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g" ContentType="image/jp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710" coordorigin="0,0" coordsize="12442,15744">
            <v:shape style="position:absolute;left:0;top:0;width:12442;height:15744" type="#_x0000_t75">
              <v:imagedata r:id="rId5" o:title=""/>
            </v:shape>
            <v:shape style="position:absolute;left:1306;top:0;width:10445;height:15744" type="#_x0000_t75">
              <v:imagedata r:id="rId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B21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B21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04" w:right="-20"/>
        <w:jc w:val="left"/>
        <w:tabs>
          <w:tab w:pos="484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30104"/>
          <w:spacing w:val="1"/>
          <w:w w:val="123"/>
        </w:rPr>
        <w:t>GEM</w:t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23"/>
        </w:rPr>
        <w:t>,</w:t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23"/>
        </w:rPr>
        <w:t>C.once'l</w:t>
      </w:r>
      <w:r>
        <w:rPr>
          <w:rFonts w:ascii="Segoe UI" w:hAnsi="Segoe UI" w:cs="Segoe UI" w:eastAsia="Segoe UI"/>
          <w:sz w:val="47"/>
          <w:szCs w:val="47"/>
          <w:color w:val="030104"/>
          <w:spacing w:val="83"/>
          <w:w w:val="123"/>
        </w:rPr>
        <w:t> </w:t>
      </w:r>
      <w:r>
        <w:rPr>
          <w:rFonts w:ascii="Segoe UI" w:hAnsi="Segoe UI" w:cs="Segoe UI" w:eastAsia="Segoe UI"/>
          <w:sz w:val="47"/>
          <w:szCs w:val="47"/>
          <w:color w:val="030104"/>
          <w:spacing w:val="-1"/>
          <w:w w:val="111"/>
        </w:rPr>
        <w:t>Gr.and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760"/>
          <w:pgMar w:top="1480" w:bottom="280" w:left="1760" w:right="1760"/>
        </w:sectPr>
      </w:pPr>
      <w:rPr/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46.38pt;height:951.615pt;mso-position-horizontal-relative:char;mso-position-vertical-relative:line" type="#_x0000_t75">
            <v:imagedata r:id="rId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2960" w:h="19080"/>
          <w:pgMar w:top="0" w:bottom="0" w:left="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407" w:right="-20"/>
        <w:jc w:val="left"/>
        <w:rPr>
          <w:rFonts w:ascii="Times New Roman" w:hAnsi="Times New Roman" w:cs="Times New Roman" w:eastAsia="Times New Roman"/>
          <w:sz w:val="19.199219"/>
          <w:szCs w:val="19.199219"/>
        </w:rPr>
      </w:pPr>
      <w:rPr/>
      <w:r>
        <w:rPr/>
        <w:pict>
          <v:shape style="width:119.039205pt;height:9.6pt;mso-position-horizontal-relative:char;mso-position-vertical-relative:line" type="#_x0000_t75">
            <v:imagedata r:id="rId8" o:title=""/>
          </v:shape>
        </w:pict>
      </w:r>
      <w:r>
        <w:rPr>
          <w:rFonts w:ascii="Times New Roman" w:hAnsi="Times New Roman" w:cs="Times New Roman" w:eastAsia="Times New Roman"/>
          <w:sz w:val="19.199219"/>
          <w:szCs w:val="19.199219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.360012pt;height:107.52pt;mso-position-horizontal-relative:char;mso-position-vertical-relative:line" type="#_x0000_t75">
            <v:imagedata r:id="rId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6876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59967pt;height:.72pt;mso-position-horizontal-relative:char;mso-position-vertical-relative:line" type="#_x0000_t75">
            <v:imagedata r:id="rId10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1.2pt;height:1.2pt;mso-position-horizontal-relative:char;mso-position-vertical-relative:line" type="#_x0000_t75">
            <v:imagedata r:id="rId11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pgSz w:w="11380" w:h="14820"/>
          <w:pgMar w:top="1380" w:bottom="280" w:left="0" w:right="1600"/>
        </w:sectPr>
      </w:pPr>
      <w:rPr/>
    </w:p>
    <w:p>
      <w:pPr>
        <w:spacing w:before="98" w:after="0" w:line="240" w:lineRule="auto"/>
        <w:ind w:left="905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86.729973pt;margin-top:23.02997pt;width:459.900093pt;height:320.64pt;mso-position-horizontal-relative:page;mso-position-vertical-relative:page;z-index:-19709" coordorigin="1735,461" coordsize="9198,6413">
            <v:shape style="position:absolute;left:3763;top:461;width:4992;height:6413" type="#_x0000_t75">
              <v:imagedata r:id="rId12" o:title=""/>
            </v:shape>
            <v:group style="position:absolute;left:3729;top:686;width:5017;height:218" coordorigin="3729,686" coordsize="5017,218">
              <v:shape style="position:absolute;left:3729;top:686;width:5017;height:218" coordorigin="3729,686" coordsize="5017,218" path="m3765,686l3733,755,3729,796,3730,816,3756,890,3768,904,8720,895,8745,821,8746,800,8745,780,8720,706,3765,686e" filled="t" fillcolor="#FFFF00" stroked="f">
                <v:path arrowok="t"/>
                <v:fill/>
              </v:shape>
            </v:group>
            <v:group style="position:absolute;left:6820;top:1175;width:1321;height:221" coordorigin="6820,1175" coordsize="1321,221">
              <v:shape style="position:absolute;left:6820;top:1175;width:1321;height:221" coordorigin="6820,1175" coordsize="1321,221" path="m8103,1175l6857,1178,6824,1247,6820,1288,6822,1309,6848,1382,6859,1396,8106,1393,8138,1324,8142,1283,8140,1263,8114,1189,8103,1175e" filled="t" fillcolor="#FFFF00" stroked="f">
                <v:path arrowok="t"/>
                <v:fill/>
              </v:shape>
              <v:shape style="position:absolute;left:1766;top:1382;width:1190;height:230" type="#_x0000_t75">
                <v:imagedata r:id="rId13" o:title=""/>
              </v:shape>
            </v:group>
            <v:group style="position:absolute;left:1747;top:1186;width:1216;height:221" coordorigin="1747,1186" coordsize="1216,221">
              <v:shape style="position:absolute;left:1747;top:1186;width:1216;height:221" coordorigin="1747,1186" coordsize="1216,221" path="m2923,1186l1783,1189,1750,1258,1747,1299,1748,1320,1774,1393,1786,1407,2926,1404,2959,1335,2962,1294,2961,1274,2935,1200,2923,1186e" filled="t" fillcolor="#FFFF00" stroked="f">
                <v:path arrowok="t"/>
                <v:fill/>
              </v:shape>
            </v:group>
            <v:group style="position:absolute;left:1762;top:1656;width:5895;height:245" coordorigin="1762,1656" coordsize="5895,245">
              <v:shape style="position:absolute;left:1762;top:1656;width:5895;height:245" coordorigin="1762,1656" coordsize="5895,245" path="m7614,1656l1798,1664,1766,1733,1762,1774,1762,1795,1775,1854,1805,1901,7620,1894,7652,1824,7657,1784,7656,1763,7643,1704,7614,1656e" filled="t" fillcolor="#FFFF00" stroked="f">
                <v:path arrowok="t"/>
                <v:fill/>
              </v:shape>
            </v:group>
            <v:group style="position:absolute;left:7678;top:1685;width:1052;height:206" coordorigin="7678,1685" coordsize="1052,206">
              <v:shape style="position:absolute;left:7678;top:1685;width:1052;height:206" coordorigin="7678,1685" coordsize="1052,206" path="m8693,1685l7709,1690,7680,1760,7678,1781,7678,1802,7702,1876,7714,1890,8698,1885,8728,1815,8730,1794,8729,1773,8705,1699,8693,1685e" filled="t" fillcolor="#FFFF00" stroked="f">
                <v:path arrowok="t"/>
                <v:fill/>
              </v:shape>
            </v:group>
            <v:group style="position:absolute;left:1762;top:2145;width:5770;height:255" coordorigin="1762,2145" coordsize="5770,255">
              <v:shape style="position:absolute;left:1762;top:2145;width:5770;height:255" coordorigin="1762,2145" coordsize="5770,255" path="m7489,2145l1798,2162,1766,2232,1762,2273,1762,2293,1775,2352,1805,2400,7495,2383,7527,2313,7532,2272,7531,2251,7518,2192,7489,2145e" filled="t" fillcolor="#FFFF00" stroked="f">
                <v:path arrowok="t"/>
                <v:fill/>
              </v:shape>
            </v:group>
            <v:group style="position:absolute;left:7574;top:2161;width:208;height:221" coordorigin="7574,2161" coordsize="208,221">
              <v:shape style="position:absolute;left:7574;top:2161;width:208;height:221" coordorigin="7574,2161" coordsize="208,221" path="m7743,2161l7611,2164,7578,2233,7574,2274,7576,2295,7602,2368,7613,2382,7746,2379,7778,2310,7782,2269,7781,2249,7755,2175,7743,2161e" filled="t" fillcolor="#FFFF00" stroked="f">
                <v:path arrowok="t"/>
                <v:fill/>
              </v:shape>
            </v:group>
            <v:group style="position:absolute;left:1753;top:2634;width:5765;height:245" coordorigin="1753,2634" coordsize="5765,245">
              <v:shape style="position:absolute;left:1753;top:2634;width:5765;height:245" coordorigin="1753,2634" coordsize="5765,245" path="m7474,2634l1789,2641,1757,2711,1753,2751,1753,2772,1766,2831,1796,2879,7481,2871,7513,2802,7517,2761,7517,2740,7504,2681,7474,2634e" filled="t" fillcolor="#FFFF00" stroked="f">
                <v:path arrowok="t"/>
                <v:fill/>
              </v:shape>
            </v:group>
            <v:group style="position:absolute;left:7559;top:2659;width:213;height:221" coordorigin="7559,2659" coordsize="213,221">
              <v:shape style="position:absolute;left:7559;top:2659;width:213;height:221" coordorigin="7559,2659" coordsize="213,221" path="m7733,2659l7596,2662,7563,2731,7559,2772,7561,2793,7587,2866,7599,2880,7736,2877,7768,2808,7772,2767,7771,2747,7745,2673,7733,2659e" filled="t" fillcolor="#FFFF00" stroked="f">
                <v:path arrowok="t"/>
                <v:fill/>
              </v:shape>
            </v:group>
            <v:group style="position:absolute;left:1742;top:3133;width:5770;height:245" coordorigin="1742,3133" coordsize="5770,245">
              <v:shape style="position:absolute;left:1742;top:3133;width:5770;height:245" coordorigin="1742,3133" coordsize="5770,245" path="m7469,3133l1779,3141,1747,3211,1742,3252,1743,3272,1756,3331,1786,3379,7476,3371,7508,3302,7513,3261,7512,3240,7499,3181,7469,3133e" filled="t" fillcolor="#FFFF00" stroked="f">
                <v:path arrowok="t"/>
                <v:fill/>
              </v:shape>
            </v:group>
            <v:group style="position:absolute;left:7555;top:3143;width:1445;height:218" coordorigin="7555,3143" coordsize="1445,218">
              <v:shape style="position:absolute;left:7555;top:3143;width:1445;height:218" coordorigin="7555,3143" coordsize="1445,218" path="m7591,3143l7559,3212,7555,3253,7556,3274,7582,3347,7594,3361,8973,3351,8999,3277,9000,3257,8999,3236,8974,3162,7591,3143e" filled="t" fillcolor="#FFFF00" stroked="f">
                <v:path arrowok="t"/>
                <v:fill/>
              </v:shape>
            </v:group>
            <v:group style="position:absolute;left:2131;top:3621;width:3416;height:255" coordorigin="2131,3621" coordsize="3416,255">
              <v:shape style="position:absolute;left:2131;top:3621;width:3416;height:255" coordorigin="2131,3621" coordsize="3416,255" path="m5504,3621l2175,3623,2139,3689,2131,3750,2132,3771,2146,3829,2176,3876,5511,3859,5543,3789,5548,3749,5547,3728,5534,3669,5504,3621e" filled="t" fillcolor="#FFFF00" stroked="f">
                <v:path arrowok="t"/>
                <v:fill/>
              </v:shape>
            </v:group>
            <v:group style="position:absolute;left:5456;top:3621;width:347;height:292" coordorigin="5456,3621" coordsize="347,292">
              <v:shape style="position:absolute;left:5456;top:3621;width:347;height:292" coordorigin="5456,3621" coordsize="347,292" path="m5751,3621l5506,3624,5468,3689,5457,3749,5456,3769,5457,3790,5469,3850,5508,3914,5753,3912,5791,3846,5802,3787,5803,3766,5802,3745,5790,3686,5751,3621e" filled="t" fillcolor="#FFFF00" stroked="f">
                <v:path arrowok="t"/>
                <v:fill/>
              </v:shape>
            </v:group>
            <v:group style="position:absolute;left:5708;top:3621;width:1195;height:245" coordorigin="5708,3621" coordsize="1195,245">
              <v:shape style="position:absolute;left:5708;top:3621;width:1195;height:245" coordorigin="5708,3621" coordsize="1195,245" path="m6860,3621l5745,3629,5713,3698,5708,3739,5709,3760,5722,3819,5751,3866,6866,3859,6898,3789,6903,3749,6903,3728,6890,3669,6860,3621e" filled="t" fillcolor="#FFFF00" stroked="f">
                <v:path arrowok="t"/>
                <v:fill/>
              </v:shape>
            </v:group>
            <v:group style="position:absolute;left:1752;top:3638;width:464;height:221" coordorigin="1752,3638" coordsize="464,221">
              <v:shape style="position:absolute;left:1752;top:3638;width:464;height:221" coordorigin="1752,3638" coordsize="464,221" path="m2176,3638l1788,3641,1755,3710,1752,3751,1753,3771,1779,3845,1791,3859,2179,3856,2212,3787,2215,3746,2214,3725,2188,3652,2176,3638e" filled="t" fillcolor="#FFFF00" stroked="f">
                <v:path arrowok="t"/>
                <v:fill/>
              </v:shape>
            </v:group>
            <v:group style="position:absolute;left:6788;top:3631;width:495;height:245" coordorigin="6788,3631" coordsize="495,245">
              <v:shape style="position:absolute;left:6788;top:3631;width:495;height:245" coordorigin="6788,3631" coordsize="495,245" path="m7239,3631l6824,3639,6792,3708,6788,3749,6788,3770,6801,3829,6831,3876,7246,3869,7278,3799,7282,3758,7282,3738,7269,3678,7239,3631e" filled="t" fillcolor="#FFFF00" stroked="f">
                <v:path arrowok="t"/>
                <v:fill/>
              </v:shape>
            </v:group>
            <v:group style="position:absolute;left:1752;top:4116;width:5767;height:245" coordorigin="1752,4116" coordsize="5767,245">
              <v:shape style="position:absolute;left:1752;top:4116;width:5767;height:245" coordorigin="1752,4116" coordsize="5767,245" path="m7476,4116l1789,4123,1757,4193,1752,4234,1752,4254,1765,4314,1795,4361,7482,4354,7514,4284,7519,4243,7518,4223,7506,4163,7476,4116e" filled="t" fillcolor="#FFFF00" stroked="f">
                <v:path arrowok="t"/>
                <v:fill/>
              </v:shape>
              <v:shape style="position:absolute;left:2534;top:4493;width:77;height:77" type="#_x0000_t75">
                <v:imagedata r:id="rId14" o:title=""/>
              </v:shape>
            </v:group>
            <v:group style="position:absolute;left:1752;top:4613;width:6999;height:245" coordorigin="1752,4613" coordsize="6999,245">
              <v:shape style="position:absolute;left:1752;top:4613;width:6999;height:245" coordorigin="1752,4613" coordsize="6999,245" path="m8708,4613l1788,4620,1756,4690,1752,4731,1752,4752,1765,4811,1795,4858,8715,4850,8747,4781,8751,4740,8751,4719,8738,4660,8708,4613e" filled="t" fillcolor="#FFFF00" stroked="f">
                <v:path arrowok="t"/>
                <v:fill/>
              </v:shape>
            </v:group>
            <v:group style="position:absolute;left:8784;top:4621;width:2141;height:218" coordorigin="8784,4621" coordsize="2141,218">
              <v:shape style="position:absolute;left:8784;top:4621;width:2141;height:218" coordorigin="8784,4621" coordsize="2141,218" path="m10887,4621l8822,4622,8789,4690,8784,4731,8786,4751,8811,4825,8823,4839,10888,4838,10922,4770,10926,4729,10925,4709,10899,4635,10887,4621e" filled="t" fillcolor="#FFFF00" stroked="f">
                <v:path arrowok="t"/>
                <v:fill/>
              </v:shape>
            </v:group>
            <v:group style="position:absolute;left:2871;top:5085;width:4025;height:245" coordorigin="2871,5085" coordsize="4025,245">
              <v:shape style="position:absolute;left:2871;top:5085;width:4025;height:245" coordorigin="2871,5085" coordsize="4025,245" path="m6852,5085l2907,5092,2875,5162,2871,5203,2871,5224,2884,5283,2914,5330,6859,5323,6890,5253,6895,5212,6895,5192,6882,5133,6852,5085e" filled="t" fillcolor="#FFFF00" stroked="f">
                <v:path arrowok="t"/>
                <v:fill/>
              </v:shape>
            </v:group>
            <v:group style="position:absolute;left:1747;top:5102;width:1211;height:221" coordorigin="1747,5102" coordsize="1211,221">
              <v:shape style="position:absolute;left:1747;top:5102;width:1211;height:221" coordorigin="1747,5102" coordsize="1211,221" path="m2919,5102l1783,5105,1750,5174,1747,5215,1748,5235,1774,5309,1786,5323,2922,5320,2954,5251,2958,5210,2956,5189,2930,5116,2919,5102e" filled="t" fillcolor="#FFFF00" stroked="f">
                <v:path arrowok="t"/>
                <v:fill/>
              </v:shape>
            </v:group>
            <v:group style="position:absolute;left:6797;top:5102;width:712;height:221" coordorigin="6797,5102" coordsize="712,221">
              <v:shape style="position:absolute;left:6797;top:5102;width:712;height:221" coordorigin="6797,5102" coordsize="712,221" path="m7469,5102l6833,5105,6800,5174,6797,5215,6798,5235,6824,5309,6836,5323,7472,5320,7505,5251,7508,5210,7507,5189,7481,5116,7469,5102e" filled="t" fillcolor="#FFFF00" stroked="f">
                <v:path arrowok="t"/>
                <v:fill/>
              </v:shape>
            </v:group>
            <v:group style="position:absolute;left:1752;top:5577;width:5876;height:245" coordorigin="1752,5577" coordsize="5876,245">
              <v:shape style="position:absolute;left:1752;top:5577;width:5876;height:245" coordorigin="1752,5577" coordsize="5876,245" path="m7585,5577l1789,5584,1757,5654,1752,5694,1752,5715,1765,5774,1795,5822,7592,5814,7624,5745,7628,5704,7628,5683,7615,5624,7585,5577e" filled="t" fillcolor="#FFFF00" stroked="f">
                <v:path arrowok="t"/>
                <v:fill/>
              </v:shape>
            </v:group>
            <v:group style="position:absolute;left:2488;top:6060;width:4407;height:245" coordorigin="2488,6060" coordsize="4407,245">
              <v:shape style="position:absolute;left:2488;top:6060;width:4407;height:245" coordorigin="2488,6060" coordsize="4407,245" path="m6851,6060l2525,6067,2493,6137,2488,6178,2489,6198,2502,6257,2531,6305,6858,6298,6890,6228,6895,6187,6894,6166,6881,6107,6851,6060e" filled="t" fillcolor="#FFFF00" stroked="f">
                <v:path arrowok="t"/>
                <v:fill/>
              </v:shape>
            </v:group>
            <v:group style="position:absolute;left:1756;top:6076;width:827;height:221" coordorigin="1756,6076" coordsize="827,221">
              <v:shape style="position:absolute;left:1756;top:6076;width:827;height:221" coordorigin="1756,6076" coordsize="827,221" path="m2544,6076l1792,6079,1760,6148,1756,6189,1757,6210,1783,6283,1795,6297,2547,6294,2579,6225,2583,6184,2582,6164,2556,6090,2544,6076e" filled="t" fillcolor="#FFFF00" stroked="f">
                <v:path arrowok="t"/>
                <v:fill/>
              </v:shape>
            </v:group>
            <v:group style="position:absolute;left:6816;top:6076;width:803;height:221" coordorigin="6816,6076" coordsize="803,221">
              <v:shape style="position:absolute;left:6816;top:6076;width:803;height:221" coordorigin="6816,6076" coordsize="803,221" path="m7579,6076l6852,6079,6819,6148,6816,6189,6817,6210,6843,6283,6855,6297,7582,6294,7615,6225,7618,6184,7617,6164,7591,6090,7579,6076e" filled="t" fillcolor="#FFFF00" stroked="f">
                <v:path arrowok="t"/>
                <v:fill/>
              </v:shape>
            </v:group>
            <v:group style="position:absolute;left:1762;top:6554;width:6725;height:245" coordorigin="1762,6554" coordsize="6725,245">
              <v:shape style="position:absolute;left:1762;top:6554;width:6725;height:245" coordorigin="1762,6554" coordsize="6725,245" path="m8443,6554l1799,6561,1767,6631,1762,6672,1762,6692,1775,6751,1805,6799,8450,6792,8482,6722,8487,6681,8486,6660,8473,6601,8443,6554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width:56.16pt;height:11.52pt;mso-position-horizontal-relative:char;mso-position-vertical-relative:line" type="#_x0000_t75">
            <v:imagedata r:id="rId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7" w:after="0" w:line="240" w:lineRule="auto"/>
        <w:ind w:left="214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MODELS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MANUFACTURED</w:t>
      </w:r>
      <w:r>
        <w:rPr>
          <w:rFonts w:ascii="Segoe UI" w:hAnsi="Segoe UI" w:cs="Segoe UI" w:eastAsia="Segoe UI"/>
          <w:sz w:val="17"/>
          <w:szCs w:val="17"/>
          <w:spacing w:val="39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THEm</w:t>
      </w:r>
      <w:r>
        <w:rPr>
          <w:rFonts w:ascii="Segoe UI" w:hAnsi="Segoe UI" w:cs="Segoe UI" w:eastAsia="Segoe UI"/>
          <w:sz w:val="17"/>
          <w:szCs w:val="17"/>
          <w:spacing w:val="51"/>
          <w:w w:val="138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19"/>
        </w:rPr>
        <w:t>COMPONEliTS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6" w:right="-20"/>
        <w:jc w:val="left"/>
        <w:tabs>
          <w:tab w:pos="5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.A!!P</w:t>
      </w:r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LIFIER</w:t>
      </w:r>
      <w:r>
        <w:rPr>
          <w:rFonts w:ascii="Segoe UI" w:hAnsi="Segoe UI" w:cs="Segoe UI" w:eastAsia="Segoe UI"/>
          <w:sz w:val="17"/>
          <w:szCs w:val="17"/>
          <w:spacing w:val="-79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PHONOGRAPH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SB-7••••••••••••••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••••••••••••••••••••••Uodels</w:t>
      </w:r>
      <w:r>
        <w:rPr>
          <w:rFonts w:ascii="Segoe UI" w:hAnsi="Segoe UI" w:cs="Segoe UI" w:eastAsia="Segoe UI"/>
          <w:sz w:val="16"/>
          <w:szCs w:val="16"/>
          <w:spacing w:val="51"/>
          <w:w w:val="179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A.</w:t>
      </w:r>
      <w:r>
        <w:rPr>
          <w:rFonts w:ascii="Segoe UI" w:hAnsi="Segoe UI" w:cs="Segoe UI" w:eastAsia="Segoe UI"/>
          <w:sz w:val="20"/>
          <w:szCs w:val="20"/>
          <w:spacing w:val="68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B.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6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C.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w w:val="150"/>
        </w:rPr>
        <w:t>SB-</w:t>
      </w:r>
      <w:r>
        <w:rPr>
          <w:rFonts w:ascii="Segoe UI" w:hAnsi="Segoe UI" w:cs="Segoe UI" w:eastAsia="Segoe UI"/>
          <w:sz w:val="16"/>
          <w:szCs w:val="16"/>
          <w:spacing w:val="7"/>
          <w:w w:val="150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v•••••Uodel</w:t>
      </w:r>
      <w:r>
        <w:rPr>
          <w:rFonts w:ascii="Segoe UI" w:hAnsi="Segoe UI" w:cs="Segoe UI" w:eastAsia="Segoe UI"/>
          <w:sz w:val="16"/>
          <w:szCs w:val="16"/>
          <w:spacing w:val="54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SB-9-30••••••••••••••••••••••••••••••••••Uodel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w w:val="164"/>
        </w:rPr>
        <w:t>SB-lo-2</w:t>
      </w:r>
      <w:r>
        <w:rPr>
          <w:rFonts w:ascii="Segoe UI" w:hAnsi="Segoe UI" w:cs="Segoe UI" w:eastAsia="Segoe UI"/>
          <w:sz w:val="16"/>
          <w:szCs w:val="16"/>
          <w:spacing w:val="-6"/>
          <w:w w:val="164"/>
        </w:rPr>
        <w:t>o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6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Uodel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47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,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62"/>
        </w:rPr>
        <w:t>I,</w:t>
      </w:r>
      <w:r>
        <w:rPr>
          <w:rFonts w:ascii="Segoe UI" w:hAnsi="Segoe UI" w:cs="Segoe UI" w:eastAsia="Segoe UI"/>
          <w:sz w:val="17"/>
          <w:szCs w:val="17"/>
          <w:spacing w:val="32"/>
          <w:w w:val="262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16"/>
        </w:rPr>
        <w:t>Queen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w w:val="160"/>
        </w:rPr>
        <w:t>SB-lo</w:t>
      </w:r>
      <w:r>
        <w:rPr>
          <w:rFonts w:ascii="Segoe UI" w:hAnsi="Segoe UI" w:cs="Segoe UI" w:eastAsia="Segoe UI"/>
          <w:sz w:val="17"/>
          <w:szCs w:val="17"/>
          <w:spacing w:val="10"/>
          <w:w w:val="16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20</w:t>
      </w:r>
      <w:r>
        <w:rPr>
          <w:rFonts w:ascii="Segoe UI" w:hAnsi="Segoe UI" w:cs="Segoe UI" w:eastAsia="Segoe UI"/>
          <w:sz w:val="16"/>
          <w:szCs w:val="16"/>
          <w:spacing w:val="-3"/>
          <w:w w:val="141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-19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52"/>
          <w:position w:val="-5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0"/>
        </w:rPr>
        <w:t>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8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0"/>
        </w:rPr>
        <w:t>Rex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08" w:lineRule="exact"/>
        <w:ind w:left="17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"/>
        </w:rPr>
        <w:t>SB�llWB••••••••••••••••••••••••••••••••••�egal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7" w:after="0" w:line="240" w:lineRule="auto"/>
        <w:ind w:left="175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Segoe UI" w:hAnsi="Segoe UI" w:cs="Segoe UI" w:eastAsia="Segoe UI"/>
          <w:sz w:val="15"/>
          <w:szCs w:val="15"/>
          <w:w w:val="158"/>
        </w:rPr>
        <w:t>SB-112</w:t>
      </w:r>
      <w:r>
        <w:rPr>
          <w:rFonts w:ascii="Segoe UI" w:hAnsi="Segoe UI" w:cs="Segoe UI" w:eastAsia="Segoe UI"/>
          <w:sz w:val="15"/>
          <w:szCs w:val="15"/>
          <w:spacing w:val="2"/>
          <w:w w:val="158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1"/>
        </w:rPr>
        <w:t>••••.••••••</w:t>
      </w:r>
      <w:r>
        <w:rPr>
          <w:rFonts w:ascii="Segoe UI" w:hAnsi="Segoe UI" w:cs="Segoe UI" w:eastAsia="Segoe UI"/>
          <w:sz w:val="16"/>
          <w:szCs w:val="16"/>
          <w:spacing w:val="-14"/>
          <w:w w:val="18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66"/>
        </w:rPr>
        <w:t>J,</w:t>
      </w:r>
      <w:r>
        <w:rPr>
          <w:rFonts w:ascii="Segoe UI" w:hAnsi="Segoe UI" w:cs="Segoe UI" w:eastAsia="Segoe UI"/>
          <w:sz w:val="16"/>
          <w:szCs w:val="16"/>
          <w:spacing w:val="8"/>
          <w:w w:val="26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</w:rPr>
        <w:t>:Jelo�y</w:t>
      </w:r>
      <w:r>
        <w:rPr>
          <w:rFonts w:ascii="Segoe UI" w:hAnsi="Segoe UI" w:cs="Segoe UI" w:eastAsia="Segoe UI"/>
          <w:sz w:val="15"/>
          <w:szCs w:val="15"/>
          <w:spacing w:val="52"/>
          <w:w w:val="15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King,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50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K-20;.</w:t>
      </w:r>
      <w:r>
        <w:rPr>
          <w:rFonts w:ascii="Times New Roman" w:hAnsi="Times New Roman" w:cs="Times New Roman" w:eastAsia="Times New Roman"/>
          <w:sz w:val="19"/>
          <w:szCs w:val="19"/>
          <w:spacing w:val="23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Royal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88"/>
        </w:rPr>
        <w:t>SB-ll</w:t>
      </w:r>
      <w:r>
        <w:rPr>
          <w:rFonts w:ascii="Segoe UI" w:hAnsi="Segoe UI" w:cs="Segoe UI" w:eastAsia="Segoe UI"/>
          <w:sz w:val="17"/>
          <w:szCs w:val="17"/>
          <w:w w:val="113"/>
        </w:rPr>
        <w:t>20W</w:t>
      </w:r>
      <w:r>
        <w:rPr>
          <w:rFonts w:ascii="Segoe UI" w:hAnsi="Segoe UI" w:cs="Segoe UI" w:eastAsia="Segoe UI"/>
          <w:sz w:val="17"/>
          <w:szCs w:val="17"/>
          <w:spacing w:val="-5"/>
          <w:w w:val="113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6"/>
          <w:w w:val="18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Regal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76"/>
        </w:rPr>
        <w:t>615-3••••••••••••••••••••••••••••••••••••7B60ES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7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1"/>
        </w:rPr>
        <w:t>615-3</w:t>
      </w:r>
      <w:r>
        <w:rPr>
          <w:rFonts w:ascii="Segoe UI" w:hAnsi="Segoe UI" w:cs="Segoe UI" w:eastAsia="Segoe UI"/>
          <w:sz w:val="17"/>
          <w:szCs w:val="17"/>
          <w:spacing w:val="-13"/>
          <w:w w:val="141"/>
        </w:rPr>
        <w:t>Y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7850ES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7.454178pt;margin-top:23.320797pt;width:337.027029pt;height:13.7474pt;mso-position-horizontal-relative:page;mso-position-vertical-relative:paragraph;z-index:-19705" coordorigin="1749,466" coordsize="6741,275">
            <v:group style="position:absolute;left:1757;top:474;width:5138;height:245" coordorigin="1757,474" coordsize="5138,245">
              <v:shape style="position:absolute;left:1757;top:474;width:5138;height:245" coordorigin="1757,474" coordsize="5138,245" path="m6851,474l1793,481,1761,551,1757,592,1757,613,1770,672,1800,719,6858,712,6890,642,6895,601,6894,581,6881,521,6851,474e" filled="t" fillcolor="#FFFF00" stroked="f">
                <v:path arrowok="t"/>
                <v:fill/>
              </v:shape>
            </v:group>
            <v:group style="position:absolute;left:6806;top:479;width:1676;height:255" coordorigin="6806,479" coordsize="1676,255">
              <v:shape style="position:absolute;left:6806;top:479;width:1676;height:255" coordorigin="6806,479" coordsize="1676,255" path="m6848,479l6813,546,6806,608,6807,628,6822,687,6852,734,8446,722,8477,652,8482,611,8481,590,8469,531,6848,479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625-lY•••••••••••••••••••••••••••••••••••Caoino,</w:t>
      </w:r>
      <w:r>
        <w:rPr>
          <w:rFonts w:ascii="Segoe UI" w:hAnsi="Segoe UI" w:cs="Segoe UI" w:eastAsia="Segoe UI"/>
          <w:sz w:val="16"/>
          <w:szCs w:val="16"/>
          <w:spacing w:val="70"/>
          <w:w w:val="18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3"/>
        </w:rPr>
        <w:t>Vogue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0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8.266975pt;margin-top:23.325144pt;width:335.579729pt;height:12.008093pt;mso-position-horizontal-relative:page;mso-position-vertical-relative:paragraph;z-index:-19704" coordorigin="1765,467" coordsize="6712,240">
            <v:shape style="position:absolute;left:1765;top:467;width:6712;height:240" coordorigin="1765,467" coordsize="6712,240" path="m1802,467l1770,536,1765,577,1766,598,1779,657,8441,707,8451,692,8476,617,8477,596,8476,575,8463,516,1802,46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w w:val="180"/>
          <w:position w:val="1"/>
        </w:rPr>
        <w:t>625-lZ•••••••••••••••••••••••••••••••••••Casin</w:t>
      </w:r>
      <w:r>
        <w:rPr>
          <w:rFonts w:ascii="Segoe UI" w:hAnsi="Segoe UI" w:cs="Segoe UI" w:eastAsia="Segoe UI"/>
          <w:sz w:val="16"/>
          <w:szCs w:val="16"/>
          <w:spacing w:val="-3"/>
          <w:w w:val="180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252"/>
          <w:position w:val="0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1"/>
        </w:rPr>
        <w:t>Vogue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9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group style="position:absolute;margin-left:86.494072pt;margin-top:7.997127pt;width:453.155599pt;height:150.4186pt;mso-position-horizontal-relative:page;mso-position-vertical-relative:paragraph;z-index:-19707" coordorigin="1730,160" coordsize="9063,3008">
            <v:shape style="position:absolute;left:9447;top:1163;width:38;height:77" type="#_x0000_t75">
              <v:imagedata r:id="rId16" o:title=""/>
            </v:shape>
            <v:group style="position:absolute;left:9206;top:181;width:586;height:680" coordorigin="9206,181" coordsize="586,680">
              <v:shape style="position:absolute;left:9206;top:181;width:586;height:680" coordorigin="9206,181" coordsize="586,680" path="m9672,181l9327,181,9304,207,9265,265,9236,333,9217,406,9208,482,9206,521,9208,560,9217,637,9236,710,9265,777,9304,836,9327,861,9672,861,9715,808,9749,745,9773,674,9788,599,9792,521,9791,482,9782,406,9762,333,9733,265,9695,207,9672,181e" filled="t" fillcolor="#FFFF00" stroked="f">
                <v:path arrowok="t"/>
                <v:fill/>
              </v:shape>
            </v:group>
            <v:group style="position:absolute;left:1743;top:447;width:709;height:270" coordorigin="1743,447" coordsize="709,270">
              <v:shape style="position:absolute;left:1743;top:447;width:709;height:270" coordorigin="1743,447" coordsize="709,270" path="m2405,447l1780,460,1748,530,1743,571,1743,593,1760,671,1791,717,2416,705,2447,634,2452,593,2452,571,2436,494,2405,447e" filled="t" fillcolor="#FFFF00" stroked="f">
                <v:path arrowok="t"/>
                <v:fill/>
              </v:shape>
            </v:group>
            <v:group style="position:absolute;left:2372;top:477;width:6864;height:245" coordorigin="2372,477" coordsize="6864,245">
              <v:shape style="position:absolute;left:2372;top:477;width:6864;height:245" coordorigin="2372,477" coordsize="6864,245" path="m2409,477l2377,547,2372,588,2372,608,2385,667,9199,722,9210,707,9234,632,9235,612,9235,591,9222,532,2409,477e" filled="t" fillcolor="#FFFF00" stroked="f">
                <v:path arrowok="t"/>
                <v:fill/>
              </v:shape>
            </v:group>
            <v:group style="position:absolute;left:9753;top:495;width:452;height:221" coordorigin="9753,495" coordsize="452,221">
              <v:shape style="position:absolute;left:9753;top:495;width:452;height:221" coordorigin="9753,495" coordsize="452,221" path="m10166,495l9789,498,9757,567,9753,608,9754,629,9780,702,9792,716,10169,713,10202,644,10206,603,10204,582,10178,509,10166,495e" filled="t" fillcolor="#FFFF00" stroked="f">
                <v:path arrowok="t"/>
                <v:fill/>
              </v:shape>
            </v:group>
            <v:group style="position:absolute;left:10229;top:488;width:451;height:245" coordorigin="10229,488" coordsize="451,245">
              <v:shape style="position:absolute;left:10229;top:488;width:451;height:245" coordorigin="10229,488" coordsize="451,245" path="m10637,488l10265,496,10234,565,10229,606,10230,627,10243,686,10272,733,10644,726,10676,656,10680,615,10680,595,10667,535,10637,488e" filled="t" fillcolor="#FFFF00" stroked="f">
                <v:path arrowok="t"/>
                <v:fill/>
              </v:shape>
            </v:group>
            <v:group style="position:absolute;left:9202;top:667;width:581;height:680" coordorigin="9202,667" coordsize="581,680">
              <v:shape style="position:absolute;left:9202;top:667;width:581;height:680" coordorigin="9202,667" coordsize="581,680" path="m9663,667l9322,667,9299,692,9260,751,9232,818,9212,891,9203,968,9202,1007,9203,1046,9212,1123,9232,1196,9260,1263,9299,1322,9322,1347,9663,1347,9706,1293,9740,1230,9764,1160,9778,1085,9783,1007,9782,968,9772,891,9753,818,9724,751,9685,692,9663,667e" filled="t" fillcolor="#FFFF00" stroked="f">
                <v:path arrowok="t"/>
                <v:fill/>
              </v:shape>
            </v:group>
            <v:group style="position:absolute;left:10152;top:666;width:620;height:680" coordorigin="10152,666" coordsize="620,680">
              <v:shape style="position:absolute;left:10152;top:666;width:620;height:680" coordorigin="10152,666" coordsize="620,680" path="m10651,666l10272,666,10249,691,10211,750,10182,817,10163,890,10153,967,10152,1006,10153,1045,10163,1122,10182,1195,10211,1262,10249,1321,10272,1346,10651,1346,10695,1292,10728,1229,10752,1159,10767,1084,10772,1006,10771,967,10761,890,10742,817,10713,750,10674,691,10651,666e" filled="t" fillcolor="#FFFF00" stroked="f">
                <v:path arrowok="t"/>
                <v:fill/>
              </v:shape>
            </v:group>
            <v:group style="position:absolute;left:1747;top:964;width:7484;height:248" coordorigin="1747,964" coordsize="7484,248">
              <v:shape style="position:absolute;left:1747;top:964;width:7484;height:248" coordorigin="1747,964" coordsize="7484,248" path="m9188,964l1784,974,1752,1044,1747,1085,1748,1106,1761,1165,1791,1212,9194,1202,9226,1132,9231,1091,9230,1071,9217,1011,9188,964e" filled="t" fillcolor="#FFFF00" stroked="f">
                <v:path arrowok="t"/>
                <v:fill/>
              </v:shape>
            </v:group>
            <v:group style="position:absolute;left:9753;top:981;width:448;height:221" coordorigin="9753,981" coordsize="448,221">
              <v:shape style="position:absolute;left:9753;top:981;width:448;height:221" coordorigin="9753,981" coordsize="448,221" path="m10162,981l9789,984,9757,1053,9753,1094,9754,1115,9780,1188,9792,1202,10165,1199,10197,1130,10201,1089,10200,1068,10174,995,10162,981e" filled="t" fillcolor="#FFFF00" stroked="f">
                <v:path arrowok="t"/>
                <v:fill/>
              </v:shape>
            </v:group>
            <v:group style="position:absolute;left:2653;top:1055;width:119;height:120" coordorigin="2653,1055" coordsize="119,120">
              <v:shape style="position:absolute;left:2653;top:1055;width:119;height:120" coordorigin="2653,1055" coordsize="119,120" path="m2751,1055l2666,1064,2658,1081,2653,1101,2653,1121,2656,1141,2663,1160,2674,1175,2758,1166,2766,1148,2771,1129,2772,1108,2768,1088,2761,1070,2751,1055e" filled="t" fillcolor="#FFFF00" stroked="f">
                <v:path arrowok="t"/>
                <v:fill/>
              </v:shape>
            </v:group>
            <v:group style="position:absolute;left:9197;top:1150;width:581;height:680" coordorigin="9197,1150" coordsize="581,680">
              <v:shape style="position:absolute;left:9197;top:1150;width:581;height:680" coordorigin="9197,1150" coordsize="581,680" path="m9658,1150l9317,1150,9294,1175,9256,1234,9227,1301,9208,1374,9198,1451,9197,1490,9198,1529,9208,1606,9227,1679,9256,1746,9294,1805,9317,1830,9658,1830,9701,1776,9735,1713,9759,1643,9773,1568,9778,1490,9777,1451,9767,1374,9748,1301,9719,1234,9681,1175,9658,1150e" filled="t" fillcolor="#FFFF00" stroked="f">
                <v:path arrowok="t"/>
                <v:fill/>
              </v:shape>
            </v:group>
            <v:group style="position:absolute;left:10147;top:1155;width:625;height:680" coordorigin="10147,1155" coordsize="625,680">
              <v:shape style="position:absolute;left:10147;top:1155;width:625;height:680" coordorigin="10147,1155" coordsize="625,680" path="m10651,1155l10267,1155,10244,1181,10206,1240,10177,1307,10158,1380,10148,1457,10147,1496,10148,1534,10158,1611,10177,1684,10206,1751,10244,1810,10267,1836,10651,1836,10694,1782,10728,1719,10752,1648,10767,1573,10771,1496,10770,1457,10761,1380,10741,1307,10713,1240,10674,1181,10651,1155e" filled="t" fillcolor="#FFFF00" stroked="f">
                <v:path arrowok="t"/>
                <v:fill/>
              </v:shape>
            </v:group>
            <v:group style="position:absolute;left:7623;top:1422;width:824;height:270" coordorigin="7623,1422" coordsize="824,270">
              <v:shape style="position:absolute;left:7623;top:1422;width:824;height:270" coordorigin="7623,1422" coordsize="824,270" path="m8400,1422l7660,1435,7628,1505,7623,1546,7623,1568,7640,1645,7671,1692,8411,1679,8442,1609,8448,1568,8447,1546,8431,1469,8400,1422e" filled="t" fillcolor="#FFFF00" stroked="f">
                <v:path arrowok="t"/>
                <v:fill/>
              </v:shape>
            </v:group>
            <v:group style="position:absolute;left:1742;top:1441;width:5847;height:245" coordorigin="1742,1441" coordsize="5847,245">
              <v:shape style="position:absolute;left:1742;top:1441;width:5847;height:245" coordorigin="1742,1441" coordsize="5847,245" path="m7546,1441l1779,1449,1747,1518,1742,1559,1743,1580,1756,1639,1786,1686,7552,1679,7584,1609,7589,1569,7589,1548,7576,1489,7546,1441e" filled="t" fillcolor="#FFFF00" stroked="f">
                <v:path arrowok="t"/>
                <v:fill/>
              </v:shape>
            </v:group>
            <v:group style="position:absolute;left:9749;top:1449;width:453;height:245" coordorigin="9749,1449" coordsize="453,245">
              <v:shape style="position:absolute;left:9749;top:1449;width:453;height:245" coordorigin="9749,1449" coordsize="453,245" path="m10159,1449l9786,1457,9754,1526,9749,1567,9749,1588,9762,1647,9792,1694,10166,1687,10198,1617,10202,1577,10202,1556,10189,1497,10159,1449e" filled="t" fillcolor="#FFFF00" stroked="f">
                <v:path arrowok="t"/>
                <v:fill/>
              </v:shape>
            </v:group>
            <v:group style="position:absolute;left:8500;top:1474;width:722;height:224" coordorigin="8500,1474" coordsize="722,224">
              <v:shape style="position:absolute;left:8500;top:1474;width:722;height:224" coordorigin="8500,1474" coordsize="722,224" path="m9182,1474l8535,1479,8503,1549,8500,1590,8501,1611,8528,1684,8539,1698,9187,1693,9219,1623,9222,1582,9221,1562,9194,1488,9182,1474e" filled="t" fillcolor="#FFFF00" stroked="f">
                <v:path arrowok="t"/>
                <v:fill/>
              </v:shape>
            </v:group>
            <v:group style="position:absolute;left:9202;top:1640;width:581;height:680" coordorigin="9202,1640" coordsize="581,680">
              <v:shape style="position:absolute;left:9202;top:1640;width:581;height:680" coordorigin="9202,1640" coordsize="581,680" path="m9663,1640l9322,1640,9299,1666,9260,1725,9232,1792,9212,1865,9203,1942,9202,1981,9203,2019,9212,2096,9232,2169,9260,2236,9299,2295,9322,2321,9663,2321,9706,2267,9740,2204,9764,2133,9778,2058,9783,1981,9782,1942,9772,1865,9753,1792,9724,1725,9685,1666,9663,1640e" filled="t" fillcolor="#FFFF00" stroked="f">
                <v:path arrowok="t"/>
                <v:fill/>
              </v:shape>
            </v:group>
            <v:group style="position:absolute;left:10147;top:1645;width:620;height:680" coordorigin="10147,1645" coordsize="620,680">
              <v:shape style="position:absolute;left:10147;top:1645;width:620;height:680" coordorigin="10147,1645" coordsize="620,680" path="m10647,1645l10267,1645,10244,1670,10206,1729,10177,1796,10158,1869,10148,1946,10147,1985,10148,2024,10158,2101,10177,2174,10206,2241,10244,2300,10267,2325,10647,2325,10690,2272,10724,2208,10748,2138,10762,2063,10767,1985,10766,1946,10756,1869,10737,1796,10708,1729,10669,1670,10647,1645e" filled="t" fillcolor="#FFFF00" stroked="f">
                <v:path arrowok="t"/>
                <v:fill/>
              </v:shape>
            </v:group>
            <v:group style="position:absolute;left:2626;top:1927;width:4962;height:245" coordorigin="2626,1927" coordsize="4962,245">
              <v:shape style="position:absolute;left:2626;top:1927;width:4962;height:245" coordorigin="2626,1927" coordsize="4962,245" path="m7545,1927l2662,1935,2630,2004,2626,2045,2626,2066,2639,2125,2669,2172,7551,2165,7583,2095,7588,2055,7587,2034,7575,1975,7545,1927e" filled="t" fillcolor="#FFFF00" stroked="f">
                <v:path arrowok="t"/>
                <v:fill/>
              </v:shape>
            </v:group>
            <v:group style="position:absolute;left:1747;top:1944;width:947;height:221" coordorigin="1747,1944" coordsize="947,221">
              <v:shape style="position:absolute;left:1747;top:1944;width:947;height:221" coordorigin="1747,1944" coordsize="947,221" path="m2654,1944l1783,1947,1751,2016,1747,2057,1748,2077,1774,2151,1786,2165,2657,2162,2690,2093,2693,2052,2692,2031,2666,1958,2654,1944e" filled="t" fillcolor="#FFFF00" stroked="f">
                <v:path arrowok="t"/>
                <v:fill/>
              </v:shape>
            </v:group>
            <v:group style="position:absolute;left:7638;top:1944;width:1583;height:239" coordorigin="7638,1944" coordsize="1583,239">
              <v:shape style="position:absolute;left:7638;top:1944;width:1583;height:239" coordorigin="7638,1944" coordsize="1583,239" path="m9178,1944l7674,1945,7642,2014,7638,2055,7638,2076,7651,2135,7681,2182,9185,2181,9216,2112,9221,2071,9221,2050,9208,1991,9178,1944e" filled="t" fillcolor="#FFFF00" stroked="f">
                <v:path arrowok="t"/>
                <v:fill/>
              </v:shape>
            </v:group>
            <v:group style="position:absolute;left:9758;top:1960;width:443;height:221" coordorigin="9758,1960" coordsize="443,221">
              <v:shape style="position:absolute;left:9758;top:1960;width:443;height:221" coordorigin="9758,1960" coordsize="443,221" path="m10162,1960l9794,1963,9762,2032,9758,2073,9759,2094,9785,2167,9797,2181,10165,2178,10197,2109,10201,2068,10200,2048,10174,1974,10162,1960e" filled="t" fillcolor="#FFFF00" stroked="f">
                <v:path arrowok="t"/>
                <v:fill/>
              </v:shape>
            </v:group>
            <v:group style="position:absolute;left:9197;top:2168;width:586;height:680" coordorigin="9197,2168" coordsize="586,680">
              <v:shape style="position:absolute;left:9197;top:2168;width:586;height:680" coordorigin="9197,2168" coordsize="586,680" path="m9663,2168l9317,2168,9294,2194,9256,2252,9227,2320,9208,2393,9198,2469,9197,2508,9198,2547,9208,2624,9227,2697,9256,2764,9294,2823,9317,2848,9663,2848,9706,2795,9740,2732,9764,2661,9778,2586,9783,2508,9782,2469,9772,2393,9753,2320,9724,2252,9685,2194,9663,2168e" filled="t" fillcolor="#FFFF00" stroked="f">
                <v:path arrowok="t"/>
                <v:fill/>
              </v:shape>
            </v:group>
            <v:group style="position:absolute;left:10142;top:2139;width:615;height:680" coordorigin="10142,2139" coordsize="615,680">
              <v:shape style="position:absolute;left:10142;top:2139;width:615;height:680" coordorigin="10142,2139" coordsize="615,680" path="m10637,2139l10263,2139,10240,2165,10201,2224,10172,2291,10153,2364,10144,2441,10142,2480,10144,2518,10153,2595,10172,2668,10201,2735,10240,2794,10263,2820,10637,2820,10680,2766,10714,2703,10738,2632,10752,2557,10757,2480,10756,2441,10746,2364,10727,2291,10698,2224,10660,2165,10637,2139e" filled="t" fillcolor="#FFFF00" stroked="f">
                <v:path arrowok="t"/>
                <v:fill/>
              </v:shape>
            </v:group>
            <v:group style="position:absolute;left:2477;top:2421;width:210;height:245" coordorigin="2477,2421" coordsize="210,245">
              <v:shape style="position:absolute;left:2477;top:2421;width:210;height:245" coordorigin="2477,2421" coordsize="210,245" path="m2644,2421l2514,2429,2482,2498,2477,2539,2477,2560,2490,2619,2520,2666,2651,2659,2683,2589,2687,2549,2687,2528,2674,2469,2644,2421e" filled="t" fillcolor="#FFFF00" stroked="f">
                <v:path arrowok="t"/>
                <v:fill/>
              </v:shape>
            </v:group>
            <v:group style="position:absolute;left:1746;top:2438;width:812;height:221" coordorigin="1746,2438" coordsize="812,221">
              <v:shape style="position:absolute;left:1746;top:2438;width:812;height:221" coordorigin="1746,2438" coordsize="812,221" path="m2520,2438l1783,2441,1750,2510,1746,2551,1748,2571,1774,2645,1786,2659,2523,2656,2555,2587,2559,2546,2558,2525,2532,2452,2520,2438e" filled="t" fillcolor="#FFFF00" stroked="f">
                <v:path arrowok="t"/>
                <v:fill/>
              </v:shape>
            </v:group>
            <v:group style="position:absolute;left:2630;top:2421;width:303;height:255" coordorigin="2630,2421" coordsize="303,255">
              <v:shape style="position:absolute;left:2630;top:2421;width:303;height:255" coordorigin="2630,2421" coordsize="303,255" path="m2890,2421l2667,2438,2635,2508,2630,2549,2631,2570,2644,2629,2674,2676,2897,2659,2929,2589,2933,2549,2933,2528,2920,2469,2890,2421e" filled="t" fillcolor="#FFFF00" stroked="f">
                <v:path arrowok="t"/>
                <v:fill/>
              </v:shape>
            </v:group>
            <v:group style="position:absolute;left:2973;top:2429;width:6248;height:244" coordorigin="2973,2429" coordsize="6248,244">
              <v:shape style="position:absolute;left:2973;top:2429;width:6248;height:244" coordorigin="2973,2429" coordsize="6248,244" path="m3010,2429l2978,2498,2973,2539,2974,2560,2987,2619,9185,2672,9195,2657,9220,2582,9221,2562,9221,2541,9208,2482,3010,2429e" filled="t" fillcolor="#FFFF00" stroked="f">
                <v:path arrowok="t"/>
                <v:fill/>
              </v:shape>
            </v:group>
            <v:group style="position:absolute;left:9748;top:2454;width:448;height:221" coordorigin="9748,2454" coordsize="448,221">
              <v:shape style="position:absolute;left:9748;top:2454;width:448;height:221" coordorigin="9748,2454" coordsize="448,221" path="m10157,2454l9785,2457,9752,2526,9748,2567,9750,2588,9776,2662,9787,2676,10160,2673,10192,2604,10196,2563,10195,2542,10169,2468,10157,2454e" filled="t" fillcolor="#FFFF00" stroked="f">
                <v:path arrowok="t"/>
                <v:fill/>
              </v:shape>
            </v:group>
            <v:group style="position:absolute;left:2897;top:2558;width:102;height:71" coordorigin="2897,2558" coordsize="102,71">
              <v:shape style="position:absolute;left:2897;top:2558;width:102;height:71" coordorigin="2897,2558" coordsize="102,71" path="m2986,2558l2900,2573,2897,2593,2900,2613,2909,2629,2995,2614,2999,2594,2996,2574,2986,2558e" filled="t" fillcolor="#FFFF00" stroked="f">
                <v:path arrowok="t"/>
                <v:fill/>
              </v:shape>
            </v:group>
            <v:group style="position:absolute;left:1738;top:2916;width:5525;height:245" coordorigin="1738,2916" coordsize="5525,245">
              <v:shape style="position:absolute;left:1738;top:2916;width:5525;height:245" coordorigin="1738,2916" coordsize="5525,245" path="m7219,2916l1774,2923,1742,2993,1738,3033,1738,3054,1751,3113,1781,3161,7226,3153,7258,3084,7263,3043,7262,3022,7249,2963,7219,2916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625-�o••••••••••••••••••••••••••••••••••Caaino�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7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Vogue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w w:val="115"/>
          <w:position w:val="1"/>
        </w:rPr>
        <w:t>625-</w:t>
      </w:r>
      <w:r>
        <w:rPr>
          <w:rFonts w:ascii="Segoe UI" w:hAnsi="Segoe UI" w:cs="Segoe UI" w:eastAsia="Segoe UI"/>
          <w:sz w:val="21"/>
          <w:szCs w:val="21"/>
          <w:spacing w:val="10"/>
          <w:w w:val="115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1"/>
        </w:rPr>
        <w:t>•••••••••••••••••••••••••••••••••••.</w:t>
      </w:r>
      <w:r>
        <w:rPr>
          <w:rFonts w:ascii="Segoe UI" w:hAnsi="Segoe UI" w:cs="Segoe UI" w:eastAsia="Segoe UI"/>
          <w:sz w:val="16"/>
          <w:szCs w:val="16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Cadet,</w:t>
      </w:r>
      <w:r>
        <w:rPr>
          <w:rFonts w:ascii="Segoe UI" w:hAnsi="Segoe UI" w:cs="Segoe UI" w:eastAsia="Segoe UI"/>
          <w:sz w:val="16"/>
          <w:szCs w:val="16"/>
          <w:spacing w:val="45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Uajor,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52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22"/>
          <w:w w:val="162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(ES</w:t>
      </w:r>
      <w:r>
        <w:rPr>
          <w:rFonts w:ascii="Segoe UI" w:hAnsi="Segoe UI" w:cs="Segoe UI" w:eastAsia="Segoe UI"/>
          <w:sz w:val="28"/>
          <w:szCs w:val="28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9"/>
          <w:position w:val="1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1"/>
        </w:rPr>
        <w:t>d</w:t>
      </w:r>
      <w:r>
        <w:rPr>
          <w:rFonts w:ascii="Segoe UI" w:hAnsi="Segoe UI" w:cs="Segoe UI" w:eastAsia="Segoe UI"/>
          <w:sz w:val="17"/>
          <w:szCs w:val="17"/>
          <w:spacing w:val="51"/>
          <w:w w:val="12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�S)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025-ZC.</w:t>
      </w:r>
      <w:r>
        <w:rPr>
          <w:rFonts w:ascii="Segoe UI" w:hAnsi="Segoe UI" w:cs="Segoe UI" w:eastAsia="Segoe UI"/>
          <w:sz w:val="16"/>
          <w:szCs w:val="16"/>
          <w:spacing w:val="-19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30"/>
          <w:w w:val="21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201"/>
          <w:position w:val="1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0"/>
          <w:w w:val="201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24"/>
          <w:position w:val="1"/>
        </w:rPr>
        <w:t>·</w:t>
      </w:r>
      <w:r>
        <w:rPr>
          <w:rFonts w:ascii="Segoe UI" w:hAnsi="Segoe UI" w:cs="Segoe UI" w:eastAsia="Segoe UI"/>
          <w:sz w:val="16"/>
          <w:szCs w:val="16"/>
          <w:spacing w:val="3"/>
          <w:w w:val="124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6"/>
          <w:position w:val="1"/>
        </w:rPr>
        <w:t>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6"/>
          <w:position w:val="1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Major,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6"/>
          <w:position w:val="0"/>
        </w:rPr>
        <w:t>Envo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y</w:t>
      </w:r>
      <w:r>
        <w:rPr>
          <w:rFonts w:ascii="Segoe UI" w:hAnsi="Segoe UI" w:cs="Segoe UI" w:eastAsia="Segoe UI"/>
          <w:sz w:val="16"/>
          <w:szCs w:val="16"/>
          <w:spacing w:val="47"/>
          <w:w w:val="15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(BS</w:t>
      </w:r>
      <w:r>
        <w:rPr>
          <w:rFonts w:ascii="Segoe UI" w:hAnsi="Segoe UI" w:cs="Segoe UI" w:eastAsia="Segoe UI"/>
          <w:sz w:val="28"/>
          <w:szCs w:val="28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and</w:t>
      </w:r>
      <w:r>
        <w:rPr>
          <w:rFonts w:ascii="Segoe UI" w:hAnsi="Segoe UI" w:cs="Segoe UI" w:eastAsia="Segoe UI"/>
          <w:sz w:val="17"/>
          <w:szCs w:val="17"/>
          <w:spacing w:val="50"/>
          <w:w w:val="13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0"/>
        </w:rPr>
        <w:t>!!!S)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625-SYo•••••••••••••</w:t>
      </w:r>
      <w:r>
        <w:rPr>
          <w:rFonts w:ascii="Segoe UI" w:hAnsi="Segoe UI" w:cs="Segoe UI" w:eastAsia="Segoe UI"/>
          <w:sz w:val="16"/>
          <w:szCs w:val="16"/>
          <w:spacing w:val="-14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76"/>
          <w:position w:val="1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•••••••••••Cadet,</w:t>
      </w:r>
      <w:r>
        <w:rPr>
          <w:rFonts w:ascii="Segoe UI" w:hAnsi="Segoe UI" w:cs="Segoe UI" w:eastAsia="Segoe UI"/>
          <w:sz w:val="16"/>
          <w:szCs w:val="16"/>
          <w:spacing w:val="55"/>
          <w:w w:val="17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J.!ajor..,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1"/>
          <w:szCs w:val="21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29"/>
          <w:position w:val="0"/>
        </w:rPr>
        <w:t>Envoy</w:t>
      </w:r>
      <w:r>
        <w:rPr>
          <w:rFonts w:ascii="Segoe UI" w:hAnsi="Segoe UI" w:cs="Segoe UI" w:eastAsia="Segoe UI"/>
          <w:sz w:val="19"/>
          <w:szCs w:val="19"/>
          <w:spacing w:val="67"/>
          <w:w w:val="129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(ES</w:t>
      </w:r>
      <w:r>
        <w:rPr>
          <w:rFonts w:ascii="Segoe UI" w:hAnsi="Segoe UI" w:cs="Segoe UI" w:eastAsia="Segoe UI"/>
          <w:sz w:val="28"/>
          <w:szCs w:val="28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0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0"/>
        </w:rPr>
        <w:t>d</w:t>
      </w:r>
      <w:r>
        <w:rPr>
          <w:rFonts w:ascii="Segoe UI" w:hAnsi="Segoe UI" w:cs="Segoe UI" w:eastAsia="Segoe UI"/>
          <w:sz w:val="16"/>
          <w:szCs w:val="16"/>
          <w:spacing w:val="50"/>
          <w:w w:val="13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2"/>
          <w:w w:val="78"/>
          <w:position w:val="0"/>
        </w:rPr>
        <w:t>MS)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35"/>
          <w:position w:val="2"/>
        </w:rPr>
        <w:t>625-3Y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85"/>
          <w:position w:val="2"/>
        </w:rPr>
        <w:t>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4"/>
          <w:w w:val="185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4"/>
          <w:w w:val="185"/>
          <w:position w:val="2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-33"/>
          <w:w w:val="185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85"/>
          <w:position w:val="1"/>
        </w:rPr>
        <w:t>!bjor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1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8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5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(ES</w:t>
      </w:r>
      <w:r>
        <w:rPr>
          <w:rFonts w:ascii="Segoe UI" w:hAnsi="Segoe UI" w:cs="Segoe UI" w:eastAsia="Segoe UI"/>
          <w:sz w:val="28"/>
          <w:szCs w:val="28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o.nd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42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  <w:position w:val="0"/>
        </w:rPr>
        <w:t>MS)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w w:val="138"/>
          <w:position w:val="2"/>
        </w:rPr>
        <w:t>626-3Z</w:t>
      </w:r>
      <w:r>
        <w:rPr>
          <w:rFonts w:ascii="Segoe UI" w:hAnsi="Segoe UI" w:cs="Segoe UI" w:eastAsia="Segoe UI"/>
          <w:sz w:val="16"/>
          <w:szCs w:val="16"/>
          <w:w w:val="190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25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1"/>
          <w:position w:val="2"/>
        </w:rPr>
        <w:t>a</w:t>
      </w:r>
      <w:r>
        <w:rPr>
          <w:rFonts w:ascii="Segoe UI" w:hAnsi="Segoe UI" w:cs="Segoe UI" w:eastAsia="Segoe UI"/>
          <w:sz w:val="5"/>
          <w:szCs w:val="5"/>
          <w:spacing w:val="-11"/>
          <w:w w:val="301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1"/>
          <w:position w:val="2"/>
        </w:rPr>
        <w:t>••••••.•••••</w:t>
      </w:r>
      <w:r>
        <w:rPr>
          <w:rFonts w:ascii="Segoe UI" w:hAnsi="Segoe UI" w:cs="Segoe UI" w:eastAsia="Segoe UI"/>
          <w:sz w:val="16"/>
          <w:szCs w:val="16"/>
          <w:spacing w:val="-11"/>
          <w:w w:val="181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2"/>
        </w:rPr>
        <w:t>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25"/>
          <w:position w:val="2"/>
        </w:rPr>
        <w:t>Cadet�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14ajor.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52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-3"/>
        </w:rPr>
        <w:t>(F.S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-3"/>
        </w:rPr>
        <w:t> </w:t>
      </w:r>
      <w:r>
        <w:rPr>
          <w:rFonts w:ascii="Segoe UI" w:hAnsi="Segoe UI" w:cs="Segoe UI" w:eastAsia="Segoe UI"/>
          <w:sz w:val="27"/>
          <w:szCs w:val="27"/>
          <w:spacing w:val="2"/>
          <w:w w:val="83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and</w:t>
      </w:r>
      <w:r>
        <w:rPr>
          <w:rFonts w:ascii="Segoe UI" w:hAnsi="Segoe UI" w:cs="Segoe UI" w:eastAsia="Segoe UI"/>
          <w:sz w:val="17"/>
          <w:szCs w:val="17"/>
          <w:spacing w:val="45"/>
          <w:w w:val="13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0"/>
        </w:rPr>
        <w:t>2!S)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577.919983pt;margin-top:-.36718pt;width:1.92pt;height:1.92pt;mso-position-horizontal-relative:page;mso-position-vertical-relative:paragraph;z-index:-19706" type="#_x0000_t75">
            <v:imagedata r:id="rId17" o:title=""/>
          </v:shape>
        </w:pict>
      </w:r>
      <w:r>
        <w:rPr/>
        <w:pict>
          <v:group style="position:absolute;margin-left:86.64695pt;margin-top:23.603621pt;width:276.003773pt;height:12.2493pt;mso-position-horizontal-relative:page;mso-position-vertical-relative:paragraph;z-index:-19703" coordorigin="1733,472" coordsize="5520,245">
            <v:shape style="position:absolute;left:1733;top:472;width:5520;height:245" coordorigin="1733,472" coordsize="5520,245" path="m7210,472l1770,479,1738,549,1733,590,1733,611,1746,670,1776,717,7216,710,7248,640,7253,599,7253,579,7240,519,7210,472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spacing w:val="1"/>
          <w:w w:val="165"/>
        </w:rPr>
        <w:t>720�••••••••••••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6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4"/>
        </w:rPr>
        <w:t>••••••••••••••••••••••••GGm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7.116951pt;margin-top:23.593605pt;width:275.335973pt;height:12.2493pt;mso-position-horizontal-relative:page;mso-position-vertical-relative:paragraph;z-index:-19702" coordorigin="1742,472" coordsize="5507,245">
            <v:shape style="position:absolute;left:1742;top:472;width:5507;height:245" coordorigin="1742,472" coordsize="5507,245" path="m7206,472l1779,479,1747,549,1742,590,1743,610,1756,669,1786,717,7212,710,7244,640,7249,599,7249,578,7236,519,7206,472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720B•••••••••••••••••••••••••••••••••••••Gam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6.406876pt;margin-top:22.913616pt;width:287.777449pt;height:12.2493pt;mso-position-horizontal-relative:page;mso-position-vertical-relative:paragraph;z-index:-19701" coordorigin="1728,458" coordsize="5756,245">
            <v:shape style="position:absolute;left:1728;top:458;width:5756;height:245" coordorigin="1728,458" coordsize="5756,245" path="m7440,458l1765,466,1733,535,1728,576,1729,597,1742,656,1771,703,7447,696,7479,626,7484,586,7483,565,7470,506,7440,458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spacing w:val="0"/>
          <w:w w:val="173"/>
        </w:rPr>
        <w:t>720Co••••••••••••••••••••••••••••••••••••Gem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5.299873pt;margin-top:14.742719pt;width:289.039552pt;height:72.9601pt;mso-position-horizontal-relative:page;mso-position-vertical-relative:paragraph;z-index:-19708" coordorigin="1706,295" coordsize="5781,1459">
            <v:shape style="position:absolute;left:1882;top:295;width:1728;height:1459" type="#_x0000_t75">
              <v:imagedata r:id="rId18" o:title=""/>
            </v:shape>
            <v:shape style="position:absolute;left:6643;top:679;width:77;height:230" type="#_x0000_t75">
              <v:imagedata r:id="rId19" o:title=""/>
            </v:shape>
            <v:group style="position:absolute;left:1718;top:468;width:5761;height:245" coordorigin="1718,468" coordsize="5761,245">
              <v:shape style="position:absolute;left:1718;top:468;width:5761;height:245" coordorigin="1718,468" coordsize="5761,245" path="m7436,468l1755,475,1723,545,1718,586,1719,607,1732,666,1762,713,7443,706,7474,636,7479,595,7479,575,7466,515,7436,468e" filled="t" fillcolor="#FFFF00" stroked="f">
                <v:path arrowok="t"/>
                <v:fill/>
              </v:shape>
            </v:group>
            <v:group style="position:absolute;left:1714;top:965;width:706;height:245" coordorigin="1714,965" coordsize="706,245">
              <v:shape style="position:absolute;left:1714;top:965;width:706;height:245" coordorigin="1714,965" coordsize="706,245" path="m2376,965l1750,972,1718,1042,1714,1083,1714,1103,1727,1163,1757,1210,2383,1202,2415,1133,2420,1092,2419,1071,2406,1012,2376,965e" filled="t" fillcolor="#FFFF00" stroked="f">
                <v:path arrowok="t"/>
                <v:fill/>
              </v:shape>
            </v:group>
            <v:group style="position:absolute;left:2732;top:955;width:4743;height:245" coordorigin="2732,955" coordsize="4743,245">
              <v:shape style="position:absolute;left:2732;top:955;width:4743;height:245" coordorigin="2732,955" coordsize="4743,245" path="m7431,955l2768,962,2736,1032,2732,1073,2732,1093,2745,1152,2775,1200,7438,1193,7470,1123,7474,1082,7474,1061,7461,1002,7431,955e" filled="t" fillcolor="#FFFF00" stroked="f">
                <v:path arrowok="t"/>
                <v:fill/>
              </v:shape>
            </v:group>
            <v:group style="position:absolute;left:2361;top:971;width:409;height:221" coordorigin="2361,971" coordsize="409,221">
              <v:shape style="position:absolute;left:2361;top:971;width:409;height:221" coordorigin="2361,971" coordsize="409,221" path="m2731,971l2397,974,2365,1043,2361,1084,2362,1105,2388,1178,2400,1193,2734,1189,2767,1121,2770,1079,2769,1059,2743,985,2731,971e" filled="t" fillcolor="#FFFF00" stroked="f">
                <v:path arrowok="t"/>
                <v:fill/>
              </v:shape>
            </v:group>
            <v:group style="position:absolute;left:1718;top:1443;width:5742;height:245" coordorigin="1718,1443" coordsize="5742,245">
              <v:shape style="position:absolute;left:1718;top:1443;width:5742;height:245" coordorigin="1718,1443" coordsize="5742,245" path="m7417,1443l1755,1450,1723,1520,1718,1561,1719,1581,1732,1640,1762,1688,7423,1681,7455,1611,7460,1570,7459,1549,7447,1490,7417,1443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720C-2ooo•••··�··••••••••••••••••••••••••Plaza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725-lZ••••••••••••••••••••••••••••••••••·Pla:a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25"/>
        </w:rPr>
        <w:t>725�2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•••</w:t>
      </w:r>
      <w:r>
        <w:rPr>
          <w:rFonts w:ascii="Segoe UI" w:hAnsi="Segoe UI" w:cs="Segoe UI" w:eastAsia="Segoe UI"/>
          <w:sz w:val="17"/>
          <w:szCs w:val="17"/>
          <w:spacing w:val="-3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Q••••••••••••••••••••••••••••••••Pla�a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5.916878pt;margin-top:23.273611pt;width:287.058049pt;height:12.2493pt;mso-position-horizontal-relative:page;mso-position-vertical-relative:paragraph;z-index:-19700" coordorigin="1718,465" coordsize="5741,245">
            <v:shape style="position:absolute;left:1718;top:465;width:5741;height:245" coordorigin="1718,465" coordsize="5741,245" path="m7416,465l1755,473,1723,542,1718,583,1719,604,1732,663,1762,710,7423,703,7455,634,7459,593,7459,572,7446,513,7416,465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spacing w:val="2"/>
          <w:w w:val="159"/>
        </w:rPr>
        <w:t>S2o-A•••</w:t>
      </w:r>
      <w:r>
        <w:rPr>
          <w:rFonts w:ascii="Segoe UI" w:hAnsi="Segoe UI" w:cs="Segoe UI" w:eastAsia="Segoe UI"/>
          <w:sz w:val="16"/>
          <w:szCs w:val="16"/>
          <w:spacing w:val="-7"/>
          <w:w w:val="15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••••••••••••••••••••••••••••••••Regal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group style="position:absolute;margin-left:86.019241pt;margin-top:23.800814pt;width:286.859491pt;height:13.01490pt;mso-position-horizontal-relative:page;mso-position-vertical-relative:paragraph;z-index:-19699" coordorigin="1720,476" coordsize="5737,260">
            <v:group style="position:absolute;left:2477;top:484;width:4371;height:245" coordorigin="2477,484" coordsize="4371,245">
              <v:shape style="position:absolute;left:2477;top:484;width:4371;height:245" coordorigin="2477,484" coordsize="4371,245" path="m6805,484l2514,491,2482,561,2477,601,2477,622,2490,681,2520,729,6811,721,6843,652,6848,611,6847,590,6834,531,6805,484e" filled="t" fillcolor="#FFFF00" stroked="f">
                <v:path arrowok="t"/>
                <v:fill/>
              </v:shape>
            </v:group>
            <v:group style="position:absolute;left:1727;top:500;width:808;height:221" coordorigin="1727,500" coordsize="808,221">
              <v:shape style="position:absolute;left:1727;top:500;width:808;height:221" coordorigin="1727,500" coordsize="808,221" path="m2496,500l1764,503,1731,572,1727,613,1729,634,1755,707,1766,721,2499,718,2531,649,2535,608,2534,588,2508,514,2496,500e" filled="t" fillcolor="#FFFF00" stroked="f">
                <v:path arrowok="t"/>
                <v:fill/>
              </v:shape>
            </v:group>
            <v:group style="position:absolute;left:6758;top:500;width:693;height:221" coordorigin="6758,500" coordsize="693,221">
              <v:shape style="position:absolute;left:6758;top:500;width:693;height:221" coordorigin="6758,500" coordsize="693,221" path="m7412,500l6794,503,6762,572,6758,613,6759,634,6785,707,6797,721,7414,718,7447,649,7451,608,7449,588,7423,514,7412,500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81"/>
        </w:rPr>
        <w:t>620·B··�·••••••••••••••••••••••••••••••••Regal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31"/>
        </w:rPr>
        <w:t>a2o-AB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7"/>
          <w:w w:val="188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aegal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7.14pt;height:14.88pt;mso-position-horizontal-relative:char;mso-position-vertical-relative:line" type="#_x0000_t75">
            <v:imagedata r:id="rId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2280" w:h="15500"/>
          <w:pgMar w:top="80" w:bottom="0" w:left="1620" w:right="3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98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1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135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/>
        <w:pict>
          <v:group style="position:absolute;margin-left:486.455139pt;margin-top:-46.448963pt;width:46.144191pt;height:11.0625pt;mso-position-horizontal-relative:page;mso-position-vertical-relative:paragraph;z-index:-19693" coordorigin="9729,-929" coordsize="923,221">
            <v:shape style="position:absolute;left:9729;top:-929;width:923;height:221" coordorigin="9729,-929" coordsize="923,221" path="m10613,-929l9765,-926,9733,-857,9729,-816,9730,-795,9756,-722,9768,-708,10616,-711,10648,-780,10652,-821,10651,-841,10625,-915,10613,-929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UOIELS</w:t>
      </w:r>
      <w:r>
        <w:rPr>
          <w:rFonts w:ascii="Segoe UI" w:hAnsi="Segoe UI" w:cs="Segoe UI" w:eastAsia="Segoe UI"/>
          <w:sz w:val="17"/>
          <w:szCs w:val="17"/>
          <w:spacing w:val="41"/>
          <w:w w:val="13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7"/>
        </w:rPr>
        <w:t>UANUFACTURED</w:t>
      </w:r>
      <w:r>
        <w:rPr>
          <w:rFonts w:ascii="Segoe UI" w:hAnsi="Segoe UI" w:cs="Segoe UI" w:eastAsia="Segoe UI"/>
          <w:sz w:val="17"/>
          <w:szCs w:val="17"/>
          <w:spacing w:val="48"/>
          <w:w w:val="11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0"/>
          <w:w w:val="10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18"/>
        </w:rPr>
        <w:t>THEm</w:t>
      </w:r>
      <w:r>
        <w:rPr>
          <w:rFonts w:ascii="Segoe UI" w:hAnsi="Segoe UI" w:cs="Segoe UI" w:eastAsia="Segoe UI"/>
          <w:sz w:val="20"/>
          <w:szCs w:val="20"/>
          <w:spacing w:val="51"/>
          <w:w w:val="118"/>
        </w:rPr>
        <w:t> </w:t>
      </w:r>
      <w:r>
        <w:rPr>
          <w:rFonts w:ascii="Segoe UI" w:hAnsi="Segoe UI" w:cs="Segoe UI" w:eastAsia="Segoe UI"/>
          <w:sz w:val="20"/>
          <w:szCs w:val="20"/>
          <w:spacing w:val="1"/>
          <w:w w:val="103"/>
        </w:rPr>
        <w:t>C02lrolfm1TS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group style="position:absolute;margin-left:154.429443pt;margin-top:-37.43pt;width:250.936405pt;height:17.348300pt;mso-position-horizontal-relative:page;mso-position-vertical-relative:paragraph;z-index:-19698" coordorigin="3089,-749" coordsize="5019,347">
            <v:shape style="position:absolute;left:4186;top:-749;width:38;height:77" type="#_x0000_t75">
              <v:imagedata r:id="rId22" o:title=""/>
            </v:shape>
            <v:group style="position:absolute;left:3096;top:-630;width:2938;height:221" coordorigin="3096,-630" coordsize="2938,221">
              <v:shape style="position:absolute;left:3096;top:-630;width:2938;height:221" coordorigin="3096,-630" coordsize="2938,221" path="m5994,-630l3132,-627,3099,-558,3096,-517,3097,-496,3123,-423,3135,-409,5997,-412,6030,-481,6033,-522,6032,-542,6006,-616,5994,-630e" filled="t" fillcolor="#FFFF00" stroked="f">
                <v:path arrowok="t"/>
                <v:fill/>
              </v:shape>
            </v:group>
            <v:group style="position:absolute;left:6079;top:-618;width:2022;height:206" coordorigin="6079,-618" coordsize="2022,206">
              <v:shape style="position:absolute;left:6079;top:-618;width:2022;height:206" coordorigin="6079,-618" coordsize="2022,206" path="m8065,-618l6111,-613,6081,-542,6079,-522,6080,-501,6104,-426,6116,-412,8069,-417,8099,-488,8101,-509,8100,-529,8076,-604,8065,-618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0.57835pt;margin-top:12.48pt;width:519.143923pt;height:321.283pt;mso-position-horizontal-relative:page;mso-position-vertical-relative:paragraph;z-index:-19697" coordorigin="1212,250" coordsize="10383,6426">
            <v:shape style="position:absolute;left:5722;top:250;width:4877;height:5453" type="#_x0000_t75">
              <v:imagedata r:id="rId23" o:title=""/>
            </v:shape>
            <v:group style="position:absolute;left:6296;top:809;width:1346;height:245" coordorigin="6296,809" coordsize="1346,245">
              <v:shape style="position:absolute;left:6296;top:809;width:1346;height:245" coordorigin="6296,809" coordsize="1346,245" path="m7598,809l6333,817,6301,886,6296,927,6296,948,6309,1007,6339,1054,7605,1047,7637,977,7642,937,7641,916,7628,857,7598,809e" filled="t" fillcolor="#FFFF00" stroked="f">
                <v:path arrowok="t"/>
                <v:fill/>
              </v:shape>
            </v:group>
            <v:group style="position:absolute;left:7641;top:826;width:712;height:221" coordorigin="7641,826" coordsize="712,221">
              <v:shape style="position:absolute;left:7641;top:826;width:712;height:221" coordorigin="7641,826" coordsize="712,221" path="m8314,826l7677,829,7645,898,7641,939,7642,959,7668,1033,7680,1047,8317,1044,8349,975,8353,934,8352,913,8325,840,8314,826e" filled="t" fillcolor="#FFFF00" stroked="f">
                <v:path arrowok="t"/>
                <v:fill/>
              </v:shape>
            </v:group>
            <v:group style="position:absolute;left:6283;top:1321;width:974;height:270" coordorigin="6283,1321" coordsize="974,270">
              <v:shape style="position:absolute;left:6283;top:1321;width:974;height:270" coordorigin="6283,1321" coordsize="974,270" path="m7209,1321l6319,1334,6288,1404,6283,1445,6283,1467,6299,1544,6330,1591,7220,1578,7251,1508,7256,1467,7256,1445,7239,1368,7209,1321e" filled="t" fillcolor="#FFFF00" stroked="f">
                <v:path arrowok="t"/>
                <v:fill/>
              </v:shape>
              <v:shape style="position:absolute;left:1229;top:518;width:2458;height:1766" type="#_x0000_t75">
                <v:imagedata r:id="rId24" o:title=""/>
              </v:shape>
            </v:group>
            <v:group style="position:absolute;left:1218;top:832;width:1225;height:221" coordorigin="1218,832" coordsize="1225,221">
              <v:shape style="position:absolute;left:1218;top:832;width:1225;height:221" coordorigin="1218,832" coordsize="1225,221" path="m2405,832l1255,835,1222,904,1218,945,1220,965,1246,1039,1258,1053,2408,1050,2440,981,2444,940,2443,919,2416,846,2405,832e" filled="t" fillcolor="#FFFF00" stroked="f">
                <v:path arrowok="t"/>
                <v:fill/>
              </v:shape>
            </v:group>
            <v:group style="position:absolute;left:2486;top:1319;width:109;height:221" coordorigin="2486,1319" coordsize="109,221">
              <v:shape style="position:absolute;left:2486;top:1319;width:109;height:221" coordorigin="2486,1319" coordsize="109,221" path="m2557,1319l2502,1353,2487,1412,2486,1432,2488,1453,2514,1526,2525,1540,2559,1537,2592,1468,2596,1427,2594,1407,2568,1333,2557,1319e" filled="t" fillcolor="#FFFF00" stroked="f">
                <v:path arrowok="t"/>
                <v:fill/>
              </v:shape>
            </v:group>
            <v:group style="position:absolute;left:1258;top:1369;width:5004;height:217" coordorigin="1258,1369" coordsize="5004,217">
              <v:shape style="position:absolute;left:1258;top:1369;width:5004;height:217" coordorigin="1258,1369" coordsize="5004,217" path="m6223,1369l1285,1383,1259,1457,1258,1478,1259,1498,1284,1572,1296,1586,6235,1572,6261,1498,6262,1477,6261,1457,6235,1383,6223,1369e" filled="t" fillcolor="#FFFF00" stroked="f">
                <v:path arrowok="t"/>
                <v:fill/>
              </v:shape>
            </v:group>
            <v:group style="position:absolute;left:2898;top:1439;width:124;height:120" coordorigin="2898,1439" coordsize="124,120">
              <v:shape style="position:absolute;left:2898;top:1439;width:124;height:120" coordorigin="2898,1439" coordsize="124,120" path="m3001,1439l2912,1448,2904,1465,2899,1485,2898,1505,2902,1525,2909,1544,2919,1559,3008,1550,3017,1532,3021,1513,3022,1492,3019,1472,3012,1454,3001,1439e" filled="t" fillcolor="#FFFF00" stroked="f">
                <v:path arrowok="t"/>
                <v:fill/>
              </v:shape>
            </v:group>
            <v:group style="position:absolute;left:3148;top:1439;width:128;height:120" coordorigin="3148,1439" coordsize="128,120">
              <v:shape style="position:absolute;left:3148;top:1439;width:128;height:120" coordorigin="3148,1439" coordsize="128,120" path="m3256,1439l3162,1448,3153,1465,3149,1485,3148,1505,3151,1525,3158,1544,3169,1559,3263,1550,3271,1532,3276,1513,3277,1492,3273,1472,3266,1454,3256,1439e" filled="t" fillcolor="#FFFF00" stroked="f">
                <v:path arrowok="t"/>
                <v:fill/>
              </v:shape>
            </v:group>
            <v:group style="position:absolute;left:6208;top:1441;width:165;height:120" coordorigin="6208,1441" coordsize="165,120">
              <v:shape style="position:absolute;left:6208;top:1441;width:165;height:120" coordorigin="6208,1441" coordsize="165,120" path="m6353,1441l6222,1450,6214,1467,6209,1487,6208,1508,6212,1528,6219,1546,6229,1561,6360,1552,6369,1535,6373,1515,6374,1494,6371,1474,6364,1456,6353,1441e" filled="t" fillcolor="#FFFF00" stroked="f">
                <v:path arrowok="t"/>
                <v:fill/>
              </v:shape>
            </v:group>
            <v:group style="position:absolute;left:1248;top:1844;width:5991;height:226" coordorigin="1248,1844" coordsize="5991,226">
              <v:shape style="position:absolute;left:1248;top:1844;width:5991;height:226" coordorigin="1248,1844" coordsize="5991,226" path="m7200,1844l1275,1867,1249,1941,1248,1962,1249,1982,1275,2056,1286,2070,7203,2063,7236,1994,7239,1953,7238,1932,7212,1858,7200,1844e" filled="t" fillcolor="#FFFF00" stroked="f">
                <v:path arrowok="t"/>
                <v:fill/>
              </v:shape>
            </v:group>
            <v:group style="position:absolute;left:1255;top:2337;width:5990;height:221" coordorigin="1255,2337" coordsize="5990,221">
              <v:shape style="position:absolute;left:1255;top:2337;width:5990;height:221" coordorigin="1255,2337" coordsize="5990,221" path="m7205,2337l1291,2340,1258,2409,1255,2450,1256,2470,1282,2544,1294,2558,7208,2555,7241,2486,7244,2445,7243,2424,7217,2351,7205,2337e" filled="t" fillcolor="#FFFF00" stroked="f">
                <v:path arrowok="t"/>
                <v:fill/>
              </v:shape>
            </v:group>
            <v:group style="position:absolute;left:1253;top:2835;width:5991;height:218" coordorigin="1253,2835" coordsize="5991,218">
              <v:shape style="position:absolute;left:1253;top:2835;width:5991;height:218" coordorigin="1253,2835" coordsize="5991,218" path="m1289,2835l1256,2904,1253,2945,1254,2966,1280,3039,1292,3053,7217,3044,7243,2970,7244,2950,7243,2929,7217,2855,1289,2835e" filled="t" fillcolor="#FFFF00" stroked="f">
                <v:path arrowok="t"/>
                <v:fill/>
              </v:shape>
            </v:group>
            <v:group style="position:absolute;left:1253;top:3323;width:7077;height:226" coordorigin="1253,3323" coordsize="7077,226">
              <v:shape style="position:absolute;left:1253;top:3323;width:7077;height:226" coordorigin="1253,3323" coordsize="7077,226" path="m8291,3323l1280,3346,1254,3420,1253,3441,1254,3461,1280,3535,1291,3549,8293,3541,8326,3472,8330,3431,8328,3411,8302,3337,8291,3323e" filled="t" fillcolor="#FFFF00" stroked="f">
                <v:path arrowok="t"/>
                <v:fill/>
              </v:shape>
            </v:group>
            <v:group style="position:absolute;left:6302;top:3831;width:932;height:206" coordorigin="6302,3831" coordsize="932,206">
              <v:shape style="position:absolute;left:6302;top:3831;width:932;height:206" coordorigin="6302,3831" coordsize="932,206" path="m7197,3831l6333,3836,6303,3906,6302,3927,6302,3948,6326,4022,6338,4036,7201,4031,7231,3961,7233,3940,7233,3919,7208,3845,7197,3831e" filled="t" fillcolor="#FFFF00" stroked="f">
                <v:path arrowok="t"/>
                <v:fill/>
              </v:shape>
            </v:group>
            <v:group style="position:absolute;left:1248;top:3823;width:2548;height:221" coordorigin="1248,3823" coordsize="2548,221">
              <v:shape style="position:absolute;left:1248;top:3823;width:2548;height:221" coordorigin="1248,3823" coordsize="2548,221" path="m3755,3823l1275,3842,1249,3916,1248,3936,1249,3957,1275,4031,1286,4045,3764,4044,3793,3972,3796,3931,3794,3910,3767,3837,3755,3823e" filled="t" fillcolor="#FFFF00" stroked="f">
                <v:path arrowok="t"/>
                <v:fill/>
              </v:shape>
            </v:group>
            <v:group style="position:absolute;left:3748;top:3895;width:2587;height:120" coordorigin="3748,3895" coordsize="2587,120">
              <v:shape style="position:absolute;left:3748;top:3895;width:2587;height:120" coordorigin="3748,3895" coordsize="2587,120" path="m6314,3895l3761,3904,3753,3922,3748,3941,3748,3962,3751,3982,3758,4000,3769,4015,6323,4007,6331,3989,6335,3969,6335,3948,6332,3928,6325,3910,6314,3895e" filled="t" fillcolor="#FFFF00" stroked="f">
                <v:path arrowok="t"/>
                <v:fill/>
              </v:shape>
            </v:group>
            <v:group style="position:absolute;left:3737;top:3934;width:54;height:71" coordorigin="3737,3934" coordsize="54,71">
              <v:shape style="position:absolute;left:3737;top:3934;width:54;height:71" coordorigin="3737,3934" coordsize="54,71" path="m3778,3934l3740,3949,3737,3969,3740,3989,3749,4006,3787,3991,3791,3971,3788,3950,3778,3934e" filled="t" fillcolor="#FFFF00" stroked="f">
                <v:path arrowok="t"/>
                <v:fill/>
              </v:shape>
            </v:group>
            <v:group style="position:absolute;left:1247;top:4303;width:5984;height:218" coordorigin="1247,4303" coordsize="5984,218">
              <v:shape style="position:absolute;left:1247;top:4303;width:5984;height:218" coordorigin="1247,4303" coordsize="5984,218" path="m1284,4303l1251,4372,1247,4413,1249,4433,1275,4507,1286,4521,7200,4512,7230,4442,7232,4421,7231,4400,7207,4326,1284,4303e" filled="t" fillcolor="#FFFF00" stroked="f">
                <v:path arrowok="t"/>
                <v:fill/>
              </v:shape>
            </v:group>
            <v:group style="position:absolute;left:10512;top:4476;width:1061;height:680" coordorigin="10512,4476" coordsize="1061,680">
              <v:shape style="position:absolute;left:10512;top:4476;width:1061;height:680" coordorigin="10512,4476" coordsize="1061,680" path="m11453,4476l10632,4476,10609,4501,10571,4560,10542,4627,10523,4700,10513,4777,10512,4816,10513,4855,10523,4932,10542,5005,10571,5072,10609,5131,10632,5156,11453,5156,11496,5103,11530,5039,11554,4969,11568,4894,11573,4816,11572,4777,11562,4700,11543,4627,11514,4560,11476,4501,11453,4476e" filled="t" fillcolor="#FFFF00" stroked="f">
                <v:path arrowok="t"/>
                <v:fill/>
              </v:shape>
            </v:group>
            <v:group style="position:absolute;left:1251;top:4799;width:9323;height:216" coordorigin="1251,4799" coordsize="9323,216">
              <v:shape style="position:absolute;left:1251;top:4799;width:9323;height:216" coordorigin="1251,4799" coordsize="9323,216" path="m10536,4799l1278,4812,1253,4885,1251,4906,1253,4927,1278,5001,1290,5015,10548,5002,10574,4928,10575,4907,10574,4887,10548,4813,10536,4799e" filled="t" fillcolor="#FFFF00" stroked="f">
                <v:path arrowok="t"/>
                <v:fill/>
              </v:shape>
            </v:group>
            <v:group style="position:absolute;left:10517;top:4982;width:1056;height:680" coordorigin="10517,4982" coordsize="1056,680">
              <v:shape style="position:absolute;left:10517;top:4982;width:1056;height:680" coordorigin="10517,4982" coordsize="1056,680" path="m11453,4982l10637,4982,10614,5007,10576,5066,10547,5133,10528,5206,10518,5283,10517,5322,10518,5361,10528,5438,10547,5511,10576,5578,10614,5637,10637,5662,11453,5662,11496,5609,11530,5545,11554,5475,11568,5400,11573,5322,11572,5283,11562,5206,11543,5133,11514,5066,11476,5007,11453,4982e" filled="t" fillcolor="#FFFF00" stroked="f">
                <v:path arrowok="t"/>
                <v:fill/>
              </v:shape>
            </v:group>
            <v:group style="position:absolute;left:1257;top:5284;width:6077;height:217" coordorigin="1257,5284" coordsize="6077,217">
              <v:shape style="position:absolute;left:1257;top:5284;width:6077;height:217" coordorigin="1257,5284" coordsize="6077,217" path="m7296,5284l1284,5298,1259,5372,1257,5393,1259,5413,1284,5487,1296,5501,7308,5487,7333,5413,7335,5393,7333,5372,7308,5298,7296,5284e" filled="t" fillcolor="#FFFF00" stroked="f">
                <v:path arrowok="t"/>
                <v:fill/>
              </v:shape>
            </v:group>
            <v:group style="position:absolute;left:7404;top:5284;width:1167;height:206" coordorigin="7404,5284" coordsize="1167,206">
              <v:shape style="position:absolute;left:7404;top:5284;width:1167;height:206" coordorigin="7404,5284" coordsize="1167,206" path="m8534,5284l7435,5289,7406,5360,7404,5381,7404,5401,7428,5476,7440,5490,8539,5485,8569,5414,8571,5394,8570,5373,8546,5298,8534,5284e" filled="t" fillcolor="#FFFF00" stroked="f">
                <v:path arrowok="t"/>
                <v:fill/>
              </v:shape>
            </v:group>
            <v:group style="position:absolute;left:8741;top:5286;width:1781;height:217" coordorigin="8741,5286" coordsize="1781,217">
              <v:shape style="position:absolute;left:8741;top:5286;width:1781;height:217" coordorigin="8741,5286" coordsize="1781,217" path="m10483,5286l8768,5300,8742,5374,8741,5394,8742,5415,8768,5489,8779,5503,10495,5489,10521,5415,10522,5394,10521,5374,10495,5300,10483,5286e" filled="t" fillcolor="#FFFF00" stroked="f">
                <v:path arrowok="t"/>
                <v:fill/>
              </v:shape>
            </v:group>
            <v:group style="position:absolute;left:8533;top:5353;width:119;height:120" coordorigin="8533,5353" coordsize="119,120">
              <v:shape style="position:absolute;left:8533;top:5353;width:119;height:120" coordorigin="8533,5353" coordsize="119,120" path="m8631,5353l8546,5362,8538,5380,8533,5399,8533,5420,8536,5440,8543,5458,8554,5473,8638,5464,8646,5447,8651,5427,8652,5407,8648,5387,8641,5368,8631,5353e" filled="t" fillcolor="#FFFF00" stroked="f">
                <v:path arrowok="t"/>
                <v:fill/>
              </v:shape>
            </v:group>
            <v:group style="position:absolute;left:10507;top:5446;width:1066;height:680" coordorigin="10507,5446" coordsize="1066,680">
              <v:shape style="position:absolute;left:10507;top:5446;width:1066;height:680" coordorigin="10507,5446" coordsize="1066,680" path="m11453,5446l10627,5446,10604,5471,10566,5530,10537,5597,10518,5670,10508,5747,10507,5786,10508,5825,10518,5902,10537,5975,10566,6042,10604,6101,10627,6126,11453,6126,11496,6072,11530,6009,11554,5939,11568,5863,11573,5786,11572,5747,11562,5670,11543,5597,11514,5530,11475,5471,11453,5446e" filled="t" fillcolor="#FFFF00" stroked="f">
                <v:path arrowok="t"/>
                <v:fill/>
              </v:shape>
            </v:group>
            <v:group style="position:absolute;left:5437;top:5762;width:1899;height:226" coordorigin="5437,5762" coordsize="1899,226">
              <v:shape style="position:absolute;left:5437;top:5762;width:1899;height:226" coordorigin="5437,5762" coordsize="1899,226" path="m7297,5762l5464,5785,5438,5859,5437,5879,5438,5900,5464,5974,5475,5988,7300,5980,7333,5911,7336,5870,7335,5850,7309,5776,7297,5762e" filled="t" fillcolor="#FFFF00" stroked="f">
                <v:path arrowok="t"/>
                <v:fill/>
              </v:shape>
            </v:group>
            <v:group style="position:absolute;left:7397;top:5772;width:3125;height:218" coordorigin="7397,5772" coordsize="3125,218">
              <v:shape style="position:absolute;left:7397;top:5772;width:3125;height:218" coordorigin="7397,5772" coordsize="3125,218" path="m10483,5772l7424,5787,7398,5861,7397,5881,7398,5902,7424,5976,7435,5990,10495,5975,10521,5901,10522,5881,10521,5860,10495,5786,10483,5772e" filled="t" fillcolor="#FFFF00" stroked="f">
                <v:path arrowok="t"/>
                <v:fill/>
              </v:shape>
            </v:group>
            <v:group style="position:absolute;left:1247;top:5765;width:1806;height:218" coordorigin="1247,5765" coordsize="1806,218">
              <v:shape style="position:absolute;left:1247;top:5765;width:1806;height:218" coordorigin="1247,5765" coordsize="1806,218" path="m1284,5765l1251,5834,1247,5875,1249,5896,1275,5969,1286,5983,3027,5974,3052,5900,3053,5880,3052,5859,3027,5785,1284,5765e" filled="t" fillcolor="#FFFF00" stroked="f">
                <v:path arrowok="t"/>
                <v:fill/>
              </v:shape>
            </v:group>
            <v:group style="position:absolute;left:2010;top:5800;width:141;height:174" coordorigin="2010,5800" coordsize="141,174">
              <v:shape style="position:absolute;left:2010;top:5800;width:141;height:174" coordorigin="2010,5800" coordsize="141,174" path="m2119,5800l2033,5808,2010,5883,2010,5903,2014,5924,2020,5942,2029,5959,2040,5974,2127,5965,2137,5949,2144,5931,2148,5912,2150,5891,2149,5870,2146,5850,2140,5831,2131,5814,2119,5800e" filled="t" fillcolor="#FFFF00" stroked="f">
                <v:path arrowok="t"/>
                <v:fill/>
              </v:shape>
            </v:group>
            <v:group style="position:absolute;left:3018;top:5843;width:2447;height:120" coordorigin="3018,5843" coordsize="2447,120">
              <v:shape style="position:absolute;left:3018;top:5843;width:2447;height:120" coordorigin="3018,5843" coordsize="2447,120" path="m5444,5843l3031,5852,3023,5869,3018,5889,3018,5910,3021,5930,3028,5948,3039,5963,5451,5954,5460,5937,5464,5917,5465,5896,5462,5876,5455,5858,5444,5843e" filled="t" fillcolor="#FFFF00" stroked="f">
                <v:path arrowok="t"/>
                <v:fill/>
              </v:shape>
            </v:group>
            <v:group style="position:absolute;left:2973;top:5882;width:68;height:71" coordorigin="2973,5882" coordsize="68,71">
              <v:shape style="position:absolute;left:2973;top:5882;width:68;height:71" coordorigin="2973,5882" coordsize="68,71" path="m3029,5882l2977,5897,2973,5917,2976,5937,2986,5953,3038,5938,3042,5918,3039,5898,3029,5882e" filled="t" fillcolor="#FFFF00" stroked="f">
                <v:path arrowok="t"/>
                <v:fill/>
              </v:shape>
            </v:group>
            <v:group style="position:absolute;left:9373;top:5938;width:95;height:120" coordorigin="9373,5938" coordsize="95,120">
              <v:shape style="position:absolute;left:9373;top:5938;width:95;height:120" coordorigin="9373,5938" coordsize="95,120" path="m9447,5938l9386,5947,9378,5964,9373,5984,9373,6004,9376,6024,9383,6043,9394,6058,9454,6049,9462,6031,9467,6012,9468,5991,9464,5971,9457,5953,9447,5938e" filled="t" fillcolor="#FFFF00" stroked="f">
                <v:path arrowok="t"/>
                <v:fill/>
              </v:shape>
            </v:group>
            <v:group style="position:absolute;left:10512;top:5974;width:1056;height:680" coordorigin="10512,5974" coordsize="1056,680">
              <v:shape style="position:absolute;left:10512;top:5974;width:1056;height:680" coordorigin="10512,5974" coordsize="1056,680" path="m11448,5974l10632,5974,10609,5999,10571,6058,10542,6125,10523,6198,10513,6275,10512,6314,10513,6353,10523,6430,10542,6503,10571,6570,10609,6629,10632,6654,11448,6654,11491,6600,11525,6537,11549,6467,11564,6391,11568,6314,11567,6275,11558,6198,11538,6125,11509,6058,11471,5999,11448,5974e" filled="t" fillcolor="#FFFF00" stroked="f">
                <v:path arrowok="t"/>
                <v:fill/>
              </v:shape>
              <v:shape style="position:absolute;left:4915;top:6202;width:77;height:77" type="#_x0000_t75">
                <v:imagedata r:id="rId25" o:title=""/>
              </v:shape>
            </v:group>
            <v:group style="position:absolute;left:1245;top:6268;width:9273;height:223" coordorigin="1245,6268" coordsize="9273,223">
              <v:shape style="position:absolute;left:1245;top:6268;width:9273;height:223" coordorigin="1245,6268" coordsize="9273,223" path="m10479,6268l1271,6288,1246,6362,1245,6382,1246,6403,1271,6477,1283,6491,10481,6486,10514,6417,10518,6376,10516,6355,10490,6282,10479,6268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width:.96pt;height:.72pt;mso-position-horizontal-relative:char;mso-position-vertical-relative:line" type="#_x0000_t75">
            <v:imagedata r:id="rId26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8" w:right="-82"/>
        <w:jc w:val="left"/>
        <w:tabs>
          <w:tab w:pos="63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1"/>
        </w:rPr>
        <w:t>AMPLIFIE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R</w:t>
      </w:r>
      <w:r>
        <w:rPr>
          <w:rFonts w:ascii="Segoe UI" w:hAnsi="Segoe UI" w:cs="Segoe UI" w:eastAsia="Segoe UI"/>
          <w:sz w:val="16"/>
          <w:szCs w:val="16"/>
          <w:spacing w:val="-63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15"/>
        </w:rPr>
        <w:t>PHONOGRAP</w:t>
      </w:r>
      <w:r>
        <w:rPr>
          <w:rFonts w:ascii="Segoe UI" w:hAnsi="Segoe UI" w:cs="Segoe UI" w:eastAsia="Segoe UI"/>
          <w:sz w:val="16"/>
          <w:szCs w:val="16"/>
          <w:spacing w:val="0"/>
          <w:w w:val="115"/>
        </w:rPr>
        <w:t>H</w:t>
      </w:r>
      <w:r>
        <w:rPr>
          <w:rFonts w:ascii="Segoe UI" w:hAnsi="Segoe UI" w:cs="Segoe UI" w:eastAsia="Segoe UI"/>
          <w:sz w:val="16"/>
          <w:szCs w:val="16"/>
          <w:spacing w:val="41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UOD�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B</w:t>
      </w:r>
      <w:r>
        <w:rPr>
          <w:rFonts w:ascii="Segoe UI" w:hAnsi="Segoe UI" w:cs="Segoe UI" w:eastAsia="Segoe UI"/>
          <w:sz w:val="16"/>
          <w:szCs w:val="16"/>
          <w:spacing w:val="-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20C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-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3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94"/>
        </w:rPr>
        <w:t>•••</w:t>
      </w:r>
      <w:r>
        <w:rPr>
          <w:rFonts w:ascii="Segoe UI" w:hAnsi="Segoe UI" w:cs="Segoe UI" w:eastAsia="Segoe UI"/>
          <w:sz w:val="16"/>
          <w:szCs w:val="16"/>
          <w:spacing w:val="-11"/>
          <w:w w:val="194"/>
        </w:rPr>
        <w:t>•</w:t>
      </w:r>
      <w:r>
        <w:rPr>
          <w:rFonts w:ascii="Segoe UI" w:hAnsi="Segoe UI" w:cs="Segoe UI" w:eastAsia="Segoe UI"/>
          <w:sz w:val="17"/>
          <w:szCs w:val="17"/>
          <w:spacing w:val="-26"/>
          <w:w w:val="84"/>
          <w:position w:val="4"/>
        </w:rPr>
        <w:t>·</w:t>
      </w:r>
      <w:r>
        <w:rPr>
          <w:rFonts w:ascii="Segoe UI" w:hAnsi="Segoe UI" w:cs="Segoe UI" w:eastAsia="Segoe UI"/>
          <w:sz w:val="15"/>
          <w:szCs w:val="15"/>
          <w:spacing w:val="3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1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4"/>
          <w:w w:val="22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6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43"/>
          <w:w w:val="2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6"/>
          <w:w w:val="19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9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3"/>
          <w:w w:val="199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9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6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6"/>
          <w:w w:val="20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8"/>
          <w:w w:val="202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8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9"/>
          <w:w w:val="18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9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4"/>
          <w:w w:val="192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90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91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6"/>
          <w:w w:val="189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3"/>
          <w:w w:val="60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97"/>
          <w:position w:val="0"/>
        </w:rPr>
        <w:t>J4a</w:t>
      </w:r>
      <w:r>
        <w:rPr>
          <w:rFonts w:ascii="Segoe UI" w:hAnsi="Segoe UI" w:cs="Segoe UI" w:eastAsia="Segoe UI"/>
          <w:sz w:val="17"/>
          <w:szCs w:val="17"/>
          <w:spacing w:val="-14"/>
          <w:w w:val="97"/>
          <w:position w:val="0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0"/>
        </w:rPr>
        <w:t>y-tair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8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2"/>
          <w:w w:val="184"/>
        </w:rPr>
        <w:t>825•5••••••••••••••••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9"/>
          <w:w w:val="184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•••••••••••••••••••9800</w:t>
      </w:r>
      <w:r>
        <w:rPr>
          <w:rFonts w:ascii="Segoe UI" w:hAnsi="Segoe UI" w:cs="Segoe UI" w:eastAsia="Segoe UI"/>
          <w:sz w:val="16"/>
          <w:szCs w:val="16"/>
          <w:spacing w:val="34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67"/>
        </w:rPr>
        <w:t>ezs-l</w:t>
      </w:r>
      <w:r>
        <w:rPr>
          <w:rFonts w:ascii="Segoe UI" w:hAnsi="Segoe UI" w:cs="Segoe UI" w:eastAsia="Segoe UI"/>
          <w:sz w:val="17"/>
          <w:szCs w:val="17"/>
          <w:spacing w:val="-5"/>
          <w:w w:val="16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aeoo</w:t>
      </w:r>
      <w:r>
        <w:rPr>
          <w:rFonts w:ascii="Segoe UI" w:hAnsi="Segoe UI" w:cs="Segoe UI" w:eastAsia="Segoe UI"/>
          <w:sz w:val="17"/>
          <w:szCs w:val="17"/>
          <w:spacing w:val="14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w w:val="146"/>
        </w:rPr>
        <w:t>83Q-l</w:t>
      </w:r>
      <w:r>
        <w:rPr>
          <w:rFonts w:ascii="Segoe UI" w:hAnsi="Segoe UI" w:cs="Segoe UI" w:eastAsia="Segoe UI"/>
          <w:sz w:val="17"/>
          <w:szCs w:val="17"/>
          <w:spacing w:val="-14"/>
          <w:w w:val="146"/>
        </w:rPr>
        <w:t>Y</w:t>
      </w:r>
      <w:r>
        <w:rPr>
          <w:rFonts w:ascii="Segoe UI" w:hAnsi="Segoe UI" w:cs="Segoe UI" w:eastAsia="Segoe UI"/>
          <w:sz w:val="16"/>
          <w:szCs w:val="16"/>
          <w:spacing w:val="4"/>
          <w:w w:val="189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5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0"/>
        </w:rPr>
        <w:t>•••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1"/>
          <w:position w:val="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Clasa1o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1" w:right="-4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830-l</w:t>
      </w:r>
      <w:r>
        <w:rPr>
          <w:rFonts w:ascii="Segoe UI" w:hAnsi="Segoe UI" w:cs="Segoe UI" w:eastAsia="Segoe UI"/>
          <w:sz w:val="16"/>
          <w:szCs w:val="16"/>
          <w:spacing w:val="9"/>
          <w:w w:val="180"/>
        </w:rPr>
        <w:t>Z</w:t>
      </w:r>
      <w:r>
        <w:rPr>
          <w:rFonts w:ascii="Segoe UI" w:hAnsi="Segoe UI" w:cs="Segoe UI" w:eastAsia="Segoe UI"/>
          <w:sz w:val="16"/>
          <w:szCs w:val="16"/>
          <w:spacing w:val="7"/>
          <w:w w:val="180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5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0"/>
        </w:rPr>
        <w:t>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-5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••••••••••••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Yayta1r</w:t>
      </w:r>
      <w:r>
        <w:rPr>
          <w:rFonts w:ascii="Segoe UI" w:hAnsi="Segoe UI" w:cs="Segoe UI" w:eastAsia="Segoe UI"/>
          <w:sz w:val="16"/>
          <w:szCs w:val="16"/>
          <w:spacing w:val="-40"/>
          <w:w w:val="18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•.</w:t>
      </w:r>
      <w:r>
        <w:rPr>
          <w:rFonts w:ascii="Segoe UI" w:hAnsi="Segoe UI" w:cs="Segoe UI" w:eastAsia="Segoe UI"/>
          <w:sz w:val="16"/>
          <w:szCs w:val="16"/>
          <w:spacing w:val="-43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Clasa1o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1" w:lineRule="exact"/>
        <w:ind w:left="1286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w w:val="147"/>
          <w:position w:val="-1"/>
        </w:rPr>
        <w:t>83o-</w:t>
      </w:r>
      <w:r>
        <w:rPr>
          <w:rFonts w:ascii="Segoe UI" w:hAnsi="Segoe UI" w:cs="Segoe UI" w:eastAsia="Segoe UI"/>
          <w:sz w:val="16"/>
          <w:szCs w:val="16"/>
          <w:spacing w:val="-5"/>
          <w:w w:val="147"/>
          <w:position w:val="-1"/>
        </w:rPr>
        <w:t>2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4"/>
          <w:w w:val="204"/>
          <w:position w:val="-2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0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6"/>
          <w:w w:val="20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265"/>
          <w:position w:val="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46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600"/>
          <w:position w:val="0"/>
        </w:rPr>
        <w:t>....</w:t>
      </w:r>
      <w:r>
        <w:rPr>
          <w:rFonts w:ascii="Segoe UI" w:hAnsi="Segoe UI" w:cs="Segoe UI" w:eastAsia="Segoe UI"/>
          <w:sz w:val="9"/>
          <w:szCs w:val="9"/>
          <w:spacing w:val="3"/>
          <w:w w:val="6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"/>
          <w:w w:val="6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437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98"/>
          <w:w w:val="5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565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25"/>
          <w:w w:val="5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349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349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61"/>
          <w:w w:val="349"/>
          <w:position w:val="-1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29"/>
          <w:position w:val="-1"/>
        </w:rPr>
        <w:t>Clas•1o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64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Pnga</w:t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  </w:t>
      </w:r>
      <w:r>
        <w:rPr>
          <w:rFonts w:ascii="Segoe UI" w:hAnsi="Segoe UI" w:cs="Segoe UI" w:eastAsia="Segoe UI"/>
          <w:sz w:val="17"/>
          <w:szCs w:val="17"/>
          <w:spacing w:val="15"/>
          <w:w w:val="11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2o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pgSz w:w="11820" w:h="15040"/>
          <w:pgMar w:top="180" w:bottom="280" w:left="0" w:right="240"/>
          <w:cols w:num="2" w:equalWidth="0">
            <w:col w:w="8314" w:space="1454"/>
            <w:col w:w="1812"/>
          </w:cols>
        </w:sectPr>
      </w:pPr>
      <w:rPr/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auto"/>
        <w:ind w:left="1286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7"/>
          <w:szCs w:val="17"/>
          <w:w w:val="136"/>
        </w:rPr>
        <w:t>83o-2</w:t>
      </w:r>
      <w:r>
        <w:rPr>
          <w:rFonts w:ascii="Segoe UI" w:hAnsi="Segoe UI" w:cs="Segoe UI" w:eastAsia="Segoe UI"/>
          <w:sz w:val="17"/>
          <w:szCs w:val="17"/>
          <w:spacing w:val="5"/>
          <w:w w:val="136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8"/>
        </w:rPr>
        <w:t>Clas</w:t>
      </w:r>
      <w:r>
        <w:rPr>
          <w:rFonts w:ascii="Segoe UI" w:hAnsi="Segoe UI" w:cs="Segoe UI" w:eastAsia="Segoe UI"/>
          <w:sz w:val="20"/>
          <w:szCs w:val="20"/>
          <w:spacing w:val="0"/>
          <w:w w:val="108"/>
        </w:rPr>
        <w:t>a1o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62" w:after="0" w:line="240" w:lineRule="auto"/>
        <w:ind w:left="4455" w:right="-20"/>
        <w:jc w:val="left"/>
        <w:rPr>
          <w:rFonts w:ascii="Times New Roman" w:hAnsi="Times New Roman" w:cs="Times New Roman" w:eastAsia="Times New Roman"/>
          <w:sz w:val="3.839844"/>
          <w:szCs w:val="3.839844"/>
        </w:rPr>
      </w:pPr>
      <w:rPr/>
      <w:r>
        <w:rPr/>
        <w:pict>
          <v:shape style="width:3.84pt;height:1.92pt;mso-position-horizontal-relative:char;mso-position-vertical-relative:line" type="#_x0000_t75">
            <v:imagedata r:id="rId27" o:title=""/>
          </v:shape>
        </w:pict>
      </w:r>
      <w:r>
        <w:rPr>
          <w:rFonts w:ascii="Times New Roman" w:hAnsi="Times New Roman" w:cs="Times New Roman" w:eastAsia="Times New Roman"/>
          <w:sz w:val="3.839844"/>
          <w:szCs w:val="3.839844"/>
        </w:rPr>
      </w:r>
    </w:p>
    <w:p>
      <w:pPr>
        <w:spacing w:before="49" w:after="0" w:line="240" w:lineRule="auto"/>
        <w:ind w:left="129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92"/>
        </w:rPr>
        <w:t>830-3••••••••••••••••••••••••••••••••••••Colonel.</w:t>
      </w:r>
      <w:r>
        <w:rPr>
          <w:rFonts w:ascii="Segoe UI" w:hAnsi="Segoe UI" w:cs="Segoe UI" w:eastAsia="Segoe UI"/>
          <w:sz w:val="15"/>
          <w:szCs w:val="15"/>
          <w:spacing w:val="64"/>
          <w:w w:val="19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Con:max1der.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2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8"/>
        </w:rPr>
        <w:t>Conaort</w:t>
      </w:r>
      <w:r>
        <w:rPr>
          <w:rFonts w:ascii="Segoe UI" w:hAnsi="Segoe UI" w:cs="Segoe UI" w:eastAsia="Segoe UI"/>
          <w:sz w:val="15"/>
          <w:szCs w:val="15"/>
          <w:spacing w:val="41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3"/>
        </w:rPr>
        <w:t>:Ma</w:t>
      </w:r>
      <w:r>
        <w:rPr>
          <w:rFonts w:ascii="Segoe UI" w:hAnsi="Segoe UI" w:cs="Segoe UI" w:eastAsia="Segoe UI"/>
          <w:sz w:val="17"/>
          <w:szCs w:val="17"/>
          <w:spacing w:val="6"/>
          <w:w w:val="10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97"/>
        </w:rPr>
        <w:t>tar.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6"/>
        </w:rPr>
        <w:t>(ES.us)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29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B3�3C•••••••••••••••••••••••••••••••••••Colonel.</w:t>
      </w:r>
      <w:r>
        <w:rPr>
          <w:rFonts w:ascii="Segoe UI" w:hAnsi="Segoe UI" w:cs="Segoe UI" w:eastAsia="Segoe UI"/>
          <w:sz w:val="16"/>
          <w:szCs w:val="16"/>
          <w:spacing w:val="65"/>
          <w:w w:val="178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97"/>
        </w:rPr>
        <w:t>Cc::un:u:Ld�</w:t>
      </w:r>
      <w:r>
        <w:rPr>
          <w:rFonts w:ascii="Segoe UI" w:hAnsi="Segoe UI" w:cs="Segoe UI" w:eastAsia="Segoe UI"/>
          <w:sz w:val="20"/>
          <w:szCs w:val="20"/>
          <w:spacing w:val="-3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  </w:t>
      </w:r>
      <w:r>
        <w:rPr>
          <w:rFonts w:ascii="Segoe UI" w:hAnsi="Segoe UI" w:cs="Segoe UI" w:eastAsia="Segoe UI"/>
          <w:sz w:val="9"/>
          <w:szCs w:val="9"/>
          <w:spacing w:val="34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Conoert</w:t>
      </w:r>
      <w:r>
        <w:rPr>
          <w:rFonts w:ascii="Segoe UI" w:hAnsi="Segoe UI" w:cs="Segoe UI" w:eastAsia="Segoe UI"/>
          <w:sz w:val="15"/>
          <w:szCs w:val="15"/>
          <w:spacing w:val="-46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lla8ter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73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(ES.us)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94" w:after="0" w:line="240" w:lineRule="auto"/>
        <w:ind w:left="128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9.690002pt;margin-top:20.501942pt;width:2.64pt;height:4.8pt;mso-position-horizontal-relative:page;mso-position-vertical-relative:paragraph;z-index:-19692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7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w w:val="127"/>
        </w:rPr>
        <w:t>83Q-S"l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�</w:t>
      </w:r>
      <w:r>
        <w:rPr>
          <w:rFonts w:ascii="Segoe UI" w:hAnsi="Segoe UI" w:cs="Segoe UI" w:eastAsia="Segoe UI"/>
          <w:sz w:val="14"/>
          <w:szCs w:val="14"/>
          <w:spacing w:val="4"/>
          <w:w w:val="6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98"/>
        </w:rPr>
        <w:t>·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85"/>
        </w:rPr>
        <w:t>....</w:t>
      </w:r>
      <w:r>
        <w:rPr>
          <w:rFonts w:ascii="Segoe UI" w:hAnsi="Segoe UI" w:cs="Segoe UI" w:eastAsia="Segoe UI"/>
          <w:sz w:val="9"/>
          <w:szCs w:val="9"/>
          <w:spacing w:val="-126"/>
          <w:w w:val="585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585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585"/>
        </w:rPr>
        <w:t>.</w:t>
      </w:r>
      <w:r>
        <w:rPr>
          <w:rFonts w:ascii="Segoe UI" w:hAnsi="Segoe UI" w:cs="Segoe UI" w:eastAsia="Segoe UI"/>
          <w:sz w:val="9"/>
          <w:szCs w:val="9"/>
          <w:spacing w:val="-95"/>
          <w:w w:val="585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497"/>
        </w:rPr>
        <w:t>........</w:t>
      </w:r>
      <w:r>
        <w:rPr>
          <w:rFonts w:ascii="Segoe UI" w:hAnsi="Segoe UI" w:cs="Segoe UI" w:eastAsia="Segoe UI"/>
          <w:sz w:val="9"/>
          <w:szCs w:val="9"/>
          <w:spacing w:val="0"/>
          <w:w w:val="497"/>
        </w:rPr>
        <w:t>.</w:t>
      </w:r>
      <w:r>
        <w:rPr>
          <w:rFonts w:ascii="Segoe UI" w:hAnsi="Segoe UI" w:cs="Segoe UI" w:eastAsia="Segoe UI"/>
          <w:sz w:val="9"/>
          <w:szCs w:val="9"/>
          <w:spacing w:val="-69"/>
          <w:w w:val="4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spacing w:val="-33"/>
          <w:w w:val="34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3"/>
        </w:rPr>
        <w:t>.</w:t>
      </w:r>
      <w:r>
        <w:rPr>
          <w:rFonts w:ascii="Segoe UI" w:hAnsi="Segoe UI" w:cs="Segoe UI" w:eastAsia="Segoe UI"/>
          <w:sz w:val="9"/>
          <w:szCs w:val="9"/>
          <w:spacing w:val="18"/>
          <w:w w:val="39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399"/>
        </w:rPr>
        <w:t>.</w:t>
      </w:r>
      <w:r>
        <w:rPr>
          <w:rFonts w:ascii="Segoe UI" w:hAnsi="Segoe UI" w:cs="Segoe UI" w:eastAsia="Segoe UI"/>
          <w:sz w:val="9"/>
          <w:szCs w:val="9"/>
          <w:spacing w:val="-50"/>
          <w:w w:val="3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-51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Colcnal</w:t>
      </w:r>
      <w:r>
        <w:rPr>
          <w:rFonts w:ascii="Segoe UI" w:hAnsi="Segoe UI" w:cs="Segoe UI" w:eastAsia="Segoe UI"/>
          <w:sz w:val="17"/>
          <w:szCs w:val="17"/>
          <w:spacing w:val="0"/>
          <w:w w:val="26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Comrnn.ndor.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Concert</w:t>
      </w:r>
      <w:r>
        <w:rPr>
          <w:rFonts w:ascii="Segoe UI" w:hAnsi="Segoe UI" w:cs="Segoe UI" w:eastAsia="Segoe UI"/>
          <w:sz w:val="16"/>
          <w:szCs w:val="16"/>
          <w:spacing w:val="64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2.taotsr</w:t>
      </w:r>
      <w:r>
        <w:rPr>
          <w:rFonts w:ascii="Segoe UI" w:hAnsi="Segoe UI" w:cs="Segoe UI" w:eastAsia="Segoe UI"/>
          <w:sz w:val="16"/>
          <w:szCs w:val="16"/>
          <w:spacing w:val="52"/>
          <w:w w:val="148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5"/>
        </w:rPr>
        <w:t>{ES.�)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7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28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85" w:after="0" w:line="240" w:lineRule="auto"/>
        <w:ind w:left="128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5"/>
          <w:szCs w:val="15"/>
          <w:w w:val="154"/>
        </w:rPr>
        <w:t>830-3Z</w:t>
      </w:r>
      <w:r>
        <w:rPr>
          <w:rFonts w:ascii="Segoe UI" w:hAnsi="Segoe UI" w:cs="Segoe UI" w:eastAsia="Segoe UI"/>
          <w:sz w:val="15"/>
          <w:szCs w:val="15"/>
          <w:spacing w:val="-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1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51"/>
        </w:rPr>
        <w:t>Colonsl�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C.ommand�r,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2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Concert</w:t>
      </w:r>
      <w:r>
        <w:rPr>
          <w:rFonts w:ascii="Segoe UI" w:hAnsi="Segoe UI" w:cs="Segoe UI" w:eastAsia="Segoe UI"/>
          <w:sz w:val="16"/>
          <w:szCs w:val="16"/>
          <w:spacing w:val="41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!.bater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54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2"/>
        </w:rPr>
        <w:t>(ES,US)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86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group style="position:absolute;margin-left:62.026115pt;margin-top:.133978pt;width:287.775307pt;height:13.958389pt;mso-position-horizontal-relative:page;mso-position-vertical-relative:paragraph;z-index:-19696" coordorigin="1241,3" coordsize="5756,279">
            <v:shape style="position:absolute;left:1267;top:243;width:77;height:38" type="#_x0000_t75">
              <v:imagedata r:id="rId29" o:title=""/>
            </v:shape>
            <v:group style="position:absolute;left:1247;top:9;width:5742;height:218" coordorigin="1247,9" coordsize="5742,218">
              <v:shape style="position:absolute;left:1247;top:9;width:5742;height:218" coordorigin="1247,9" coordsize="5742,218" path="m1284,9l1251,78,1247,119,1249,140,1275,214,1286,228,6963,219,6988,145,6989,124,6988,103,6963,30,1284,9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1.586826pt;margin-top:24.176666pt;width:509.972716pt;height:68.2987pt;mso-position-horizontal-relative:page;mso-position-vertical-relative:paragraph;z-index:-19695" coordorigin="1232,484" coordsize="10199,1366">
            <v:shape style="position:absolute;left:8448;top:742;width:38;height:38" type="#_x0000_t75">
              <v:imagedata r:id="rId30" o:title=""/>
            </v:shape>
            <v:group style="position:absolute;left:8323;top:499;width:3101;height:217" coordorigin="8323,499" coordsize="3101,217">
              <v:shape style="position:absolute;left:8323;top:499;width:3101;height:217" coordorigin="8323,499" coordsize="3101,217" path="m11386,499l8350,513,8325,587,8323,608,8325,629,8350,702,8362,716,11398,703,11423,629,11424,608,11423,587,11398,514,11386,499e" filled="t" fillcolor="#FFFF00" stroked="f">
                <v:path arrowok="t"/>
                <v:fill/>
              </v:shape>
            </v:group>
            <v:group style="position:absolute;left:1243;top:490;width:6966;height:226" coordorigin="1243,490" coordsize="6966,226">
              <v:shape style="position:absolute;left:1243;top:490;width:6966;height:226" coordorigin="1243,490" coordsize="6966,226" path="m8170,490l1270,513,1244,587,1243,608,1244,629,1270,702,1282,716,8173,709,8205,640,8209,599,8208,578,8182,504,8170,490e" filled="t" fillcolor="#FFFF00" stroked="f">
                <v:path arrowok="t"/>
                <v:fill/>
              </v:shape>
            </v:group>
            <v:group style="position:absolute;left:7949;top:660;width:576;height:680" coordorigin="7949,660" coordsize="576,680">
              <v:shape style="position:absolute;left:7949;top:660;width:576;height:680" coordorigin="7949,660" coordsize="576,680" path="m8405,660l8069,660,8046,685,8008,744,7979,811,7960,884,7950,961,7949,1000,7950,1039,7960,1115,7979,1188,8008,1256,8046,1314,8069,1340,8405,1340,8448,1286,8482,1223,8506,1153,8520,1077,8525,1000,8524,961,8514,884,8495,811,8466,744,8428,685,8405,660e" filled="t" fillcolor="#FFFF00" stroked="f">
                <v:path arrowok="t"/>
                <v:fill/>
              </v:shape>
            </v:group>
            <v:group style="position:absolute;left:1243;top:975;width:6721;height:226" coordorigin="1243,975" coordsize="6721,226">
              <v:shape style="position:absolute;left:1243;top:975;width:6721;height:226" coordorigin="1243,975" coordsize="6721,226" path="m7925,975l1270,998,1244,1071,1243,1092,1244,1113,1270,1187,1282,1201,7928,1193,7960,1124,7964,1083,7963,1062,7937,989,7925,975e" filled="t" fillcolor="#FFFF00" stroked="f">
                <v:path arrowok="t"/>
                <v:fill/>
              </v:shape>
            </v:group>
            <v:group style="position:absolute;left:8944;top:936;width:479;height:270" coordorigin="8944,936" coordsize="479,270">
              <v:shape style="position:absolute;left:8944;top:936;width:479;height:270" coordorigin="8944,936" coordsize="479,270" path="m9375,936l8980,948,8949,1019,8944,1060,8944,1082,8961,1159,8991,1206,9386,1193,9417,1122,9423,1082,9423,1060,9406,982,9375,936e" filled="t" fillcolor="#FFFF00" stroked="f">
                <v:path arrowok="t"/>
                <v:fill/>
              </v:shape>
            </v:group>
            <v:group style="position:absolute;left:8491;top:975;width:448;height:221" coordorigin="8491,975" coordsize="448,221">
              <v:shape style="position:absolute;left:8491;top:975;width:448;height:221" coordorigin="8491,975" coordsize="448,221" path="m8900,975l8527,978,8495,1047,8491,1088,8492,1108,8518,1182,8530,1196,8903,1193,8935,1124,8939,1083,8938,1062,8912,989,8900,975e" filled="t" fillcolor="#FFFF00" stroked="f">
                <v:path arrowok="t"/>
                <v:fill/>
              </v:shape>
            </v:group>
            <v:group style="position:absolute;left:7944;top:1148;width:572;height:680" coordorigin="7944,1148" coordsize="572,680">
              <v:shape style="position:absolute;left:7944;top:1148;width:572;height:680" coordorigin="7944,1148" coordsize="572,680" path="m8396,1148l8065,1148,8042,1173,8003,1232,7974,1299,7955,1372,7946,1449,7944,1488,7946,1527,7955,1604,7974,1677,8003,1744,8042,1803,8065,1828,8396,1828,8439,1775,8473,1711,8497,1641,8511,1566,8516,1488,8515,1449,8505,1372,8486,1299,8457,1232,8419,1173,8396,1148e" filled="t" fillcolor="#FFFF00" stroked="f">
                <v:path arrowok="t"/>
                <v:fill/>
              </v:shape>
            </v:group>
            <v:group style="position:absolute;left:8876;top:1148;width:620;height:680" coordorigin="8876,1148" coordsize="620,680">
              <v:shape style="position:absolute;left:8876;top:1148;width:620;height:680" coordorigin="8876,1148" coordsize="620,680" path="m9375,1148l8996,1148,8973,1173,8934,1232,8906,1299,8886,1372,8877,1449,8876,1488,8877,1527,8886,1604,8906,1677,8934,1744,8973,1803,8996,1828,9375,1828,9418,1775,9452,1711,9476,1641,9490,1566,9495,1488,9494,1449,9484,1372,9465,1299,9436,1232,9398,1173,9375,1148e" filled="t" fillcolor="#FFFF00" stroked="f">
                <v:path arrowok="t"/>
                <v:fill/>
              </v:shape>
            </v:group>
            <v:group style="position:absolute;left:1239;top:1463;width:6721;height:226" coordorigin="1239,1463" coordsize="6721,226">
              <v:shape style="position:absolute;left:1239;top:1463;width:6721;height:226" coordorigin="1239,1463" coordsize="6721,226" path="m7920,1463l1265,1486,1240,1560,1239,1580,1240,1601,1265,1675,1277,1689,7923,1681,7956,1612,7959,1571,7958,1551,7932,1477,7920,1463e" filled="t" fillcolor="#FFFF00" stroked="f">
                <v:path arrowok="t"/>
                <v:fill/>
              </v:shape>
            </v:group>
            <v:group style="position:absolute;left:8491;top:1463;width:443;height:221" coordorigin="8491,1463" coordsize="443,221">
              <v:shape style="position:absolute;left:8491;top:1463;width:443;height:221" coordorigin="8491,1463" coordsize="443,221" path="m8895,1463l8527,1466,8495,1535,8491,1576,8492,1597,8518,1670,8530,1684,8898,1681,8930,1612,8934,1571,8933,1551,8907,1477,8895,1463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w w:val="128"/>
        </w:rPr>
        <w:t>920</w:t>
      </w:r>
      <w:r>
        <w:rPr>
          <w:rFonts w:ascii="Segoe UI" w:hAnsi="Segoe UI" w:cs="Segoe UI" w:eastAsia="Segoe UI"/>
          <w:sz w:val="17"/>
          <w:szCs w:val="17"/>
          <w:spacing w:val="-14"/>
          <w:w w:val="128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201"/>
        </w:rPr>
        <w:t>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0"/>
        </w:rPr>
        <w:t>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9"/>
        </w:rPr>
        <w:t>crawn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8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8"/>
        </w:rPr>
        <w:t>1!30•••••••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8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•••••••••••••••••••••••••••••Conoert</w:t>
      </w:r>
      <w:r>
        <w:rPr>
          <w:rFonts w:ascii="Segoe UI" w:hAnsi="Segoe UI" w:cs="Segoe UI" w:eastAsia="Segoe UI"/>
          <w:sz w:val="16"/>
          <w:szCs w:val="16"/>
          <w:spacing w:val="45"/>
          <w:w w:val="17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Maestro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61"/>
          <w:w w:val="14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8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Telephone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-</w:t>
      </w:r>
      <w:r>
        <w:rPr>
          <w:rFonts w:ascii="Segoe UI" w:hAnsi="Segoe UI" w:cs="Segoe UI" w:eastAsia="Segoe UI"/>
          <w:sz w:val="16"/>
          <w:szCs w:val="16"/>
          <w:spacing w:val="34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Sing.</w:t>
      </w:r>
      <w:r>
        <w:rPr>
          <w:rFonts w:ascii="Segoe UI" w:hAnsi="Segoe UI" w:cs="Segoe UI" w:eastAsia="Segoe UI"/>
          <w:sz w:val="16"/>
          <w:szCs w:val="16"/>
          <w:spacing w:val="38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9"/>
        </w:rPr>
        <w:t>Chan.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282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2"/>
        </w:rPr>
        <w:t>1265A••••••••••••••••••••••••••••••••••••Conoor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t</w:t>
      </w:r>
      <w:r>
        <w:rPr>
          <w:rFonts w:ascii="Segoe UI" w:hAnsi="Segoe UI" w:cs="Segoe UI" w:eastAsia="Segoe UI"/>
          <w:sz w:val="16"/>
          <w:szCs w:val="16"/>
          <w:spacing w:val="67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Grand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34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(ES</w:t>
      </w:r>
      <w:r>
        <w:rPr>
          <w:rFonts w:ascii="Segoe UI" w:hAnsi="Segoe UI" w:cs="Segoe UI" w:eastAsia="Segoe UI"/>
          <w:sz w:val="28"/>
          <w:szCs w:val="28"/>
          <w:spacing w:val="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8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d</w:t>
      </w:r>
      <w:r>
        <w:rPr>
          <w:rFonts w:ascii="Segoe UI" w:hAnsi="Segoe UI" w:cs="Segoe UI" w:eastAsia="Segoe UI"/>
          <w:sz w:val="17"/>
          <w:szCs w:val="17"/>
          <w:spacing w:val="32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19"/>
        </w:rPr>
        <w:t>US)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277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247.679993pt;margin-top:.407873pt;width:3.84pt;height:1.92pt;mso-position-horizontal-relative:page;mso-position-vertical-relative:paragraph;z-index:-19694" type="#_x0000_t75">
            <v:imagedata r:id="rId31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1255B••••••••••••••••••••••••••••••••••••Conacrt</w:t>
      </w:r>
      <w:r>
        <w:rPr>
          <w:rFonts w:ascii="Segoe UI" w:hAnsi="Segoe UI" w:cs="Segoe UI" w:eastAsia="Segoe UI"/>
          <w:sz w:val="15"/>
          <w:szCs w:val="15"/>
          <w:spacing w:val="38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Grand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34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(ES</w:t>
      </w:r>
      <w:r>
        <w:rPr>
          <w:rFonts w:ascii="Segoe UI" w:hAnsi="Segoe UI" w:cs="Segoe UI" w:eastAsia="Segoe UI"/>
          <w:sz w:val="27"/>
          <w:szCs w:val="27"/>
          <w:spacing w:val="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29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d</w:t>
      </w:r>
      <w:r>
        <w:rPr>
          <w:rFonts w:ascii="Segoe UI" w:hAnsi="Segoe UI" w:cs="Segoe UI" w:eastAsia="Segoe UI"/>
          <w:sz w:val="17"/>
          <w:szCs w:val="17"/>
          <w:spacing w:val="42"/>
          <w:w w:val="129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</w:rPr>
        <w:t>MS)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48pt;height:1.2pt;mso-position-horizontal-relative:char;mso-position-vertical-relative:line" type="#_x0000_t75">
            <v:imagedata r:id="rId32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type w:val="continuous"/>
          <w:pgSz w:w="11820" w:h="15040"/>
          <w:pgMar w:top="1480" w:bottom="280" w:left="0" w:right="240"/>
        </w:sectPr>
      </w:pPr>
      <w:rPr/>
    </w:p>
    <w:p>
      <w:pPr>
        <w:spacing w:before="62" w:after="0" w:line="219" w:lineRule="exact"/>
        <w:ind w:left="269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!.:;ODEI.S</w:t>
      </w:r>
      <w:r>
        <w:rPr>
          <w:rFonts w:ascii="Segoe UI" w:hAnsi="Segoe UI" w:cs="Segoe UI" w:eastAsia="Segoe UI"/>
          <w:sz w:val="17"/>
          <w:szCs w:val="17"/>
          <w:spacing w:val="-15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lWJUFACTURED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.A!W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Tr.:E!R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2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C01IPO!U�ITS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380" w:h="15180"/>
          <w:pgMar w:top="580" w:bottom="280" w:left="960" w:right="26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10" w:lineRule="exact"/>
        <w:ind w:left="11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0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74" w:lineRule="exact"/>
        <w:ind w:left="2170" w:right="-20"/>
        <w:jc w:val="left"/>
        <w:tabs>
          <w:tab w:pos="3760" w:val="left"/>
          <w:tab w:pos="5180" w:val="left"/>
          <w:tab w:pos="66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3"/>
          <w:position w:val="2"/>
        </w:rPr>
        <w:t>MODELS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3"/>
        </w:rPr>
        <w:t>MODEL·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UODEL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!!ODEI.3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0" w:after="0" w:line="215" w:lineRule="auto"/>
        <w:ind w:left="6701" w:right="154" w:firstLine="-4584"/>
        <w:jc w:val="left"/>
        <w:tabs>
          <w:tab w:pos="4040" w:val="left"/>
          <w:tab w:pos="5440" w:val="left"/>
          <w:tab w:pos="66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9"/>
          <w:position w:val="1"/>
        </w:rPr>
        <w:t>A.</w:t>
      </w:r>
      <w:r>
        <w:rPr>
          <w:rFonts w:ascii="Segoe UI" w:hAnsi="Segoe UI" w:cs="Segoe UI" w:eastAsia="Segoe UI"/>
          <w:sz w:val="17"/>
          <w:szCs w:val="17"/>
          <w:spacing w:val="48"/>
          <w:w w:val="16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69"/>
          <w:position w:val="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55"/>
          <w:w w:val="16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&amp;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7"/>
          <w:szCs w:val="17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1"/>
          <w:position w:val="-2"/>
        </w:rPr>
        <w:t>F</w:t>
      </w:r>
      <w:r>
        <w:rPr>
          <w:rFonts w:ascii="Segoe UI" w:hAnsi="Segoe UI" w:cs="Segoe UI" w:eastAsia="Segoe UI"/>
          <w:sz w:val="17"/>
          <w:szCs w:val="17"/>
          <w:spacing w:val="-70"/>
          <w:w w:val="161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1"/>
          <w:position w:val="3"/>
        </w:rPr>
        <w:t>H.</w:t>
      </w:r>
      <w:r>
        <w:rPr>
          <w:rFonts w:ascii="Segoe UI" w:hAnsi="Segoe UI" w:cs="Segoe UI" w:eastAsia="Segoe UI"/>
          <w:sz w:val="17"/>
          <w:szCs w:val="17"/>
          <w:spacing w:val="54"/>
          <w:w w:val="161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86"/>
          <w:position w:val="3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286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0"/>
        </w:rPr>
        <w:t>AND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62"/>
          <w:position w:val="0"/>
        </w:rPr>
        <w:t>QuEEN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26" w:right="-68"/>
        <w:jc w:val="left"/>
        <w:tabs>
          <w:tab w:pos="3760" w:val="left"/>
          <w:tab w:pos="5060" w:val="left"/>
          <w:tab w:pos="6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SB-7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5"/>
          <w:w w:val="148"/>
          <w:position w:val="0"/>
        </w:rPr>
        <w:t>n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99"/>
          <w:position w:val="0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0"/>
        </w:rPr>
        <w:t>a·</w:t>
      </w:r>
      <w:r>
        <w:rPr>
          <w:rFonts w:ascii="Segoe UI" w:hAnsi="Segoe UI" w:cs="Segoe UI" w:eastAsia="Segoe UI"/>
          <w:sz w:val="17"/>
          <w:szCs w:val="17"/>
          <w:spacing w:val="-56"/>
          <w:w w:val="15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SB-9-30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SB-1020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1" w:right="-20"/>
        <w:jc w:val="left"/>
        <w:tabs>
          <w:tab w:pos="3780" w:val="left"/>
          <w:tab w:pos="5200" w:val="left"/>
          <w:tab w:pos="6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0"/>
          <w:position w:val="6"/>
        </w:rPr>
        <w:t>TUBE:&gt;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81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2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1"/>
          <w:position w:val="2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1"/>
        </w:rPr>
        <w:t>l-5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1"/>
          <w:position w:val="1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-42"/>
          <w:w w:val="18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4"/>
          <w:w w:val="145"/>
          <w:position w:val="0"/>
        </w:rPr>
        <w:t>3</w:t>
      </w:r>
      <w:r>
        <w:rPr>
          <w:rFonts w:ascii="Segoe UI" w:hAnsi="Segoe UI" w:cs="Segoe UI" w:eastAsia="Segoe UI"/>
          <w:sz w:val="21"/>
          <w:szCs w:val="21"/>
          <w:spacing w:val="-6"/>
          <w:w w:val="154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-5"/>
          <w:w w:val="147"/>
          <w:position w:val="0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28" w:lineRule="exact"/>
        <w:ind w:left="2138" w:right="-20"/>
        <w:jc w:val="left"/>
        <w:tabs>
          <w:tab w:pos="3780" w:val="left"/>
          <w:tab w:pos="5200" w:val="left"/>
          <w:tab w:pos="6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3"/>
          <w:position w:val="2"/>
        </w:rPr>
        <w:t>2-6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2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53"/>
          <w:position w:val="1"/>
        </w:rPr>
        <w:t>2•6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6</w:t>
      </w:r>
      <w:r>
        <w:rPr>
          <w:rFonts w:ascii="Segoe UI" w:hAnsi="Segoe UI" w:cs="Segoe UI" w:eastAsia="Segoe UI"/>
          <w:sz w:val="16"/>
          <w:szCs w:val="16"/>
          <w:spacing w:val="-62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2"/>
          <w:w w:val="153"/>
          <w:position w:val="0"/>
        </w:rPr>
        <w:t>2-5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-62"/>
          <w:w w:val="153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-1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9" w:after="0" w:line="240" w:lineRule="auto"/>
        <w:ind w:right="305"/>
        <w:jc w:val="righ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3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5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K-20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tabs>
          <w:tab w:pos="1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Model.</w:t>
      </w:r>
      <w:r>
        <w:rPr>
          <w:rFonts w:ascii="Segoe UI" w:hAnsi="Segoe UI" w:cs="Segoe UI" w:eastAsia="Segoe UI"/>
          <w:sz w:val="17"/>
          <w:szCs w:val="17"/>
          <w:spacing w:val="53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J</w:t>
      </w:r>
      <w:r>
        <w:rPr>
          <w:rFonts w:ascii="Segoe UI" w:hAnsi="Segoe UI" w:cs="Segoe UI" w:eastAsia="Segoe UI"/>
          <w:sz w:val="17"/>
          <w:szCs w:val="17"/>
          <w:spacing w:val="-73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IU:I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94" w:lineRule="exact"/>
        <w:ind w:left="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Uelody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61" w:lineRule="exact"/>
        <w:ind w:left="37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22"/>
        </w:rPr>
        <w:t>Kipg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30" w:right="-20"/>
        <w:jc w:val="left"/>
        <w:tabs>
          <w:tab w:pos="14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7"/>
          <w:position w:val="2"/>
        </w:rPr>
        <w:t>SB-ll20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0"/>
        </w:rPr>
        <w:t>SB-lo-200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4"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1"/>
        </w:rPr>
        <w:t>2-67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5"/>
          <w:w w:val="150"/>
          <w:position w:val="0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56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230" w:lineRule="exact"/>
        <w:ind w:left="257"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2-66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6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1"/>
          <w:w w:val="144"/>
          <w:position w:val="-1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542" w:space="498"/>
            <w:col w:w="3120"/>
          </w:cols>
        </w:sectPr>
      </w:pPr>
      <w:rPr/>
    </w:p>
    <w:p>
      <w:pPr>
        <w:spacing w:before="0" w:after="0" w:line="229" w:lineRule="exact"/>
        <w:ind w:left="2143" w:right="-69"/>
        <w:jc w:val="left"/>
        <w:tabs>
          <w:tab w:pos="3660" w:val="left"/>
          <w:tab w:pos="5180" w:val="left"/>
          <w:tab w:pos="67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1"/>
          <w:position w:val="3"/>
        </w:rPr>
        <w:t>2-2A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3"/>
        </w:rPr>
        <w:t>3</w:t>
      </w:r>
      <w:r>
        <w:rPr>
          <w:rFonts w:ascii="Segoe UI" w:hAnsi="Segoe UI" w:cs="Segoe UI" w:eastAsia="Segoe UI"/>
          <w:sz w:val="16"/>
          <w:szCs w:val="16"/>
          <w:spacing w:val="-55"/>
          <w:w w:val="141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41"/>
          <w:position w:val="3"/>
        </w:rPr>
        <w:t>2-2.\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3"/>
        </w:rPr>
        <w:t>3</w:t>
      </w:r>
      <w:r>
        <w:rPr>
          <w:rFonts w:ascii="Segoe UI" w:hAnsi="Segoe UI" w:cs="Segoe UI" w:eastAsia="Segoe UI"/>
          <w:sz w:val="16"/>
          <w:szCs w:val="16"/>
          <w:spacing w:val="-35"/>
          <w:w w:val="141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4-2.A3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2"/>
          <w:w w:val="124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1"/>
          <w:w w:val="2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2"/>
          <w:w w:val="135"/>
          <w:position w:val="0"/>
        </w:rPr>
        <w:t>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1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2-Z.\3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2" w:after="0" w:line="201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w w:val="192"/>
          <w:position w:val="-2"/>
        </w:rPr>
        <w:t>l-</w:t>
      </w:r>
      <w:r>
        <w:rPr>
          <w:rFonts w:ascii="Segoe UI" w:hAnsi="Segoe UI" w:cs="Segoe UI" w:eastAsia="Segoe UI"/>
          <w:sz w:val="16"/>
          <w:szCs w:val="16"/>
          <w:spacing w:val="-3"/>
          <w:w w:val="192"/>
          <w:position w:val="-2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3" w:equalWidth="0">
            <w:col w:w="7289" w:space="1003"/>
            <w:col w:w="618" w:space="723"/>
            <w:col w:w="1527"/>
          </w:cols>
        </w:sectPr>
      </w:pPr>
      <w:rPr/>
    </w:p>
    <w:p>
      <w:pPr>
        <w:spacing w:before="0" w:after="0" w:line="71" w:lineRule="exact"/>
        <w:ind w:left="2142" w:right="-73"/>
        <w:jc w:val="left"/>
        <w:tabs>
          <w:tab w:pos="3780" w:val="left"/>
          <w:tab w:pos="5180" w:val="left"/>
          <w:tab w:pos="67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72"/>
          <w:position w:val="-10"/>
        </w:rPr>
        <w:t>l-6Z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0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6"/>
          <w:szCs w:val="16"/>
          <w:spacing w:val="2"/>
          <w:w w:val="172"/>
          <w:position w:val="-11"/>
        </w:rPr>
        <w:t>l-8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1"/>
        </w:rPr>
        <w:t>0</w:t>
      </w:r>
      <w:r>
        <w:rPr>
          <w:rFonts w:ascii="Segoe UI" w:hAnsi="Segoe UI" w:cs="Segoe UI" w:eastAsia="Segoe UI"/>
          <w:sz w:val="16"/>
          <w:szCs w:val="16"/>
          <w:spacing w:val="-50"/>
          <w:w w:val="172"/>
          <w:position w:val="-1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</w:r>
      <w:r>
        <w:rPr>
          <w:rFonts w:ascii="Segoe UI" w:hAnsi="Segoe UI" w:cs="Segoe UI" w:eastAsia="Segoe UI"/>
          <w:sz w:val="17"/>
          <w:szCs w:val="17"/>
          <w:spacing w:val="1"/>
          <w:w w:val="280"/>
          <w:position w:val="-12"/>
        </w:rPr>
        <w:t>l</w:t>
      </w:r>
      <w:r>
        <w:rPr>
          <w:rFonts w:ascii="Segoe UI" w:hAnsi="Segoe UI" w:cs="Segoe UI" w:eastAsia="Segoe UI"/>
          <w:sz w:val="17"/>
          <w:szCs w:val="17"/>
          <w:spacing w:val="-1"/>
          <w:w w:val="188"/>
          <w:position w:val="-9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-12"/>
        </w:rPr>
        <w:t>83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2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-13"/>
        </w:rPr>
        <w:t>1-5Z:S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34" w:after="0" w:line="37" w:lineRule="exact"/>
        <w:ind w:right="-20"/>
        <w:jc w:val="left"/>
        <w:tabs>
          <w:tab w:pos="1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55"/>
          <w:position w:val="-14"/>
        </w:rPr>
        <w:t>1</w:t>
      </w:r>
      <w:r>
        <w:rPr>
          <w:rFonts w:ascii="Segoe UI" w:hAnsi="Segoe UI" w:cs="Segoe UI" w:eastAsia="Segoe UI"/>
          <w:sz w:val="16"/>
          <w:szCs w:val="16"/>
          <w:spacing w:val="6"/>
          <w:w w:val="155"/>
          <w:position w:val="-14"/>
        </w:rPr>
        <w:t>-</w:t>
      </w:r>
      <w:r>
        <w:rPr>
          <w:rFonts w:ascii="Segoe UI" w:hAnsi="Segoe UI" w:cs="Segoe UI" w:eastAsia="Segoe UI"/>
          <w:sz w:val="16"/>
          <w:szCs w:val="16"/>
          <w:spacing w:val="3"/>
          <w:w w:val="155"/>
          <w:position w:val="-14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-14"/>
        </w:rPr>
        <w:t>0</w:t>
      </w:r>
      <w:r>
        <w:rPr>
          <w:rFonts w:ascii="Segoe UI" w:hAnsi="Segoe UI" w:cs="Segoe UI" w:eastAsia="Segoe UI"/>
          <w:sz w:val="16"/>
          <w:szCs w:val="16"/>
          <w:spacing w:val="-66"/>
          <w:w w:val="155"/>
          <w:position w:val="-1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4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4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8"/>
          <w:position w:val="-16"/>
        </w:rPr>
        <w:t>1-SZ.3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402" w:space="896"/>
            <w:col w:w="2862"/>
          </w:cols>
        </w:sectPr>
      </w:pPr>
      <w:rPr/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677" w:right="-66"/>
        <w:jc w:val="left"/>
        <w:tabs>
          <w:tab w:pos="52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0"/>
          <w:position w:val="1"/>
        </w:rPr>
        <w:t>l-5Z3</w:t>
      </w:r>
      <w:r>
        <w:rPr>
          <w:rFonts w:ascii="Times New Roman" w:hAnsi="Times New Roman" w:cs="Times New Roman" w:eastAsia="Times New Roman"/>
          <w:sz w:val="16"/>
          <w:szCs w:val="16"/>
          <w:spacing w:val="-57"/>
          <w:w w:val="17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0"/>
          <w:position w:val="0"/>
        </w:rPr>
        <w:t>1-80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1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1-5Z3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7.359985pt;margin-top:9.905295pt;width:2.64pt;height:4.8pt;mso-position-horizontal-relative:page;mso-position-vertical-relative:paragraph;z-index:-19684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54"/>
                    </w:rPr>
                    <w:t>\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660" w:lineRule="exact"/>
        <w:ind w:right="-20"/>
        <w:jc w:val="left"/>
        <w:tabs>
          <w:tab w:pos="1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spacing w:val="0"/>
          <w:w w:val="30"/>
          <w:position w:val="1"/>
        </w:rPr>
        <w:t>_.J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7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3" w:equalWidth="0">
            <w:col w:w="5696" w:space="2412"/>
            <w:col w:w="816" w:space="177"/>
            <w:col w:w="2059"/>
          </w:cols>
        </w:sectPr>
      </w:pPr>
      <w:rPr/>
    </w:p>
    <w:p>
      <w:pPr>
        <w:spacing w:before="0" w:after="0" w:line="300" w:lineRule="exact"/>
        <w:ind w:left="197" w:right="-82"/>
        <w:jc w:val="left"/>
        <w:tabs>
          <w:tab w:pos="2100" w:val="left"/>
          <w:tab w:pos="3640" w:val="left"/>
          <w:tab w:pos="5040" w:val="left"/>
          <w:tab w:pos="65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0"/>
        </w:rPr>
        <w:t>POUER</w:t>
      </w:r>
      <w:r>
        <w:rPr>
          <w:rFonts w:ascii="Segoe UI" w:hAnsi="Segoe UI" w:cs="Segoe UI" w:eastAsia="Segoe UI"/>
          <w:sz w:val="17"/>
          <w:szCs w:val="17"/>
          <w:spacing w:val="-10"/>
          <w:w w:val="131"/>
          <w:position w:val="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0"/>
        </w:rPr>
        <w:t>TRANS.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-2"/>
        </w:rPr>
        <w:t>WP-3010B</w:t>
      </w:r>
      <w:r>
        <w:rPr>
          <w:rFonts w:ascii="Segoe UI" w:hAnsi="Segoe UI" w:cs="Segoe UI" w:eastAsia="Segoe UI"/>
          <w:sz w:val="16"/>
          <w:szCs w:val="16"/>
          <w:spacing w:val="-20"/>
          <w:w w:val="131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-2"/>
        </w:rPr>
        <w:t>WP-3038</w:t>
      </w:r>
      <w:r>
        <w:rPr>
          <w:rFonts w:ascii="Segoe UI" w:hAnsi="Segoe UI" w:cs="Segoe UI" w:eastAsia="Segoe UI"/>
          <w:sz w:val="16"/>
          <w:szCs w:val="16"/>
          <w:spacing w:val="-6"/>
          <w:w w:val="131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0"/>
          <w:w w:val="138"/>
          <w:position w:val="-1"/>
        </w:rPr>
        <w:t>WP-:5035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8"/>
          <w:position w:val="0"/>
        </w:rPr>
        <w:t>'i1F-3064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9" w:after="0" w:line="220" w:lineRule="exact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l'!P-3072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-1"/>
        </w:rPr>
        <w:t>WP-3075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402" w:space="599"/>
            <w:col w:w="3159"/>
          </w:cols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FILTER</w:t>
      </w:r>
      <w:r>
        <w:rPr>
          <w:rFonts w:ascii="Segoe UI" w:hAnsi="Segoe UI" w:cs="Segoe UI" w:eastAsia="Segoe UI"/>
          <w:sz w:val="17"/>
          <w:szCs w:val="17"/>
          <w:spacing w:val="4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6"/>
        </w:rPr>
        <w:t>CHOKE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80" w:lineRule="exact"/>
        <w:ind w:right="-79"/>
        <w:jc w:val="left"/>
        <w:tabs>
          <w:tab w:pos="1540" w:val="left"/>
          <w:tab w:pos="3100" w:val="left"/>
          <w:tab w:pos="43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8pt;margin-top:-4.935192pt;width:18.477501pt;height:32.9pt;mso-position-horizontal-relative:page;mso-position-vertical-relative:paragraph;z-index:-19689" type="#_x0000_t202" filled="f" stroked="f">
            <v:textbox inset="0,0,0,0">
              <w:txbxContent>
                <w:p>
                  <w:pPr>
                    <w:spacing w:before="0" w:after="0" w:line="562" w:lineRule="exact"/>
                    <w:ind w:right="-139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36"/>
                      <w:position w:val="-1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72"/>
                      <w:position w:val="17"/>
                    </w:rPr>
                    <w:t>l:-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3"/>
          <w:w w:val="139"/>
          <w:position w:val="-4"/>
        </w:rPr>
        <w:t>lJC•100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4"/>
        </w:rPr>
        <w:t>2</w:t>
      </w:r>
      <w:r>
        <w:rPr>
          <w:rFonts w:ascii="Segoe UI" w:hAnsi="Segoe UI" w:cs="Segoe UI" w:eastAsia="Segoe UI"/>
          <w:sz w:val="16"/>
          <w:szCs w:val="16"/>
          <w:spacing w:val="-12"/>
          <w:w w:val="139"/>
          <w:position w:val="-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9"/>
          <w:position w:val="-3"/>
        </w:rPr>
        <w:t>'WC-100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3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spacing w:val="1"/>
          <w:w w:val="139"/>
          <w:position w:val="4"/>
        </w:rPr>
        <w:t>!IC-10l7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4"/>
        </w:rPr>
        <w:t>V</w:t>
      </w:r>
      <w:r>
        <w:rPr>
          <w:rFonts w:ascii="Segoe UI" w:hAnsi="Segoe UI" w:cs="Segoe UI" w:eastAsia="Segoe UI"/>
          <w:sz w:val="17"/>
          <w:szCs w:val="17"/>
          <w:spacing w:val="-13"/>
          <w:w w:val="139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6"/>
          <w:szCs w:val="16"/>
          <w:spacing w:val="1"/>
          <w:w w:val="145"/>
          <w:position w:val="-2"/>
        </w:rPr>
        <w:t>l!'C-1002-V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80" w:lineRule="exact"/>
        <w:ind w:left="2777" w:right="-20"/>
        <w:jc w:val="left"/>
        <w:tabs>
          <w:tab w:pos="506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2�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2"/>
          <w:position w:val="1"/>
        </w:rPr>
        <w:t>WC-lOOS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-50"/>
          <w:w w:val="12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  <w:position w:val="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69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1"/>
          <w:w w:val="149"/>
        </w:rPr>
        <w:t>nC-1002-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V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149"/>
        </w:rPr>
        <w:t> </w:t>
      </w:r>
      <w:r>
        <w:rPr>
          <w:rFonts w:ascii="Segoe UI" w:hAnsi="Segoe UI" w:cs="Segoe UI" w:eastAsia="Segoe UI"/>
          <w:sz w:val="35"/>
          <w:szCs w:val="35"/>
          <w:spacing w:val="14"/>
          <w:w w:val="73"/>
        </w:rPr>
        <w:t>l</w:t>
      </w:r>
      <w:r>
        <w:rPr>
          <w:rFonts w:ascii="Segoe UI" w:hAnsi="Segoe UI" w:cs="Segoe UI" w:eastAsia="Segoe UI"/>
          <w:sz w:val="16"/>
          <w:szCs w:val="16"/>
          <w:spacing w:val="-1"/>
          <w:w w:val="139"/>
        </w:rPr>
        <w:t>WC-1002-V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3" w:equalWidth="0">
            <w:col w:w="1683" w:space="420"/>
            <w:col w:w="5558" w:space="326"/>
            <w:col w:w="3173"/>
          </w:cols>
        </w:sectPr>
      </w:pPr>
      <w:rPr/>
    </w:p>
    <w:p>
      <w:pPr>
        <w:spacing w:before="0" w:after="0" w:line="367" w:lineRule="exact"/>
        <w:ind w:left="202" w:right="-96"/>
        <w:jc w:val="left"/>
        <w:tabs>
          <w:tab w:pos="2100" w:val="left"/>
          <w:tab w:pos="3500" w:val="left"/>
          <w:tab w:pos="65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n-IP""</w:t>
      </w:r>
      <w:r>
        <w:rPr>
          <w:rFonts w:ascii="Segoe UI" w:hAnsi="Segoe UI" w:cs="Segoe UI" w:eastAsia="Segoe UI"/>
          <w:sz w:val="17"/>
          <w:szCs w:val="17"/>
          <w:spacing w:val="-2"/>
          <w:w w:val="111"/>
          <w:position w:val="12"/>
        </w:rPr>
        <w:t>li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11"/>
          <w:position w:val="1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2"/>
        </w:rPr>
        <w:t>XIWrs.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2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m:-so2o-a</w:t>
      </w:r>
      <w:r>
        <w:rPr>
          <w:rFonts w:ascii="Segoe UI" w:hAnsi="Segoe UI" w:cs="Segoe UI" w:eastAsia="Segoe UI"/>
          <w:sz w:val="16"/>
          <w:szCs w:val="16"/>
          <w:spacing w:val="-31"/>
          <w:w w:val="154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0"/>
          <w:w w:val="134"/>
          <w:position w:val="2"/>
        </w:rPr>
        <w:t>\'1.I-502o-H</w:t>
      </w:r>
      <w:r>
        <w:rPr>
          <w:rFonts w:ascii="Segoe UI" w:hAnsi="Segoe UI" w:cs="Segoe UI" w:eastAsia="Segoe UI"/>
          <w:sz w:val="16"/>
          <w:szCs w:val="16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34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18"/>
          <w:w w:val="61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UI-5020-R</w:t>
      </w:r>
      <w:r>
        <w:rPr>
          <w:rFonts w:ascii="Segoe UI" w:hAnsi="Segoe UI" w:cs="Segoe UI" w:eastAsia="Segoe UI"/>
          <w:sz w:val="16"/>
          <w:szCs w:val="16"/>
          <w:spacing w:val="-23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WI-6041-H</w:t>
      </w:r>
      <w:r>
        <w:rPr>
          <w:rFonts w:ascii="Segoe UI" w:hAnsi="Segoe UI" w:cs="Segoe UI" w:eastAsia="Segoe UI"/>
          <w:sz w:val="16"/>
          <w:szCs w:val="16"/>
          <w:spacing w:val="24"/>
          <w:w w:val="152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37" w:lineRule="exact"/>
        <w:ind w:left="3523" w:right="-20"/>
        <w:jc w:val="left"/>
        <w:tabs>
          <w:tab w:pos="6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32"/>
          <w:position w:val="-29"/>
        </w:rPr>
        <w:t>\10</w:t>
      </w:r>
      <w:r>
        <w:rPr>
          <w:rFonts w:ascii="Segoe UI" w:hAnsi="Segoe UI" w:cs="Segoe UI" w:eastAsia="Segoe UI"/>
          <w:sz w:val="16"/>
          <w:szCs w:val="16"/>
          <w:spacing w:val="-3"/>
          <w:w w:val="132"/>
          <w:position w:val="-29"/>
        </w:rPr>
        <w:t>-</w:t>
      </w:r>
      <w:r>
        <w:rPr>
          <w:rFonts w:ascii="Segoe UI" w:hAnsi="Segoe UI" w:cs="Segoe UI" w:eastAsia="Segoe UI"/>
          <w:sz w:val="16"/>
          <w:szCs w:val="16"/>
          <w:spacing w:val="-1"/>
          <w:w w:val="145"/>
          <w:position w:val="-29"/>
        </w:rPr>
        <w:t>2030-B</w:t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-29"/>
        </w:rPr>
        <w:t>V</w:t>
      </w:r>
      <w:r>
        <w:rPr>
          <w:rFonts w:ascii="Segoe UI" w:hAnsi="Segoe UI" w:cs="Segoe UI" w:eastAsia="Segoe UI"/>
          <w:sz w:val="16"/>
          <w:szCs w:val="16"/>
          <w:spacing w:val="-29"/>
          <w:w w:val="100"/>
          <w:position w:val="-29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29"/>
        </w:rPr>
        <w:t>f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29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3"/>
          <w:w w:val="36"/>
          <w:position w:val="-2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3"/>
          <w:position w:val="-29"/>
        </w:rPr>
        <w:t>\'1</w:t>
      </w:r>
      <w:r>
        <w:rPr>
          <w:rFonts w:ascii="Segoe UI" w:hAnsi="Segoe UI" w:cs="Segoe UI" w:eastAsia="Segoe UI"/>
          <w:sz w:val="17"/>
          <w:szCs w:val="17"/>
          <w:spacing w:val="-5"/>
          <w:w w:val="93"/>
          <w:position w:val="-29"/>
        </w:rPr>
        <w:t>0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99"/>
          <w:position w:val="-2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2"/>
          <w:w w:val="399"/>
          <w:position w:val="-29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49"/>
          <w:position w:val="-29"/>
        </w:rPr>
        <w:t>2044</w:t>
      </w:r>
      <w:r>
        <w:rPr>
          <w:rFonts w:ascii="Segoe UI" w:hAnsi="Segoe UI" w:cs="Segoe UI" w:eastAsia="Segoe UI"/>
          <w:sz w:val="16"/>
          <w:szCs w:val="16"/>
          <w:spacing w:val="-4"/>
          <w:w w:val="149"/>
          <w:position w:val="-29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29"/>
        </w:rPr>
        <w:t>V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9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9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29"/>
        </w:rPr>
        <w:t>W0-2057-V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tabs>
          <w:tab w:pos="13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fii-504leai:I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r1I-604l-R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91" w:lineRule="atLeast"/>
        <w:ind w:left="10" w:right="-20"/>
        <w:jc w:val="left"/>
        <w:tabs>
          <w:tab w:pos="13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8"/>
          <w:position w:val="2"/>
        </w:rPr>
        <w:t>W0-2089-</w:t>
      </w:r>
      <w:r>
        <w:rPr>
          <w:rFonts w:ascii="Segoe UI" w:hAnsi="Segoe UI" w:cs="Segoe UI" w:eastAsia="Segoe UI"/>
          <w:sz w:val="16"/>
          <w:szCs w:val="16"/>
          <w:spacing w:val="-27"/>
          <w:w w:val="13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V</w:t>
      </w:r>
      <w:r>
        <w:rPr>
          <w:rFonts w:ascii="Segoe UI" w:hAnsi="Segoe UI" w:cs="Segoe UI" w:eastAsia="Segoe UI"/>
          <w:sz w:val="17"/>
          <w:szCs w:val="17"/>
          <w:spacing w:val="-2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W0-2089-V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839" w:space="139"/>
            <w:col w:w="3182"/>
          </w:cols>
        </w:sectPr>
      </w:pPr>
      <w:rPr/>
    </w:p>
    <w:p>
      <w:pPr>
        <w:spacing w:before="0" w:after="0" w:line="151" w:lineRule="atLeast"/>
        <w:ind w:left="104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TlWIS.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0" w:lineRule="auto"/>
        <w:ind w:left="173" w:right="-54" w:firstLine="5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1"/>
        </w:rPr>
        <w:t>S!.i.ALL</w:t>
      </w:r>
      <w:r>
        <w:rPr>
          <w:rFonts w:ascii="Segoe UI" w:hAnsi="Segoe UI" w:cs="Segoe UI" w:eastAsia="Segoe UI"/>
          <w:sz w:val="17"/>
          <w:szCs w:val="1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SPE.\KER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6"/>
        </w:rPr>
        <w:t>OUTPUT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TRANS.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TONE</w:t>
      </w:r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 </w:t>
      </w:r>
      <w:r>
        <w:rPr>
          <w:rFonts w:ascii="Segoe UI" w:hAnsi="Segoe UI" w:cs="Segoe UI" w:eastAsia="Segoe UI"/>
          <w:sz w:val="16"/>
          <w:szCs w:val="16"/>
          <w:spacing w:val="32"/>
          <w:w w:val="11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CILOXE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04" w:lineRule="exact"/>
        <w:ind w:left="178" w:right="822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7"/>
          <w:position w:val="-2"/>
        </w:rPr>
        <w:t>TREBLE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3" w:right="-72"/>
        <w:jc w:val="lef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93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6"/>
          <w:position w:val="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-4"/>
          <w:w w:val="6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2"/>
        <w:jc w:val="left"/>
        <w:tabs>
          <w:tab w:pos="134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600"/>
        </w:rPr>
        <w:t>--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99" w:after="0" w:line="240" w:lineRule="auto"/>
        <w:ind w:right="-20"/>
        <w:jc w:val="left"/>
        <w:tabs>
          <w:tab w:pos="600" w:val="left"/>
          <w:tab w:pos="20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73"/>
        </w:rPr>
        <w:t>I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3"/>
          <w:w w:val="193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6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6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318.685699pt;margin-top:.600549pt;width:12.650874pt;height:8.20008pt;mso-position-horizontal-relative:page;mso-position-vertical-relative:paragraph;z-index:-19686;rotation:2" type="#_x0000_t136" fillcolor="#000000" stroked="f">
            <o:extrusion v:ext="view" autorotationcenter="t"/>
            <v:textpath style="font-family:&amp;quot;Segoe UI&amp;quot;;font-size:8pt;v-text-kern:t;mso-text-shadow:auto" string="--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WC-1020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88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1.450012pt;margin-top:-5.084498pt;width:2.87625pt;height:8.85pt;mso-position-horizontal-relative:page;mso-position-vertical-relative:paragraph;z-index:-19688" type="#_x0000_t202" filled="f" stroked="f">
            <v:textbox inset="0,0,0,0">
              <w:txbxContent>
                <w:p>
                  <w:pPr>
                    <w:spacing w:before="0" w:after="0" w:line="177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27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WC-1020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34"/>
          <w:position w:val="1"/>
        </w:rPr>
        <w:t>WC-1020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95" w:lineRule="exact"/>
        <w:ind w:left="1221" w:right="177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6"/>
          <w:position w:val="-3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380" w:h="15180"/>
          <w:pgMar w:top="1480" w:bottom="280" w:left="960" w:right="260"/>
          <w:cols w:num="4" w:equalWidth="0">
            <w:col w:w="1791" w:space="782"/>
            <w:col w:w="1617" w:space="615"/>
            <w:col w:w="2713" w:space="492"/>
            <w:col w:w="3150"/>
          </w:cols>
        </w:sectPr>
      </w:pPr>
      <w:rPr/>
    </w:p>
    <w:p>
      <w:pPr>
        <w:spacing w:before="0" w:after="0" w:line="187" w:lineRule="exact"/>
        <w:ind w:left="2136" w:right="-67"/>
        <w:jc w:val="left"/>
        <w:tabs>
          <w:tab w:pos="3640" w:val="left"/>
          <w:tab w:pos="5240" w:val="left"/>
          <w:tab w:pos="6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0"/>
          <w:position w:val="2"/>
        </w:rPr>
        <w:t>P•3103</w:t>
      </w:r>
      <w:r>
        <w:rPr>
          <w:rFonts w:ascii="Segoe UI" w:hAnsi="Segoe UI" w:cs="Segoe UI" w:eastAsia="Segoe UI"/>
          <w:sz w:val="16"/>
          <w:szCs w:val="16"/>
          <w:spacing w:val="-61"/>
          <w:w w:val="15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2"/>
        </w:rPr>
        <w:t>P-310S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1"/>
          <w:w w:val="150"/>
          <w:position w:val="0"/>
        </w:rPr>
        <w:t>P-310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P-3103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1" w:lineRule="exact"/>
        <w:ind w:right="-20"/>
        <w:jc w:val="left"/>
        <w:tabs>
          <w:tab w:pos="11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2"/>
        </w:rPr>
        <w:t>P...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2"/>
        </w:rPr>
        <w:t>3l03</w:t>
      </w:r>
      <w:r>
        <w:rPr>
          <w:rFonts w:ascii="Segoe UI" w:hAnsi="Segoe UI" w:cs="Segoe UI" w:eastAsia="Segoe UI"/>
          <w:sz w:val="17"/>
          <w:szCs w:val="17"/>
          <w:spacing w:val="-73"/>
          <w:w w:val="16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4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4"/>
        </w:rPr>
        <w:t>         </w:t>
      </w:r>
      <w:r>
        <w:rPr>
          <w:rFonts w:ascii="Segoe UI" w:hAnsi="Segoe UI" w:cs="Segoe UI" w:eastAsia="Segoe UI"/>
          <w:sz w:val="14"/>
          <w:szCs w:val="14"/>
          <w:spacing w:val="10"/>
          <w:w w:val="40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P-3103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349" w:space="806"/>
            <w:col w:w="3005"/>
          </w:cols>
        </w:sectPr>
      </w:pPr>
      <w:rPr/>
    </w:p>
    <w:p>
      <w:pPr>
        <w:spacing w:before="86" w:after="0" w:line="240" w:lineRule="auto"/>
        <w:ind w:left="163" w:right="-20"/>
        <w:jc w:val="left"/>
        <w:tabs>
          <w:tab w:pos="2120" w:val="left"/>
          <w:tab w:pos="3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7.130005pt;margin-top:17.123461pt;width:6.24030pt;height:3.1pt;mso-position-horizontal-relative:page;mso-position-vertical-relative:paragraph;z-index:-19687" type="#_x0000_t202" filled="f" stroked="f">
            <v:textbox inset="0,0,0,0">
              <w:txbxContent>
                <w:p>
                  <w:pPr>
                    <w:spacing w:before="0" w:after="0" w:line="62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600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BAS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S</w:t>
      </w:r>
      <w:r>
        <w:rPr>
          <w:rFonts w:ascii="Segoe UI" w:hAnsi="Segoe UI" w:cs="Segoe UI" w:eastAsia="Segoe UI"/>
          <w:sz w:val="16"/>
          <w:szCs w:val="16"/>
          <w:spacing w:val="1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CONlaOL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51"/>
          <w:position w:val="-15"/>
        </w:rPr>
        <w:t>P-310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  <w:position w:val="-15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51"/>
          <w:position w:val="-1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5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5"/>
        </w:rPr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-14"/>
        </w:rPr>
        <w:t>P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76"/>
        <w:jc w:val="left"/>
        <w:tabs>
          <w:tab w:pos="13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25"/>
          <w:position w:val="2"/>
        </w:rPr>
        <w:t>3</w:t>
      </w:r>
      <w:r>
        <w:rPr>
          <w:rFonts w:ascii="Segoe UI" w:hAnsi="Segoe UI" w:cs="Segoe UI" w:eastAsia="Segoe UI"/>
          <w:sz w:val="16"/>
          <w:szCs w:val="16"/>
          <w:spacing w:val="2"/>
          <w:w w:val="139"/>
          <w:position w:val="2"/>
        </w:rPr>
        <w:t>1</w:t>
      </w:r>
      <w:r>
        <w:rPr>
          <w:rFonts w:ascii="Segoe UI" w:hAnsi="Segoe UI" w:cs="Segoe UI" w:eastAsia="Segoe UI"/>
          <w:sz w:val="17"/>
          <w:szCs w:val="17"/>
          <w:spacing w:val="-7"/>
          <w:w w:val="144"/>
          <w:position w:val="2"/>
        </w:rPr>
        <w:t>0</w:t>
      </w:r>
      <w:r>
        <w:rPr>
          <w:rFonts w:ascii="Segoe UI" w:hAnsi="Segoe UI" w:cs="Segoe UI" w:eastAsia="Segoe UI"/>
          <w:sz w:val="22"/>
          <w:szCs w:val="22"/>
          <w:spacing w:val="0"/>
          <w:w w:val="97"/>
          <w:position w:val="2"/>
        </w:rPr>
        <w:t>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0"/>
        </w:rPr>
        <w:t>P-SlOl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10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5"/>
          <w:position w:val="-1"/>
        </w:rPr>
        <w:t>P.:.310l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208"/>
        </w:rPr>
        <w:t>P..</w:t>
      </w:r>
      <w:r>
        <w:rPr>
          <w:rFonts w:ascii="Segoe UI" w:hAnsi="Segoe UI" w:cs="Segoe UI" w:eastAsia="Segoe UI"/>
          <w:sz w:val="16"/>
          <w:szCs w:val="16"/>
          <w:spacing w:val="3"/>
          <w:w w:val="208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162"/>
        </w:rPr>
        <w:t>310l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04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7"/>
          <w:position w:val="-1"/>
        </w:rPr>
        <w:t>P-3101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5" w:equalWidth="0">
            <w:col w:w="3908" w:space="9"/>
            <w:col w:w="2054" w:space="614"/>
            <w:col w:w="764" w:space="801"/>
            <w:col w:w="744" w:space="581"/>
            <w:col w:w="1685"/>
          </w:cols>
        </w:sectPr>
      </w:pPr>
      <w:rPr/>
    </w:p>
    <w:p>
      <w:pPr>
        <w:spacing w:before="85" w:after="0" w:line="240" w:lineRule="auto"/>
        <w:ind w:left="173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V</w:t>
      </w:r>
      <w:r>
        <w:rPr>
          <w:rFonts w:ascii="Segoe UI" w:hAnsi="Segoe UI" w:cs="Segoe UI" w:eastAsia="Segoe UI"/>
          <w:sz w:val="17"/>
          <w:szCs w:val="17"/>
          <w:spacing w:val="12"/>
          <w:w w:val="12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I.mJE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CONT.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74"/>
        <w:jc w:val="left"/>
        <w:tabs>
          <w:tab w:pos="1620" w:val="left"/>
          <w:tab w:pos="3200" w:val="left"/>
          <w:tab w:pos="456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9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37"/>
          <w:w w:val="30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1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2"/>
        </w:rPr>
        <w:t>F-lS44</w:t>
      </w:r>
      <w:r>
        <w:rPr>
          <w:rFonts w:ascii="Segoe UI" w:hAnsi="Segoe UI" w:cs="Segoe UI" w:eastAsia="Segoe UI"/>
          <w:sz w:val="17"/>
          <w:szCs w:val="17"/>
          <w:spacing w:val="-69"/>
          <w:w w:val="159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0"/>
        </w:rPr>
        <w:t>F-lS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0"/>
        </w:rPr>
        <w:t>-44</w:t>
      </w:r>
      <w:r>
        <w:rPr>
          <w:rFonts w:ascii="Segoe UI" w:hAnsi="Segoe UI" w:cs="Segoe UI" w:eastAsia="Segoe UI"/>
          <w:sz w:val="17"/>
          <w:szCs w:val="17"/>
          <w:spacing w:val="-37"/>
          <w:w w:val="15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-14"/>
          <w:w w:val="167"/>
          <w:position w:val="-3"/>
        </w:rPr>
        <w:t>F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16"/>
          <w:position w:val="-3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-3"/>
        </w:rPr>
        <w:t>1344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3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  <w:position w:val="1"/>
        </w:rPr>
        <w:t>F•l344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7"/>
          <w:szCs w:val="27"/>
          <w:spacing w:val="-1"/>
          <w:w w:val="122"/>
          <w:position w:val="0"/>
        </w:rPr>
        <w:t>F•</w:t>
      </w:r>
      <w:r>
        <w:rPr>
          <w:rFonts w:ascii="Segoe UI" w:hAnsi="Segoe UI" w:cs="Segoe UI" w:eastAsia="Segoe UI"/>
          <w:sz w:val="27"/>
          <w:szCs w:val="27"/>
          <w:spacing w:val="2"/>
          <w:w w:val="122"/>
          <w:position w:val="0"/>
        </w:rPr>
        <w:t>l</w:t>
      </w:r>
      <w:r>
        <w:rPr>
          <w:rFonts w:ascii="Segoe UI" w:hAnsi="Segoe UI" w:cs="Segoe UI" w:eastAsia="Segoe UI"/>
          <w:sz w:val="27"/>
          <w:szCs w:val="27"/>
          <w:spacing w:val="0"/>
          <w:w w:val="128"/>
          <w:position w:val="0"/>
        </w:rPr>
        <w:t>344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3" w:equalWidth="0">
            <w:col w:w="1623" w:space="407"/>
            <w:col w:w="5314" w:space="801"/>
            <w:col w:w="3015"/>
          </w:cols>
        </w:sectPr>
      </w:pPr>
      <w:rPr/>
    </w:p>
    <w:p>
      <w:pPr>
        <w:spacing w:before="0" w:after="0" w:line="314" w:lineRule="exact"/>
        <w:ind w:left="154" w:right="-20"/>
        <w:jc w:val="left"/>
        <w:tabs>
          <w:tab w:pos="5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1"/>
          <w:position w:val="4"/>
        </w:rPr>
        <w:t>SPE.AXER.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4"/>
          <w:position w:val="-3"/>
        </w:rPr>
        <w:t>{3)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83" w:lineRule="exact"/>
        <w:ind w:left="307" w:right="-20"/>
        <w:jc w:val="left"/>
        <w:tabs>
          <w:tab w:pos="2120" w:val="left"/>
          <w:tab w:pos="3660" w:val="left"/>
          <w:tab w:pos="5220" w:val="left"/>
          <w:tab w:pos="68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  <w:t>(UAIN)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6"/>
          <w:szCs w:val="16"/>
          <w:spacing w:val="5"/>
          <w:w w:val="167"/>
          <w:position w:val="8"/>
        </w:rPr>
        <w:t>B-l9l</w:t>
      </w:r>
      <w:r>
        <w:rPr>
          <w:rFonts w:ascii="Segoe UI" w:hAnsi="Segoe UI" w:cs="Segoe UI" w:eastAsia="Segoe UI"/>
          <w:sz w:val="16"/>
          <w:szCs w:val="16"/>
          <w:spacing w:val="0"/>
          <w:w w:val="167"/>
          <w:position w:val="8"/>
        </w:rPr>
        <w:t>a</w:t>
      </w:r>
      <w:r>
        <w:rPr>
          <w:rFonts w:ascii="Segoe UI" w:hAnsi="Segoe UI" w:cs="Segoe UI" w:eastAsia="Segoe UI"/>
          <w:sz w:val="16"/>
          <w:szCs w:val="16"/>
          <w:spacing w:val="-23"/>
          <w:w w:val="167"/>
          <w:position w:val="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67"/>
          <w:position w:val="7"/>
        </w:rPr>
        <w:t>1210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7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6"/>
          <w:szCs w:val="16"/>
          <w:spacing w:val="-2"/>
          <w:w w:val="167"/>
          <w:position w:val="-2"/>
        </w:rPr>
        <w:t>1210</w:t>
      </w:r>
      <w:r>
        <w:rPr>
          <w:rFonts w:ascii="Segoe UI" w:hAnsi="Segoe UI" w:cs="Segoe UI" w:eastAsia="Segoe UI"/>
          <w:sz w:val="16"/>
          <w:szCs w:val="16"/>
          <w:spacing w:val="0"/>
          <w:w w:val="167"/>
          <w:position w:val="-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4"/>
        </w:rPr>
        <w:t>3282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4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38"/>
        </w:rPr>
        <w:t>SP</w:t>
      </w:r>
      <w:r>
        <w:rPr>
          <w:rFonts w:ascii="Segoe UI" w:hAnsi="Segoe UI" w:cs="Segoe UI" w:eastAsia="Segoe UI"/>
          <w:sz w:val="17"/>
          <w:szCs w:val="17"/>
          <w:w w:val="155"/>
        </w:rPr>
        <w:t>EA..�</w:t>
      </w:r>
      <w:r>
        <w:rPr>
          <w:rFonts w:ascii="Segoe UI" w:hAnsi="Segoe UI" w:cs="Segoe UI" w:eastAsia="Segoe UI"/>
          <w:sz w:val="17"/>
          <w:szCs w:val="17"/>
          <w:w w:val="100"/>
        </w:rPr>
      </w:r>
    </w:p>
    <w:p>
      <w:pPr>
        <w:spacing w:before="24" w:after="0" w:line="248" w:lineRule="exact"/>
        <w:ind w:left="149" w:right="-20"/>
        <w:jc w:val="left"/>
        <w:tabs>
          <w:tab w:pos="3900" w:val="left"/>
          <w:tab w:pos="5480" w:val="left"/>
          <w:tab w:pos="69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6"/>
          <w:position w:val="3"/>
        </w:rPr>
        <w:t>CONNECTIOnS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0"/>
          <w:w w:val="265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265"/>
          <w:position w:val="-3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4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4" w:lineRule="exact"/>
        <w:ind w:left="30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(MADl)•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248" w:right="3042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319" w:lineRule="exact"/>
        <w:ind w:left="168" w:right="-20"/>
        <w:jc w:val="left"/>
        <w:tabs>
          <w:tab w:pos="2100" w:val="left"/>
          <w:tab w:pos="3780" w:val="left"/>
          <w:tab w:pos="5460" w:val="left"/>
          <w:tab w:pos="68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4.730011pt;margin-top:.651721pt;width:3.5991pt;height:3.1pt;mso-position-horizontal-relative:page;mso-position-vertical-relative:paragraph;z-index:-19683" type="#_x0000_t202" filled="f" stroked="f">
            <v:textbox inset="0,0,0,0">
              <w:txbxContent>
                <w:p>
                  <w:pPr>
                    <w:spacing w:before="0" w:after="0" w:line="62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60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>(SUATJ,)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-8"/>
          <w:w w:val="100"/>
          <w:position w:val="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3"/>
        </w:rPr>
        <w:t>-</w:t>
      </w:r>
      <w:r>
        <w:rPr>
          <w:rFonts w:ascii="Segoe UI" w:hAnsi="Segoe UI" w:cs="Segoe UI" w:eastAsia="Segoe UI"/>
          <w:sz w:val="16"/>
          <w:szCs w:val="16"/>
          <w:spacing w:val="-59"/>
          <w:w w:val="160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60"/>
          <w:position w:val="-1"/>
        </w:rPr>
        <w:t>235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-3"/>
          <w:w w:val="600"/>
          <w:position w:val="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9"/>
          <w:position w:val="-2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6" w:right="997"/>
        <w:jc w:val="center"/>
        <w:tabs>
          <w:tab w:pos="15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  <w:position w:val="2"/>
        </w:rPr>
        <w:t>146004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45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0"/>
        </w:rPr>
        <w:t>3282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3" w:right="1241"/>
        <w:jc w:val="center"/>
        <w:tabs>
          <w:tab w:pos="1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" w:right="1123"/>
        <w:jc w:val="center"/>
        <w:tabs>
          <w:tab w:pos="164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63069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7407" w:space="627"/>
            <w:col w:w="3126"/>
          </w:cols>
        </w:sectPr>
      </w:pPr>
      <w:rPr/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</w:sectPr>
      </w:pPr>
      <w:rPr/>
    </w:p>
    <w:p>
      <w:pPr>
        <w:spacing w:before="17" w:after="0" w:line="240" w:lineRule="auto"/>
        <w:ind w:left="13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0"/>
        </w:rPr>
        <w:t>SPEAKER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3" w:after="0" w:line="232" w:lineRule="exact"/>
        <w:ind w:left="134" w:right="-96"/>
        <w:jc w:val="left"/>
        <w:tabs>
          <w:tab w:pos="2120" w:val="left"/>
          <w:tab w:pos="3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2"/>
          <w:position w:val="1"/>
        </w:rPr>
        <w:t>COlnlECT!ONS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6"/>
        </w:rPr>
        <w:t>--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-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8" w:lineRule="exact"/>
        <w:ind w:left="16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8"/>
          <w:szCs w:val="28"/>
          <w:spacing w:val="11"/>
          <w:w w:val="96"/>
          <w:position w:val="2"/>
        </w:rPr>
        <w:t>(</w:t>
      </w:r>
      <w:r>
        <w:rPr>
          <w:rFonts w:ascii="Segoe UI" w:hAnsi="Segoe UI" w:cs="Segoe UI" w:eastAsia="Segoe UI"/>
          <w:sz w:val="16"/>
          <w:szCs w:val="16"/>
          <w:spacing w:val="-1"/>
          <w:w w:val="144"/>
          <w:position w:val="2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58"/>
          <w:position w:val="2"/>
        </w:rPr>
        <w:t>MALL</w:t>
      </w:r>
      <w:r>
        <w:rPr>
          <w:rFonts w:ascii="Segoe UI" w:hAnsi="Segoe UI" w:cs="Segoe UI" w:eastAsia="Segoe UI"/>
          <w:sz w:val="16"/>
          <w:szCs w:val="16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5"/>
          <w:w w:val="128"/>
          <w:position w:val="2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74"/>
          <w:position w:val="2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2" w:lineRule="exact"/>
        <w:ind w:left="1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Dt1MMY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4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PLUG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540" w:val="left"/>
          <w:tab w:pos="28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3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6"/>
          <w:szCs w:val="16"/>
          <w:spacing w:val="-5"/>
          <w:w w:val="198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9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  <w:cols w:num="2" w:equalWidth="0">
            <w:col w:w="4042" w:space="2779"/>
            <w:col w:w="4339"/>
          </w:cols>
        </w:sectPr>
      </w:pPr>
      <w:rPr/>
    </w:p>
    <w:p>
      <w:pPr>
        <w:spacing w:before="23" w:after="0" w:line="240" w:lineRule="auto"/>
        <w:ind w:left="134" w:right="-20"/>
        <w:jc w:val="left"/>
        <w:tabs>
          <w:tab w:pos="2100" w:val="left"/>
          <w:tab w:pos="3880" w:val="left"/>
          <w:tab w:pos="5320" w:val="left"/>
          <w:tab w:pos="6940" w:val="left"/>
          <w:tab w:pos="8400" w:val="left"/>
          <w:tab w:pos="98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group style="position:absolute;margin-left:38.410pt;margin-top:.240024pt;width:562.828584pt;height:710.16pt;mso-position-horizontal-relative:page;mso-position-vertical-relative:page;z-index:-19691" coordorigin="768,5" coordsize="11257,14203">
            <v:shape style="position:absolute;left:768;top:5;width:11098;height:14203" type="#_x0000_t75">
              <v:imagedata r:id="rId33" o:title=""/>
            </v:shape>
            <v:group style="position:absolute;left:1109;top:5782;width:10589;height:2" coordorigin="1109,5782" coordsize="10589,2">
              <v:shape style="position:absolute;left:1109;top:5782;width:10589;height:2" coordorigin="1109,5782" coordsize="10589,0" path="m1109,5782l11698,5782e" filled="f" stroked="t" strokeweight="1.68pt" strokecolor="#000000">
                <v:path arrowok="t"/>
              </v:shape>
            </v:group>
            <v:group style="position:absolute;left:1104;top:6278;width:10594;height:2" coordorigin="1104,6278" coordsize="10594,2">
              <v:shape style="position:absolute;left:1104;top:6278;width:10594;height:2" coordorigin="1104,6278" coordsize="10594,0" path="m1104,6278l11698,6278e" filled="f" stroked="t" strokeweight="1.68pt" strokecolor="#000000">
                <v:path arrowok="t"/>
              </v:shape>
            </v:group>
            <v:group style="position:absolute;left:1090;top:7246;width:10608;height:2" coordorigin="1090,7246" coordsize="10608,2">
              <v:shape style="position:absolute;left:1090;top:7246;width:10608;height:2" coordorigin="1090,7246" coordsize="10608,0" path="m1090,7246l11698,7246e" filled="f" stroked="t" strokeweight="1.68pt" strokecolor="#000000">
                <v:path arrowok="t"/>
              </v:shape>
            </v:group>
            <v:group style="position:absolute;left:1085;top:7735;width:10709;height:2" coordorigin="1085,7735" coordsize="10709,2">
              <v:shape style="position:absolute;left:1085;top:7735;width:10709;height:2" coordorigin="1085,7735" coordsize="10709,0" path="m1085,7735l11794,7735e" filled="f" stroked="t" strokeweight="1.68pt" strokecolor="#000000">
                <v:path arrowok="t"/>
              </v:shape>
            </v:group>
            <v:group style="position:absolute;left:1090;top:8225;width:10608;height:2" coordorigin="1090,8225" coordsize="10608,2">
              <v:shape style="position:absolute;left:1090;top:8225;width:10608;height:2" coordorigin="1090,8225" coordsize="10608,0" path="m1090,8225l11698,8225e" filled="f" stroked="t" strokeweight="1.68pt" strokecolor="#000000">
                <v:path arrowok="t"/>
              </v:shape>
            </v:group>
            <v:group style="position:absolute;left:1075;top:9703;width:10622;height:2" coordorigin="1075,9703" coordsize="10622,2">
              <v:shape style="position:absolute;left:1075;top:9703;width:10622;height:2" coordorigin="1075,9703" coordsize="10622,0" path="m1075,9703l11698,9703e" filled="f" stroked="t" strokeweight="1.68pt" strokecolor="#000000">
                <v:path arrowok="t"/>
              </v:shape>
            </v:group>
            <v:group style="position:absolute;left:6333;top:7860;width:331;height:225" coordorigin="6333,7860" coordsize="331,225">
              <v:shape style="position:absolute;left:6333;top:7860;width:331;height:225" coordorigin="6333,7860" coordsize="331,225" path="m6369,7860l6337,7930,6333,7971,6334,7991,6361,8065,6628,8085,6639,8070,6663,7995,6664,7974,6663,7954,6636,7880,6369,7860e" filled="t" fillcolor="#FFFF00" stroked="f">
                <v:path arrowok="t"/>
                <v:fill/>
              </v:shape>
            </v:group>
            <v:group style="position:absolute;left:3614;top:657;width:5008;height:221" coordorigin="3614,657" coordsize="5008,221">
              <v:shape style="position:absolute;left:3614;top:657;width:5008;height:221" coordorigin="3614,657" coordsize="5008,221" path="m8583,657l3650,660,3618,729,3614,770,3615,791,3641,864,3653,878,8586,875,8618,806,8622,765,8621,745,8595,671,8583,657e" filled="t" fillcolor="#FFFF00" stroked="f">
                <v:path arrowok="t"/>
                <v:fill/>
              </v:shape>
            </v:group>
            <v:group style="position:absolute;left:11706;top:1764;width:100;height:120" coordorigin="11706,1764" coordsize="100,120">
              <v:shape style="position:absolute;left:11706;top:1764;width:100;height:120" coordorigin="11706,1764" coordsize="100,120" path="m11784,1764l11719,1773,11711,1790,11706,1810,11706,1831,11709,1851,11716,1869,11727,1884,11792,1875,11800,1858,11805,1838,11805,1817,11802,1797,11795,1779,11784,1764e" filled="t" fillcolor="#FFFF00" stroked="f">
                <v:path arrowok="t"/>
                <v:fill/>
              </v:shape>
            </v:group>
            <v:group style="position:absolute;left:1036;top:1865;width:438;height:221" coordorigin="1036,1865" coordsize="438,221">
              <v:shape style="position:absolute;left:1036;top:1865;width:438;height:221" coordorigin="1036,1865" coordsize="438,221" path="m1435,1865l1072,1868,1040,1937,1036,1978,1037,1999,1063,2072,1075,2086,1438,2083,1471,2014,1474,1973,1473,1953,1447,1879,1435,1865e" filled="t" fillcolor="#FFFF00" stroked="f">
                <v:path arrowok="t"/>
                <v:fill/>
              </v:shape>
            </v:group>
            <v:group style="position:absolute;left:1405;top:1903;width:445;height:174" coordorigin="1405,1903" coordsize="445,174">
              <v:shape style="position:absolute;left:1405;top:1903;width:445;height:174" coordorigin="1405,1903" coordsize="445,174" path="m1819,1903l1428,1911,1405,1986,1406,2006,1409,2027,1415,2045,1424,2062,1435,2077,1827,2068,1836,2052,1844,2034,1848,2015,1850,1994,1849,1973,1846,1953,1840,1934,1831,1917,1819,1903e" filled="t" fillcolor="#FFFF00" stroked="f">
                <v:path arrowok="t"/>
                <v:fill/>
              </v:shape>
            </v:group>
            <v:group style="position:absolute;left:3091;top:2020;width:837;height:222" coordorigin="3091,2020" coordsize="837,222">
              <v:shape style="position:absolute;left:3091;top:2020;width:837;height:222" coordorigin="3091,2020" coordsize="837,222" path="m3888,2020l3126,2024,3094,2093,3091,2134,3092,2155,3118,2229,3130,2243,3892,2239,3924,2169,3928,2128,3926,2108,3900,2034,3888,2020e" filled="t" fillcolor="#FFFF00" stroked="f">
                <v:path arrowok="t"/>
                <v:fill/>
              </v:shape>
            </v:group>
            <v:group style="position:absolute;left:4698;top:2007;width:803;height:222" coordorigin="4698,2007" coordsize="803,222">
              <v:shape style="position:absolute;left:4698;top:2007;width:803;height:222" coordorigin="4698,2007" coordsize="803,222" path="m5462,2007l4734,2011,4702,2080,4698,2121,4700,2142,4726,2215,4738,2229,5466,2226,5498,2156,5502,2115,5500,2095,5474,2021,5462,2007e" filled="t" fillcolor="#FFFF00" stroked="f">
                <v:path arrowok="t"/>
                <v:fill/>
              </v:shape>
            </v:group>
            <v:group style="position:absolute;left:4362;top:2037;width:100;height:120" coordorigin="4362,2037" coordsize="100,120">
              <v:shape style="position:absolute;left:4362;top:2037;width:100;height:120" coordorigin="4362,2037" coordsize="100,120" path="m4440,2037l4375,2046,4367,2064,4362,2083,4362,2104,4365,2124,4372,2142,4383,2157,4448,2148,4456,2131,4461,2111,4461,2091,4458,2071,4451,2052,4440,2037e" filled="t" fillcolor="#FFFF00" stroked="f">
                <v:path arrowok="t"/>
                <v:fill/>
              </v:shape>
            </v:group>
            <v:group style="position:absolute;left:6110;top:2031;width:727;height:222" coordorigin="6110,2031" coordsize="727,222">
              <v:shape style="position:absolute;left:6110;top:2031;width:727;height:222" coordorigin="6110,2031" coordsize="727,222" path="m6797,2031l6145,2035,6113,2104,6110,2145,6111,2166,6137,2239,6149,2253,6801,2250,6833,2180,6836,2139,6835,2119,6809,2045,6797,2031e" filled="t" fillcolor="#FFFF00" stroked="f">
                <v:path arrowok="t"/>
                <v:fill/>
              </v:shape>
            </v:group>
            <v:group style="position:absolute;left:7598;top:2028;width:837;height:222" coordorigin="7598,2028" coordsize="837,222">
              <v:shape style="position:absolute;left:7598;top:2028;width:837;height:222" coordorigin="7598,2028" coordsize="837,222" path="m8395,2028l7633,2031,7601,2101,7598,2142,7599,2162,7625,2236,7637,2250,8399,2246,8431,2177,8435,2136,8433,2115,8407,2042,8395,2028e" filled="t" fillcolor="#FFFF00" stroked="f">
                <v:path arrowok="t"/>
                <v:fill/>
              </v:shape>
            </v:group>
            <v:group style="position:absolute;left:9215;top:2045;width:579;height:222" coordorigin="9215,2045" coordsize="579,222">
              <v:shape style="position:absolute;left:9215;top:2045;width:579;height:222" coordorigin="9215,2045" coordsize="579,222" path="m9755,2045l9251,2049,9219,2119,9215,2160,9217,2180,9243,2254,9255,2268,9759,2264,9791,2195,9795,2154,9793,2133,9767,2059,9755,2045e" filled="t" fillcolor="#FFFF00" stroked="f">
                <v:path arrowok="t"/>
                <v:fill/>
              </v:shape>
            </v:group>
            <v:group style="position:absolute;left:7381;top:2282;width:95;height:120" coordorigin="7381,2282" coordsize="95,120">
              <v:shape style="position:absolute;left:7381;top:2282;width:95;height:120" coordorigin="7381,2282" coordsize="95,120" path="m7455,2282l7394,2291,7386,2308,7381,2328,7381,2349,7384,2369,7391,2387,7402,2402,7462,2393,7470,2376,7475,2356,7476,2336,7472,2315,7465,2297,7455,2282e" filled="t" fillcolor="#FFFF00" stroked="f">
                <v:path arrowok="t"/>
                <v:fill/>
              </v:shape>
            </v:group>
            <v:group style="position:absolute;left:7603;top:2276;width:592;height:221" coordorigin="7603,2276" coordsize="592,221">
              <v:shape style="position:absolute;left:7603;top:2276;width:592;height:221" coordorigin="7603,2276" coordsize="592,221" path="m8155,2276l7639,2279,7606,2348,7603,2389,7604,2409,7630,2483,7642,2497,8158,2494,8191,2425,8194,2384,8193,2363,8167,2290,8155,2276e" filled="t" fillcolor="#FFFF00" stroked="f">
                <v:path arrowok="t"/>
                <v:fill/>
              </v:shape>
            </v:group>
            <v:group style="position:absolute;left:8961;top:2287;width:947;height:221" coordorigin="8961,2287" coordsize="947,221">
              <v:shape style="position:absolute;left:8961;top:2287;width:947;height:221" coordorigin="8961,2287" coordsize="947,221" path="m9869,2287l8997,2290,8965,2359,8961,2400,8962,2420,8988,2494,9000,2508,9872,2505,9904,2436,9908,2395,9907,2374,9881,2301,9869,2287e" filled="t" fillcolor="#FFFF00" stroked="f">
                <v:path arrowok="t"/>
                <v:fill/>
              </v:shape>
            </v:group>
            <v:group style="position:absolute;left:3038;top:2301;width:1211;height:221" coordorigin="3038,2301" coordsize="1211,221">
              <v:shape style="position:absolute;left:3038;top:2301;width:1211;height:221" coordorigin="3038,2301" coordsize="1211,221" path="m4210,2301l3074,2304,3042,2373,3038,2414,3039,2435,3065,2508,3077,2522,4213,2519,4246,2450,4249,2409,4248,2389,4222,2315,4210,2301e" filled="t" fillcolor="#FFFF00" stroked="f">
                <v:path arrowok="t"/>
                <v:fill/>
              </v:shape>
            </v:group>
            <v:group style="position:absolute;left:10646;top:2290;width:477;height:221" coordorigin="10646,2290" coordsize="477,221">
              <v:shape style="position:absolute;left:10646;top:2290;width:477;height:221" coordorigin="10646,2290" coordsize="477,221" path="m11083,2290l10682,2293,10649,2362,10646,2403,10647,2424,10673,2497,10685,2511,11086,2508,11119,2439,11122,2398,11121,2378,11095,2304,11083,2290e" filled="t" fillcolor="#FFFF00" stroked="f">
                <v:path arrowok="t"/>
                <v:fill/>
              </v:shape>
            </v:group>
            <v:group style="position:absolute;left:4972;top:2308;width:208;height:221" coordorigin="4972,2308" coordsize="208,221">
              <v:shape style="position:absolute;left:4972;top:2308;width:208;height:221" coordorigin="4972,2308" coordsize="208,221" path="m5141,2308l5009,2311,4976,2380,4972,2421,4974,2442,5000,2515,5011,2529,5144,2526,5176,2457,5180,2416,5179,2396,5153,2322,5141,2308e" filled="t" fillcolor="#FFFF00" stroked="f">
                <v:path arrowok="t"/>
                <v:fill/>
              </v:shape>
            </v:group>
            <v:group style="position:absolute;left:6364;top:2328;width:217;height:221" coordorigin="6364,2328" coordsize="217,221">
              <v:shape style="position:absolute;left:6364;top:2328;width:217;height:221" coordorigin="6364,2328" coordsize="217,221" path="m6543,2328l6401,2331,6368,2400,6364,2441,6366,2462,6392,2536,6403,2550,6545,2547,6578,2478,6582,2437,6580,2416,6554,2342,6543,2328e" filled="t" fillcolor="#FFFF00" stroked="f">
                <v:path arrowok="t"/>
                <v:fill/>
              </v:shape>
            </v:group>
            <v:group style="position:absolute;left:8966;top:2492;width:837;height:222" coordorigin="8966,2492" coordsize="837,222">
              <v:shape style="position:absolute;left:8966;top:2492;width:837;height:222" coordorigin="8966,2492" coordsize="837,222" path="m9763,2492l9001,2496,8969,2565,8966,2606,8967,2627,8993,2700,9005,2714,9767,2710,9799,2641,9803,2600,9801,2579,9775,2506,9763,2492e" filled="t" fillcolor="#FFFF00" stroked="f">
                <v:path arrowok="t"/>
                <v:fill/>
              </v:shape>
            </v:group>
            <v:group style="position:absolute;left:7728;top:2514;width:477;height:221" coordorigin="7728,2514" coordsize="477,221">
              <v:shape style="position:absolute;left:7728;top:2514;width:477;height:221" coordorigin="7728,2514" coordsize="477,221" path="m8165,2514l7764,2517,7731,2586,7728,2627,7729,2648,7755,2722,7767,2736,8168,2733,8201,2664,8204,2623,8203,2602,8177,2528,8165,2514e" filled="t" fillcolor="#FFFF00" stroked="f">
                <v:path arrowok="t"/>
                <v:fill/>
              </v:shape>
            </v:group>
            <v:group style="position:absolute;left:9322;top:2696;width:609;height:270" coordorigin="9322,2696" coordsize="609,270">
              <v:shape style="position:absolute;left:9322;top:2696;width:609;height:270" coordorigin="9322,2696" coordsize="609,270" path="m9884,2696l9359,2709,9328,2779,9322,2820,9322,2842,9339,2920,9370,2966,9895,2953,9926,2883,9931,2842,9931,2820,9914,2743,9884,2696e" filled="t" fillcolor="#FFFF00" stroked="f">
                <v:path arrowok="t"/>
                <v:fill/>
              </v:shape>
            </v:group>
            <v:group style="position:absolute;left:7614;top:2731;width:719;height:270" coordorigin="7614,2731" coordsize="719,270">
              <v:shape style="position:absolute;left:7614;top:2731;width:719;height:270" coordorigin="7614,2731" coordsize="719,270" path="m8285,2731l7650,2744,7619,2814,7614,2855,7614,2877,7630,2955,7661,3001,8296,2988,8327,2918,8333,2877,8332,2855,8316,2778,8285,2731e" filled="t" fillcolor="#FFFF00" stroked="f">
                <v:path arrowok="t"/>
                <v:fill/>
              </v:shape>
            </v:group>
            <v:group style="position:absolute;left:1427;top:2771;width:988;height:711" coordorigin="1427,2771" coordsize="988,711">
              <v:shape style="position:absolute;left:1427;top:2771;width:988;height:711" coordorigin="1427,2771" coordsize="988,711" path="m2290,2771l1553,2771,1529,2797,1489,2859,1459,2929,1439,3005,1429,3086,1427,3126,1429,3167,1439,3247,1459,3324,1489,3394,1529,3455,1553,3482,2290,3482,2335,3426,2370,3360,2395,3286,2411,3207,2416,3126,2414,3086,2404,3005,2384,2929,2354,2859,2314,2797,2290,2771e" filled="t" fillcolor="#FFFF00" stroked="f">
                <v:path arrowok="t"/>
                <v:fill/>
              </v:shape>
            </v:group>
            <v:group style="position:absolute;left:8499;top:2749;width:585;height:1477" coordorigin="8499,2749" coordsize="585,1477">
              <v:shape style="position:absolute;left:8499;top:2749;width:585;height:1477" coordorigin="8499,2749" coordsize="585,1477" path="m8822,2749l8760,2749,8710,2804,8666,2865,8627,2932,8593,3003,8564,3077,8541,3155,8522,3236,8509,3319,8502,3403,8499,3487,8502,3572,8509,3656,8522,3738,8541,3819,8564,3897,8593,3972,8627,4043,8666,4109,8710,4170,8760,4226,8822,4226,8872,4170,8916,4109,8956,4043,8990,3972,9018,3897,9042,3819,9060,3738,9073,3656,9081,3572,9084,3487,9081,3403,9073,3319,9060,3236,9042,3155,9018,3077,8990,3003,8956,2932,8916,2865,8872,2804,8822,2749e" filled="t" fillcolor="#FFFF00" stroked="f">
                <v:path arrowok="t"/>
                <v:fill/>
              </v:shape>
            </v:group>
            <v:group style="position:absolute;left:10201;top:2794;width:148;height:270" coordorigin="10201,2794" coordsize="148,270">
              <v:shape style="position:absolute;left:10201;top:2794;width:148;height:270" coordorigin="10201,2794" coordsize="148,270" path="m10301,2794l10237,2806,10206,2877,10201,2917,10201,2940,10218,3017,10248,3064,10312,3051,10343,2980,10348,2940,10348,2917,10332,2840,10301,2794e" filled="t" fillcolor="#FFFF00" stroked="f">
                <v:path arrowok="t"/>
                <v:fill/>
              </v:shape>
            </v:group>
            <v:group style="position:absolute;left:1017;top:2830;width:656;height:680" coordorigin="1017,2830" coordsize="656,680">
              <v:shape style="position:absolute;left:1017;top:2830;width:656;height:680" coordorigin="1017,2830" coordsize="656,680" path="m1553,2830l1138,2830,1115,2855,1076,2914,1047,2981,1028,3054,1019,3131,1017,3170,1019,3209,1028,3286,1047,3359,1076,3426,1115,3485,1138,3510,1553,3510,1596,3456,1630,3393,1654,3323,1668,3247,1673,3170,1672,3131,1662,3054,1643,2981,1614,2914,1576,2855,1553,2830e" filled="t" fillcolor="#FFFF00" stroked="f">
                <v:path arrowok="t"/>
                <v:fill/>
              </v:shape>
            </v:group>
            <v:group style="position:absolute;left:9085;top:2899;width:661;height:174" coordorigin="9085,2899" coordsize="661,174">
              <v:shape style="position:absolute;left:9085;top:2899;width:661;height:174" coordorigin="9085,2899" coordsize="661,174" path="m9715,2899l9108,2908,9085,2982,9086,3003,9089,3023,9095,3042,9104,3059,9115,3073,9723,3065,9733,3049,9740,3031,9744,3011,9746,2990,9745,2970,9742,2950,9736,2931,9727,2914,9715,2899e" filled="t" fillcolor="#FFFF00" stroked="f">
                <v:path arrowok="t"/>
                <v:fill/>
              </v:shape>
            </v:group>
            <v:group style="position:absolute;left:3047;top:3378;width:585;height:222" coordorigin="3047,3378" coordsize="585,222">
              <v:shape style="position:absolute;left:3047;top:3378;width:585;height:222" coordorigin="3047,3378" coordsize="585,222" path="m3593,3378l3083,3382,3051,3451,3047,3492,3048,3513,3075,3586,3086,3600,3597,3597,3629,3527,3632,3486,3631,3466,3605,3392,3593,3378e" filled="t" fillcolor="#FFFF00" stroked="f">
                <v:path arrowok="t"/>
                <v:fill/>
              </v:shape>
            </v:group>
            <v:group style="position:absolute;left:4689;top:3394;width:669;height:221" coordorigin="4689,3394" coordsize="669,221">
              <v:shape style="position:absolute;left:4689;top:3394;width:669;height:221" coordorigin="4689,3394" coordsize="669,221" path="m5319,3394l4725,3397,4693,3466,4689,3507,4690,3528,4716,3601,4728,3615,5321,3612,5354,3543,5358,3502,5356,3482,5330,3408,5319,3394e" filled="t" fillcolor="#FFFF00" stroked="f">
                <v:path arrowok="t"/>
                <v:fill/>
              </v:shape>
            </v:group>
            <v:group style="position:absolute;left:5995;top:3386;width:952;height:221" coordorigin="5995,3386" coordsize="952,221">
              <v:shape style="position:absolute;left:5995;top:3386;width:952;height:221" coordorigin="5995,3386" coordsize="952,221" path="m6908,3386l6031,3389,5998,3458,5995,3499,5996,3519,6022,3593,6034,3607,6910,3604,6943,3535,6947,3494,6945,3473,6919,3400,6908,3386e" filled="t" fillcolor="#FFFF00" stroked="f">
                <v:path arrowok="t"/>
                <v:fill/>
              </v:shape>
            </v:group>
            <v:group style="position:absolute;left:7574;top:3397;width:966;height:222" coordorigin="7574,3397" coordsize="966,222">
              <v:shape style="position:absolute;left:7574;top:3397;width:966;height:222" coordorigin="7574,3397" coordsize="966,222" path="m8501,3397l7609,3401,7577,3470,7574,3511,7575,3532,7601,3605,7613,3619,8504,3615,8537,3546,8540,3505,8539,3484,8513,3411,8501,3397e" filled="t" fillcolor="#FFFF00" stroked="f">
                <v:path arrowok="t"/>
                <v:fill/>
              </v:shape>
            </v:group>
            <v:group style="position:absolute;left:9091;top:3398;width:948;height:222" coordorigin="9091,3398" coordsize="948,222">
              <v:shape style="position:absolute;left:9091;top:3398;width:948;height:222" coordorigin="9091,3398" coordsize="948,222" path="m10000,3398l9126,3402,9094,3471,9091,3512,9092,3533,9118,3606,9130,3620,10003,3617,10035,3547,10039,3506,10038,3486,10011,3412,10000,3398e" filled="t" fillcolor="#FFFF00" stroked="f">
                <v:path arrowok="t"/>
                <v:fill/>
              </v:shape>
            </v:group>
            <v:group style="position:absolute;left:10416;top:3416;width:1186;height:222" coordorigin="10416,3416" coordsize="1186,222">
              <v:shape style="position:absolute;left:10416;top:3416;width:1186;height:222" coordorigin="10416,3416" coordsize="1186,222" path="m11563,3416l10452,3420,10420,3489,10416,3530,10418,3551,10444,3624,10456,3638,11567,3634,11599,3565,11602,3524,11601,3503,11575,3430,11563,3416e" filled="t" fillcolor="#FFFF00" stroked="f">
                <v:path arrowok="t"/>
                <v:fill/>
              </v:shape>
            </v:group>
            <v:group style="position:absolute;left:4962;top:3463;width:162;height:120" coordorigin="4962,3463" coordsize="162,120">
              <v:shape style="position:absolute;left:4962;top:3463;width:162;height:120" coordorigin="4962,3463" coordsize="162,120" path="m5103,3463l4975,3472,4967,3489,4962,3509,4962,3530,4965,3550,4972,3568,4983,3583,5110,3574,5118,3557,5123,3537,5124,3516,5120,3496,5113,3478,5103,3463e" filled="t" fillcolor="#FFFF00" stroked="f">
                <v:path arrowok="t"/>
                <v:fill/>
              </v:shape>
            </v:group>
            <v:group style="position:absolute;left:1132;top:3831;width:693;height:222" coordorigin="1132,3831" coordsize="693,222">
              <v:shape style="position:absolute;left:1132;top:3831;width:693;height:222" coordorigin="1132,3831" coordsize="693,222" path="m1786,3831l1168,3835,1135,3904,1132,3945,1133,3966,1159,4039,1171,4053,1789,4050,1821,3980,1825,3939,1824,3919,1797,3845,1786,3831e" filled="t" fillcolor="#FFFF00" stroked="f">
                <v:path arrowok="t"/>
                <v:fill/>
              </v:shape>
            </v:group>
            <v:group style="position:absolute;left:7704;top:3846;width:346;height:270" coordorigin="7704,3846" coordsize="346,270">
              <v:shape style="position:absolute;left:7704;top:3846;width:346;height:270" coordorigin="7704,3846" coordsize="346,270" path="m8002,3846l7740,3859,7709,3929,7704,3970,7704,3992,7720,4069,7751,4116,8013,4103,8044,4033,8049,3992,8049,3970,8032,3892,8002,3846e" filled="t" fillcolor="#FFFF00" stroked="f">
                <v:path arrowok="t"/>
                <v:fill/>
              </v:shape>
            </v:group>
            <v:group style="position:absolute;left:4725;top:3874;width:310;height:176" coordorigin="4725,3874" coordsize="310,176">
              <v:shape style="position:absolute;left:4725;top:3874;width:310;height:176" coordorigin="4725,3874" coordsize="310,176" path="m5004,3874l4748,3884,4725,3959,4726,3979,4729,3999,4736,4018,4745,4035,4756,4050,5012,4040,5022,4024,5029,4005,5033,3985,5035,3965,5034,3944,5030,3924,5024,3905,5015,3888,5004,3874e" filled="t" fillcolor="#FFFF00" stroked="f">
                <v:path arrowok="t"/>
                <v:fill/>
              </v:shape>
            </v:group>
            <v:group style="position:absolute;left:4971;top:3864;width:312;height:176" coordorigin="4971,3864" coordsize="312,176">
              <v:shape style="position:absolute;left:4971;top:3864;width:312;height:176" coordorigin="4971,3864" coordsize="312,176" path="m5251,3864l4993,3874,4971,3949,4972,3969,4975,3989,4981,4008,4990,4025,5002,4039,5260,4030,5269,4013,5276,3995,5281,3975,5282,3955,5281,3934,5278,3914,5272,3895,5263,3878,5251,3864e" filled="t" fillcolor="#FFFF00" stroked="f">
                <v:path arrowok="t"/>
                <v:fill/>
              </v:shape>
            </v:group>
            <v:group style="position:absolute;left:6135;top:3878;width:551;height:176" coordorigin="6135,3878" coordsize="551,176">
              <v:shape style="position:absolute;left:6135;top:3878;width:551;height:176" coordorigin="6135,3878" coordsize="551,176" path="m6655,3878l6158,3888,6135,3962,6136,3983,6140,4003,6146,4022,6155,4039,6166,4053,6663,4044,6673,4027,6680,4009,6684,3989,6686,3969,6685,3948,6681,3928,6675,3909,6666,3892,6655,3878e" filled="t" fillcolor="#FFFF00" stroked="f">
                <v:path arrowok="t"/>
                <v:fill/>
              </v:shape>
            </v:group>
            <v:group style="position:absolute;left:7957;top:3890;width:326;height:222" coordorigin="7957,3890" coordsize="326,222">
              <v:shape style="position:absolute;left:7957;top:3890;width:326;height:222" coordorigin="7957,3890" coordsize="326,222" path="m8243,3890l7992,3894,7960,3963,7957,4004,7958,4025,7984,4098,7996,4112,8247,4108,8279,4039,8283,3998,8281,3977,8255,3904,8243,3890e" filled="t" fillcolor="#FFFF00" stroked="f">
                <v:path arrowok="t"/>
                <v:fill/>
              </v:shape>
              <v:shape style="position:absolute;left:967;top:3897;width:10532;height:9337" type="#_x0000_t75">
                <v:imagedata r:id="rId34" o:title=""/>
              </v:shape>
            </v:group>
            <v:group style="position:absolute;left:10126;top:3924;width:104;height:120" coordorigin="10126,3924" coordsize="104,120">
              <v:shape style="position:absolute;left:10126;top:3924;width:104;height:120" coordorigin="10126,3924" coordsize="104,120" path="m10210,3924l10140,3933,10132,3950,10127,3970,10126,3991,10130,4011,10137,4029,10147,4044,10217,4035,10226,4018,10230,3998,10231,3977,10228,3957,10221,3939,10210,3924e" filled="t" fillcolor="#FFFF00" stroked="f">
                <v:path arrowok="t"/>
                <v:fill/>
              </v:shape>
            </v:group>
            <v:group style="position:absolute;left:3059;top:4108;width:576;height:222" coordorigin="3059,4108" coordsize="576,222">
              <v:shape style="position:absolute;left:3059;top:4108;width:576;height:222" coordorigin="3059,4108" coordsize="576,222" path="m3595,4108l3095,4112,3063,4181,3059,4222,3060,4243,3087,4316,3098,4330,3599,4327,3631,4257,3635,4216,3633,4196,3607,4122,3595,4108e" filled="t" fillcolor="#FFFF00" stroked="f">
                <v:path arrowok="t"/>
                <v:fill/>
              </v:shape>
            </v:group>
            <v:group style="position:absolute;left:4715;top:4111;width:584;height:222" coordorigin="4715,4111" coordsize="584,222">
              <v:shape style="position:absolute;left:4715;top:4111;width:584;height:222" coordorigin="4715,4111" coordsize="584,222" path="m5260,4111l4751,4114,4719,4184,4715,4225,4716,4245,4743,4319,4754,4333,5263,4329,5295,4260,5299,4219,5298,4198,5271,4125,5260,4111e" filled="t" fillcolor="#FFFF00" stroked="f">
                <v:path arrowok="t"/>
                <v:fill/>
              </v:shape>
            </v:group>
            <v:group style="position:absolute;left:6122;top:4120;width:576;height:222" coordorigin="6122,4120" coordsize="576,222">
              <v:shape style="position:absolute;left:6122;top:4120;width:576;height:222" coordorigin="6122,4120" coordsize="576,222" path="m6658,4120l6157,4124,6125,4193,6122,4234,6123,4255,6149,4329,6161,4343,6661,4339,6693,4269,6697,4228,6696,4208,6670,4134,6658,4120e" filled="t" fillcolor="#FFFF00" stroked="f">
                <v:path arrowok="t"/>
                <v:fill/>
              </v:shape>
            </v:group>
            <v:group style="position:absolute;left:7714;top:4132;width:689;height:222" coordorigin="7714,4132" coordsize="689,222">
              <v:shape style="position:absolute;left:7714;top:4132;width:689;height:222" coordorigin="7714,4132" coordsize="689,222" path="m8363,4132l7749,4136,7717,4206,7714,4247,7715,4267,7741,4341,7753,4355,8367,4351,8399,4282,8402,4241,8401,4220,8375,4146,8363,4132e" filled="t" fillcolor="#FFFF00" stroked="f">
                <v:path arrowok="t"/>
                <v:fill/>
              </v:shape>
            </v:group>
            <v:group style="position:absolute;left:3064;top:4354;width:691;height:222" coordorigin="3064,4354" coordsize="691,222">
              <v:shape style="position:absolute;left:3064;top:4354;width:691;height:222" coordorigin="3064,4354" coordsize="691,222" path="m3716,4354l3100,4358,3067,4427,3064,4468,3065,4489,3091,4563,3103,4577,3719,4573,3751,4503,3755,4462,3754,4442,3727,4368,3716,4354e" filled="t" fillcolor="#FFFF00" stroked="f">
                <v:path arrowok="t"/>
                <v:fill/>
              </v:shape>
            </v:group>
            <v:group style="position:absolute;left:4595;top:4352;width:700;height:222" coordorigin="4595,4352" coordsize="700,222">
              <v:shape style="position:absolute;left:4595;top:4352;width:700;height:222" coordorigin="4595,4352" coordsize="700,222" path="m5256,4352l4631,4356,4599,4425,4595,4466,4596,4487,4623,4561,4634,4575,5260,4571,5292,4501,5295,4460,5294,4440,5268,4366,5256,4352e" filled="t" fillcolor="#FFFF00" stroked="f">
                <v:path arrowok="t"/>
                <v:fill/>
              </v:shape>
            </v:group>
            <v:group style="position:absolute;left:6119;top:4368;width:698;height:222" coordorigin="6119,4368" coordsize="698,222">
              <v:shape style="position:absolute;left:6119;top:4368;width:698;height:222" coordorigin="6119,4368" coordsize="698,222" path="m6778,4368l6155,4371,6123,4441,6119,4482,6121,4502,6147,4576,6159,4590,6782,4586,6814,4517,6817,4476,6816,4455,6790,4382,6778,4368e" filled="t" fillcolor="#FFFF00" stroked="f">
                <v:path arrowok="t"/>
                <v:fill/>
              </v:shape>
            </v:group>
            <v:group style="position:absolute;left:7716;top:4377;width:570;height:227" coordorigin="7716,4377" coordsize="570,227">
              <v:shape style="position:absolute;left:7716;top:4377;width:570;height:227" coordorigin="7716,4377" coordsize="570,227" path="m8247,4377l7749,4384,7719,4455,7716,4496,7717,4517,7744,4590,7756,4604,8250,4595,8282,4526,8286,4485,8284,4464,8258,4391,8247,4377e" filled="t" fillcolor="#FFFF00" stroked="f">
                <v:path arrowok="t"/>
                <v:fill/>
              </v:shape>
            </v:group>
            <v:group style="position:absolute;left:6114;top:4574;width:334;height:255" coordorigin="6114,4574" coordsize="334,255">
              <v:shape style="position:absolute;left:6114;top:4574;width:334;height:255" coordorigin="6114,4574" coordsize="334,255" path="m6403,4574l6157,4576,6121,4642,6114,4703,6115,4723,6128,4782,6159,4829,6404,4828,6440,4762,6448,4701,6447,4680,6433,4621,6403,4574e" filled="t" fillcolor="#FFFF00" stroked="f">
                <v:path arrowok="t"/>
                <v:fill/>
              </v:shape>
            </v:group>
            <v:group style="position:absolute;left:3072;top:4594;width:678;height:173" coordorigin="3072,4594" coordsize="678,173">
              <v:shape style="position:absolute;left:3072;top:4594;width:678;height:173" coordorigin="3072,4594" coordsize="678,173" path="m3719,4594l3095,4602,3072,4676,3072,4697,3076,4717,3082,4736,3091,4753,3102,4767,3726,4760,3736,4744,3743,4726,3747,4706,3749,4685,3749,4665,3745,4644,3739,4626,3730,4609,3719,4594e" filled="t" fillcolor="#FFFF00" stroked="f">
                <v:path arrowok="t"/>
                <v:fill/>
              </v:shape>
            </v:group>
            <v:group style="position:absolute;left:4709;top:4597;width:583;height:222" coordorigin="4709,4597" coordsize="583,222">
              <v:shape style="position:absolute;left:4709;top:4597;width:583;height:222" coordorigin="4709,4597" coordsize="583,222" path="m5253,4597l4745,4600,4713,4670,4709,4711,4711,4731,4737,4805,4749,4819,5256,4815,5288,4746,5292,4705,5291,4684,5264,4611,5253,4597e" filled="t" fillcolor="#FFFF00" stroked="f">
                <v:path arrowok="t"/>
                <v:fill/>
              </v:shape>
            </v:group>
            <v:group style="position:absolute;left:6363;top:4608;width:329;height:221" coordorigin="6363,4608" coordsize="329,221">
              <v:shape style="position:absolute;left:6363;top:4608;width:329;height:221" coordorigin="6363,4608" coordsize="329,221" path="m6653,4608l6399,4611,6367,4680,6363,4721,6364,4742,6390,4815,6402,4829,6656,4826,6689,4757,6692,4716,6691,4696,6665,4622,6653,4608e" filled="t" fillcolor="#FFFF00" stroked="f">
                <v:path arrowok="t"/>
                <v:fill/>
              </v:shape>
            </v:group>
            <v:group style="position:absolute;left:7715;top:4619;width:677;height:176" coordorigin="7715,4619" coordsize="677,176">
              <v:shape style="position:absolute;left:7715;top:4619;width:677;height:176" coordorigin="7715,4619" coordsize="677,176" path="m8362,4619l7738,4628,7715,4703,7716,4724,7720,4744,7726,4763,7735,4780,7746,4794,8370,4784,8380,4768,8387,4750,8391,4730,8393,4709,8392,4689,8388,4669,8382,4650,8373,4633,8362,4619e" filled="t" fillcolor="#FFFF00" stroked="f">
                <v:path arrowok="t"/>
                <v:fill/>
              </v:shape>
            </v:group>
            <v:group style="position:absolute;left:4606;top:4843;width:676;height:176" coordorigin="4606,4843" coordsize="676,176">
              <v:shape style="position:absolute;left:4606;top:4843;width:676;height:176" coordorigin="4606,4843" coordsize="676,176" path="m5251,4843l4629,4853,4606,4928,4607,4948,4610,4968,4617,4987,4626,5004,4637,5019,5260,5009,5269,4993,5276,4974,5281,4954,5282,4934,5281,4913,5278,4893,5272,4874,5263,4857,5251,4843e" filled="t" fillcolor="#FFFF00" stroked="f">
                <v:path arrowok="t"/>
                <v:fill/>
              </v:shape>
            </v:group>
            <v:group style="position:absolute;left:6131;top:4850;width:555;height:176" coordorigin="6131,4850" coordsize="555,176">
              <v:shape style="position:absolute;left:6131;top:4850;width:555;height:176" coordorigin="6131,4850" coordsize="555,176" path="m6655,4850l6154,4860,6131,4935,6132,4956,6136,4976,6142,4994,6151,5011,6162,5026,6663,5016,6673,5000,6680,4981,6684,4962,6686,4941,6685,4920,6682,4900,6675,4881,6667,4865,6655,4850e" filled="t" fillcolor="#FFFF00" stroked="f">
                <v:path arrowok="t"/>
                <v:fill/>
              </v:shape>
            </v:group>
            <v:group style="position:absolute;left:11888;top:5179;width:95;height:120" coordorigin="11888,5179" coordsize="95,120">
              <v:shape style="position:absolute;left:11888;top:5179;width:95;height:120" coordorigin="11888,5179" coordsize="95,120" path="m11962,5179l11902,5188,11893,5205,11889,5225,11888,5246,11891,5266,11898,5284,11909,5299,11969,5290,11978,5273,11982,5253,11983,5232,11980,5212,11973,5194,11962,5179e" filled="t" fillcolor="#FFFF00" stroked="f">
                <v:path arrowok="t"/>
                <v:fill/>
              </v:shape>
            </v:group>
            <v:group style="position:absolute;left:11926;top:5270;width:95;height:120" coordorigin="11926,5270" coordsize="95,120">
              <v:shape style="position:absolute;left:11926;top:5270;width:95;height:120" coordorigin="11926,5270" coordsize="95,120" path="m12000,5270l11940,5279,11931,5297,11927,5316,11926,5337,11929,5357,11936,5375,11947,5390,12007,5381,12016,5364,12020,5344,12021,5324,12018,5304,12011,5285,12000,5270e" filled="t" fillcolor="#FFFF00" stroked="f">
                <v:path arrowok="t"/>
                <v:fill/>
              </v:shape>
            </v:group>
            <v:group style="position:absolute;left:1118;top:5300;width:1528;height:221" coordorigin="1118,5300" coordsize="1528,221">
              <v:shape style="position:absolute;left:1118;top:5300;width:1528;height:221" coordorigin="1118,5300" coordsize="1528,221" path="m2607,5300l1154,5303,1122,5372,1118,5413,1119,5433,1145,5507,1157,5521,2610,5518,2642,5449,2646,5408,2645,5387,2618,5314,2607,5300e" filled="t" fillcolor="#FFFF00" stroked="f">
                <v:path arrowok="t"/>
                <v:fill/>
              </v:shape>
            </v:group>
            <v:group style="position:absolute;left:7425;top:5405;width:976;height:222" coordorigin="7425,5405" coordsize="976,222">
              <v:shape style="position:absolute;left:7425;top:5405;width:976;height:222" coordorigin="7425,5405" coordsize="976,222" path="m8362,5405l7461,5409,7428,5478,7425,5519,7426,5540,7452,5613,7464,5627,8365,5624,8398,5554,8401,5513,8400,5493,8374,5419,8362,5405e" filled="t" fillcolor="#FFFF00" stroked="f">
                <v:path arrowok="t"/>
                <v:fill/>
              </v:shape>
            </v:group>
            <v:group style="position:absolute;left:3042;top:5425;width:1074;height:173" coordorigin="3042,5425" coordsize="1074,173">
              <v:shape style="position:absolute;left:3042;top:5425;width:1074;height:173" coordorigin="3042,5425" coordsize="1074,173" path="m4085,5425l3065,5432,3042,5506,3042,5527,3046,5547,3052,5566,3061,5583,3072,5597,4092,5590,4102,5574,4109,5556,4113,5536,4115,5516,4115,5495,4111,5475,4105,5456,4096,5439,4085,5425e" filled="t" fillcolor="#FFFF00" stroked="f">
                <v:path arrowok="t"/>
                <v:fill/>
              </v:shape>
            </v:group>
            <v:group style="position:absolute;left:1041;top:13405;width:1696;height:221" coordorigin="1041,13405" coordsize="1696,221">
              <v:shape style="position:absolute;left:1041;top:13405;width:1696;height:221" coordorigin="1041,13405" coordsize="1696,221" path="m2698,13405l1077,13408,1045,13477,1041,13518,1042,13539,1068,13613,1080,13627,2701,13624,2733,13555,2737,13514,2736,13493,2710,13419,2698,13405e" filled="t" fillcolor="#FFFF00" stroked="f">
                <v:path arrowok="t"/>
                <v:fill/>
              </v:shape>
            </v:group>
            <v:group style="position:absolute;left:3019;top:13632;width:232;height:221" coordorigin="3019,13632" coordsize="232,221">
              <v:shape style="position:absolute;left:3019;top:13632;width:232;height:221" coordorigin="3019,13632" coordsize="232,221" path="m3211,13632l3055,13635,3022,13704,3019,13745,3020,13766,3046,13839,3058,13853,3214,13850,3247,13781,3250,13740,3249,13720,3223,13646,3211,13632e" filled="t" fillcolor="#FFFF00" stroked="f">
                <v:path arrowok="t"/>
                <v:fill/>
              </v:shape>
            </v:group>
            <v:group style="position:absolute;left:3638;top:13632;width:227;height:221" coordorigin="3638,13632" coordsize="227,221">
              <v:shape style="position:absolute;left:3638;top:13632;width:227;height:221" coordorigin="3638,13632" coordsize="227,221" path="m3826,13632l3674,13635,3642,13704,3638,13745,3639,13766,3665,13839,3677,13853,3829,13850,3861,13781,3865,13740,3864,13720,3838,13646,3826,13632e" filled="t" fillcolor="#FFFF00" stroked="f">
                <v:path arrowok="t"/>
                <v:fill/>
              </v:shape>
            </v:group>
            <v:group style="position:absolute;left:4815;top:13629;width:340;height:270" coordorigin="4815,13629" coordsize="340,270">
              <v:shape style="position:absolute;left:4815;top:13629;width:340;height:270" coordorigin="4815,13629" coordsize="340,270" path="m5107,13629l4852,13642,4820,13713,4815,13753,4815,13776,4832,13853,4863,13899,5118,13887,5150,13816,5155,13776,5155,13753,5138,13676,5107,13629e" filled="t" fillcolor="#FFFF00" stroked="f">
                <v:path arrowok="t"/>
                <v:fill/>
              </v:shape>
            </v:group>
            <v:group style="position:absolute;left:1041;top:13646;width:1562;height:221" coordorigin="1041,13646" coordsize="1562,221">
              <v:shape style="position:absolute;left:1041;top:13646;width:1562;height:221" coordorigin="1041,13646" coordsize="1562,221" path="m2564,13646l1077,13649,1045,13718,1041,13759,1042,13780,1068,13853,1080,13867,2567,13864,2599,13795,2603,13754,2601,13734,2575,13660,2564,13646e" filled="t" fillcolor="#FFFF00" stroked="f">
                <v:path arrowok="t"/>
                <v:fill/>
              </v:shape>
            </v:group>
            <v:group style="position:absolute;left:3301;top:13670;width:297;height:174" coordorigin="3301,13670" coordsize="297,174">
              <v:shape style="position:absolute;left:3301;top:13670;width:297;height:174" coordorigin="3301,13670" coordsize="297,174" path="m3567,13670l3324,13678,3301,13753,3302,13773,3305,13794,3311,13812,3320,13829,3331,13844,3574,13835,3584,13819,3591,13801,3596,13782,3597,13761,3597,13740,3593,13720,3587,13701,3578,13684,3567,13670e" filled="t" fillcolor="#FFFF00" stroked="f">
                <v:path arrowok="t"/>
                <v:fill/>
              </v:shape>
            </v:group>
            <v:group style="position:absolute;left:4564;top:13668;width:215;height:221" coordorigin="4564,13668" coordsize="215,221">
              <v:shape style="position:absolute;left:4564;top:13668;width:215;height:221" coordorigin="4564,13668" coordsize="215,221" path="m4740,13668l4600,13671,4568,13740,4564,13781,4565,13802,4591,13876,4603,13890,4743,13887,4775,13818,4779,13777,4778,13756,4752,13682,4740,13668e" filled="t" fillcolor="#FFFF00" stroked="f">
                <v:path arrowok="t"/>
                <v:fill/>
              </v:shape>
            </v:group>
            <v:group style="position:absolute;left:5184;top:13668;width:222;height:221" coordorigin="5184,13668" coordsize="222,221">
              <v:shape style="position:absolute;left:5184;top:13668;width:222;height:221" coordorigin="5184,13668" coordsize="222,221" path="m5367,13668l5220,13671,5187,13740,5184,13781,5185,13802,5211,13876,5223,13890,5370,13887,5402,13818,5406,13777,5404,13756,5378,13682,5367,13668e" filled="t" fillcolor="#FFFF00" stroked="f">
                <v:path arrowok="t"/>
                <v:fill/>
              </v:shape>
            </v:group>
            <v:group style="position:absolute;left:7844;top:13666;width:234;height:270" coordorigin="7844,13666" coordsize="234,270">
              <v:shape style="position:absolute;left:7844;top:13666;width:234;height:270" coordorigin="7844,13666" coordsize="234,270" path="m8031,13666l7880,13678,7849,13749,7844,13789,7844,13812,7861,13889,7891,13936,8042,13923,8073,13852,8078,13812,8078,13789,8061,13712,8031,13666e" filled="t" fillcolor="#FFFF00" stroked="f">
                <v:path arrowok="t"/>
                <v:fill/>
              </v:shape>
            </v:group>
            <v:group style="position:absolute;left:9294;top:13661;width:244;height:270" coordorigin="9294,13661" coordsize="244,270">
              <v:shape style="position:absolute;left:9294;top:13661;width:244;height:270" coordorigin="9294,13661" coordsize="244,270" path="m9490,13661l9330,13674,9299,13744,9294,13785,9294,13807,9310,13884,9341,13931,9501,13918,9532,13848,9537,13807,9537,13785,9520,13707,9490,13661e" filled="t" fillcolor="#FFFF00" stroked="f">
                <v:path arrowok="t"/>
                <v:fill/>
              </v:shape>
            </v:group>
            <v:group style="position:absolute;left:6374;top:13685;width:227;height:221" coordorigin="6374,13685" coordsize="227,221">
              <v:shape style="position:absolute;left:6374;top:13685;width:227;height:221" coordorigin="6374,13685" coordsize="227,221" path="m6562,13685l6410,13688,6378,13757,6374,13798,6375,13819,6401,13893,6413,13907,6565,13904,6597,13835,6601,13794,6600,13773,6574,13699,6562,13685e" filled="t" fillcolor="#FFFF00" stroked="f">
                <v:path arrowok="t"/>
                <v:fill/>
              </v:shape>
            </v:group>
            <v:group style="position:absolute;left:10729;top:13680;width:239;height:270" coordorigin="10729,13680" coordsize="239,270">
              <v:shape style="position:absolute;left:10729;top:13680;width:239;height:270" coordorigin="10729,13680" coordsize="239,270" path="m10920,13680l10765,13693,10734,13763,10729,13804,10729,13826,10745,13903,10776,13950,10931,13937,10962,13867,10968,13826,10967,13804,10951,13727,10920,13680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52.761517pt;margin-top:752.812256pt;width:188.526968pt;height:5.58775pt;mso-position-horizontal-relative:page;mso-position-vertical-relative:page;z-index:-19690" coordorigin="1055,15056" coordsize="3771,112">
            <v:shape style="position:absolute;left:1085;top:15096;width:3710;height:72" type="#_x0000_t75">
              <v:imagedata r:id="rId35" o:title=""/>
            </v:shape>
            <v:group style="position:absolute;left:3272;top:15060;width:258;height:108" coordorigin="3272,15060" coordsize="258,108">
              <v:shape style="position:absolute;left:3272;top:15060;width:258;height:108" coordorigin="3272,15060" coordsize="258,108" path="m3510,15060l3286,15069,3278,15086,3273,15106,3272,15127,3276,15147,3283,15165,3285,15168,3518,15168,3525,15154,3530,15134,3531,15113,3527,15093,3520,15075,3510,15060e" filled="t" fillcolor="#FFFF00" stroked="f">
                <v:path arrowok="t"/>
                <v:fill/>
              </v:shape>
            </v:group>
            <v:group style="position:absolute;left:1059;top:15072;width:157;height:96" coordorigin="1059,15072" coordsize="157,96">
              <v:shape style="position:absolute;left:1059;top:15072;width:157;height:96" coordorigin="1059,15072" coordsize="157,96" path="m1195,15072l1073,15081,1064,15098,1060,15118,1059,15139,1062,15159,1066,15168,1210,15168,1211,15166,1216,15146,1216,15125,1213,15105,1206,15087,1195,15072e" filled="t" fillcolor="#FFFF00" stroked="f">
                <v:path arrowok="t"/>
                <v:fill/>
              </v:shape>
            </v:group>
            <v:group style="position:absolute;left:1294;top:15072;width:152;height:96" coordorigin="1294,15072" coordsize="152,96">
              <v:shape style="position:absolute;left:1294;top:15072;width:152;height:96" coordorigin="1294,15072" coordsize="152,96" path="m1426,15072l1308,15081,1300,15098,1295,15118,1294,15139,1298,15159,1301,15168,1440,15168,1442,15166,1446,15146,1447,15125,1444,15105,1437,15087,1426,15072e" filled="t" fillcolor="#FFFF00" stroked="f">
                <v:path arrowok="t"/>
                <v:fill/>
              </v:shape>
            </v:group>
            <v:group style="position:absolute;left:1813;top:15072;width:1002;height:96" coordorigin="1813,15072" coordsize="1002,96">
              <v:shape style="position:absolute;left:1813;top:15072;width:1002;height:96" coordorigin="1813,15072" coordsize="1002,96" path="m2794,15072l1827,15081,1818,15098,1814,15118,1813,15139,1816,15159,1820,15168,2809,15168,2810,15166,2814,15146,2815,15125,2812,15105,2805,15087,2794,15072e" filled="t" fillcolor="#FFFF00" stroked="f">
                <v:path arrowok="t"/>
                <v:fill/>
              </v:shape>
            </v:group>
            <v:group style="position:absolute;left:2917;top:15072;width:263;height:96" coordorigin="2917,15072" coordsize="263,96">
              <v:shape style="position:absolute;left:2917;top:15072;width:263;height:96" coordorigin="2917,15072" coordsize="263,96" path="m3159,15072l2931,15081,2922,15098,2918,15118,2917,15139,2920,15159,2924,15168,3173,15168,3175,15166,3179,15146,3180,15125,3177,15105,3170,15087,3159,15072e" filled="t" fillcolor="#FFFF00" stroked="f">
                <v:path arrowok="t"/>
                <v:fill/>
              </v:shape>
            </v:group>
            <v:group style="position:absolute;left:3565;top:15072;width:263;height:96" coordorigin="3565,15072" coordsize="263,96">
              <v:shape style="position:absolute;left:3565;top:15072;width:263;height:96" coordorigin="3565,15072" coordsize="263,96" path="m3807,15072l3579,15081,3571,15098,3566,15118,3565,15139,3569,15159,3572,15168,3822,15168,3823,15166,3828,15146,3828,15125,3825,15105,3818,15087,3807,15072e" filled="t" fillcolor="#FFFF00" stroked="f">
                <v:path arrowok="t"/>
                <v:fill/>
              </v:shape>
            </v:group>
            <v:group style="position:absolute;left:3916;top:15072;width:282;height:96" coordorigin="3916,15072" coordsize="282,96">
              <v:shape style="position:absolute;left:3916;top:15072;width:282;height:96" coordorigin="3916,15072" coordsize="282,96" path="m4177,15072l3929,15081,3921,15098,3916,15118,3916,15139,3919,15159,3922,15168,4191,15168,4193,15166,4197,15146,4198,15125,4195,15105,4188,15087,4177,15072e" filled="t" fillcolor="#FFFF00" stroked="f">
                <v:path arrowok="t"/>
                <v:fill/>
              </v:shape>
            </v:group>
            <v:group style="position:absolute;left:4262;top:15072;width:157;height:96" coordorigin="4262,15072" coordsize="157,96">
              <v:shape style="position:absolute;left:4262;top:15072;width:157;height:96" coordorigin="4262,15072" coordsize="157,96" path="m4398,15072l4275,15081,4267,15098,4262,15118,4262,15139,4265,15159,4268,15168,4412,15168,4414,15166,4418,15146,4419,15125,4416,15105,4409,15087,4398,15072e" filled="t" fillcolor="#FFFF00" stroked="f">
                <v:path arrowok="t"/>
                <v:fill/>
              </v:shape>
            </v:group>
            <v:group style="position:absolute;left:4636;top:15072;width:186;height:96" coordorigin="4636,15072" coordsize="186,96">
              <v:shape style="position:absolute;left:4636;top:15072;width:186;height:96" coordorigin="4636,15072" coordsize="186,96" path="m4801,15072l4650,15081,4641,15098,4637,15118,4636,15139,4639,15159,4643,15168,4816,15168,4817,15166,4821,15146,4822,15125,4819,15105,4812,15087,4801,15072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 style="position:absolute;margin-left:315.19104pt;margin-top:-31.278019pt;width:6.286643pt;height:8.179725pt;mso-position-horizontal-relative:page;mso-position-vertical-relative:paragraph;z-index:-19685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COmJECTIO:USc: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4</w:t>
      </w:r>
      <w:r>
        <w:rPr>
          <w:rFonts w:ascii="Segoe UI" w:hAnsi="Segoe UI" w:cs="Segoe UI" w:eastAsia="Segoe UI"/>
          <w:sz w:val="17"/>
          <w:szCs w:val="17"/>
          <w:spacing w:val="-55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-2"/>
        </w:rPr>
        <w:t>4</w:t>
      </w:r>
      <w:r>
        <w:rPr>
          <w:rFonts w:ascii="Segoe UI" w:hAnsi="Segoe UI" w:cs="Segoe UI" w:eastAsia="Segoe UI"/>
          <w:sz w:val="17"/>
          <w:szCs w:val="17"/>
          <w:spacing w:val="-61"/>
          <w:w w:val="144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-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1"/>
          <w:szCs w:val="21"/>
          <w:spacing w:val="0"/>
          <w:w w:val="226"/>
          <w:position w:val="-6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1</w:t>
      </w:r>
      <w:r>
        <w:rPr>
          <w:rFonts w:ascii="Segoe UI" w:hAnsi="Segoe UI" w:cs="Segoe UI" w:eastAsia="Segoe UI"/>
          <w:sz w:val="21"/>
          <w:szCs w:val="21"/>
          <w:spacing w:val="-51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6"/>
          <w:position w:val="-9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86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SPEAKER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4" w:after="0" w:line="240" w:lineRule="auto"/>
        <w:ind w:left="120" w:right="-20"/>
        <w:jc w:val="left"/>
        <w:tabs>
          <w:tab w:pos="2080" w:val="left"/>
          <w:tab w:pos="3640" w:val="left"/>
          <w:tab w:pos="5440" w:val="left"/>
          <w:tab w:pos="6920" w:val="left"/>
          <w:tab w:pos="8380" w:val="left"/>
          <w:tab w:pos="98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8"/>
        </w:rPr>
        <w:t>PLU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G</w:t>
      </w:r>
      <w:r>
        <w:rPr>
          <w:rFonts w:ascii="Segoe UI" w:hAnsi="Segoe UI" w:cs="Segoe UI" w:eastAsia="Segoe UI"/>
          <w:sz w:val="16"/>
          <w:szCs w:val="16"/>
          <w:spacing w:val="-36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WIRmG*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)I</w:t>
      </w:r>
      <w:r>
        <w:rPr>
          <w:rFonts w:ascii="Segoe UI" w:hAnsi="Segoe UI" w:cs="Segoe UI" w:eastAsia="Segoe UI"/>
          <w:sz w:val="17"/>
          <w:szCs w:val="17"/>
          <w:spacing w:val="61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ll</w:t>
      </w:r>
      <w:r>
        <w:rPr>
          <w:rFonts w:ascii="Segoe UI" w:hAnsi="Segoe UI" w:cs="Segoe UI" w:eastAsia="Segoe UI"/>
          <w:sz w:val="17"/>
          <w:szCs w:val="17"/>
          <w:spacing w:val="-43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3"/>
        </w:rPr>
        <w:t>0</w:t>
      </w:r>
      <w:r>
        <w:rPr>
          <w:rFonts w:ascii="Segoe UI" w:hAnsi="Segoe UI" w:cs="Segoe UI" w:eastAsia="Segoe UI"/>
          <w:sz w:val="17"/>
          <w:szCs w:val="17"/>
          <w:spacing w:val="55"/>
          <w:w w:val="148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  <w:position w:val="-3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45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>U</w:t>
      </w:r>
      <w:r>
        <w:rPr>
          <w:rFonts w:ascii="Segoe UI" w:hAnsi="Segoe UI" w:cs="Segoe UI" w:eastAsia="Segoe UI"/>
          <w:sz w:val="17"/>
          <w:szCs w:val="17"/>
          <w:spacing w:val="-20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5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21"/>
          <w:szCs w:val="21"/>
          <w:spacing w:val="0"/>
          <w:w w:val="249"/>
          <w:position w:val="-7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X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18"/>
          <w:position w:val="-8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260"/>
        </w:sectPr>
      </w:pPr>
      <w:rPr/>
    </w:p>
    <w:p>
      <w:pPr>
        <w:spacing w:before="0" w:after="0" w:line="461" w:lineRule="exact"/>
        <w:ind w:left="5519" w:right="-20"/>
        <w:jc w:val="left"/>
        <w:tabs>
          <w:tab w:pos="7220" w:val="left"/>
          <w:tab w:pos="10440" w:val="left"/>
          <w:tab w:pos="11440" w:val="left"/>
          <w:tab w:pos="129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>.MODELS</w:t>
      </w:r>
      <w:r>
        <w:rPr>
          <w:rFonts w:ascii="Segoe UI" w:hAnsi="Segoe UI" w:cs="Segoe UI" w:eastAsia="Segoe UI"/>
          <w:sz w:val="35"/>
          <w:szCs w:val="35"/>
          <w:color w:val="12180D"/>
          <w:spacing w:val="-53"/>
          <w:w w:val="100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19"/>
          <w:position w:val="-1"/>
        </w:rPr>
        <w:t>1WroFACTURED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>JJTD</w:t>
      </w:r>
      <w:r>
        <w:rPr>
          <w:rFonts w:ascii="Segoe UI" w:hAnsi="Segoe UI" w:cs="Segoe UI" w:eastAsia="Segoe UI"/>
          <w:sz w:val="35"/>
          <w:szCs w:val="35"/>
          <w:color w:val="12180D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25"/>
          <w:position w:val="-1"/>
        </w:rPr>
        <w:t>THEm</w:t>
      </w:r>
      <w:r>
        <w:rPr>
          <w:rFonts w:ascii="Segoe UI" w:hAnsi="Segoe UI" w:cs="Segoe UI" w:eastAsia="Segoe UI"/>
          <w:sz w:val="35"/>
          <w:szCs w:val="35"/>
          <w:color w:val="12180D"/>
          <w:spacing w:val="-11"/>
          <w:w w:val="125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25"/>
          <w:position w:val="-1"/>
        </w:rPr>
        <w:t>COlU'01lEl1TS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24440" w:h="31280"/>
          <w:pgMar w:top="1800" w:bottom="0" w:left="170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C0D"/>
          <w:spacing w:val="5"/>
          <w:w w:val="105"/>
        </w:rPr>
        <w:t>GEM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67.839966pt;margin-top:-23.140518pt;width:5.7512pt;height:51.35pt;mso-position-horizontal-relative:page;mso-position-vertical-relative:paragraph;z-index:-19667" type="#_x0000_t202" filled="f" stroked="f">
            <v:textbox inset="0,0,0,0">
              <w:txbxContent>
                <w:p>
                  <w:pPr>
                    <w:spacing w:before="78" w:after="0" w:line="949" w:lineRule="exact"/>
                    <w:ind w:right="-194"/>
                    <w:jc w:val="left"/>
                    <w:rPr>
                      <w:rFonts w:ascii="Times New Roman" w:hAnsi="Times New Roman" w:cs="Times New Roman" w:eastAsia="Times New Roman"/>
                      <w:sz w:val="102"/>
                      <w:szCs w:val="10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02"/>
                      <w:szCs w:val="102"/>
                      <w:color w:val="202F20"/>
                      <w:spacing w:val="0"/>
                      <w:w w:val="33"/>
                      <w:position w:val="-19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02"/>
                      <w:szCs w:val="10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101C10"/>
          <w:spacing w:val="0"/>
          <w:w w:val="315"/>
        </w:rPr>
        <w:t>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444" w:lineRule="exact"/>
        <w:ind w:left="1459" w:right="-20"/>
        <w:jc w:val="left"/>
        <w:tabs>
          <w:tab w:pos="5140" w:val="left"/>
          <w:tab w:pos="71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25"/>
        </w:rPr>
        <w:t>CROmi</w:t>
      </w:r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25"/>
          <w:position w:val="4"/>
        </w:rPr>
        <w:t>CONC�l</w:t>
      </w:r>
      <w:r>
        <w:rPr>
          <w:rFonts w:ascii="Segoe UI" w:hAnsi="Segoe UI" w:cs="Segoe UI" w:eastAsia="Segoe UI"/>
          <w:sz w:val="32"/>
          <w:szCs w:val="32"/>
          <w:color w:val="0B1A0A"/>
          <w:spacing w:val="-9"/>
          <w:w w:val="125"/>
          <w:position w:val="4"/>
        </w:rPr>
        <w:t> </w:t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00"/>
          <w:position w:val="4"/>
        </w:rPr>
      </w:r>
      <w:r>
        <w:rPr>
          <w:rFonts w:ascii="Segoe UI" w:hAnsi="Segoe UI" w:cs="Segoe UI" w:eastAsia="Segoe UI"/>
          <w:sz w:val="35"/>
          <w:szCs w:val="35"/>
          <w:color w:val="0B1A0A"/>
          <w:spacing w:val="0"/>
          <w:w w:val="100"/>
          <w:position w:val="4"/>
        </w:rPr>
        <w:t>Q.P,.MID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5361" w:space="6408"/>
            <w:col w:w="10131"/>
          </w:cols>
        </w:sectPr>
      </w:pPr>
      <w:rPr/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426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29"/>
        </w:rPr>
        <w:t>72o-A.z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29"/>
        </w:rPr>
        <w:t>.</w:t>
      </w:r>
      <w:r>
        <w:rPr>
          <w:rFonts w:ascii="Segoe UI" w:hAnsi="Segoe UI" w:cs="Segoe UI" w:eastAsia="Segoe UI"/>
          <w:sz w:val="32"/>
          <w:szCs w:val="32"/>
          <w:color w:val="091608"/>
          <w:spacing w:val="51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color w:val="ABAB9C"/>
          <w:spacing w:val="0"/>
          <w:w w:val="442"/>
        </w:rPr>
        <w:t>·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54" w:after="0" w:line="240" w:lineRule="auto"/>
        <w:ind w:left="4299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1"/>
          <w:w w:val="146"/>
        </w:rPr>
        <w:t>72o-B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40" w:lineRule="auto"/>
        <w:ind w:left="4302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1"/>
          <w:w w:val="147"/>
        </w:rPr>
        <w:t>720-C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070" w:right="-102"/>
        <w:jc w:val="left"/>
        <w:tabs>
          <w:tab w:pos="552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58"/>
          <w:position w:val="1"/>
        </w:rPr>
        <w:t>(</w:t>
      </w:r>
      <w:r>
        <w:rPr>
          <w:rFonts w:ascii="Segoe UI" w:hAnsi="Segoe UI" w:cs="Segoe UI" w:eastAsia="Segoe UI"/>
          <w:sz w:val="32"/>
          <w:szCs w:val="32"/>
          <w:color w:val="091608"/>
          <w:spacing w:val="-44"/>
          <w:w w:val="158"/>
          <w:position w:val="1"/>
        </w:rPr>
        <w:t> </w:t>
      </w:r>
      <w:r>
        <w:rPr>
          <w:rFonts w:ascii="Segoe UI" w:hAnsi="Segoe UI" w:cs="Segoe UI" w:eastAsia="Segoe UI"/>
          <w:sz w:val="32"/>
          <w:szCs w:val="32"/>
          <w:color w:val="091608"/>
          <w:spacing w:val="6"/>
          <w:w w:val="158"/>
          <w:position w:val="0"/>
        </w:rPr>
        <w:t>3-7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58"/>
          <w:position w:val="0"/>
        </w:rPr>
        <w:t>6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41"/>
          <w:szCs w:val="41"/>
          <w:color w:val="091608"/>
          <w:spacing w:val="0"/>
          <w:w w:val="90"/>
          <w:position w:val="1"/>
        </w:rPr>
        <w:t>JB&amp;C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71" w:after="0" w:line="240" w:lineRule="auto"/>
        <w:ind w:right="907"/>
        <w:jc w:val="righ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2"/>
          <w:w w:val="143"/>
        </w:rPr>
        <w:t>2-2A3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79" w:lineRule="auto"/>
        <w:ind w:left="4310" w:right="843" w:firstLine="-25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58"/>
        </w:rPr>
        <w:t>1-6z3</w:t>
      </w:r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58"/>
        </w:rPr>
        <w:t> 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76"/>
        </w:rPr>
        <w:t>l-60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999" w:right="404"/>
        <w:jc w:val="center"/>
        <w:tabs>
          <w:tab w:pos="56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36"/>
        </w:rPr>
        <w:t>(3-56)</w:t>
      </w:r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91708"/>
          <w:spacing w:val="0"/>
          <w:w w:val="136"/>
        </w:rPr>
        <w:t>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493" w:right="671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43"/>
        </w:rPr>
        <w:t>820B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4" w:after="0" w:line="240" w:lineRule="auto"/>
        <w:ind w:left="519" w:right="661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38"/>
        </w:rPr>
        <w:t>820C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4" w:after="0" w:line="240" w:lineRule="auto"/>
        <w:ind w:left="499" w:right="-73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55"/>
        </w:rPr>
        <w:t>SB-llWB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41" w:after="0" w:line="240" w:lineRule="auto"/>
        <w:ind w:left="-41" w:right="-61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1"/>
          <w:szCs w:val="21"/>
          <w:color w:val="081105"/>
          <w:spacing w:val="-5"/>
          <w:w w:val="191"/>
        </w:rPr>
        <w:t>S�</w:t>
      </w:r>
      <w:r>
        <w:rPr>
          <w:rFonts w:ascii="Segoe UI" w:hAnsi="Segoe UI" w:cs="Segoe UI" w:eastAsia="Segoe UI"/>
          <w:sz w:val="21"/>
          <w:szCs w:val="21"/>
          <w:color w:val="081105"/>
          <w:spacing w:val="0"/>
          <w:w w:val="191"/>
        </w:rPr>
        <w:t>-</w:t>
      </w:r>
      <w:r>
        <w:rPr>
          <w:rFonts w:ascii="Segoe UI" w:hAnsi="Segoe UI" w:cs="Segoe UI" w:eastAsia="Segoe UI"/>
          <w:sz w:val="21"/>
          <w:szCs w:val="21"/>
          <w:color w:val="081105"/>
          <w:spacing w:val="-29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00"/>
        </w:rPr>
        <w:t>1</w:t>
      </w:r>
      <w:r>
        <w:rPr>
          <w:rFonts w:ascii="Segoe UI" w:hAnsi="Segoe UI" w:cs="Segoe UI" w:eastAsia="Segoe UI"/>
          <w:sz w:val="27"/>
          <w:szCs w:val="27"/>
          <w:color w:val="081105"/>
          <w:spacing w:val="38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00"/>
        </w:rPr>
        <w:t>1</w:t>
      </w:r>
      <w:r>
        <w:rPr>
          <w:rFonts w:ascii="Segoe UI" w:hAnsi="Segoe UI" w:cs="Segoe UI" w:eastAsia="Segoe UI"/>
          <w:sz w:val="27"/>
          <w:szCs w:val="27"/>
          <w:color w:val="081105"/>
          <w:spacing w:val="39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38"/>
        </w:rPr>
        <w:t>?(1rJ;t</w:t>
      </w:r>
      <w:r>
        <w:rPr>
          <w:rFonts w:ascii="Segoe UI" w:hAnsi="Segoe UI" w:cs="Segoe UI" w:eastAsia="Segoe UI"/>
          <w:sz w:val="27"/>
          <w:szCs w:val="27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526" w:right="430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4"/>
          <w:w w:val="141"/>
        </w:rPr>
        <w:t>2-6C6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2" w:after="0" w:line="240" w:lineRule="auto"/>
        <w:ind w:left="526" w:right="670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0"/>
          <w:w w:val="150"/>
        </w:rPr>
        <w:t>2-76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28" w:after="0" w:line="260" w:lineRule="auto"/>
        <w:ind w:left="532" w:right="391" w:firstLine="4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-4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color w:val="061205"/>
          <w:spacing w:val="0"/>
          <w:w w:val="565"/>
        </w:rPr>
        <w:t>..</w:t>
      </w:r>
      <w:r>
        <w:rPr>
          <w:rFonts w:ascii="Segoe UI" w:hAnsi="Segoe UI" w:cs="Segoe UI" w:eastAsia="Segoe UI"/>
          <w:sz w:val="9"/>
          <w:szCs w:val="9"/>
          <w:color w:val="061205"/>
          <w:spacing w:val="0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61205"/>
          <w:spacing w:val="0"/>
          <w:w w:val="117"/>
        </w:rPr>
        <w:t>2A3</w:t>
      </w:r>
      <w:r>
        <w:rPr>
          <w:rFonts w:ascii="Segoe UI" w:hAnsi="Segoe UI" w:cs="Segoe UI" w:eastAsia="Segoe UI"/>
          <w:sz w:val="35"/>
          <w:szCs w:val="35"/>
          <w:color w:val="061205"/>
          <w:spacing w:val="0"/>
          <w:w w:val="117"/>
        </w:rPr>
        <w:t> </w:t>
      </w:r>
      <w:r>
        <w:rPr>
          <w:rFonts w:ascii="Segoe UI" w:hAnsi="Segoe UI" w:cs="Segoe UI" w:eastAsia="Segoe UI"/>
          <w:sz w:val="35"/>
          <w:szCs w:val="35"/>
          <w:color w:val="071205"/>
          <w:spacing w:val="0"/>
          <w:w w:val="150"/>
        </w:rPr>
        <w:t>l-5Z3</w:t>
      </w:r>
      <w:r>
        <w:rPr>
          <w:rFonts w:ascii="Segoe UI" w:hAnsi="Segoe UI" w:cs="Segoe UI" w:eastAsia="Segoe UI"/>
          <w:sz w:val="35"/>
          <w:szCs w:val="35"/>
          <w:color w:val="071205"/>
          <w:spacing w:val="0"/>
          <w:w w:val="150"/>
        </w:rPr>
        <w:t> </w:t>
      </w:r>
      <w:r>
        <w:rPr>
          <w:rFonts w:ascii="Segoe UI" w:hAnsi="Segoe UI" w:cs="Segoe UI" w:eastAsia="Segoe UI"/>
          <w:sz w:val="32"/>
          <w:szCs w:val="32"/>
          <w:color w:val="071205"/>
          <w:spacing w:val="0"/>
          <w:w w:val="178"/>
        </w:rPr>
        <w:t>l-80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" w:right="-93"/>
        <w:jc w:val="left"/>
        <w:tabs>
          <w:tab w:pos="12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26"/>
        </w:rPr>
        <w:t>820A</w:t>
      </w:r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91206"/>
          <w:spacing w:val="0"/>
          <w:w w:val="63"/>
        </w:rPr>
        <w:t>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33" w:after="0" w:line="240" w:lineRule="auto"/>
        <w:ind w:right="-7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40"/>
        </w:rPr>
        <w:t>82Ct3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104"/>
          <w:spacing w:val="-1"/>
          <w:w w:val="151"/>
        </w:rPr>
        <w:t>2-57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27" w:after="0" w:line="240" w:lineRule="auto"/>
        <w:ind w:left="1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61104"/>
          <w:spacing w:val="-32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color w:val="061104"/>
          <w:spacing w:val="0"/>
          <w:w w:val="600"/>
        </w:rPr>
        <w:t>..</w:t>
      </w:r>
      <w:r>
        <w:rPr>
          <w:rFonts w:ascii="Segoe UI" w:hAnsi="Segoe UI" w:cs="Segoe UI" w:eastAsia="Segoe UI"/>
          <w:sz w:val="9"/>
          <w:szCs w:val="9"/>
          <w:color w:val="061104"/>
          <w:spacing w:val="4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61104"/>
          <w:spacing w:val="0"/>
          <w:w w:val="122"/>
        </w:rPr>
        <w:t>56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52" w:after="0" w:line="240" w:lineRule="auto"/>
        <w:ind w:left="17" w:right="-42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206"/>
          <w:spacing w:val="-1"/>
          <w:w w:val="141"/>
        </w:rPr>
        <w:t>2-2A3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36" w:after="0" w:line="240" w:lineRule="auto"/>
        <w:ind w:left="13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81206"/>
          <w:spacing w:val="-1"/>
          <w:w w:val="152"/>
        </w:rPr>
        <w:t>l-5Z3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3" w:after="0" w:line="240" w:lineRule="auto"/>
        <w:ind w:left="3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206"/>
          <w:spacing w:val="3"/>
          <w:w w:val="132"/>
        </w:rPr>
        <w:t>1-80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12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B0E08"/>
          <w:spacing w:val="-1"/>
          <w:w w:val="135"/>
        </w:rPr>
        <w:t>920A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99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0B06"/>
          <w:spacing w:val="-1"/>
          <w:w w:val="150"/>
        </w:rPr>
        <w:t>l-6C5G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6" w:after="0" w:line="240" w:lineRule="auto"/>
        <w:ind w:left="480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0B06"/>
          <w:spacing w:val="0"/>
          <w:w w:val="152"/>
        </w:rPr>
        <w:t>�76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1" w:after="0" w:line="266" w:lineRule="auto"/>
        <w:ind w:left="480" w:right="144" w:firstLine="-480"/>
        <w:jc w:val="both"/>
        <w:tabs>
          <w:tab w:pos="48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535344"/>
          <w:spacing w:val="0"/>
          <w:w w:val="83"/>
        </w:rPr>
        <w:t>.</w:t>
      </w:r>
      <w:r>
        <w:rPr>
          <w:rFonts w:ascii="Segoe UI" w:hAnsi="Segoe UI" w:cs="Segoe UI" w:eastAsia="Segoe UI"/>
          <w:sz w:val="32"/>
          <w:szCs w:val="32"/>
          <w:color w:val="535344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535344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42"/>
        </w:rPr>
        <w:t>2-2A3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42"/>
        </w:rPr>
        <w:t> 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66"/>
        </w:rPr>
        <w:t>l-6Z3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66"/>
        </w:rPr>
        <w:t> </w:t>
      </w:r>
      <w:r>
        <w:rPr>
          <w:rFonts w:ascii="Segoe UI" w:hAnsi="Segoe UI" w:cs="Segoe UI" w:eastAsia="Segoe UI"/>
          <w:sz w:val="35"/>
          <w:szCs w:val="35"/>
          <w:color w:val="0D0A06"/>
          <w:spacing w:val="5"/>
          <w:w w:val="266"/>
        </w:rPr>
        <w:t>l</w:t>
      </w:r>
      <w:r>
        <w:rPr>
          <w:rFonts w:ascii="Segoe UI" w:hAnsi="Segoe UI" w:cs="Segoe UI" w:eastAsia="Segoe UI"/>
          <w:sz w:val="9"/>
          <w:szCs w:val="9"/>
          <w:color w:val="0D0A06"/>
          <w:spacing w:val="0"/>
          <w:w w:val="600"/>
        </w:rPr>
        <w:t>..</w:t>
      </w:r>
      <w:r>
        <w:rPr>
          <w:rFonts w:ascii="Segoe UI" w:hAnsi="Segoe UI" w:cs="Segoe UI" w:eastAsia="Segoe UI"/>
          <w:sz w:val="9"/>
          <w:szCs w:val="9"/>
          <w:color w:val="0D0A06"/>
          <w:spacing w:val="-15"/>
          <w:w w:val="100"/>
        </w:rPr>
        <w:t> </w:t>
      </w:r>
      <w:r>
        <w:rPr>
          <w:rFonts w:ascii="Segoe UI" w:hAnsi="Segoe UI" w:cs="Segoe UI" w:eastAsia="Segoe UI"/>
          <w:sz w:val="32"/>
          <w:szCs w:val="32"/>
          <w:color w:val="0D0A06"/>
          <w:spacing w:val="2"/>
          <w:w w:val="148"/>
        </w:rPr>
        <w:t>eo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910" w:lineRule="exact"/>
        <w:ind w:left="901" w:right="492"/>
        <w:jc w:val="center"/>
        <w:rPr>
          <w:rFonts w:ascii="Segoe UI" w:hAnsi="Segoe UI" w:cs="Segoe UI" w:eastAsia="Segoe UI"/>
          <w:sz w:val="98"/>
          <w:szCs w:val="98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333327"/>
          <w:w w:val="272"/>
          <w:position w:val="6"/>
        </w:rPr>
        <w:t>.</w:t>
      </w:r>
      <w:r>
        <w:rPr>
          <w:rFonts w:ascii="Segoe UI" w:hAnsi="Segoe UI" w:cs="Segoe UI" w:eastAsia="Segoe UI"/>
          <w:sz w:val="98"/>
          <w:szCs w:val="98"/>
          <w:color w:val="333327"/>
          <w:w w:val="22"/>
          <w:position w:val="6"/>
        </w:rPr>
        <w:t>..</w:t>
      </w:r>
      <w:r>
        <w:rPr>
          <w:rFonts w:ascii="Segoe UI" w:hAnsi="Segoe UI" w:cs="Segoe UI" w:eastAsia="Segoe UI"/>
          <w:sz w:val="98"/>
          <w:szCs w:val="98"/>
          <w:color w:val="000000"/>
          <w:w w:val="100"/>
          <w:position w:val="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4" w:right="-89"/>
        <w:jc w:val="left"/>
        <w:tabs>
          <w:tab w:pos="17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1407"/>
          <w:spacing w:val="0"/>
          <w:w w:val="153"/>
        </w:rPr>
        <w:t>125M</w:t>
      </w:r>
      <w:r>
        <w:rPr>
          <w:rFonts w:ascii="Segoe UI" w:hAnsi="Segoe UI" w:cs="Segoe UI" w:eastAsia="Segoe UI"/>
          <w:sz w:val="32"/>
          <w:szCs w:val="32"/>
          <w:color w:val="0E1407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0E1407"/>
          <w:spacing w:val="0"/>
          <w:w w:val="83"/>
        </w:rPr>
        <w:t>.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4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507"/>
          <w:spacing w:val="1"/>
          <w:w w:val="117"/>
        </w:rPr>
        <w:t>l--6L7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64" w:after="0" w:line="240" w:lineRule="auto"/>
        <w:ind w:left="16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61"/>
        </w:rPr>
        <w:t>l-6F6G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3" w:after="0" w:line="240" w:lineRule="auto"/>
        <w:ind w:left="23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53"/>
        </w:rPr>
        <w:t>2-6J5G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0" w:after="0" w:line="240" w:lineRule="auto"/>
        <w:ind w:left="25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43"/>
        </w:rPr>
        <w:t>6-2A3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51"/>
        </w:rPr>
        <w:t>2-5Z3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6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F1F0F"/>
          <w:spacing w:val="1"/>
          <w:w w:val="120"/>
        </w:rPr>
        <w:t>l255B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-51" w:right="1268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1.939941pt;margin-top:13.817795pt;width:3.37755pt;height:48.95pt;mso-position-horizontal-relative:page;mso-position-vertical-relative:paragraph;z-index:-19681" type="#_x0000_t202" filled="f" stroked="f">
            <v:textbox inset="0,0,0,0">
              <w:txbxContent>
                <w:p>
                  <w:pPr>
                    <w:spacing w:before="0" w:after="0" w:line="850" w:lineRule="exact"/>
                    <w:ind w:right="-187"/>
                    <w:jc w:val="left"/>
                    <w:rPr>
                      <w:rFonts w:ascii="Segoe UI" w:hAnsi="Segoe UI" w:cs="Segoe UI" w:eastAsia="Segoe UI"/>
                      <w:sz w:val="98"/>
                      <w:szCs w:val="9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8"/>
                      <w:szCs w:val="98"/>
                      <w:color w:val="112011"/>
                      <w:spacing w:val="0"/>
                      <w:w w:val="31"/>
                      <w:position w:val="8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8"/>
                      <w:szCs w:val="9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1"/>
          <w:szCs w:val="41"/>
          <w:color w:val="112011"/>
          <w:spacing w:val="0"/>
          <w:w w:val="127"/>
        </w:rPr>
        <w:t>·l-6L7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23" w:after="0" w:line="240" w:lineRule="auto"/>
        <w:ind w:left="134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112011"/>
          <w:spacing w:val="-6"/>
          <w:w w:val="281"/>
        </w:rPr>
        <w:t>l</w:t>
      </w:r>
      <w:r>
        <w:rPr>
          <w:rFonts w:ascii="Segoe UI" w:hAnsi="Segoe UI" w:cs="Segoe UI" w:eastAsia="Segoe UI"/>
          <w:sz w:val="32"/>
          <w:szCs w:val="32"/>
          <w:color w:val="112011"/>
          <w:spacing w:val="6"/>
          <w:w w:val="281"/>
        </w:rPr>
        <w:t>-</w:t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50"/>
          <w:position w:val="4"/>
        </w:rPr>
        <w:t>6</w:t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143"/>
          <w:position w:val="0"/>
        </w:rPr>
        <w:t>FSG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30" w:after="0" w:line="240" w:lineRule="auto"/>
        <w:ind w:left="144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34"/>
        </w:rPr>
        <w:t>2-8J5G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7" w:after="0" w:line="240" w:lineRule="auto"/>
        <w:ind w:left="144" w:right="-20"/>
        <w:jc w:val="left"/>
        <w:tabs>
          <w:tab w:pos="132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36"/>
        </w:rPr>
        <w:t>6-2A</w:t>
      </w:r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136"/>
        </w:rPr>
        <w:t>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2" w:after="0" w:line="240" w:lineRule="auto"/>
        <w:ind w:left="115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E2110"/>
          <w:spacing w:val="-9"/>
          <w:w w:val="155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color w:val="0E2110"/>
          <w:spacing w:val="0"/>
          <w:w w:val="516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color w:val="0E2110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E2110"/>
          <w:spacing w:val="0"/>
          <w:w w:val="143"/>
          <w:position w:val="0"/>
        </w:rPr>
        <w:t>sz3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6" w:equalWidth="0">
            <w:col w:w="6455" w:space="475"/>
            <w:col w:w="2238" w:space="1247"/>
            <w:col w:w="1287" w:space="1027"/>
            <w:col w:w="1954" w:space="1439"/>
            <w:col w:w="1773" w:space="1314"/>
            <w:col w:w="2691"/>
          </w:cols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496" w:lineRule="exact"/>
        <w:ind w:left="297" w:right="-20"/>
        <w:jc w:val="left"/>
        <w:tabs>
          <w:tab w:pos="3980" w:val="left"/>
          <w:tab w:pos="155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  <w:t>PO•'•rli</w:t>
      </w:r>
      <w:r>
        <w:rPr>
          <w:rFonts w:ascii="Segoe UI" w:hAnsi="Segoe UI" w:cs="Segoe UI" w:eastAsia="Segoe UI"/>
          <w:sz w:val="35"/>
          <w:szCs w:val="35"/>
          <w:color w:val="0A160A"/>
          <w:spacing w:val="16"/>
          <w:w w:val="100"/>
          <w:position w:val="7"/>
        </w:rPr>
        <w:t> </w:t>
      </w:r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color w:val="0A160A"/>
          <w:spacing w:val="0"/>
          <w:w w:val="172"/>
          <w:position w:val="7"/>
        </w:rPr>
        <w:t>A</w:t>
      </w:r>
      <w:r>
        <w:rPr>
          <w:rFonts w:ascii="Segoe UI" w:hAnsi="Segoe UI" w:cs="Segoe UI" w:eastAsia="Segoe UI"/>
          <w:sz w:val="28"/>
          <w:szCs w:val="28"/>
          <w:color w:val="0A160A"/>
          <w:spacing w:val="-33"/>
          <w:w w:val="100"/>
          <w:position w:val="7"/>
        </w:rPr>
        <w:t> </w:t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53"/>
          <w:position w:val="7"/>
        </w:rPr>
        <w:t>al0040</w:t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00"/>
          <w:position w:val="7"/>
        </w:rPr>
      </w:r>
      <w:r>
        <w:rPr>
          <w:rFonts w:ascii="Segoe UI" w:hAnsi="Segoe UI" w:cs="Segoe UI" w:eastAsia="Segoe UI"/>
          <w:sz w:val="35"/>
          <w:szCs w:val="35"/>
          <w:color w:val="0A160A"/>
          <w:spacing w:val="2"/>
          <w:w w:val="136"/>
          <w:position w:val="-1"/>
        </w:rPr>
        <w:t>Output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457" w:lineRule="exact"/>
        <w:ind w:left="4012" w:right="-108"/>
        <w:jc w:val="left"/>
        <w:tabs>
          <w:tab w:pos="7440" w:val="left"/>
          <w:tab w:pos="10360" w:val="left"/>
          <w:tab w:pos="13200" w:val="left"/>
          <w:tab w:pos="161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86.51123pt;margin-top:27.096996pt;width:62.235704pt;height:20.582132pt;mso-position-horizontal-relative:page;mso-position-vertical-relative:paragraph;z-index:-19680" type="#_x0000_t202" filled="f" stroked="f">
            <v:textbox inset="0,0,0,0">
              <w:txbxContent>
                <w:p>
                  <w:pPr>
                    <w:spacing w:before="0" w:after="0" w:line="396" w:lineRule="exact"/>
                    <w:ind w:left="20" w:right="-76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color w:val="0F1A0E"/>
                      <w:spacing w:val="0"/>
                      <w:w w:val="127"/>
                      <w:position w:val="1"/>
                    </w:rPr>
                    <w:t>10336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65.913940pt;margin-top:31.314779pt;width:8.906892pt;height:15.991977pt;mso-position-horizontal-relative:page;mso-position-vertical-relative:paragraph;z-index:-19679" type="#_x0000_t202" filled="f" stroked="f">
            <v:textbox inset="0,0,0,0">
              <w:txbxContent>
                <w:p>
                  <w:pPr>
                    <w:spacing w:before="0" w:after="0" w:line="285" w:lineRule="exact"/>
                    <w:ind w:left="20" w:right="-6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0F1A0E"/>
                      <w:spacing w:val="0"/>
                      <w:w w:val="107"/>
                      <w:position w:val="1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color w:val="071306"/>
          <w:spacing w:val="1"/>
          <w:w w:val="114"/>
          <w:position w:val="5"/>
        </w:rPr>
        <w:t>B&amp;l023.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14"/>
          <w:position w:val="5"/>
        </w:rPr>
        <w:t>�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5"/>
        </w:rPr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2"/>
          <w:w w:val="114"/>
          <w:position w:val="6"/>
        </w:rPr>
        <w:t>1028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14"/>
          <w:position w:val="6"/>
        </w:rPr>
        <w:t>7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-56"/>
          <w:w w:val="114"/>
          <w:position w:val="6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00"/>
          <w:position w:val="6"/>
        </w:rPr>
      </w:r>
      <w:r>
        <w:rPr>
          <w:rFonts w:ascii="Segoe UI" w:hAnsi="Segoe UI" w:cs="Segoe UI" w:eastAsia="Segoe UI"/>
          <w:sz w:val="5"/>
          <w:szCs w:val="5"/>
          <w:color w:val="071306"/>
          <w:spacing w:val="3"/>
          <w:w w:val="354"/>
          <w:position w:val="25"/>
        </w:rPr>
        <w:t>·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5"/>
          <w:w w:val="118"/>
          <w:position w:val="6"/>
        </w:rPr>
        <w:t>1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29"/>
          <w:position w:val="4"/>
        </w:rPr>
        <w:t>0040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4"/>
        </w:rPr>
      </w:r>
      <w:r>
        <w:rPr>
          <w:rFonts w:ascii="Segoe UI" w:hAnsi="Segoe UI" w:cs="Segoe UI" w:eastAsia="Segoe UI"/>
          <w:sz w:val="32"/>
          <w:szCs w:val="32"/>
          <w:color w:val="071306"/>
          <w:spacing w:val="1"/>
          <w:w w:val="139"/>
          <w:position w:val="2"/>
        </w:rPr>
        <w:t>1026</w:t>
      </w:r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39"/>
          <w:position w:val="2"/>
        </w:rPr>
        <w:t>7</w:t>
      </w:r>
      <w:r>
        <w:rPr>
          <w:rFonts w:ascii="Segoe UI" w:hAnsi="Segoe UI" w:cs="Segoe UI" w:eastAsia="Segoe UI"/>
          <w:sz w:val="32"/>
          <w:szCs w:val="32"/>
          <w:color w:val="071306"/>
          <w:spacing w:val="-115"/>
          <w:w w:val="139"/>
          <w:position w:val="2"/>
        </w:rPr>
        <w:t> </w:t>
      </w:r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71306"/>
          <w:spacing w:val="-1"/>
          <w:w w:val="135"/>
          <w:position w:val="-1"/>
        </w:rPr>
        <w:t>1029'1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43" w:after="0" w:line="243" w:lineRule="auto"/>
        <w:ind w:left="524" w:right="1278" w:firstLine="-52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color w:val="0F2010"/>
          <w:spacing w:val="-1"/>
          <w:w w:val="118"/>
        </w:rPr>
        <w:t>Outp�t</w:t>
      </w:r>
      <w:r>
        <w:rPr>
          <w:rFonts w:ascii="Segoe UI" w:hAnsi="Segoe UI" w:cs="Segoe UI" w:eastAsia="Segoe UI"/>
          <w:sz w:val="35"/>
          <w:szCs w:val="35"/>
          <w:color w:val="0F2010"/>
          <w:spacing w:val="-1"/>
          <w:w w:val="118"/>
        </w:rPr>
        <w:t> </w:t>
      </w:r>
      <w:r>
        <w:rPr>
          <w:rFonts w:ascii="Segoe UI" w:hAnsi="Segoe UI" w:cs="Segoe UI" w:eastAsia="Segoe UI"/>
          <w:sz w:val="35"/>
          <w:szCs w:val="35"/>
          <w:color w:val="0F2010"/>
          <w:spacing w:val="0"/>
          <w:w w:val="157"/>
        </w:rPr>
        <w:t>lo;;:;s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17366" w:space="1453"/>
            <w:col w:w="3081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38" w:lineRule="exact"/>
        <w:ind w:right="638"/>
        <w:jc w:val="right"/>
        <w:tabs>
          <w:tab w:pos="1260" w:val="left"/>
          <w:tab w:pos="3220" w:val="left"/>
          <w:tab w:pos="44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100.857338pt;margin-top:27.277973pt;width:144.095987pt;height:18.11647pt;mso-position-horizontal-relative:page;mso-position-vertical-relative:paragraph;z-index:-19675;rotation:1" type="#_x0000_t136" fillcolor="#091809" stroked="f">
            <o:extrusion v:ext="view" autorotationcenter="t"/>
            <v:textpath style="font-family:&amp;quot;Segoe UI&amp;quot;;font-size:17pt;v-text-kern:t;mso-text-shadow:auto" string="niPUT TP�\Ns."/>
          </v:shape>
        </w:pict>
      </w:r>
      <w:r>
        <w:rPr>
          <w:rFonts w:ascii="Segoe UI" w:hAnsi="Segoe UI" w:cs="Segoe UI" w:eastAsia="Segoe UI"/>
          <w:sz w:val="35"/>
          <w:szCs w:val="35"/>
          <w:color w:val="0B170A"/>
          <w:spacing w:val="4"/>
          <w:w w:val="157"/>
          <w:position w:val="2"/>
        </w:rPr>
        <w:t>Dr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57"/>
          <w:position w:val="2"/>
        </w:rPr>
        <w:t>: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27"/>
          <w:position w:val="2"/>
        </w:rPr>
        <w:t>10318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55"/>
          <w:position w:val="1"/>
        </w:rPr>
        <w:t>Dr.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21"/>
          <w:position w:val="0"/>
        </w:rPr>
        <w:t>10318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61" w:lineRule="exact"/>
        <w:ind w:right="426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606.287842pt;margin-top:3.407445pt;width:37.087643pt;height:17.844181pt;mso-position-horizontal-relative:page;mso-position-vertical-relative:paragraph;z-index:-19678;rotation:1" type="#_x0000_t136" fillcolor="#091809" stroked="f">
            <o:extrusion v:ext="view" autorotationcenter="t"/>
            <v:textpath style="font-family:&amp;quot;Segoe UI&amp;quot;;font-size:17pt;v-text-kern:t;mso-text-shadow:auto" string="1oo"/>
          </v:shape>
        </w:pict>
      </w:r>
      <w:r>
        <w:rPr/>
        <w:pict>
          <w10:wrap type="none"/>
          <v:shape style="position:absolute;margin-left:745.520447pt;margin-top:5.916822pt;width:10.608485pt;height:17.776816pt;mso-position-horizontal-relative:page;mso-position-vertical-relative:paragraph;z-index:-19677;rotation:1" type="#_x0000_t136" fillcolor="#091809" stroked="f">
            <o:extrusion v:ext="view" autorotationcenter="t"/>
            <v:textpath style="font-family:&amp;quot;Segoe UI&amp;quot;;font-size:17pt;v-text-kern:t;mso-text-shadow:auto" string="1"/>
          </v:shape>
        </w:pict>
      </w:r>
      <w:r>
        <w:rPr/>
        <w:pict>
          <w10:wrap type="none"/>
          <v:shape style="position:absolute;margin-left:768.997803pt;margin-top:6.617101pt;width:37.043434pt;height:17.844068pt;mso-position-horizontal-relative:page;mso-position-vertical-relative:paragraph;z-index:-19676;rotation:1" type="#_x0000_t136" fillcolor="#091809" stroked="f">
            <o:extrusion v:ext="view" autorotationcenter="t"/>
            <v:textpath style="font-family:&amp;quot;Segoe UI&amp;quot;;font-size:17pt;v-text-kern:t;mso-text-shadow:auto" string="034"/>
          </v:shape>
        </w:pict>
      </w:r>
      <w:r>
        <w:rPr/>
        <w:pict>
          <w10:wrap type="none"/>
          <v:shape style="position:absolute;margin-left:311.118195pt;margin-top:-2.764812pt;width:10.999061pt;height:17.777810pt;mso-position-horizontal-relative:page;mso-position-vertical-relative:paragraph;z-index:-19674;rotation:1" type="#_x0000_t136" fillcolor="#091809" stroked="f">
            <o:extrusion v:ext="view" autorotationcenter="t"/>
            <v:textpath style="font-family:&amp;quot;Segoe UI&amp;quot;;font-size:17pt;v-text-kern:t;mso-text-shadow:auto" string="1"/>
          </v:shape>
        </w:pict>
      </w:r>
      <w:r>
        <w:rPr/>
        <w:pict>
          <w10:wrap type="none"/>
          <v:shape style="position:absolute;margin-left:334.977844pt;margin-top:-2.05933pt;width:37.160757pt;height:17.844367pt;mso-position-horizontal-relative:page;mso-position-vertical-relative:paragraph;z-index:-19673;rotation:1" type="#_x0000_t136" fillcolor="#091809" stroked="f">
            <o:extrusion v:ext="view" autorotationcenter="t"/>
            <v:textpath style="font-family:&amp;quot;Segoe UI&amp;quot;;font-size:17pt;v-text-kern:t;mso-text-shadow:auto" string="034"/>
          </v:shape>
        </w:pict>
      </w:r>
      <w:r>
        <w:rPr/>
        <w:pict>
          <w10:wrap type="none"/>
          <v:shape style="position:absolute;margin-left:458.470428pt;margin-top:2.219886pt;width:10.963554pt;height:17.777720pt;mso-position-horizontal-relative:page;mso-position-vertical-relative:paragraph;z-index:-19672;rotation:1" type="#_x0000_t136" fillcolor="#091809" stroked="f">
            <o:extrusion v:ext="view" autorotationcenter="t"/>
            <v:textpath style="font-family:&amp;quot;Segoe UI&amp;quot;;font-size:17pt;v-text-kern:t;mso-text-shadow:auto" string="l"/>
          </v:shape>
        </w:pict>
      </w:r>
      <w:r>
        <w:rPr/>
        <w:pict>
          <w10:wrap type="none"/>
          <v:shape style="position:absolute;margin-left:495.359131pt;margin-top:2.916759pt;width:23.888097pt;height:17.8106pt;mso-position-horizontal-relative:page;mso-position-vertical-relative:paragraph;z-index:-19671;rotation:1" type="#_x0000_t136" fillcolor="#091809" stroked="f">
            <o:extrusion v:ext="view" autorotationcenter="t"/>
            <v:textpath style="font-family:&amp;quot;Segoe UI&amp;quot;;font-size:17pt;v-text-kern:t;mso-text-shadow:auto" string="M"/>
          </v:shape>
        </w:pict>
      </w:r>
      <w:r>
        <w:rPr>
          <w:rFonts w:ascii="Segoe UI" w:hAnsi="Segoe UI" w:cs="Segoe UI" w:eastAsia="Segoe UI"/>
          <w:sz w:val="35"/>
          <w:szCs w:val="35"/>
          <w:color w:val="091809"/>
          <w:spacing w:val="0"/>
          <w:w w:val="131"/>
          <w:position w:val="-1"/>
        </w:rPr>
        <w:t>10314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243" w:right="-92"/>
        <w:jc w:val="left"/>
        <w:tabs>
          <w:tab w:pos="522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27"/>
          <w:szCs w:val="27"/>
          <w:color w:val="141C11"/>
          <w:spacing w:val="0"/>
          <w:w w:val="241"/>
        </w:rPr>
        <w:t>c'</w:t>
      </w:r>
      <w:r>
        <w:rPr>
          <w:rFonts w:ascii="Segoe UI" w:hAnsi="Segoe UI" w:cs="Segoe UI" w:eastAsia="Segoe UI"/>
          <w:sz w:val="27"/>
          <w:szCs w:val="27"/>
          <w:color w:val="141C11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141C11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141C11"/>
          <w:spacing w:val="0"/>
          <w:w w:val="141"/>
        </w:rPr>
        <w:t>10272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514" w:lineRule="exact"/>
        <w:ind w:right="-20"/>
        <w:jc w:val="left"/>
        <w:tabs>
          <w:tab w:pos="3460" w:val="left"/>
          <w:tab w:pos="5940" w:val="left"/>
          <w:tab w:pos="107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40"/>
          <w:position w:val="8"/>
        </w:rPr>
        <w:t>10272</w:t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00"/>
          <w:position w:val="8"/>
        </w:rPr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  <w:t>1</w:t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  <w:t>Q</w:t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</w:r>
      <w:r>
        <w:rPr>
          <w:rFonts w:ascii="Segoe UI" w:hAnsi="Segoe UI" w:cs="Segoe UI" w:eastAsia="Segoe UI"/>
          <w:sz w:val="5"/>
          <w:szCs w:val="5"/>
          <w:color w:val="071206"/>
          <w:spacing w:val="0"/>
          <w:w w:val="520"/>
          <w:position w:val="4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52" w:lineRule="exact"/>
        <w:ind w:left="347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008.51178pt;margin-top:-41.81197pt;width:5.270307pt;height:48.972887pt;mso-position-horizontal-relative:page;mso-position-vertical-relative:paragraph;z-index:-19670;rotation:1" type="#_x0000_t136" fillcolor="#0D1C0E" stroked="f">
            <o:extrusion v:ext="view" autorotationcenter="t"/>
            <v:textpath style="font-family:&amp;quot;Segoe UI&amp;quot;;font-size:49pt;v-text-kern:t;mso-text-shadow:auto" string="J"/>
          </v:shape>
        </w:pict>
      </w:r>
      <w:r>
        <w:rPr/>
        <w:pict>
          <w10:wrap type="none"/>
          <v:shape style="position:absolute;margin-left:1051.228638pt;margin-top:-39.885418pt;width:117.829878pt;height:49.495518pt;mso-position-horizontal-relative:page;mso-position-vertical-relative:paragraph;z-index:-19669;rotation:1" type="#_x0000_t136" fillcolor="#0D1C0E" stroked="f">
            <o:extrusion v:ext="view" autorotationcenter="t"/>
            <v:textpath style="font-family:&amp;quot;Segoe UI&amp;quot;;font-size:49pt;v-text-kern:t;mso-text-shadow:auto" string="10310�"/>
          </v:shape>
        </w:pict>
      </w:r>
      <w:r>
        <w:rPr/>
        <w:pict>
          <w10:wrap type="none"/>
          <v:shape style="position:absolute;margin-left:902.465515pt;margin-top:-27.060375pt;width:62.01487pt;height:18.03737pt;mso-position-horizontal-relative:page;mso-position-vertical-relative:paragraph;z-index:-19668;rotation:1" type="#_x0000_t136" fillcolor="#0D1C0E" stroked="f">
            <o:extrusion v:ext="view" autorotationcenter="t"/>
            <v:textpath style="font-family:&amp;quot;Segoe UI&amp;quot;;font-size:17pt;v-text-kern:t;mso-text-shadow:auto" string="10318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30.72998pt;margin-top:-19.15205pt;width:2.88135pt;height:2.85pt;mso-position-horizontal-relative:page;mso-position-vertical-relative:paragraph;z-index:-19666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71206"/>
                      <w:spacing w:val="0"/>
                      <w:w w:val="53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141C11"/>
          <w:spacing w:val="0"/>
          <w:w w:val="462"/>
        </w:rPr>
        <w:t>__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6452" w:space="1016"/>
            <w:col w:w="14432"/>
          </w:cols>
        </w:sectPr>
      </w:pPr>
      <w:rPr/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56" w:lineRule="exact"/>
        <w:ind w:left="268" w:right="-20"/>
        <w:jc w:val="left"/>
        <w:tabs>
          <w:tab w:pos="2960" w:val="left"/>
          <w:tab w:pos="4480" w:val="left"/>
          <w:tab w:pos="7460" w:val="left"/>
          <w:tab w:pos="10400" w:val="left"/>
          <w:tab w:pos="13180" w:val="left"/>
          <w:tab w:pos="16320" w:val="left"/>
          <w:tab w:pos="193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61.130005pt;margin-top:36.681248pt;width:5.7539pt;height:16.356964pt;mso-position-horizontal-relative:page;mso-position-vertical-relative:paragraph;z-index:-19665" type="#_x0000_t202" filled="f" stroked="f">
            <v:textbox inset="0,0,0,0">
              <w:txbxContent>
                <w:p>
                  <w:pPr>
                    <w:spacing w:before="0" w:after="0" w:line="327" w:lineRule="exact"/>
                    <w:ind w:right="-89"/>
                    <w:jc w:val="left"/>
                    <w:rPr>
                      <w:rFonts w:ascii="Segoe UI" w:hAnsi="Segoe UI" w:cs="Segoe UI" w:eastAsia="Segoe UI"/>
                      <w:sz w:val="32"/>
                      <w:szCs w:val="32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2"/>
                      <w:szCs w:val="32"/>
                      <w:color w:val="101D0F"/>
                      <w:spacing w:val="0"/>
                      <w:w w:val="156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32"/>
                      <w:szCs w:val="3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  <w:t>TONE</w:t>
      </w:r>
      <w:r>
        <w:rPr>
          <w:rFonts w:ascii="Segoe UI" w:hAnsi="Segoe UI" w:cs="Segoe UI" w:eastAsia="Segoe UI"/>
          <w:sz w:val="35"/>
          <w:szCs w:val="35"/>
          <w:color w:val="101D0F"/>
          <w:spacing w:val="2"/>
          <w:w w:val="100"/>
          <w:position w:val="18"/>
        </w:rPr>
        <w:t> 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22"/>
          <w:position w:val="18"/>
        </w:rPr>
        <w:t>.</w:t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11"/>
        </w:rPr>
        <w:t>lOS3S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1"/>
        </w:rPr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43"/>
          <w:position w:val="-6"/>
        </w:rPr>
        <w:t>l003S</w:t>
      </w:r>
      <w:r>
        <w:rPr>
          <w:rFonts w:ascii="Segoe UI" w:hAnsi="Segoe UI" w:cs="Segoe UI" w:eastAsia="Segoe UI"/>
          <w:sz w:val="32"/>
          <w:szCs w:val="32"/>
          <w:color w:val="101D0F"/>
          <w:spacing w:val="-26"/>
          <w:w w:val="143"/>
          <w:position w:val="-6"/>
        </w:rPr>
        <w:t> 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-3"/>
          <w:w w:val="143"/>
          <w:position w:val="-4"/>
        </w:rPr>
        <w:t>1003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43"/>
          <w:position w:val="-4"/>
        </w:rPr>
        <w:t>3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7"/>
        </w:rPr>
        <w:t>10033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10"/>
        </w:rPr>
        <w:t>lOS27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32"/>
          <w:szCs w:val="32"/>
          <w:color w:val="101D0F"/>
          <w:spacing w:val="1"/>
          <w:w w:val="137"/>
          <w:position w:val="-13"/>
        </w:rPr>
        <w:t>10327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79" w:lineRule="exact"/>
        <w:ind w:left="1977" w:right="-20"/>
        <w:jc w:val="left"/>
        <w:tabs>
          <w:tab w:pos="496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101D0F"/>
          <w:spacing w:val="0"/>
          <w:w w:val="83"/>
          <w:position w:val="6"/>
        </w:rPr>
        <w:t>.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1"/>
          <w:w w:val="141"/>
          <w:position w:val="-3"/>
        </w:rPr>
        <w:t>10286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56" w:after="0" w:line="240" w:lineRule="auto"/>
        <w:ind w:left="239" w:right="-93"/>
        <w:jc w:val="left"/>
        <w:tabs>
          <w:tab w:pos="14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00"/>
        </w:rPr>
        <w:t>B.-\.SS</w:t>
      </w:r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11"/>
        </w:rPr>
        <w:t>CONTROL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2" w:lineRule="exact"/>
        <w:ind w:left="239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1"/>
          <w:position w:val="-11"/>
        </w:rPr>
        <w:t>EXP.ANDEa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84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47"/>
        </w:rPr>
        <w:t>A2</w:t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E1B0E"/>
          <w:spacing w:val="3"/>
          <w:w w:val="141"/>
        </w:rPr>
        <w:t>10038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508" w:lineRule="exact"/>
        <w:ind w:left="19" w:right="-20"/>
        <w:jc w:val="left"/>
        <w:tabs>
          <w:tab w:pos="740" w:val="left"/>
          <w:tab w:pos="3520" w:val="left"/>
          <w:tab w:pos="6480" w:val="left"/>
          <w:tab w:pos="9200" w:val="left"/>
          <w:tab w:pos="12360" w:val="left"/>
          <w:tab w:pos="1534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  <w:t>Ba</w:t>
      </w:r>
      <w:r>
        <w:rPr>
          <w:rFonts w:ascii="Segoe UI" w:hAnsi="Segoe UI" w:cs="Segoe UI" w:eastAsia="Segoe UI"/>
          <w:sz w:val="35"/>
          <w:szCs w:val="35"/>
          <w:color w:val="081608"/>
          <w:spacing w:val="-24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20"/>
          <w:w w:val="118"/>
        </w:rPr>
        <w:t>1</w:t>
      </w:r>
      <w:r>
        <w:rPr>
          <w:rFonts w:ascii="Segoe UI" w:hAnsi="Segoe UI" w:cs="Segoe UI" w:eastAsia="Segoe UI"/>
          <w:sz w:val="32"/>
          <w:szCs w:val="32"/>
          <w:color w:val="081608"/>
          <w:spacing w:val="-5"/>
          <w:w w:val="144"/>
        </w:rPr>
        <w:t>0</w:t>
      </w:r>
      <w:r>
        <w:rPr>
          <w:rFonts w:ascii="Segoe UI" w:hAnsi="Segoe UI" w:cs="Segoe UI" w:eastAsia="Segoe UI"/>
          <w:sz w:val="32"/>
          <w:szCs w:val="32"/>
          <w:color w:val="081608"/>
          <w:spacing w:val="-18"/>
          <w:w w:val="144"/>
        </w:rPr>
        <w:t>2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2"/>
          <w:position w:val="1"/>
        </w:rPr>
        <w:t>8</w:t>
      </w:r>
      <w:r>
        <w:rPr>
          <w:rFonts w:ascii="Segoe UI" w:hAnsi="Segoe UI" w:cs="Segoe UI" w:eastAsia="Segoe UI"/>
          <w:sz w:val="35"/>
          <w:szCs w:val="35"/>
          <w:color w:val="081608"/>
          <w:spacing w:val="-6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  <w:t>8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-7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8"/>
          <w:position w:val="3"/>
        </w:rPr>
        <w:t>10039</w:t>
      </w:r>
      <w:r>
        <w:rPr>
          <w:rFonts w:ascii="Segoe UI" w:hAnsi="Segoe UI" w:cs="Segoe UI" w:eastAsia="Segoe UI"/>
          <w:sz w:val="35"/>
          <w:szCs w:val="35"/>
          <w:color w:val="081608"/>
          <w:spacing w:val="-113"/>
          <w:w w:val="128"/>
          <w:position w:val="3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-1"/>
          <w:w w:val="128"/>
          <w:position w:val="6"/>
        </w:rPr>
        <w:t>1003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8"/>
          <w:position w:val="6"/>
        </w:rPr>
        <w:t>8</w:t>
      </w:r>
      <w:r>
        <w:rPr>
          <w:rFonts w:ascii="Segoe UI" w:hAnsi="Segoe UI" w:cs="Segoe UI" w:eastAsia="Segoe UI"/>
          <w:sz w:val="35"/>
          <w:szCs w:val="35"/>
          <w:color w:val="081608"/>
          <w:spacing w:val="-122"/>
          <w:w w:val="128"/>
          <w:position w:val="6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6"/>
        </w:rPr>
      </w:r>
      <w:r>
        <w:rPr>
          <w:rFonts w:ascii="Segoe UI" w:hAnsi="Segoe UI" w:cs="Segoe UI" w:eastAsia="Segoe UI"/>
          <w:sz w:val="32"/>
          <w:szCs w:val="32"/>
          <w:color w:val="081608"/>
          <w:spacing w:val="-1"/>
          <w:w w:val="100"/>
          <w:position w:val="4"/>
        </w:rPr>
        <w:t>10��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4"/>
        </w:rPr>
        <w:t>8</w:t>
      </w:r>
      <w:r>
        <w:rPr>
          <w:rFonts w:ascii="Segoe UI" w:hAnsi="Segoe UI" w:cs="Segoe UI" w:eastAsia="Segoe UI"/>
          <w:sz w:val="32"/>
          <w:szCs w:val="32"/>
          <w:color w:val="081608"/>
          <w:spacing w:val="1"/>
          <w:w w:val="100"/>
          <w:position w:val="4"/>
        </w:rPr>
        <w:t> 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2"/>
          <w:szCs w:val="32"/>
          <w:color w:val="081608"/>
          <w:spacing w:val="-1"/>
          <w:w w:val="133"/>
          <w:position w:val="-1"/>
        </w:rPr>
        <w:t>1032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33"/>
          <w:position w:val="-1"/>
        </w:rPr>
        <w:t>5</w:t>
      </w:r>
      <w:r>
        <w:rPr>
          <w:rFonts w:ascii="Segoe UI" w:hAnsi="Segoe UI" w:cs="Segoe UI" w:eastAsia="Segoe UI"/>
          <w:sz w:val="32"/>
          <w:szCs w:val="32"/>
          <w:color w:val="081608"/>
          <w:spacing w:val="-12"/>
          <w:w w:val="133"/>
          <w:position w:val="-1"/>
        </w:rPr>
        <w:t> 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33"/>
          <w:position w:val="-1"/>
        </w:rPr>
        <w:t>10325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37" w:after="0" w:line="240" w:lineRule="auto"/>
        <w:ind w:left="29" w:right="-20"/>
        <w:jc w:val="left"/>
        <w:tabs>
          <w:tab w:pos="74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508"/>
          <w:spacing w:val="4"/>
          <w:w w:val="100"/>
        </w:rPr>
        <w:t>C</w:t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00"/>
        </w:rPr>
        <w:t>a</w:t>
      </w:r>
      <w:r>
        <w:rPr>
          <w:rFonts w:ascii="Segoe UI" w:hAnsi="Segoe UI" w:cs="Segoe UI" w:eastAsia="Segoe UI"/>
          <w:sz w:val="32"/>
          <w:szCs w:val="32"/>
          <w:color w:val="091508"/>
          <w:spacing w:val="-12"/>
          <w:w w:val="100"/>
        </w:rPr>
        <w:t> </w:t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43"/>
        </w:rPr>
        <w:t>10039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" w:lineRule="exact"/>
        <w:ind w:left="7000" w:right="1047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0A1808"/>
          <w:spacing w:val="0"/>
          <w:w w:val="600"/>
          <w:position w:val="-9"/>
        </w:rPr>
        <w:t>·-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3207" w:space="729"/>
            <w:col w:w="17964"/>
          </w:cols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4" w:lineRule="auto"/>
        <w:ind w:left="220" w:right="-90" w:firstLine="106"/>
        <w:jc w:val="left"/>
        <w:tabs>
          <w:tab w:pos="19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3"/>
        </w:rPr>
        <w:t>CONT!iOL</w:t>
      </w:r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3"/>
        </w:rPr>
        <w:t> </w:t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00"/>
        </w:rPr>
        <w:t>VOLU11E</w:t>
      </w:r>
      <w:r>
        <w:rPr>
          <w:rFonts w:ascii="Segoe UI" w:hAnsi="Segoe UI" w:cs="Segoe UI" w:eastAsia="Segoe UI"/>
          <w:sz w:val="35"/>
          <w:szCs w:val="35"/>
          <w:color w:val="0E180B"/>
          <w:spacing w:val="-67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30"/>
        </w:rPr>
        <w:t>COliT.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3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B0D"/>
          <w:w w:val="160"/>
        </w:rPr>
        <w:t>F--</w:t>
      </w:r>
      <w:r>
        <w:rPr>
          <w:rFonts w:ascii="Segoe UI" w:hAnsi="Segoe UI" w:cs="Segoe UI" w:eastAsia="Segoe UI"/>
          <w:sz w:val="35"/>
          <w:szCs w:val="35"/>
          <w:color w:val="0B1B0D"/>
          <w:w w:val="131"/>
        </w:rPr>
        <w:t>1344</w:t>
      </w:r>
      <w:r>
        <w:rPr>
          <w:rFonts w:ascii="Segoe UI" w:hAnsi="Segoe UI" w:cs="Segoe UI" w:eastAsia="Segoe UI"/>
          <w:sz w:val="35"/>
          <w:szCs w:val="35"/>
          <w:color w:val="00000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187"/>
        <w:jc w:val="left"/>
        <w:tabs>
          <w:tab w:pos="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98"/>
          <w:szCs w:val="98"/>
          <w:color w:val="091207"/>
          <w:spacing w:val="0"/>
          <w:w w:val="44"/>
        </w:rPr>
        <w:t>I</w:t>
      </w:r>
      <w:r>
        <w:rPr>
          <w:rFonts w:ascii="Segoe UI" w:hAnsi="Segoe UI" w:cs="Segoe UI" w:eastAsia="Segoe UI"/>
          <w:sz w:val="98"/>
          <w:szCs w:val="98"/>
          <w:color w:val="091207"/>
          <w:spacing w:val="0"/>
          <w:w w:val="100"/>
        </w:rPr>
        <w:tab/>
      </w:r>
      <w:r>
        <w:rPr>
          <w:rFonts w:ascii="Segoe UI" w:hAnsi="Segoe UI" w:cs="Segoe UI" w:eastAsia="Segoe UI"/>
          <w:sz w:val="98"/>
          <w:szCs w:val="98"/>
          <w:color w:val="091207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91207"/>
          <w:spacing w:val="0"/>
          <w:w w:val="155"/>
        </w:rPr>
        <w:t>F•l344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240" w:lineRule="auto"/>
        <w:ind w:left="25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0B200B"/>
          <w:spacing w:val="0"/>
          <w:w w:val="600"/>
        </w:rPr>
        <w:t>....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02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407"/>
          <w:spacing w:val="0"/>
          <w:w w:val="122"/>
        </w:rPr>
        <w:t>F-134.\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393" w:lineRule="exact"/>
        <w:ind w:left="67" w:right="-20"/>
        <w:jc w:val="left"/>
        <w:tabs>
          <w:tab w:pos="302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/>
        <w:br w:type="column"/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45"/>
          <w:position w:val="2"/>
        </w:rPr>
        <w:t>10322</w:t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41"/>
          <w:szCs w:val="41"/>
          <w:color w:val="0B2010"/>
          <w:spacing w:val="1"/>
          <w:w w:val="117"/>
          <w:position w:val="1"/>
        </w:rPr>
        <w:t>10322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0"/>
          <w:w w:val="123"/>
        </w:rPr>
        <w:t>A-5434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5" w:equalWidth="0">
            <w:col w:w="3120" w:space="1305"/>
            <w:col w:w="1489" w:space="3619"/>
            <w:col w:w="2103" w:space="1487"/>
            <w:col w:w="1470" w:space="1641"/>
            <w:col w:w="5666"/>
          </w:cols>
        </w:sectPr>
      </w:pPr>
      <w:rPr/>
    </w:p>
    <w:p>
      <w:pPr>
        <w:spacing w:before="43" w:after="0" w:line="240" w:lineRule="auto"/>
        <w:ind w:left="201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3"/>
          <w:w w:val="110"/>
        </w:rPr>
        <w:t>S</w:t>
      </w:r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9"/>
          <w:w w:val="110"/>
        </w:rPr>
        <w:t>P</w:t>
      </w:r>
      <w:r>
        <w:rPr>
          <w:rFonts w:ascii="Segoe UI" w:hAnsi="Segoe UI" w:cs="Segoe UI" w:eastAsia="Segoe UI"/>
          <w:sz w:val="35"/>
          <w:szCs w:val="35"/>
          <w:color w:val="0B180A"/>
          <w:spacing w:val="0"/>
          <w:w w:val="114"/>
        </w:rPr>
        <w:t>EARE&amp;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7" w:after="0" w:line="240" w:lineRule="auto"/>
        <w:ind w:left="518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12"/>
          <w:w w:val="120"/>
        </w:rPr>
        <w:t>(</w:t>
      </w:r>
      <w:r>
        <w:rPr>
          <w:rFonts w:ascii="Segoe UI" w:hAnsi="Segoe UI" w:cs="Segoe UI" w:eastAsia="Segoe UI"/>
          <w:sz w:val="35"/>
          <w:szCs w:val="35"/>
          <w:color w:val="0B180A"/>
          <w:spacing w:val="0"/>
          <w:w w:val="120"/>
        </w:rPr>
        <w:t>lfAIN</w:t>
      </w:r>
      <w:r>
        <w:rPr>
          <w:rFonts w:ascii="Segoe UI" w:hAnsi="Segoe UI" w:cs="Segoe UI" w:eastAsia="Segoe UI"/>
          <w:sz w:val="35"/>
          <w:szCs w:val="35"/>
          <w:color w:val="0B180A"/>
          <w:spacing w:val="7"/>
          <w:w w:val="120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0"/>
          <w:w w:val="120"/>
        </w:rPr>
        <w:t>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F1A0E"/>
          <w:spacing w:val="0"/>
          <w:w w:val="243"/>
        </w:rPr>
        <w:t>SP�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8" w:after="0" w:line="240" w:lineRule="auto"/>
        <w:ind w:left="134" w:right="-13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5"/>
          <w:szCs w:val="5"/>
          <w:color w:val="9C978B"/>
          <w:spacing w:val="0"/>
          <w:w w:val="354"/>
          <w:position w:val="6"/>
        </w:rPr>
        <w:t>·</w:t>
      </w:r>
      <w:r>
        <w:rPr>
          <w:rFonts w:ascii="Segoe UI" w:hAnsi="Segoe UI" w:cs="Segoe UI" w:eastAsia="Segoe UI"/>
          <w:sz w:val="5"/>
          <w:szCs w:val="5"/>
          <w:color w:val="9C978B"/>
          <w:spacing w:val="-20"/>
          <w:w w:val="354"/>
          <w:position w:val="6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101"/>
          <w:position w:val="0"/>
        </w:rPr>
        <w:t>CO}lN</w:t>
      </w:r>
      <w:r>
        <w:rPr>
          <w:rFonts w:ascii="Segoe UI" w:hAnsi="Segoe UI" w:cs="Segoe UI" w:eastAsia="Segoe UI"/>
          <w:sz w:val="35"/>
          <w:szCs w:val="35"/>
          <w:color w:val="0F1A0E"/>
          <w:spacing w:val="-67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26"/>
          <w:w w:val="120"/>
          <w:position w:val="0"/>
        </w:rPr>
        <w:t>EC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120"/>
          <w:position w:val="0"/>
        </w:rPr>
        <w:t>T</w:t>
      </w:r>
      <w:r>
        <w:rPr>
          <w:rFonts w:ascii="Segoe UI" w:hAnsi="Segoe UI" w:cs="Segoe UI" w:eastAsia="Segoe UI"/>
          <w:sz w:val="35"/>
          <w:szCs w:val="35"/>
          <w:color w:val="0F1A0E"/>
          <w:spacing w:val="-70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226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color w:val="0F1A0E"/>
          <w:spacing w:val="-2"/>
          <w:w w:val="104"/>
          <w:position w:val="0"/>
        </w:rPr>
        <w:t>ONS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22" w:lineRule="exact"/>
        <w:ind w:left="498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F1A0E"/>
          <w:spacing w:val="0"/>
          <w:w w:val="100"/>
          <w:position w:val="1"/>
        </w:rPr>
        <w:t>(�.!Am)*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0" w:after="0" w:line="453" w:lineRule="exact"/>
        <w:ind w:left="172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3"/>
          <w:w w:val="113"/>
        </w:rPr>
        <w:t>S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0"/>
          <w:w w:val="113"/>
        </w:rPr>
        <w:t>P</w:t>
      </w:r>
      <w:r>
        <w:rPr>
          <w:rFonts w:ascii="Segoe UI" w:hAnsi="Segoe UI" w:cs="Segoe UI" w:eastAsia="Segoe UI"/>
          <w:sz w:val="35"/>
          <w:szCs w:val="35"/>
          <w:color w:val="0D180B"/>
          <w:spacing w:val="0"/>
          <w:w w:val="103"/>
        </w:rPr>
        <w:t>E.AlCER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3" w:after="0" w:line="240" w:lineRule="auto"/>
        <w:ind w:left="239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-1"/>
          <w:w w:val="127"/>
        </w:rPr>
        <w:t>(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-23"/>
          <w:w w:val="127"/>
        </w:rPr>
        <w:t>S</w:t>
      </w:r>
      <w:r>
        <w:rPr>
          <w:rFonts w:ascii="Segoe UI" w:hAnsi="Segoe UI" w:cs="Segoe UI" w:eastAsia="Segoe UI"/>
          <w:sz w:val="35"/>
          <w:szCs w:val="35"/>
          <w:color w:val="0D180B"/>
          <w:spacing w:val="0"/>
          <w:w w:val="127"/>
        </w:rPr>
        <w:t>MALL</w:t>
      </w:r>
      <w:r>
        <w:rPr>
          <w:rFonts w:ascii="Segoe UI" w:hAnsi="Segoe UI" w:cs="Segoe UI" w:eastAsia="Segoe UI"/>
          <w:sz w:val="35"/>
          <w:szCs w:val="35"/>
          <w:color w:val="0D180B"/>
          <w:spacing w:val="35"/>
          <w:w w:val="127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0"/>
          <w:w w:val="127"/>
        </w:rPr>
        <w:t>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80A"/>
          <w:spacing w:val="0"/>
          <w:w w:val="146"/>
        </w:rPr>
        <w:t>6864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2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29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78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1"/>
          <w:w w:val="119"/>
        </w:rPr>
        <w:t>5</w:t>
      </w:r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12"/>
          <w:w w:val="119"/>
        </w:rPr>
        <w:t>8</w:t>
      </w:r>
      <w:r>
        <w:rPr>
          <w:rFonts w:ascii="Segoe UI" w:hAnsi="Segoe UI" w:cs="Segoe UI" w:eastAsia="Segoe UI"/>
          <w:sz w:val="35"/>
          <w:szCs w:val="35"/>
          <w:color w:val="081607"/>
          <w:spacing w:val="8"/>
          <w:w w:val="122"/>
        </w:rPr>
        <w:t>6</w:t>
      </w:r>
      <w:r>
        <w:rPr>
          <w:rFonts w:ascii="Segoe UI" w:hAnsi="Segoe UI" w:cs="Segoe UI" w:eastAsia="Segoe UI"/>
          <w:sz w:val="32"/>
          <w:szCs w:val="32"/>
          <w:color w:val="081607"/>
          <w:spacing w:val="0"/>
          <w:w w:val="142"/>
        </w:rPr>
        <w:t>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52" w:right="-87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71307"/>
          <w:w w:val="190"/>
        </w:rPr>
        <w:t>l</w:t>
      </w:r>
      <w:r>
        <w:rPr>
          <w:rFonts w:ascii="Segoe UI" w:hAnsi="Segoe UI" w:cs="Segoe UI" w:eastAsia="Segoe UI"/>
          <w:sz w:val="32"/>
          <w:szCs w:val="32"/>
          <w:color w:val="071307"/>
          <w:spacing w:val="7"/>
          <w:w w:val="190"/>
        </w:rPr>
        <w:t>6</w:t>
      </w:r>
      <w:r>
        <w:rPr>
          <w:rFonts w:ascii="Segoe UI" w:hAnsi="Segoe UI" w:cs="Segoe UI" w:eastAsia="Segoe UI"/>
          <w:sz w:val="9"/>
          <w:szCs w:val="9"/>
          <w:color w:val="071307"/>
          <w:spacing w:val="0"/>
          <w:w w:val="600"/>
        </w:rPr>
        <w:t>.</w:t>
      </w:r>
      <w:r>
        <w:rPr>
          <w:rFonts w:ascii="Segoe UI" w:hAnsi="Segoe UI" w:cs="Segoe UI" w:eastAsia="Segoe UI"/>
          <w:sz w:val="9"/>
          <w:szCs w:val="9"/>
          <w:color w:val="071307"/>
          <w:spacing w:val="-9"/>
          <w:w w:val="600"/>
        </w:rPr>
        <w:t>.</w:t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56"/>
        </w:rPr>
        <w:t>H-l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70B"/>
          <w:spacing w:val="0"/>
          <w:w w:val="126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2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406"/>
          <w:spacing w:val="0"/>
          <w:w w:val="148"/>
        </w:rPr>
        <w:t>.(2)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416" w:lineRule="exact"/>
        <w:ind w:left="-51" w:right="-71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406"/>
          <w:spacing w:val="0"/>
          <w:w w:val="125"/>
          <w:position w:val="1"/>
        </w:rPr>
        <w:t>8-C-101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0" w:right="-64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205"/>
          <w:spacing w:val="4"/>
          <w:w w:val="159"/>
        </w:rPr>
        <w:t>15-B:-l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9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707"/>
          <w:spacing w:val="0"/>
          <w:w w:val="143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16" w:right="454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205"/>
          <w:spacing w:val="0"/>
          <w:w w:val="136"/>
        </w:rPr>
        <w:t>(2)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441" w:lineRule="exact"/>
        <w:ind w:left="-51" w:right="-45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205"/>
          <w:spacing w:val="0"/>
          <w:w w:val="125"/>
        </w:rPr>
        <w:t>8..0-101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09" w:lineRule="exact"/>
        <w:ind w:left="69" w:right="398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84"/>
          <w:position w:val="-2"/>
        </w:rPr>
        <w:t>l5-H-l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43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232317"/>
          <w:spacing w:val="0"/>
          <w:w w:val="378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64" w:right="932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70B"/>
          <w:spacing w:val="0"/>
          <w:w w:val="126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9" w:right="714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306"/>
          <w:spacing w:val="0"/>
          <w:w w:val="181"/>
        </w:rPr>
        <w:t>(2)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40" w:lineRule="auto"/>
        <w:ind w:left="336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306"/>
          <w:w w:val="164"/>
        </w:rPr>
        <w:t>8-</w:t>
      </w:r>
      <w:r>
        <w:rPr>
          <w:rFonts w:ascii="Segoe UI" w:hAnsi="Segoe UI" w:cs="Segoe UI" w:eastAsia="Segoe UI"/>
          <w:sz w:val="32"/>
          <w:szCs w:val="32"/>
          <w:color w:val="081306"/>
          <w:spacing w:val="6"/>
          <w:w w:val="164"/>
        </w:rPr>
        <w:t>-</w:t>
      </w:r>
      <w:r>
        <w:rPr>
          <w:rFonts w:ascii="Segoe UI" w:hAnsi="Segoe UI" w:cs="Segoe UI" w:eastAsia="Segoe UI"/>
          <w:sz w:val="32"/>
          <w:szCs w:val="32"/>
          <w:color w:val="081306"/>
          <w:spacing w:val="1"/>
          <w:w w:val="146"/>
        </w:rPr>
        <w:t>C-101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3" w:right="1870"/>
        <w:jc w:val="center"/>
        <w:tabs>
          <w:tab w:pos="36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51"/>
          <w:position w:val="1"/>
        </w:rPr>
        <w:t>c</w:t>
      </w:r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132313"/>
          <w:spacing w:val="0"/>
          <w:w w:val="151"/>
          <w:position w:val="0"/>
        </w:rPr>
        <w:t>c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7" w:lineRule="exact"/>
        <w:ind w:left="-50" w:right="1250"/>
        <w:jc w:val="center"/>
        <w:tabs>
          <w:tab w:pos="31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81407"/>
          <w:spacing w:val="-2"/>
          <w:w w:val="198"/>
          <w:position w:val="2"/>
        </w:rPr>
        <w:t>lOEl</w:t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98"/>
          <w:position w:val="2"/>
        </w:rPr>
        <w:t>l</w:t>
      </w:r>
      <w:r>
        <w:rPr>
          <w:rFonts w:ascii="Segoe UI" w:hAnsi="Segoe UI" w:cs="Segoe UI" w:eastAsia="Segoe UI"/>
          <w:sz w:val="32"/>
          <w:szCs w:val="32"/>
          <w:color w:val="081407"/>
          <w:spacing w:val="-170"/>
          <w:w w:val="198"/>
          <w:position w:val="2"/>
        </w:rPr>
        <w:t> </w:t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0D200F"/>
          <w:spacing w:val="0"/>
          <w:w w:val="149"/>
          <w:position w:val="-2"/>
        </w:rPr>
        <w:t>lOB</w:t>
      </w:r>
      <w:r>
        <w:rPr>
          <w:rFonts w:ascii="Segoe UI" w:hAnsi="Segoe UI" w:cs="Segoe UI" w:eastAsia="Segoe UI"/>
          <w:sz w:val="35"/>
          <w:szCs w:val="35"/>
          <w:color w:val="0D200F"/>
          <w:spacing w:val="21"/>
          <w:w w:val="149"/>
          <w:position w:val="-2"/>
        </w:rPr>
        <w:t>l</w:t>
      </w:r>
      <w:r>
        <w:rPr>
          <w:rFonts w:ascii="Segoe UI" w:hAnsi="Segoe UI" w:cs="Segoe UI" w:eastAsia="Segoe UI"/>
          <w:sz w:val="35"/>
          <w:szCs w:val="35"/>
          <w:color w:val="0D200F"/>
          <w:spacing w:val="-3"/>
          <w:w w:val="257"/>
          <w:position w:val="2"/>
        </w:rPr>
        <w:t>l</w:t>
      </w:r>
      <w:r>
        <w:rPr>
          <w:rFonts w:ascii="Segoe UI" w:hAnsi="Segoe UI" w:cs="Segoe UI" w:eastAsia="Segoe UI"/>
          <w:sz w:val="35"/>
          <w:szCs w:val="35"/>
          <w:color w:val="0D200F"/>
          <w:spacing w:val="0"/>
          <w:w w:val="184"/>
          <w:position w:val="-2"/>
        </w:rPr>
        <w:t>·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24440" w:h="31280"/>
          <w:pgMar w:top="1480" w:bottom="280" w:left="1700" w:right="840"/>
          <w:cols w:num="6" w:equalWidth="0">
            <w:col w:w="2878" w:space="1527"/>
            <w:col w:w="1010" w:space="1596"/>
            <w:col w:w="1713" w:space="1241"/>
            <w:col w:w="1745" w:space="1068"/>
            <w:col w:w="2075" w:space="1149"/>
            <w:col w:w="589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458" w:lineRule="exact"/>
        <w:ind w:left="182" w:right="-134"/>
        <w:jc w:val="left"/>
        <w:tabs>
          <w:tab w:pos="4580" w:val="left"/>
          <w:tab w:pos="76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27"/>
          <w:position w:val="3"/>
        </w:rPr>
        <w:t>CO!iNECTIONS*</w:t>
      </w:r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00"/>
          <w:position w:val="3"/>
        </w:rPr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27"/>
          <w:position w:val="0"/>
        </w:rPr>
        <w:t>A</w:t>
      </w:r>
      <w:r>
        <w:rPr>
          <w:rFonts w:ascii="Segoe UI" w:hAnsi="Segoe UI" w:cs="Segoe UI" w:eastAsia="Segoe UI"/>
          <w:sz w:val="35"/>
          <w:szCs w:val="35"/>
          <w:color w:val="0B2313"/>
          <w:spacing w:val="-101"/>
          <w:w w:val="127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00"/>
          <w:position w:val="-2"/>
        </w:rPr>
        <w:t>.A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472" w:lineRule="exact"/>
        <w:ind w:left="239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E1B0E"/>
          <w:spacing w:val="0"/>
          <w:w w:val="104"/>
          <w:position w:val="2"/>
        </w:rPr>
        <w:t>(Sl.J.W.)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6" w:after="0" w:line="433" w:lineRule="exact"/>
        <w:ind w:left="165" w:right="-20"/>
        <w:jc w:val="left"/>
        <w:tabs>
          <w:tab w:pos="1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80A"/>
          <w:spacing w:val="-1"/>
          <w:w w:val="100"/>
          <w:position w:val="-3"/>
        </w:rPr>
        <w:t>DtThU.t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3"/>
        </w:rPr>
        <w:t>Y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22"/>
          <w:position w:val="-3"/>
        </w:rPr>
        <w:t>PLUG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27" w:lineRule="exact"/>
        <w:ind w:left="163" w:right="-66"/>
        <w:jc w:val="left"/>
        <w:tabs>
          <w:tab w:pos="4620" w:val="left"/>
          <w:tab w:pos="77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29"/>
          <w:position w:val="-2"/>
        </w:rPr>
        <w:t>CONltECTIONS•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35"/>
          <w:szCs w:val="35"/>
          <w:color w:val="0B1C10"/>
          <w:spacing w:val="0"/>
          <w:w w:val="129"/>
          <w:position w:val="18"/>
        </w:rPr>
        <w:t>2</w:t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29"/>
          <w:position w:val="18"/>
        </w:rPr>
        <w:t>·</w:t>
      </w:r>
      <w:r>
        <w:rPr>
          <w:rFonts w:ascii="Segoe UI" w:hAnsi="Segoe UI" w:cs="Segoe UI" w:eastAsia="Segoe UI"/>
          <w:sz w:val="35"/>
          <w:szCs w:val="35"/>
          <w:color w:val="87877B"/>
          <w:spacing w:val="-44"/>
          <w:w w:val="129"/>
          <w:position w:val="18"/>
        </w:rPr>
        <w:t> </w:t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29"/>
          <w:position w:val="18"/>
        </w:rPr>
        <w:t>1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31" w:after="0" w:line="432" w:lineRule="exact"/>
        <w:ind w:left="143" w:right="-20"/>
        <w:jc w:val="left"/>
        <w:tabs>
          <w:tab w:pos="15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29"/>
          <w:position w:val="-3"/>
        </w:rPr>
        <w:t>&amp;TRA</w:t>
      </w:r>
      <w:r>
        <w:rPr>
          <w:rFonts w:ascii="Segoe UI" w:hAnsi="Segoe UI" w:cs="Segoe UI" w:eastAsia="Segoe UI"/>
          <w:sz w:val="35"/>
          <w:szCs w:val="35"/>
          <w:color w:val="091509"/>
          <w:spacing w:val="-61"/>
          <w:w w:val="129"/>
          <w:position w:val="-3"/>
        </w:rPr>
        <w:t> 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29"/>
          <w:position w:val="-3"/>
        </w:rPr>
        <w:t>SPF.A.Km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10" w:lineRule="exact"/>
        <w:ind w:left="119" w:right="-20"/>
        <w:jc w:val="left"/>
        <w:tabs>
          <w:tab w:pos="1300" w:val="left"/>
          <w:tab w:pos="4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509"/>
          <w:spacing w:val="-1"/>
          <w:w w:val="133"/>
          <w:position w:val="-2"/>
        </w:rPr>
        <w:t>PLU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33"/>
          <w:position w:val="-2"/>
        </w:rPr>
        <w:t>G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33"/>
          <w:position w:val="-2"/>
        </w:rPr>
        <w:t>wmmG•</w:t>
      </w:r>
      <w:r>
        <w:rPr>
          <w:rFonts w:ascii="Segoe UI" w:hAnsi="Segoe UI" w:cs="Segoe UI" w:eastAsia="Segoe UI"/>
          <w:sz w:val="35"/>
          <w:szCs w:val="35"/>
          <w:color w:val="091509"/>
          <w:spacing w:val="-16"/>
          <w:w w:val="133"/>
          <w:position w:val="-2"/>
        </w:rPr>
        <w:t> 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74"/>
          <w:position w:val="17"/>
        </w:rPr>
        <w:t>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" w:after="0" w:line="240" w:lineRule="auto"/>
        <w:ind w:right="-20"/>
        <w:jc w:val="left"/>
        <w:tabs>
          <w:tab w:pos="2880" w:val="left"/>
          <w:tab w:pos="5760" w:val="left"/>
          <w:tab w:pos="89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36"/>
          <w:position w:val="10"/>
        </w:rPr>
        <w:t>A</w:t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36"/>
          <w:position w:val="8"/>
        </w:rPr>
        <w:t>A</w:t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00"/>
          <w:position w:val="8"/>
        </w:rPr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36"/>
          <w:position w:val="2"/>
        </w:rPr>
        <w:t>A</w:t>
      </w:r>
      <w:r>
        <w:rPr>
          <w:rFonts w:ascii="Segoe UI" w:hAnsi="Segoe UI" w:cs="Segoe UI" w:eastAsia="Segoe UI"/>
          <w:sz w:val="35"/>
          <w:szCs w:val="35"/>
          <w:color w:val="0B2310"/>
          <w:spacing w:val="-112"/>
          <w:w w:val="136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172F20"/>
          <w:spacing w:val="0"/>
          <w:w w:val="136"/>
          <w:position w:val="0"/>
        </w:rPr>
        <w:t>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8" w:right="-20"/>
        <w:jc w:val="left"/>
        <w:tabs>
          <w:tab w:pos="2540" w:val="left"/>
          <w:tab w:pos="2900" w:val="left"/>
          <w:tab w:pos="5800" w:val="left"/>
          <w:tab w:pos="90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32"/>
          <w:position w:val="2"/>
        </w:rPr>
        <w:t>1</w:t>
      </w:r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35"/>
          <w:szCs w:val="35"/>
          <w:color w:val="0D1D0D"/>
          <w:spacing w:val="-116"/>
          <w:w w:val="125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25"/>
          <w:position w:val="-7"/>
        </w:rPr>
        <w:t>1</w:t>
      </w:r>
      <w:r>
        <w:rPr>
          <w:rFonts w:ascii="Segoe UI" w:hAnsi="Segoe UI" w:cs="Segoe UI" w:eastAsia="Segoe UI"/>
          <w:sz w:val="35"/>
          <w:szCs w:val="35"/>
          <w:color w:val="0B2310"/>
          <w:spacing w:val="-116"/>
          <w:w w:val="125"/>
          <w:position w:val="-7"/>
        </w:rPr>
        <w:t> </w:t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-7"/>
        </w:rPr>
      </w:r>
      <w:r>
        <w:rPr>
          <w:rFonts w:ascii="Segoe UI" w:hAnsi="Segoe UI" w:cs="Segoe UI" w:eastAsia="Segoe UI"/>
          <w:sz w:val="35"/>
          <w:szCs w:val="35"/>
          <w:color w:val="102C17"/>
          <w:spacing w:val="0"/>
          <w:w w:val="125"/>
          <w:position w:val="-9"/>
        </w:rPr>
        <w:t>1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tabs>
          <w:tab w:pos="57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38"/>
        </w:rPr>
        <w:t>X</w:t>
      </w:r>
      <w:r>
        <w:rPr>
          <w:rFonts w:ascii="Segoe UI" w:hAnsi="Segoe UI" w:cs="Segoe UI" w:eastAsia="Segoe UI"/>
          <w:sz w:val="35"/>
          <w:szCs w:val="35"/>
          <w:color w:val="071307"/>
          <w:spacing w:val="-130"/>
          <w:w w:val="138"/>
        </w:rPr>
        <w:t> </w:t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38"/>
          <w:position w:val="-13"/>
        </w:rPr>
        <w:t>X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8001" w:space="2663"/>
            <w:col w:w="11236"/>
          </w:cols>
        </w:sectPr>
      </w:pPr>
      <w:rPr/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0pt;margin-top:0pt;width:1221.119995pt;height:1563.359985pt;mso-position-horizontal-relative:page;mso-position-vertical-relative:page;z-index:-19682" coordorigin="0,0" coordsize="24422,31267">
            <v:shape style="position:absolute;left:0;top:0;width:24422;height:31267" type="#_x0000_t75">
              <v:imagedata r:id="rId36" o:title=""/>
            </v:shape>
            <v:shape style="position:absolute;left:21043;top:768;width:1690;height:538" type="#_x0000_t75">
              <v:imagedata r:id="rId37" o:title=""/>
            </v:shape>
            <v:shape style="position:absolute;left:4608;top:2534;width:77;height:154" type="#_x0000_t75">
              <v:imagedata r:id="rId38" o:title=""/>
            </v:shape>
            <v:shape style="position:absolute;left:7142;top:2227;width:10061;height:230" type="#_x0000_t75">
              <v:imagedata r:id="rId39" o:title=""/>
            </v:shape>
            <v:shape style="position:absolute;left:1459;top:25290;width:22118;height:5200" type="#_x0000_t75">
              <v:imagedata r:id="rId40" o:title=""/>
            </v:shape>
            <v:shape style="position:absolute;left:13133;top:29690;width:4147;height:400" type="#_x0000_t75">
              <v:imagedata r:id="rId41" o:title=""/>
            </v:shape>
            <v:shape style="position:absolute;left:4762;top:28690;width:845;height:600" type="#_x0000_t75">
              <v:imagedata r:id="rId42" o:title=""/>
            </v:shape>
            <v:shape style="position:absolute;left:8218;top:28690;width:461;height:600" type="#_x0000_t75">
              <v:imagedata r:id="rId43" o:title=""/>
            </v:shape>
            <v:shape style="position:absolute;left:16819;top:28690;width:461;height:600" type="#_x0000_t75">
              <v:imagedata r:id="rId44" o:title=""/>
            </v:shape>
            <v:shape style="position:absolute;left:19891;top:28690;width:461;height:600" type="#_x0000_t75">
              <v:imagedata r:id="rId45" o:title=""/>
            </v:shape>
            <v:shape style="position:absolute;left:22963;top:28690;width:614;height:600" type="#_x0000_t75">
              <v:imagedata r:id="rId46" o:title=""/>
            </v:shape>
            <v:shape style="position:absolute;left:7526;top:24490;width:1766;height:3800" type="#_x0000_t75">
              <v:imagedata r:id="rId47" o:title=""/>
            </v:shape>
            <v:shape style="position:absolute;left:10368;top:24490;width:1075;height:3800" type="#_x0000_t75">
              <v:imagedata r:id="rId48" o:title=""/>
            </v:shape>
            <v:shape style="position:absolute;left:16819;top:25690;width:461;height:2600" type="#_x0000_t75">
              <v:imagedata r:id="rId49" o:title=""/>
            </v:shape>
            <v:shape style="position:absolute;left:18816;top:27690;width:307;height:600" type="#_x0000_t75">
              <v:imagedata r:id="rId50" o:title=""/>
            </v:shape>
            <v:shape style="position:absolute;left:16512;top:24490;width:7066;height:3800" type="#_x0000_t75">
              <v:imagedata r:id="rId51" o:title=""/>
            </v:shape>
            <v:shape style="position:absolute;left:22963;top:26090;width:614;height:2200" type="#_x0000_t75">
              <v:imagedata r:id="rId52" o:title=""/>
            </v:shape>
            <v:shape style="position:absolute;left:14976;top:26490;width:77;height:200" type="#_x0000_t75">
              <v:imagedata r:id="rId53" o:title=""/>
            </v:shape>
            <v:shape style="position:absolute;left:14054;top:24490;width:461;height:1200" type="#_x0000_t75">
              <v:imagedata r:id="rId54" o:title=""/>
            </v:shape>
            <v:shape style="position:absolute;left:19891;top:24490;width:461;height:800" type="#_x0000_t75">
              <v:imagedata r:id="rId55" o:title=""/>
            </v:shape>
            <v:shape style="position:absolute;left:7910;top:22890;width:768;height:800" type="#_x0000_t75">
              <v:imagedata r:id="rId56" o:title=""/>
            </v:shape>
            <v:shape style="position:absolute;left:10982;top:22890;width:461;height:800" type="#_x0000_t75">
              <v:imagedata r:id="rId57" o:title=""/>
            </v:shape>
            <v:shape style="position:absolute;left:5146;top:20690;width:6298;height:1800" type="#_x0000_t75">
              <v:imagedata r:id="rId58" o:title=""/>
            </v:shape>
            <v:shape style="position:absolute;left:7910;top:21290;width:3533;height:1200" type="#_x0000_t75">
              <v:imagedata r:id="rId59" o:title=""/>
            </v:shape>
            <v:shape style="position:absolute;left:13133;top:20690;width:1382;height:1800" type="#_x0000_t75">
              <v:imagedata r:id="rId60" o:title=""/>
            </v:shape>
            <v:shape style="position:absolute;left:16819;top:20690;width:3533;height:1800" type="#_x0000_t75">
              <v:imagedata r:id="rId61" o:title=""/>
            </v:shape>
            <v:shape style="position:absolute;left:4685;top:19890;width:154;height:200" type="#_x0000_t75">
              <v:imagedata r:id="rId62" o:title=""/>
            </v:shape>
            <v:shape style="position:absolute;left:7987;top:7490;width:9370;height:5600" type="#_x0000_t75">
              <v:imagedata r:id="rId63" o:title=""/>
            </v:shape>
            <v:shape style="position:absolute;left:19738;top:12490;width:845;height:600" type="#_x0000_t75">
              <v:imagedata r:id="rId64" o:title=""/>
            </v:shape>
            <v:shape style="position:absolute;left:10982;top:7490;width:768;height:5400" type="#_x0000_t75">
              <v:imagedata r:id="rId65" o:title=""/>
            </v:shape>
            <v:shape style="position:absolute;left:14054;top:7490;width:6528;height:5400" type="#_x0000_t75">
              <v:imagedata r:id="rId66" o:title=""/>
            </v:shape>
            <v:shape style="position:absolute;left:19277;top:7490;width:1382;height:4200" type="#_x0000_t75">
              <v:imagedata r:id="rId67" o:title=""/>
            </v:shape>
            <v:shape style="position:absolute;left:21658;top:9890;width:1766;height:3000" type="#_x0000_t75">
              <v:imagedata r:id="rId68" o:title=""/>
            </v:shape>
            <v:shape style="position:absolute;left:21120;top:10890;width:230;height:200" type="#_x0000_t75">
              <v:imagedata r:id="rId69" o:title=""/>
            </v:shape>
            <v:shape style="position:absolute;left:22502;top:7490;width:538;height:1000" type="#_x0000_t75">
              <v:imagedata r:id="rId70" o:title=""/>
            </v:shape>
            <v:shape style="position:absolute;left:7680;top:5690;width:998;height:1600" type="#_x0000_t75">
              <v:imagedata r:id="rId71" o:title=""/>
            </v:shape>
            <v:shape style="position:absolute;left:13747;top:5690;width:4454;height:1000" type="#_x0000_t75">
              <v:imagedata r:id="rId72" o:title=""/>
            </v:shape>
            <v:shape style="position:absolute;left:8218;top:3490;width:461;height:1800" type="#_x0000_t75">
              <v:imagedata r:id="rId73" o:title=""/>
            </v:shape>
            <v:shape style="position:absolute;left:10598;top:4290;width:1382;height:400" type="#_x0000_t75">
              <v:imagedata r:id="rId74" o:title=""/>
            </v:shape>
            <v:shape style="position:absolute;left:14054;top:30874;width:154;height:154" type="#_x0000_t75">
              <v:imagedata r:id="rId75" o:title=""/>
            </v:shape>
            <v:shape style="position:absolute;left:8630;top:7094;width:2093;height:134" type="#_x0000_t75">
              <v:imagedata r:id="rId76" o:title=""/>
            </v:shape>
            <v:shape style="position:absolute;left:5712;top:11789;width:14160;height:365" type="#_x0000_t75">
              <v:imagedata r:id="rId77" o:title=""/>
            </v:shape>
            <v:shape style="position:absolute;left:1680;top:11981;width:20006;height:1181" type="#_x0000_t75">
              <v:imagedata r:id="rId78" o:title=""/>
            </v:shape>
            <v:shape style="position:absolute;left:8333;top:13229;width:134;height:902" type="#_x0000_t75">
              <v:imagedata r:id="rId79" o:title=""/>
            </v:shape>
            <v:shape style="position:absolute;left:14198;top:13229;width:125;height:893" type="#_x0000_t75">
              <v:imagedata r:id="rId80" o:title=""/>
            </v:shape>
            <v:shape style="position:absolute;left:11664;top:14697;width:442;height:202" type="#_x0000_t75">
              <v:imagedata r:id="rId81" o:title=""/>
            </v:shape>
            <v:shape style="position:absolute;left:12845;top:14678;width:998;height:278" type="#_x0000_t75">
              <v:imagedata r:id="rId82" o:title=""/>
            </v:shape>
            <v:shape style="position:absolute;left:11607;top:14755;width:720;height:307" type="#_x0000_t75">
              <v:imagedata r:id="rId83" o:title=""/>
            </v:shape>
            <v:shape style="position:absolute;left:12845;top:14755;width:509;height:298" type="#_x0000_t75">
              <v:imagedata r:id="rId84" o:title=""/>
            </v:shape>
            <v:shape style="position:absolute;left:13603;top:14745;width:240;height:298" type="#_x0000_t75">
              <v:imagedata r:id="rId85" o:title=""/>
            </v:shape>
            <v:shape style="position:absolute;left:20534;top:11827;width:701;height:336" type="#_x0000_t75">
              <v:imagedata r:id="rId86" o:title=""/>
            </v:shape>
            <v:shape style="position:absolute;left:15063;top:17040;width:1517;height:115" type="#_x0000_t75">
              <v:imagedata r:id="rId87" o:title=""/>
            </v:shape>
            <v:shape style="position:absolute;left:1632;top:17194;width:125;height:864" type="#_x0000_t75">
              <v:imagedata r:id="rId88" o:title=""/>
            </v:shape>
            <v:shape style="position:absolute;left:3178;top:17184;width:1267;height:346" type="#_x0000_t75">
              <v:imagedata r:id="rId89" o:title=""/>
            </v:shape>
            <v:shape style="position:absolute;left:11261;top:17126;width:125;height:902" type="#_x0000_t75">
              <v:imagedata r:id="rId90" o:title=""/>
            </v:shape>
            <v:shape style="position:absolute;left:20141;top:17117;width:125;height:922" type="#_x0000_t75">
              <v:imagedata r:id="rId91" o:title=""/>
            </v:shape>
            <v:shape style="position:absolute;left:5376;top:18509;width:989;height:518" type="#_x0000_t75">
              <v:imagedata r:id="rId92" o:title=""/>
            </v:shape>
            <v:shape style="position:absolute;left:23232;top:18749;width:106;height:259" type="#_x0000_t75">
              <v:imagedata r:id="rId93" o:title=""/>
            </v:shape>
            <v:shape style="position:absolute;left:1555;top:26630;width:21763;height:461" type="#_x0000_t75">
              <v:imagedata r:id="rId94" o:title=""/>
            </v:shape>
            <v:shape style="position:absolute;left:1863;top:26947;width:1728;height:346" type="#_x0000_t75">
              <v:imagedata r:id="rId95" o:title=""/>
            </v:shape>
            <v:group style="position:absolute;left:1738;top:10776;width:19757;height:2" coordorigin="1738,10776" coordsize="19757,2">
              <v:shape style="position:absolute;left:1738;top:10776;width:19757;height:2" coordorigin="1738,10776" coordsize="19757,0" path="m1738,10776l21494,10776e" filled="f" stroked="t" strokeweight="2.88pt" strokecolor="#202C20">
                <v:path arrowok="t"/>
              </v:shape>
            </v:group>
            <v:group style="position:absolute;left:21533;top:10810;width:1862;height:2" coordorigin="21533,10810" coordsize="1862,2">
              <v:shape style="position:absolute;left:21533;top:10810;width:1862;height:2" coordorigin="21533,10810" coordsize="1862,0" path="m21533,10810l23395,10810e" filled="f" stroked="t" strokeweight="2.4pt" strokecolor="#233828">
                <v:path arrowok="t"/>
              </v:shape>
            </v:group>
            <v:group style="position:absolute;left:23386;top:5386;width:2;height:5357" coordorigin="23386,5386" coordsize="2,5357">
              <v:shape style="position:absolute;left:23386;top:5386;width:2;height:5357" coordorigin="23386,5386" coordsize="0,5357" path="m23386,10742l23386,5386e" filled="f" stroked="t" strokeweight="2.88pt" strokecolor="#2F402F">
                <v:path arrowok="t"/>
              </v:shape>
            </v:group>
            <v:group style="position:absolute;left:1714;top:15139;width:2;height:931" coordorigin="1714,15139" coordsize="2,931">
              <v:shape style="position:absolute;left:1714;top:15139;width:2;height:931" coordorigin="1714,15139" coordsize="0,931" path="m1714,16070l1714,15139e" filled="f" stroked="t" strokeweight="2.88pt" strokecolor="#233428">
                <v:path arrowok="t"/>
              </v:shape>
            </v:group>
            <v:group style="position:absolute;left:23342;top:12240;width:2;height:931" coordorigin="23342,12240" coordsize="2,931">
              <v:shape style="position:absolute;left:23342;top:12240;width:2;height:931" coordorigin="23342,12240" coordsize="0,931" path="m23342,13171l23342,12240e" filled="f" stroked="t" strokeweight="2.4pt" strokecolor="#2F3B2F">
                <v:path arrowok="t"/>
              </v:shape>
            </v:group>
            <v:group style="position:absolute;left:1642;top:19070;width:13766;height:2" coordorigin="1642,19070" coordsize="13766,2">
              <v:shape style="position:absolute;left:1642;top:19070;width:13766;height:2" coordorigin="1642,19070" coordsize="13766,0" path="m1642,19070l15408,19070e" filled="f" stroked="t" strokeweight="2.88pt" strokecolor="#202C20">
                <v:path arrowok="t"/>
              </v:shape>
            </v:group>
            <v:group style="position:absolute;left:1675;top:19075;width:2;height:1363" coordorigin="1675,19075" coordsize="2,1363">
              <v:shape style="position:absolute;left:1675;top:19075;width:2;height:1363" coordorigin="1675,19075" coordsize="0,1363" path="m1675,20438l1675,19075e" filled="f" stroked="t" strokeweight="2.88pt" strokecolor="#283828">
                <v:path arrowok="t"/>
              </v:shape>
            </v:group>
            <v:group style="position:absolute;left:5424;top:19046;width:2;height:1402" coordorigin="5424,19046" coordsize="2,1402">
              <v:shape style="position:absolute;left:5424;top:19046;width:2;height:1402" coordorigin="5424,19046" coordsize="0,1402" path="m5424,20448l5424,19046e" filled="f" stroked="t" strokeweight="2.88pt" strokecolor="#202F20">
                <v:path arrowok="t"/>
              </v:shape>
            </v:group>
            <v:group style="position:absolute;left:1661;top:20515;width:2;height:902" coordorigin="1661,20515" coordsize="2,902">
              <v:shape style="position:absolute;left:1661;top:20515;width:2;height:902" coordorigin="1661,20515" coordsize="0,902" path="m1661,21418l1661,20515e" filled="f" stroked="t" strokeweight="3.36pt" strokecolor="#233428">
                <v:path arrowok="t"/>
              </v:shape>
            </v:group>
            <v:group style="position:absolute;left:1622;top:21492;width:21715;height:2" coordorigin="1622,21492" coordsize="21715,2">
              <v:shape style="position:absolute;left:1622;top:21492;width:21715;height:2" coordorigin="1622,21492" coordsize="21715,0" path="m1622,21492l23338,21492e" filled="f" stroked="t" strokeweight="3.12pt" strokecolor="#202F20">
                <v:path arrowok="t"/>
              </v:shape>
            </v:group>
            <v:group style="position:absolute;left:1651;top:21494;width:2;height:883" coordorigin="1651,21494" coordsize="2,883">
              <v:shape style="position:absolute;left:1651;top:21494;width:2;height:883" coordorigin="1651,21494" coordsize="0,883" path="m1651,22378l1651,21494e" filled="f" stroked="t" strokeweight="3.36pt" strokecolor="#233828">
                <v:path arrowok="t"/>
              </v:shape>
            </v:group>
            <v:group style="position:absolute;left:1637;top:22454;width:2;height:1411" coordorigin="1637,22454" coordsize="2,1411">
              <v:shape style="position:absolute;left:1637;top:22454;width:2;height:1411" coordorigin="1637,22454" coordsize="0,1411" path="m1637,23866l1637,22454e" filled="f" stroked="t" strokeweight="2.88pt" strokecolor="#283B2F">
                <v:path arrowok="t"/>
              </v:shape>
            </v:group>
            <v:group style="position:absolute;left:5390;top:22435;width:2;height:1440" coordorigin="5390,22435" coordsize="2,1440">
              <v:shape style="position:absolute;left:5390;top:22435;width:2;height:1440" coordorigin="5390,22435" coordsize="0,1440" path="m5390,23875l5390,22435e" filled="f" stroked="t" strokeweight="2.88pt" strokecolor="#203420">
                <v:path arrowok="t"/>
              </v:shape>
            </v:group>
            <v:group style="position:absolute;left:1627;top:23933;width:2;height:1402" coordorigin="1627,23933" coordsize="2,1402">
              <v:shape style="position:absolute;left:1627;top:23933;width:2;height:1402" coordorigin="1627,23933" coordsize="0,1402" path="m1627,25334l1627,23933e" filled="f" stroked="t" strokeweight="2.88pt" strokecolor="#28382C">
                <v:path arrowok="t"/>
              </v:shape>
            </v:group>
            <v:group style="position:absolute;left:5381;top:23933;width:2;height:1421" coordorigin="5381,23933" coordsize="2,1421">
              <v:shape style="position:absolute;left:5381;top:23933;width:2;height:1421" coordorigin="5381,23933" coordsize="0,1421" path="m5381,25354l5381,23933e" filled="f" stroked="t" strokeweight="2.88pt" strokecolor="#202F20">
                <v:path arrowok="t"/>
              </v:shape>
            </v:group>
            <v:group style="position:absolute;left:1603;top:25430;width:15053;height:2" coordorigin="1603,25430" coordsize="15053,2">
              <v:shape style="position:absolute;left:1603;top:25430;width:15053;height:2" coordorigin="1603,25430" coordsize="15053,0" path="m1603,25430l16656,25430e" filled="f" stroked="t" strokeweight="2.88pt" strokecolor="#202F20">
                <v:path arrowok="t"/>
              </v:shape>
            </v:group>
            <v:group style="position:absolute;left:1618;top:25402;width:2;height:1373" coordorigin="1618,25402" coordsize="2,1373">
              <v:shape style="position:absolute;left:1618;top:25402;width:2;height:1373" coordorigin="1618,25402" coordsize="0,1373" path="m1618,26774l1618,25402e" filled="f" stroked="t" strokeweight="2.88pt" strokecolor="#233828">
                <v:path arrowok="t"/>
              </v:shape>
            </v:group>
            <v:group style="position:absolute;left:23275;top:20477;width:2;height:4896" coordorigin="23275,20477" coordsize="2,4896">
              <v:shape style="position:absolute;left:23275;top:20477;width:2;height:4896" coordorigin="23275,20477" coordsize="0,4896" path="m23275,25373l23275,20477e" filled="f" stroked="t" strokeweight="2.88pt" strokecolor="#2F402F">
                <v:path arrowok="t"/>
              </v:shape>
            </v:group>
            <v:group style="position:absolute;left:8278;top:28301;width:2;height:1920" coordorigin="8278,28301" coordsize="2,1920">
              <v:shape style="position:absolute;left:8278;top:28301;width:2;height:1920" coordorigin="8278,28301" coordsize="0,1920" path="m8278,28301l8278,30221e" filled="f" stroked="t" strokeweight="4.08pt" strokecolor="#202F20">
                <v:path arrowok="t"/>
              </v:shape>
            </v:group>
            <v:group style="position:absolute;left:11237;top:28291;width:2;height:1939" coordorigin="11237,28291" coordsize="2,1939">
              <v:shape style="position:absolute;left:11237;top:28291;width:2;height:1939" coordorigin="11237,28291" coordsize="0,1939" path="m11237,28291l11237,30230e" filled="f" stroked="t" strokeweight="3.84pt" strokecolor="#1C2C1C">
                <v:path arrowok="t"/>
              </v:shape>
            </v:group>
            <v:group style="position:absolute;left:14170;top:25392;width:2;height:4867" coordorigin="14170,25392" coordsize="2,4867">
              <v:shape style="position:absolute;left:14170;top:25392;width:2;height:4867" coordorigin="14170,25392" coordsize="0,4867" path="m14170,30259l14170,25392e" filled="f" stroked="t" strokeweight="3.36pt" strokecolor="#1C2F20">
                <v:path arrowok="t"/>
              </v:shape>
            </v:group>
            <v:group style="position:absolute;left:1589;top:29261;width:2;height:912" coordorigin="1589,29261" coordsize="2,912">
              <v:shape style="position:absolute;left:1589;top:29261;width:2;height:912" coordorigin="1589,29261" coordsize="0,912" path="m1589,30173l1589,29261e" filled="f" stroked="t" strokeweight="2.88pt" strokecolor="#202F28">
                <v:path arrowok="t"/>
              </v:shape>
            </v:group>
            <v:group style="position:absolute;left:5338;top:29290;width:2;height:922" coordorigin="5338,29290" coordsize="2,922">
              <v:shape style="position:absolute;left:5338;top:29290;width:2;height:922" coordorigin="5338,29290" coordsize="0,922" path="m5338,30211l5338,29290e" filled="f" stroked="t" strokeweight="3.36pt" strokecolor="#202F20">
                <v:path arrowok="t"/>
              </v:shape>
            </v:group>
            <v:group style="position:absolute;left:1983;top:3260;width:1487;height:639" coordorigin="1983,3260" coordsize="1487,639">
              <v:shape style="position:absolute;left:1983;top:3260;width:1487;height:639" coordorigin="1983,3260" coordsize="1487,639" path="m2093,3260l2053,3309,2022,3367,2000,3431,1987,3500,1983,3571,1984,3607,1993,3677,2010,3744,2037,3805,2072,3859,3360,3898,3381,3875,3416,3821,3442,3760,3460,3693,3469,3623,3470,3587,3469,3551,3460,3481,3442,3414,3416,3353,3381,3299,2093,3260e" filled="t" fillcolor="#FFFF00" stroked="f">
                <v:path arrowok="t"/>
                <v:fill/>
              </v:shape>
            </v:group>
            <v:group style="position:absolute;left:1944;top:7204;width:1420;height:642" coordorigin="1944,7204" coordsize="1420,642">
              <v:shape style="position:absolute;left:1944;top:7204;width:1420;height:642" coordorigin="1944,7204" coordsize="1420,642" path="m2054,7204l2015,7253,1984,7311,1962,7375,1949,7444,1944,7515,1945,7551,1954,7621,1972,7688,1998,7749,2033,7803,3254,7845,3275,7822,3310,7768,3337,7707,3354,7640,3363,7570,3364,7534,3363,7498,3354,7428,3337,7361,3310,7300,3275,7246,2054,7204e" filled="t" fillcolor="#FFFF00" stroked="f">
                <v:path arrowok="t"/>
                <v:fill/>
              </v:shape>
            </v:group>
            <v:group style="position:absolute;left:8070;top:12728;width:660;height:1598" coordorigin="8070,12728" coordsize="660,1598">
              <v:shape style="position:absolute;left:8070;top:12728;width:660;height:1598" coordorigin="8070,12728" coordsize="660,1598" path="m8352,12728l8299,12788,8251,12854,8208,12926,8172,13002,8141,13083,8115,13168,8095,13255,8081,13344,8073,13435,8070,13526,8073,13617,8081,13708,8095,13797,8115,13884,8141,13969,8172,14050,8208,14126,8251,14198,8299,14264,8352,14324,8448,14326,8502,14266,8550,14200,8592,14128,8629,14052,8660,13971,8685,13886,8705,13799,8719,13710,8728,13619,8731,13528,8728,13437,8719,13346,8705,13257,8685,13169,8660,13085,8629,13004,8592,12928,8550,12856,8502,12790,8448,12730,8352,12728e" filled="t" fillcolor="#FFFF00" stroked="f">
                <v:path arrowok="t"/>
                <v:fill/>
              </v:shape>
            </v:group>
            <v:group style="position:absolute;left:13936;top:12847;width:651;height:1597" coordorigin="13936,12847" coordsize="651,1597">
              <v:shape style="position:absolute;left:13936;top:12847;width:651;height:1597" coordorigin="13936,12847" coordsize="651,1597" path="m14218,12847l14164,12907,14116,12973,14074,13045,14037,13121,14006,13202,13981,13287,13961,13374,13947,13463,13939,13554,13936,13645,13939,13736,13947,13827,13961,13916,13981,14003,14006,14088,14037,14169,14074,14245,14116,14317,14164,14383,14218,14443,14304,14445,14358,14385,14406,14319,14448,14247,14485,14170,14516,14089,14541,14005,14561,13918,14575,13829,14584,13738,14586,13647,14584,13555,14575,13465,14561,13375,14541,13288,14516,13204,14485,13123,14448,13046,14406,12975,14358,12909,14304,12849,14218,12847e" filled="t" fillcolor="#FFFF00" stroked="f">
                <v:path arrowok="t"/>
                <v:fill/>
              </v:shape>
            </v:group>
            <v:group style="position:absolute;left:1906;top:13109;width:3101;height:680" coordorigin="1906,13109" coordsize="3101,680">
              <v:shape style="position:absolute;left:1906;top:13109;width:3101;height:680" coordorigin="1906,13109" coordsize="3101,680" path="m2016,13109l1976,13159,1946,13216,1924,13281,1910,13350,1906,13421,1907,13456,1916,13527,1933,13593,1960,13655,1995,13709,4896,13790,4917,13766,4953,13713,4979,13651,4997,13584,5005,13514,5007,13478,5005,13443,4997,13372,4979,13306,4953,13244,4917,13190,2016,13109e" filled="t" fillcolor="#FFFF00" stroked="f">
                <v:path arrowok="t"/>
                <v:fill/>
              </v:shape>
            </v:group>
            <v:group style="position:absolute;left:6111;top:13193;width:1440;height:647" coordorigin="6111,13193" coordsize="1440,647">
              <v:shape style="position:absolute;left:6111;top:13193;width:1440;height:647" coordorigin="6111,13193" coordsize="1440,647" path="m6221,13193l6181,13243,6151,13301,6128,13365,6115,13434,6111,13505,6112,13540,6121,13611,6138,13678,6165,13739,6200,13793,7440,13841,7461,13817,7497,13763,7523,13702,7541,13635,7549,13565,7550,13529,7549,13494,7541,13423,7523,13356,7497,13295,7461,13241,6221,13193e" filled="t" fillcolor="#FFFF00" stroked="f">
                <v:path arrowok="t"/>
                <v:fill/>
              </v:shape>
            </v:group>
            <v:group style="position:absolute;left:12497;top:13322;width:479;height:628" coordorigin="12497,13322" coordsize="479,628">
              <v:shape style="position:absolute;left:12497;top:13322;width:479;height:628" coordorigin="12497,13322" coordsize="479,628" path="m12607,13322l12567,13371,12536,13429,12514,13494,12501,13562,12497,13633,12498,13669,12506,13739,12524,13806,12550,13868,12586,13921,12865,13950,12886,13927,12921,13873,12948,13811,12965,13744,12974,13674,12975,13639,12974,13603,12965,13533,12948,13466,12921,13404,12886,13351,12607,13322e" filled="t" fillcolor="#FFFF00" stroked="f">
                <v:path arrowok="t"/>
                <v:fill/>
              </v:shape>
            </v:group>
            <v:group style="position:absolute;left:14799;top:13367;width:431;height:627" coordorigin="14799,13367" coordsize="431,627">
              <v:shape style="position:absolute;left:14799;top:13367;width:431;height:627" coordorigin="14799,13367" coordsize="431,627" path="m14909,13367l14869,13416,14839,13474,14817,13539,14803,13608,14799,13679,14800,13714,14809,13784,14826,13851,14853,13913,14888,13967,15120,13994,15141,13971,15176,13917,15203,13856,15220,13789,15229,13718,15230,13683,15229,13647,15220,13577,15203,13510,15176,13449,15141,13395,14909,13367e" filled="t" fillcolor="#FFFF00" stroked="f">
                <v:path arrowok="t"/>
                <v:fill/>
              </v:shape>
            </v:group>
            <v:group style="position:absolute;left:15008;top:13333;width:478;height:628" coordorigin="15008,13333" coordsize="478,628">
              <v:shape style="position:absolute;left:15008;top:13333;width:478;height:628" coordorigin="15008,13333" coordsize="478,628" path="m15118,13333l15079,13382,15048,13440,15026,13504,15013,13573,15008,13644,15009,13680,15018,13750,15036,13817,15062,13878,15097,13932,15376,13961,15397,13937,15432,13883,15459,13822,15476,13755,15485,13685,15486,13649,15485,13614,15476,13543,15459,13476,15432,13415,15397,13361,15118,13333e" filled="t" fillcolor="#FFFF00" stroked="f">
                <v:path arrowok="t"/>
                <v:fill/>
              </v:shape>
            </v:group>
            <v:group style="position:absolute;left:9281;top:13257;width:730;height:633" coordorigin="9281,13257" coordsize="730,633">
              <v:shape style="position:absolute;left:9281;top:13257;width:730;height:633" coordorigin="9281,13257" coordsize="730,633" path="m9391,13257l9351,13306,9320,13364,9298,13429,9285,13498,9281,13569,9282,13604,9291,13674,9308,13741,9335,13803,9370,13857,9901,13890,9921,13867,9957,13813,9983,13752,10001,13685,10010,13614,10011,13579,10010,13543,10001,13473,9983,13406,9957,13345,9921,13291,9391,13257e" filled="t" fillcolor="#FFFF00" stroked="f">
                <v:path arrowok="t"/>
                <v:fill/>
              </v:shape>
            </v:group>
            <v:group style="position:absolute;left:12014;top:13312;width:702;height:632" coordorigin="12014,13312" coordsize="702,632">
              <v:shape style="position:absolute;left:12014;top:13312;width:702;height:632" coordorigin="12014,13312" coordsize="702,632" path="m12124,13312l12085,13362,12054,13419,12032,13484,12019,13553,12014,13624,12015,13659,12024,13730,12042,13796,12068,13858,12103,13912,12607,13945,12628,13921,12663,13868,12689,13806,12707,13739,12716,13669,12717,13633,12716,13598,12707,13528,12689,13461,12663,13399,12628,13345,12124,13312e" filled="t" fillcolor="#FFFF00" stroked="f">
                <v:path arrowok="t"/>
                <v:fill/>
              </v:shape>
            </v:group>
            <v:group style="position:absolute;left:12753;top:13290;width:697;height:632" coordorigin="12753,13290" coordsize="697,632">
              <v:shape style="position:absolute;left:12753;top:13290;width:697;height:632" coordorigin="12753,13290" coordsize="697,632" path="m12863,13290l12823,13339,12792,13397,12770,13461,12757,13530,12753,13601,12754,13637,12763,13707,12780,13774,12807,13835,12842,13889,13340,13922,13360,13898,13396,13845,13422,13783,13440,13716,13449,13646,13450,13610,13449,13575,13440,13505,13422,13438,13396,13376,13360,13322,12863,13290e" filled="t" fillcolor="#FFFF00" stroked="f">
                <v:path arrowok="t"/>
                <v:fill/>
              </v:shape>
            </v:group>
            <v:group style="position:absolute;left:15269;top:13377;width:960;height:637" coordorigin="15269,13377" coordsize="960,637">
              <v:shape style="position:absolute;left:15269;top:13377;width:960;height:637" coordorigin="15269,13377" coordsize="960,637" path="m15379,13377l15339,13426,15308,13484,15286,13548,15273,13617,15269,13688,15270,13724,15278,13794,15296,13861,15322,13922,15358,13976,16118,14014,16139,13991,16175,13937,16201,13875,16219,13809,16227,13738,16228,13703,16227,13667,16219,13597,16201,13530,16175,13469,16139,13415,15379,13377e" filled="t" fillcolor="#FFFF00" stroked="f">
                <v:path arrowok="t"/>
                <v:fill/>
              </v:shape>
            </v:group>
            <v:group style="position:absolute;left:9058;top:13293;width:438;height:627" coordorigin="9058,13293" coordsize="438,627">
              <v:shape style="position:absolute;left:9058;top:13293;width:438;height:627" coordorigin="9058,13293" coordsize="438,627" path="m9168,13293l9128,13342,9098,13400,9076,13465,9062,13534,9058,13605,9059,13640,9068,13710,9085,13777,9112,13839,9147,13893,9386,13920,9407,13897,9442,13843,9469,13782,9486,13715,9495,13645,9496,13609,9495,13573,9486,13503,9469,13436,9442,13375,9407,13321,9168,13293e" filled="t" fillcolor="#FFFF00" stroked="f">
                <v:path arrowok="t"/>
                <v:fill/>
              </v:shape>
            </v:group>
            <v:group style="position:absolute;left:9796;top:13305;width:697;height:632" coordorigin="9796,13305" coordsize="697,632">
              <v:shape style="position:absolute;left:9796;top:13305;width:697;height:632" coordorigin="9796,13305" coordsize="697,632" path="m9906,13305l9866,13354,9835,13412,9813,13476,9800,13545,9796,13616,9797,13652,9806,13722,9823,13789,9850,13850,9885,13904,10383,13937,10403,13914,10439,13860,10465,13799,10483,13732,10492,13661,10493,13626,10492,13590,10483,13520,10465,13453,10439,13392,10403,13338,9906,13305e" filled="t" fillcolor="#FFFF00" stroked="f">
                <v:path arrowok="t"/>
                <v:fill/>
              </v:shape>
            </v:group>
            <v:group style="position:absolute;left:6330;top:13314;width:478;height:628" coordorigin="6330,13314" coordsize="478,628">
              <v:shape style="position:absolute;left:6330;top:13314;width:478;height:628" coordorigin="6330,13314" coordsize="478,628" path="m6440,13314l6400,13363,6369,13421,6347,13485,6334,13554,6330,13625,6331,13661,6340,13731,6357,13798,6384,13859,6419,13913,6698,13942,6719,13918,6754,13864,6780,13803,6798,13736,6807,13666,6808,13630,6807,13595,6798,13524,6780,13457,6754,13396,6719,13342,6440,13314e" filled="t" fillcolor="#FFFF00" stroked="f">
                <v:path arrowok="t"/>
                <v:fill/>
              </v:shape>
            </v:group>
            <v:group style="position:absolute;left:19888;top:13759;width:3770;height:1667" coordorigin="19888,13759" coordsize="3770,1667">
              <v:shape style="position:absolute;left:19888;top:13759;width:3770;height:1667" coordorigin="19888,13759" coordsize="3770,1667" path="m20170,13759l20116,13819,20068,13885,20026,13957,19989,14033,19958,14114,19933,14198,19913,14286,19899,14375,19891,14466,19888,14557,19891,14648,19899,14739,19913,14828,19933,14915,19958,15000,19989,15080,20026,15157,20068,15229,20116,15295,20170,15355,23376,15426,23430,15366,23478,15300,23520,15228,23557,15151,23588,15071,23613,14986,23633,14899,23647,14810,23655,14719,23658,14628,23655,14536,23647,14446,23633,14356,23613,14269,23588,14185,23557,14104,23520,14028,23478,13956,23430,13890,23376,13830,20170,13759e" filled="t" fillcolor="#FFFF00" stroked="f">
                <v:path arrowok="t"/>
                <v:fill/>
              </v:shape>
            </v:group>
            <v:group style="position:absolute;left:11706;top:13862;width:575;height:746" coordorigin="11706,13862" coordsize="575,746">
              <v:shape style="position:absolute;left:11706;top:13862;width:575;height:746" coordorigin="11706,13862" coordsize="575,746" path="m12149,13862l11838,13862,11790,13920,11753,13990,11727,14067,11711,14149,11706,14235,11707,14277,11718,14361,11739,14442,11771,14515,11813,14580,11838,14608,12149,14607,12197,14549,12234,14479,12260,14402,12276,14320,12281,14234,12280,14192,12269,14108,12248,14027,12217,13954,12174,13889,12149,13862e" filled="t" fillcolor="#FFFF00" stroked="f">
                <v:path arrowok="t"/>
                <v:fill/>
              </v:shape>
            </v:group>
            <v:group style="position:absolute;left:12729;top:13915;width:506;height:751" coordorigin="12729,13915" coordsize="506,751">
              <v:shape style="position:absolute;left:12729;top:13915;width:506;height:751" coordorigin="12729,13915" coordsize="506,751" path="m12860,13915l12813,13974,12776,14043,12750,14120,12734,14203,12729,14288,12730,14330,12740,14415,12762,14495,12793,14568,12835,14633,13103,14666,13128,14638,13170,14574,13202,14500,13223,14420,13233,14336,13235,14293,13233,14250,13223,14166,13202,14086,13170,14013,13128,13948,12860,13915e" filled="t" fillcolor="#FFFF00" stroked="f">
                <v:path arrowok="t"/>
                <v:fill/>
              </v:shape>
            </v:group>
            <v:group style="position:absolute;left:1567;top:13733;width:13224;height:1033" coordorigin="1567,13733" coordsize="13224,1033">
              <v:shape style="position:absolute;left:1567;top:13733;width:13224;height:1033" coordorigin="1567,13733" coordsize="13224,1033" path="m1699,13733l1652,13792,1615,13861,1588,13938,1573,14021,1567,14106,1569,14148,1579,14232,1600,14313,1632,14386,1674,14451,14659,14766,14684,14738,14727,14673,14758,14600,14779,14520,14790,14435,14791,14393,14790,14350,14779,14266,14758,14186,14727,14112,14684,14048,1699,13733e" filled="t" fillcolor="#FFFF00" stroked="f">
                <v:path arrowok="t"/>
                <v:fill/>
              </v:shape>
            </v:group>
            <v:group style="position:absolute;left:1855;top:13851;width:744;height:756" coordorigin="1855,13851" coordsize="744,756">
              <v:shape style="position:absolute;left:1855;top:13851;width:744;height:756" coordorigin="1855,13851" coordsize="744,756" path="m1987,13851l1940,13910,1903,13979,1876,14056,1861,14139,1855,14224,1857,14267,1867,14351,1888,14431,1920,14504,1962,14569,2467,14607,2492,14579,2534,14515,2566,14441,2587,14361,2598,14277,2599,14234,2598,14191,2587,14107,2566,14027,2534,13953,2492,13889,1987,13851e" filled="t" fillcolor="#FFFF00" stroked="f">
                <v:path arrowok="t"/>
                <v:fill/>
              </v:shape>
            </v:group>
            <v:group style="position:absolute;left:2316;top:13809;width:1300;height:769" coordorigin="2316,13809" coordsize="1300,769">
              <v:shape style="position:absolute;left:2316;top:13809;width:1300;height:769" coordorigin="2316,13809" coordsize="1300,769" path="m2448,13809l2401,13868,2364,13937,2337,14014,2321,14097,2316,14182,2317,14224,2328,14308,2349,14389,2381,14462,2423,14527,3485,14577,3510,14550,3552,14485,3584,14411,3605,14331,3615,14247,3617,14205,3615,14162,3605,14078,3584,13998,3552,13924,3510,13860,2448,13809e" filled="t" fillcolor="#FFFF00" stroked="f">
                <v:path arrowok="t"/>
                <v:fill/>
              </v:shape>
            </v:group>
            <v:group style="position:absolute;left:4861;top:13880;width:278;height:746" coordorigin="4861,13880" coordsize="278,746">
              <v:shape style="position:absolute;left:4861;top:13880;width:278;height:746" coordorigin="4861,13880" coordsize="278,746" path="m4993,13880l4945,13939,4908,14009,4882,14086,4866,14168,4861,14254,4862,14296,4873,14380,4894,14460,4925,14534,4968,14598,5007,14627,5032,14599,5074,14534,5106,14461,5127,14380,5138,14296,5139,14253,5138,14211,5127,14127,5106,14047,5074,13973,5032,13909,4993,13880e" filled="t" fillcolor="#FFFF00" stroked="f">
                <v:path arrowok="t"/>
                <v:fill/>
              </v:shape>
            </v:group>
            <v:group style="position:absolute;left:15488;top:14096;width:484;height:751" coordorigin="15488,14096" coordsize="484,751">
              <v:shape style="position:absolute;left:15488;top:14096;width:484;height:751" coordorigin="15488,14096" coordsize="484,751" path="m15619,14096l15572,14155,15535,14224,15509,14301,15493,14384,15488,14469,15489,14511,15499,14595,15521,14676,15552,14749,15594,14814,15840,14846,15865,14819,15907,14754,15939,14680,15960,14600,15971,14516,15972,14474,15971,14431,15960,14347,15939,14267,15907,14193,15865,14129,15619,14096e" filled="t" fillcolor="#FFFF00" stroked="f">
                <v:path arrowok="t"/>
                <v:fill/>
              </v:shape>
            </v:group>
            <v:group style="position:absolute;left:5843;top:13964;width:507;height:751" coordorigin="5843,13964" coordsize="507,751">
              <v:shape style="position:absolute;left:5843;top:13964;width:507;height:751" coordorigin="5843,13964" coordsize="507,751" path="m5975,13964l5928,14023,5891,14092,5864,14169,5848,14252,5843,14337,5844,14379,5855,14464,5876,14544,5908,14617,5950,14682,6218,14715,6243,14687,6285,14623,6317,14549,6338,14469,6348,14385,6350,14342,6348,14299,6338,14215,6317,14135,6285,14062,6243,13997,5975,13964e" filled="t" fillcolor="#FFFF00" stroked="f">
                <v:path arrowok="t"/>
                <v:fill/>
              </v:shape>
            </v:group>
            <v:group style="position:absolute;left:7055;top:13968;width:765;height:746" coordorigin="7055,13968" coordsize="765,746">
              <v:shape style="position:absolute;left:7055;top:13968;width:765;height:746" coordorigin="7055,13968" coordsize="765,746" path="m7187,13968l7139,14027,7103,14096,7076,14173,7060,14256,7055,14341,7056,14384,7067,14468,7088,14548,7120,14622,7162,14686,7688,14714,7714,14686,7756,14621,7787,14548,7808,14468,7819,14384,7820,14341,7819,14298,7808,14214,7787,14134,7756,14060,7713,13996,7187,13968e" filled="t" fillcolor="#FFFF00" stroked="f">
                <v:path arrowok="t"/>
                <v:fill/>
              </v:shape>
            </v:group>
            <v:group style="position:absolute;left:14768;top:14103;width:446;height:750" coordorigin="14768,14103" coordsize="446,750">
              <v:shape style="position:absolute;left:14768;top:14103;width:446;height:750" coordorigin="14768,14103" coordsize="446,750" path="m14899,14103l14852,14162,14815,14231,14789,14309,14773,14391,14768,14476,14769,14519,14779,14603,14801,14683,14832,14757,14874,14821,15082,14853,15107,14825,15149,14761,15181,14687,15202,14607,15212,14523,15214,14480,15212,14437,15202,14353,15181,14273,15149,14200,15107,14135,14899,14103e" filled="t" fillcolor="#FFFF00" stroked="f">
                <v:path arrowok="t"/>
                <v:fill/>
              </v:shape>
            </v:group>
            <v:group style="position:absolute;left:15236;top:14186;width:999;height:752" coordorigin="15236,14186" coordsize="999,752">
              <v:shape style="position:absolute;left:15236;top:14186;width:999;height:752" coordorigin="15236,14186" coordsize="999,752" path="m15368,14186l15321,14245,15284,14315,15257,14392,15241,14474,15236,14559,15237,14602,15248,14686,15269,14766,15301,14840,15343,14904,16103,14938,16128,14910,16170,14845,16202,14772,16223,14692,16233,14608,16235,14565,16233,14522,16223,14438,16202,14358,16170,14284,16128,14220,15368,14186e" filled="t" fillcolor="#FFFF00" stroked="f">
                <v:path arrowok="t"/>
                <v:fill/>
              </v:shape>
            </v:group>
            <v:group style="position:absolute;left:17938;top:14220;width:1458;height:650" coordorigin="17938,14220" coordsize="1458,650">
              <v:shape style="position:absolute;left:17938;top:14220;width:1458;height:650" coordorigin="17938,14220" coordsize="1458,650" path="m18048,14220l18009,14269,17978,14327,17956,14391,17943,14460,17938,14531,17939,14567,17948,14637,17966,14704,17992,14765,18027,14819,19287,14870,19307,14846,19343,14793,19369,14731,19387,14664,19396,14594,19397,14558,19396,14523,19387,14452,19369,14386,19343,14324,19307,14270,18048,14220e" filled="t" fillcolor="#FFFF00" stroked="f">
                <v:path arrowok="t"/>
                <v:fill/>
              </v:shape>
            </v:group>
            <v:group style="position:absolute;left:2585;top:13958;width:408;height:749" coordorigin="2585,13958" coordsize="408,749">
              <v:shape style="position:absolute;left:2585;top:13958;width:408;height:749" coordorigin="2585,13958" coordsize="408,749" path="m2717,13958l2670,14016,2633,14086,2606,14163,2590,14245,2585,14330,2586,14373,2597,14457,2618,14537,2650,14611,2692,14675,2861,14707,2886,14679,2928,14614,2960,14541,2981,14460,2992,14376,2993,14334,2992,14291,2981,14207,2960,14127,2928,14053,2886,13989,2717,13958e" filled="t" fillcolor="#FFFF00" stroked="f">
                <v:path arrowok="t"/>
                <v:fill/>
              </v:shape>
            </v:group>
            <v:group style="position:absolute;left:3605;top:13962;width:1170;height:644" coordorigin="3605,13962" coordsize="1170,644">
              <v:shape style="position:absolute;left:3605;top:13962;width:1170;height:644" coordorigin="3605,13962" coordsize="1170,644" path="m3715,13962l3676,14011,3645,14069,3623,14133,3610,14202,3605,14273,3606,14309,3615,14379,3633,14446,3659,14507,3694,14561,4666,14605,4686,14582,4722,14528,4748,14467,4766,14400,4774,14330,4776,14294,4774,14258,4766,14188,4748,14121,4722,14060,4686,14006,3715,13962e" filled="t" fillcolor="#FFFF00" stroked="f">
                <v:path arrowok="t"/>
                <v:fill/>
              </v:shape>
            </v:group>
            <v:group style="position:absolute;left:7109;top:1709;width:10080;height:623" coordorigin="7109,1709" coordsize="10080,623">
              <v:shape style="position:absolute;left:7109;top:1709;width:10080;height:623" coordorigin="7109,1709" coordsize="10080,623" path="m17079,1709l7219,1709,7198,1733,7163,1786,7137,1848,7119,1915,7110,1985,7109,2021,7110,2056,7119,2126,7137,2193,7163,2255,7198,2309,7219,2332,17079,2332,17119,2283,17150,2225,17172,2160,17185,2092,17189,2021,17188,1985,17179,1915,17162,1848,17135,1786,17100,1733,17079,1709e" filled="t" fillcolor="#FFFF00" stroked="f">
                <v:path arrowok="t"/>
                <v:fill/>
              </v:shape>
            </v:group>
            <v:group style="position:absolute;left:23306;top:3302;width:246;height:450" coordorigin="23306,3302" coordsize="246,450">
              <v:shape style="position:absolute;left:23306;top:3302;width:246;height:450" coordorigin="23306,3302" coordsize="246,450" path="m23472,3302l23386,3302,23371,3319,23335,3379,23313,3450,23306,3527,23307,3553,23319,3628,23345,3696,23386,3752,23472,3752,23513,3696,23539,3628,23551,3553,23552,3527,23551,3501,23539,3426,23513,3358,23472,3302e" filled="t" fillcolor="#FFFF00" stroked="f">
                <v:path arrowok="t"/>
                <v:fill/>
              </v:shape>
            </v:group>
            <v:group style="position:absolute;left:23133;top:3394;width:563;height:1267" coordorigin="23133,3394" coordsize="563,1267">
              <v:shape style="position:absolute;left:23133;top:3394;width:563;height:1267" coordorigin="23133,3394" coordsize="563,1267" path="m23472,3394l23357,3394,23314,3442,23276,3494,23243,3551,23213,3612,23189,3676,23169,3743,23153,3812,23142,3883,23135,3955,23133,4028,23135,4100,23142,4172,23153,4243,23169,4312,23189,4379,23213,4444,23243,4505,23276,4561,23314,4614,23357,4661,23472,4661,23514,4614,23552,4561,23586,4505,23615,4444,23640,4379,23660,4312,23676,4243,23687,4172,23694,4100,23696,4028,23694,3955,23687,3883,23676,3812,23660,3743,23640,3676,23615,3612,23586,3551,23552,3494,23514,3442,23472,3394e" filled="t" fillcolor="#FFFF00" stroked="f">
                <v:path arrowok="t"/>
                <v:fill/>
              </v:shape>
            </v:group>
            <v:group style="position:absolute;left:18492;top:3936;width:1934;height:746" coordorigin="18492,3936" coordsize="1934,746">
              <v:shape style="position:absolute;left:18492;top:3936;width:1934;height:746" coordorigin="18492,3936" coordsize="1934,746" path="m20294,3936l18624,3936,18599,3963,18557,4028,18525,4101,18504,4182,18494,4266,18492,4308,18494,4351,18504,4435,18525,4515,18557,4589,18599,4653,18624,4681,20294,4681,20342,4623,20379,4553,20405,4476,20421,4394,20426,4308,20425,4266,20414,4182,20393,4101,20362,4028,20319,3963,20294,3936e" filled="t" fillcolor="#FFFF00" stroked="f">
                <v:path arrowok="t"/>
                <v:fill/>
              </v:shape>
            </v:group>
            <v:group style="position:absolute;left:6168;top:4093;width:998;height:623" coordorigin="6168,4093" coordsize="998,623">
              <v:shape style="position:absolute;left:6168;top:4093;width:998;height:623" coordorigin="6168,4093" coordsize="998,623" path="m7056,4093l6278,4093,6257,4116,6222,4170,6196,4232,6178,4298,6169,4369,6168,4404,6169,4440,6178,4510,6196,4577,6222,4639,6257,4692,6278,4716,7056,4716,7096,4667,7127,4609,7149,4544,7162,4475,7166,4404,7165,4369,7156,4298,7139,4232,7112,4170,7077,4116,7056,4093e" filled="t" fillcolor="#FFFF00" stroked="f">
                <v:path arrowok="t"/>
                <v:fill/>
              </v:shape>
            </v:group>
            <v:group style="position:absolute;left:20463;top:4060;width:1468;height:623" coordorigin="20463,4060" coordsize="1468,623">
              <v:shape style="position:absolute;left:20463;top:4060;width:1468;height:623" coordorigin="20463,4060" coordsize="1468,623" path="m21821,4060l20573,4060,20552,4083,20517,4137,20490,4198,20473,4265,20464,4335,20463,4371,20464,4407,20473,4477,20490,4544,20517,4605,20552,4659,20573,4682,21821,4682,21861,4633,21891,4575,21913,4511,21927,4442,21931,4371,21930,4335,21921,4265,21903,4198,21877,4137,21842,4083,21821,4060e" filled="t" fillcolor="#FFFF00" stroked="f">
                <v:path arrowok="t"/>
                <v:fill/>
              </v:shape>
            </v:group>
            <v:group style="position:absolute;left:13448;top:4099;width:157;height:120" coordorigin="13448,4099" coordsize="157,120">
              <v:shape style="position:absolute;left:13448;top:4099;width:157;height:120" coordorigin="13448,4099" coordsize="157,120" path="m13584,4099l13462,4108,13453,4125,13449,4145,13448,4166,13451,4186,13458,4204,13469,4219,13592,4210,13600,4193,13605,4173,13605,4153,13602,4132,13595,4114,13584,4099e" filled="t" fillcolor="#FFFF00" stroked="f">
                <v:path arrowok="t"/>
                <v:fill/>
              </v:shape>
            </v:group>
            <v:group style="position:absolute;left:14818;top:4101;width:1459;height:623" coordorigin="14818,4101" coordsize="1459,623">
              <v:shape style="position:absolute;left:14818;top:4101;width:1459;height:623" coordorigin="14818,4101" coordsize="1459,623" path="m16167,4101l14928,4101,14907,4124,14872,4178,14846,4239,14828,4306,14819,4376,14818,4412,14819,4448,14828,4518,14846,4585,14872,4646,14907,4700,14928,4723,16167,4723,16206,4674,16237,4616,16259,4552,16273,4483,16277,4412,16276,4376,16267,4306,16249,4239,16223,4178,16188,4124,16167,4101e" filled="t" fillcolor="#FFFF00" stroked="f">
                <v:path arrowok="t"/>
                <v:fill/>
              </v:shape>
            </v:group>
            <v:group style="position:absolute;left:23112;top:4380;width:615;height:1443" coordorigin="23112,4380" coordsize="615,1443">
              <v:shape style="position:absolute;left:23112;top:4380;width:615;height:1443" coordorigin="23112,4380" coordsize="615,1443" path="m23472,4380l23367,4380,23318,4434,23275,4494,23237,4559,23203,4628,23175,4701,23152,4777,23135,4856,23122,4937,23114,5019,23112,5101,23114,5184,23122,5266,23135,5346,23152,5425,23175,5502,23203,5575,23237,5644,23275,5709,23318,5768,23367,5823,23472,5823,23521,5768,23564,5709,23602,5644,23635,5575,23663,5502,23686,5425,23704,5346,23717,5266,23725,5184,23727,5101,23725,5019,23717,4937,23704,4856,23686,4777,23663,4701,23635,4628,23602,4559,23564,4494,23521,4434,23472,4380e" filled="t" fillcolor="#FFFF00" stroked="f">
                <v:path arrowok="t"/>
                <v:fill/>
              </v:shape>
            </v:group>
            <v:group style="position:absolute;left:18534;top:4872;width:737;height:1596" coordorigin="18534,4872" coordsize="737,1596">
              <v:shape style="position:absolute;left:18534;top:4872;width:737;height:1596" coordorigin="18534,4872" coordsize="737,1596" path="m18989,4872l18816,4872,18763,4932,18715,4998,18672,5070,18636,5146,18605,5227,18579,5311,18559,5399,18545,5488,18537,5578,18534,5670,18537,5761,18545,5852,18559,5941,18579,6028,18605,6113,18636,6193,18672,6270,18715,6342,18763,6408,18816,6468,18989,6468,19043,6408,19090,6342,19133,6270,19169,6193,19200,6113,19226,6028,19246,5941,19260,5852,19268,5761,19271,5670,19268,5578,19260,5488,19246,5399,19226,5311,19200,5227,19169,5146,19133,5070,19090,4998,19043,4932,18989,4872e" filled="t" fillcolor="#FFFF00" stroked="f">
                <v:path arrowok="t"/>
                <v:fill/>
              </v:shape>
            </v:group>
            <v:group style="position:absolute;left:8991;top:5121;width:1269;height:746" coordorigin="8991,5121" coordsize="1269,746">
              <v:shape style="position:absolute;left:8991;top:5121;width:1269;height:746" coordorigin="8991,5121" coordsize="1269,746" path="m10128,5121l9123,5121,9098,5149,9056,5213,9024,5287,9003,5367,8993,5451,8991,5494,8993,5537,9003,5621,9024,5701,9056,5774,9098,5839,9123,5867,10128,5867,10176,5808,10213,5739,10239,5661,10255,5579,10260,5494,10259,5451,10248,5367,10227,5287,10195,5213,10153,5149,10128,5121e" filled="t" fillcolor="#FFFF00" stroked="f">
                <v:path arrowok="t"/>
                <v:fill/>
              </v:shape>
            </v:group>
            <v:group style="position:absolute;left:5886;top:5625;width:1744;height:746" coordorigin="5886,5625" coordsize="1744,746">
              <v:shape style="position:absolute;left:5886;top:5625;width:1744;height:746" coordorigin="5886,5625" coordsize="1744,746" path="m7498,5625l6018,5625,5993,5653,5951,5717,5919,5791,5898,5871,5887,5955,5886,5998,5887,6041,5898,6125,5919,6205,5951,6279,5993,6343,6018,6371,7498,6371,7546,6312,7583,6243,7609,6166,7625,6083,7630,5998,7629,5955,7618,5871,7597,5791,7566,5717,7523,5653,7498,5625e" filled="t" fillcolor="#FFFF00" stroked="f">
                <v:path arrowok="t"/>
                <v:fill/>
              </v:shape>
            </v:group>
            <v:group style="position:absolute;left:9017;top:5611;width:1253;height:746" coordorigin="9017,5611" coordsize="1253,746">
              <v:shape style="position:absolute;left:9017;top:5611;width:1253;height:746" coordorigin="9017,5611" coordsize="1253,746" path="m10138,5611l9149,5611,9124,5638,9082,5703,9050,5776,9029,5857,9018,5941,9017,5983,9018,6026,9029,6110,9050,6190,9082,6264,9124,6328,9149,6356,10138,6356,10185,6298,10222,6228,10249,6151,10265,6069,10270,5983,10269,5941,10258,5857,10237,5776,10205,5703,10163,5638,10138,5611e" filled="t" fillcolor="#FFFF00" stroked="f">
                <v:path arrowok="t"/>
                <v:fill/>
              </v:shape>
            </v:group>
            <v:group style="position:absolute;left:12015;top:5706;width:1497;height:623" coordorigin="12015,5706" coordsize="1497,623">
              <v:shape style="position:absolute;left:12015;top:5706;width:1497;height:623" coordorigin="12015,5706" coordsize="1497,623" path="m13402,5706l12125,5706,12104,5729,12069,5783,12042,5845,12025,5911,12016,5982,12015,6017,12016,6053,12025,6123,12042,6190,12069,6252,12104,6305,12125,6329,13402,6329,13441,6280,13472,6222,13494,6157,13507,6088,13512,6017,13511,5982,13502,5911,13484,5845,13458,5783,13423,5729,13402,5706e" filled="t" fillcolor="#FFFF00" stroked="f">
                <v:path arrowok="t"/>
                <v:fill/>
              </v:shape>
            </v:group>
            <v:group style="position:absolute;left:5867;top:6105;width:1504;height:746" coordorigin="5867,6105" coordsize="1504,746">
              <v:shape style="position:absolute;left:5867;top:6105;width:1504;height:746" coordorigin="5867,6105" coordsize="1504,746" path="m7239,6105l5999,6105,5974,6133,5931,6197,5900,6271,5879,6351,5868,6435,5867,6478,5868,6521,5879,6605,5900,6685,5931,6759,5974,6823,5999,6851,7239,6851,7286,6792,7323,6723,7350,6646,7365,6563,7371,6478,7369,6435,7359,6351,7338,6271,7306,6197,7264,6133,7239,6105e" filled="t" fillcolor="#FFFF00" stroked="f">
                <v:path arrowok="t"/>
                <v:fill/>
              </v:shape>
            </v:group>
            <v:group style="position:absolute;left:8998;top:6091;width:2001;height:746" coordorigin="8998,6091" coordsize="2001,746">
              <v:shape style="position:absolute;left:8998;top:6091;width:2001;height:746" coordorigin="8998,6091" coordsize="2001,746" path="m10867,6091l9130,6091,9105,6118,9062,6183,9031,6256,9010,6337,8999,6421,8998,6463,8999,6506,9010,6590,9031,6670,9062,6744,9105,6808,9130,6836,10867,6836,10914,6778,10951,6708,10978,6631,10994,6549,10999,6463,10997,6421,10987,6337,10966,6256,10934,6183,10892,6118,10867,6091e" filled="t" fillcolor="#FFFF00" stroked="f">
                <v:path arrowok="t"/>
                <v:fill/>
              </v:shape>
            </v:group>
            <v:group style="position:absolute;left:14809;top:6083;width:1240;height:746" coordorigin="14809,6083" coordsize="1240,746">
              <v:shape style="position:absolute;left:14809;top:6083;width:1240;height:746" coordorigin="14809,6083" coordsize="1240,746" path="m15917,6083l14941,6083,14916,6111,14874,6176,14842,6249,14821,6329,14810,6414,14809,6456,14810,6499,14821,6583,14842,6663,14874,6737,14916,6801,14941,6829,15917,6829,15964,6770,16001,6701,16028,6624,16043,6541,16049,6456,16047,6414,16037,6329,16016,6249,15984,6176,15942,6111,15917,6083e" filled="t" fillcolor="#FFFF00" stroked="f">
                <v:path arrowok="t"/>
                <v:fill/>
              </v:shape>
            </v:group>
            <v:group style="position:absolute;left:17744;top:6110;width:1982;height:746" coordorigin="17744,6110" coordsize="1982,746">
              <v:shape style="position:absolute;left:17744;top:6110;width:1982;height:746" coordorigin="17744,6110" coordsize="1982,746" path="m19594,6110l17875,6110,17850,6138,17808,6202,17777,6276,17755,6356,17745,6440,17744,6483,17745,6525,17755,6609,17777,6690,17808,6763,17850,6828,17875,6856,19594,6856,19642,6797,19678,6727,19705,6650,19721,6568,19726,6483,19725,6440,19714,6356,19693,6276,19661,6202,19619,6138,19594,6110e" filled="t" fillcolor="#FFFF00" stroked="f">
                <v:path arrowok="t"/>
                <v:fill/>
              </v:shape>
            </v:group>
            <v:group style="position:absolute;left:7648;top:6169;width:73;height:71" coordorigin="7648,6169" coordsize="73,71">
              <v:shape style="position:absolute;left:7648;top:6169;width:73;height:71" coordorigin="7648,6169" coordsize="73,71" path="m7709,6169l7652,6184,7648,6204,7651,6224,7661,6240,7718,6225,7722,6205,7719,6185,7709,6169e" filled="t" fillcolor="#FFFF00" stroked="f">
                <v:path arrowok="t"/>
                <v:fill/>
              </v:shape>
            </v:group>
            <v:group style="position:absolute;left:12005;top:6205;width:1487;height:623" coordorigin="12005,6205" coordsize="1487,623">
              <v:shape style="position:absolute;left:12005;top:6205;width:1487;height:623" coordorigin="12005,6205" coordsize="1487,623" path="m13382,6205l12115,6205,12094,6228,12059,6282,12033,6344,12015,6410,12006,6481,12005,6516,12006,6552,12015,6622,12033,6689,12059,6751,12094,6804,12115,6828,13382,6828,13422,6779,13453,6721,13475,6656,13488,6587,13492,6516,13491,6481,13483,6410,13465,6344,13439,6282,13403,6228,13382,6205e" filled="t" fillcolor="#FFFF00" stroked="f">
                <v:path arrowok="t"/>
                <v:fill/>
              </v:shape>
            </v:group>
            <v:group style="position:absolute;left:20924;top:6298;width:1411;height:571" coordorigin="20924,6298" coordsize="1411,571">
              <v:shape style="position:absolute;left:20924;top:6298;width:1411;height:571" coordorigin="20924,6298" coordsize="1411,571" path="m22234,6298l21025,6298,21006,6319,20960,6396,20940,6455,20928,6518,20924,6583,20925,6616,20933,6680,20949,6742,20973,6798,21025,6869,22234,6869,22285,6798,22309,6742,22325,6680,22334,6616,22335,6583,22334,6551,22325,6486,22309,6425,22285,6368,22234,6298e" filled="t" fillcolor="#FFFF00" stroked="f">
                <v:path arrowok="t"/>
                <v:fill/>
              </v:shape>
            </v:group>
            <v:group style="position:absolute;left:5870;top:6600;width:1517;height:746" coordorigin="5870,6600" coordsize="1517,746">
              <v:shape style="position:absolute;left:5870;top:6600;width:1517;height:746" coordorigin="5870,6600" coordsize="1517,746" path="m7255,6600l6002,6600,5977,6627,5935,6692,5903,6765,5882,6846,5871,6930,5870,6972,5871,7015,5882,7099,5903,7179,5935,7253,5977,7317,6002,7345,7255,7345,7302,7287,7339,7217,7366,7140,7381,7058,7387,6972,7385,6930,7375,6846,7354,6765,7322,6692,7280,6627,7255,6600e" filled="t" fillcolor="#FFFF00" stroked="f">
                <v:path arrowok="t"/>
                <v:fill/>
              </v:shape>
            </v:group>
            <v:group style="position:absolute;left:9319;top:6787;width:1628;height:450" coordorigin="9319,6787" coordsize="1628,450">
              <v:shape style="position:absolute;left:9319;top:6787;width:1628;height:450" coordorigin="9319,6787" coordsize="1628,450" path="m10868,6787l9398,6787,9383,6804,9347,6864,9326,6936,9319,7012,9320,7038,9332,7113,9358,7182,9398,7237,10868,7237,10908,7182,10934,7113,10946,7038,10947,7012,10946,6986,10934,6911,10908,6843,10868,6787e" filled="t" fillcolor="#FFFF00" stroked="f">
                <v:path arrowok="t"/>
                <v:fill/>
              </v:shape>
            </v:group>
            <v:group style="position:absolute;left:8564;top:6879;width:872;height:374" coordorigin="8564,6879" coordsize="872,374">
              <v:shape style="position:absolute;left:8564;top:6879;width:872;height:374" coordorigin="8564,6879" coordsize="872,374" path="m9370,6879l8630,6879,8618,6893,8581,6962,8567,7023,8564,7066,8565,7087,8575,7150,8597,7207,8630,7253,9370,7253,9412,7189,9430,7129,9436,7066,9435,7044,9425,6982,9403,6925,9370,6879e" filled="t" fillcolor="#FFFF00" stroked="f">
                <v:path arrowok="t"/>
                <v:fill/>
              </v:shape>
            </v:group>
            <v:group style="position:absolute;left:10654;top:7091;width:71;height:120" coordorigin="10654,7091" coordsize="71,120">
              <v:shape style="position:absolute;left:10654;top:7091;width:71;height:120" coordorigin="10654,7091" coordsize="71,120" path="m10704,7091l10668,7100,10660,7117,10655,7137,10654,7157,10658,7178,10665,7196,10675,7211,10712,7202,10720,7185,10725,7165,10725,7144,10722,7124,10715,7106,10704,7091e" filled="t" fillcolor="#FFFF00" stroked="f">
                <v:path arrowok="t"/>
                <v:fill/>
              </v:shape>
            </v:group>
            <v:group style="position:absolute;left:8629;top:7101;width:464;height:120" coordorigin="8629,7101" coordsize="464,120">
              <v:shape style="position:absolute;left:8629;top:7101;width:464;height:120" coordorigin="8629,7101" coordsize="464,120" path="m9072,7101l8642,7110,8634,7127,8629,7147,8629,7167,8632,7188,8639,7206,8650,7221,9080,7212,9088,7195,9093,7175,9093,7154,9090,7134,9083,7116,9072,7101e" filled="t" fillcolor="#FFFF00" stroked="f">
                <v:path arrowok="t"/>
                <v:fill/>
              </v:shape>
            </v:group>
            <v:group style="position:absolute;left:9025;top:7099;width:1472;height:746" coordorigin="9025,7099" coordsize="1472,746">
              <v:shape style="position:absolute;left:9025;top:7099;width:1472;height:746" coordorigin="9025,7099" coordsize="1472,746" path="m10365,7099l9157,7099,9132,7126,9090,7191,9058,7264,9037,7345,9026,7429,9025,7471,9026,7514,9037,7598,9058,7678,9090,7752,9132,7816,9157,7844,10365,7844,10412,7786,10449,7716,10476,7639,10492,7557,10497,7471,10495,7429,10485,7345,10464,7264,10432,7191,10390,7126,10365,7099e" filled="t" fillcolor="#FFFF00" stroked="f">
                <v:path arrowok="t"/>
                <v:fill/>
              </v:shape>
            </v:group>
            <v:group style="position:absolute;left:9406;top:7112;width:935;height:120" coordorigin="9406,7112" coordsize="935,120">
              <v:shape style="position:absolute;left:9406;top:7112;width:935;height:120" coordorigin="9406,7112" coordsize="935,120" path="m10320,7112l9420,7121,9411,7138,9407,7158,9406,7179,9409,7199,9416,7217,9427,7232,10328,7223,10336,7206,10341,7186,10341,7166,10338,7145,10331,7127,10320,7112e" filled="t" fillcolor="#FFFF00" stroked="f">
                <v:path arrowok="t"/>
                <v:fill/>
              </v:shape>
            </v:group>
            <v:group style="position:absolute;left:5638;top:7569;width:960;height:760" coordorigin="5638,7569" coordsize="960,760">
              <v:shape style="position:absolute;left:5638;top:7569;width:960;height:760" coordorigin="5638,7569" coordsize="960,760" path="m5770,7569l5722,7628,5685,7697,5659,7774,5643,7857,5638,7942,5639,7985,5650,8069,5671,8149,5702,8222,5745,8287,6466,8329,6491,8301,6533,8237,6565,8163,6586,8083,6596,7999,6598,7956,6596,7914,6586,7829,6565,7749,6533,7676,6491,7611,5770,7569e" filled="t" fillcolor="#FFFF00" stroked="f">
                <v:path arrowok="t"/>
                <v:fill/>
              </v:shape>
            </v:group>
            <v:group style="position:absolute;left:6338;top:7583;width:783;height:746" coordorigin="6338,7583" coordsize="783,746">
              <v:shape style="position:absolute;left:6338;top:7583;width:783;height:746" coordorigin="6338,7583" coordsize="783,746" path="m6989,7583l6470,7583,6445,7611,6403,7676,6371,7749,6350,7829,6339,7914,6338,7956,6339,7999,6350,8083,6371,8163,6403,8237,6445,8301,6470,8329,6989,8329,7037,8270,7074,8201,7100,8124,7116,8041,7121,7956,7120,7914,7109,7829,7088,7749,7056,7676,7014,7611,6989,7583e" filled="t" fillcolor="#FFFF00" stroked="f">
                <v:path arrowok="t"/>
                <v:fill/>
              </v:shape>
            </v:group>
            <v:group style="position:absolute;left:9025;top:7587;width:1235;height:746" coordorigin="9025,7587" coordsize="1235,746">
              <v:shape style="position:absolute;left:9025;top:7587;width:1235;height:746" coordorigin="9025,7587" coordsize="1235,746" path="m10128,7587l9157,7587,9132,7615,9090,7679,9058,7753,9037,7833,9026,7917,9025,7960,9026,8002,9037,8086,9058,8167,9090,8240,9132,8305,9157,8333,10128,8333,10176,8274,10213,8204,10239,8127,10255,8045,10260,7960,10259,7917,10248,7833,10227,7753,10196,7679,10153,7615,10128,7587e" filled="t" fillcolor="#FFFF00" stroked="f">
                <v:path arrowok="t"/>
                <v:fill/>
              </v:shape>
            </v:group>
            <v:group style="position:absolute;left:12001;top:7579;width:1235;height:746" coordorigin="12001,7579" coordsize="1235,746">
              <v:shape style="position:absolute;left:12001;top:7579;width:1235;height:746" coordorigin="12001,7579" coordsize="1235,746" path="m13104,7579l12133,7579,12108,7606,12066,7671,12034,7744,12013,7825,12002,7909,12001,7951,12002,7994,12013,8078,12034,8158,12066,8232,12108,8296,12133,8324,13104,8324,13152,8266,13189,8196,13215,8119,13231,8037,13236,7951,13235,7909,13224,7825,13203,7744,13172,7671,13129,7606,13104,7579e" filled="t" fillcolor="#FFFF00" stroked="f">
                <v:path arrowok="t"/>
                <v:fill/>
              </v:shape>
            </v:group>
            <v:group style="position:absolute;left:14796;top:7598;width:1719;height:746" coordorigin="14796,7598" coordsize="1719,746">
              <v:shape style="position:absolute;left:14796;top:7598;width:1719;height:746" coordorigin="14796,7598" coordsize="1719,746" path="m16383,7598l14928,7598,14903,7626,14861,7690,14829,7764,14808,7844,14797,7928,14796,7971,14797,8014,14808,8098,14829,8178,14861,8251,14903,8316,14928,8344,16383,8344,16430,8285,16467,8216,16493,8138,16509,8056,16515,7971,16513,7928,16503,7844,16482,7764,16450,7690,16408,7626,16383,7598e" filled="t" fillcolor="#FFFF00" stroked="f">
                <v:path arrowok="t"/>
                <v:fill/>
              </v:shape>
            </v:group>
            <v:group style="position:absolute;left:7128;top:7747;width:1128;height:571" coordorigin="7128,7747" coordsize="1128,571">
              <v:shape style="position:absolute;left:7128;top:7747;width:1128;height:571" coordorigin="7128,7747" coordsize="1128,571" path="m8155,7747l7229,7747,7210,7769,7164,7845,7144,7904,7132,7967,7128,8033,7129,8065,7137,8130,7153,8191,7178,8247,7229,8318,8155,8318,8206,8247,8231,8191,8247,8130,8255,8065,8256,8033,8255,8000,8247,7936,8231,7874,8206,7818,8155,7747e" filled="t" fillcolor="#FFFF00" stroked="f">
                <v:path arrowok="t"/>
                <v:fill/>
              </v:shape>
            </v:group>
            <v:group style="position:absolute;left:22557;top:7752;width:632;height:1596" coordorigin="22557,7752" coordsize="632,1596">
              <v:shape style="position:absolute;left:22557;top:7752;width:632;height:1596" coordorigin="22557,7752" coordsize="632,1596" path="m22906,7752l22839,7752,22785,7811,22737,7877,22695,7949,22658,8026,22627,8107,22602,8191,22582,8278,22568,8367,22560,8458,22557,8549,22560,8641,22568,8731,22582,8821,22602,8908,22627,8992,22658,9073,22695,9150,22737,9221,22785,9287,22839,9347,22906,9347,22960,9287,23008,9221,23050,9150,23087,9073,23118,8992,23143,8908,23163,8821,23177,8731,23186,8641,23188,8549,23186,8458,23177,8367,23163,8278,23143,8191,23118,8107,23087,8026,23050,7949,23008,7877,22960,7811,22906,7752e" filled="t" fillcolor="#FFFF00" stroked="f">
                <v:path arrowok="t"/>
                <v:fill/>
              </v:shape>
            </v:group>
            <v:group style="position:absolute;left:17765;top:7801;width:1440;height:571" coordorigin="17765,7801" coordsize="1440,571">
              <v:shape style="position:absolute;left:17765;top:7801;width:1440;height:571" coordorigin="17765,7801" coordsize="1440,571" path="m19104,7801l17866,7801,17847,7822,17801,7899,17781,7958,17769,8021,17765,8086,17766,8119,17774,8183,17790,8244,17814,8301,17866,8372,19104,8372,19156,8301,19180,8244,19196,8183,19204,8119,19205,8086,19204,8053,19196,7989,19180,7928,19156,7871,19104,7801e" filled="t" fillcolor="#FFFF00" stroked="f">
                <v:path arrowok="t"/>
                <v:fill/>
              </v:shape>
            </v:group>
            <v:group style="position:absolute;left:20808;top:7816;width:1536;height:571" coordorigin="20808,7816" coordsize="1536,571">
              <v:shape style="position:absolute;left:20808;top:7816;width:1536;height:571" coordorigin="20808,7816" coordsize="1536,571" path="m22243,7816l20909,7816,20890,7837,20844,7914,20824,7973,20812,8036,20808,8101,20809,8134,20817,8198,20833,8260,20858,8316,20909,8387,22243,8387,22295,8316,22319,8260,22335,8198,22343,8134,22344,8101,22343,8069,22335,8004,22319,7943,22295,7887,22243,7816e" filled="t" fillcolor="#FFFF00" stroked="f">
                <v:path arrowok="t"/>
                <v:fill/>
              </v:shape>
            </v:group>
            <v:group style="position:absolute;left:5876;top:8081;width:1485;height:746" coordorigin="5876,8081" coordsize="1485,746">
              <v:shape style="position:absolute;left:5876;top:8081;width:1485;height:746" coordorigin="5876,8081" coordsize="1485,746" path="m7229,8081l6008,8081,5983,8109,5941,8173,5909,8247,5888,8327,5877,8411,5876,8454,5877,8496,5888,8580,5909,8661,5941,8734,5983,8799,6008,8827,7229,8827,7277,8768,7314,8698,7340,8621,7356,8539,7361,8454,7360,8411,7349,8327,7328,8247,7296,8173,7254,8109,7229,8081e" filled="t" fillcolor="#FFFF00" stroked="f">
                <v:path arrowok="t"/>
                <v:fill/>
              </v:shape>
            </v:group>
            <v:group style="position:absolute;left:9035;top:8073;width:519;height:746" coordorigin="9035,8073" coordsize="519,746">
              <v:shape style="position:absolute;left:9035;top:8073;width:519;height:746" coordorigin="9035,8073" coordsize="519,746" path="m9421,8073l9166,8073,9141,8101,9099,8165,9068,8239,9046,8319,9036,8403,9035,8446,9036,8489,9046,8573,9068,8653,9099,8727,9141,8791,9166,8819,9421,8819,9469,8760,9506,8691,9532,8614,9548,8531,9553,8446,9552,8403,9541,8319,9520,8239,9489,8165,9446,8101,9421,8073e" filled="t" fillcolor="#FFFF00" stroked="f">
                <v:path arrowok="t"/>
                <v:fill/>
              </v:shape>
            </v:group>
            <v:group style="position:absolute;left:12001;top:8063;width:519;height:746" coordorigin="12001,8063" coordsize="519,746">
              <v:shape style="position:absolute;left:12001;top:8063;width:519;height:746" coordorigin="12001,8063" coordsize="519,746" path="m12388,8063l12133,8063,12108,8091,12066,8156,12034,8229,12013,8309,12002,8394,12001,8436,12002,8479,12013,8563,12034,8643,12066,8717,12108,8781,12133,8809,12388,8809,12435,8750,12472,8681,12498,8604,12514,8521,12520,8436,12518,8394,12508,8309,12487,8229,12455,8156,12413,8091,12388,8063e" filled="t" fillcolor="#FFFF00" stroked="f">
                <v:path arrowok="t"/>
                <v:fill/>
              </v:shape>
            </v:group>
            <v:group style="position:absolute;left:14777;top:8090;width:1243;height:746" coordorigin="14777,8090" coordsize="1243,746">
              <v:shape style="position:absolute;left:14777;top:8090;width:1243;height:746" coordorigin="14777,8090" coordsize="1243,746" path="m15888,8090l14909,8090,14884,8118,14842,8183,14810,8256,14789,8336,14778,8421,14777,8463,14778,8506,14789,8590,14810,8670,14842,8744,14884,8808,14909,8836,15888,8836,15936,8777,15973,8708,15999,8631,16015,8548,16020,8463,16019,8421,16008,8336,15987,8256,15955,8183,15913,8118,15888,8090e" filled="t" fillcolor="#FFFF00" stroked="f">
                <v:path arrowok="t"/>
                <v:fill/>
              </v:shape>
            </v:group>
            <v:group style="position:absolute;left:17706;top:8121;width:1761;height:746" coordorigin="17706,8121" coordsize="1761,746">
              <v:shape style="position:absolute;left:17706;top:8121;width:1761;height:746" coordorigin="17706,8121" coordsize="1761,746" path="m19335,8121l17838,8121,17813,8149,17770,8213,17739,8287,17718,8367,17707,8451,17706,8494,17707,8536,17718,8620,17739,8701,17770,8774,17813,8839,17838,8867,19335,8867,19382,8808,19419,8738,19445,8661,19461,8579,19466,8494,19465,8451,19455,8367,19433,8287,19402,8213,19360,8149,19335,8121e" filled="t" fillcolor="#FFFF00" stroked="f">
                <v:path arrowok="t"/>
                <v:fill/>
              </v:shape>
            </v:group>
            <v:group style="position:absolute;left:20912;top:8135;width:836;height:746" coordorigin="20912,8135" coordsize="836,746">
              <v:shape style="position:absolute;left:20912;top:8135;width:836;height:746" coordorigin="20912,8135" coordsize="836,746" path="m21615,8135l21043,8135,21018,8163,20976,8227,20945,8301,20923,8381,20913,8465,20912,8508,20913,8551,20923,8635,20945,8715,20976,8788,21018,8853,21043,8881,21615,8881,21663,8822,21700,8753,21726,8675,21742,8593,21747,8508,21746,8465,21735,8381,21714,8301,21683,8227,21640,8163,21615,8135e" filled="t" fillcolor="#FFFF00" stroked="f">
                <v:path arrowok="t"/>
                <v:fill/>
              </v:shape>
            </v:group>
            <v:group style="position:absolute;left:21482;top:8092;width:1151;height:789" coordorigin="21482,8092" coordsize="1151,789">
              <v:shape style="position:absolute;left:21482;top:8092;width:1151;height:789" coordorigin="21482,8092" coordsize="1151,789" path="m22493,8092l21621,8092,21595,8122,21550,8190,21517,8268,21495,8353,21483,8441,21482,8487,21483,8532,21495,8621,21517,8705,21550,8783,21595,8851,21621,8881,22493,8881,22543,8819,22582,8745,22610,8664,22627,8576,22633,8487,22631,8441,22620,8353,22598,8268,22564,8190,22520,8122,22493,8092e" filled="t" fillcolor="#FFFF00" stroked="f">
                <v:path arrowok="t"/>
                <v:fill/>
              </v:shape>
            </v:group>
            <v:group style="position:absolute;left:9567;top:8197;width:930;height:623" coordorigin="9567,8197" coordsize="930,623">
              <v:shape style="position:absolute;left:9567;top:8197;width:930;height:623" coordorigin="9567,8197" coordsize="930,623" path="m10387,8197l9677,8197,9656,8221,9621,8274,9595,8336,9577,8403,9568,8473,9567,8509,9568,8544,9577,8614,9595,8681,9621,8743,9656,8797,9677,8820,10387,8820,10427,8771,10458,8713,10480,8648,10493,8580,10498,8509,10496,8473,10488,8403,10470,8336,10444,8274,10408,8221,10387,8197e" filled="t" fillcolor="#FFFF00" stroked="f">
                <v:path arrowok="t"/>
                <v:fill/>
              </v:shape>
            </v:group>
            <v:group style="position:absolute;left:12524;top:8187;width:681;height:623" coordorigin="12524,8187" coordsize="681,623">
              <v:shape style="position:absolute;left:12524;top:8187;width:681;height:623" coordorigin="12524,8187" coordsize="681,623" path="m13094,8187l12634,8187,12613,8211,12578,8265,12551,8326,12534,8393,12525,8463,12524,8499,12525,8534,12534,8605,12551,8671,12578,8733,12613,8787,12634,8810,13094,8810,13134,8761,13165,8703,13187,8639,13200,8570,13205,8499,13203,8463,13195,8393,13177,8326,13151,8265,13115,8211,13094,8187e" filled="t" fillcolor="#FFFF00" stroked="f">
                <v:path arrowok="t"/>
                <v:fill/>
              </v:shape>
            </v:group>
            <v:group style="position:absolute;left:5853;top:8575;width:1509;height:746" coordorigin="5853,8575" coordsize="1509,746">
              <v:shape style="position:absolute;left:5853;top:8575;width:1509;height:746" coordorigin="5853,8575" coordsize="1509,746" path="m7230,8575l5984,8575,5959,8603,5917,8667,5886,8741,5864,8821,5854,8905,5853,8948,5854,8991,5864,9075,5886,9155,5917,9229,5959,9293,5984,9321,7230,9321,7277,9262,7314,9193,7340,9116,7356,9033,7361,8948,7360,8905,7349,8821,7328,8741,7297,8667,7255,8603,7230,8575e" filled="t" fillcolor="#FFFF00" stroked="f">
                <v:path arrowok="t"/>
                <v:fill/>
              </v:shape>
            </v:group>
            <v:group style="position:absolute;left:12001;top:8548;width:1465;height:746" coordorigin="12001,8548" coordsize="1465,746">
              <v:shape style="position:absolute;left:12001;top:8548;width:1465;height:746" coordorigin="12001,8548" coordsize="1465,746" path="m13334,8548l12133,8548,12108,8576,12066,8641,12034,8714,12013,8794,12002,8879,12001,8921,12002,8964,12013,9048,12034,9128,12066,9202,12108,9266,12133,9294,13334,9294,13382,9235,13419,9166,13445,9089,13461,9006,13466,8921,13465,8879,13454,8794,13433,8714,13402,8641,13360,8576,13334,8548e" filled="t" fillcolor="#FFFF00" stroked="f">
                <v:path arrowok="t"/>
                <v:fill/>
              </v:shape>
            </v:group>
            <v:group style="position:absolute;left:12334;top:8568;width:292;height:120" coordorigin="12334,8568" coordsize="292,120">
              <v:shape style="position:absolute;left:12334;top:8568;width:292;height:120" coordorigin="12334,8568" coordsize="292,120" path="m12605,8568l12348,8577,12340,8594,12335,8614,12334,8634,12338,8655,12345,8673,12355,8688,12612,8679,12621,8662,12625,8642,12626,8621,12623,8601,12616,8583,12605,8568e" filled="t" fillcolor="#FFFF00" stroked="f">
                <v:path arrowok="t"/>
                <v:fill/>
              </v:shape>
            </v:group>
            <v:group style="position:absolute;left:9397;top:8578;width:263;height:120" coordorigin="9397,8578" coordsize="263,120">
              <v:shape style="position:absolute;left:9397;top:8578;width:263;height:120" coordorigin="9397,8578" coordsize="263,120" path="m9639,8578l9410,8587,9402,8604,9397,8624,9397,8644,9400,8664,9407,8683,9418,8698,9646,8689,9654,8671,9659,8652,9660,8631,9656,8611,9649,8593,9639,8578e" filled="t" fillcolor="#FFFF00" stroked="f">
                <v:path arrowok="t"/>
                <v:fill/>
              </v:shape>
            </v:group>
            <v:group style="position:absolute;left:14297;top:8577;width:1968;height:746" coordorigin="14297,8577" coordsize="1968,746">
              <v:shape style="position:absolute;left:14297;top:8577;width:1968;height:746" coordorigin="14297,8577" coordsize="1968,746" path="m16134,8577l14429,8577,14404,8605,14362,8669,14330,8743,14309,8823,14298,8907,14297,8950,14298,8993,14309,9077,14330,9157,14362,9231,14404,9295,14429,9323,16134,9323,16181,9264,16218,9195,16245,9118,16260,9035,16266,8950,16264,8907,16254,8823,16233,8743,16201,8669,16159,8605,16134,8577e" filled="t" fillcolor="#FFFF00" stroked="f">
                <v:path arrowok="t"/>
                <v:fill/>
              </v:shape>
            </v:group>
            <v:group style="position:absolute;left:17713;top:8610;width:1763;height:746" coordorigin="17713,8610" coordsize="1763,746">
              <v:shape style="position:absolute;left:17713;top:8610;width:1763;height:746" coordorigin="17713,8610" coordsize="1763,746" path="m19344,8610l17845,8610,17820,8638,17778,8702,17746,8776,17725,8856,17714,8940,17713,8983,17714,9025,17725,9109,17746,9190,17778,9263,17820,9328,17845,9356,19344,9356,19392,9297,19429,9227,19455,9150,19471,9068,19476,8983,19475,8940,19464,8856,19443,8776,19411,8702,19369,8638,19344,8610e" filled="t" fillcolor="#FFFF00" stroked="f">
                <v:path arrowok="t"/>
                <v:fill/>
              </v:shape>
            </v:group>
            <v:group style="position:absolute;left:9058;top:8685;width:1429;height:623" coordorigin="9058,8685" coordsize="1429,623">
              <v:shape style="position:absolute;left:9058;top:8685;width:1429;height:623" coordorigin="9058,8685" coordsize="1429,623" path="m10377,8685l9168,8685,9147,8708,9112,8762,9085,8824,9068,8890,9059,8961,9058,8996,9059,9032,9068,9102,9085,9169,9112,9231,9147,9284,9168,9308,10377,9308,10417,9259,10448,9201,10470,9136,10483,9067,10487,8996,10486,8961,10477,8890,10460,8824,10433,8762,10398,8708,10377,8685e" filled="t" fillcolor="#FFFF00" stroked="f">
                <v:path arrowok="t"/>
                <v:fill/>
              </v:shape>
            </v:group>
            <v:group style="position:absolute;left:20943;top:8747;width:1660;height:623" coordorigin="20943,8747" coordsize="1660,623">
              <v:shape style="position:absolute;left:20943;top:8747;width:1660;height:623" coordorigin="20943,8747" coordsize="1660,623" path="m22493,8747l21053,8747,21032,8770,20997,8824,20970,8885,20953,8952,20944,9022,20943,9058,20944,9094,20953,9164,20970,9231,20997,9292,21032,9346,21053,9369,22493,9369,22532,9320,22563,9262,22585,9198,22598,9129,22603,9058,22602,9022,22593,8952,22575,8885,22549,8824,22514,8770,22493,8747e" filled="t" fillcolor="#FFFF00" stroked="f">
                <v:path arrowok="t"/>
                <v:fill/>
              </v:shape>
            </v:group>
            <v:group style="position:absolute;left:5878;top:9071;width:1233;height:746" coordorigin="5878,9071" coordsize="1233,746">
              <v:shape style="position:absolute;left:5878;top:9071;width:1233;height:746" coordorigin="5878,9071" coordsize="1233,746" path="m6979,9071l6010,9071,5985,9098,5942,9163,5911,9236,5890,9317,5879,9401,5878,9443,5879,9486,5890,9570,5911,9650,5942,9724,5985,9788,6010,9816,6979,9816,7027,9758,7063,9688,7090,9611,7106,9529,7111,9443,7110,9401,7099,9317,7078,9236,7046,9163,7004,9098,6979,9071e" filled="t" fillcolor="#FFFF00" stroked="f">
                <v:path arrowok="t"/>
                <v:fill/>
              </v:shape>
            </v:group>
            <v:group style="position:absolute;left:9031;top:9052;width:1247;height:746" coordorigin="9031,9052" coordsize="1247,746">
              <v:shape style="position:absolute;left:9031;top:9052;width:1247;height:746" coordorigin="9031,9052" coordsize="1247,746" path="m10145,9052l9163,9052,9138,9080,9095,9144,9064,9218,9043,9298,9032,9382,9031,9425,9032,9467,9043,9551,9064,9632,9095,9705,9138,9770,9163,9798,10145,9798,10193,9739,10230,9669,10256,9592,10272,9510,10277,9425,10276,9382,10265,9298,10244,9218,10213,9144,10170,9080,10145,9052e" filled="t" fillcolor="#FFFF00" stroked="f">
                <v:path arrowok="t"/>
                <v:fill/>
              </v:shape>
            </v:group>
            <v:group style="position:absolute;left:14795;top:9067;width:1485;height:746" coordorigin="14795,9067" coordsize="1485,746">
              <v:shape style="position:absolute;left:14795;top:9067;width:1485;height:746" coordorigin="14795,9067" coordsize="1485,746" path="m16148,9067l14927,9067,14902,9095,14860,9159,14828,9233,14807,9313,14796,9397,14795,9440,14796,9482,14807,9566,14828,9647,14860,9720,14902,9785,14927,9813,16148,9813,16195,9754,16232,9684,16259,9607,16274,9525,16280,9440,16278,9397,16268,9313,16247,9233,16215,9159,16173,9095,16148,9067e" filled="t" fillcolor="#FFFF00" stroked="f">
                <v:path arrowok="t"/>
                <v:fill/>
              </v:shape>
            </v:group>
            <v:group style="position:absolute;left:17715;top:9096;width:1483;height:746" coordorigin="17715,9096" coordsize="1483,746">
              <v:shape style="position:absolute;left:17715;top:9096;width:1483;height:746" coordorigin="17715,9096" coordsize="1483,746" path="m19066,9096l17847,9096,17822,9124,17779,9188,17748,9262,17727,9342,17716,9426,17715,9469,17716,9512,17727,9596,17748,9676,17779,9749,17822,9814,17847,9842,19066,9842,19113,9783,19150,9714,19177,9636,19192,9554,19198,9469,19196,9426,19186,9342,19165,9262,19133,9188,19091,9124,19066,9096e" filled="t" fillcolor="#FFFF00" stroked="f">
                <v:path arrowok="t"/>
                <v:fill/>
              </v:shape>
            </v:group>
            <v:group style="position:absolute;left:22107;top:9115;width:500;height:746" coordorigin="22107,9115" coordsize="500,746">
              <v:shape style="position:absolute;left:22107;top:9115;width:500;height:746" coordorigin="22107,9115" coordsize="500,746" path="m22474,9115l22238,9115,22213,9143,22171,9208,22140,9281,22118,9361,22108,9446,22107,9488,22108,9531,22118,9615,22140,9695,22171,9769,22213,9833,22238,9861,22474,9861,22522,9802,22559,9733,22585,9656,22601,9573,22606,9488,22605,9446,22594,9361,22573,9281,22542,9208,22499,9143,22474,9115e" filled="t" fillcolor="#FFFF00" stroked="f">
                <v:path arrowok="t"/>
                <v:fill/>
              </v:shape>
            </v:group>
            <v:group style="position:absolute;left:12019;top:9167;width:1441;height:623" coordorigin="12019,9167" coordsize="1441,623">
              <v:shape style="position:absolute;left:12019;top:9167;width:1441;height:623" coordorigin="12019,9167" coordsize="1441,623" path="m13349,9167l12129,9167,12108,9190,12072,9244,12046,9305,12028,9372,12020,9442,12019,9478,12020,9514,12028,9584,12046,9651,12072,9712,12108,9766,12129,9789,13349,9789,13389,9740,13420,9682,13442,9618,13455,9549,13459,9478,13458,9442,13449,9372,13432,9305,13405,9244,13370,9190,13349,9167e" filled="t" fillcolor="#FFFF00" stroked="f">
                <v:path arrowok="t"/>
                <v:fill/>
              </v:shape>
            </v:group>
            <v:group style="position:absolute;left:20943;top:9239;width:1180;height:623" coordorigin="20943,9239" coordsize="1180,623">
              <v:shape style="position:absolute;left:20943;top:9239;width:1180;height:623" coordorigin="20943,9239" coordsize="1180,623" path="m22013,9239l21053,9239,21032,9263,20997,9317,20970,9378,20953,9445,20944,9515,20943,9551,20944,9586,20953,9657,20970,9723,20997,9785,21032,9839,21053,9862,22013,9862,22053,9813,22083,9755,22105,9691,22119,9622,22123,9551,22122,9515,22113,9445,22095,9378,22069,9317,22034,9263,22013,9239e" filled="t" fillcolor="#FFFF00" stroked="f">
                <v:path arrowok="t"/>
                <v:fill/>
              </v:shape>
            </v:group>
            <v:group style="position:absolute;left:15267;top:9556;width:794;height:746" coordorigin="15267,9556" coordsize="794,746">
              <v:shape style="position:absolute;left:15267;top:9556;width:794;height:746" coordorigin="15267,9556" coordsize="794,746" path="m15929,9556l15399,9556,15374,9584,15332,9648,15300,9722,15279,9802,15268,9886,15267,9929,15268,9972,15279,10056,15300,10136,15332,10210,15374,10274,15399,10302,15929,10302,15976,10243,16013,10174,16040,10097,16055,10014,16061,9929,16059,9886,16049,9802,16028,9722,15996,9648,15954,9584,15929,9556e" filled="t" fillcolor="#FFFF00" stroked="f">
                <v:path arrowok="t"/>
                <v:fill/>
              </v:shape>
            </v:group>
            <v:group style="position:absolute;left:17690;top:9628;width:1514;height:746" coordorigin="17690,9628" coordsize="1514,746">
              <v:shape style="position:absolute;left:17690;top:9628;width:1514;height:746" coordorigin="17690,9628" coordsize="1514,746" path="m19072,9628l17821,9628,17796,9655,17754,9720,17723,9794,17701,9874,17691,9958,17690,10000,17691,10043,17701,10127,17723,10207,17754,10281,17796,10345,17821,10373,19072,10373,19119,10315,19156,10245,19183,10168,19199,10086,19204,10000,19202,9958,19192,9874,19171,9794,19139,9720,19097,9655,19072,9628e" filled="t" fillcolor="#FFFF00" stroked="f">
                <v:path arrowok="t"/>
                <v:fill/>
              </v:shape>
            </v:group>
            <v:group style="position:absolute;left:20892;top:9626;width:533;height:746" coordorigin="20892,9626" coordsize="533,746">
              <v:shape style="position:absolute;left:20892;top:9626;width:533;height:746" coordorigin="20892,9626" coordsize="533,746" path="m21293,9626l21024,9626,20999,9654,20956,9718,20925,9792,20904,9872,20893,9956,20892,9999,20893,10041,20904,10125,20925,10206,20956,10279,20999,10344,21024,10372,21293,10372,21340,10313,21377,10243,21403,10166,21419,10084,21424,9999,21423,9956,21413,9872,21391,9792,21360,9718,21318,9654,21293,9626e" filled="t" fillcolor="#FFFF00" stroked="f">
                <v:path arrowok="t"/>
                <v:fill/>
              </v:shape>
            </v:group>
            <v:group style="position:absolute;left:12017;top:9705;width:1210;height:571" coordorigin="12017,9705" coordsize="1210,571">
              <v:shape style="position:absolute;left:12017;top:9705;width:1210;height:571" coordorigin="12017,9705" coordsize="1210,571" path="m13127,9705l12118,9705,12099,9726,12053,9803,12033,9862,12021,9925,12017,9990,12018,10023,12026,10087,12042,10149,12067,10205,12118,10276,13127,10276,13178,10205,13202,10149,13218,10087,13227,10023,13228,9990,13227,9958,13218,9893,13202,9832,13178,9775,13127,9705e" filled="t" fillcolor="#FFFF00" stroked="f">
                <v:path arrowok="t"/>
                <v:fill/>
              </v:shape>
            </v:group>
            <v:group style="position:absolute;left:14799;top:9680;width:446;height:623" coordorigin="14799,9680" coordsize="446,623">
              <v:shape style="position:absolute;left:14799;top:9680;width:446;height:623" coordorigin="14799,9680" coordsize="446,623" path="m15134,9680l14909,9680,14888,9704,14853,9757,14826,9819,14809,9886,14800,9956,14799,9992,14800,10027,14809,10097,14826,10164,14853,10226,14888,10280,14909,10303,15134,10303,15174,10254,15205,10196,15227,10131,15240,10063,15244,9992,15243,9956,15235,9886,15217,9819,15191,9757,15155,9704,15134,9680e" filled="t" fillcolor="#FFFF00" stroked="f">
                <v:path arrowok="t"/>
                <v:fill/>
              </v:shape>
            </v:group>
            <v:group style="position:absolute;left:21404;top:9757;width:931;height:623" coordorigin="21404,9757" coordsize="931,623">
              <v:shape style="position:absolute;left:21404;top:9757;width:931;height:623" coordorigin="21404,9757" coordsize="931,623" path="m22225,9757l21514,9757,21493,9780,21458,9834,21431,9896,21414,9962,21405,10033,21404,10068,21405,10104,21414,10174,21431,10241,21458,10303,21493,10356,21514,10380,22225,10380,22264,10331,22295,10273,22317,10208,22330,10139,22335,10068,22334,10033,22325,9962,22307,9896,22281,9834,22245,9780,22225,9757e" filled="t" fillcolor="#FFFF00" stroked="f">
                <v:path arrowok="t"/>
                <v:fill/>
              </v:shape>
            </v:group>
            <v:group style="position:absolute;left:7263;top:9872;width:527;height:623" coordorigin="7263,9872" coordsize="527,623">
              <v:shape style="position:absolute;left:7263;top:9872;width:527;height:623" coordorigin="7263,9872" coordsize="527,623" path="m7680,9872l7373,9872,7352,9896,7317,9949,7290,10011,7273,10078,7264,10148,7263,10184,7264,10219,7273,10289,7290,10356,7317,10418,7352,10472,7373,10495,7680,10495,7720,10446,7750,10388,7772,10323,7786,10255,7790,10184,7789,10148,7780,10078,7762,10011,7736,9949,7701,9896,7680,9872e" filled="t" fillcolor="#FFFF00" stroked="f">
                <v:path arrowok="t"/>
                <v:fill/>
              </v:shape>
            </v:group>
            <v:group style="position:absolute;left:5649;top:9926;width:1594;height:571" coordorigin="5649,9926" coordsize="1594,571">
              <v:shape style="position:absolute;left:5649;top:9926;width:1594;height:571" coordorigin="5649,9926" coordsize="1594,571" path="m7143,9926l5750,9926,5731,9948,5686,10024,5666,10084,5653,10147,5649,10212,5650,10245,5659,10309,5675,10370,5699,10427,5750,10497,7143,10497,7194,10427,7219,10370,7235,10309,7243,10245,7244,10212,7243,10179,7235,10115,7219,10053,7194,9997,7143,9926e" filled="t" fillcolor="#FFFF00" stroked="f">
                <v:path arrowok="t"/>
                <v:fill/>
              </v:shape>
            </v:group>
            <v:group style="position:absolute;left:14722;top:10004;width:1430;height:625" coordorigin="14722,10004" coordsize="1430,625">
              <v:shape style="position:absolute;left:14722;top:10004;width:1430;height:625" coordorigin="14722,10004" coordsize="1430,625" path="m16041,10004l14832,10004,14811,10027,14776,10081,14749,10143,14731,10210,14723,10281,14722,10316,14723,10352,14731,10423,14749,10490,14776,10551,14811,10605,14832,10629,16041,10626,16081,10577,16112,10519,16134,10455,16147,10386,16151,10315,16150,10279,16141,10209,16124,10142,16097,10081,16062,10027,16041,10004e" filled="t" fillcolor="#FFFF00" stroked="f">
                <v:path arrowok="t"/>
                <v:fill/>
              </v:shape>
            </v:group>
            <v:group style="position:absolute;left:15119;top:10061;width:292;height:120" coordorigin="15119,10061" coordsize="292,120">
              <v:shape style="position:absolute;left:15119;top:10061;width:292;height:120" coordorigin="15119,10061" coordsize="292,120" path="m15389,10061l15132,10070,15124,10087,15119,10106,15119,10127,15122,10147,15129,10166,15140,10181,15397,10172,15405,10154,15410,10135,15410,10114,15407,10094,15400,10076,15389,10061e" filled="t" fillcolor="#FFFF00" stroked="f">
                <v:path arrowok="t"/>
                <v:fill/>
              </v:shape>
            </v:group>
            <v:group style="position:absolute;left:21262;top:10137;width:244;height:120" coordorigin="21262,10137" coordsize="244,120">
              <v:shape style="position:absolute;left:21262;top:10137;width:244;height:120" coordorigin="21262,10137" coordsize="244,120" path="m21485,10137l21276,10146,21268,10164,21263,10183,21262,10204,21266,10224,21273,10242,21283,10257,21492,10248,21501,10231,21505,10211,21506,10191,21503,10171,21496,10152,21485,10137e" filled="t" fillcolor="#FFFF00" stroked="f">
                <v:path arrowok="t"/>
                <v:fill/>
              </v:shape>
            </v:group>
            <v:group style="position:absolute;left:5907;top:10537;width:1688;height:746" coordorigin="5907,10537" coordsize="1688,746">
              <v:shape style="position:absolute;left:5907;top:10537;width:1688;height:746" coordorigin="5907,10537" coordsize="1688,746" path="m7463,10537l6039,10537,6014,10565,5971,10629,5940,10703,5919,10783,5908,10867,5907,10910,5908,10953,5919,11037,5940,11117,5971,11190,6014,11255,6039,11283,7463,11283,7510,11224,7547,11155,7574,11077,7589,10995,7595,10910,7593,10867,7583,10783,7562,10703,7530,10629,7488,10565,7463,10537e" filled="t" fillcolor="#FFFF00" stroked="f">
                <v:path arrowok="t"/>
                <v:fill/>
              </v:shape>
            </v:group>
            <v:group style="position:absolute;left:1887;top:10661;width:1449;height:623" coordorigin="1887,10661" coordsize="1449,623">
              <v:shape style="position:absolute;left:1887;top:10661;width:1449;height:623" coordorigin="1887,10661" coordsize="1449,623" path="m3226,10661l1997,10661,1976,10684,1941,10738,1914,10800,1897,10866,1888,10937,1887,10972,1888,11008,1897,11078,1914,11145,1941,11207,1976,11260,1997,11284,3226,11284,3265,11235,3296,11177,3318,11112,3331,11043,3336,10972,3335,10937,3326,10866,3308,10800,3282,10738,3247,10684,3226,10661e" filled="t" fillcolor="#FFFF00" stroked="f">
                <v:path arrowok="t"/>
                <v:fill/>
              </v:shape>
            </v:group>
            <v:group style="position:absolute;left:3256;top:10665;width:1754;height:587" coordorigin="3256,10665" coordsize="1754,587">
              <v:shape style="position:absolute;left:3256;top:10665;width:1754;height:587" coordorigin="3256,10665" coordsize="1754,587" path="m4906,10665l3360,10665,3340,10687,3307,10738,3282,10796,3265,10859,3257,10925,3256,10959,3257,10992,3265,11059,3282,11122,3307,11180,3340,11230,3360,11253,4906,11253,4959,11180,4984,11122,5000,11059,5009,10992,5010,10959,5009,10925,5000,10859,4984,10796,4959,10738,4926,10687,4906,10665e" filled="t" fillcolor="#FFFF00" stroked="f">
                <v:path arrowok="t"/>
                <v:fill/>
              </v:shape>
            </v:group>
            <v:group style="position:absolute;left:17189;top:10737;width:1738;height:623" coordorigin="17189,10737" coordsize="1738,623">
              <v:shape style="position:absolute;left:17189;top:10737;width:1738;height:623" coordorigin="17189,10737" coordsize="1738,623" path="m18817,10737l17299,10737,17278,10760,17243,10814,17217,10875,17199,10942,17190,11012,17189,11048,17190,11084,17199,11154,17217,11221,17243,11282,17278,11336,17299,11359,18817,11359,18856,11310,18887,11252,18909,11188,18922,11119,18927,11048,18926,11012,18917,10942,18899,10875,18873,10814,18838,10760,18817,10737e" filled="t" fillcolor="#FFFF00" stroked="f">
                <v:path arrowok="t"/>
                <v:fill/>
              </v:shape>
            </v:group>
            <v:group style="position:absolute;left:20409;top:10751;width:1680;height:623" coordorigin="20409,10751" coordsize="1680,623">
              <v:shape style="position:absolute;left:20409;top:10751;width:1680;height:623" coordorigin="20409,10751" coordsize="1680,623" path="m21978,10751l20519,10751,20498,10774,20463,10828,20436,10889,20419,10956,20410,11026,20409,11062,20410,11098,20419,11168,20436,11235,20463,11296,20498,11350,20519,11373,21978,11373,22018,11324,22049,11266,22071,11202,22084,11133,22089,11062,22087,11026,22079,10956,22061,10889,22035,10828,21999,10774,21978,10751e" filled="t" fillcolor="#FFFF00" stroked="f">
                <v:path arrowok="t"/>
                <v:fill/>
              </v:shape>
            </v:group>
            <v:group style="position:absolute;left:5604;top:10820;width:471;height:450" coordorigin="5604,10820" coordsize="471,450">
              <v:shape style="position:absolute;left:5604;top:10820;width:471;height:450" coordorigin="5604,10820" coordsize="471,450" path="m5995,10820l5683,10820,5668,10837,5632,10898,5611,10969,5604,11045,5605,11071,5617,11147,5643,11215,5683,11271,5995,11271,6036,11215,6062,11147,6074,11071,6075,11045,6074,11020,6062,10944,6036,10876,5995,10820e" filled="t" fillcolor="#FFFF00" stroked="f">
                <v:path arrowok="t"/>
                <v:fill/>
              </v:shape>
            </v:group>
            <v:group style="position:absolute;left:14787;top:11050;width:1483;height:753" coordorigin="14787,11050" coordsize="1483,753">
              <v:shape style="position:absolute;left:14787;top:11050;width:1483;height:753" coordorigin="14787,11050" coordsize="1483,753" path="m14919,11050l14872,11109,14835,11178,14808,11256,14792,11338,14787,11423,14788,11466,14799,11550,14820,11630,14852,11704,14894,11768,16138,11803,16163,11775,16205,11711,16237,11637,16258,11557,16269,11473,16270,11430,16269,11387,16258,11303,16237,11223,16205,11150,16163,11085,14919,11050e" filled="t" fillcolor="#FFFF00" stroked="f">
                <v:path arrowok="t"/>
                <v:fill/>
              </v:shape>
            </v:group>
            <v:group style="position:absolute;left:17671;top:11079;width:1527;height:753" coordorigin="17671,11079" coordsize="1527,753">
              <v:shape style="position:absolute;left:17671;top:11079;width:1527;height:753" coordorigin="17671,11079" coordsize="1527,753" path="m17803,11079l17755,11138,17718,11207,17692,11284,17676,11367,17671,11452,17672,11494,17683,11579,17704,11659,17735,11732,17778,11797,19066,11832,19091,11804,19133,11740,19165,11666,19186,11586,19196,11502,19197,11459,19196,11416,19186,11332,19165,11252,19133,11179,19091,11114,17803,11079e" filled="t" fillcolor="#FFFF00" stroked="f">
                <v:path arrowok="t"/>
                <v:fill/>
              </v:shape>
            </v:group>
            <v:group style="position:absolute;left:5602;top:11140;width:1940;height:633" coordorigin="5602,11140" coordsize="1940,633">
              <v:shape style="position:absolute;left:5602;top:11140;width:1940;height:633" coordorigin="5602,11140" coordsize="1940,633" path="m5712,11140l5672,11189,5642,11247,5620,11311,5606,11380,5602,11451,5603,11487,5612,11557,5629,11624,5656,11686,5691,11739,7432,11773,7452,11749,7488,11696,7514,11634,7532,11567,7540,11497,7542,11461,7540,11426,7532,11355,7514,11289,7488,11227,7452,11173,5712,11140e" filled="t" fillcolor="#FFFF00" stroked="f">
                <v:path arrowok="t"/>
                <v:fill/>
              </v:shape>
            </v:group>
            <v:group style="position:absolute;left:9051;top:11188;width:446;height:572" coordorigin="9051,11188" coordsize="446,572">
              <v:shape style="position:absolute;left:9051;top:11188;width:446;height:572" coordorigin="9051,11188" coordsize="446,572" path="m9152,11188l9100,11258,9076,11315,9060,11376,9052,11440,9051,11473,9052,11506,9060,11570,9076,11632,9100,11688,9152,11759,9396,11760,9415,11739,9461,11662,9481,11603,9493,11540,9497,11475,9496,11442,9488,11378,9472,11316,9447,11260,9396,11189,9152,11188e" filled="t" fillcolor="#FFFF00" stroked="f">
                <v:path arrowok="t"/>
                <v:fill/>
              </v:shape>
            </v:group>
            <v:group style="position:absolute;left:12017;top:11181;width:444;height:572" coordorigin="12017,11181" coordsize="444,572">
              <v:shape style="position:absolute;left:12017;top:11181;width:444;height:572" coordorigin="12017,11181" coordsize="444,572" path="m12118,11181l12067,11252,12042,11308,12026,11369,12018,11434,12017,11466,12018,11499,12026,11563,12042,11625,12067,11681,12118,11752,12360,11753,12380,11732,12425,11655,12445,11596,12457,11533,12461,11468,12460,11435,12452,11371,12436,11309,12412,11253,12360,11182,12118,11181e" filled="t" fillcolor="#FFFF00" stroked="f">
                <v:path arrowok="t"/>
                <v:fill/>
              </v:shape>
            </v:group>
            <v:group style="position:absolute;left:12255;top:11152;width:1195;height:628" coordorigin="12255,11152" coordsize="1195,628">
              <v:shape style="position:absolute;left:12255;top:11152;width:1195;height:628" coordorigin="12255,11152" coordsize="1195,628" path="m12365,11152l12326,11201,12295,11259,12273,11324,12260,11392,12255,11464,12256,11499,12265,11569,12283,11636,12309,11698,12344,11752,13340,11780,13361,11757,13396,11703,13422,11642,13440,11575,13449,11505,13450,11469,13449,11434,13440,11363,13422,11296,13396,11235,13361,11181,12365,11152e" filled="t" fillcolor="#FFFF00" stroked="f">
                <v:path arrowok="t"/>
                <v:fill/>
              </v:shape>
            </v:group>
            <v:group style="position:absolute;left:9295;top:11189;width:1205;height:577" coordorigin="9295,11189" coordsize="1205,577">
              <v:shape style="position:absolute;left:9295;top:11189;width:1205;height:577" coordorigin="9295,11189" coordsize="1205,577" path="m9396,11189l9344,11260,9320,11316,9304,11378,9296,11442,9295,11475,9296,11507,9304,11572,9320,11633,9344,11689,9396,11760,10399,11766,10418,11745,10463,11668,10484,11609,10496,11546,10500,11480,10499,11448,10491,11383,10475,11322,10450,11266,10399,11195,9396,11189e" filled="t" fillcolor="#FFFF00" stroked="f">
                <v:path arrowok="t"/>
                <v:fill/>
              </v:shape>
            </v:group>
            <v:group style="position:absolute;left:20933;top:11223;width:1391;height:623" coordorigin="20933,11223" coordsize="1391,623">
              <v:shape style="position:absolute;left:20933;top:11223;width:1391;height:623" coordorigin="20933,11223" coordsize="1391,623" path="m22215,11223l21043,11223,21022,11247,20987,11301,20961,11362,20943,11429,20934,11499,20933,11535,20934,11570,20943,11641,20961,11707,20987,11769,21022,11823,21043,11846,22215,11846,22254,11797,22285,11739,22307,11675,22320,11606,22325,11535,22324,11499,22315,11429,22297,11362,22271,11301,22236,11247,22215,11223e" filled="t" fillcolor="#FFFF00" stroked="f">
                <v:path arrowok="t"/>
                <v:fill/>
              </v:shape>
            </v:group>
            <v:group style="position:absolute;left:12064;top:11361;width:64;height:71" coordorigin="12064,11361" coordsize="64,71">
              <v:shape style="position:absolute;left:12064;top:11361;width:64;height:71" coordorigin="12064,11361" coordsize="64,71" path="m12115,11361l12068,11376,12064,11396,12067,11416,12077,11432,12125,11418,12128,11398,12125,11377,12115,11361e" filled="t" fillcolor="#FFFF00" stroked="f">
                <v:path arrowok="t"/>
                <v:fill/>
              </v:shape>
            </v:group>
            <v:group style="position:absolute;left:18419;top:11521;width:1566;height:746" coordorigin="18419,11521" coordsize="1566,746">
              <v:shape style="position:absolute;left:18419;top:11521;width:1566;height:746" coordorigin="18419,11521" coordsize="1566,746" path="m19853,11521l18551,11521,18526,11549,18484,11613,18452,11687,18431,11767,18420,11851,18419,11894,18420,11937,18431,12021,18452,12101,18484,12175,18526,12239,18551,12267,19853,12267,19901,12208,19938,12139,19964,12062,19980,11979,19985,11894,19984,11851,19973,11767,19952,11687,19921,11613,19878,11549,19853,11521e" filled="t" fillcolor="#FFFF00" stroked="f">
                <v:path arrowok="t"/>
                <v:fill/>
              </v:shape>
            </v:group>
            <v:group style="position:absolute;left:6091;top:11648;width:1449;height:623" coordorigin="6091,11648" coordsize="1449,623">
              <v:shape style="position:absolute;left:6091;top:11648;width:1449;height:623" coordorigin="6091,11648" coordsize="1449,623" path="m7430,11648l6201,11648,6180,11672,6145,11725,6118,11787,6101,11854,6092,11924,6091,11960,6092,11995,6101,12065,6118,12132,6145,12194,6180,12248,6201,12271,7430,12271,7470,12222,7501,12164,7523,12099,7536,12031,7540,11960,7539,11924,7530,11854,7513,11787,7486,11725,7451,11672,7430,11648e" filled="t" fillcolor="#FFFF00" stroked="f">
                <v:path arrowok="t"/>
                <v:fill/>
              </v:shape>
            </v:group>
            <v:group style="position:absolute;left:17209;top:11645;width:1161;height:623" coordorigin="17209,11645" coordsize="1161,623">
              <v:shape style="position:absolute;left:17209;top:11645;width:1161;height:623" coordorigin="17209,11645" coordsize="1161,623" path="m18259,11645l17319,11645,17298,11669,17262,11722,17236,11784,17218,11851,17210,11921,17209,11957,17210,11992,17218,12062,17236,12129,17262,12191,17298,12245,17319,12268,18259,12268,18299,12219,18330,12161,18352,12096,18365,12028,18369,11957,18368,11921,18360,11851,18342,11784,18316,11722,18280,11669,18259,11645e" filled="t" fillcolor="#FFFF00" stroked="f">
                <v:path arrowok="t"/>
                <v:fill/>
              </v:shape>
            </v:group>
            <v:group style="position:absolute;left:5652;top:11779;width:380;height:450" coordorigin="5652,11779" coordsize="380,450">
              <v:shape style="position:absolute;left:5652;top:11779;width:380;height:450" coordorigin="5652,11779" coordsize="380,450" path="m5952,11779l5731,11779,5716,11795,5680,11856,5659,11927,5652,12004,5653,12030,5665,12105,5691,12173,5731,12229,5952,12229,5993,12173,6019,12105,6031,12030,6032,12004,6031,11978,6019,11903,5993,11834,5952,11779e" filled="t" fillcolor="#FFFF00" stroked="f">
                <v:path arrowok="t"/>
                <v:fill/>
              </v:shape>
            </v:group>
            <v:group style="position:absolute;left:5959;top:11807;width:274;height:450" coordorigin="5959,11807" coordsize="274,450">
              <v:shape style="position:absolute;left:5959;top:11807;width:274;height:450" coordorigin="5959,11807" coordsize="274,450" path="m6154,11807l6039,11807,6023,11824,5988,11885,5966,11956,5959,12033,5960,12058,5972,12134,5998,12202,6039,12258,6154,12258,6194,12202,6221,12134,6233,12058,6233,12033,6233,12007,6221,11931,6194,11863,6154,11807e" filled="t" fillcolor="#FFFF00" stroked="f">
                <v:path arrowok="t"/>
                <v:fill/>
              </v:shape>
            </v:group>
            <v:group style="position:absolute;left:21603;top:12014;width:2010;height:598" coordorigin="21603,12014" coordsize="2010,598">
              <v:shape style="position:absolute;left:21603;top:12014;width:2010;height:598" coordorigin="21603,12014" coordsize="2010,598" path="m21707,12014l21654,12087,21629,12145,21612,12208,21604,12274,21603,12308,21604,12341,21612,12407,21629,12471,21654,12529,21687,12579,23509,12612,23529,12590,23562,12539,23587,12481,23604,12418,23612,12352,23613,12318,23612,12285,23604,12219,23587,12155,23562,12097,23529,12047,21707,12014e" filled="t" fillcolor="#FFFF00" stroked="f">
                <v:path arrowok="t"/>
                <v:fill/>
              </v:shape>
            </v:group>
            <v:group style="position:absolute;left:21250;top:12118;width:405;height:420" coordorigin="21250,12118" coordsize="405,420">
              <v:shape style="position:absolute;left:21250;top:12118;width:405;height:420" coordorigin="21250,12118" coordsize="405,420" path="m21324,12118l21287,12170,21262,12233,21251,12303,21250,12327,21251,12351,21262,12421,21287,12485,21324,12537,21582,12538,21596,12522,21629,12466,21649,12400,21656,12329,21655,12305,21644,12235,21619,12171,21582,12119,21324,12118e" filled="t" fillcolor="#FFFF00" stroked="f">
                <v:path arrowok="t"/>
                <v:fill/>
              </v:shape>
            </v:group>
            <v:group style="position:absolute;left:1644;top:12026;width:475;height:421" coordorigin="1644,12026" coordsize="475,421">
              <v:shape style="position:absolute;left:1644;top:12026;width:475;height:421" coordorigin="1644,12026" coordsize="475,421" path="m1718,12026l1681,12078,1656,12142,1645,12212,1644,12236,1645,12260,1656,12330,1681,12393,1718,12445,2045,12447,2059,12431,2092,12375,2112,12309,2119,12238,2118,12214,2107,12144,2083,12080,2045,12028,1718,12026e" filled="t" fillcolor="#FFFF00" stroked="f">
                <v:path arrowok="t"/>
                <v:fill/>
              </v:shape>
            </v:group>
            <v:group style="position:absolute;left:12542;top:12066;width:389;height:420" coordorigin="12542,12066" coordsize="389,420">
              <v:shape style="position:absolute;left:12542;top:12066;width:389;height:420" coordorigin="12542,12066" coordsize="389,420" path="m12616,12066l12579,12118,12554,12181,12543,12251,12542,12275,12543,12299,12554,12369,12579,12433,12616,12485,12857,12486,12871,12470,12904,12414,12924,12348,12931,12277,12930,12253,12919,12183,12895,12119,12857,12067,12616,12066e" filled="t" fillcolor="#FFFF00" stroked="f">
                <v:path arrowok="t"/>
                <v:fill/>
              </v:shape>
            </v:group>
            <v:group style="position:absolute;left:2163;top:12030;width:10939;height:483" coordorigin="2163,12030" coordsize="10939,483">
              <v:shape style="position:absolute;left:2163;top:12030;width:10939;height:483" coordorigin="2163,12030" coordsize="10939,483" path="m2237,12030l2199,12082,2175,12145,2164,12215,2163,12239,2164,12263,2175,12333,2199,12397,2237,12449,13028,12513,13042,12497,13075,12441,13095,12375,13102,12304,13101,12280,13090,12210,13065,12146,13028,12094,2237,12030e" filled="t" fillcolor="#FFFF00" stroked="f">
                <v:path arrowok="t"/>
                <v:fill/>
              </v:shape>
            </v:group>
            <v:group style="position:absolute;left:13289;top:12096;width:4613;height:446" coordorigin="13289,12096" coordsize="4613,446">
              <v:shape style="position:absolute;left:13289;top:12096;width:4613;height:446" coordorigin="13289,12096" coordsize="4613,446" path="m13363,12096l13326,12148,13301,12212,13290,12282,13289,12306,13290,12330,13301,12400,13326,12463,13363,12515,17828,12542,17842,12526,17876,12470,17896,12404,17902,12333,17901,12309,17890,12238,17866,12175,17828,12123,13363,12096e" filled="t" fillcolor="#FFFF00" stroked="f">
                <v:path arrowok="t"/>
                <v:fill/>
              </v:shape>
            </v:group>
            <v:group style="position:absolute;left:6629;top:12083;width:389;height:420" coordorigin="6629,12083" coordsize="389,420">
              <v:shape style="position:absolute;left:6629;top:12083;width:389;height:420" coordorigin="6629,12083" coordsize="389,420" path="m6703,12083l6665,12134,6640,12198,6629,12268,6629,12292,6629,12316,6640,12386,6665,12449,6703,12501,6943,12503,6957,12487,6991,12431,7010,12365,7017,12293,7016,12269,7005,12199,6981,12136,6943,12084,6703,12083e" filled="t" fillcolor="#FFFF00" stroked="f">
                <v:path arrowok="t"/>
                <v:fill/>
              </v:shape>
            </v:group>
            <v:group style="position:absolute;left:17754;top:12123;width:3755;height:443" coordorigin="17754,12123" coordsize="3755,443">
              <v:shape style="position:absolute;left:17754;top:12123;width:3755;height:443" coordorigin="17754,12123" coordsize="3755,443" path="m17828,12123l17790,12175,17766,12238,17755,12309,17754,12333,17755,12357,17766,12427,17790,12490,17828,12542,21435,12566,21449,12550,21482,12494,21502,12428,21509,12356,21508,12333,21497,12263,21473,12199,21435,12147,17828,12123e" filled="t" fillcolor="#FFFF00" stroked="f">
                <v:path arrowok="t"/>
                <v:fill/>
              </v:shape>
            </v:group>
            <v:group style="position:absolute;left:6389;top:12085;width:389;height:420" coordorigin="6389,12085" coordsize="389,420">
              <v:shape style="position:absolute;left:6389;top:12085;width:389;height:420" coordorigin="6389,12085" coordsize="389,420" path="m6463,12085l6425,12137,6401,12200,6390,12270,6389,12294,6390,12318,6401,12388,6425,12452,6463,12504,6703,12505,6717,12490,6751,12433,6771,12367,6777,12296,6777,12272,6766,12202,6741,12138,6703,12086,6463,12085e" filled="t" fillcolor="#FFFF00" stroked="f">
                <v:path arrowok="t"/>
                <v:fill/>
              </v:shape>
            </v:group>
            <v:group style="position:absolute;left:1912;top:12105;width:341;height:420" coordorigin="1912,12105" coordsize="341,420">
              <v:shape style="position:absolute;left:1912;top:12105;width:341;height:420" coordorigin="1912,12105" coordsize="341,420" path="m1986,12105l1948,12156,1924,12220,1913,12290,1912,12314,1913,12338,1924,12408,1948,12471,1986,12523,2179,12525,2193,12509,2226,12453,2246,12386,2253,12315,2252,12291,2241,12221,2217,12158,2179,12106,1986,12105e" filled="t" fillcolor="#FFFF00" stroked="f">
                <v:path arrowok="t"/>
                <v:fill/>
              </v:shape>
            </v:group>
            <v:group style="position:absolute;left:1942;top:12259;width:1108;height:421" coordorigin="1942,12259" coordsize="1108,421">
              <v:shape style="position:absolute;left:1942;top:12259;width:1108;height:421" coordorigin="1942,12259" coordsize="1108,421" path="m2016,12259l1978,12311,1954,12374,1943,12444,1942,12468,1943,12492,1954,12562,1978,12626,2016,12677,2976,12679,2990,12664,3023,12608,3043,12541,3050,12470,3049,12446,3038,12376,3013,12313,2976,12261,2016,12259e" filled="t" fillcolor="#FFFF00" stroked="f">
                <v:path arrowok="t"/>
                <v:fill/>
              </v:shape>
            </v:group>
            <v:group style="position:absolute;left:3872;top:12250;width:619;height:420" coordorigin="3872,12250" coordsize="619,420">
              <v:shape style="position:absolute;left:3872;top:12250;width:619;height:420" coordorigin="3872,12250" coordsize="619,420" path="m3946,12250l3908,12301,3884,12365,3873,12435,3872,12459,3873,12483,3884,12553,3908,12616,3946,12668,4417,12670,4431,12654,4464,12598,4484,12532,4491,12460,4490,12436,4479,12366,4454,12303,4417,12251,3946,12250e" filled="t" fillcolor="#FFFF00" stroked="f">
                <v:path arrowok="t"/>
                <v:fill/>
              </v:shape>
            </v:group>
            <v:group style="position:absolute;left:20424;top:12655;width:912;height:630" coordorigin="20424,12655" coordsize="912,630">
              <v:shape style="position:absolute;left:20424;top:12655;width:912;height:630" coordorigin="20424,12655" coordsize="912,630" path="m20534,12655l20495,12704,20464,12762,20442,12827,20429,12896,20424,12967,20425,13002,20434,13072,20452,13139,20478,13201,20513,13255,21226,13285,21247,13261,21282,13208,21309,13146,21326,13079,21335,13009,21336,12973,21335,12938,21326,12868,21309,12801,21282,12739,21247,12685,20534,12655e" filled="t" fillcolor="#FFFF00" stroked="f">
                <v:path arrowok="t"/>
                <v:fill/>
              </v:shape>
            </v:group>
            <v:group style="position:absolute;left:21665;top:12668;width:1367;height:634" coordorigin="21665,12668" coordsize="1367,634">
              <v:shape style="position:absolute;left:21665;top:12668;width:1367;height:634" coordorigin="21665,12668" coordsize="1367,634" path="m21775,12668l21736,12717,21705,12775,21683,12839,21670,12908,21665,12979,21666,13015,21675,13085,21693,13152,21719,13213,21754,13267,22922,13302,22943,13278,22978,13225,23005,13163,23022,13096,23031,13026,23032,12990,23031,12955,23022,12885,23005,12818,22978,12756,22943,12702,21775,12668e" filled="t" fillcolor="#FFFF00" stroked="f">
                <v:path arrowok="t"/>
                <v:fill/>
              </v:shape>
            </v:group>
            <v:group style="position:absolute;left:5321;top:12597;width:330;height:420" coordorigin="5321,12597" coordsize="330,420">
              <v:shape style="position:absolute;left:5321;top:12597;width:330;height:420" coordorigin="5321,12597" coordsize="330,420" path="m5395,12597l5358,12649,5333,12713,5322,12783,5321,12807,5322,12831,5333,12901,5358,12964,5395,13016,5577,13017,5591,13001,5625,12945,5645,12879,5651,12808,5651,12784,5639,12714,5615,12650,5577,12598,5395,12597e" filled="t" fillcolor="#FFFF00" stroked="f">
                <v:path arrowok="t"/>
                <v:fill/>
              </v:shape>
            </v:group>
            <v:group style="position:absolute;left:21451;top:12873;width:827;height:1446" coordorigin="21451,12873" coordsize="827,1446">
              <v:shape style="position:absolute;left:21451;top:12873;width:827;height:1446" coordorigin="21451,12873" coordsize="827,1446" path="m21706,12873l21657,12927,21614,12987,21576,13052,21543,13121,21515,13194,21492,13270,21474,13349,21461,13430,21453,13512,21451,13594,21453,13677,21461,13759,21474,13839,21492,13918,21515,13994,21543,14068,21576,14137,21614,14202,21657,14261,21706,14316,22023,14319,22071,14265,22115,14205,22153,14141,22186,14071,22214,13998,22237,13922,22255,13843,22268,13762,22275,13681,22278,13598,22275,13515,22268,13433,22255,13353,22237,13274,22214,13198,22186,13125,22153,13055,22115,12990,22071,12931,22023,12877,21706,12873e" filled="t" fillcolor="#FFFF00" stroked="f">
                <v:path arrowok="t"/>
                <v:fill/>
              </v:shape>
            </v:group>
            <v:group style="position:absolute;left:21702;top:12860;width:1966;height:1612" coordorigin="21702,12860" coordsize="1966,1612">
              <v:shape style="position:absolute;left:21702;top:12860;width:1966;height:1612" coordorigin="21702,12860" coordsize="1966,1612" path="m21984,12860l21931,12919,21883,12985,21841,13057,21804,13134,21773,13215,21747,13299,21728,13386,21714,13475,21705,13566,21702,13657,21705,13749,21714,13839,21728,13929,21747,14016,21773,14100,21804,14181,21841,14258,21883,14329,21931,14395,21984,14455,23386,14472,23440,14412,23488,14346,23530,14274,23567,14197,23598,14116,23623,14032,23643,13945,23657,13856,23666,13765,23668,13674,23666,13582,23657,13492,23643,13402,23623,13315,23598,13231,23567,13150,23530,13073,23488,13002,23440,12936,23386,12876,21984,12860e" filled="t" fillcolor="#FFFF00" stroked="f">
                <v:path arrowok="t"/>
                <v:fill/>
              </v:shape>
            </v:group>
            <v:group style="position:absolute;left:1625;top:12797;width:273;height:420" coordorigin="1625,12797" coordsize="273,420">
              <v:shape style="position:absolute;left:1625;top:12797;width:273;height:420" coordorigin="1625,12797" coordsize="273,420" path="m1699,12797l1661,12849,1637,12913,1626,12983,1625,13007,1626,13031,1637,13101,1661,13164,1699,13216,1824,13217,1838,13201,1872,13145,1891,13079,1898,13007,1897,12983,1886,12913,1862,12850,1824,12798,1699,12797e" filled="t" fillcolor="#FFFF00" stroked="f">
                <v:path arrowok="t"/>
                <v:fill/>
              </v:shape>
            </v:group>
            <v:group style="position:absolute;left:20886;top:13232;width:992;height:754" coordorigin="20886,13232" coordsize="992,754">
              <v:shape style="position:absolute;left:20886;top:13232;width:992;height:754" coordorigin="20886,13232" coordsize="992,754" path="m21018,13232l20971,13291,20934,13360,20907,13437,20891,13520,20886,13605,20887,13647,20898,13731,20919,13812,20951,13885,20993,13950,21746,13986,21771,13958,21813,13894,21845,13820,21866,13740,21877,13656,21878,13613,21877,13570,21866,13486,21845,13406,21813,13333,21771,13268,21018,13232e" filled="t" fillcolor="#FFFF00" stroked="f">
                <v:path arrowok="t"/>
                <v:fill/>
              </v:shape>
            </v:group>
            <v:group style="position:absolute;left:17199;top:12649;width:921;height:623" coordorigin="17199,12649" coordsize="921,623">
              <v:shape style="position:absolute;left:17199;top:12649;width:921;height:623" coordorigin="17199,12649" coordsize="921,623" path="m18010,12649l17309,12649,17288,12672,17253,12726,17226,12788,17209,12854,17200,12925,17199,12960,17200,12996,17209,13066,17226,13133,17253,13195,17288,13248,17309,13272,18010,13272,18049,13223,18080,13165,18102,13100,18115,13031,18120,12960,18119,12925,18110,12854,18092,12788,18066,12726,18031,12672,18010,12649e" filled="t" fillcolor="#FFFF00" stroked="f">
                <v:path arrowok="t"/>
                <v:fill/>
              </v:shape>
            </v:group>
            <v:group style="position:absolute;left:18460;top:12649;width:1422;height:623" coordorigin="18460,12649" coordsize="1422,623">
              <v:shape style="position:absolute;left:18460;top:12649;width:1422;height:623" coordorigin="18460,12649" coordsize="1422,623" path="m19772,12649l18570,12649,18549,12672,18514,12726,18488,12788,18470,12854,18461,12925,18460,12960,18461,12996,18470,13066,18488,13133,18514,13195,18549,13248,18570,13272,19772,13272,19812,13223,19843,13165,19865,13100,19878,13031,19882,12960,19881,12925,19872,12854,19855,12788,19828,12726,19793,12672,19772,12649e" filled="t" fillcolor="#FFFF00" stroked="f">
                <v:path arrowok="t"/>
                <v:fill/>
              </v:shape>
            </v:group>
            <v:group style="position:absolute;left:17953;top:13357;width:1458;height:623" coordorigin="17953,13357" coordsize="1458,623">
              <v:shape style="position:absolute;left:17953;top:13357;width:1458;height:623" coordorigin="17953,13357" coordsize="1458,623" path="m19301,13357l18063,13357,18042,13380,18006,13434,17980,13495,17962,13562,17954,13632,17953,13668,17954,13704,17962,13774,17980,13841,18006,13902,18042,13956,18063,13979,19301,13979,19340,13930,19371,13872,19393,13808,19407,13739,19411,13668,19410,13632,19401,13562,19383,13495,19357,13434,19322,13380,19301,13357e" filled="t" fillcolor="#FFFF00" stroked="f">
                <v:path arrowok="t"/>
                <v:fill/>
              </v:shape>
            </v:group>
            <v:group style="position:absolute;left:9036;top:14192;width:1474;height:746" coordorigin="9036,14192" coordsize="1474,746">
              <v:shape style="position:absolute;left:9036;top:14192;width:1474;height:746" coordorigin="9036,14192" coordsize="1474,746" path="m10378,14192l9168,14192,9143,14219,9101,14284,9069,14357,9048,14438,9037,14522,9036,14564,9037,14607,9048,14691,9069,14771,9101,14845,9143,14909,9168,14937,10378,14937,10426,14879,10462,14809,10489,14732,10505,14650,10510,14564,10509,14522,10498,14438,10477,14357,10445,14284,10403,14219,10378,14192e" filled="t" fillcolor="#FFFF00" stroked="f">
                <v:path arrowok="t"/>
                <v:fill/>
              </v:shape>
            </v:group>
            <v:group style="position:absolute;left:15010;top:14317;width:460;height:623" coordorigin="15010,14317" coordsize="460,623">
              <v:shape style="position:absolute;left:15010;top:14317;width:460;height:623" coordorigin="15010,14317" coordsize="460,623" path="m15360,14317l15120,14317,15099,14341,15064,14394,15037,14456,15020,14523,15011,14593,15010,14629,15011,14664,15020,14734,15037,14801,15064,14863,15099,14917,15120,14940,15360,14940,15400,14891,15430,14833,15452,14768,15466,14700,15470,14629,15469,14593,15460,14523,15443,14456,15416,14394,15381,14341,15360,14317e" filled="t" fillcolor="#FFFF00" stroked="f">
                <v:path arrowok="t"/>
                <v:fill/>
              </v:shape>
            </v:group>
            <v:group style="position:absolute;left:12754;top:14406;width:1180;height:623" coordorigin="12754,14406" coordsize="1180,623">
              <v:shape style="position:absolute;left:12754;top:14406;width:1180;height:623" coordorigin="12754,14406" coordsize="1180,623" path="m13824,14406l12864,14406,12825,14456,12794,14513,12772,14578,12759,14647,12754,14718,12755,14753,12764,14824,12782,14890,12808,14952,12843,15006,12864,15029,13824,15029,13864,14980,13895,14922,13917,14857,13930,14789,13934,14718,13933,14682,13924,14612,13907,14545,13880,14483,13845,14430,13824,14406e" filled="t" fillcolor="#FFFF00" stroked="f">
                <v:path arrowok="t"/>
                <v:fill/>
              </v:shape>
            </v:group>
            <v:group style="position:absolute;left:6800;top:14458;width:1483;height:746" coordorigin="6800,14458" coordsize="1483,746">
              <v:shape style="position:absolute;left:6800;top:14458;width:1483;height:746" coordorigin="6800,14458" coordsize="1483,746" path="m8151,14458l6932,14458,6907,14486,6864,14550,6833,14624,6812,14704,6801,14788,6800,14831,6801,14874,6812,14958,6833,15038,6864,15111,6907,15176,6932,15204,8151,15204,8199,15145,8235,15076,8262,14998,8278,14916,8283,14831,8282,14788,8271,14704,8250,14624,8218,14550,8176,14486,8151,14458e" filled="t" fillcolor="#FFFF00" stroked="f">
                <v:path arrowok="t"/>
                <v:fill/>
              </v:shape>
            </v:group>
            <v:group style="position:absolute;left:13244;top:14483;width:431;height:623" coordorigin="13244,14483" coordsize="431,623">
              <v:shape style="position:absolute;left:13244;top:14483;width:431;height:623" coordorigin="13244,14483" coordsize="431,623" path="m13565,14483l13354,14483,13333,14506,13297,14560,13271,14621,13253,14688,13245,14758,13244,14794,13245,14830,13253,14900,13271,14967,13297,15028,13333,15082,13354,15105,13565,15105,13604,15056,13635,14998,13657,14934,13670,14865,13675,14794,13674,14758,13665,14688,13647,14621,13621,14560,13586,14506,13565,14483e" filled="t" fillcolor="#FFFF00" stroked="f">
                <v:path arrowok="t"/>
                <v:fill/>
              </v:shape>
            </v:group>
            <v:group style="position:absolute;left:18602;top:14583;width:83;height:71" coordorigin="18602,14583" coordsize="83,71">
              <v:shape style="position:absolute;left:18602;top:14583;width:83;height:71" coordorigin="18602,14583" coordsize="83,71" path="m18672,14583l18605,14598,18602,14618,18605,14638,18615,14654,18681,14639,18685,14619,18682,14599,18672,14583e" filled="t" fillcolor="#FFFF00" stroked="f">
                <v:path arrowok="t"/>
                <v:fill/>
              </v:shape>
            </v:group>
            <v:group style="position:absolute;left:12554;top:14592;width:303;height:450" coordorigin="12554,14592" coordsize="303,450">
              <v:shape style="position:absolute;left:12554;top:14592;width:303;height:450" coordorigin="12554,14592" coordsize="303,450" path="m12778,14592l12634,14592,12618,14609,12583,14669,12561,14740,12554,14817,12555,14843,12567,14918,12593,14986,12634,15042,12778,15042,12818,14986,12844,14918,12856,14843,12857,14817,12856,14791,12844,14716,12818,14648,12778,14592e" filled="t" fillcolor="#FFFF00" stroked="f">
                <v:path arrowok="t"/>
                <v:fill/>
              </v:shape>
            </v:group>
            <v:group style="position:absolute;left:11536;top:14698;width:681;height:450" coordorigin="11536,14698" coordsize="681,450">
              <v:shape style="position:absolute;left:11536;top:14698;width:681;height:450" coordorigin="11536,14698" coordsize="681,450" path="m12138,14698l11616,14698,11601,14715,11565,14776,11544,14847,11536,14924,11537,14949,11549,15025,11575,15093,11616,15149,12138,15149,12178,15093,12205,15025,12217,14949,12217,14924,12217,14898,12205,14822,12178,14754,12138,14698e" filled="t" fillcolor="#FFFF00" stroked="f">
                <v:path arrowok="t"/>
                <v:fill/>
              </v:shape>
            </v:group>
            <v:group style="position:absolute;left:11645;top:14711;width:498;height:215" coordorigin="11645,14711" coordsize="498,215">
              <v:shape style="position:absolute;left:11645;top:14711;width:498;height:215" coordorigin="11645,14711" coordsize="498,215" path="m12106,14711l11673,14723,11646,14796,11645,14817,11646,14838,11671,14912,11683,14926,12116,14913,12142,14840,12144,14819,12143,14799,12117,14725,12106,14711e" filled="t" fillcolor="#FFFF00" stroked="f">
                <v:path arrowok="t"/>
                <v:fill/>
              </v:shape>
            </v:group>
            <v:group style="position:absolute;left:12058;top:14698;width:327;height:450" coordorigin="12058,14698" coordsize="327,450">
              <v:shape style="position:absolute;left:12058;top:14698;width:327;height:450" coordorigin="12058,14698" coordsize="327,450" path="m12306,14698l12138,14698,12123,14715,12087,14776,12065,14847,12058,14924,12059,14949,12071,15025,12097,15093,12138,15149,12306,15149,12346,15093,12373,15025,12384,14949,12385,14924,12384,14898,12373,14822,12346,14754,12306,14698e" filled="t" fillcolor="#FFFF00" stroked="f">
                <v:path arrowok="t"/>
                <v:fill/>
              </v:shape>
            </v:group>
            <v:group style="position:absolute;left:12785;top:14698;width:1119;height:450" coordorigin="12785,14698" coordsize="1119,450">
              <v:shape style="position:absolute;left:12785;top:14698;width:1119;height:450" coordorigin="12785,14698" coordsize="1119,450" path="m13824,14698l12864,14698,12849,14715,12813,14776,12792,14847,12785,14924,12785,14949,12797,15025,12824,15093,12864,15149,13824,15149,13865,15093,13891,15025,13903,14949,13904,14924,13903,14898,13891,14822,13865,14754,13824,14698e" filled="t" fillcolor="#FFFF00" stroked="f">
                <v:path arrowok="t"/>
                <v:fill/>
              </v:shape>
            </v:group>
            <v:group style="position:absolute;left:5863;top:14741;width:610;height:450" coordorigin="5863,14741" coordsize="610,450">
              <v:shape style="position:absolute;left:5863;top:14741;width:610;height:450" coordorigin="5863,14741" coordsize="610,450" path="m6394,14741l5943,14741,5927,14758,5892,14819,5870,14890,5863,14966,5864,14992,5876,15068,5902,15136,5943,15192,6394,15192,6434,15136,6461,15068,6473,14992,6473,14966,6473,14941,6461,14865,6434,14797,6394,14741e" filled="t" fillcolor="#FFFF00" stroked="f">
                <v:path arrowok="t"/>
                <v:fill/>
              </v:shape>
            </v:group>
            <v:group style="position:absolute;left:19917;top:14775;width:131;height:71" coordorigin="19917,14775" coordsize="131,71">
              <v:shape style="position:absolute;left:19917;top:14775;width:131;height:71" coordorigin="19917,14775" coordsize="131,71" path="m20035,14775l19921,14790,19917,14810,19920,14830,19930,14846,20045,14831,20048,14811,20045,14791,20035,14775e" filled="t" fillcolor="#FFFF00" stroked="f">
                <v:path arrowok="t"/>
                <v:fill/>
              </v:shape>
            </v:group>
            <v:group style="position:absolute;left:12631;top:14959;width:217;height:71" coordorigin="12631,14959" coordsize="217,71">
              <v:shape style="position:absolute;left:12631;top:14959;width:217;height:71" coordorigin="12631,14959" coordsize="217,71" path="m12835,14959l12634,14974,12631,14994,12634,15014,12643,15030,12845,15015,12848,14995,12845,14975,12835,14959e" filled="t" fillcolor="#FFFF00" stroked="f">
                <v:path arrowok="t"/>
                <v:fill/>
              </v:shape>
            </v:group>
            <v:group style="position:absolute;left:22409;top:15649;width:1291;height:1941" coordorigin="22409,15649" coordsize="1291,1941">
              <v:shape style="position:absolute;left:22409;top:15649;width:1291;height:1941" coordorigin="22409,15649" coordsize="1291,1941" path="m23357,15649l22752,15649,22687,15722,22628,15802,22577,15889,22532,15982,22495,16081,22464,16183,22440,16289,22423,16398,22412,16508,22409,16619,22412,16730,22423,16840,22440,16949,22464,17055,22495,17158,22532,17256,22577,17349,22628,17436,22687,17517,22752,17589,23357,17589,23422,17517,23480,17436,23532,17349,23576,17256,23614,17158,23645,17055,23669,16949,23686,16840,23696,16730,23700,16619,23696,16508,23686,16398,23669,16289,23645,16183,23614,16081,23576,15982,23532,15889,23480,15802,23422,15722,23357,15649e" filled="t" fillcolor="#FFFF00" stroked="f">
                <v:path arrowok="t"/>
                <v:fill/>
              </v:shape>
            </v:group>
            <v:group style="position:absolute;left:13158;top:15756;width:385;height:746" coordorigin="13158,15756" coordsize="385,746">
              <v:shape style="position:absolute;left:13158;top:15756;width:385;height:746" coordorigin="13158,15756" coordsize="385,746" path="m13411,15756l13290,15756,13265,15784,13223,15848,13191,15922,13170,16002,13160,16086,13158,16129,13160,16172,13170,16256,13191,16336,13223,16409,13265,16474,13290,16502,13411,16502,13459,16443,13496,16374,13522,16296,13538,16214,13543,16129,13542,16086,13531,16002,13510,15922,13479,15848,13436,15784,13411,15756e" filled="t" fillcolor="#FFFF00" stroked="f">
                <v:path arrowok="t"/>
                <v:fill/>
              </v:shape>
            </v:group>
            <v:group style="position:absolute;left:14158;top:15757;width:383;height:746" coordorigin="14158,15757" coordsize="383,746">
              <v:shape style="position:absolute;left:14158;top:15757;width:383;height:746" coordorigin="14158,15757" coordsize="383,746" path="m14410,15757l14290,15757,14265,15784,14223,15849,14191,15922,14170,16003,14159,16087,14158,16129,14159,16172,14170,16256,14191,16336,14223,16410,14265,16474,14290,16502,14410,16502,14457,16444,14494,16374,14520,16297,14536,16215,14541,16129,14540,16087,14530,16003,14508,15922,14477,15849,14435,15784,14410,15757e" filled="t" fillcolor="#FFFF00" stroked="f">
                <v:path arrowok="t"/>
                <v:fill/>
              </v:shape>
            </v:group>
            <v:group style="position:absolute;left:14528;top:15964;width:302;height:746" coordorigin="14528,15964" coordsize="302,746">
              <v:shape style="position:absolute;left:14528;top:15964;width:302;height:746" coordorigin="14528,15964" coordsize="302,746" path="m14698,15964l14659,15964,14634,15991,14592,16056,14561,16130,14539,16210,14529,16294,14528,16336,14529,16379,14539,16463,14561,16543,14592,16617,14634,16681,14659,16709,14698,16709,14745,16651,14782,16581,14809,16504,14824,16422,14830,16336,14828,16294,14818,16210,14797,16130,14765,16056,14723,15991,14698,15964e" filled="t" fillcolor="#FFFF00" stroked="f">
                <v:path arrowok="t"/>
                <v:fill/>
              </v:shape>
            </v:group>
            <v:group style="position:absolute;left:1379;top:16082;width:2230;height:1596" coordorigin="1379,16082" coordsize="2230,1596">
              <v:shape style="position:absolute;left:1379;top:16082;width:2230;height:1596" coordorigin="1379,16082" coordsize="2230,1596" path="m3327,16082l1661,16082,1607,16141,1559,16207,1517,16279,1480,16356,1449,16437,1424,16521,1404,16608,1390,16697,1382,16788,1379,16879,1382,16971,1390,17061,1404,17151,1424,17238,1449,17322,1480,17403,1517,17480,1559,17551,1607,17617,1661,17677,3327,17677,3380,17617,3428,17551,3471,17480,3507,17403,3538,17322,3564,17238,3584,17151,3598,17061,3606,16971,3609,16879,3606,16788,3598,16697,3584,16608,3564,16521,3538,16437,3507,16356,3471,16279,3428,16207,3380,16141,3327,16082e" filled="t" fillcolor="#FFFF00" stroked="f">
                <v:path arrowok="t"/>
                <v:fill/>
              </v:shape>
            </v:group>
            <v:group style="position:absolute;left:3901;top:16091;width:292;height:746" coordorigin="3901,16091" coordsize="292,746">
              <v:shape style="position:absolute;left:3901;top:16091;width:292;height:746" coordorigin="3901,16091" coordsize="292,746" path="m4061,16091l4032,16091,4007,16118,3965,16183,3934,16257,3912,16337,3902,16421,3901,16463,3902,16506,3912,16590,3934,16670,3965,16744,4007,16808,4032,16836,4061,16836,4108,16778,4145,16708,4172,16631,4187,16549,4193,16463,4191,16421,4181,16337,4160,16257,4128,16183,4086,16118,4061,16091e" filled="t" fillcolor="#FFFF00" stroked="f">
                <v:path arrowok="t"/>
                <v:fill/>
              </v:shape>
            </v:group>
            <v:group style="position:absolute;left:13869;top:16082;width:747;height:1596" coordorigin="13869,16082" coordsize="747,1596">
              <v:shape style="position:absolute;left:13869;top:16082;width:747;height:1596" coordorigin="13869,16082" coordsize="747,1596" path="m14333,16082l14151,16082,14097,16141,14049,16207,14007,16279,13970,16356,13939,16437,13914,16521,13894,16608,13880,16697,13871,16788,13869,16879,13871,16971,13880,17061,13894,17151,13914,17238,13939,17322,13970,17403,14007,17480,14049,17551,14097,17617,14151,17677,14333,17677,14387,17617,14435,17551,14477,17480,14514,17403,14545,17322,14570,17238,14590,17151,14604,17061,14612,16971,14615,16879,14612,16788,14604,16697,14590,16608,14570,16521,14545,16437,14514,16356,14477,16279,14435,16207,14387,16141,14333,16082e" filled="t" fillcolor="#FFFF00" stroked="f">
                <v:path arrowok="t"/>
                <v:fill/>
              </v:shape>
            </v:group>
            <v:group style="position:absolute;left:21200;top:16082;width:1959;height:1596" coordorigin="21200,16082" coordsize="1959,1596">
              <v:shape style="position:absolute;left:21200;top:16082;width:1959;height:1596" coordorigin="21200,16082" coordsize="1959,1596" path="m22877,16082l21482,16082,21429,16141,21381,16207,21338,16279,21302,16356,21271,16437,21245,16521,21226,16608,21212,16697,21203,16788,21200,16879,21203,16971,21212,17061,21226,17151,21245,17238,21271,17322,21302,17403,21338,17480,21381,17551,21429,17617,21482,17677,22877,17677,22931,17617,22979,17551,23021,17480,23058,17403,23089,17322,23114,17238,23134,17151,23148,17061,23157,16971,23159,16879,23157,16788,23148,16697,23134,16608,23114,16521,23089,16437,23058,16356,23021,16279,22979,16207,22931,16141,22877,16082e" filled="t" fillcolor="#FFFF00" stroked="f">
                <v:path arrowok="t"/>
                <v:fill/>
              </v:shape>
            </v:group>
            <v:group style="position:absolute;left:3195;top:16465;width:597;height:746" coordorigin="3195,16465" coordsize="597,746">
              <v:shape style="position:absolute;left:3195;top:16465;width:597;height:746" coordorigin="3195,16465" coordsize="597,746" path="m3661,16465l3327,16465,3302,16493,3260,16557,3228,16631,3207,16711,3196,16795,3195,16838,3196,16881,3207,16965,3228,17045,3260,17118,3302,17183,3327,17211,3661,17211,3708,17152,3745,17083,3771,17005,3787,16923,3792,16838,3791,16795,3781,16711,3759,16631,3728,16557,3686,16493,3661,16465e" filled="t" fillcolor="#FFFF00" stroked="f">
                <v:path arrowok="t"/>
                <v:fill/>
              </v:shape>
            </v:group>
            <v:group style="position:absolute;left:14259;top:16465;width:1473;height:746" coordorigin="14259,16465" coordsize="1473,746">
              <v:shape style="position:absolute;left:14259;top:16465;width:1473;height:746" coordorigin="14259,16465" coordsize="1473,746" path="m14391,16465l14343,16524,14306,16593,14280,16670,14264,16753,14259,16838,14260,16881,14271,16965,14292,17045,14323,17118,14366,17183,15600,17211,15625,17183,15667,17118,15699,17045,15720,16964,15730,16880,15732,16838,15730,16795,15720,16711,15699,16631,15667,16557,15625,16493,14391,16465e" filled="t" fillcolor="#FFFF00" stroked="f">
                <v:path arrowok="t"/>
                <v:fill/>
              </v:shape>
            </v:group>
            <v:group style="position:absolute;left:1303;top:16543;width:783;height:1971" coordorigin="1303,16543" coordsize="783,1971">
              <v:shape style="position:absolute;left:1303;top:16543;width:783;height:1971" coordorigin="1303,16543" coordsize="783,1971" path="m1738,16543l1651,16543,1585,16617,1526,16698,1474,16787,1428,16882,1390,16982,1359,17086,1334,17193,1317,17304,1306,17415,1303,17528,1306,17641,1317,17753,1334,17863,1359,17971,1390,18075,1428,18175,1474,18269,1526,18358,1585,18440,1651,18514,1738,18514,1804,18440,1863,18358,1915,18269,1961,18175,1999,18075,2030,17971,2055,17863,2072,17753,2082,17641,2086,17528,2082,17415,2072,17304,2055,17193,2030,17086,1999,16982,1961,16882,1915,16787,1863,16698,1804,16617,1738,16543e" filled="t" fillcolor="#FFFF00" stroked="f">
                <v:path arrowok="t"/>
                <v:fill/>
              </v:shape>
            </v:group>
            <v:group style="position:absolute;left:4384;top:16526;width:612;height:1596" coordorigin="4384,16526" coordsize="612,1596">
              <v:shape style="position:absolute;left:4384;top:16526;width:612;height:1596" coordorigin="4384,16526" coordsize="612,1596" path="m4714,16526l4666,16526,4612,16586,4564,16652,4522,16724,4485,16801,4454,16881,4429,16966,4409,17053,4395,17142,4387,17233,4384,17324,4387,17416,4395,17506,4409,17595,4429,17683,4454,17767,4485,17848,4522,17924,4564,17996,4612,18062,4666,18122,4714,18122,4767,18062,4815,17996,4858,17924,4894,17848,4925,17767,4951,17683,4970,17595,4985,17506,4993,17416,4996,17324,4993,17233,4985,17142,4970,17053,4951,16966,4925,16881,4894,16801,4858,16724,4815,16652,4767,16586,4714,16526e" filled="t" fillcolor="#FFFF00" stroked="f">
                <v:path arrowok="t"/>
                <v:fill/>
              </v:shape>
            </v:group>
            <v:group style="position:absolute;left:13568;top:16602;width:1051;height:746" coordorigin="13568,16602" coordsize="1051,746">
              <v:shape style="position:absolute;left:13568;top:16602;width:1051;height:746" coordorigin="13568,16602" coordsize="1051,746" path="m14487,16602l13699,16602,13674,16630,13632,16694,13601,16768,13579,16848,13569,16932,13568,16975,13569,17017,13579,17101,13601,17182,13632,17255,13674,17320,13699,17348,14487,17348,14534,17289,14571,17219,14597,17142,14613,17060,14618,16975,14617,16932,14607,16848,14586,16768,14554,16694,14512,16630,14487,16602e" filled="t" fillcolor="#FFFF00" stroked="f">
                <v:path arrowok="t"/>
                <v:fill/>
              </v:shape>
            </v:group>
            <v:group style="position:absolute;left:16360;top:16595;width:3730;height:588" coordorigin="16360,16595" coordsize="3730,588">
              <v:shape style="position:absolute;left:16360;top:16595;width:3730;height:588" coordorigin="16360,16595" coordsize="3730,588" path="m19987,16595l16464,16595,16444,16617,16411,16668,16386,16726,16370,16789,16361,16856,16360,16889,16361,16923,16370,16989,16386,17052,16411,17110,16444,17161,16464,17183,19987,17183,20040,17110,20065,17052,20081,16989,20090,16923,20091,16889,20090,16856,20081,16789,20065,16726,20040,16668,20007,16617,19987,16595e" filled="t" fillcolor="#FFFF00" stroked="f">
                <v:path arrowok="t"/>
                <v:fill/>
              </v:shape>
            </v:group>
            <v:group style="position:absolute;left:20508;top:16595;width:1079;height:588" coordorigin="20508,16595" coordsize="1079,588">
              <v:shape style="position:absolute;left:20508;top:16595;width:1079;height:588" coordorigin="20508,16595" coordsize="1079,588" path="m21482,16595l20611,16595,20592,16617,20558,16668,20534,16726,20517,16789,20509,16856,20508,16889,20509,16923,20517,16989,20534,17052,20558,17110,20592,17161,20611,17183,21482,17183,21535,17110,21560,17052,21577,16989,21585,16923,21586,16889,21585,16856,21577,16789,21560,16726,21535,16668,21502,16617,21482,16595e" filled="t" fillcolor="#FFFF00" stroked="f">
                <v:path arrowok="t"/>
                <v:fill/>
              </v:shape>
            </v:group>
            <v:group style="position:absolute;left:10998;top:16741;width:651;height:1597" coordorigin="10998,16741" coordsize="651,1597">
              <v:shape style="position:absolute;left:10998;top:16741;width:651;height:1597" coordorigin="10998,16741" coordsize="651,1597" path="m11280,16741l11226,16800,11178,16866,11136,16938,11099,17015,11068,17096,11043,17180,11023,17267,11009,17356,11001,17447,10998,17538,11001,17630,11009,17720,11023,17810,11043,17897,11068,17981,11099,18062,11136,18139,11178,18210,11226,18276,11280,18336,11367,18337,11420,18277,11468,18211,11510,18139,11547,18063,11578,17982,11603,17898,11623,17811,11637,17721,11646,17631,11649,17539,11646,17448,11637,17357,11623,17268,11603,17181,11578,17096,11547,17016,11510,16939,11468,16867,11420,16801,11367,16741,11280,16741e" filled="t" fillcolor="#FFFF00" stroked="f">
                <v:path arrowok="t"/>
                <v:fill/>
              </v:shape>
            </v:group>
            <v:group style="position:absolute;left:19816;top:16807;width:995;height:588" coordorigin="19816,16807" coordsize="995,588">
              <v:shape style="position:absolute;left:19816;top:16807;width:995;height:588" coordorigin="19816,16807" coordsize="995,588" path="m20707,16807l19920,16807,19900,16829,19867,16880,19842,16938,19825,17001,19817,17067,19816,17101,19817,17135,19825,17201,19842,17264,19867,17322,19900,17373,19920,17395,20707,17395,20760,17322,20785,17264,20802,17201,20810,17135,20811,17101,20810,17067,20802,17001,20785,16938,20760,16880,20727,16829,20707,16807e" filled="t" fillcolor="#FFFF00" stroked="f">
                <v:path arrowok="t"/>
                <v:fill/>
              </v:shape>
            </v:group>
            <v:group style="position:absolute;left:19878;top:16831;width:651;height:1597" coordorigin="19878,16831" coordsize="651,1597">
              <v:shape style="position:absolute;left:19878;top:16831;width:651;height:1597" coordorigin="19878,16831" coordsize="651,1597" path="m20160,16831l20106,16891,20058,16957,20016,17029,19979,17105,19948,17186,19923,17270,19903,17358,19889,17447,19881,17537,19878,17629,19881,17720,19889,17811,19903,17900,19923,17987,19948,18072,19979,18152,20016,18229,20058,18301,20106,18367,20160,18427,20247,18428,20300,18368,20348,18302,20390,18230,20427,18153,20458,18072,20483,17988,20503,17901,20517,17812,20526,17721,20529,17630,20526,17538,20517,17448,20503,17358,20483,17271,20458,17187,20427,17106,20390,17029,20348,16958,20300,16892,20247,16832,20160,16831e" filled="t" fillcolor="#FFFF00" stroked="f">
                <v:path arrowok="t"/>
                <v:fill/>
              </v:shape>
            </v:group>
            <v:group style="position:absolute;left:15061;top:16969;width:1540;height:120" coordorigin="15061,16969" coordsize="1540,120">
              <v:shape style="position:absolute;left:15061;top:16969;width:1540;height:120" coordorigin="15061,16969" coordsize="1540,120" path="m16579,16969l15074,16978,15066,16996,15061,17015,15061,17036,15064,17056,15071,17074,15082,17089,16587,17080,16595,17063,16600,17043,16600,17023,16597,17003,16590,16984,16579,16969e" filled="t" fillcolor="#FFFF00" stroked="f">
                <v:path arrowok="t"/>
                <v:fill/>
              </v:shape>
            </v:group>
            <v:group style="position:absolute;left:1858;top:17034;width:2697;height:625" coordorigin="1858,17034" coordsize="2697,625">
              <v:shape style="position:absolute;left:1858;top:17034;width:2697;height:625" coordorigin="1858,17034" coordsize="2697,625" path="m4445,17034l1968,17036,1928,17086,1898,17143,1876,17208,1862,17277,1858,17348,1859,17383,1868,17454,1885,17520,1912,17582,1947,17636,1968,17659,4445,17656,4485,17607,4516,17549,4538,17485,4551,17416,4555,17345,4554,17309,4545,17239,4528,17172,4501,17111,4466,17057,4445,17034e" filled="t" fillcolor="#FFFF00" stroked="f">
                <v:path arrowok="t"/>
                <v:fill/>
              </v:shape>
            </v:group>
            <v:group style="position:absolute;left:9046;top:17151;width:1464;height:746" coordorigin="9046,17151" coordsize="1464,746">
              <v:shape style="position:absolute;left:9046;top:17151;width:1464;height:746" coordorigin="9046,17151" coordsize="1464,746" path="m10378,17151l9178,17151,9153,17179,9110,17243,9079,17317,9058,17397,9047,17481,9046,17524,9047,17567,9058,17651,9079,17731,9110,17804,9153,17869,9178,17897,10378,17897,10425,17838,10462,17769,10489,17691,10505,17609,10510,17524,10509,17481,10498,17397,10477,17317,10445,17243,10403,17179,10378,17151e" filled="t" fillcolor="#FFFF00" stroked="f">
                <v:path arrowok="t"/>
                <v:fill/>
              </v:shape>
            </v:group>
            <v:group style="position:absolute;left:11987;top:17135;width:1478;height:758" coordorigin="11987,17135" coordsize="1478,758">
              <v:shape style="position:absolute;left:11987;top:17135;width:1478;height:758" coordorigin="11987,17135" coordsize="1478,758" path="m12119,17135l12071,17194,12034,17263,12008,17340,11992,17423,11987,17508,11988,17550,11999,17634,12020,17715,12052,17788,12094,17853,13333,17893,13358,17865,13400,17800,13432,17727,13453,17646,13463,17562,13465,17520,13463,17477,13453,17393,13432,17313,13400,17239,13358,17175,12119,17135e" filled="t" fillcolor="#FFFF00" stroked="f">
                <v:path arrowok="t"/>
                <v:fill/>
              </v:shape>
            </v:group>
            <v:group style="position:absolute;left:20883;top:17220;width:1455;height:758" coordorigin="20883,17220" coordsize="1455,758">
              <v:shape style="position:absolute;left:20883;top:17220;width:1455;height:758" coordorigin="20883,17220" coordsize="1455,758" path="m21014,17220l20967,17279,20930,17349,20904,17426,20888,17508,20883,17593,20884,17636,20894,17720,20916,17800,20947,17874,20989,17938,22205,17978,22230,17950,22273,17886,22304,17812,22325,17732,22336,17648,22337,17605,22336,17562,22325,17478,22304,17398,22273,17324,22230,17260,21014,17220e" filled="t" fillcolor="#FFFF00" stroked="f">
                <v:path arrowok="t"/>
                <v:fill/>
              </v:shape>
            </v:group>
            <v:group style="position:absolute;left:23091;top:17242;width:379;height:747" coordorigin="23091,17242" coordsize="379,747">
              <v:shape style="position:absolute;left:23091;top:17242;width:379;height:747" coordorigin="23091,17242" coordsize="379,747" path="m23223,17242l23175,17301,23138,17370,23112,17448,23096,17530,23091,17615,23092,17658,23103,17742,23124,17822,23155,17896,23198,17960,23338,17989,23363,17961,23405,17897,23437,17823,23458,17743,23468,17659,23470,17616,23468,17574,23458,17489,23437,17409,23405,17336,23363,17271,23223,17242e" filled="t" fillcolor="#FFFF00" stroked="f">
                <v:path arrowok="t"/>
                <v:fill/>
              </v:shape>
            </v:group>
            <v:group style="position:absolute;left:14770;top:17286;width:1401;height:634" coordorigin="14770,17286" coordsize="1401,634">
              <v:shape style="position:absolute;left:14770;top:17286;width:1401;height:634" coordorigin="14770,17286" coordsize="1401,634" path="m14880,17286l14841,17335,14810,17393,14788,17458,14775,17526,14770,17597,14771,17633,14780,17703,14798,17770,14824,17832,14859,17885,16061,17920,16082,17897,16117,17843,16144,17782,16161,17715,16170,17645,16171,17609,16170,17574,16161,17503,16144,17436,16117,17375,16082,17321,14880,17286e" filled="t" fillcolor="#FFFF00" stroked="f">
                <v:path arrowok="t"/>
                <v:fill/>
              </v:shape>
            </v:group>
            <v:group style="position:absolute;left:17919;top:17317;width:1468;height:635" coordorigin="17919,17317" coordsize="1468,635">
              <v:shape style="position:absolute;left:17919;top:17317;width:1468;height:635" coordorigin="17919,17317" coordsize="1468,635" path="m18029,17317l17990,17366,17959,17424,17937,17489,17924,17558,17919,17629,17920,17664,17929,17734,17947,17801,17973,17863,18008,17917,19277,17952,19298,17929,19333,17875,19360,17814,19377,17747,19386,17677,19387,17641,19386,17605,19377,17535,19360,17468,19333,17407,19298,17353,18029,17317e" filled="t" fillcolor="#FFFF00" stroked="f">
                <v:path arrowok="t"/>
                <v:fill/>
              </v:shape>
            </v:group>
            <v:group style="position:absolute;left:6073;top:17323;width:1439;height:623" coordorigin="6073,17323" coordsize="1439,623">
              <v:shape style="position:absolute;left:6073;top:17323;width:1439;height:623" coordorigin="6073,17323" coordsize="1439,623" path="m7402,17323l6183,17323,6162,17346,6126,17400,6100,17462,6082,17528,6074,17599,6073,17634,6074,17670,6082,17740,6100,17807,6126,17869,6162,17922,6183,17946,7402,17946,7441,17897,7472,17839,7494,17774,7507,17705,7512,17634,7511,17599,7502,17528,7484,17462,7458,17400,7423,17346,7402,17323e" filled="t" fillcolor="#FFFF00" stroked="f">
                <v:path arrowok="t"/>
                <v:fill/>
              </v:shape>
            </v:group>
            <v:group style="position:absolute;left:9269;top:17748;width:776;height:757" coordorigin="9269,17748" coordsize="776,757">
              <v:shape style="position:absolute;left:9269;top:17748;width:776;height:757" coordorigin="9269,17748" coordsize="776,757" path="m9913,17748l9401,17759,9354,17818,9317,17887,9290,17965,9274,18047,9269,18132,9270,18175,9281,18259,9302,18339,9334,18413,9376,18477,9401,18505,9913,18494,9961,18436,9998,18366,10024,18289,10040,18206,10045,18121,10044,18079,10033,17995,10012,17914,9980,17841,9938,17776,9913,17748e" filled="t" fillcolor="#FFFF00" stroked="f">
                <v:path arrowok="t"/>
                <v:fill/>
              </v:shape>
            </v:group>
            <v:group style="position:absolute;left:18779;top:17744;width:267;height:746" coordorigin="18779,17744" coordsize="267,746">
              <v:shape style="position:absolute;left:18779;top:17744;width:267;height:746" coordorigin="18779,17744" coordsize="267,746" path="m18914,17744l18911,17744,18886,17771,18844,17836,18812,17910,18791,17990,18780,18074,18779,18116,18780,18159,18791,18243,18812,18323,18844,18397,18886,18461,18911,18489,18914,18489,18962,18431,18999,18361,19025,18284,19041,18202,19046,18116,19045,18074,19034,17990,19013,17910,18982,17836,18939,17771,18914,17744e" filled="t" fillcolor="#FFFF00" stroked="f">
                <v:path arrowok="t"/>
                <v:fill/>
              </v:shape>
            </v:group>
            <v:group style="position:absolute;left:21046;top:17752;width:1156;height:748" coordorigin="21046,17752" coordsize="1156,748">
              <v:shape style="position:absolute;left:21046;top:17752;width:1156;height:748" coordorigin="21046,17752" coordsize="1156,748" path="m21178,17752l21131,17811,21094,17881,21067,17958,21052,18040,21046,18125,21048,18168,21058,18252,21079,18332,21111,18406,21153,18470,22071,18501,22096,18473,22138,18408,22170,18335,22191,18255,22202,18171,22203,18128,22202,18085,22191,18001,22170,17921,22138,17847,22096,17783,21178,17752e" filled="t" fillcolor="#FFFF00" stroked="f">
                <v:path arrowok="t"/>
                <v:fill/>
              </v:shape>
            </v:group>
            <v:group style="position:absolute;left:12742;top:17943;width:465;height:746" coordorigin="12742,17943" coordsize="465,746">
              <v:shape style="position:absolute;left:12742;top:17943;width:465;height:746" coordorigin="12742,17943" coordsize="465,746" path="m13075,17943l12874,17943,12849,17970,12806,18035,12775,18108,12754,18189,12743,18273,12742,18315,12743,18358,12754,18442,12775,18522,12806,18596,12849,18660,12874,18688,13075,18688,13123,18630,13160,18560,13186,18483,13202,18401,13207,18315,13206,18273,13195,18189,13174,18108,13142,18035,13100,17970,13075,17943e" filled="t" fillcolor="#FFFF00" stroked="f">
                <v:path arrowok="t"/>
                <v:fill/>
              </v:shape>
            </v:group>
            <v:group style="position:absolute;left:9016;top:18072;width:1036;height:746" coordorigin="9016,18072" coordsize="1036,746">
              <v:shape style="position:absolute;left:9016;top:18072;width:1036;height:746" coordorigin="9016,18072" coordsize="1036,746" path="m9921,18072l9148,18072,9101,18131,9064,18200,9037,18278,9021,18360,9016,18445,9017,18488,9028,18572,9049,18652,9081,18726,9123,18790,9148,18818,9921,18818,9968,18759,10005,18689,10031,18612,10047,18530,10052,18445,10051,18402,10041,18318,10019,18238,9988,18164,9946,18100,9921,18072e" filled="t" fillcolor="#FFFF00" stroked="f">
                <v:path arrowok="t"/>
                <v:fill/>
              </v:shape>
            </v:group>
            <v:group style="position:absolute;left:20873;top:18033;width:465;height:746" coordorigin="20873,18033" coordsize="465,746">
              <v:shape style="position:absolute;left:20873;top:18033;width:465;height:746" coordorigin="20873,18033" coordsize="465,746" path="m21206,18033l21005,18033,20980,18061,20938,18125,20906,18199,20885,18279,20874,18363,20873,18406,20874,18449,20885,18533,20906,18613,20938,18687,20980,18751,21005,18779,21206,18779,21254,18720,21291,18651,21317,18574,21333,18491,21338,18406,21337,18363,21326,18279,21305,18199,21273,18125,21231,18061,21206,18033e" filled="t" fillcolor="#FFFF00" stroked="f">
                <v:path arrowok="t"/>
                <v:fill/>
              </v:shape>
            </v:group>
            <v:group style="position:absolute;left:18133;top:18094;width:506;height:746" coordorigin="18133,18094" coordsize="506,746">
              <v:shape style="position:absolute;left:18133;top:18094;width:506;height:746" coordorigin="18133,18094" coordsize="506,746" path="m18508,18094l18265,18094,18240,18122,18198,18186,18166,18260,18145,18340,18134,18424,18133,18467,18134,18509,18145,18593,18166,18674,18198,18747,18240,18812,18265,18840,18508,18840,18555,18781,18592,18711,18618,18634,18634,18552,18639,18467,18638,18424,18628,18340,18606,18260,18575,18186,18533,18122,18508,18094e" filled="t" fillcolor="#FFFF00" stroked="f">
                <v:path arrowok="t"/>
                <v:fill/>
              </v:shape>
            </v:group>
            <v:group style="position:absolute;left:6291;top:18849;width:1493;height:746" coordorigin="6291,18849" coordsize="1493,746">
              <v:shape style="position:absolute;left:6291;top:18849;width:1493;height:746" coordorigin="6291,18849" coordsize="1493,746" path="m7652,18849l6423,18849,6398,18877,6355,18941,6324,19015,6303,19095,6292,19179,6291,19222,6292,19265,6303,19349,6324,19429,6355,19502,6398,19567,6423,19595,7652,19595,7700,19536,7737,19467,7763,19389,7779,19307,7784,19222,7783,19179,7772,19095,7751,19015,7720,18941,7677,18877,7652,18849e" filled="t" fillcolor="#FFFF00" stroked="f">
                <v:path arrowok="t"/>
                <v:fill/>
              </v:shape>
            </v:group>
            <v:group style="position:absolute;left:1829;top:18978;width:3187;height:623" coordorigin="1829,18978" coordsize="3187,623">
              <v:shape style="position:absolute;left:1829;top:18978;width:3187;height:623" coordorigin="1829,18978" coordsize="3187,623" path="m4906,18978l1939,18978,1918,19001,1883,19055,1857,19116,1839,19183,1830,19253,1829,19289,1830,19325,1839,19395,1857,19462,1883,19523,1918,19577,1939,19600,4906,19600,4946,19551,4977,19493,4999,19429,5012,19360,5016,19289,5015,19253,5006,19183,4989,19116,4962,19055,4927,19001,4906,18978e" filled="t" fillcolor="#FFFF00" stroked="f">
                <v:path arrowok="t"/>
                <v:fill/>
              </v:shape>
            </v:group>
            <v:group style="position:absolute;left:22764;top:19022;width:955;height:1941" coordorigin="22764,19022" coordsize="955,1941">
              <v:shape style="position:absolute;left:22764;top:19022;width:955;height:1941" coordorigin="22764,19022" coordsize="955,1941" path="m23376,19022l23107,19022,23042,19094,22984,19175,22932,19262,22888,19355,22850,19453,22819,19556,22795,19662,22778,19771,22768,19881,22764,19992,22768,20103,22778,20213,22795,20322,22819,20428,22850,20530,22888,20629,22932,20722,22984,20809,23042,20890,23107,20962,23376,20962,23441,20890,23499,20809,23551,20722,23595,20629,23633,20530,23664,20428,23688,20322,23705,20213,23715,20103,23719,19992,23715,19881,23705,19771,23688,19662,23664,19556,23633,19453,23595,19355,23551,19262,23499,19175,23441,19094,23376,19022e" filled="t" fillcolor="#FFFF00" stroked="f">
                <v:path arrowok="t"/>
                <v:fill/>
              </v:shape>
            </v:group>
            <v:group style="position:absolute;left:5556;top:19132;width:630;height:450" coordorigin="5556,19132" coordsize="630,450">
              <v:shape style="position:absolute;left:5556;top:19132;width:630;height:450" coordorigin="5556,19132" coordsize="630,450" path="m6106,19132l5635,19132,5620,19149,5584,19210,5563,19281,5556,19357,5556,19383,5568,19459,5595,19527,5635,19583,6106,19583,6146,19527,6172,19459,6184,19383,6185,19357,6184,19332,6172,19256,6146,19188,6106,19132e" filled="t" fillcolor="#FFFF00" stroked="f">
                <v:path arrowok="t"/>
                <v:fill/>
              </v:shape>
            </v:group>
            <v:group style="position:absolute;left:6518;top:19328;width:751;height:749" coordorigin="6518,19328" coordsize="751,749">
              <v:shape style="position:absolute;left:6518;top:19328;width:751;height:749" coordorigin="6518,19328" coordsize="751,749" path="m7137,19328l6649,19331,6602,19390,6565,19459,6539,19537,6523,19619,6518,19704,6519,19747,6529,19831,6551,19911,6582,19985,6624,20049,6649,20077,7137,20074,7184,20015,7221,19945,7247,19868,7263,19786,7268,19701,7267,19658,7257,19574,7235,19494,7204,19420,7162,19356,7137,19328e" filled="t" fillcolor="#FFFF00" stroked="f">
                <v:path arrowok="t"/>
                <v:fill/>
              </v:shape>
            </v:group>
            <v:group style="position:absolute;left:14714;top:19283;width:1469;height:755" coordorigin="14714,19283" coordsize="1469,755">
              <v:shape style="position:absolute;left:14714;top:19283;width:1469;height:755" coordorigin="14714,19283" coordsize="1469,755" path="m16051,19283l14846,19291,14799,19350,14762,19420,14735,19497,14719,19579,14714,19664,14715,19707,14726,19791,14747,19871,14779,19945,14821,20009,14846,20037,16051,20029,16098,19970,16135,19900,16162,19823,16178,19741,16183,19656,16182,19613,16171,19529,16150,19449,16118,19375,16076,19311,16051,19283e" filled="t" fillcolor="#FFFF00" stroked="f">
                <v:path arrowok="t"/>
                <v:fill/>
              </v:shape>
            </v:group>
            <v:group style="position:absolute;left:17878;top:19349;width:1511;height:746" coordorigin="17878,19349" coordsize="1511,746">
              <v:shape style="position:absolute;left:17878;top:19349;width:1511;height:746" coordorigin="17878,19349" coordsize="1511,746" path="m19257,19349l18010,19349,17985,19377,17943,19441,17911,19515,17890,19595,17879,19679,17878,19722,17879,19764,17890,19848,17911,19929,17943,20002,17985,20067,18010,20095,19257,20095,19305,20036,19341,19966,19368,19889,19384,19807,19389,19722,19388,19679,19377,19595,19356,19515,19324,19441,19282,19377,19257,19349e" filled="t" fillcolor="#FFFF00" stroked="f">
                <v:path arrowok="t"/>
                <v:fill/>
              </v:shape>
            </v:group>
            <v:group style="position:absolute;left:5545;top:19459;width:671;height:626" coordorigin="5545,19459" coordsize="671,626">
              <v:shape style="position:absolute;left:5545;top:19459;width:671;height:626" coordorigin="5545,19459" coordsize="671,626" path="m6106,19459l5655,19462,5615,19512,5584,19569,5562,19634,5549,19703,5545,19774,5546,19809,5554,19880,5572,19946,5598,20008,5634,20062,5655,20085,6106,20082,6145,20033,6176,19975,6198,19910,6211,19841,6216,19770,6215,19735,6206,19665,6188,19598,6162,19536,6127,19482,6106,19459e" filled="t" fillcolor="#FFFF00" stroked="f">
                <v:path arrowok="t"/>
                <v:fill/>
              </v:shape>
            </v:group>
            <v:group style="position:absolute;left:7013;top:19450;width:451;height:624" coordorigin="7013,19450" coordsize="451,624">
              <v:shape style="position:absolute;left:7013;top:19450;width:451;height:624" coordorigin="7013,19450" coordsize="451,624" path="m7354,19450l7123,19452,7084,19501,7053,19559,7031,19623,7018,19692,7013,19763,7014,19799,7023,19869,7041,19936,7067,19997,7102,20051,7123,20074,7354,20073,7394,20024,7425,19966,7447,19901,7460,19833,7464,19761,7463,19726,7454,19656,7437,19589,7410,19527,7375,19473,7354,19450e" filled="t" fillcolor="#FFFF00" stroked="f">
                <v:path arrowok="t"/>
                <v:fill/>
              </v:shape>
            </v:group>
            <v:group style="position:absolute;left:9059;top:19419;width:1439;height:631" coordorigin="9059,19419" coordsize="1439,631">
              <v:shape style="position:absolute;left:9059;top:19419;width:1439;height:631" coordorigin="9059,19419" coordsize="1439,631" path="m10388,19419l9169,19427,9129,19477,9098,19535,9076,19599,9063,19668,9059,19739,9060,19774,9068,19845,9086,19912,9112,19973,9148,20027,9169,20050,10388,20041,10427,19992,10458,19934,10480,19870,10493,19801,10498,19730,10497,19694,10488,19624,10470,19557,10444,19496,10409,19442,10388,19419e" filled="t" fillcolor="#FFFF00" stroked="f">
                <v:path arrowok="t"/>
                <v:fill/>
              </v:shape>
            </v:group>
            <v:group style="position:absolute;left:12016;top:19390;width:1428;height:631" coordorigin="12016,19390" coordsize="1428,631">
              <v:shape style="position:absolute;left:12016;top:19390;width:1428;height:631" coordorigin="12016,19390" coordsize="1428,631" path="m13334,19390l12126,19399,12086,19448,12055,19506,12033,19570,12020,19639,12016,19710,12017,19746,12025,19816,12043,19883,12069,19945,12105,19998,12126,20022,13334,20013,13373,19964,13404,19906,13426,19841,13439,19773,13444,19702,13443,19666,13434,19596,13416,19529,13390,19467,13355,19414,13334,19390e" filled="t" fillcolor="#FFFF00" stroked="f">
                <v:path arrowok="t"/>
                <v:fill/>
              </v:shape>
            </v:group>
            <v:group style="position:absolute;left:6286;top:19509;width:444;height:573" coordorigin="6286,19509" coordsize="444,573">
              <v:shape style="position:absolute;left:6286;top:19509;width:444;height:573" coordorigin="6286,19509" coordsize="444,573" path="m6629,19509l6387,19511,6336,19582,6311,19638,6295,19700,6287,19764,6286,19797,6287,19829,6295,19894,6311,19955,6336,20012,6387,20082,6629,20081,6681,20010,6705,19953,6721,19892,6729,19828,6730,19795,6729,19762,6721,19698,6705,19637,6681,19580,6629,19509e" filled="t" fillcolor="#FFFF00" stroked="f">
                <v:path arrowok="t"/>
                <v:fill/>
              </v:shape>
            </v:group>
            <v:group style="position:absolute;left:7282;top:19507;width:440;height:573" coordorigin="7282,19507" coordsize="440,573">
              <v:shape style="position:absolute;left:7282;top:19507;width:440;height:573" coordorigin="7282,19507" coordsize="440,573" path="m7621,19507l7383,19509,7331,19580,7307,19636,7291,19697,7283,19762,7282,19794,7283,19827,7291,19891,7307,19953,7331,20009,7383,20080,7621,20078,7672,20007,7696,19951,7712,19890,7720,19825,7721,19793,7720,19760,7712,19696,7696,19634,7672,19578,7621,19507e" filled="t" fillcolor="#FFFF00" stroked="f">
                <v:path arrowok="t"/>
                <v:fill/>
              </v:shape>
            </v:group>
            <v:group style="position:absolute;left:20885;top:19527;width:1411;height:571" coordorigin="20885,19527" coordsize="1411,571">
              <v:shape style="position:absolute;left:20885;top:19527;width:1411;height:571" coordorigin="20885,19527" coordsize="1411,571" path="m22195,19527l20986,19527,20967,19548,20921,19625,20901,19684,20889,19747,20885,19812,20886,19845,20894,19909,20910,19971,20934,20027,20986,20098,22195,20098,22246,20027,22270,19971,22287,19909,22295,19845,22296,19812,22295,19780,22287,19715,22270,19654,22246,19598,22195,19527e" filled="t" fillcolor="#FFFF00" stroked="f">
                <v:path arrowok="t"/>
                <v:fill/>
              </v:shape>
            </v:group>
            <v:group style="position:absolute;left:5532;top:19820;width:2212;height:746" coordorigin="5532,19820" coordsize="2212,746">
              <v:shape style="position:absolute;left:5532;top:19820;width:2212;height:746" coordorigin="5532,19820" coordsize="2212,746" path="m7613,19820l5664,19820,5639,19847,5597,19912,5565,19985,5544,20066,5534,20150,5532,20192,5534,20235,5544,20319,5565,20399,5597,20473,5639,20537,5664,20565,7613,20565,7660,20507,7697,20437,7724,20360,7739,20278,7745,20192,7743,20150,7733,20066,7712,19985,7680,19912,7638,19847,7613,19820e" filled="t" fillcolor="#FFFF00" stroked="f">
                <v:path arrowok="t"/>
                <v:fill/>
              </v:shape>
            </v:group>
            <v:group style="position:absolute;left:1829;top:20432;width:2169;height:623" coordorigin="1829,20432" coordsize="2169,623">
              <v:shape style="position:absolute;left:1829;top:20432;width:2169;height:623" coordorigin="1829,20432" coordsize="2169,623" path="m3888,20432l1939,20432,1918,20456,1883,20509,1857,20571,1839,20638,1830,20708,1829,20744,1830,20779,1839,20849,1857,20916,1883,20978,1918,21032,1939,21055,3888,21055,3927,21006,3958,20948,3980,20883,3993,20815,3998,20744,3997,20708,3988,20638,3970,20571,3944,20509,3909,20456,3888,20432e" filled="t" fillcolor="#FFFF00" stroked="f">
                <v:path arrowok="t"/>
                <v:fill/>
              </v:shape>
            </v:group>
            <v:group style="position:absolute;left:17868;top:20558;width:1521;height:746" coordorigin="17868,20558" coordsize="1521,746">
              <v:shape style="position:absolute;left:17868;top:20558;width:1521;height:746" coordorigin="17868,20558" coordsize="1521,746" path="m19257,20558l18000,20558,17975,20586,17933,20650,17901,20724,17880,20804,17869,20888,17868,20931,17869,20973,17880,21057,17901,21138,17933,21211,17975,21276,18000,21304,19257,21304,19305,21245,19342,21175,19368,21098,19384,21016,19389,20931,19388,20888,19377,20804,19356,20724,19325,20650,19282,20586,19257,20558e" filled="t" fillcolor="#FFFF00" stroked="f">
                <v:path arrowok="t"/>
                <v:fill/>
              </v:shape>
            </v:group>
            <v:group style="position:absolute;left:20868;top:20746;width:1413;height:571" coordorigin="20868,20746" coordsize="1413,571">
              <v:shape style="position:absolute;left:20868;top:20746;width:1413;height:571" coordorigin="20868,20746" coordsize="1413,571" path="m22180,20746l20969,20746,20950,20767,20905,20844,20884,20903,20872,20966,20868,21031,20869,21064,20877,21128,20893,21189,20918,21246,20969,21317,22180,21317,22231,21246,22256,21189,22272,21128,22280,21064,22281,21031,22280,20998,22272,20934,22256,20873,22231,20816,22180,20746e" filled="t" fillcolor="#FFFF00" stroked="f">
                <v:path arrowok="t"/>
                <v:fill/>
              </v:shape>
            </v:group>
            <v:group style="position:absolute;left:12642;top:20861;width:436;height:120" coordorigin="12642,20861" coordsize="436,120">
              <v:shape style="position:absolute;left:12642;top:20861;width:436;height:120" coordorigin="12642,20861" coordsize="436,120" path="m13056,20861l12655,20870,12647,20887,12642,20907,12642,20927,12645,20947,12652,20966,12663,20981,13064,20972,13072,20954,13077,20935,13077,20914,13074,20894,13067,20876,13056,20861e" filled="t" fillcolor="#FFFF00" stroked="f">
                <v:path arrowok="t"/>
                <v:fill/>
              </v:shape>
            </v:group>
            <v:group style="position:absolute;left:15043;top:20871;width:548;height:168" coordorigin="15043,20871" coordsize="548,168">
              <v:shape style="position:absolute;left:15043;top:20871;width:548;height:168" coordorigin="15043,20871" coordsize="548,168" path="m15562,20871l15069,20874,15043,20947,15043,20967,15046,20988,15052,21007,15061,21024,15072,21038,15565,21035,15576,21020,15584,21002,15589,20982,15591,20962,15591,20941,15588,20921,15582,20902,15573,20885,15562,20871e" filled="t" fillcolor="#FFFF00" stroked="f">
                <v:path arrowok="t"/>
                <v:fill/>
              </v:shape>
            </v:group>
            <v:group style="position:absolute;left:1916;top:20917;width:1967;height:623" coordorigin="1916,20917" coordsize="1967,623">
              <v:shape style="position:absolute;left:1916;top:20917;width:1967;height:623" coordorigin="1916,20917" coordsize="1967,623" path="m3772,20917l2026,20917,2005,20941,1969,20995,1943,21056,1925,21123,1917,21193,1916,21229,1917,21264,1925,21335,1943,21401,1969,21463,2005,21517,2026,21540,3772,21540,3812,21491,3843,21433,3865,21369,3878,21300,3882,21229,3881,21193,3873,21123,3855,21056,3829,20995,3793,20941,3772,20917e" filled="t" fillcolor="#FFFF00" stroked="f">
                <v:path arrowok="t"/>
                <v:fill/>
              </v:shape>
            </v:group>
            <v:group style="position:absolute;left:10950;top:21211;width:680;height:1596" coordorigin="10950,21211" coordsize="680,1596">
              <v:shape style="position:absolute;left:10950;top:21211;width:680;height:1596" coordorigin="10950,21211" coordsize="680,1596" path="m11348,21211l11232,21211,11179,21271,11131,21337,11088,21409,11052,21485,11021,21566,10995,21651,10975,21738,10961,21827,10953,21918,10950,22009,10953,22100,10961,22191,10975,22280,10995,22367,11021,22452,11052,22533,11088,22609,11131,22681,11179,22747,11232,22807,11348,22807,11401,22747,11449,22681,11492,22609,11528,22533,11559,22452,11585,22367,11604,22280,11619,22191,11627,22100,11630,22009,11627,21918,11619,21827,11604,21738,11585,21651,11559,21566,11528,21485,11492,21409,11449,21337,11401,21271,11348,21211e" filled="t" fillcolor="#FFFF00" stroked="f">
                <v:path arrowok="t"/>
                <v:fill/>
              </v:shape>
            </v:group>
            <v:group style="position:absolute;left:1810;top:21412;width:3119;height:623" coordorigin="1810,21412" coordsize="3119,623">
              <v:shape style="position:absolute;left:1810;top:21412;width:3119;height:623" coordorigin="1810,21412" coordsize="3119,623" path="m4819,21412l1920,21412,1899,21435,1864,21489,1837,21550,1820,21617,1811,21687,1810,21723,1811,21759,1820,21829,1837,21896,1864,21957,1899,22011,1920,22034,4819,22034,4859,21985,4890,21927,4912,21863,4925,21794,4929,21723,4928,21687,4919,21617,4902,21550,4875,21489,4840,21435,4819,21412e" filled="t" fillcolor="#FFFF00" stroked="f">
                <v:path arrowok="t"/>
                <v:fill/>
              </v:shape>
            </v:group>
            <v:group style="position:absolute;left:19830;top:21422;width:675;height:1596" coordorigin="19830,21422" coordsize="675,1596">
              <v:shape style="position:absolute;left:19830;top:21422;width:675;height:1596" coordorigin="19830,21422" coordsize="675,1596" path="m20223,21422l20112,21422,20059,21482,20011,21548,19968,21620,19932,21697,19901,21777,19875,21862,19855,21949,19841,22038,19833,22129,19830,22220,19833,22312,19841,22402,19855,22491,19875,22579,19901,22663,19932,22744,19968,22820,20011,22892,20059,22958,20112,23018,20223,23018,20276,22958,20324,22892,20367,22820,20403,22744,20434,22663,20460,22579,20480,22491,20494,22402,20502,22312,20505,22220,20502,22129,20494,22038,20480,21949,20460,21862,20434,21777,20403,21697,20367,21620,20324,21548,20276,21482,20223,21422e" filled="t" fillcolor="#FFFF00" stroked="f">
                <v:path arrowok="t"/>
                <v:fill/>
              </v:shape>
            </v:group>
            <v:group style="position:absolute;left:6015;top:21695;width:1708;height:623" coordorigin="6015,21695" coordsize="1708,623">
              <v:shape style="position:absolute;left:6015;top:21695;width:1708;height:623" coordorigin="6015,21695" coordsize="1708,623" path="m7613,21695l6125,21695,6104,21718,6069,21772,6042,21833,6025,21900,6016,21970,6015,22006,6016,22042,6025,22112,6042,22179,6069,22240,6104,22294,6125,22317,7613,22317,7652,22268,7683,22210,7705,22146,7719,22077,7723,22006,7722,21970,7713,21900,7695,21833,7669,21772,7634,21718,7613,21695e" filled="t" fillcolor="#FFFF00" stroked="f">
                <v:path arrowok="t"/>
                <v:fill/>
              </v:shape>
            </v:group>
            <v:group style="position:absolute;left:11727;top:21719;width:1718;height:623" coordorigin="11727,21719" coordsize="1718,623">
              <v:shape style="position:absolute;left:11727;top:21719;width:1718;height:623" coordorigin="11727,21719" coordsize="1718,623" path="m13335,21719l11837,21719,11816,21742,11781,21796,11754,21857,11737,21924,11728,21994,11727,22030,11728,22066,11737,22136,11754,22203,11781,22264,11816,22318,11837,22341,13335,22341,13374,22292,13405,22234,13427,22170,13440,22101,13445,22030,13444,21994,13435,21924,13417,21857,13391,21796,13356,21742,13335,21719e" filled="t" fillcolor="#FFFF00" stroked="f">
                <v:path arrowok="t"/>
                <v:fill/>
              </v:shape>
            </v:group>
            <v:group style="position:absolute;left:14722;top:21809;width:1671;height:571" coordorigin="14722,21809" coordsize="1671,571">
              <v:shape style="position:absolute;left:14722;top:21809;width:1671;height:571" coordorigin="14722,21809" coordsize="1671,571" path="m16292,21809l14823,21809,14803,21830,14758,21907,14738,21966,14726,22029,14722,22094,14723,22127,14731,22191,14747,22253,14771,22309,14823,22380,16292,22380,16343,22309,16367,22253,16384,22191,16392,22127,16393,22094,16392,22062,16384,21997,16367,21936,16343,21879,16292,21809e" filled="t" fillcolor="#FFFF00" stroked="f">
                <v:path arrowok="t"/>
                <v:fill/>
              </v:shape>
            </v:group>
            <v:group style="position:absolute;left:17832;top:21809;width:1748;height:571" coordorigin="17832,21809" coordsize="1748,571">
              <v:shape style="position:absolute;left:17832;top:21809;width:1748;height:571" coordorigin="17832,21809" coordsize="1748,571" path="m19479,21809l17933,21809,17914,21830,17868,21907,17848,21966,17836,22029,17832,22094,17833,22127,17841,22191,17857,22252,17882,22309,17933,22380,19479,22380,19530,22309,19555,22252,19571,22191,19579,22127,19580,22094,19579,22061,19571,21997,19555,21936,19530,21879,19479,21809e" filled="t" fillcolor="#FFFF00" stroked="f">
                <v:path arrowok="t"/>
                <v:fill/>
              </v:shape>
            </v:group>
            <v:group style="position:absolute;left:1790;top:22391;width:1939;height:625" coordorigin="1790,22391" coordsize="1939,625">
              <v:shape style="position:absolute;left:1790;top:22391;width:1939;height:625" coordorigin="1790,22391" coordsize="1939,625" path="m3619,22391l1901,22391,1880,22414,1844,22468,1818,22530,1800,22597,1791,22667,1790,22703,1791,22739,1800,22809,1818,22877,1844,22938,1880,22992,1901,23016,3619,23016,3659,22966,3690,22908,3712,22844,3725,22774,3730,22703,3729,22667,3720,22597,3702,22530,3676,22468,3640,22414,3619,22391e" filled="t" fillcolor="#FFFF00" stroked="f">
                <v:path arrowok="t"/>
                <v:fill/>
              </v:shape>
            </v:group>
            <v:group style="position:absolute;left:5974;top:22807;width:1272;height:746" coordorigin="5974,22807" coordsize="1272,746">
              <v:shape style="position:absolute;left:5974;top:22807;width:1272;height:746" coordorigin="5974,22807" coordsize="1272,746" path="m7114,22807l6105,22807,6080,22835,6038,22899,6007,22973,5985,23053,5975,23137,5974,23180,5975,23222,5985,23306,6007,23387,6038,23460,6080,23525,6105,23553,7114,23553,7161,23494,7198,23424,7225,23347,7240,23265,7246,23180,7244,23137,7234,23053,7213,22973,7181,22899,7139,22835,7114,22807e" filled="t" fillcolor="#FFFF00" stroked="f">
                <v:path arrowok="t"/>
                <v:fill/>
              </v:shape>
            </v:group>
            <v:group style="position:absolute;left:2251;top:22880;width:1445;height:625" coordorigin="2251,22880" coordsize="1445,625">
              <v:shape style="position:absolute;left:2251;top:22880;width:1445;height:625" coordorigin="2251,22880" coordsize="1445,625" path="m3586,22880l2362,22880,2341,22903,2305,22957,2279,23019,2261,23086,2252,23157,2251,23192,2252,23228,2261,23299,2279,23366,2305,23427,2341,23481,2362,23505,3586,23505,3625,23456,3656,23397,3678,23333,3692,23264,3696,23192,3695,23157,3686,23086,3668,23019,3642,22957,3607,22903,3586,22880e" filled="t" fillcolor="#FFFF00" stroked="f">
                <v:path arrowok="t"/>
                <v:fill/>
              </v:shape>
            </v:group>
            <v:group style="position:absolute;left:8831;top:22864;width:740;height:746" coordorigin="8831,22864" coordsize="740,746">
              <v:shape style="position:absolute;left:8831;top:22864;width:740;height:746" coordorigin="8831,22864" coordsize="740,746" path="m9439,22864l8963,22864,8938,22892,8896,22956,8864,23030,8843,23110,8832,23194,8831,23237,8832,23279,8843,23363,8864,23444,8896,23517,8938,23582,8963,23610,9439,23610,9487,23551,9524,23481,9550,23404,9566,23322,9571,23237,9570,23194,9559,23110,9538,23030,9507,22956,9464,22892,9439,22864e" filled="t" fillcolor="#FFFF00" stroked="f">
                <v:path arrowok="t"/>
                <v:fill/>
              </v:shape>
            </v:group>
            <v:group style="position:absolute;left:11766;top:22867;width:1770;height:746" coordorigin="11766,22867" coordsize="1770,746">
              <v:shape style="position:absolute;left:11766;top:22867;width:1770;height:746" coordorigin="11766,22867" coordsize="1770,746" path="m13405,22867l11898,22867,11873,22894,11831,22959,11799,23032,11778,23113,11767,23197,11766,23239,11767,23282,11778,23366,11799,23446,11831,23520,11873,23584,11898,23612,13405,23612,13452,23554,13489,23484,13515,23407,13531,23325,13536,23239,13535,23197,13525,23113,13504,23032,13472,22959,13430,22894,13405,22867e" filled="t" fillcolor="#FFFF00" stroked="f">
                <v:path arrowok="t"/>
                <v:fill/>
              </v:shape>
            </v:group>
            <v:group style="position:absolute;left:14458;top:22854;width:1763;height:746" coordorigin="14458,22854" coordsize="1763,746">
              <v:shape style="position:absolute;left:14458;top:22854;width:1763;height:746" coordorigin="14458,22854" coordsize="1763,746" path="m16089,22854l14590,22854,14565,22882,14523,22946,14491,23020,14470,23100,14460,23184,14458,23227,14460,23270,14470,23354,14491,23434,14523,23507,14565,23572,14590,23600,16089,23600,16137,23541,16174,23472,16200,23394,16216,23312,16221,23227,16220,23184,16209,23100,16188,23020,16156,22946,16114,22882,16089,22854e" filled="t" fillcolor="#FFFF00" stroked="f">
                <v:path arrowok="t"/>
                <v:fill/>
              </v:shape>
            </v:group>
            <v:group style="position:absolute;left:2117;top:22934;width:356;height:571" coordorigin="2117,22934" coordsize="356,571">
              <v:shape style="position:absolute;left:2117;top:22934;width:356;height:571" coordorigin="2117,22934" coordsize="356,571" path="m2371,22934l2218,22934,2198,22955,2153,23032,2133,23091,2121,23154,2117,23219,2118,23252,2126,23316,2142,23378,2166,23434,2218,23505,2371,23505,2423,23434,2447,23378,2463,23316,2471,23252,2472,23219,2471,23187,2463,23122,2447,23061,2423,23005,2371,22934e" filled="t" fillcolor="#FFFF00" stroked="f">
                <v:path arrowok="t"/>
                <v:fill/>
              </v:shape>
            </v:group>
            <v:group style="position:absolute;left:9567;top:22988;width:960;height:623" coordorigin="9567,22988" coordsize="960,623">
              <v:shape style="position:absolute;left:9567;top:22988;width:960;height:623" coordorigin="9567,22988" coordsize="960,623" path="m10417,22988l9677,22988,9656,23011,9621,23065,9595,23126,9577,23193,9568,23263,9567,23299,9568,23335,9577,23405,9595,23472,9621,23533,9656,23587,9677,23610,10417,23610,10456,23561,10487,23503,10509,23439,10522,23370,10527,23299,10526,23263,10517,23193,10499,23126,10473,23065,10437,23011,10417,22988e" filled="t" fillcolor="#FFFF00" stroked="f">
                <v:path arrowok="t"/>
                <v:fill/>
              </v:shape>
            </v:group>
            <v:group style="position:absolute;left:9426;top:23368;width:282;height:120" coordorigin="9426,23368" coordsize="282,120">
              <v:shape style="position:absolute;left:9426;top:23368;width:282;height:120" coordorigin="9426,23368" coordsize="282,120" path="m9687,23368l9439,23377,9431,23394,9426,23414,9426,23435,9429,23455,9436,23473,9447,23488,9694,23479,9702,23462,9707,23442,9708,23422,9704,23401,9697,23383,9687,23368e" filled="t" fillcolor="#FFFF00" stroked="f">
                <v:path arrowok="t"/>
                <v:fill/>
              </v:shape>
            </v:group>
            <v:group style="position:absolute;left:14464;top:23492;width:102;height:71" coordorigin="14464,23492" coordsize="102,71">
              <v:shape style="position:absolute;left:14464;top:23492;width:102;height:71" coordorigin="14464,23492" coordsize="102,71" path="m14554,23492l14468,23507,14464,23527,14467,23547,14477,23563,14563,23548,14566,23528,14563,23508,14554,23492e" filled="t" fillcolor="#FFFF00" stroked="f">
                <v:path arrowok="t"/>
                <v:fill/>
              </v:shape>
            </v:group>
            <v:group style="position:absolute;left:1781;top:23865;width:1939;height:623" coordorigin="1781,23865" coordsize="1939,623">
              <v:shape style="position:absolute;left:1781;top:23865;width:1939;height:623" coordorigin="1781,23865" coordsize="1939,623" path="m3610,23865l1891,23865,1870,23888,1835,23942,1809,24003,1791,24070,1782,24140,1781,24176,1782,24212,1791,24282,1809,24349,1835,24410,1870,24464,1891,24487,3610,24487,3649,24438,3680,24380,3702,24316,3715,24247,3720,24176,3719,24140,3710,24070,3692,24003,3666,23942,3631,23888,3610,23865e" filled="t" fillcolor="#FFFF00" stroked="f">
                <v:path arrowok="t"/>
                <v:fill/>
              </v:shape>
            </v:group>
            <v:group style="position:absolute;left:1791;top:24359;width:2899;height:623" coordorigin="1791,24359" coordsize="2899,623">
              <v:shape style="position:absolute;left:1791;top:24359;width:2899;height:623" coordorigin="1791,24359" coordsize="2899,623" path="m4580,24359l1901,24359,1880,24382,1845,24436,1818,24497,1801,24564,1792,24634,1791,24670,1792,24706,1801,24776,1818,24843,1845,24904,1880,24958,1901,24981,4580,24981,4619,24932,4650,24874,4672,24810,4685,24741,4690,24670,4689,24634,4680,24564,4662,24497,4636,24436,4600,24382,4580,24359e" filled="t" fillcolor="#FFFF00" stroked="f">
                <v:path arrowok="t"/>
                <v:fill/>
              </v:shape>
            </v:group>
            <v:group style="position:absolute;left:6226;top:24397;width:479;height:623" coordorigin="6226,24397" coordsize="479,623">
              <v:shape style="position:absolute;left:6226;top:24397;width:479;height:623" coordorigin="6226,24397" coordsize="479,623" path="m6595,24397l6336,24397,6315,24421,6280,24474,6253,24536,6236,24603,6227,24673,6226,24709,6227,24744,6236,24814,6253,24881,6280,24943,6315,24997,6336,25020,6595,25020,6635,24971,6666,24913,6688,24848,6701,24780,6705,24709,6704,24673,6695,24603,6678,24536,6651,24474,6616,24421,6595,24397e" filled="t" fillcolor="#FFFF00" stroked="f">
                <v:path arrowok="t"/>
                <v:fill/>
              </v:shape>
            </v:group>
            <v:group style="position:absolute;left:9567;top:24452;width:475;height:623" coordorigin="9567,24452" coordsize="475,623">
              <v:shape style="position:absolute;left:9567;top:24452;width:475;height:623" coordorigin="9567,24452" coordsize="475,623" path="m9932,24452l9677,24452,9656,24476,9621,24529,9594,24591,9577,24658,9568,24728,9567,24764,9568,24799,9577,24869,9594,24936,9621,24998,9656,25052,9677,25075,9932,25075,9971,25026,10002,24968,10024,24903,10037,24835,10042,24764,10041,24728,10032,24658,10014,24591,9988,24529,9952,24476,9932,24452e" filled="t" fillcolor="#FFFF00" stroked="f">
                <v:path arrowok="t"/>
                <v:fill/>
              </v:shape>
            </v:group>
            <v:group style="position:absolute;left:12543;top:24447;width:508;height:623" coordorigin="12543,24447" coordsize="508,623">
              <v:shape style="position:absolute;left:12543;top:24447;width:508;height:623" coordorigin="12543,24447" coordsize="508,623" path="m12941,24447l12653,24447,12632,24471,12597,24525,12570,24586,12553,24653,12544,24723,12543,24759,12544,24794,12553,24865,12570,24931,12597,24993,12632,25047,12653,25070,12941,25070,12981,25021,13012,24963,13034,24899,13047,24830,13051,24759,13050,24723,13041,24653,13024,24586,12997,24525,12962,24471,12941,24447e" filled="t" fillcolor="#FFFF00" stroked="f">
                <v:path arrowok="t"/>
                <v:fill/>
              </v:shape>
            </v:group>
            <v:group style="position:absolute;left:15183;top:24447;width:475;height:623" coordorigin="15183,24447" coordsize="475,623">
              <v:shape style="position:absolute;left:15183;top:24447;width:475;height:623" coordorigin="15183,24447" coordsize="475,623" path="m15548,24447l15293,24447,15272,24471,15237,24525,15210,24586,15193,24653,15184,24723,15183,24759,15184,24794,15193,24865,15210,24931,15237,24993,15272,25047,15293,25070,15548,25070,15587,25021,15618,24963,15640,24899,15653,24830,15658,24759,15657,24723,15648,24653,15630,24586,15604,24525,15568,24471,15548,24447e" filled="t" fillcolor="#FFFF00" stroked="f">
                <v:path arrowok="t"/>
                <v:fill/>
              </v:shape>
            </v:group>
            <v:group style="position:absolute;left:18313;top:24505;width:465;height:623" coordorigin="18313,24505" coordsize="465,623">
              <v:shape style="position:absolute;left:18313;top:24505;width:465;height:623" coordorigin="18313,24505" coordsize="465,623" path="m18668,24505l18423,24505,18402,24528,18366,24582,18340,24644,18322,24710,18314,24781,18313,24816,18314,24852,18322,24922,18340,24989,18366,25051,18402,25104,18423,25128,18668,25128,18707,25079,18738,25021,18760,24956,18773,24887,18778,24816,18777,24781,18768,24710,18750,24644,18724,24582,18688,24528,18668,24505e" filled="t" fillcolor="#FFFF00" stroked="f">
                <v:path arrowok="t"/>
                <v:fill/>
              </v:shape>
            </v:group>
            <v:group style="position:absolute;left:21279;top:24519;width:465;height:623" coordorigin="21279,24519" coordsize="465,623">
              <v:shape style="position:absolute;left:21279;top:24519;width:465;height:623" coordorigin="21279,24519" coordsize="465,623" path="m21634,24519l21389,24519,21368,24543,21333,24597,21306,24658,21289,24725,21280,24795,21279,24831,21280,24866,21289,24937,21306,25003,21333,25065,21368,25119,21389,25142,21634,25142,21674,25093,21704,25035,21726,24971,21740,24902,21744,24831,21743,24795,21734,24725,21717,24658,21690,24597,21655,24543,21634,24519e" filled="t" fillcolor="#FFFF00" stroked="f">
                <v:path arrowok="t"/>
                <v:fill/>
              </v:shape>
            </v:group>
            <v:group style="position:absolute;left:1821;top:24716;width:64;height:71" coordorigin="1821,24716" coordsize="64,71">
              <v:shape style="position:absolute;left:1821;top:24716;width:64;height:71" coordorigin="1821,24716" coordsize="64,71" path="m1872,24716l1824,24731,1821,24751,1824,24771,1834,24787,1881,24772,1885,24752,1882,24732,1872,24716e" filled="t" fillcolor="#FFFF00" stroked="f">
                <v:path arrowok="t"/>
                <v:fill/>
              </v:shape>
            </v:group>
            <v:group style="position:absolute;left:2095;top:24857;width:1850;height:588" coordorigin="2095,24857" coordsize="1850,588">
              <v:shape style="position:absolute;left:2095;top:24857;width:1850;height:588" coordorigin="2095,24857" coordsize="1850,588" path="m3841,24857l2198,24857,2179,24879,2145,24930,2121,24988,2104,25051,2096,25117,2095,25151,2096,25184,2104,25250,2121,25314,2145,25372,2179,25422,2198,25444,3841,25444,3894,25372,3919,25314,3935,25250,3944,25184,3945,25151,3944,25117,3935,25051,3919,24988,3894,24930,3860,24879,3841,24857e" filled="t" fillcolor="#FFFF00" stroked="f">
                <v:path arrowok="t"/>
                <v:fill/>
              </v:shape>
            </v:group>
            <v:group style="position:absolute;left:14979;top:25284;width:926;height:746" coordorigin="14979,25284" coordsize="926,746">
              <v:shape style="position:absolute;left:14979;top:25284;width:926;height:746" coordorigin="14979,25284" coordsize="926,746" path="m15773,25284l15111,25284,15086,25311,15043,25376,15012,25450,14991,25530,14980,25614,14979,25656,14980,25699,14991,25783,15012,25863,15043,25937,15086,26001,15111,26029,15773,26029,15820,25971,15857,25901,15884,25824,15899,25742,15905,25656,15903,25614,15893,25530,15872,25450,15840,25376,15798,25311,15773,25284e" filled="t" fillcolor="#FFFF00" stroked="f">
                <v:path arrowok="t"/>
                <v:fill/>
              </v:shape>
            </v:group>
            <v:group style="position:absolute;left:1761;top:25333;width:1949;height:625" coordorigin="1761,25333" coordsize="1949,625">
              <v:shape style="position:absolute;left:1761;top:25333;width:1949;height:625" coordorigin="1761,25333" coordsize="1949,625" path="m3600,25333l1872,25333,1851,25356,1816,25410,1789,25472,1771,25539,1763,25610,1761,25646,1763,25681,1771,25752,1789,25819,1816,25881,1851,25935,1872,25958,3600,25958,3640,25909,3671,25851,3693,25786,3706,25717,3711,25646,3709,25610,3701,25539,3683,25472,3656,25410,3621,25356,3600,25333e" filled="t" fillcolor="#FFFF00" stroked="f">
                <v:path arrowok="t"/>
                <v:fill/>
              </v:shape>
            </v:group>
            <v:group style="position:absolute;left:8952;top:25548;width:1066;height:571" coordorigin="8952,25548" coordsize="1066,571">
              <v:shape style="position:absolute;left:8952;top:25548;width:1066;height:571" coordorigin="8952,25548" coordsize="1066,571" path="m9917,25548l9053,25548,9034,25570,8988,25646,8968,25706,8956,25769,8952,25834,8953,25867,8961,25931,8977,25992,9001,26049,9053,26119,9917,26119,9968,26049,9993,25992,10009,25931,10017,25867,10018,25834,10017,25801,10009,25737,9993,25675,9968,25619,9917,25548e" filled="t" fillcolor="#FFFF00" stroked="f">
                <v:path arrowok="t"/>
                <v:fill/>
              </v:shape>
            </v:group>
            <v:group style="position:absolute;left:12130;top:25523;width:855;height:571" coordorigin="12130,25523" coordsize="855,571">
              <v:shape style="position:absolute;left:12130;top:25523;width:855;height:571" coordorigin="12130,25523" coordsize="855,571" path="m12884,25523l12231,25523,12211,25545,12166,25621,12146,25680,12134,25743,12130,25809,12131,25841,12139,25906,12155,25967,12179,26023,12231,26094,12884,26094,12935,26023,12959,25967,12975,25906,12983,25841,12984,25809,12983,25776,12975,25712,12959,25650,12935,25594,12884,25523e" filled="t" fillcolor="#FFFF00" stroked="f">
                <v:path arrowok="t"/>
                <v:fill/>
              </v:shape>
            </v:group>
            <v:group style="position:absolute;left:5972;top:25715;width:1251;height:749" coordorigin="5972,25715" coordsize="1251,749">
              <v:shape style="position:absolute;left:5972;top:25715;width:1251;height:749" coordorigin="5972,25715" coordsize="1251,749" path="m7090,25715l6104,25715,6079,25743,6037,25808,6005,25882,5984,25963,5973,26047,5972,26090,5973,26133,5984,26217,6005,26298,6037,26372,6079,26436,6104,26465,7090,26465,7138,26405,7175,26336,7202,26258,7217,26175,7223,26090,7221,26047,7211,25963,7190,25882,7158,25808,7115,25743,7090,25715e" filled="t" fillcolor="#FFFF00" stroked="f">
                <v:path arrowok="t"/>
                <v:fill/>
              </v:shape>
            </v:group>
            <v:group style="position:absolute;left:14681;top:25778;width:2001;height:746" coordorigin="14681,25778" coordsize="2001,746">
              <v:shape style="position:absolute;left:14681;top:25778;width:2001;height:746" coordorigin="14681,25778" coordsize="2001,746" path="m16551,25778l14813,25778,14788,25806,14746,25870,14714,25944,14693,26024,14682,26108,14681,26151,14682,26193,14693,26277,14714,26358,14746,26431,14788,26496,14813,26524,16551,26524,16598,26465,16635,26395,16661,26318,16677,26236,16682,26151,16681,26108,16671,26024,16649,25944,16618,25870,16576,25806,16551,25778e" filled="t" fillcolor="#FFFF00" stroked="f">
                <v:path arrowok="t"/>
                <v:fill/>
              </v:shape>
            </v:group>
            <v:group style="position:absolute;left:1992;top:25818;width:1685;height:625" coordorigin="1992,25818" coordsize="1685,625">
              <v:shape style="position:absolute;left:1992;top:25818;width:1685;height:625" coordorigin="1992,25818" coordsize="1685,625" path="m3566,25818l2103,25818,2082,25841,2046,25895,2020,25957,2002,26024,1993,26095,1992,26130,1993,26166,2002,26237,2020,26304,2046,26365,2082,26419,2103,26443,3566,26443,3606,26394,3637,26335,3659,26271,3672,26202,3677,26130,3676,26095,3667,26024,3649,25957,3623,25895,3587,25841,3566,25818e" filled="t" fillcolor="#FFFF00" stroked="f">
                <v:path arrowok="t"/>
                <v:fill/>
              </v:shape>
            </v:group>
            <v:group style="position:absolute;left:1838;top:25872;width:366;height:571" coordorigin="1838,25872" coordsize="366,571">
              <v:shape style="position:absolute;left:1838;top:25872;width:366;height:571" coordorigin="1838,25872" coordsize="366,571" path="m2103,25872l1939,25872,1920,25893,1875,25970,1854,26029,1842,26092,1838,26157,1839,26190,1847,26254,1863,26316,1888,26372,1939,26443,2103,26443,2155,26372,2179,26316,2195,26254,2203,26190,2204,26157,2203,26125,2195,26060,2179,25999,2155,25943,2103,25872e" filled="t" fillcolor="#FFFF00" stroked="f">
                <v:path arrowok="t"/>
                <v:fill/>
              </v:shape>
            </v:group>
            <v:group style="position:absolute;left:17569;top:25838;width:1519;height:746" coordorigin="17569,25838" coordsize="1519,746">
              <v:shape style="position:absolute;left:17569;top:25838;width:1519;height:746" coordorigin="17569,25838" coordsize="1519,746" path="m18957,25838l17701,25838,17676,25866,17634,25931,17602,26004,17581,26084,17571,26169,17569,26211,17571,26254,17581,26338,17602,26418,17634,26492,17676,26556,17701,26584,18957,26584,19004,26525,19041,26456,19067,26379,19083,26296,19089,26211,19087,26169,19077,26084,19056,26004,19024,25931,18982,25866,18957,25838e" filled="t" fillcolor="#FFFF00" stroked="f">
                <v:path arrowok="t"/>
                <v:fill/>
              </v:shape>
            </v:group>
            <v:group style="position:absolute;left:8609;top:25964;width:1914;height:571" coordorigin="8609,25964" coordsize="1914,571">
              <v:shape style="position:absolute;left:8609;top:25964;width:1914;height:571" coordorigin="8609,25964" coordsize="1914,571" path="m10423,25964l8710,25964,8691,25986,8646,26062,8626,26121,8613,26184,8609,26250,8610,26282,8619,26347,8635,26408,8659,26464,8710,26535,10423,26535,10474,26464,10498,26408,10514,26347,10522,26282,10524,26250,10522,26217,10514,26153,10498,26091,10474,26035,10423,25964e" filled="t" fillcolor="#FFFF00" stroked="f">
                <v:path arrowok="t"/>
                <v:fill/>
              </v:shape>
            </v:group>
            <v:group style="position:absolute;left:11563;top:25964;width:1920;height:571" coordorigin="11563,25964" coordsize="1920,571">
              <v:shape style="position:absolute;left:11563;top:25964;width:1920;height:571" coordorigin="11563,25964" coordsize="1920,571" path="m13383,25964l11664,25964,11645,25985,11599,26062,11579,26121,11567,26184,11563,26249,11564,26282,11572,26346,11588,26408,11613,26464,11664,26535,13383,26535,13434,26464,13458,26408,13474,26346,13482,26282,13483,26249,13482,26217,13474,26152,13458,26091,13434,26034,13383,25964e" filled="t" fillcolor="#FFFF00" stroked="f">
                <v:path arrowok="t"/>
                <v:fill/>
              </v:shape>
            </v:group>
            <v:group style="position:absolute;left:20821;top:25957;width:1422;height:663" coordorigin="20821,25957" coordsize="1422,663">
              <v:shape style="position:absolute;left:20821;top:25957;width:1422;height:663" coordorigin="20821,25957" coordsize="1422,663" path="m22126,25957l20938,25957,20916,25982,20878,26039,20850,26105,20831,26176,20822,26251,20821,26289,20822,26327,20831,26402,20850,26473,20878,26538,20916,26596,20938,26621,22126,26621,22168,26568,22201,26507,22224,26438,22238,26365,22243,26289,22242,26251,22232,26176,22214,26105,22186,26039,22148,25982,22126,25957e" filled="t" fillcolor="#FFFF00" stroked="f">
                <v:path arrowok="t"/>
                <v:fill/>
              </v:shape>
            </v:group>
            <v:group style="position:absolute;left:22012;top:25998;width:360;height:623" coordorigin="22012,25998" coordsize="360,623">
              <v:shape style="position:absolute;left:22012;top:25998;width:360;height:623" coordorigin="22012,25998" coordsize="360,623" path="m22263,25998l22122,25998,22101,26021,22066,26075,22040,26137,22022,26203,22013,26274,22012,26309,22013,26345,22022,26415,22040,26482,22066,26544,22101,26597,22122,26621,22263,26621,22302,26572,22333,26514,22355,26449,22368,26380,22373,26309,22372,26274,22363,26203,22345,26137,22319,26075,22284,26021,22263,25998e" filled="t" fillcolor="#FFFF00" stroked="f">
                <v:path arrowok="t"/>
                <v:fill/>
              </v:shape>
            </v:group>
            <v:group style="position:absolute;left:1464;top:26654;width:3724;height:623" coordorigin="1464,26654" coordsize="3724,623">
              <v:shape style="position:absolute;left:1464;top:26654;width:3724;height:623" coordorigin="1464,26654" coordsize="3724,623" path="m5078,26654l1574,26654,1553,26678,1518,26732,1492,26793,1474,26860,1465,26930,1464,26966,1465,27001,1474,27072,1492,27138,1518,27200,1553,27254,1574,27277,5078,27277,5117,27228,5148,27170,5170,27106,5183,27037,5188,26966,5187,26930,5178,26860,5160,26793,5134,26732,5099,26678,5078,26654e" filled="t" fillcolor="#FFFF00" stroked="f">
                <v:path arrowok="t"/>
                <v:fill/>
              </v:shape>
            </v:group>
            <v:group style="position:absolute;left:3452;top:26636;width:11129;height:753" coordorigin="3452,26636" coordsize="11129,753">
              <v:shape style="position:absolute;left:3452;top:26636;width:11129;height:753" coordorigin="3452,26636" coordsize="11129,753" path="m14448,26636l3586,26636,3560,26664,3518,26729,3486,26803,3464,26884,3454,26969,3452,27012,3454,27055,3464,27140,3486,27221,3518,27295,3560,27360,3586,27388,14448,27388,14496,27329,14533,27259,14560,27181,14576,27098,14581,27012,14580,26969,14569,26884,14548,26803,14516,26729,14473,26664,14448,26636e" filled="t" fillcolor="#FFFF00" stroked="f">
                <v:path arrowok="t"/>
                <v:fill/>
              </v:shape>
            </v:group>
            <v:group style="position:absolute;left:4968;top:26654;width:9590;height:623" coordorigin="4968,26654" coordsize="9590,623">
              <v:shape style="position:absolute;left:4968;top:26654;width:9590;height:623" coordorigin="4968,26654" coordsize="9590,623" path="m14448,26654l5078,26654,5057,26678,5022,26732,4995,26793,4978,26860,4969,26930,4968,26966,4969,27001,4978,27072,4995,27138,5022,27200,5057,27254,5078,27277,14448,27277,14488,27228,14519,27170,14541,27106,14554,27037,14558,26966,14557,26930,14548,26860,14531,26793,14504,26732,14469,26678,14448,26654e" filled="t" fillcolor="#FFFF00" stroked="f">
                <v:path arrowok="t"/>
                <v:fill/>
              </v:shape>
            </v:group>
            <v:group style="position:absolute;left:16863;top:26654;width:6547;height:623" coordorigin="16863,26654" coordsize="6547,623">
              <v:shape style="position:absolute;left:16863;top:26654;width:6547;height:623" coordorigin="16863,26654" coordsize="6547,623" path="m23300,26654l16973,26654,16952,26678,16917,26732,16890,26793,16873,26860,16864,26930,16863,26966,16864,27001,16873,27072,16890,27138,16917,27200,16952,27254,16973,27277,23300,27277,23339,27228,23370,27170,23392,27106,23405,27037,23410,26966,23409,26930,23400,26860,23382,26793,23356,26732,23321,26678,23300,26654e" filled="t" fillcolor="#FFFF00" stroked="f">
                <v:path arrowok="t"/>
                <v:fill/>
              </v:shape>
            </v:group>
            <v:group style="position:absolute;left:1772;top:27267;width:3148;height:623" coordorigin="1772,27267" coordsize="3148,623">
              <v:shape style="position:absolute;left:1772;top:27267;width:3148;height:623" coordorigin="1772,27267" coordsize="3148,623" path="m4810,27267l1882,27267,1861,27291,1825,27345,1799,27406,1781,27473,1773,27543,1772,27579,1773,27614,1781,27685,1799,27751,1825,27813,1861,27867,1882,27890,4810,27890,4849,27841,4880,27783,4902,27719,4915,27650,4920,27579,4919,27543,4910,27473,4892,27406,4866,27345,4831,27291,4810,27267e" filled="t" fillcolor="#FFFF00" stroked="f">
                <v:path arrowok="t"/>
                <v:fill/>
              </v:shape>
            </v:group>
            <v:group style="position:absolute;left:6188;top:27303;width:527;height:623" coordorigin="6188,27303" coordsize="527,623">
              <v:shape style="position:absolute;left:6188;top:27303;width:527;height:623" coordorigin="6188,27303" coordsize="527,623" path="m6605,27303l6298,27303,6277,27327,6241,27381,6215,27442,6197,27509,6189,27579,6188,27615,6189,27650,6197,27721,6215,27787,6241,27849,6277,27903,6298,27926,6605,27926,6644,27877,6675,27819,6697,27755,6710,27686,6715,27615,6714,27579,6705,27509,6687,27442,6661,27381,6626,27327,6605,27303e" filled="t" fillcolor="#FFFF00" stroked="f">
                <v:path arrowok="t"/>
                <v:fill/>
              </v:shape>
            </v:group>
            <v:group style="position:absolute;left:16787;top:27278;width:680;height:1596" coordorigin="16787,27278" coordsize="680,1596">
              <v:shape style="position:absolute;left:16787;top:27278;width:680;height:1596" coordorigin="16787,27278" coordsize="680,1596" path="m17185,27278l17069,27278,17015,27338,16967,27404,16925,27476,16888,27553,16857,27633,16832,27718,16812,27805,16798,27894,16790,27985,16787,28076,16790,28168,16798,28258,16812,28347,16832,28435,16857,28519,16888,28600,16925,28676,16967,28748,17015,28814,17069,28874,17185,28874,17238,28814,17286,28748,17328,28676,17365,28600,17396,28519,17421,28435,17441,28347,17455,28258,17464,28168,17467,28076,17464,27985,17455,27894,17441,27805,17421,27718,17396,27633,17365,27553,17328,27476,17286,27404,17238,27338,17185,27278e" filled="t" fillcolor="#FFFF00" stroked="f">
                <v:path arrowok="t"/>
                <v:fill/>
              </v:shape>
            </v:group>
            <v:group style="position:absolute;left:9288;top:27325;width:523;height:623" coordorigin="9288,27325" coordsize="523,623">
              <v:shape style="position:absolute;left:9288;top:27325;width:523;height:623" coordorigin="9288,27325" coordsize="523,623" path="m9701,27325l9398,27325,9377,27348,9342,27402,9316,27464,9298,27530,9289,27601,9288,27636,9289,27672,9298,27742,9316,27809,9342,27871,9377,27924,9398,27948,9701,27948,9740,27899,9771,27841,9793,27776,9807,27707,9811,27636,9810,27601,9801,27530,9783,27464,9757,27402,9722,27348,9701,27325e" filled="t" fillcolor="#FFFF00" stroked="f">
                <v:path arrowok="t"/>
                <v:fill/>
              </v:shape>
            </v:group>
            <v:group style="position:absolute;left:12255;top:27318;width:527;height:623" coordorigin="12255,27318" coordsize="527,623">
              <v:shape style="position:absolute;left:12255;top:27318;width:527;height:623" coordorigin="12255,27318" coordsize="527,623" path="m12672,27318l12365,27318,12344,27341,12309,27395,12282,27456,12265,27523,12256,27593,12255,27629,12256,27665,12265,27735,12282,27802,12309,27863,12344,27917,12365,27940,12672,27940,12712,27891,12742,27833,12764,27769,12778,27700,12782,27629,12781,27593,12772,27523,12754,27456,12728,27395,12693,27341,12672,27318e" filled="t" fillcolor="#FFFF00" stroked="f">
                <v:path arrowok="t"/>
                <v:fill/>
              </v:shape>
            </v:group>
            <v:group style="position:absolute;left:15145;top:27344;width:518;height:623" coordorigin="15145,27344" coordsize="518,623">
              <v:shape style="position:absolute;left:15145;top:27344;width:518;height:623" coordorigin="15145,27344" coordsize="518,623" path="m15552,27344l15255,27344,15234,27368,15198,27421,15172,27483,15154,27550,15146,27620,15145,27656,15146,27691,15154,27761,15172,27828,15198,27890,15234,27944,15255,27967,15552,27967,15592,27918,15623,27860,15645,27795,15658,27727,15662,27656,15661,27620,15652,27550,15635,27483,15608,27421,15573,27368,15552,27344e" filled="t" fillcolor="#FFFF00" stroked="f">
                <v:path arrowok="t"/>
                <v:fill/>
              </v:shape>
            </v:group>
            <v:group style="position:absolute;left:18015;top:27402;width:546;height:623" coordorigin="18015,27402" coordsize="546,623">
              <v:shape style="position:absolute;left:18015;top:27402;width:546;height:623" coordorigin="18015,27402" coordsize="546,623" path="m18451,27402l18125,27402,18104,27425,18069,27479,18042,27540,18025,27607,18016,27677,18015,27713,18016,27749,18025,27819,18042,27886,18069,27947,18104,28001,18125,28024,18451,28024,18491,27975,18521,27917,18544,27853,18557,27784,18561,27713,18560,27677,18551,27607,18534,27540,18507,27479,18472,27425,18451,27402e" filled="t" fillcolor="#FFFF00" stroked="f">
                <v:path arrowok="t"/>
                <v:fill/>
              </v:shape>
            </v:group>
            <v:group style="position:absolute;left:21231;top:27421;width:527;height:623" coordorigin="21231,27421" coordsize="527,623">
              <v:shape style="position:absolute;left:21231;top:27421;width:527;height:623" coordorigin="21231,27421" coordsize="527,623" path="m21648,27421l21341,27421,21320,27444,21285,27498,21258,27560,21241,27626,21232,27697,21231,27732,21232,27768,21241,27838,21258,27905,21285,27967,21320,28020,21341,28044,21648,28044,21688,27995,21719,27937,21741,27872,21754,27803,21758,27732,21757,27697,21748,27626,21731,27560,21704,27498,21669,27444,21648,27421e" filled="t" fillcolor="#FFFF00" stroked="f">
                <v:path arrowok="t"/>
                <v:fill/>
              </v:shape>
            </v:group>
            <v:group style="position:absolute;left:1835;top:27754;width:1840;height:588" coordorigin="1835,27754" coordsize="1840,588">
              <v:shape style="position:absolute;left:1835;top:27754;width:1840;height:588" coordorigin="1835,27754" coordsize="1840,588" path="m3572,27754l1939,27754,1919,27776,1886,27827,1861,27885,1845,27948,1836,28014,1835,28048,1836,28081,1845,28147,1861,28211,1886,28269,1919,28319,1939,28341,3572,28341,3624,28269,3649,28211,3666,28147,3674,28081,3675,28048,3674,28014,3666,27948,3649,27885,3624,27827,3591,27776,3572,27754e" filled="t" fillcolor="#FFFF00" stroked="f">
                <v:path arrowok="t"/>
                <v:fill/>
              </v:shape>
            </v:group>
            <v:group style="position:absolute;left:1755;top:28249;width:2695;height:623" coordorigin="1755,28249" coordsize="2695,623">
              <v:shape style="position:absolute;left:1755;top:28249;width:2695;height:623" coordorigin="1755,28249" coordsize="2695,623" path="m4340,28249l1865,28249,1844,28273,1809,28326,1783,28388,1765,28455,1756,28525,1755,28561,1756,28596,1765,28666,1783,28733,1809,28795,1844,28849,1865,28872,4340,28872,4379,28823,4410,28765,4432,28700,4445,28632,4450,28561,4449,28525,4440,28455,4422,28388,4396,28326,4360,28273,4340,28249e" filled="t" fillcolor="#FFFF00" stroked="f">
                <v:path arrowok="t"/>
                <v:fill/>
              </v:shape>
            </v:group>
            <v:group style="position:absolute;left:6226;top:28544;width:643;height:623" coordorigin="6226,28544" coordsize="643,623">
              <v:shape style="position:absolute;left:6226;top:28544;width:643;height:623" coordorigin="6226,28544" coordsize="643,623" path="m6758,28544l6336,28544,6315,28568,6280,28622,6253,28683,6236,28750,6227,28820,6226,28856,6227,28891,6236,28962,6253,29028,6280,29090,6315,29144,6336,29167,6758,29167,6798,29118,6829,29060,6851,28996,6864,28927,6869,28856,6867,28820,6859,28750,6841,28683,6815,28622,6779,28568,6758,28544e" filled="t" fillcolor="#FFFF00" stroked="f">
                <v:path arrowok="t"/>
                <v:fill/>
              </v:shape>
            </v:group>
            <v:group style="position:absolute;left:9327;top:28544;width:426;height:623" coordorigin="9327,28544" coordsize="426,623">
              <v:shape style="position:absolute;left:9327;top:28544;width:426;height:623" coordorigin="9327,28544" coordsize="426,623" path="m9643,28544l9437,28544,9416,28568,9381,28622,9354,28683,9337,28750,9328,28820,9327,28856,9328,28891,9337,28962,9354,29028,9381,29090,9416,29144,9437,29167,9643,29167,9683,29118,9714,29060,9736,28996,9749,28927,9753,28856,9752,28820,9743,28750,9726,28683,9699,28622,9664,28568,9643,28544e" filled="t" fillcolor="#FFFF00" stroked="f">
                <v:path arrowok="t"/>
                <v:fill/>
              </v:shape>
            </v:group>
            <v:group style="position:absolute;left:12303;top:28535;width:470;height:623" coordorigin="12303,28535" coordsize="470,623">
              <v:shape style="position:absolute;left:12303;top:28535;width:470;height:623" coordorigin="12303,28535" coordsize="470,623" path="m12663,28535l12413,28535,12392,28558,12357,28612,12330,28673,12313,28740,12304,28810,12303,28846,12304,28882,12313,28952,12330,29019,12357,29080,12392,29134,12413,29157,12663,29157,12702,29108,12733,29050,12755,28986,12768,28917,12773,28846,12772,28810,12763,28740,12745,28673,12719,28612,12683,28558,12663,28535e" filled="t" fillcolor="#FFFF00" stroked="f">
                <v:path arrowok="t"/>
                <v:fill/>
              </v:shape>
            </v:group>
            <v:group style="position:absolute;left:14809;top:28554;width:825;height:623" coordorigin="14809,28554" coordsize="825,623">
              <v:shape style="position:absolute;left:14809;top:28554;width:825;height:623" coordorigin="14809,28554" coordsize="825,623" path="m15524,28554l14919,28554,14898,28577,14862,28631,14836,28693,14818,28759,14810,28830,14809,28865,14810,28901,14818,28971,14836,29038,14862,29100,14898,29153,14919,29177,15524,29177,15563,29128,15594,29070,15616,29005,15629,28936,15634,28865,15632,28830,15624,28759,15606,28693,15580,28631,15544,28577,15524,28554e" filled="t" fillcolor="#FFFF00" stroked="f">
                <v:path arrowok="t"/>
                <v:fill/>
              </v:shape>
            </v:group>
            <v:group style="position:absolute;left:18073;top:28621;width:460;height:623" coordorigin="18073,28621" coordsize="460,623">
              <v:shape style="position:absolute;left:18073;top:28621;width:460;height:623" coordorigin="18073,28621" coordsize="460,623" path="m18423,28621l18183,28621,18162,28644,18126,28698,18100,28760,18082,28826,18074,28897,18073,28932,18074,28968,18082,29038,18100,29105,18126,29167,18162,29220,18183,29244,18423,29244,18462,29195,18493,29137,18515,29072,18528,29003,18533,28932,18532,28897,18523,28826,18505,28760,18479,28698,18443,28644,18423,28621e" filled="t" fillcolor="#FFFF00" stroked="f">
                <v:path arrowok="t"/>
                <v:fill/>
              </v:shape>
            </v:group>
            <v:group style="position:absolute;left:21279;top:28640;width:451;height:623" coordorigin="21279,28640" coordsize="451,623">
              <v:shape style="position:absolute;left:21279;top:28640;width:451;height:623" coordorigin="21279,28640" coordsize="451,623" path="m21619,28640l21389,28640,21368,28664,21333,28718,21306,28779,21289,28846,21280,28916,21279,28952,21280,28987,21289,29058,21306,29124,21333,29186,21368,29240,21389,29263,21619,29263,21659,29214,21690,29156,21712,29092,21725,29023,21729,28952,21728,28916,21720,28846,21702,28779,21676,28718,21640,28664,21619,28640e" filled="t" fillcolor="#FFFF00" stroked="f">
                <v:path arrowok="t"/>
                <v:fill/>
              </v:shape>
            </v:group>
            <v:group style="position:absolute;left:1753;top:28744;width:3167;height:623" coordorigin="1753,28744" coordsize="3167,623">
              <v:shape style="position:absolute;left:1753;top:28744;width:3167;height:623" coordorigin="1753,28744" coordsize="3167,623" path="m4809,28744l1863,28744,1842,28767,1807,28821,1780,28882,1763,28949,1754,29019,1753,29055,1754,29091,1763,29161,1780,29228,1807,29289,1842,29343,1863,29366,4809,29366,4849,29317,4880,29259,4902,29195,4915,29126,4920,29055,4918,29019,4910,28949,4892,28882,4866,28821,4830,28767,4809,28744e" filled="t" fillcolor="#FFFF00" stroked="f">
                <v:path arrowok="t"/>
                <v:fill/>
              </v:shape>
            </v:group>
            <v:group style="position:absolute;left:1733;top:29240;width:3417;height:623" coordorigin="1733,29240" coordsize="3417,623">
              <v:shape style="position:absolute;left:1733;top:29240;width:3417;height:623" coordorigin="1733,29240" coordsize="3417,623" path="m5040,29240l1843,29240,1822,29264,1787,29317,1761,29379,1743,29446,1734,29516,1733,29552,1734,29587,1743,29657,1761,29724,1787,29786,1822,29840,1843,29863,5040,29863,5080,29814,5110,29756,5132,29691,5146,29623,5150,29552,5149,29516,5140,29446,5123,29379,5096,29317,5061,29264,5040,29240e" filled="t" fillcolor="#FFFF00" stroked="f">
                <v:path arrowok="t"/>
                <v:fill/>
              </v:shape>
            </v:group>
            <v:group style="position:absolute;left:6197;top:29533;width:508;height:623" coordorigin="6197,29533" coordsize="508,623">
              <v:shape style="position:absolute;left:6197;top:29533;width:508;height:623" coordorigin="6197,29533" coordsize="508,623" path="m6595,29533l6307,29533,6286,29556,6251,29610,6225,29672,6207,29738,6198,29809,6197,29844,6198,29880,6207,29950,6225,30017,6251,30079,6286,30132,6307,30156,6595,30156,6635,30107,6666,30049,6688,29984,6701,29915,6705,29844,6704,29809,6695,29738,6678,29672,6651,29610,6616,29556,6595,29533e" filled="t" fillcolor="#FFFF00" stroked="f">
                <v:path arrowok="t"/>
                <v:fill/>
              </v:shape>
            </v:group>
            <v:group style="position:absolute;left:12265;top:29514;width:508;height:623" coordorigin="12265,29514" coordsize="508,623">
              <v:shape style="position:absolute;left:12265;top:29514;width:508;height:623" coordorigin="12265,29514" coordsize="508,623" path="m12663,29514l12375,29514,12354,29537,12318,29591,12292,29652,12274,29719,12266,29789,12265,29825,12266,29861,12274,29931,12292,29998,12318,30059,12354,30113,12375,30136,12663,30136,12702,30087,12733,30029,12755,29965,12768,29896,12773,29825,12771,29789,12763,29719,12745,29652,12719,29591,12683,29537,12663,29514e" filled="t" fillcolor="#FFFF00" stroked="f">
                <v:path arrowok="t"/>
                <v:fill/>
              </v:shape>
            </v:group>
            <v:group style="position:absolute;left:18044;top:29648;width:503;height:623" coordorigin="18044,29648" coordsize="503,623">
              <v:shape style="position:absolute;left:18044;top:29648;width:503;height:623" coordorigin="18044,29648" coordsize="503,623" path="m18437,29648l18154,29648,18133,29672,18097,29725,18071,29787,18053,29854,18045,29924,18044,29960,18045,29995,18053,30065,18071,30132,18097,30194,18133,30248,18154,30271,18437,30271,18477,30222,18507,30164,18529,30099,18543,30031,18547,29960,18546,29924,18537,29854,18519,29787,18493,29725,18458,29672,18437,29648e" filled="t" fillcolor="#FFFF00" stroked="f">
                <v:path arrowok="t"/>
                <v:fill/>
              </v:shape>
            </v:group>
            <v:group style="position:absolute;left:1709;top:29721;width:3182;height:623" coordorigin="1709,29721" coordsize="3182,623">
              <v:shape style="position:absolute;left:1709;top:29721;width:3182;height:623" coordorigin="1709,29721" coordsize="3182,623" path="m4781,29721l1819,29721,1798,29745,1763,29798,1737,29860,1719,29927,1710,29997,1709,30033,1710,30068,1719,30138,1737,30205,1763,30267,1798,30321,1819,30344,4781,30344,4821,30295,4851,30237,4873,30172,4887,30104,4891,30033,4890,29997,4881,29927,4864,29860,4837,29798,4802,29745,4781,29721e" filled="t" fillcolor="#FFFF00" stroked="f">
                <v:path arrowok="t"/>
                <v:fill/>
              </v:shape>
            </v:group>
            <v:group style="position:absolute;left:1516;top:30211;width:193;height:168" coordorigin="1516,30211" coordsize="193,168">
              <v:shape style="position:absolute;left:1516;top:30211;width:193;height:168" coordorigin="1516,30211" coordsize="193,168" path="m1680,30211l1542,30215,1516,30287,1517,30308,1520,30328,1526,30347,1534,30365,1546,30379,1683,30375,1694,30360,1702,30343,1707,30323,1709,30303,1709,30282,1706,30262,1700,30243,1691,30226,1680,30211e" filled="t" fillcolor="#FFFF00" stroked="f">
                <v:path arrowok="t"/>
                <v:fill/>
              </v:shape>
            </v:group>
            <v:group style="position:absolute;left:1733;top:30414;width:422;height:623" coordorigin="1733,30414" coordsize="422,623">
              <v:shape style="position:absolute;left:1733;top:30414;width:422;height:623" coordorigin="1733,30414" coordsize="422,623" path="m2045,30414l1843,30414,1822,30438,1787,30492,1761,30553,1743,30620,1734,30690,1733,30726,1734,30761,1743,30832,1761,30898,1787,30960,1822,31014,1843,31037,2045,31037,2084,30988,2115,30930,2137,30866,2151,30797,2155,30726,2154,30690,2145,30620,2127,30553,2101,30492,2066,30438,2045,30414e" filled="t" fillcolor="#FFFF00" stroked="f">
                <v:path arrowok="t"/>
                <v:fill/>
              </v:shape>
            </v:group>
            <v:group style="position:absolute;left:2184;top:30460;width:969;height:623" coordorigin="2184,30460" coordsize="969,623">
              <v:shape style="position:absolute;left:2184;top:30460;width:969;height:623" coordorigin="2184,30460" coordsize="969,623" path="m3043,30460l2294,30460,2273,30483,2238,30537,2212,30599,2194,30665,2185,30736,2184,30771,2185,30807,2194,30877,2212,30944,2238,31006,2273,31059,2294,31083,3043,31083,3083,31034,3114,30976,3136,30911,3149,30842,3153,30771,3152,30736,3143,30665,3126,30599,3099,30537,3064,30483,3043,30460e" filled="t" fillcolor="#FFFF00" stroked="f">
                <v:path arrowok="t"/>
                <v:fill/>
              </v:shape>
            </v:group>
            <v:group style="position:absolute;left:3202;top:30479;width:7132;height:659" coordorigin="3202,30479" coordsize="7132,659">
              <v:shape style="position:absolute;left:3202;top:30479;width:7132;height:659" coordorigin="3202,30479" coordsize="7132,659" path="m10225,30479l3312,30515,3273,30564,3242,30622,3220,30687,3207,30756,3202,30827,3203,30862,3212,30932,3230,30999,3256,31061,3291,31115,3312,31138,10225,31102,10264,31053,10295,30995,10317,30930,10330,30862,10335,30791,10333,30755,10325,30685,10307,30618,10281,30556,10245,30503,10225,30479e" filled="t" fillcolor="#FFFF00" stroked="f">
                <v:path arrowok="t"/>
                <v:fill/>
              </v:shape>
            </v:group>
            <v:group style="position:absolute;left:20444;top:11664;width:902;height:632" coordorigin="20444,11664" coordsize="902,632">
              <v:shape style="position:absolute;left:20444;top:11664;width:902;height:632" coordorigin="20444,11664" coordsize="902,632" path="m21235,11664l20554,11673,20514,11722,20483,11780,20461,11844,20448,11913,20444,11984,20445,12020,20454,12090,20471,12157,20498,12219,20533,12272,20554,12296,21235,12286,21275,12237,21306,12179,21328,12115,21341,12046,21345,11975,21344,11939,21336,11869,21318,11802,21292,11741,21256,11687,21235,11664e" filled="t" fillcolor="#FFFF00" stroked="f">
                <v:path arrowok="t"/>
                <v:fill/>
              </v:shape>
            </v:group>
            <v:group style="position:absolute;left:21644;top:11659;width:1420;height:639" coordorigin="21644,11659" coordsize="1420,639">
              <v:shape style="position:absolute;left:21644;top:11659;width:1420;height:639" coordorigin="21644,11659" coordsize="1420,639" path="m22954,11659l21754,11676,21714,11725,21684,11783,21662,11847,21648,11916,21644,11987,21645,12023,21654,12093,21671,12160,21698,12221,21733,12275,21754,12298,22954,12282,22993,12232,23024,12175,23046,12110,23059,12041,23064,11970,23063,11935,23054,11864,23036,11798,23010,11736,22975,11682,22954,11659e" filled="t" fillcolor="#FFFF00" stroked="f">
                <v:path arrowok="t"/>
                <v:fill/>
              </v:shape>
            </v:group>
            <v:group style="position:absolute;left:21261;top:11827;width:294;height:452" coordorigin="21261,11827" coordsize="294,452">
              <v:shape style="position:absolute;left:21261;top:11827;width:294;height:452" coordorigin="21261,11827" coordsize="294,452" path="m21475,11827l21341,11829,21300,11884,21274,11953,21262,12028,21261,12054,21262,12080,21274,12155,21300,12223,21341,12279,21475,12277,21516,12221,21542,12153,21554,12078,21555,12052,21554,12026,21542,11951,21516,11883,21475,11827e" filled="t" fillcolor="#FFFF00" stroked="f">
                <v:path arrowok="t"/>
                <v:fill/>
              </v:shape>
            </v:group>
            <v:group style="position:absolute;left:21241;top:18070;width:243;height:831" coordorigin="21241,18070" coordsize="243,831">
              <v:shape style="position:absolute;left:21241;top:18070;width:243;height:831" coordorigin="21241,18070" coordsize="243,831" path="m21368,18070l21307,18077,21241,18113,21246,18864,21315,18897,21356,18902,21377,18901,21436,18889,21484,18859,21478,18108,21409,18075,21368,18070e" filled="t" fillcolor="#FFFF00" stroked="f">
                <v:path arrowok="t"/>
                <v:fill/>
              </v:shape>
            </v:group>
            <v:group style="position:absolute;left:21466;top:17753;width:14;height:753" coordorigin="21466,17753" coordsize="14,753">
              <v:shape style="position:absolute;left:21466;top:17753;width:14;height:753" coordorigin="21466,17753" coordsize="14,753" path="m21470,17753l21477,17753e" filled="f" stroked="t" strokeweight=".1pt" strokecolor="#FFFF00">
                <v:path arrowok="t"/>
              </v:shape>
            </v:group>
            <v:group style="position:absolute;left:23172;top:18672;width:226;height:450" coordorigin="23172,18672" coordsize="226,450">
              <v:shape style="position:absolute;left:23172;top:18672;width:226;height:450" coordorigin="23172,18672" coordsize="226,450" path="m23319,18672l23251,18672,23236,18688,23200,18749,23179,18820,23172,18897,23173,18923,23185,18998,23211,19066,23251,19122,23319,19122,23359,19066,23386,18998,23397,18923,23398,18897,23397,18871,23386,18796,23359,18727,23319,18672e" filled="t" fillcolor="#FFFF00" stroked="f">
                <v:path arrowok="t"/>
                <v:fill/>
              </v:shape>
            </v:group>
            <v:group style="position:absolute;left:5264;top:18354;width:2769;height:748" coordorigin="5264,18354" coordsize="2769,748">
              <v:shape style="position:absolute;left:5264;top:18354;width:2769;height:748" coordorigin="5264,18354" coordsize="2769,748" path="m5395,18354l5348,18413,5311,18482,5285,18559,5269,18642,5264,18727,5265,18769,5275,18853,5297,18934,5328,19007,5370,19072,7900,19102,7925,19074,7967,19010,7999,18936,8020,18856,8031,18772,8032,18729,8031,18686,8020,18602,7999,18522,7967,18448,7925,18384,5395,18354e" filled="t" fillcolor="#FFFF00" stroked="f">
                <v:path arrowok="t"/>
                <v:fill/>
              </v:shape>
            </v:group>
            <v:group style="position:absolute;left:22758;top:17371;width:852;height:1596" coordorigin="22758,17371" coordsize="852,1596">
              <v:shape style="position:absolute;left:22758;top:17371;width:852;height:1596" coordorigin="22758,17371" coordsize="852,1596" path="m23328,17371l23040,17371,22986,17431,22938,17497,22896,17569,22859,17646,22828,17726,22803,17811,22783,17898,22769,17987,22761,18078,22758,18169,22761,18261,22769,18351,22783,18440,22803,18528,22828,18612,22859,18693,22896,18769,22938,18841,22986,18907,23040,18967,23328,18967,23382,18907,23430,18841,23472,18769,23509,18693,23540,18612,23565,18528,23585,18440,23599,18351,23607,18261,23610,18169,23607,18078,23599,17987,23585,17898,23565,17811,23540,17726,23509,17646,23472,17569,23430,17497,23382,17431,23328,17371e" filled="t" fillcolor="#FFFF00" stroked="f">
                <v:path arrowok="t"/>
                <v:fill/>
              </v:shape>
            </v:group>
            <v:group style="position:absolute;left:16586;top:17371;width:890;height:1596" coordorigin="16586,17371" coordsize="890,1596">
              <v:shape style="position:absolute;left:16586;top:17371;width:890;height:1596" coordorigin="16586,17371" coordsize="890,1596" path="m17194,17371l16868,17371,16814,17431,16766,17497,16724,17569,16687,17646,16656,17726,16631,17811,16611,17898,16597,17987,16588,18078,16586,18169,16588,18261,16597,18351,16611,18440,16631,18528,16656,18612,16687,18693,16724,18769,16766,18841,16814,18907,16868,18967,17194,18967,17247,18907,17295,18841,17338,18769,17374,18693,17405,18612,17431,18528,17451,18440,17465,18351,17473,18261,17476,18169,17473,18078,17465,17987,17451,17898,17431,17811,17405,17726,17374,17646,17338,17569,17295,17497,17247,17431,17194,17371e" filled="t" fillcolor="#FFFF00" stroked="f">
                <v:path arrowok="t"/>
                <v:fill/>
              </v:shape>
            </v:group>
            <v:group style="position:absolute;left:14185;top:17371;width:1361;height:1596" coordorigin="14185,17371" coordsize="1361,1596">
              <v:shape style="position:absolute;left:14185;top:17371;width:1361;height:1596" coordorigin="14185,17371" coordsize="1361,1596" path="m15264,17371l14467,17371,14414,17431,14366,17497,14323,17569,14287,17646,14256,17726,14230,17811,14210,17898,14196,17987,14188,18078,14185,18169,14188,18261,14196,18351,14210,18440,14230,18528,14256,18612,14287,18693,14323,18769,14366,18841,14414,18907,14467,18967,15264,18967,15318,18907,15366,18841,15408,18769,15445,18693,15476,18612,15501,18528,15521,18440,15535,18351,15544,18261,15547,18169,15544,18078,15535,17987,15521,17898,15501,17811,15476,17726,15445,17646,15408,17569,15366,17497,15318,17431,15264,17371e" filled="t" fillcolor="#FFFF00" stroked="f">
                <v:path arrowok="t"/>
                <v:fill/>
              </v:shape>
            </v:group>
            <v:group style="position:absolute;left:3545;top:18264;width:321;height:746" coordorigin="3545,18264" coordsize="321,746">
              <v:shape style="position:absolute;left:3545;top:18264;width:321;height:746" coordorigin="3545,18264" coordsize="321,746" path="m3735,18264l3677,18264,3652,18291,3610,18356,3578,18430,3557,18510,3546,18594,3545,18636,3546,18679,3557,18763,3578,18843,3610,18917,3652,18981,3677,19009,3735,19009,3782,18951,3819,18881,3845,18804,3861,18722,3867,18636,3865,18594,3855,18510,3834,18430,3802,18356,3760,18291,3735,18264e" filled="t" fillcolor="#FFFF00" stroked="f">
                <v:path arrowok="t"/>
                <v:fill/>
              </v:shape>
            </v:group>
            <v:group style="position:absolute;left:21766;top:17755;width:746;height:1100" coordorigin="21766,17755" coordsize="746,1100">
              <v:shape style="position:absolute;left:21766;top:17755;width:746;height:1100" coordorigin="21766,17755" coordsize="746,1100" path="m22317,17755l21961,17755,21924,17796,21861,17891,21815,17999,21797,18058,21784,18118,21774,18179,21768,18242,21766,18305,21768,18368,21774,18430,21784,18492,21797,18552,21815,18610,21861,18719,21924,18814,21961,18855,22317,18855,22387,18768,22442,18666,22480,18552,22494,18492,22504,18430,22510,18368,22512,18305,22510,18242,22504,18179,22494,18118,22480,18058,22463,17999,22416,17891,22354,17796,22317,17755e" filled="t" fillcolor="#FFFF00" stroked="f">
                <v:path arrowok="t"/>
                <v:fill/>
              </v:shape>
            </v:group>
            <v:group style="position:absolute;left:9273;top:18074;width:506;height:746" coordorigin="9273,18074" coordsize="506,746">
              <v:shape style="position:absolute;left:9273;top:18074;width:506;height:746" coordorigin="9273,18074" coordsize="506,746" path="m9647,18074l9405,18074,9380,18102,9338,18166,9306,18240,9285,18320,9274,18404,9273,18447,9274,18490,9285,18574,9306,18654,9338,18728,9380,18792,9405,18820,9647,18820,9695,18761,9732,18692,9758,18614,9774,18532,9779,18447,9778,18404,9767,18320,9746,18240,9715,18166,9672,18102,9647,18074e" filled="t" fillcolor="#FFFF00" stroked="f">
                <v:path arrowok="t"/>
                <v:fill/>
              </v:shape>
            </v:group>
            <v:group style="position:absolute;left:21355;top:18101;width:680;height:669" coordorigin="21355,18101" coordsize="680,669">
              <v:shape style="position:absolute;left:21355;top:18101;width:680;height:669" coordorigin="21355,18101" coordsize="680,669" path="m21917,18101l21474,18101,21451,18126,21413,18184,21385,18250,21366,18322,21356,18398,21355,18436,21356,18474,21366,18550,21385,18622,21413,18688,21451,18746,21474,18771,21917,18771,21960,18718,21993,18656,22016,18586,22031,18512,22035,18436,22034,18398,22025,18322,22006,18250,21977,18184,21939,18126,21917,18101e" filled="t" fillcolor="#FFFF00" stroked="f">
                <v:path arrowok="t"/>
                <v:fill/>
              </v:shape>
            </v:group>
            <v:group style="position:absolute;left:14675;top:17755;width:1139;height:1045" coordorigin="14675,17755" coordsize="1139,1045">
              <v:shape style="position:absolute;left:14675;top:17755;width:1139;height:1045" coordorigin="14675,17755" coordsize="1139,1045" path="m15629,17755l14860,17755,14824,17794,14765,17884,14721,17987,14691,18100,14677,18217,14675,18277,14677,18337,14691,18455,14721,18567,14765,18671,14824,18761,14860,18800,15629,18800,15695,18717,15747,18620,15784,18512,15806,18396,15813,18277,15812,18217,15797,18100,15767,17987,15723,17884,15664,17794,15629,17755e" filled="t" fillcolor="#FFFF00" stroked="f">
                <v:path arrowok="t"/>
                <v:fill/>
              </v:shape>
            </v:group>
            <v:group style="position:absolute;left:18895;top:18005;width:485;height:746" coordorigin="18895,18005" coordsize="485,746">
              <v:shape style="position:absolute;left:18895;top:18005;width:485;height:746" coordorigin="18895,18005" coordsize="485,746" path="m19248,18005l19027,18005,19002,18033,18960,18097,18928,18171,18907,18251,18897,18335,18895,18378,18897,18420,18907,18504,18928,18585,18960,18658,19002,18723,19027,18751,19248,18751,19296,18692,19332,18622,19359,18545,19375,18463,19380,18378,19379,18335,19368,18251,19347,18171,19315,18097,19273,18033,19248,18005e" filled="t" fillcolor="#FFFF00" stroked="f">
                <v:path arrowok="t"/>
                <v:fill/>
              </v:shape>
            </v:group>
            <v:group style="position:absolute;left:18402;top:18094;width:693;height:652" coordorigin="18402,18094" coordsize="693,652">
              <v:shape style="position:absolute;left:18402;top:18094;width:693;height:652" coordorigin="18402,18094" coordsize="693,652" path="m18980,18094l18517,18094,18495,18118,18458,18175,18430,18239,18412,18309,18403,18383,18402,18420,18403,18457,18412,18531,18430,18601,18458,18665,18495,18722,18517,18746,18980,18746,19021,18695,19053,18634,19076,18566,19090,18494,19095,18420,19094,18383,19084,18309,19066,18239,19038,18175,19001,18118,18980,18094e" filled="t" fillcolor="#FFFF00" stroked="f">
                <v:path arrowok="t"/>
                <v:fill/>
              </v:shape>
            </v:group>
            <v:group style="position:absolute;left:15480;top:17755;width:972;height:963" coordorigin="15480,17755" coordsize="972,963">
              <v:shape style="position:absolute;left:15480;top:17755;width:972;height:963" coordorigin="15480,17755" coordsize="972,963" path="m16282,17755l15651,17755,15618,17791,15564,17874,15523,17969,15496,18072,15482,18181,15480,18236,15482,18291,15496,18400,15523,18503,15564,18598,15618,18682,15651,18718,16282,18718,16343,18642,16391,18552,16425,18452,16446,18346,16452,18236,16451,18181,16437,18072,16410,17969,16369,17874,16314,17791,16282,17755e" filled="t" fillcolor="#FFFF00" stroked="f">
                <v:path arrowok="t"/>
                <v:fill/>
              </v:shape>
            </v:group>
            <v:group style="position:absolute;left:10066;top:17754;width:2227;height:1016" coordorigin="10066,17754" coordsize="2227,1016">
              <v:shape style="position:absolute;left:10066;top:17754;width:2227;height:1016" coordorigin="10066,17754" coordsize="2227,1016" path="m12113,17754l10245,17754,10211,17792,10154,17880,10111,17980,10082,18089,10068,18204,10066,18262,10068,18320,10082,18435,10111,18544,10154,18644,10211,18732,10245,18770,12113,18770,12178,18690,12228,18595,12264,18490,12286,18378,12293,18262,12291,18204,12277,18089,12248,17980,12205,17880,12147,17792,12113,17754e" filled="t" fillcolor="#FFFF00" stroked="f">
                <v:path arrowok="t"/>
                <v:fill/>
              </v:shape>
            </v:group>
            <v:group style="position:absolute;left:15132;top:17968;width:650;height:750" coordorigin="15132,17968" coordsize="650,750">
              <v:shape style="position:absolute;left:15132;top:17968;width:650;height:750" coordorigin="15132,17968" coordsize="650,750" path="m15264,17968l15217,18027,15180,18096,15153,18173,15138,18256,15132,18341,15134,18384,15144,18468,15165,18548,15197,18621,15239,18686,15651,18718,15676,18690,15718,18625,15750,18552,15771,18472,15781,18387,15783,18345,15781,18302,15771,18218,15750,18138,15718,18064,15676,18000,15264,17968e" filled="t" fillcolor="#FFFF00" stroked="f">
                <v:path arrowok="t"/>
                <v:fill/>
              </v:shape>
            </v:group>
            <v:group style="position:absolute;left:12206;top:17750;width:1861;height:954" coordorigin="12206,17750" coordsize="1861,954">
              <v:shape style="position:absolute;left:12206;top:17750;width:1861;height:954" coordorigin="12206,17750" coordsize="1861,954" path="m12374,17750l12314,17825,12267,17914,12233,18012,12213,18118,12206,18227,12207,18281,12221,18389,12248,18491,12288,18585,12342,18668,12374,18703,13900,18697,13960,18623,14007,18535,14040,18438,14060,18334,14067,18226,14065,18172,14052,18066,14025,17964,13985,17871,13932,17790,12374,17750e" filled="t" fillcolor="#FFFF00" stroked="f">
                <v:path arrowok="t"/>
                <v:fill/>
              </v:shape>
            </v:group>
            <v:group style="position:absolute;left:11967;top:17755;width:539;height:949" coordorigin="11967,17755" coordsize="539,949">
              <v:shape style="position:absolute;left:11967;top:17755;width:539;height:949" coordorigin="11967,17755" coordsize="539,949" path="m12338,17755l12134,17755,12103,17790,12049,17872,12009,17966,11982,18068,11968,18175,11967,18229,11968,18283,11982,18390,12009,18492,12049,18586,12103,18668,12134,18704,12338,18704,12399,18629,12446,18540,12479,18442,12499,18337,12506,18229,12504,18175,12491,18068,12464,17966,12424,17872,12370,17790,12338,17755e" filled="t" fillcolor="#FFFF00" stroked="f">
                <v:path arrowok="t"/>
                <v:fill/>
              </v:shape>
            </v:group>
            <v:group style="position:absolute;left:9795;top:17971;width:456;height:746" coordorigin="9795,17971" coordsize="456,746">
              <v:shape style="position:absolute;left:9795;top:17971;width:456;height:746" coordorigin="9795,17971" coordsize="456,746" path="m10119,17971l9927,17971,9902,17999,9859,18063,9828,18137,9807,18217,9796,18301,9795,18344,9796,18387,9807,18471,9828,18551,9859,18624,9902,18689,9927,18717,10119,18717,10166,18658,10203,18589,10229,18511,10245,18429,10250,18344,10249,18301,10239,18217,10217,18137,10186,18063,10144,17999,10119,17971e" filled="t" fillcolor="#FFFF00" stroked="f">
                <v:path arrowok="t"/>
                <v:fill/>
              </v:shape>
            </v:group>
            <v:group style="position:absolute;left:6537;top:17877;width:506;height:746" coordorigin="6537,17877" coordsize="506,746">
              <v:shape style="position:absolute;left:6537;top:17877;width:506;height:746" coordorigin="6537,17877" coordsize="506,746" path="m6911,17877l6668,17877,6643,17905,6601,17969,6570,18043,6548,18123,6538,18207,6537,18250,6538,18292,6548,18376,6570,18457,6601,18530,6643,18595,6668,18623,6911,18623,6958,18564,6995,18494,7022,18417,7038,18335,7043,18250,7041,18207,7031,18123,7010,18043,6978,17969,6936,17905,6911,17877e" filled="t" fillcolor="#FFFF00" stroked="f">
                <v:path arrowok="t"/>
                <v:fill/>
              </v:shape>
            </v:group>
            <v:group style="position:absolute;left:3250;top:17797;width:357;height:787" coordorigin="3250,17797" coordsize="357,787">
              <v:shape style="position:absolute;left:3250;top:17797;width:357;height:787" coordorigin="3250,17797" coordsize="357,787" path="m3468,17797l3389,17797,3363,17826,3318,17894,3285,17972,3262,18056,3251,18145,3250,18190,3251,18235,3262,18324,3285,18408,3318,18486,3363,18554,3389,18583,3468,18583,3518,18521,3557,18448,3585,18367,3602,18280,3607,18190,3606,18145,3595,18056,3573,17972,3539,17894,3495,17826,3468,17797e" filled="t" fillcolor="#FFFF00" stroked="f">
                <v:path arrowok="t"/>
                <v:fill/>
              </v:shape>
            </v:group>
            <v:group style="position:absolute;left:2787;top:17755;width:611;height:798" coordorigin="2787,17755" coordsize="611,798">
              <v:shape style="position:absolute;left:2787;top:17755;width:611;height:798" coordorigin="2787,17755" coordsize="611,798" path="m3257,17755l2928,17755,2901,17784,2856,17853,2822,17932,2800,18018,2788,18108,2787,18154,2788,18199,2800,18289,2822,18375,2856,18454,2901,18523,2928,18553,3257,18553,3307,18490,3347,18416,3375,18333,3392,18245,3398,18154,3396,18108,3385,18018,3362,17932,3329,17853,3283,17784,3257,17755e" filled="t" fillcolor="#FFFF00" stroked="f">
                <v:path arrowok="t"/>
                <v:fill/>
              </v:shape>
            </v:group>
            <v:group style="position:absolute;left:1986;top:17755;width:455;height:795" coordorigin="1986,17755" coordsize="455,795">
              <v:shape style="position:absolute;left:1986;top:17755;width:455;height:795" coordorigin="1986,17755" coordsize="455,795" path="m2300,17755l2126,17755,2099,17784,2054,17853,2021,17932,1998,18017,1987,18107,1986,18152,1987,18198,1998,18287,2021,18373,2054,18451,2099,18520,2126,18549,2300,18549,2351,18487,2390,18413,2418,18331,2435,18243,2441,18152,2439,18107,2428,18017,2406,17932,2372,17853,2327,17784,2300,17755e" filled="t" fillcolor="#FFFF00" stroked="f">
                <v:path arrowok="t"/>
                <v:fill/>
              </v:shape>
            </v:group>
            <v:group style="position:absolute;left:22185;top:17755;width:1047;height:746" coordorigin="22185,17755" coordsize="1047,746">
              <v:shape style="position:absolute;left:22185;top:17755;width:1047;height:746" coordorigin="22185,17755" coordsize="1047,746" path="m23100,17755l22317,17755,22292,17783,22250,17847,22218,17921,22197,18001,22187,18085,22185,18128,22187,18170,22197,18254,22218,18334,22250,18408,22292,18473,22317,18500,23100,18500,23148,18442,23185,18372,23211,18295,23227,18213,23232,18128,23231,18085,23220,18001,23199,17921,23167,17847,23125,17783,23100,17755e" filled="t" fillcolor="#FFFF00" stroked="f">
                <v:path arrowok="t"/>
                <v:fill/>
              </v:shape>
            </v:group>
            <v:group style="position:absolute;left:18905;top:17755;width:2309;height:746" coordorigin="18905,17755" coordsize="2309,746">
              <v:shape style="position:absolute;left:18905;top:17755;width:2309;height:746" coordorigin="18905,17755" coordsize="2309,746" path="m21082,17755l19037,17755,19012,17783,18970,17847,18938,17921,18917,18001,18906,18085,18905,18128,18906,18170,18917,18254,18938,18335,18970,18408,19012,18473,19037,18501,21082,18501,21130,18442,21167,18372,21193,18295,21209,18213,21214,18128,21213,18085,21202,18001,21181,17921,21150,17847,21107,17783,21082,17755e" filled="t" fillcolor="#FFFF00" stroked="f">
                <v:path arrowok="t"/>
                <v:fill/>
              </v:shape>
            </v:group>
            <v:group style="position:absolute;left:16150;top:17755;width:1972;height:752" coordorigin="16150,17755" coordsize="1972,752">
              <v:shape style="position:absolute;left:16150;top:17755;width:1972;height:752" coordorigin="16150,17755" coordsize="1972,752" path="m16282,17755l16235,17813,16198,17883,16171,17960,16156,18042,16150,18128,16152,18170,16162,18254,16183,18334,16215,18408,16257,18473,17991,18507,18016,18479,18058,18414,18090,18341,18111,18261,18121,18177,18123,18134,18121,18091,18111,18007,18090,17927,18058,17853,18016,17789,16282,17755e" filled="t" fillcolor="#FFFF00" stroked="f">
                <v:path arrowok="t"/>
                <v:fill/>
              </v:shape>
            </v:group>
            <v:group style="position:absolute;left:13768;top:17755;width:902;height:746" coordorigin="13768,17755" coordsize="902,746">
              <v:shape style="position:absolute;left:13768;top:17755;width:902;height:746" coordorigin="13768,17755" coordsize="902,746" path="m14539,17755l13900,17755,13875,17783,13833,17847,13801,17921,13780,18001,13769,18085,13768,18128,13769,18170,13780,18254,13801,18335,13833,18408,13875,18473,13900,18501,14539,18501,14586,18442,14623,18372,14649,18295,14665,18213,14671,18128,14669,18085,14659,18001,14638,17921,14606,17847,14564,17783,14539,17755e" filled="t" fillcolor="#FFFF00" stroked="f">
                <v:path arrowok="t"/>
                <v:fill/>
              </v:shape>
            </v:group>
            <v:group style="position:absolute;left:9353;top:17755;width:1015;height:758" coordorigin="9353,17755" coordsize="1015,758">
              <v:shape style="position:absolute;left:9353;top:17755;width:1015;height:758" coordorigin="9353,17755" coordsize="1015,758" path="m9485,17755l9437,17813,9400,17883,9374,17960,9358,18042,9353,18127,9354,18170,9365,18254,9386,18334,9418,18408,9460,18472,10236,18513,10261,18485,10303,18420,10335,18347,10356,18267,10367,18183,10368,18140,10367,18097,10356,18013,10335,17933,10303,17859,10261,17795,9485,17755e" filled="t" fillcolor="#FFFF00" stroked="f">
                <v:path arrowok="t"/>
                <v:fill/>
              </v:shape>
            </v:group>
            <v:group style="position:absolute;left:3056;top:17755;width:6271;height:746" coordorigin="3056,17755" coordsize="6271,746">
              <v:shape style="position:absolute;left:3056;top:17755;width:6271;height:746" coordorigin="3056,17755" coordsize="6271,746" path="m9195,17755l3187,17755,3162,17783,3120,17847,3089,17921,3067,18001,3057,18085,3056,18128,3057,18170,3067,18254,3089,18335,3120,18408,3162,18473,3187,18501,9195,18501,9242,18442,9279,18372,9305,18295,9321,18213,9326,18128,9325,18085,9315,18001,9293,17921,9262,17847,9220,17783,9195,17755e" filled="t" fillcolor="#FFFF00" stroked="f">
                <v:path arrowok="t"/>
                <v:fill/>
              </v:shape>
            </v:group>
            <v:group style="position:absolute;left:2318;top:17755;width:881;height:788" coordorigin="2318,17755" coordsize="881,788">
              <v:shape style="position:absolute;left:2318;top:17755;width:881;height:788" coordorigin="2318,17755" coordsize="881,788" path="m3060,17755l2458,17755,2431,17784,2387,17852,2353,17930,2331,18015,2320,18103,2318,18148,2320,18194,2331,18282,2353,18367,2387,18445,2431,18513,2458,18542,3060,18542,3110,18480,3149,18407,3177,18325,3194,18238,3199,18148,3198,18103,3187,18015,3165,17930,3131,17852,3087,17784,3060,17755e" filled="t" fillcolor="#FFFF00" stroked="f">
                <v:path arrowok="t"/>
                <v:fill/>
              </v:shape>
            </v:group>
            <v:group style="position:absolute;left:18371;top:17726;width:343;height:746" coordorigin="18371,17726" coordsize="343,746">
              <v:shape style="position:absolute;left:18371;top:17726;width:343;height:746" coordorigin="18371,17726" coordsize="343,746" path="m18582,17726l18503,17726,18478,17753,18436,17818,18404,17892,18383,17972,18372,18056,18371,18098,18372,18141,18383,18225,18404,18305,18436,18379,18478,18443,18503,18471,18582,18471,18629,18413,18666,18343,18693,18266,18709,18184,18714,18098,18713,18056,18702,17972,18681,17892,18649,17818,18607,17753,18582,17726e" filled="t" fillcolor="#FFFF00" stroked="f">
                <v:path arrowok="t"/>
                <v:fill/>
              </v:shape>
            </v:group>
            <v:group style="position:absolute;left:15553;top:17749;width:267;height:746" coordorigin="15553,17749" coordsize="267,746">
              <v:shape style="position:absolute;left:15553;top:17749;width:267;height:746" coordorigin="15553,17749" coordsize="267,746" path="m15689,17749l15685,17749,15660,17777,15618,17841,15586,17915,15565,17995,15555,18079,15553,18122,15555,18165,15565,18249,15586,18329,15618,18402,15660,18467,15685,18495,15689,18495,15736,18436,15773,18367,15800,18289,15815,18207,15821,18122,15819,18079,15809,17995,15788,17915,15756,17841,15714,17777,15689,17749e" filled="t" fillcolor="#FFFF00" stroked="f">
                <v:path arrowok="t"/>
                <v:fill/>
              </v:shape>
            </v:group>
            <v:group style="position:absolute;left:1510;top:17755;width:739;height:746" coordorigin="1510,17755" coordsize="739,746">
              <v:shape style="position:absolute;left:1510;top:17755;width:739;height:746" coordorigin="1510,17755" coordsize="739,746" path="m2117,17755l1642,17755,1617,17783,1574,17847,1543,17921,1522,18001,1511,18085,1510,18128,1511,18170,1522,18254,1543,18335,1574,18408,1617,18473,1642,18501,2117,18501,2164,18442,2201,18372,2228,18295,2243,18213,2249,18128,2247,18085,2237,18001,2216,17921,2184,17847,2142,17783,2117,17755e" filled="t" fillcolor="#FFFF00" stroked="f">
                <v:path arrowok="t"/>
                <v:fill/>
              </v:shape>
            </v:group>
            <v:group style="position:absolute;left:17956;top:17996;width:641;height:468" coordorigin="17956,17996" coordsize="641,468">
              <v:shape style="position:absolute;left:17956;top:17996;width:641;height:468" coordorigin="17956,17996" coordsize="641,468" path="m18514,17996l18038,17996,18023,18014,17985,18077,17963,18151,17956,18230,17956,18257,17969,18335,17996,18406,18038,18464,18514,18464,18557,18406,18584,18335,18596,18257,18597,18230,18596,18204,18584,18125,18557,18054,18514,17996e" filled="t" fillcolor="#FFFF00" stroked="f">
                <v:path arrowok="t"/>
                <v:fill/>
              </v:shape>
            </v:group>
            <v:group style="position:absolute;left:12918;top:17739;width:343;height:746" coordorigin="12918,17739" coordsize="343,746">
              <v:shape style="position:absolute;left:12918;top:17739;width:343;height:746" coordorigin="12918,17739" coordsize="343,746" path="m13129,17739l13050,17739,13025,17767,12983,17831,12951,17905,12930,17985,12919,18069,12918,18112,12919,18154,12930,18238,12951,18319,12983,18392,13025,18457,13050,18485,13129,18485,13177,18426,13214,18356,13240,18279,13256,18197,13261,18112,13260,18069,13249,17985,13228,17905,13196,17831,13154,17767,13129,17739e" filled="t" fillcolor="#FFFF00" stroked="f">
                <v:path arrowok="t"/>
                <v:fill/>
              </v:shape>
            </v:group>
            <v:group style="position:absolute;left:12557;top:17952;width:463;height:543" coordorigin="12557,17952" coordsize="463,543">
              <v:shape style="position:absolute;left:12557;top:17952;width:463;height:543" coordorigin="12557,17952" coordsize="463,543" path="m12924,17952l12653,17952,12635,17972,12592,18045,12566,18131,12558,18192,12557,18223,12558,18255,12566,18316,12581,18374,12618,18452,12653,18495,12924,18495,12973,18428,13004,18345,13016,18285,13020,18223,13019,18192,13011,18131,12996,18073,12958,17995,12924,17952e" filled="t" fillcolor="#FFFF00" stroked="f">
                <v:path arrowok="t"/>
                <v:fill/>
              </v:shape>
            </v:group>
            <v:group style="position:absolute;left:10960;top:16082;width:737;height:1596" coordorigin="10960,16082" coordsize="737,1596">
              <v:shape style="position:absolute;left:10960;top:16082;width:737;height:1596" coordorigin="10960,16082" coordsize="737,1596" path="m11414,16082l11242,16082,11188,16141,11140,16207,11098,16279,11061,16356,11030,16437,11005,16521,10985,16608,10971,16697,10963,16788,10960,16879,10963,16971,10971,17061,10985,17151,11005,17238,11030,17322,11061,17403,11098,17480,11140,17551,11188,17617,11242,17677,11414,17677,11468,17617,11516,17551,11558,17480,11595,17403,11626,17322,11651,17238,11671,17151,11685,17061,11694,16971,11697,16879,11694,16788,11685,16697,11671,16608,11651,16521,11626,16437,11595,16356,11558,16279,11516,16207,11468,16141,11414,16082e" filled="t" fillcolor="#FFFF00" stroked="f">
                <v:path arrowok="t"/>
                <v:fill/>
              </v:shape>
            </v:group>
            <v:group style="position:absolute;left:7542;top:16082;width:1207;height:1596" coordorigin="7542,16082" coordsize="1207,1596">
              <v:shape style="position:absolute;left:7542;top:16082;width:1207;height:1596" coordorigin="7542,16082" coordsize="1207,1596" path="m8467,16082l7824,16082,7771,16141,7723,16207,7680,16279,7644,16356,7613,16437,7587,16521,7567,16608,7553,16697,7545,16788,7542,16879,7545,16971,7553,17061,7567,17151,7587,17238,7613,17322,7644,17403,7680,17480,7723,17551,7771,17617,7824,17677,8467,17677,8521,17617,8569,17551,8611,17480,8648,17403,8679,17322,8704,17238,8724,17151,8738,17061,8747,16971,8749,16879,8747,16788,8738,16697,8724,16608,8704,16521,8679,16437,8648,16356,8611,16279,8569,16207,8521,16141,8467,16082e" filled="t" fillcolor="#FFFF00" stroked="f">
                <v:path arrowok="t"/>
                <v:fill/>
              </v:shape>
            </v:group>
            <v:group style="position:absolute;left:3856;top:16082;width:2618;height:1596" coordorigin="3856,16082" coordsize="2618,1596">
              <v:shape style="position:absolute;left:3856;top:16082;width:2618;height:1596" coordorigin="3856,16082" coordsize="2618,1596" path="m6192,16082l4138,16082,4084,16141,4036,16207,3994,16279,3957,16356,3926,16437,3901,16521,3881,16608,3867,16697,3859,16788,3856,16879,3859,16971,3867,17061,3881,17151,3901,17238,3926,17322,3957,17403,3994,17480,4036,17551,4084,17617,4138,17677,6192,17677,6246,17617,6294,17551,6336,17480,6373,17403,6404,17322,6429,17238,6449,17151,6463,17061,6471,16971,6474,16879,6471,16788,6463,16697,6449,16608,6429,16521,6404,16437,6373,16356,6336,16279,6294,16207,6246,16141,6192,16082e" filled="t" fillcolor="#FFFF00" stroked="f">
                <v:path arrowok="t"/>
                <v:fill/>
              </v:shape>
            </v:group>
            <v:group style="position:absolute;left:6811;top:16098;width:904;height:1443" coordorigin="6811,16098" coordsize="904,1443">
              <v:shape style="position:absolute;left:6811;top:16098;width:904;height:1443" coordorigin="6811,16098" coordsize="904,1443" path="m7460,16098l7066,16098,7017,16152,6974,16212,6936,16277,6903,16346,6875,16419,6852,16495,6834,16574,6821,16655,6813,16737,6811,16819,6813,16902,6821,16984,6834,17065,6852,17143,6875,17220,6903,17293,6936,17362,6974,17427,7017,17487,7066,17541,7460,17541,7508,17487,7552,17427,7590,17362,7623,17293,7651,17220,7674,17143,7692,17065,7705,16984,7712,16902,7715,16819,7712,16737,7705,16655,7692,16574,7674,16495,7651,16419,7623,16346,7590,16277,7552,16212,7508,16152,7460,16098e" filled="t" fillcolor="#FFFF00" stroked="f">
                <v:path arrowok="t"/>
                <v:fill/>
              </v:shape>
            </v:group>
            <v:group style="position:absolute;left:3422;top:16098;width:808;height:1443" coordorigin="3422,16098" coordsize="808,1443">
              <v:shape style="position:absolute;left:3422;top:16098;width:808;height:1443" coordorigin="3422,16098" coordsize="808,1443" path="m3975,16098l3677,16098,3629,16152,3585,16212,3547,16277,3514,16346,3486,16419,3463,16495,3445,16574,3432,16655,3425,16737,3422,16819,3425,16902,3432,16984,3445,17065,3463,17143,3486,17220,3514,17293,3547,17362,3585,17427,3629,17487,3677,17541,3975,17541,4023,17487,4067,17427,4105,17362,4138,17293,4166,17220,4189,17143,4207,17065,4220,16984,4227,16902,4230,16819,4227,16737,4220,16655,4207,16574,4189,16495,4166,16419,4138,16346,4105,16277,4067,16212,4023,16152,3975,16098e" filled="t" fillcolor="#FFFF00" stroked="f">
                <v:path arrowok="t"/>
                <v:fill/>
              </v:shape>
            </v:group>
            <v:group style="position:absolute;left:11127;top:16465;width:1795;height:867" coordorigin="11127,16465" coordsize="1795,867">
              <v:shape style="position:absolute;left:11127;top:16465;width:1795;height:867" coordorigin="11127,16465" coordsize="1795,867" path="m12768,16465l11280,16465,11251,16497,11202,16572,11165,16658,11140,16751,11128,16849,11127,16899,11128,16948,11140,17046,11165,17139,11202,17225,11251,17300,11280,17332,12768,17332,12824,17264,12867,17183,12897,17093,12916,16998,12922,16899,12920,16849,12908,16751,12883,16658,12847,16572,12798,16497,12768,16465e" filled="t" fillcolor="#FFFF00" stroked="f">
                <v:path arrowok="t"/>
                <v:fill/>
              </v:shape>
            </v:group>
            <v:group style="position:absolute;left:10457;top:16580;width:1051;height:746" coordorigin="10457,16580" coordsize="1051,746">
              <v:shape style="position:absolute;left:10457;top:16580;width:1051;height:746" coordorigin="10457,16580" coordsize="1051,746" path="m11376,16580l10589,16580,10564,16608,10522,16672,10490,16746,10469,16826,10458,16910,10457,16953,10458,16996,10469,17080,10490,17160,10522,17234,10564,17298,10589,17326,11376,17326,11424,17267,11460,17198,11487,17121,11503,17038,11508,16953,11507,16910,11496,16826,11475,16746,11443,16672,11401,16608,11376,16580e" filled="t" fillcolor="#FFFF00" stroked="f">
                <v:path arrowok="t"/>
                <v:fill/>
              </v:shape>
            </v:group>
            <v:group style="position:absolute;left:3470;top:16098;width:1201;height:1169" coordorigin="3470,16098" coordsize="1201,1169">
              <v:shape style="position:absolute;left:3470;top:16098;width:1201;height:1169" coordorigin="3470,16098" coordsize="1201,1169" path="m4464,16098l3677,16098,3638,16142,3572,16243,3545,16299,3522,16358,3503,16420,3489,16484,3479,16549,3472,16616,3470,16682,3472,16749,3479,16816,3489,16881,3503,16945,3522,17007,3545,17066,3572,17122,3603,17175,3677,17267,4464,17267,4539,17175,4570,17122,4597,17066,4619,17007,4638,16945,4652,16881,4663,16816,4669,16749,4671,16682,4669,16616,4663,16549,4652,16484,4638,16420,4619,16358,4597,16299,4570,16243,4539,16190,4464,16098e" filled="t" fillcolor="#FFFF00" stroked="f">
                <v:path arrowok="t"/>
                <v:fill/>
              </v:shape>
            </v:group>
            <v:group style="position:absolute;left:12637;top:16465;width:1099;height:746" coordorigin="12637,16465" coordsize="1099,746">
              <v:shape style="position:absolute;left:12637;top:16465;width:1099;height:746" coordorigin="12637,16465" coordsize="1099,746" path="m13604,16465l12768,16465,12743,16493,12701,16557,12670,16631,12648,16711,12638,16795,12637,16838,12638,16881,12648,16965,12670,17045,12701,17118,12743,17183,12768,17211,13604,17211,13651,17152,13688,17083,13714,17005,13730,16923,13736,16838,13734,16795,13724,16711,13703,16631,13671,16557,13629,16493,13604,16465e" filled="t" fillcolor="#FFFF00" stroked="f">
                <v:path arrowok="t"/>
                <v:fill/>
              </v:shape>
            </v:group>
            <v:group style="position:absolute;left:8384;top:16465;width:2386;height:746" coordorigin="8384,16465" coordsize="2386,746">
              <v:shape style="position:absolute;left:8384;top:16465;width:2386;height:746" coordorigin="8384,16465" coordsize="2386,746" path="m10637,16465l8515,16465,8490,16493,8448,16557,8417,16631,8395,16711,8385,16795,8384,16838,8385,16881,8395,16965,8417,17045,8448,17118,8490,17183,8515,17211,10637,17211,10685,17152,10722,17083,10748,17005,10764,16923,10769,16838,10768,16795,10757,16711,10736,16631,10705,16557,10662,16493,10637,16465e" filled="t" fillcolor="#FFFF00" stroked="f">
                <v:path arrowok="t"/>
                <v:fill/>
              </v:shape>
            </v:group>
            <v:group style="position:absolute;left:6803;top:16465;width:1249;height:746" coordorigin="6803,16465" coordsize="1249,746">
              <v:shape style="position:absolute;left:6803;top:16465;width:1249;height:746" coordorigin="6803,16465" coordsize="1249,746" path="m7920,16465l6935,16465,6888,16524,6851,16593,6824,16671,6808,16753,6803,16838,6805,16881,6815,16965,6836,17045,6868,17119,6910,17183,6935,17211,7920,17211,7968,17152,8005,17083,8031,17005,8047,16923,8052,16838,8051,16795,8040,16711,8019,16631,7987,16557,7945,16493,7920,16465e" filled="t" fillcolor="#FFFF00" stroked="f">
                <v:path arrowok="t"/>
                <v:fill/>
              </v:shape>
            </v:group>
            <v:group style="position:absolute;left:6277;top:16172;width:842;height:1039" coordorigin="6277,16172" coordsize="842,1039">
              <v:shape style="position:absolute;left:6277;top:16172;width:842;height:1039" coordorigin="6277,16172" coordsize="842,1039" path="m6935,16172l6461,16172,6426,16211,6367,16301,6323,16403,6293,16515,6279,16632,6277,16692,6279,16751,6293,16868,6323,16980,6367,17082,6426,17172,6461,17211,6935,17211,7001,17129,7052,17032,7089,16925,7111,16810,7119,16692,7117,16632,7102,16515,7073,16403,7029,16301,6970,16211,6935,16172e" filled="t" fillcolor="#FFFF00" stroked="f">
                <v:path arrowok="t"/>
                <v:fill/>
              </v:shape>
            </v:group>
            <v:group style="position:absolute;left:5905;top:16465;width:669;height:746" coordorigin="5905,16465" coordsize="669,746">
              <v:shape style="position:absolute;left:5905;top:16465;width:669;height:746" coordorigin="5905,16465" coordsize="669,746" path="m6442,16465l6037,16465,6012,16493,5969,16557,5938,16631,5917,16711,5906,16795,5905,16838,5906,16881,5917,16965,5938,17045,5969,17119,6012,17183,6037,17211,6442,17211,6489,17152,6526,17083,6553,17006,6568,16923,6574,16838,6572,16795,6562,16711,6541,16631,6509,16557,6467,16493,6442,16465e" filled="t" fillcolor="#FFFF00" stroked="f">
                <v:path arrowok="t"/>
                <v:fill/>
              </v:shape>
            </v:group>
            <v:group style="position:absolute;left:6049;top:16172;width:531;height:746" coordorigin="6049,16172" coordsize="531,746">
              <v:shape style="position:absolute;left:6049;top:16172;width:531;height:746" coordorigin="6049,16172" coordsize="531,746" path="m6448,16172l6181,16172,6156,16200,6114,16265,6082,16338,6061,16419,6051,16503,6049,16545,6051,16588,6061,16672,6082,16752,6114,16826,6156,16890,6181,16918,6448,16918,6496,16859,6533,16790,6559,16713,6575,16630,6580,16545,6579,16503,6568,16419,6547,16338,6515,16265,6473,16200,6448,16172e" filled="t" fillcolor="#FFFF00" stroked="f">
                <v:path arrowok="t"/>
                <v:fill/>
              </v:shape>
            </v:group>
            <v:group style="position:absolute;left:3296;top:15999;width:496;height:746" coordorigin="3296,15999" coordsize="496,746">
              <v:shape style="position:absolute;left:3296;top:15999;width:496;height:746" coordorigin="3296,15999" coordsize="496,746" path="m3659,15999l3427,15999,3402,16027,3360,16092,3329,16165,3307,16245,3297,16330,3296,16372,3297,16415,3307,16499,3329,16579,3360,16653,3402,16717,3427,16745,3659,16745,3707,16686,3744,16617,3770,16540,3786,16457,3791,16372,3790,16330,3779,16245,3758,16165,3727,16092,3684,16027,3659,15999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521" w:lineRule="exact"/>
        <w:ind w:left="143" w:right="-20"/>
        <w:jc w:val="left"/>
        <w:tabs>
          <w:tab w:pos="580" w:val="left"/>
          <w:tab w:pos="1600" w:val="left"/>
          <w:tab w:pos="3920" w:val="left"/>
          <w:tab w:pos="4620" w:val="left"/>
          <w:tab w:pos="5880" w:val="left"/>
          <w:tab w:pos="65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9"/>
        </w:rPr>
        <w:t>*</w:t>
      </w:r>
      <w:r>
        <w:rPr>
          <w:rFonts w:ascii="Segoe UI" w:hAnsi="Segoe UI" w:cs="Segoe UI" w:eastAsia="Segoe UI"/>
          <w:sz w:val="35"/>
          <w:szCs w:val="35"/>
          <w:color w:val="0D1A0B"/>
          <w:spacing w:val="-113"/>
          <w:w w:val="130"/>
          <w:position w:val="9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4"/>
        </w:rPr>
        <w:t>See</w:t>
      </w:r>
      <w:r>
        <w:rPr>
          <w:rFonts w:ascii="Segoe UI" w:hAnsi="Segoe UI" w:cs="Segoe UI" w:eastAsia="Segoe UI"/>
          <w:sz w:val="35"/>
          <w:szCs w:val="35"/>
          <w:color w:val="0D1A0B"/>
          <w:spacing w:val="-97"/>
          <w:w w:val="130"/>
          <w:position w:val="4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1"/>
          <w:w w:val="130"/>
          <w:position w:val="-2"/>
        </w:rPr>
        <w:t>di��ram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-2"/>
        </w:rPr>
        <w:t>3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8"/>
          <w:w w:val="154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0"/>
        </w:rPr>
        <w:t>n</w:t>
      </w:r>
      <w:r>
        <w:rPr>
          <w:rFonts w:ascii="Segoe UI" w:hAnsi="Segoe UI" w:cs="Segoe UI" w:eastAsia="Segoe UI"/>
          <w:sz w:val="35"/>
          <w:szCs w:val="35"/>
          <w:color w:val="0D1A0B"/>
          <w:spacing w:val="-94"/>
          <w:w w:val="15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1"/>
        </w:rPr>
        <w:t>baok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3"/>
          <w:w w:val="154"/>
          <w:position w:val="3"/>
        </w:rPr>
        <w:t>o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3"/>
        </w:rPr>
        <w:t>f</w:t>
      </w:r>
      <w:r>
        <w:rPr>
          <w:rFonts w:ascii="Segoe UI" w:hAnsi="Segoe UI" w:cs="Segoe UI" w:eastAsia="Segoe UI"/>
          <w:sz w:val="35"/>
          <w:szCs w:val="35"/>
          <w:color w:val="0D1A0B"/>
          <w:spacing w:val="-136"/>
          <w:w w:val="154"/>
          <w:position w:val="3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2"/>
        </w:rPr>
        <w:t>booklet.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pgSz w:w="12340" w:h="15320"/>
          <w:pgMar w:top="1420" w:bottom="0" w:left="840" w:right="280"/>
        </w:sectPr>
      </w:pPr>
      <w:rPr/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96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"/>
          <w:w w:val="134"/>
        </w:rPr>
        <w:t>AMPLIFIER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60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8.967957pt;margin-top:-4.124491pt;width:3.26791pt;height:39.950312pt;mso-position-horizontal-relative:page;mso-position-vertical-relative:paragraph;z-index:-19656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31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16"/>
        </w:rPr>
        <w:t>CASINO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47" w:lineRule="exact"/>
        <w:ind w:left="728" w:right="-68"/>
        <w:jc w:val="left"/>
        <w:tabs>
          <w:tab w:pos="19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VOGUE</w:t>
      </w:r>
      <w:r>
        <w:rPr>
          <w:rFonts w:ascii="Segoe UI" w:hAnsi="Segoe UI" w:cs="Segoe UI" w:eastAsia="Segoe UI"/>
          <w:sz w:val="18"/>
          <w:szCs w:val="18"/>
          <w:spacing w:val="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19"/>
          <w:position w:val="1"/>
        </w:rPr>
        <w:t>MAYFAIR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7" w:lineRule="exact"/>
        <w:ind w:left="473" w:right="-20"/>
        <w:jc w:val="left"/>
        <w:tabs>
          <w:tab w:pos="18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62"/>
        </w:rPr>
        <w:t>625-l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Z</w:t>
      </w:r>
      <w:r>
        <w:rPr>
          <w:rFonts w:ascii="Segoe UI" w:hAnsi="Segoe UI" w:cs="Segoe UI" w:eastAsia="Segoe UI"/>
          <w:sz w:val="16"/>
          <w:szCs w:val="16"/>
          <w:spacing w:val="-70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-2"/>
        </w:rPr>
        <w:t>83()-lZ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91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3"/>
          <w:position w:val="-2"/>
        </w:rPr>
        <w:t>725-J.Z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PUZA</w:t>
      </w:r>
      <w:r>
        <w:rPr>
          <w:rFonts w:ascii="Segoe UI" w:hAnsi="Segoe UI" w:cs="Segoe UI" w:eastAsia="Segoe UI"/>
          <w:sz w:val="18"/>
          <w:szCs w:val="18"/>
          <w:spacing w:val="59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315" w:lineRule="exact"/>
        <w:ind w:left="-41" w:right="489"/>
        <w:jc w:val="center"/>
        <w:tabs>
          <w:tab w:pos="17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4"/>
        </w:rPr>
        <w:t>,</w:t>
      </w:r>
      <w:r>
        <w:rPr>
          <w:rFonts w:ascii="Segoe UI" w:hAnsi="Segoe UI" w:cs="Segoe UI" w:eastAsia="Segoe UI"/>
          <w:sz w:val="18"/>
          <w:szCs w:val="18"/>
          <w:spacing w:val="-45"/>
          <w:w w:val="111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6"/>
        </w:rPr>
        <w:t>COLONEL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5" w:lineRule="exact"/>
        <w:ind w:left="452" w:right="-20"/>
        <w:jc w:val="left"/>
        <w:tabs>
          <w:tab w:pos="18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Cl.J\.SSIC</w:t>
      </w:r>
      <w:r>
        <w:rPr>
          <w:rFonts w:ascii="Segoe UI" w:hAnsi="Segoe UI" w:cs="Segoe UI" w:eastAsia="Segoe UI"/>
          <w:sz w:val="16"/>
          <w:szCs w:val="16"/>
          <w:spacing w:val="-6"/>
          <w:w w:val="12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COl&amp;�iDER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4" w:after="0" w:line="240" w:lineRule="auto"/>
        <w:ind w:left="169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10"/>
        </w:rPr>
        <w:t>COU'CER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t</w:t>
      </w:r>
      <w:r>
        <w:rPr>
          <w:rFonts w:ascii="Segoe UI" w:hAnsi="Segoe UI" w:cs="Segoe UI" w:eastAsia="Segoe UI"/>
          <w:sz w:val="18"/>
          <w:szCs w:val="18"/>
          <w:spacing w:val="52"/>
          <w:w w:val="11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80"/>
        </w:rPr>
        <w:t>MAS�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07" w:right="752"/>
        <w:jc w:val="center"/>
        <w:tabs>
          <w:tab w:pos="1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830-lY</w:t>
      </w:r>
      <w:r>
        <w:rPr>
          <w:rFonts w:ascii="Segoe UI" w:hAnsi="Segoe UI" w:cs="Segoe UI" w:eastAsia="Segoe UI"/>
          <w:sz w:val="16"/>
          <w:szCs w:val="16"/>
          <w:spacing w:val="62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(25)</w:t>
      </w:r>
      <w:r>
        <w:rPr>
          <w:rFonts w:ascii="Segoe UI" w:hAnsi="Segoe UI" w:cs="Segoe UI" w:eastAsia="Segoe UI"/>
          <w:sz w:val="16"/>
          <w:szCs w:val="16"/>
          <w:spacing w:val="-70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51"/>
          <w:position w:val="-3"/>
        </w:rPr>
        <w:t>830-3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28" w:lineRule="exact"/>
        <w:ind w:left="366" w:right="-20"/>
        <w:jc w:val="left"/>
        <w:tabs>
          <w:tab w:pos="18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3"/>
          <w:position w:val="1"/>
        </w:rPr>
        <w:t>83o-2</w:t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1"/>
        </w:rPr>
        <w:t>Z</w:t>
      </w:r>
      <w:r>
        <w:rPr>
          <w:rFonts w:ascii="Segoe UI" w:hAnsi="Segoe UI" w:cs="Segoe UI" w:eastAsia="Segoe UI"/>
          <w:sz w:val="16"/>
          <w:szCs w:val="16"/>
          <w:spacing w:val="-60"/>
          <w:w w:val="14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8"/>
          <w:position w:val="-2"/>
        </w:rPr>
        <w:t>83Q-3C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1444" w:space="495"/>
            <w:col w:w="2853" w:space="742"/>
            <w:col w:w="728" w:space="123"/>
            <w:col w:w="786" w:space="809"/>
            <w:col w:w="3240"/>
          </w:cols>
        </w:sectPr>
      </w:pPr>
      <w:rPr/>
    </w:p>
    <w:p>
      <w:pPr>
        <w:spacing w:before="0" w:after="0" w:line="263" w:lineRule="exact"/>
        <w:ind w:left="2408" w:right="-72"/>
        <w:jc w:val="left"/>
        <w:tabs>
          <w:tab w:pos="3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13"/>
          <w:position w:val="1"/>
        </w:rPr>
        <w:t>626-2</w:t>
      </w:r>
      <w:r>
        <w:rPr>
          <w:rFonts w:ascii="Segoe UI" w:hAnsi="Segoe UI" w:cs="Segoe UI" w:eastAsia="Segoe UI"/>
          <w:sz w:val="21"/>
          <w:szCs w:val="21"/>
          <w:spacing w:val="0"/>
          <w:w w:val="113"/>
          <w:position w:val="1"/>
        </w:rPr>
        <w:t>Z</w:t>
      </w:r>
      <w:r>
        <w:rPr>
          <w:rFonts w:ascii="Segoe UI" w:hAnsi="Segoe UI" w:cs="Segoe UI" w:eastAsia="Segoe UI"/>
          <w:sz w:val="21"/>
          <w:szCs w:val="21"/>
          <w:spacing w:val="-59"/>
          <w:w w:val="11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-1"/>
        </w:rPr>
        <w:t>620-C-2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7" w:lineRule="exact"/>
        <w:ind w:left="2412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625-1Y(25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93" w:after="0" w:line="187" w:lineRule="exact"/>
        <w:ind w:left="2406" w:right="-20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-3"/>
        </w:rPr>
        <w:t>1•76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-9"/>
          <w:w w:val="161"/>
          <w:position w:val="-4"/>
        </w:rPr>
        <w:t>2</w:t>
      </w:r>
      <w:r>
        <w:rPr>
          <w:rFonts w:ascii="Segoe UI" w:hAnsi="Segoe UI" w:cs="Segoe UI" w:eastAsia="Segoe UI"/>
          <w:sz w:val="16"/>
          <w:szCs w:val="16"/>
          <w:spacing w:val="8"/>
          <w:w w:val="161"/>
          <w:position w:val="-4"/>
        </w:rPr>
        <w:t>-</w:t>
      </w:r>
      <w:r>
        <w:rPr>
          <w:rFonts w:ascii="Segoe UI" w:hAnsi="Segoe UI" w:cs="Segoe UI" w:eastAsia="Segoe UI"/>
          <w:sz w:val="16"/>
          <w:szCs w:val="16"/>
          <w:spacing w:val="2"/>
          <w:w w:val="139"/>
          <w:position w:val="-4"/>
        </w:rPr>
        <w:t>6</w:t>
      </w:r>
      <w:r>
        <w:rPr>
          <w:rFonts w:ascii="Segoe UI" w:hAnsi="Segoe UI" w:cs="Segoe UI" w:eastAsia="Segoe UI"/>
          <w:sz w:val="18"/>
          <w:szCs w:val="18"/>
          <w:spacing w:val="-7"/>
          <w:w w:val="110"/>
          <w:position w:val="-4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-4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4" w:after="0" w:line="205" w:lineRule="exact"/>
        <w:ind w:left="7" w:right="-66"/>
        <w:jc w:val="left"/>
        <w:tabs>
          <w:tab w:pos="13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  <w:position w:val="-1"/>
        </w:rPr>
        <w:t>725-2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6"/>
          <w:szCs w:val="16"/>
          <w:spacing w:val="1"/>
          <w:w w:val="172"/>
          <w:position w:val="0"/>
        </w:rPr>
        <w:t>720·0·2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501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4"/>
          <w:position w:val="-13"/>
        </w:rPr>
        <w:t>2•6C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-13"/>
        </w:rPr>
        <w:t>6</w:t>
      </w:r>
      <w:r>
        <w:rPr>
          <w:rFonts w:ascii="Segoe UI" w:hAnsi="Segoe UI" w:cs="Segoe UI" w:eastAsia="Segoe UI"/>
          <w:sz w:val="16"/>
          <w:szCs w:val="16"/>
          <w:spacing w:val="-61"/>
          <w:w w:val="144"/>
          <w:position w:val="-1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6"/>
          <w:szCs w:val="16"/>
          <w:spacing w:val="-5"/>
          <w:w w:val="144"/>
          <w:position w:val="-13"/>
        </w:rPr>
        <w:t>3</w:t>
      </w:r>
      <w:r>
        <w:rPr>
          <w:rFonts w:ascii="Times New Roman" w:hAnsi="Times New Roman" w:cs="Times New Roman" w:eastAsia="Times New Roman"/>
          <w:sz w:val="80"/>
          <w:szCs w:val="80"/>
          <w:spacing w:val="1"/>
          <w:w w:val="48"/>
          <w:position w:val="-13"/>
        </w:rPr>
        <w:t>-</w:t>
      </w:r>
      <w:r>
        <w:rPr>
          <w:rFonts w:ascii="Segoe UI" w:hAnsi="Segoe UI" w:cs="Segoe UI" w:eastAsia="Segoe UI"/>
          <w:sz w:val="16"/>
          <w:szCs w:val="16"/>
          <w:spacing w:val="2"/>
          <w:w w:val="131"/>
          <w:position w:val="-13"/>
        </w:rPr>
        <w:t>7</w:t>
      </w:r>
      <w:r>
        <w:rPr>
          <w:rFonts w:ascii="Segoe UI" w:hAnsi="Segoe UI" w:cs="Segoe UI" w:eastAsia="Segoe UI"/>
          <w:sz w:val="21"/>
          <w:szCs w:val="21"/>
          <w:spacing w:val="0"/>
          <w:w w:val="112"/>
          <w:position w:val="-13"/>
        </w:rPr>
        <w:t>6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2" w:after="0" w:line="240" w:lineRule="auto"/>
        <w:ind w:left="12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1"/>
        </w:rPr>
        <w:t>a:so-u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17"/>
          <w:position w:val="0"/>
        </w:rPr>
        <w:t>63C&gt;-3Z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7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10"/>
        </w:rPr>
        <w:t>8�50-2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56" w:lineRule="exact"/>
        <w:ind w:left="8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3"/>
          <w:position w:val="-5"/>
        </w:rPr>
        <w:t>2-606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6"/>
          <w:szCs w:val="16"/>
          <w:spacing w:val="1"/>
          <w:w w:val="143"/>
          <w:position w:val="-5"/>
        </w:rPr>
        <w:t>2•6C6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656" w:space="870"/>
            <w:col w:w="2218" w:space="590"/>
            <w:col w:w="2886"/>
          </w:cols>
        </w:sectPr>
      </w:pPr>
      <w:rPr/>
    </w:p>
    <w:p>
      <w:pPr>
        <w:spacing w:before="34" w:after="0" w:line="264" w:lineRule="exact"/>
        <w:ind w:left="2401" w:right="-69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3"/>
          <w:position w:val="2"/>
        </w:rPr>
        <w:t>l•SJS</w:t>
      </w:r>
      <w:r>
        <w:rPr>
          <w:rFonts w:ascii="Segoe UI" w:hAnsi="Segoe UI" w:cs="Segoe UI" w:eastAsia="Segoe UI"/>
          <w:sz w:val="18"/>
          <w:szCs w:val="18"/>
          <w:spacing w:val="0"/>
          <w:w w:val="153"/>
          <w:position w:val="2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-2"/>
        </w:rPr>
        <w:t>2•76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42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66" w:after="0" w:line="191" w:lineRule="exact"/>
        <w:ind w:left="58"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1"/>
          <w:position w:val="-2"/>
        </w:rPr>
        <w:t>1•6J5G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95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  <w:position w:val="-2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7" w:after="0" w:line="211" w:lineRule="exact"/>
        <w:ind w:right="-66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5"/>
          <w:w w:val="145"/>
        </w:rPr>
        <w:t>2</w:t>
      </w:r>
      <w:r>
        <w:rPr>
          <w:rFonts w:ascii="Segoe UI" w:hAnsi="Segoe UI" w:cs="Segoe UI" w:eastAsia="Segoe UI"/>
          <w:sz w:val="16"/>
          <w:szCs w:val="16"/>
          <w:spacing w:val="8"/>
          <w:w w:val="192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57"/>
        </w:rPr>
        <w:t>7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6" w:after="0" w:line="212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2-76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4407" w:space="1048"/>
            <w:col w:w="811" w:space="848"/>
            <w:col w:w="623" w:space="605"/>
            <w:col w:w="495" w:space="962"/>
            <w:col w:w="1421"/>
          </w:cols>
        </w:sectPr>
      </w:pPr>
      <w:rPr/>
    </w:p>
    <w:p>
      <w:pPr>
        <w:spacing w:before="0" w:after="0" w:line="157" w:lineRule="exact"/>
        <w:ind w:left="2412" w:right="-74"/>
        <w:jc w:val="left"/>
        <w:tabs>
          <w:tab w:pos="39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35"/>
          <w:position w:val="-5"/>
        </w:rPr>
        <w:t>2</w:t>
      </w:r>
      <w:r>
        <w:rPr>
          <w:rFonts w:ascii="Segoe UI" w:hAnsi="Segoe UI" w:cs="Segoe UI" w:eastAsia="Segoe UI"/>
          <w:sz w:val="16"/>
          <w:szCs w:val="16"/>
          <w:spacing w:val="-7"/>
          <w:w w:val="135"/>
          <w:position w:val="-5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35"/>
          <w:position w:val="-3"/>
        </w:rPr>
        <w:t>2A3</w:t>
      </w:r>
      <w:r>
        <w:rPr>
          <w:rFonts w:ascii="Segoe UI" w:hAnsi="Segoe UI" w:cs="Segoe UI" w:eastAsia="Segoe UI"/>
          <w:sz w:val="16"/>
          <w:szCs w:val="16"/>
          <w:spacing w:val="-14"/>
          <w:w w:val="135"/>
          <w:position w:val="-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8"/>
        </w:rPr>
        <w:t>2-2A3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57" w:lineRule="exact"/>
        <w:ind w:right="-84"/>
        <w:jc w:val="left"/>
        <w:tabs>
          <w:tab w:pos="1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-10"/>
        </w:rPr>
        <w:t>2-24.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0"/>
        </w:rPr>
        <w:t>3</w:t>
      </w:r>
      <w:r>
        <w:rPr>
          <w:rFonts w:ascii="Segoe UI" w:hAnsi="Segoe UI" w:cs="Segoe UI" w:eastAsia="Segoe UI"/>
          <w:sz w:val="16"/>
          <w:szCs w:val="16"/>
          <w:spacing w:val="-57"/>
          <w:w w:val="136"/>
          <w:position w:val="-1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28"/>
          <w:szCs w:val="28"/>
          <w:spacing w:val="3"/>
          <w:w w:val="170"/>
          <w:position w:val="-11"/>
        </w:rPr>
        <w:t>l</w:t>
      </w:r>
      <w:r>
        <w:rPr>
          <w:rFonts w:ascii="Segoe UI" w:hAnsi="Segoe UI" w:cs="Segoe UI" w:eastAsia="Segoe UI"/>
          <w:sz w:val="28"/>
          <w:szCs w:val="28"/>
          <w:spacing w:val="-2"/>
          <w:w w:val="86"/>
          <w:position w:val="-10"/>
        </w:rPr>
        <w:t>•6Z3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150" w:lineRule="exact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7"/>
          <w:w w:val="145"/>
          <w:position w:val="-7"/>
        </w:rPr>
        <w:t>2</w:t>
      </w:r>
      <w:r>
        <w:rPr>
          <w:rFonts w:ascii="Segoe UI" w:hAnsi="Segoe UI" w:cs="Segoe UI" w:eastAsia="Segoe UI"/>
          <w:sz w:val="16"/>
          <w:szCs w:val="16"/>
          <w:spacing w:val="-2"/>
          <w:w w:val="187"/>
          <w:position w:val="-6"/>
        </w:rPr>
        <w:t>-</w:t>
      </w:r>
      <w:r>
        <w:rPr>
          <w:rFonts w:ascii="Segoe UI" w:hAnsi="Segoe UI" w:cs="Segoe UI" w:eastAsia="Segoe UI"/>
          <w:sz w:val="16"/>
          <w:szCs w:val="16"/>
          <w:spacing w:val="3"/>
          <w:w w:val="126"/>
          <w:position w:val="-8"/>
        </w:rPr>
        <w:t>?.A</w:t>
      </w:r>
      <w:r>
        <w:rPr>
          <w:rFonts w:ascii="Segoe UI" w:hAnsi="Segoe UI" w:cs="Segoe UI" w:eastAsia="Segoe UI"/>
          <w:sz w:val="16"/>
          <w:szCs w:val="16"/>
          <w:spacing w:val="0"/>
          <w:w w:val="126"/>
          <w:position w:val="-8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8"/>
        </w:rPr>
        <w:tab/>
      </w:r>
      <w:r>
        <w:rPr>
          <w:rFonts w:ascii="Segoe UI" w:hAnsi="Segoe UI" w:cs="Segoe UI" w:eastAsia="Segoe UI"/>
          <w:sz w:val="16"/>
          <w:szCs w:val="16"/>
          <w:spacing w:val="3"/>
          <w:w w:val="144"/>
          <w:position w:val="-8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15" w:space="1003"/>
            <w:col w:w="2213" w:space="605"/>
            <w:col w:w="2884"/>
          </w:cols>
        </w:sectPr>
      </w:pPr>
      <w:rPr/>
    </w:p>
    <w:p>
      <w:pPr>
        <w:spacing w:before="0" w:after="0" w:line="103" w:lineRule="exact"/>
        <w:ind w:left="2398" w:right="-160"/>
        <w:jc w:val="left"/>
        <w:tabs>
          <w:tab w:pos="38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6"/>
          <w:szCs w:val="16"/>
          <w:spacing w:val="9"/>
          <w:w w:val="318"/>
          <w:position w:val="-43"/>
        </w:rPr>
        <w:t>l</w:t>
      </w:r>
      <w:r>
        <w:rPr>
          <w:rFonts w:ascii="Segoe UI" w:hAnsi="Segoe UI" w:cs="Segoe UI" w:eastAsia="Segoe UI"/>
          <w:sz w:val="16"/>
          <w:szCs w:val="16"/>
          <w:spacing w:val="4"/>
          <w:w w:val="183"/>
          <w:position w:val="-43"/>
        </w:rPr>
        <w:t>-</w:t>
      </w:r>
      <w:r>
        <w:rPr>
          <w:rFonts w:ascii="Segoe UI" w:hAnsi="Segoe UI" w:cs="Segoe UI" w:eastAsia="Segoe UI"/>
          <w:sz w:val="18"/>
          <w:szCs w:val="18"/>
          <w:spacing w:val="1"/>
          <w:w w:val="128"/>
          <w:position w:val="-43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-43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3"/>
        </w:rPr>
      </w:r>
      <w:r>
        <w:rPr>
          <w:rFonts w:ascii="Segoe UI" w:hAnsi="Segoe UI" w:cs="Segoe UI" w:eastAsia="Segoe UI"/>
          <w:sz w:val="18"/>
          <w:szCs w:val="18"/>
          <w:spacing w:val="-1"/>
          <w:w w:val="119"/>
          <w:position w:val="-45"/>
        </w:rPr>
        <w:t>1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3"/>
          <w:position w:val="-45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03" w:lineRule="exact"/>
        <w:ind w:right="-20"/>
        <w:jc w:val="left"/>
        <w:tabs>
          <w:tab w:pos="29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-48"/>
        </w:rPr>
        <w:t>1•8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-48"/>
        </w:rPr>
        <w:t>0</w:t>
      </w:r>
      <w:r>
        <w:rPr>
          <w:rFonts w:ascii="Segoe UI" w:hAnsi="Segoe UI" w:cs="Segoe UI" w:eastAsia="Segoe UI"/>
          <w:sz w:val="16"/>
          <w:szCs w:val="16"/>
          <w:spacing w:val="-66"/>
          <w:w w:val="152"/>
          <w:position w:val="-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8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8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5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-85"/>
          <w:w w:val="100"/>
          <w:position w:val="-4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-45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149" w:space="1356"/>
            <w:col w:w="5715"/>
          </w:cols>
        </w:sectPr>
      </w:pPr>
      <w:rPr/>
    </w:p>
    <w:p>
      <w:pPr>
        <w:spacing w:before="0" w:after="0" w:line="226" w:lineRule="exact"/>
        <w:ind w:left="2400" w:right="-67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2"/>
          <w:position w:val="1"/>
        </w:rPr>
        <w:t>l-6Z</w:t>
      </w:r>
      <w:r>
        <w:rPr>
          <w:rFonts w:ascii="Segoe UI" w:hAnsi="Segoe UI" w:cs="Segoe UI" w:eastAsia="Segoe UI"/>
          <w:sz w:val="18"/>
          <w:szCs w:val="18"/>
          <w:spacing w:val="0"/>
          <w:w w:val="152"/>
          <w:position w:val="1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5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-1"/>
        </w:rPr>
        <w:t>1-6Z3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87" w:lineRule="exact"/>
        <w:ind w:right="-82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l-6Z3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2"/>
        </w:rPr>
        <w:t>1-eo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21" w:after="0" w:line="240" w:lineRule="auto"/>
        <w:ind w:right="-20"/>
        <w:jc w:val="left"/>
        <w:tabs>
          <w:tab w:pos="14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1•6Z3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4"/>
        </w:rPr>
        <w:t>1-5Z3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23" w:space="997"/>
            <w:col w:w="2088" w:space="734"/>
            <w:col w:w="2878"/>
          </w:cols>
        </w:sectPr>
      </w:pPr>
      <w:rPr/>
    </w:p>
    <w:p>
      <w:pPr>
        <w:spacing w:before="0" w:after="0" w:line="186" w:lineRule="exact"/>
        <w:ind w:left="4146" w:right="-65"/>
        <w:jc w:val="left"/>
        <w:tabs>
          <w:tab w:pos="8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7"/>
          <w:w w:val="146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1</w:t>
      </w:r>
      <w:r>
        <w:rPr>
          <w:rFonts w:ascii="Segoe UI" w:hAnsi="Segoe UI" w:cs="Segoe UI" w:eastAsia="Segoe UI"/>
          <w:sz w:val="16"/>
          <w:szCs w:val="16"/>
          <w:spacing w:val="61"/>
          <w:w w:val="14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6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5"/>
        </w:rPr>
        <w:t>1-:-80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8701" w:space="1096"/>
            <w:col w:w="142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" w:lineRule="exact"/>
        <w:ind w:left="300" w:right="-70"/>
        <w:jc w:val="left"/>
        <w:tabs>
          <w:tab w:pos="2280" w:val="left"/>
          <w:tab w:pos="3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65136pt;margin-top:5.341748pt;width:3.26791pt;height:39.950312pt;mso-position-horizontal-relative:page;mso-position-vertical-relative:paragraph;z-index:-19655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73"/>
          <w:position w:val="-13"/>
        </w:rPr>
        <w:t>root</w:t>
      </w:r>
      <w:r>
        <w:rPr>
          <w:rFonts w:ascii="Times New Roman" w:hAnsi="Times New Roman" w:cs="Times New Roman" w:eastAsia="Times New Roman"/>
          <w:sz w:val="16"/>
          <w:szCs w:val="16"/>
          <w:spacing w:val="-66"/>
          <w:w w:val="473"/>
          <w:position w:val="-1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46"/>
          <w:position w:val="-13"/>
        </w:rPr>
        <w:t>mANS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6"/>
          <w:position w:val="-13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4"/>
          <w:w w:val="146"/>
          <w:position w:val="-1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3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3"/>
        </w:rPr>
      </w:r>
      <w:r>
        <w:rPr>
          <w:rFonts w:ascii="Segoe UI" w:hAnsi="Segoe UI" w:cs="Segoe UI" w:eastAsia="Segoe UI"/>
          <w:sz w:val="16"/>
          <w:szCs w:val="16"/>
          <w:spacing w:val="3"/>
          <w:w w:val="158"/>
          <w:position w:val="-16"/>
        </w:rPr>
        <w:t>lZ-1071</w:t>
      </w:r>
      <w:r>
        <w:rPr>
          <w:rFonts w:ascii="Segoe UI" w:hAnsi="Segoe UI" w:cs="Segoe UI" w:eastAsia="Segoe UI"/>
          <w:sz w:val="16"/>
          <w:szCs w:val="16"/>
          <w:spacing w:val="0"/>
          <w:w w:val="158"/>
          <w:position w:val="-16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6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62"/>
          <w:position w:val="-19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J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62"/>
          <w:position w:val="-1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10792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467" w:lineRule="exact"/>
        <w:ind w:right="-16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w w:val="149"/>
          <w:position w:val="-24"/>
        </w:rPr>
        <w:t>l0'192</w:t>
      </w:r>
      <w:r>
        <w:rPr>
          <w:rFonts w:ascii="Segoe UI" w:hAnsi="Segoe UI" w:cs="Segoe UI" w:eastAsia="Segoe UI"/>
          <w:sz w:val="16"/>
          <w:szCs w:val="16"/>
          <w:spacing w:val="1"/>
          <w:w w:val="149"/>
          <w:position w:val="-24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302"/>
          <w:position w:val="-2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00"/>
          <w:position w:val="-24"/>
        </w:rPr>
        <w:t>Z</w:t>
      </w:r>
      <w:r>
        <w:rPr>
          <w:rFonts w:ascii="Segoe UI" w:hAnsi="Segoe UI" w:cs="Segoe UI" w:eastAsia="Segoe UI"/>
          <w:sz w:val="16"/>
          <w:szCs w:val="16"/>
          <w:spacing w:val="3"/>
          <w:w w:val="200"/>
          <w:position w:val="-24"/>
        </w:rPr>
        <w:t>·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81"/>
          <w:position w:val="-24"/>
        </w:rPr>
        <w:t>,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6"/>
        </w:rPr>
        <w:t>:</w:t>
      </w:r>
      <w:r>
        <w:rPr>
          <w:rFonts w:ascii="Segoe UI" w:hAnsi="Segoe UI" w:cs="Segoe UI" w:eastAsia="Segoe UI"/>
          <w:sz w:val="5"/>
          <w:szCs w:val="5"/>
          <w:spacing w:val="12"/>
          <w:w w:val="2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8"/>
        </w:rPr>
        <w:t>·</w:t>
      </w:r>
      <w:r>
        <w:rPr>
          <w:rFonts w:ascii="Segoe UI" w:hAnsi="Segoe UI" w:cs="Segoe UI" w:eastAsia="Segoe UI"/>
          <w:sz w:val="5"/>
          <w:szCs w:val="5"/>
          <w:spacing w:val="-2"/>
          <w:w w:val="350"/>
        </w:rPr>
        <w:t>·-.-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67" w:lineRule="exact"/>
        <w:ind w:left="306" w:right="-20"/>
        <w:jc w:val="lef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38"/>
          <w:position w:val="-20"/>
        </w:rPr>
        <w:t>j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880" w:space="3468"/>
            <w:col w:w="1265" w:space="1121"/>
            <w:col w:w="48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8" w:lineRule="exact"/>
        <w:ind w:left="1164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7"/>
          <w:position w:val="-2"/>
        </w:rPr>
        <w:t>mrou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359" w:lineRule="exact"/>
        <w:ind w:left="151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37"/>
          <w:position w:val="5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-39" w:right="-20"/>
        <w:jc w:val="right"/>
        <w:tabs>
          <w:tab w:pos="14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3"/>
        </w:rPr>
        <w:t>2Z-11192</w:t>
      </w:r>
      <w:r>
        <w:rPr>
          <w:rFonts w:ascii="Times New Roman" w:hAnsi="Times New Roman" w:cs="Times New Roman" w:eastAsia="Times New Roman"/>
          <w:sz w:val="16"/>
          <w:szCs w:val="16"/>
          <w:spacing w:val="-43"/>
          <w:w w:val="154"/>
          <w:position w:val="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o2t</w:t>
      </w:r>
      <w:r>
        <w:rPr>
          <w:rFonts w:ascii="Segoe UI" w:hAnsi="Segoe UI" w:cs="Segoe UI" w:eastAsia="Segoe UI"/>
          <w:sz w:val="16"/>
          <w:szCs w:val="16"/>
          <w:spacing w:val="67"/>
          <w:w w:val="15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13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-9"/>
          <w:w w:val="113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-6"/>
          <w:w w:val="145"/>
          <w:position w:val="0"/>
        </w:rPr>
        <w:t>333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lY-11191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25" w:right="195"/>
        <w:jc w:val="center"/>
        <w:tabs>
          <w:tab w:pos="17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1.735413pt;margin-top:-.689223pt;width:3.08924pt;height:23.8003pt;mso-position-horizontal-relative:page;mso-position-vertical-relative:paragraph;z-index:-19662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7"/>
                      <w:position w:val="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2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94" w:after="0" w:line="153" w:lineRule="exact"/>
        <w:ind w:right="-7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40"/>
          <w:position w:val="-5"/>
        </w:rPr>
        <w:t>10111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72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8"/>
          <w:w w:val="104"/>
        </w:rPr>
        <w:t>1</w:t>
      </w:r>
      <w:r>
        <w:rPr>
          <w:rFonts w:ascii="Segoe UI" w:hAnsi="Segoe UI" w:cs="Segoe UI" w:eastAsia="Segoe UI"/>
          <w:sz w:val="16"/>
          <w:szCs w:val="16"/>
          <w:spacing w:val="-3"/>
          <w:w w:val="142"/>
        </w:rPr>
        <w:t>0</w:t>
      </w:r>
      <w:r>
        <w:rPr>
          <w:rFonts w:ascii="Segoe UI" w:hAnsi="Segoe UI" w:cs="Segoe UI" w:eastAsia="Segoe UI"/>
          <w:sz w:val="18"/>
          <w:szCs w:val="18"/>
          <w:spacing w:val="-1"/>
          <w:w w:val="128"/>
        </w:rPr>
        <w:t>7</w:t>
      </w:r>
      <w:r>
        <w:rPr>
          <w:rFonts w:ascii="Segoe UI" w:hAnsi="Segoe UI" w:cs="Segoe UI" w:eastAsia="Segoe UI"/>
          <w:sz w:val="16"/>
          <w:szCs w:val="16"/>
          <w:spacing w:val="-2"/>
          <w:w w:val="14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10333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" w:right="-52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10038</w:t>
      </w:r>
      <w:r>
        <w:rPr>
          <w:rFonts w:ascii="Segoe UI" w:hAnsi="Segoe UI" w:cs="Segoe UI" w:eastAsia="Segoe UI"/>
          <w:sz w:val="16"/>
          <w:szCs w:val="16"/>
          <w:spacing w:val="-53"/>
          <w:w w:val="14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29" w:lineRule="exact"/>
        <w:ind w:left="4" w:right="-59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7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9"/>
          <w:position w:val="-7"/>
        </w:rPr>
        <w:t>10034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85" w:lineRule="exact"/>
        <w:ind w:left="1316" w:right="257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3-3CalQ'192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0" w:lineRule="auto"/>
        <w:ind w:left="3" w:right="-20"/>
        <w:jc w:val="left"/>
        <w:tabs>
          <w:tab w:pos="1340" w:val="left"/>
          <w:tab w:pos="19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5"/>
          <w:position w:val="-2"/>
        </w:rPr>
        <w:t>1ll95-2Z</w:t>
      </w:r>
      <w:r>
        <w:rPr>
          <w:rFonts w:ascii="Segoe UI" w:hAnsi="Segoe UI" w:cs="Segoe UI" w:eastAsia="Segoe UI"/>
          <w:sz w:val="18"/>
          <w:szCs w:val="18"/>
          <w:spacing w:val="-52"/>
          <w:w w:val="145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-3"/>
          <w:w w:val="145"/>
          <w:position w:val="0"/>
        </w:rPr>
        <w:t>3Z</w:t>
      </w:r>
      <w:r>
        <w:rPr>
          <w:rFonts w:ascii="Segoe UI" w:hAnsi="Segoe UI" w:cs="Segoe UI" w:eastAsia="Segoe UI"/>
          <w:sz w:val="18"/>
          <w:szCs w:val="18"/>
          <w:spacing w:val="0"/>
          <w:w w:val="145"/>
          <w:position w:val="0"/>
        </w:rPr>
        <w:t>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56"/>
          <w:position w:val="0"/>
        </w:rPr>
        <w:t>11195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332" w:lineRule="exact"/>
        <w:ind w:left="1021" w:right="52"/>
        <w:jc w:val="center"/>
        <w:tabs>
          <w:tab w:pos="1300" w:val="left"/>
          <w:tab w:pos="19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8"/>
          <w:position w:val="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8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>31"!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56"/>
          <w:position w:val="8"/>
        </w:rPr>
        <w:t>1</w:t>
      </w:r>
      <w:r>
        <w:rPr>
          <w:rFonts w:ascii="Segoe UI" w:hAnsi="Segoe UI" w:cs="Segoe UI" w:eastAsia="Segoe UI"/>
          <w:sz w:val="18"/>
          <w:szCs w:val="18"/>
          <w:spacing w:val="4"/>
          <w:w w:val="119"/>
          <w:position w:val="8"/>
        </w:rPr>
        <w:t>119</w:t>
      </w:r>
      <w:r>
        <w:rPr>
          <w:rFonts w:ascii="Segoe UI" w:hAnsi="Segoe UI" w:cs="Segoe UI" w:eastAsia="Segoe UI"/>
          <w:sz w:val="18"/>
          <w:szCs w:val="18"/>
          <w:spacing w:val="0"/>
          <w:w w:val="119"/>
          <w:position w:val="8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>  </w:t>
      </w:r>
      <w:r>
        <w:rPr>
          <w:rFonts w:ascii="Segoe UI" w:hAnsi="Segoe UI" w:cs="Segoe UI" w:eastAsia="Segoe UI"/>
          <w:sz w:val="18"/>
          <w:szCs w:val="18"/>
          <w:spacing w:val="25"/>
          <w:w w:val="100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-2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98" w:after="0" w:line="240" w:lineRule="auto"/>
        <w:ind w:left="5"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41"/>
          <w:position w:val="1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6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8"/>
          <w:position w:val="-11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10"/>
        </w:rPr>
        <w:t>10111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1792" w:space="478"/>
            <w:col w:w="2592" w:space="641"/>
            <w:col w:w="2091" w:space="740"/>
            <w:col w:w="2886"/>
          </w:cols>
        </w:sectPr>
      </w:pPr>
      <w:rPr/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01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11"/>
        </w:rPr>
        <w:t>OUTPUT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52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5"/>
          <w:w w:val="142"/>
          <w:position w:val="-2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3" w:lineRule="exact"/>
        <w:ind w:left="1216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7"/>
          <w:w w:val="132"/>
          <w:position w:val="1"/>
        </w:rPr>
        <w:t>C2</w:t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127"/>
          <w:position w:val="1"/>
        </w:rPr>
        <w:t>10034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35" w:lineRule="exact"/>
        <w:ind w:left="4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42"/>
          <w:position w:val="-9"/>
        </w:rPr>
        <w:t>10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9"/>
        </w:rPr>
        <w:t>2</w:t>
      </w:r>
      <w:r>
        <w:rPr>
          <w:rFonts w:ascii="Segoe UI" w:hAnsi="Segoe UI" w:cs="Segoe UI" w:eastAsia="Segoe UI"/>
          <w:sz w:val="18"/>
          <w:szCs w:val="18"/>
          <w:spacing w:val="9"/>
          <w:w w:val="126"/>
          <w:position w:val="-9"/>
        </w:rPr>
        <w:t>7</w:t>
      </w:r>
      <w:r>
        <w:rPr>
          <w:rFonts w:ascii="Segoe UI" w:hAnsi="Segoe UI" w:cs="Segoe UI" w:eastAsia="Segoe UI"/>
          <w:sz w:val="16"/>
          <w:szCs w:val="16"/>
          <w:spacing w:val="0"/>
          <w:w w:val="126"/>
          <w:position w:val="-9"/>
        </w:rPr>
        <w:t>2</w:t>
      </w:r>
      <w:r>
        <w:rPr>
          <w:rFonts w:ascii="Segoe UI" w:hAnsi="Segoe UI" w:cs="Segoe UI" w:eastAsia="Segoe UI"/>
          <w:sz w:val="16"/>
          <w:szCs w:val="16"/>
          <w:spacing w:val="-54"/>
          <w:w w:val="126"/>
          <w:position w:val="-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9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78" w:lineRule="exact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546" w:lineRule="exact"/>
        <w:ind w:right="-160"/>
        <w:jc w:val="left"/>
        <w:tabs>
          <w:tab w:pos="9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-22"/>
        </w:rPr>
        <w:t>1027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22"/>
        </w:rPr>
        <w:t>2</w:t>
      </w:r>
      <w:r>
        <w:rPr>
          <w:rFonts w:ascii="Segoe UI" w:hAnsi="Segoe UI" w:cs="Segoe UI" w:eastAsia="Segoe UI"/>
          <w:sz w:val="16"/>
          <w:szCs w:val="16"/>
          <w:spacing w:val="-61"/>
          <w:w w:val="142"/>
          <w:position w:val="-2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2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16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83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11"/>
        </w:rPr>
        <w:t>11341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1045" w:space="1469"/>
            <w:col w:w="2356" w:space="618"/>
            <w:col w:w="2094" w:space="748"/>
            <w:col w:w="966" w:space="620"/>
            <w:col w:w="1304"/>
          </w:cols>
        </w:sectPr>
      </w:pPr>
      <w:rPr/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92" w:right="-82"/>
        <w:jc w:val="left"/>
        <w:tabs>
          <w:tab w:pos="37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154"/>
          <w:position w:val="5"/>
        </w:rPr>
        <w:t>BU</w:t>
      </w:r>
      <w:r>
        <w:rPr>
          <w:rFonts w:ascii="Segoe UI" w:hAnsi="Segoe UI" w:cs="Segoe UI" w:eastAsia="Segoe UI"/>
          <w:sz w:val="18"/>
          <w:szCs w:val="18"/>
          <w:spacing w:val="0"/>
          <w:w w:val="154"/>
          <w:position w:val="5"/>
        </w:rPr>
        <w:t>S</w:t>
      </w:r>
      <w:r>
        <w:rPr>
          <w:rFonts w:ascii="Segoe UI" w:hAnsi="Segoe UI" w:cs="Segoe UI" w:eastAsia="Segoe UI"/>
          <w:sz w:val="18"/>
          <w:szCs w:val="18"/>
          <w:spacing w:val="60"/>
          <w:w w:val="154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>CHOKE</w:t>
      </w:r>
      <w:r>
        <w:rPr>
          <w:rFonts w:ascii="Segoe UI" w:hAnsi="Segoe UI" w:cs="Segoe UI" w:eastAsia="Segoe UI"/>
          <w:sz w:val="18"/>
          <w:szCs w:val="18"/>
          <w:spacing w:val="2"/>
          <w:w w:val="100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81"/>
          <w:position w:val="0"/>
        </w:rPr>
        <w:t>lZ:</w:t>
      </w:r>
      <w:r>
        <w:rPr>
          <w:rFonts w:ascii="Segoe UI" w:hAnsi="Segoe UI" w:cs="Segoe UI" w:eastAsia="Segoe UI"/>
          <w:sz w:val="18"/>
          <w:szCs w:val="18"/>
          <w:spacing w:val="60"/>
          <w:w w:val="18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1"/>
          <w:position w:val="0"/>
        </w:rPr>
        <w:t>l079l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5" w:lineRule="exact"/>
        <w:ind w:right="86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0.689499pt;margin-top:7.744109pt;width:3.47004pt;height:23.800338pt;mso-position-horizontal-relative:page;mso-position-vertical-relative:paragraph;z-index:-19661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59"/>
                      <w:position w:val="4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-2"/>
          <w:w w:val="100"/>
          <w:position w:val="-6"/>
        </w:rPr>
        <w:t>C2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  <w:position w:val="-6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99"/>
          <w:position w:val="-6"/>
        </w:rPr>
        <w:t>l�onfl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675" w:lineRule="exact"/>
        <w:ind w:right="-164"/>
        <w:jc w:val="left"/>
        <w:tabs>
          <w:tab w:pos="1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9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8"/>
          <w:w w:val="48"/>
          <w:position w:val="-2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87"/>
          <w:position w:val="-4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87"/>
        </w:rPr>
        <w:t>l079i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</w:rPr>
        <w:t>1</w:t>
      </w:r>
      <w:r>
        <w:rPr>
          <w:rFonts w:ascii="Segoe UI" w:hAnsi="Segoe UI" w:cs="Segoe UI" w:eastAsia="Segoe UI"/>
          <w:sz w:val="18"/>
          <w:szCs w:val="18"/>
          <w:spacing w:val="-2"/>
          <w:w w:val="131"/>
        </w:rPr>
        <w:t>0</w:t>
      </w:r>
      <w:r>
        <w:rPr>
          <w:rFonts w:ascii="Segoe UI" w:hAnsi="Segoe UI" w:cs="Segoe UI" w:eastAsia="Segoe UI"/>
          <w:sz w:val="16"/>
          <w:szCs w:val="16"/>
          <w:spacing w:val="-8"/>
          <w:w w:val="143"/>
        </w:rPr>
        <w:t>7</w:t>
      </w:r>
      <w:r>
        <w:rPr>
          <w:rFonts w:ascii="Segoe UI" w:hAnsi="Segoe UI" w:cs="Segoe UI" w:eastAsia="Segoe UI"/>
          <w:sz w:val="18"/>
          <w:szCs w:val="18"/>
          <w:spacing w:val="-6"/>
          <w:w w:val="126"/>
        </w:rPr>
        <w:t>91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4835" w:space="975"/>
            <w:col w:w="1543" w:space="976"/>
            <w:col w:w="626" w:space="961"/>
            <w:col w:w="1304"/>
          </w:cols>
        </w:sectPr>
      </w:pPr>
      <w:rPr/>
    </w:p>
    <w:p>
      <w:pPr>
        <w:spacing w:before="45" w:after="0" w:line="203" w:lineRule="exact"/>
        <w:ind w:left="907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17"/>
          <w:position w:val="-3"/>
        </w:rPr>
        <w:t>CEDAE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344" w:lineRule="exact"/>
        <w:ind w:left="134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103031pt;margin-top:19.750763pt;width:140.720003pt;height:39.950336pt;mso-position-horizontal-relative:page;mso-position-vertical-relative:paragraph;z-index:-19660" type="#_x0000_t202" filled="f" stroked="f">
            <v:textbox inset="0,0,0,0">
              <w:txbxContent>
                <w:p>
                  <w:pPr>
                    <w:spacing w:before="0" w:after="0" w:line="707" w:lineRule="exact"/>
                    <w:ind w:right="-160"/>
                    <w:jc w:val="left"/>
                    <w:tabs>
                      <w:tab w:pos="274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6"/>
                      <w:position w:val="2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24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24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5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47"/>
          <w:szCs w:val="47"/>
          <w:spacing w:val="0"/>
          <w:w w:val="43"/>
          <w:position w:val="5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45"/>
        </w:rPr>
        <w:t>10402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0" w:after="0" w:line="240" w:lineRule="auto"/>
        <w:ind w:left="143" w:right="-65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7"/>
          <w:w w:val="188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t</w:t>
      </w:r>
      <w:r>
        <w:rPr>
          <w:rFonts w:ascii="Segoe UI" w:hAnsi="Segoe UI" w:cs="Segoe UI" w:eastAsia="Segoe UI"/>
          <w:sz w:val="16"/>
          <w:szCs w:val="16"/>
          <w:spacing w:val="66"/>
          <w:w w:val="18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10402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9" w:after="0" w:line="240" w:lineRule="auto"/>
        <w:ind w:left="145" w:right="-58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C2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;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100S3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8" w:after="0" w:line="70" w:lineRule="exact"/>
        <w:ind w:left="140" w:right="-5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70"/>
          <w:position w:val="-12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70"/>
          <w:position w:val="-12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70"/>
          <w:position w:val="-12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70"/>
          <w:position w:val="-1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12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10402</w:t>
      </w:r>
      <w:r>
        <w:rPr>
          <w:rFonts w:ascii="Segoe UI" w:hAnsi="Segoe UI" w:cs="Segoe UI" w:eastAsia="Segoe UI"/>
          <w:sz w:val="16"/>
          <w:szCs w:val="16"/>
          <w:spacing w:val="-58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10033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55"/>
          <w:position w:val="1"/>
        </w:rPr>
        <w:t>1040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5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60"/>
          <w:w w:val="15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0"/>
        </w:rPr>
        <w:t>11072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1531" w:space="982"/>
            <w:col w:w="615" w:space="446"/>
            <w:col w:w="1268" w:space="635"/>
            <w:col w:w="2096" w:space="744"/>
            <w:col w:w="2903"/>
          </w:cols>
        </w:sectPr>
      </w:pPr>
      <w:rPr/>
    </w:p>
    <w:p>
      <w:pPr>
        <w:spacing w:before="49" w:after="0" w:line="181" w:lineRule="exact"/>
        <w:ind w:left="2475" w:right="1635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  <w:position w:val="-3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9" w:lineRule="exact"/>
        <w:ind w:right="-20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239"/>
          <w:position w:val="1"/>
        </w:rPr>
        <w:t>J</w:t>
      </w:r>
      <w:r>
        <w:rPr>
          <w:rFonts w:ascii="Segoe UI" w:hAnsi="Segoe UI" w:cs="Segoe UI" w:eastAsia="Segoe UI"/>
          <w:sz w:val="16"/>
          <w:szCs w:val="16"/>
          <w:spacing w:val="-2"/>
          <w:w w:val="140"/>
          <w:position w:val="1"/>
        </w:rPr>
        <w:t>C2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1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1"/>
        </w:rPr>
        <w:t>10286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23" w:lineRule="exact"/>
        <w:ind w:left="28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BASS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23"/>
          <w:w w:val="14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COH�L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74" w:lineRule="exact"/>
        <w:ind w:right="-72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10688</w:t>
      </w:r>
      <w:r>
        <w:rPr>
          <w:rFonts w:ascii="Segoe UI" w:hAnsi="Segoe UI" w:cs="Segoe UI" w:eastAsia="Segoe UI"/>
          <w:sz w:val="21"/>
          <w:szCs w:val="21"/>
          <w:spacing w:val="-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10286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2" w:after="0" w:line="242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10688</w:t>
      </w:r>
      <w:r>
        <w:rPr>
          <w:rFonts w:ascii="Segoe UI" w:hAnsi="Segoe UI" w:cs="Segoe UI" w:eastAsia="Segoe UI"/>
          <w:sz w:val="21"/>
          <w:szCs w:val="21"/>
          <w:spacing w:val="-18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3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58" w:lineRule="exact"/>
        <w:ind w:right="113"/>
        <w:jc w:val="righ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50"/>
          <w:position w:val="-2"/>
        </w:rPr>
        <w:t>I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830" w:space="642"/>
            <w:col w:w="2106" w:space="747"/>
            <w:col w:w="2895"/>
          </w:cols>
        </w:sectPr>
      </w:pPr>
      <w:rPr/>
    </w:p>
    <w:p>
      <w:pPr>
        <w:spacing w:before="0" w:after="0" w:line="640" w:lineRule="exact"/>
        <w:ind w:left="125" w:right="-160"/>
        <w:jc w:val="left"/>
        <w:tabs>
          <w:tab w:pos="25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2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24"/>
        </w:rPr>
        <w:t>10667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640" w:lineRule="exact"/>
        <w:ind w:right="-160"/>
        <w:jc w:val="left"/>
        <w:tabs>
          <w:tab w:pos="3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-5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21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8.711182pt;margin-top:6.606759pt;width:2.18784pt;height:4.800217pt;mso-position-horizontal-relative:page;mso-position-vertical-relative:paragraph;z-index:-19659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-58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3126" w:space="442"/>
            <w:col w:w="1012" w:space="892"/>
            <w:col w:w="2092" w:space="754"/>
            <w:col w:w="609" w:space="986"/>
            <w:col w:w="1307"/>
          </w:cols>
        </w:sectPr>
      </w:pPr>
      <w:rPr/>
    </w:p>
    <w:p>
      <w:pPr>
        <w:spacing w:before="0" w:after="0" w:line="170" w:lineRule="exact"/>
        <w:ind w:left="284" w:right="-64"/>
        <w:jc w:val="left"/>
        <w:tabs>
          <w:tab w:pos="1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08"/>
        </w:rPr>
        <w:t>VOLl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8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1"/>
        </w:rPr>
        <w:t>...fiS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1" w:after="0" w:line="240" w:lineRule="auto"/>
        <w:ind w:right="-67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2"/>
        </w:rPr>
        <w:t>.F-1344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0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387" w:right="-65"/>
        <w:jc w:val="left"/>
        <w:tabs>
          <w:tab w:pos="18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5.685730pt;margin-top:1.712496pt;width:3.08924pt;height:23.8003pt;mso-position-horizontal-relative:page;mso-position-vertical-relative:paragraph;z-index:-19654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7"/>
                      <w:position w:val="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2"/>
          <w:w w:val="170"/>
        </w:rPr>
        <w:t>F•l34</w:t>
      </w:r>
      <w:r>
        <w:rPr>
          <w:rFonts w:ascii="Segoe UI" w:hAnsi="Segoe UI" w:cs="Segoe UI" w:eastAsia="Segoe UI"/>
          <w:sz w:val="16"/>
          <w:szCs w:val="16"/>
          <w:spacing w:val="0"/>
          <w:w w:val="170"/>
        </w:rPr>
        <w:t>4</w:t>
      </w:r>
      <w:r>
        <w:rPr>
          <w:rFonts w:ascii="Segoe UI" w:hAnsi="Segoe UI" w:cs="Segoe UI" w:eastAsia="Segoe UI"/>
          <w:sz w:val="16"/>
          <w:szCs w:val="16"/>
          <w:spacing w:val="-74"/>
          <w:w w:val="17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51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9"/>
          <w:position w:val="1"/>
        </w:rPr>
        <w:t>F•l34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1"/>
        </w:rPr>
        <w:t>4</w:t>
      </w:r>
      <w:r>
        <w:rPr>
          <w:rFonts w:ascii="Segoe UI" w:hAnsi="Segoe UI" w:cs="Segoe UI" w:eastAsia="Segoe UI"/>
          <w:sz w:val="16"/>
          <w:szCs w:val="16"/>
          <w:spacing w:val="-27"/>
          <w:w w:val="15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F•1344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1734" w:space="724"/>
            <w:col w:w="2238" w:space="378"/>
            <w:col w:w="2619" w:space="624"/>
            <w:col w:w="2903"/>
          </w:cols>
        </w:sectPr>
      </w:pPr>
      <w:rPr/>
    </w:p>
    <w:p>
      <w:pPr>
        <w:spacing w:before="65" w:after="0" w:line="289" w:lineRule="exact"/>
        <w:ind w:left="216" w:right="-72"/>
        <w:jc w:val="center"/>
        <w:tabs>
          <w:tab w:pos="3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.7659pt;margin-top:10.726023pt;width:3.26791pt;height:39.950312pt;mso-position-horizontal-relative:page;mso-position-vertical-relative:paragraph;z-index:-19653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-3"/>
          <w:w w:val="154"/>
          <w:position w:val="4"/>
        </w:rPr>
        <w:t>SPEAK</w:t>
      </w:r>
      <w:r>
        <w:rPr>
          <w:rFonts w:ascii="Segoe UI" w:hAnsi="Segoe UI" w:cs="Segoe UI" w:eastAsia="Segoe UI"/>
          <w:sz w:val="18"/>
          <w:szCs w:val="18"/>
          <w:spacing w:val="0"/>
          <w:w w:val="154"/>
          <w:position w:val="4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-6"/>
        </w:rPr>
        <w:t>F•9024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93" w:lineRule="exact"/>
        <w:ind w:left="369" w:right="-54"/>
        <w:jc w:val="center"/>
        <w:tabs>
          <w:tab w:pos="2200" w:val="left"/>
          <w:tab w:pos="3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6"/>
        </w:rPr>
        <w:t>(UA!U)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52"/>
          <w:position w:val="8"/>
        </w:rPr>
        <w:t>F-701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2"/>
          <w:position w:val="8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52"/>
          <w:position w:val="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8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8"/>
        </w:rPr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-2"/>
        </w:rPr>
        <w:t>15-R•1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6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5"/>
          <w:position w:val="1"/>
        </w:rPr>
        <w:t>F•802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1"/>
        </w:rPr>
        <w:t>4</w:t>
      </w:r>
      <w:r>
        <w:rPr>
          <w:rFonts w:ascii="Segoe UI" w:hAnsi="Segoe UI" w:cs="Segoe UI" w:eastAsia="Segoe UI"/>
          <w:sz w:val="16"/>
          <w:szCs w:val="16"/>
          <w:spacing w:val="-65"/>
          <w:w w:val="15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51"/>
          <w:position w:val="0"/>
        </w:rPr>
        <w:t>F•8024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F-9024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F·9024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73" w:space="870"/>
            <w:col w:w="2227" w:space="629"/>
            <w:col w:w="2921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</w:sectPr>
      </w:pPr>
      <w:rPr/>
    </w:p>
    <w:p>
      <w:pPr>
        <w:spacing w:before="8" w:after="0" w:line="209" w:lineRule="exact"/>
        <w:ind w:left="260" w:right="-106"/>
        <w:jc w:val="left"/>
        <w:tabs>
          <w:tab w:pos="2720" w:val="left"/>
          <w:tab w:pos="41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-4"/>
        </w:rPr>
        <w:t>ON</w:t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N</w:t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ECTION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-4"/>
        </w:rPr>
        <w:t>S</w:t>
      </w:r>
      <w:r>
        <w:rPr>
          <w:rFonts w:ascii="Segoe UI" w:hAnsi="Segoe UI" w:cs="Segoe UI" w:eastAsia="Segoe UI"/>
          <w:sz w:val="16"/>
          <w:szCs w:val="16"/>
          <w:spacing w:val="-54"/>
          <w:w w:val="140"/>
          <w:position w:val="-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5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-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3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4" w:lineRule="exact"/>
        <w:ind w:left="397" w:right="-20"/>
        <w:jc w:val="left"/>
        <w:tabs>
          <w:tab w:pos="3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5.871841pt;margin-top:8.186347pt;width:87.309672pt;height:40.867785pt;mso-position-horizontal-relative:page;mso-position-vertical-relative:paragraph;z-index:-19658" type="#_x0000_t202" filled="f" stroked="f">
            <v:textbox inset="0,0,0,0">
              <w:txbxContent>
                <w:p>
                  <w:pPr>
                    <w:spacing w:before="0" w:after="0" w:line="727" w:lineRule="exact"/>
                    <w:ind w:right="-163"/>
                    <w:jc w:val="left"/>
                    <w:tabs>
                      <w:tab w:pos="148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5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120"/>
          <w:position w:val="-11"/>
        </w:rPr>
        <w:t>(nnr)•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1" w:after="0" w:line="240" w:lineRule="auto"/>
        <w:ind w:right="-20"/>
        <w:jc w:val="left"/>
        <w:tabs>
          <w:tab w:pos="1460" w:val="left"/>
          <w:tab w:pos="2840" w:val="left"/>
          <w:tab w:pos="44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30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-3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315" w:space="1381"/>
            <w:col w:w="5524"/>
          </w:cols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11" w:lineRule="exact"/>
        <w:ind w:left="24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S.PF.A;&lt;ER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90" w:lineRule="exact"/>
        <w:ind w:left="27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5.492767pt;margin-top:18.70439pt;width:88.028384pt;height:40.686737pt;mso-position-horizontal-relative:page;mso-position-vertical-relative:paragraph;z-index:-19657" type="#_x0000_t202" filled="f" stroked="f">
            <v:textbox inset="0,0,0,0">
              <w:txbxContent>
                <w:p>
                  <w:pPr>
                    <w:spacing w:before="0" w:after="0" w:line="723" w:lineRule="exact"/>
                    <w:ind w:right="-162"/>
                    <w:jc w:val="left"/>
                    <w:tabs>
                      <w:tab w:pos="148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4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72"/>
          <w:position w:val="1"/>
        </w:rPr>
        <w:t>{SJA:AIJ:.)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3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46"/>
        </w:rPr>
        <w:t>S</w:t>
      </w:r>
      <w:r>
        <w:rPr>
          <w:rFonts w:ascii="Segoe UI" w:hAnsi="Segoe UI" w:cs="Segoe UI" w:eastAsia="Segoe UI"/>
          <w:sz w:val="16"/>
          <w:szCs w:val="16"/>
          <w:spacing w:val="6"/>
          <w:w w:val="146"/>
        </w:rPr>
        <w:t>P</w:t>
      </w:r>
      <w:r>
        <w:rPr>
          <w:rFonts w:ascii="Segoe UI" w:hAnsi="Segoe UI" w:cs="Segoe UI" w:eastAsia="Segoe UI"/>
          <w:sz w:val="16"/>
          <w:szCs w:val="16"/>
          <w:spacing w:val="0"/>
          <w:w w:val="538"/>
        </w:rPr>
        <w:t>E..Iti\ER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7" w:after="0" w:line="220" w:lineRule="atLeast"/>
        <w:ind w:left="24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27"/>
        </w:rPr>
        <w:t>CONNECTIONS*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733" w:lineRule="exact"/>
        <w:ind w:right="-161"/>
        <w:jc w:val="left"/>
        <w:tabs>
          <w:tab w:pos="134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7"/>
          <w:w w:val="183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7"/>
          <w:position w:val="4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-5"/>
          <w:w w:val="30"/>
          <w:position w:val="3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69" w:lineRule="exact"/>
        <w:ind w:left="31" w:right="-94"/>
        <w:jc w:val="left"/>
        <w:tabs>
          <w:tab w:pos="13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2"/>
        </w:rPr>
        <w:t>--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2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718" w:lineRule="exact"/>
        <w:ind w:right="-20"/>
        <w:jc w:val="left"/>
        <w:tabs>
          <w:tab w:pos="11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0"/>
          <w:position w:val="3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8"/>
          <w:szCs w:val="18"/>
          <w:spacing w:val="0"/>
          <w:w w:val="134"/>
          <w:position w:val="0"/>
        </w:rPr>
        <w:t>F-6354-A</w:t>
      </w:r>
      <w:r>
        <w:rPr>
          <w:rFonts w:ascii="Segoe UI" w:hAnsi="Segoe UI" w:cs="Segoe UI" w:eastAsia="Segoe UI"/>
          <w:sz w:val="18"/>
          <w:szCs w:val="18"/>
          <w:spacing w:val="20"/>
          <w:w w:val="134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0"/>
        </w:rPr>
        <w:t>:ffo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431" w:space="1251"/>
            <w:col w:w="1584" w:space="1244"/>
            <w:col w:w="2710"/>
          </w:cols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6" w:right="-65"/>
        <w:jc w:val="left"/>
        <w:tabs>
          <w:tab w:pos="41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4"/>
          <w:w w:val="119"/>
          <w:position w:val="1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1"/>
        </w:rPr>
        <w:t>ONN</w:t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1"/>
        </w:rPr>
        <w:t>ECTIONS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5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7" w:after="0" w:line="231" w:lineRule="exact"/>
        <w:ind w:left="23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4"/>
          <w:w w:val="126"/>
          <w:position w:val="-1"/>
        </w:rPr>
        <w:t>El.TR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1"/>
        </w:rPr>
        <w:t>A</w:t>
      </w:r>
      <w:r>
        <w:rPr>
          <w:rFonts w:ascii="Segoe UI" w:hAnsi="Segoe UI" w:cs="Segoe UI" w:eastAsia="Segoe UI"/>
          <w:sz w:val="18"/>
          <w:szCs w:val="18"/>
          <w:spacing w:val="39"/>
          <w:w w:val="126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1"/>
        </w:rPr>
        <w:t>S.PEAKm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72" w:lineRule="exact"/>
        <w:ind w:right="-20"/>
        <w:jc w:val="left"/>
        <w:tabs>
          <w:tab w:pos="1300" w:val="left"/>
          <w:tab w:pos="2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83"/>
          <w:position w:val="23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3"/>
        </w:rPr>
      </w:r>
      <w:r>
        <w:rPr>
          <w:rFonts w:ascii="Segoe UI" w:hAnsi="Segoe UI" w:cs="Segoe UI" w:eastAsia="Segoe UI"/>
          <w:sz w:val="9"/>
          <w:szCs w:val="9"/>
          <w:spacing w:val="0"/>
          <w:w w:val="459"/>
          <w:position w:val="28"/>
        </w:rPr>
        <w:t>·-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8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8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1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11"/>
        </w:rPr>
        <w:t>   </w:t>
      </w:r>
      <w:r>
        <w:rPr>
          <w:rFonts w:ascii="Times New Roman" w:hAnsi="Times New Roman" w:cs="Times New Roman" w:eastAsia="Times New Roman"/>
          <w:sz w:val="80"/>
          <w:szCs w:val="80"/>
          <w:spacing w:val="41"/>
          <w:w w:val="23"/>
          <w:position w:val="1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9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776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8"/>
        </w:rPr>
        <w:t>·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righ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289" w:space="2918"/>
            <w:col w:w="4013"/>
          </w:cols>
        </w:sectPr>
      </w:pPr>
      <w:rPr/>
    </w:p>
    <w:p>
      <w:pPr>
        <w:spacing w:before="0" w:after="0" w:line="255" w:lineRule="exact"/>
        <w:ind w:left="220" w:right="-73"/>
        <w:jc w:val="left"/>
        <w:tabs>
          <w:tab w:pos="2720" w:val="left"/>
          <w:tab w:pos="41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5"/>
          <w:position w:val="-1"/>
        </w:rPr>
        <w:t>PLUG</w:t>
      </w:r>
      <w:r>
        <w:rPr>
          <w:rFonts w:ascii="Segoe UI" w:hAnsi="Segoe UI" w:cs="Segoe UI" w:eastAsia="Segoe UI"/>
          <w:sz w:val="18"/>
          <w:szCs w:val="18"/>
          <w:spacing w:val="4"/>
          <w:w w:val="12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25"/>
          <w:position w:val="-1"/>
        </w:rPr>
        <w:t>wntiNG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-1"/>
        </w:rPr>
        <w:t>*</w:t>
      </w:r>
      <w:r>
        <w:rPr>
          <w:rFonts w:ascii="Segoe UI" w:hAnsi="Segoe UI" w:cs="Segoe UI" w:eastAsia="Segoe UI"/>
          <w:sz w:val="18"/>
          <w:szCs w:val="18"/>
          <w:spacing w:val="-5"/>
          <w:w w:val="12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  <w:t>1:</w:t>
      </w:r>
      <w:r>
        <w:rPr>
          <w:rFonts w:ascii="Segoe UI" w:hAnsi="Segoe UI" w:cs="Segoe UI" w:eastAsia="Segoe UI"/>
          <w:sz w:val="18"/>
          <w:szCs w:val="18"/>
          <w:spacing w:val="-41"/>
          <w:w w:val="100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6"/>
          <w:position w:val="3"/>
        </w:rPr>
        <w:t>1: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6" w:lineRule="exact"/>
        <w:ind w:right="-70"/>
        <w:jc w:val="left"/>
        <w:tabs>
          <w:tab w:pos="14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Jt</w:t>
      </w:r>
      <w:r>
        <w:rPr>
          <w:rFonts w:ascii="Segoe UI" w:hAnsi="Segoe UI" w:cs="Segoe UI" w:eastAsia="Segoe UI"/>
          <w:sz w:val="18"/>
          <w:szCs w:val="18"/>
          <w:spacing w:val="-31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l!t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2" w:after="0" w:line="251" w:lineRule="exact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lC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1"/>
        </w:rPr>
        <w:t>K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305" w:space="1362"/>
            <w:col w:w="1629" w:space="1232"/>
            <w:col w:w="2692"/>
          </w:cols>
        </w:sectPr>
      </w:pPr>
      <w:rPr/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37.478687pt;margin-top:4.771441pt;width:579.458324pt;height:734.784721pt;mso-position-horizontal-relative:page;mso-position-vertical-relative:page;z-index:-19664" coordorigin="750,95" coordsize="11589,14696">
            <v:shape style="position:absolute;left:875;top:95;width:11174;height:14259" type="#_x0000_t75">
              <v:imagedata r:id="rId96" o:title=""/>
            </v:shape>
            <v:group style="position:absolute;left:989;top:8394;width:10923;height:42" coordorigin="989,8394" coordsize="10923,42">
              <v:shape style="position:absolute;left:989;top:8394;width:10923;height:42" coordorigin="989,8394" coordsize="10923,42" path="m989,8394l11912,8435e" filled="f" stroked="t" strokeweight="1.686012pt" strokecolor="#000000">
                <v:path arrowok="t"/>
              </v:shape>
            </v:group>
            <v:group style="position:absolute;left:987;top:8880;width:10918;height:41" coordorigin="987,8880" coordsize="10918,41">
              <v:shape style="position:absolute;left:987;top:8880;width:10918;height:41" coordorigin="987,8880" coordsize="10918,41" path="m987,8880l11905,8922e" filled="f" stroked="t" strokeweight="1.686012pt" strokecolor="#000000">
                <v:path arrowok="t"/>
              </v:shape>
            </v:group>
            <v:group style="position:absolute;left:978;top:10099;width:10913;height:41" coordorigin="978,10099" coordsize="10913,41">
              <v:shape style="position:absolute;left:978;top:10099;width:10913;height:41" coordorigin="978,10099" coordsize="10913,41" path="m978,10099l11891,10140e" filled="f" stroked="t" strokeweight="1.686012pt" strokecolor="#000000">
                <v:path arrowok="t"/>
              </v:shape>
            </v:group>
            <v:group style="position:absolute;left:4304;top:510;width:391;height:999" coordorigin="4304,510" coordsize="391,999">
              <v:shape style="position:absolute;left:4304;top:510;width:391;height:999" coordorigin="4304,510" coordsize="391,999" path="m4482,510l4418,588,4368,681,4333,784,4311,894,4304,1008,4305,1065,4319,1178,4347,1286,4389,1384,4445,1471,4478,1508,4517,1508,4581,1430,4630,1337,4666,1234,4688,1123,4695,1010,4694,952,4680,840,4652,732,4610,634,4554,547,4482,510e" filled="t" fillcolor="#FFFF00" stroked="f">
                <v:path arrowok="t"/>
                <v:fill/>
              </v:shape>
            </v:group>
            <v:group style="position:absolute;left:1111;top:1333;width:729;height:220" coordorigin="1111,1333" coordsize="729,220">
              <v:shape style="position:absolute;left:1111;top:1333;width:729;height:220" coordorigin="1111,1333" coordsize="729,220" path="m1147,1333l1115,1402,1111,1443,1112,1463,1138,1537,1804,1553,1815,1538,1839,1463,1840,1443,1839,1422,1813,1348,1147,1333e" filled="t" fillcolor="#FFFF00" stroked="f">
                <v:path arrowok="t"/>
                <v:fill/>
              </v:shape>
            </v:group>
            <v:group style="position:absolute;left:2605;top:1379;width:415;height:999" coordorigin="2605,1379" coordsize="415,999">
              <v:shape style="position:absolute;left:2605;top:1379;width:415;height:999" coordorigin="2605,1379" coordsize="415,999" path="m2783,1379l2720,1458,2670,1551,2634,1654,2612,1764,2605,1878,2606,1935,2620,2048,2648,2155,2690,2254,2746,2341,2780,2378,2842,2378,2906,2300,2956,2207,2991,2104,3013,1993,3020,1880,3019,1822,3005,1710,2977,1602,2935,1504,2879,1417,2783,1379e" filled="t" fillcolor="#FFFF00" stroked="f">
                <v:path arrowok="t"/>
                <v:fill/>
              </v:shape>
            </v:group>
            <v:group style="position:absolute;left:3344;top:1742;width:825;height:222" coordorigin="3344,1742" coordsize="825,222">
              <v:shape style="position:absolute;left:3344;top:1742;width:825;height:222" coordorigin="3344,1742" coordsize="825,222" path="m4131,1742l3380,1746,3348,1815,3344,1856,3346,1877,3372,1950,3383,1964,4134,1960,4166,1891,4170,1850,4168,1829,4142,1756,4131,1742e" filled="t" fillcolor="#FFFF00" stroked="f">
                <v:path arrowok="t"/>
                <v:fill/>
              </v:shape>
              <v:shape style="position:absolute;left:9128;top:1724;width:3253;height:9546" type="#_x0000_t75">
                <v:imagedata r:id="rId97" o:title=""/>
              </v:shape>
            </v:group>
            <v:group style="position:absolute;left:8781;top:1830;width:132;height:222" coordorigin="8781,1830" coordsize="132,222">
              <v:shape style="position:absolute;left:8781;top:1830;width:132;height:222" coordorigin="8781,1830" coordsize="132,222" path="m8874,1830l8806,1849,8782,1924,8781,1944,8783,1965,8809,2038,8820,2053,8877,2048,8909,1979,8913,1938,8912,1918,8886,1844,8874,1830e" filled="t" fillcolor="#FFFF00" stroked="f">
                <v:path arrowok="t"/>
                <v:fill/>
              </v:shape>
            </v:group>
            <v:group style="position:absolute;left:9226;top:1918;width:969;height:266" coordorigin="9226,1918" coordsize="969,266">
              <v:shape style="position:absolute;left:9226;top:1918;width:969;height:266" coordorigin="9226,1918" coordsize="969,266" path="m10149,1918l9265,1928,9232,1997,9226,2058,9228,2079,9242,2137,9273,2184,10156,2174,10189,2105,10195,2044,10194,2023,10179,1965,10149,1918e" filled="t" fillcolor="#FFFF00" stroked="f">
                <v:path arrowok="t"/>
                <v:fill/>
              </v:shape>
            </v:group>
            <v:group style="position:absolute;left:4711;top:1977;width:960;height:222" coordorigin="4711,1977" coordsize="960,222">
              <v:shape style="position:absolute;left:4711;top:1977;width:960;height:222" coordorigin="4711,1977" coordsize="960,222" path="m5632,1977l4747,1981,4715,2050,4711,2091,4712,2112,4738,2186,4750,2200,5635,2196,5667,2126,5671,2085,5670,2065,5644,1991,5632,1977e" filled="t" fillcolor="#FFFF00" stroked="f">
                <v:path arrowok="t"/>
                <v:fill/>
              </v:shape>
            </v:group>
            <v:group style="position:absolute;left:3469;top:1989;width:719;height:222" coordorigin="3469,1989" coordsize="719,222">
              <v:shape style="position:absolute;left:3469;top:1989;width:719;height:222" coordorigin="3469,1989" coordsize="719,222" path="m4149,1989l3505,1993,3472,2062,3469,2103,3470,2123,3496,2197,3508,2211,4152,2207,4184,2138,4188,2097,4187,2076,4161,2003,4149,1989e" filled="t" fillcolor="#FFFF00" stroked="f">
                <v:path arrowok="t"/>
                <v:fill/>
              </v:shape>
            </v:group>
            <v:group style="position:absolute;left:7187;top:2014;width:864;height:222" coordorigin="7187,2014" coordsize="864,222">
              <v:shape style="position:absolute;left:7187;top:2014;width:864;height:222" coordorigin="7187,2014" coordsize="864,222" path="m8011,2014l7223,2018,7190,2088,7187,2129,7188,2149,7214,2223,7226,2237,8014,2233,8047,2164,8050,2123,8049,2102,8023,2029,8011,2014e" filled="t" fillcolor="#FFFF00" stroked="f">
                <v:path arrowok="t"/>
                <v:fill/>
              </v:shape>
            </v:group>
            <v:group style="position:absolute;left:9015;top:2487;width:843;height:266" coordorigin="9015,2487" coordsize="843,266">
              <v:shape style="position:absolute;left:9015;top:2487;width:843;height:266" coordorigin="9015,2487" coordsize="843,266" path="m9811,2487l9054,2497,9021,2566,9015,2627,9016,2648,9031,2706,9061,2753,9819,2744,9851,2674,9858,2613,9856,2592,9842,2534,9811,2487e" filled="t" fillcolor="#FFFF00" stroked="f">
                <v:path arrowok="t"/>
                <v:fill/>
              </v:shape>
            </v:group>
            <v:group style="position:absolute;left:1097;top:2539;width:1226;height:222" coordorigin="1097,2539" coordsize="1226,222">
              <v:shape style="position:absolute;left:1097;top:2539;width:1226;height:222" coordorigin="1097,2539" coordsize="1226,222" path="m2284,2539l1133,2543,1101,2612,1097,2653,1098,2674,1124,2747,1136,2761,2287,2757,2319,2688,2323,2647,2322,2626,2296,2553,2284,2539e" filled="t" fillcolor="#FFFF00" stroked="f">
                <v:path arrowok="t"/>
                <v:fill/>
              </v:shape>
            </v:group>
            <v:group style="position:absolute;left:9909;top:2561;width:520;height:204" coordorigin="9909,2561" coordsize="520,204">
              <v:shape style="position:absolute;left:9909;top:2561;width:520;height:204" coordorigin="9909,2561" coordsize="520,204" path="m10393,2561l9942,2565,9911,2635,9909,2655,9909,2676,9933,2751,9945,2765,10396,2761,10427,2691,10429,2671,10429,2650,10405,2575,10393,2561e" filled="t" fillcolor="#FFFF00" stroked="f">
                <v:path arrowok="t"/>
                <v:fill/>
              </v:shape>
            </v:group>
            <v:group style="position:absolute;left:3206;top:2743;width:839;height:266" coordorigin="3206,2743" coordsize="839,266">
              <v:shape style="position:absolute;left:3206;top:2743;width:839;height:266" coordorigin="3206,2743" coordsize="839,266" path="m3998,2743l3244,2752,3212,2822,3206,2883,3207,2904,3222,2962,3252,3009,4006,2999,4038,2930,4045,2869,4043,2848,4029,2790,3998,2743e" filled="t" fillcolor="#FFFF00" stroked="f">
                <v:path arrowok="t"/>
                <v:fill/>
              </v:shape>
            </v:group>
            <v:group style="position:absolute;left:9140;top:2730;width:831;height:266" coordorigin="9140,2730" coordsize="831,266">
              <v:shape style="position:absolute;left:9140;top:2730;width:831;height:266" coordorigin="9140,2730" coordsize="831,266" path="m9924,2730l9179,2739,9146,2809,9140,2870,9142,2890,9156,2949,9187,2996,9932,2986,9965,2917,9971,2855,9969,2835,9955,2777,9924,2730e" filled="t" fillcolor="#FFFF00" stroked="f">
                <v:path arrowok="t"/>
                <v:fill/>
              </v:shape>
            </v:group>
            <v:group style="position:absolute;left:4587;top:2761;width:829;height:266" coordorigin="4587,2761" coordsize="829,266">
              <v:shape style="position:absolute;left:4587;top:2761;width:829;height:266" coordorigin="4587,2761" coordsize="829,266" path="m5370,2761l4626,2770,4593,2840,4587,2901,4588,2921,4603,2980,4633,3027,5378,3017,5410,2948,5416,2886,5415,2866,5400,2808,5370,2761e" filled="t" fillcolor="#FFFF00" stroked="f">
                <v:path arrowok="t"/>
                <v:fill/>
              </v:shape>
            </v:group>
            <v:group style="position:absolute;left:6328;top:2767;width:821;height:266" coordorigin="6328,2767" coordsize="821,266">
              <v:shape style="position:absolute;left:6328;top:2767;width:821;height:266" coordorigin="6328,2767" coordsize="821,266" path="m7103,2767l6367,2777,6334,2846,6328,2907,6330,2928,6344,2986,6375,3033,7111,3023,7143,2954,7149,2893,7148,2872,7133,2814,7103,2767e" filled="t" fillcolor="#FFFF00" stroked="f">
                <v:path arrowok="t"/>
                <v:fill/>
              </v:shape>
            </v:group>
            <v:group style="position:absolute;left:3201;top:3009;width:847;height:270" coordorigin="3201,3009" coordsize="847,270">
              <v:shape style="position:absolute;left:3201;top:3009;width:847;height:270" coordorigin="3201,3009" coordsize="847,270" path="m4001,3009l3238,3021,3207,3092,3201,3132,3201,3155,3218,3232,3248,3279,4011,3266,4043,3195,4048,3155,4048,3132,4031,3055,4001,3009e" filled="t" fillcolor="#FFFF00" stroked="f">
                <v:path arrowok="t"/>
                <v:fill/>
              </v:shape>
            </v:group>
            <v:group style="position:absolute;left:4589;top:3008;width:954;height:266" coordorigin="4589,3008" coordsize="954,266">
              <v:shape style="position:absolute;left:4589;top:3008;width:954;height:266" coordorigin="4589,3008" coordsize="954,266" path="m5496,3008l4627,3017,4595,3087,4589,3148,4590,3169,4605,3227,4635,3274,5504,3264,5537,3195,5543,3134,5541,3113,5527,3055,5496,3008e" filled="t" fillcolor="#FFFF00" stroked="f">
                <v:path arrowok="t"/>
                <v:fill/>
              </v:shape>
            </v:group>
            <v:group style="position:absolute;left:7666;top:3007;width:468;height:266" coordorigin="7666,3007" coordsize="468,266">
              <v:shape style="position:absolute;left:7666;top:3007;width:468;height:266" coordorigin="7666,3007" coordsize="468,266" path="m8088,3007l7705,3017,7673,3086,7666,3148,7668,3168,7682,3227,7713,3273,8096,3264,8128,3194,8135,3133,8133,3113,8119,3054,8088,3007e" filled="t" fillcolor="#FFFF00" stroked="f">
                <v:path arrowok="t"/>
                <v:fill/>
              </v:shape>
            </v:group>
            <v:group style="position:absolute;left:7906;top:3010;width:483;height:999" coordorigin="7906,3010" coordsize="483,999">
              <v:shape style="position:absolute;left:7906;top:3010;width:483;height:999" coordorigin="7906,3010" coordsize="483,999" path="m8085,3010l8021,3088,7971,3181,7935,3284,7914,3394,7906,3508,7908,3565,7922,3678,7949,3786,7991,3884,8048,3971,8081,4008,8211,4008,8275,3930,8325,3837,8361,3734,8382,3624,8390,3510,8388,3452,8374,3340,8347,3232,8305,3134,8248,3047,8085,3010e" filled="t" fillcolor="#FFFF00" stroked="f">
                <v:path arrowok="t"/>
                <v:fill/>
              </v:shape>
            </v:group>
            <v:group style="position:absolute;left:8041;top:3008;width:590;height:266" coordorigin="8041,3008" coordsize="590,266">
              <v:shape style="position:absolute;left:8041;top:3008;width:590;height:266" coordorigin="8041,3008" coordsize="590,266" path="m8584,3008l8079,3017,8047,3086,8041,3148,8042,3168,8057,3227,8087,3273,8592,3264,8625,3195,8631,3133,8629,3113,8615,3054,8584,3008e" filled="t" fillcolor="#FFFF00" stroked="f">
                <v:path arrowok="t"/>
                <v:fill/>
              </v:shape>
            </v:group>
            <v:group style="position:absolute;left:9140;top:2998;width:826;height:266" coordorigin="9140,2998" coordsize="826,266">
              <v:shape style="position:absolute;left:9140;top:2998;width:826;height:266" coordorigin="9140,2998" coordsize="826,266" path="m9919,2998l9179,3008,9146,3077,9140,3138,9141,3159,9156,3217,9186,3264,9927,3254,9960,3185,9966,3124,9965,3103,9950,3045,9919,2998e" filled="t" fillcolor="#FFFF00" stroked="f">
                <v:path arrowok="t"/>
                <v:fill/>
              </v:shape>
            </v:group>
            <v:group style="position:absolute;left:6339;top:3075;width:678;height:202" coordorigin="6339,3075" coordsize="678,202">
              <v:shape style="position:absolute;left:6339;top:3075;width:678;height:202" coordorigin="6339,3075" coordsize="678,202" path="m6982,3075l6372,3078,6341,3148,6339,3168,6339,3189,6362,3264,6374,3278,6983,3275,7015,3205,7017,3185,7017,3164,6993,3089,6982,3075e" filled="t" fillcolor="#FFFF00" stroked="f">
                <v:path arrowok="t"/>
                <v:fill/>
              </v:shape>
            </v:group>
            <v:group style="position:absolute;left:3205;top:3233;width:1203;height:270" coordorigin="3205,3233" coordsize="1203,270">
              <v:shape style="position:absolute;left:3205;top:3233;width:1203;height:270" coordorigin="3205,3233" coordsize="1203,270" path="m4361,3233l3242,3246,3211,3316,3205,3357,3205,3379,3222,3456,3252,3503,4371,3490,4402,3420,4408,3379,4408,3357,4391,3280,4361,3233e" filled="t" fillcolor="#FFFF00" stroked="f">
                <v:path arrowok="t"/>
                <v:fill/>
              </v:shape>
            </v:group>
            <v:group style="position:absolute;left:9128;top:3217;width:713;height:266" coordorigin="9128,3217" coordsize="713,266">
              <v:shape style="position:absolute;left:9128;top:3217;width:713;height:266" coordorigin="9128,3217" coordsize="713,266" path="m9794,3217l9167,3227,9134,3296,9128,3357,9129,3378,9144,3436,9174,3483,9802,3474,9834,3404,9841,3343,9839,3322,9824,3264,9794,3217e" filled="t" fillcolor="#FFFF00" stroked="f">
                <v:path arrowok="t"/>
                <v:fill/>
              </v:shape>
            </v:group>
            <v:group style="position:absolute;left:1122;top:3517;width:681;height:222" coordorigin="1122,3517" coordsize="681,222">
              <v:shape style="position:absolute;left:1122;top:3517;width:681;height:222" coordorigin="1122,3517" coordsize="681,222" path="m1764,3517l1158,3521,1126,3590,1122,3631,1124,3652,1150,3726,1161,3740,1767,3736,1799,3666,1803,3625,1802,3605,1776,3531,1764,3517e" filled="t" fillcolor="#FFFF00" stroked="f">
                <v:path arrowok="t"/>
                <v:fill/>
              </v:shape>
            </v:group>
            <v:group style="position:absolute;left:3200;top:3536;width:595;height:266" coordorigin="3200,3536" coordsize="595,266">
              <v:shape style="position:absolute;left:3200;top:3536;width:595;height:266" coordorigin="3200,3536" coordsize="595,266" path="m3748,3536l3238,3546,3206,3615,3200,3677,3201,3697,3216,3755,3246,3802,3756,3793,3788,3723,3795,3662,3793,3642,3778,3583,3748,3536e" filled="t" fillcolor="#FFFF00" stroked="f">
                <v:path arrowok="t"/>
                <v:fill/>
              </v:shape>
            </v:group>
            <v:group style="position:absolute;left:4705;top:3552;width:319;height:266" coordorigin="4705,3552" coordsize="319,266">
              <v:shape style="position:absolute;left:4705;top:3552;width:319;height:266" coordorigin="4705,3552" coordsize="319,266" path="m4977,3552l4744,3562,4711,3631,4705,3692,4706,3713,4721,3771,4751,3818,4985,3808,5018,3739,5024,3678,5022,3657,5008,3599,4977,3552e" filled="t" fillcolor="#FFFF00" stroked="f">
                <v:path arrowok="t"/>
                <v:fill/>
              </v:shape>
            </v:group>
            <v:group style="position:absolute;left:5188;top:3552;width:225;height:266" coordorigin="5188,3552" coordsize="225,266">
              <v:shape style="position:absolute;left:5188;top:3552;width:225;height:266" coordorigin="5188,3552" coordsize="225,266" path="m5366,3552l5226,3562,5194,3631,5188,3692,5189,3713,5204,3771,5234,3818,5374,3808,5406,3739,5413,3678,5411,3657,5397,3599,5366,3552e" filled="t" fillcolor="#FFFF00" stroked="f">
                <v:path arrowok="t"/>
                <v:fill/>
              </v:shape>
            </v:group>
            <v:group style="position:absolute;left:6320;top:3575;width:714;height:266" coordorigin="6320,3575" coordsize="714,266">
              <v:shape style="position:absolute;left:6320;top:3575;width:714;height:266" coordorigin="6320,3575" coordsize="714,266" path="m6988,3575l6359,3584,6326,3654,6320,3715,6322,3736,6336,3794,6367,3841,6996,3831,7028,3762,7034,3701,7033,3680,7018,3622,6988,3575e" filled="t" fillcolor="#FFFF00" stroked="f">
                <v:path arrowok="t"/>
                <v:fill/>
              </v:shape>
            </v:group>
            <v:group style="position:absolute;left:7914;top:3572;width:462;height:269" coordorigin="7914,3572" coordsize="462,269">
              <v:shape style="position:absolute;left:7914;top:3572;width:462;height:269" coordorigin="7914,3572" coordsize="462,269" path="m8330,3572l7953,3584,7920,3654,7914,3715,7916,3735,7930,3794,7961,3841,8338,3828,8370,3759,8377,3697,8375,3677,8360,3618,8330,3572e" filled="t" fillcolor="#FFFF00" stroked="f">
                <v:path arrowok="t"/>
                <v:fill/>
              </v:shape>
            </v:group>
            <v:group style="position:absolute;left:9136;top:3559;width:720;height:266" coordorigin="9136,3559" coordsize="720,266">
              <v:shape style="position:absolute;left:9136;top:3559;width:720;height:266" coordorigin="9136,3559" coordsize="720,266" path="m9809,3559l9174,3569,9142,3638,9136,3699,9137,3720,9152,3778,9182,3825,9817,3816,9849,3746,9856,3685,9854,3664,9839,3606,9809,3559e" filled="t" fillcolor="#FFFF00" stroked="f">
                <v:path arrowok="t"/>
                <v:fill/>
              </v:shape>
            </v:group>
            <v:group style="position:absolute;left:8285;top:3593;width:222;height:270" coordorigin="8285,3593" coordsize="222,270">
              <v:shape style="position:absolute;left:8285;top:3593;width:222;height:270" coordorigin="8285,3593" coordsize="222,270" path="m8461,3593l8322,3605,8291,3676,8285,3739,8287,3758,8302,3816,8332,3863,8471,3850,8502,3779,8508,3716,8506,3698,8491,3639,8461,3593e" filled="t" fillcolor="#FFFF00" stroked="f">
                <v:path arrowok="t"/>
                <v:fill/>
              </v:shape>
            </v:group>
            <v:group style="position:absolute;left:5078;top:3611;width:202;height:222" coordorigin="5078,3611" coordsize="202,222">
              <v:shape style="position:absolute;left:5078;top:3611;width:202;height:222" coordorigin="5078,3611" coordsize="202,222" path="m5242,3611l5114,3615,5082,3684,5078,3725,5080,3746,5106,3820,5117,3834,5245,3830,5277,3760,5281,3719,5279,3699,5253,3625,5242,3611e" filled="t" fillcolor="#FFFF00" stroked="f">
                <v:path arrowok="t"/>
                <v:fill/>
              </v:shape>
            </v:group>
            <v:group style="position:absolute;left:4959;top:3626;width:192;height:204" coordorigin="4959,3626" coordsize="192,204">
              <v:shape style="position:absolute;left:4959;top:3626;width:192;height:204" coordorigin="4959,3626" coordsize="192,204" path="m5115,3626l4991,3630,4961,3700,4959,3720,4959,3741,4982,3816,4994,3830,5118,3826,5149,3756,5151,3736,5151,3715,5127,3640,5115,3626e" filled="t" fillcolor="#FFFF00" stroked="f">
                <v:path arrowok="t"/>
                <v:fill/>
              </v:shape>
            </v:group>
            <v:group style="position:absolute;left:6282;top:3755;width:49;height:71" coordorigin="6282,3755" coordsize="49,71">
              <v:shape style="position:absolute;left:6282;top:3755;width:49;height:71" coordorigin="6282,3755" coordsize="49,71" path="m6319,3755l6286,3770,6282,3790,6285,3810,6295,3826,6328,3811,6332,3791,6329,3771,6319,3755e" filled="t" fillcolor="#FFFF00" stroked="f">
                <v:path arrowok="t"/>
                <v:fill/>
              </v:shape>
            </v:group>
            <v:group style="position:absolute;left:4704;top:3809;width:589;height:266" coordorigin="4704,3809" coordsize="589,266">
              <v:shape style="position:absolute;left:4704;top:3809;width:589;height:266" coordorigin="4704,3809" coordsize="589,266" path="m5247,3809l4743,3819,4710,3888,4704,3949,4705,3970,4720,4028,4750,4075,5255,4065,5287,3996,5293,3935,5292,3914,5277,3856,5247,3809e" filled="t" fillcolor="#FFFF00" stroked="f">
                <v:path arrowok="t"/>
                <v:fill/>
              </v:shape>
            </v:group>
            <v:group style="position:absolute;left:9135;top:3800;width:219;height:266" coordorigin="9135,3800" coordsize="219,266">
              <v:shape style="position:absolute;left:9135;top:3800;width:219;height:266" coordorigin="9135,3800" coordsize="219,266" path="m9308,3800l9174,3810,9141,3879,9135,3941,9136,3961,9151,4020,9181,4066,9316,4057,9348,3987,9354,3926,9353,3906,9338,3847,9308,3800e" filled="t" fillcolor="#FFFF00" stroked="f">
                <v:path arrowok="t"/>
                <v:fill/>
              </v:shape>
            </v:group>
            <v:group style="position:absolute;left:9497;top:3805;width:225;height:266" coordorigin="9497,3805" coordsize="225,266">
              <v:shape style="position:absolute;left:9497;top:3805;width:225;height:266" coordorigin="9497,3805" coordsize="225,266" path="m9676,3805l9536,3815,9504,3884,9497,3946,9499,3966,9514,4024,9544,4071,9684,4062,9716,3992,9722,3931,9721,3910,9706,3852,9676,3805e" filled="t" fillcolor="#FFFF00" stroked="f">
                <v:path arrowok="t"/>
                <v:fill/>
              </v:shape>
            </v:group>
            <v:group style="position:absolute;left:3203;top:3833;width:844;height:222" coordorigin="3203,3833" coordsize="844,222">
              <v:shape style="position:absolute;left:3203;top:3833;width:844;height:222" coordorigin="3203,3833" coordsize="844,222" path="m4008,3833l3238,3837,3206,3906,3203,3947,3204,3968,3230,4041,3241,4055,4011,4051,4043,3982,4047,3941,4045,3920,4019,3847,4008,3833e" filled="t" fillcolor="#FFFF00" stroked="f">
                <v:path arrowok="t"/>
                <v:fill/>
              </v:shape>
            </v:group>
            <v:group style="position:absolute;left:6306;top:3826;width:845;height:266" coordorigin="6306,3826" coordsize="845,266">
              <v:shape style="position:absolute;left:6306;top:3826;width:845;height:266" coordorigin="6306,3826" coordsize="845,266" path="m7105,3826l6345,3836,6313,3905,6306,3966,6308,3987,6323,4045,6353,4092,7113,4082,7146,4013,7152,3952,7150,3931,7136,3873,7105,3826e" filled="t" fillcolor="#FFFF00" stroked="f">
                <v:path arrowok="t"/>
                <v:fill/>
              </v:shape>
            </v:group>
            <v:group style="position:absolute;left:7907;top:3822;width:716;height:266" coordorigin="7907,3822" coordsize="716,266">
              <v:shape style="position:absolute;left:7907;top:3822;width:716;height:266" coordorigin="7907,3822" coordsize="716,266" path="m8576,3822l7945,3831,7913,3901,7907,3962,7908,3983,7923,4041,7953,4088,8584,4078,8616,4009,8622,3948,8621,3927,8606,3869,8576,3822e" filled="t" fillcolor="#FFFF00" stroked="f">
                <v:path arrowok="t"/>
                <v:fill/>
              </v:shape>
            </v:group>
            <v:group style="position:absolute;left:9267;top:3879;width:197;height:204" coordorigin="9267,3879" coordsize="197,204">
              <v:shape style="position:absolute;left:9267;top:3879;width:197;height:204" coordorigin="9267,3879" coordsize="197,204" path="m9428,3879l9300,3883,9269,3953,9267,3973,9267,3994,9291,4069,9303,4083,9431,4079,9462,4009,9464,3989,9464,3968,9440,3893,9428,3879e" filled="t" fillcolor="#FFFF00" stroked="f">
                <v:path arrowok="t"/>
                <v:fill/>
              </v:shape>
            </v:group>
            <v:group style="position:absolute;left:9401;top:3868;width:197;height:203" coordorigin="9401,3868" coordsize="197,203">
              <v:shape style="position:absolute;left:9401;top:3868;width:197;height:203" coordorigin="9401,3868" coordsize="197,203" path="m9563,3868l9434,3871,9403,3941,9401,3961,9401,3982,9425,4057,9436,4071,9565,4068,9596,3998,9598,3978,9598,3957,9574,3882,9563,3868e" filled="t" fillcolor="#FFFF00" stroked="f">
                <v:path arrowok="t"/>
                <v:fill/>
              </v:shape>
            </v:group>
            <v:group style="position:absolute;left:4676;top:3975;width:488;height:999" coordorigin="4676,3975" coordsize="488,999">
              <v:shape style="position:absolute;left:4676;top:3975;width:488;height:999" coordorigin="4676,3975" coordsize="488,999" path="m4854,3975l4790,4054,4741,4146,4705,4249,4683,4360,4676,4474,4677,4531,4691,4643,4719,4751,4761,4850,4817,4936,4851,4974,4986,4974,5049,4895,5099,4802,5135,4699,5157,4589,5164,4475,5162,4418,5149,4305,5121,4198,5079,4099,5023,4013,4854,3975e" filled="t" fillcolor="#FFFF00" stroked="f">
                <v:path arrowok="t"/>
                <v:fill/>
              </v:shape>
            </v:group>
            <v:group style="position:absolute;left:9116;top:3974;width:483;height:999" coordorigin="9116,3974" coordsize="483,999">
              <v:shape style="position:absolute;left:9116;top:3974;width:483;height:999" coordorigin="9116,3974" coordsize="483,999" path="m9295,3974l9231,4053,9181,4145,9145,4249,9124,4359,9116,4473,9118,4530,9131,4643,9159,4750,9201,4849,9257,4935,9291,4973,9421,4973,9485,4894,9535,4802,9570,4698,9592,4588,9600,4474,9598,4417,9584,4304,9556,4197,9514,4098,9458,4012,9295,3974e" filled="t" fillcolor="#FFFF00" stroked="f">
                <v:path arrowok="t"/>
                <v:fill/>
              </v:shape>
            </v:group>
            <v:group style="position:absolute;left:3445;top:4004;width:473;height:265" coordorigin="3445,4004" coordsize="473,265">
              <v:shape style="position:absolute;left:3445;top:4004;width:473;height:265" coordorigin="3445,4004" coordsize="473,265" path="m3872,4004l3484,4013,3451,4082,3445,4143,3447,4164,3461,4222,3492,4269,3880,4261,3912,4191,3918,4130,3917,4109,3902,4051,3872,4004e" filled="t" fillcolor="#FFFF00" stroked="f">
                <v:path arrowok="t"/>
                <v:fill/>
              </v:shape>
            </v:group>
            <v:group style="position:absolute;left:3205;top:4020;width:341;height:265" coordorigin="3205,4020" coordsize="341,265">
              <v:shape style="position:absolute;left:3205;top:4020;width:341;height:265" coordorigin="3205,4020" coordsize="341,265" path="m3500,4020l3244,4029,3212,4098,3205,4160,3207,4180,3221,4238,3252,4285,3507,4277,3540,4207,3546,4146,3545,4125,3530,4067,3500,4020e" filled="t" fillcolor="#FFFF00" stroked="f">
                <v:path arrowok="t"/>
                <v:fill/>
              </v:shape>
            </v:group>
            <v:group style="position:absolute;left:7898;top:4026;width:366;height:360" coordorigin="7898,4026" coordsize="366,360">
              <v:shape style="position:absolute;left:7898;top:4026;width:366;height:360" coordorigin="7898,4026" coordsize="366,360" path="m8203,4026l7957,4041,7917,4105,7902,4163,7898,4204,7898,4225,7907,4285,7936,4357,7959,4386,8206,4371,8245,4307,8260,4249,8264,4208,8264,4187,8256,4126,8226,4055,8203,4026e" filled="t" fillcolor="#FFFF00" stroked="f">
                <v:path arrowok="t"/>
                <v:fill/>
              </v:shape>
            </v:group>
            <v:group style="position:absolute;left:8141;top:4026;width:490;height:349" coordorigin="8141,4026" coordsize="490,349">
              <v:shape style="position:absolute;left:8141;top:4026;width:490;height:349" coordorigin="8141,4026" coordsize="490,349" path="m8571,4026l8200,4030,8160,4093,8145,4152,8141,4193,8141,4213,8149,4274,8179,4346,8202,4375,8573,4371,8612,4307,8628,4249,8631,4208,8631,4187,8623,4126,8593,4055,8571,4026e" filled="t" fillcolor="#FFFF00" stroked="f">
                <v:path arrowok="t"/>
                <v:fill/>
              </v:shape>
            </v:group>
            <v:group style="position:absolute;left:9262;top:4027;width:214;height:266" coordorigin="9262,4027" coordsize="214,266">
              <v:shape style="position:absolute;left:9262;top:4027;width:214;height:266" coordorigin="9262,4027" coordsize="214,266" path="m9430,4027l9301,4036,9268,4106,9262,4167,9263,4188,9278,4246,9308,4293,9437,4283,9470,4214,9476,4153,9475,4132,9460,4074,9430,4027e" filled="t" fillcolor="#FFFF00" stroked="f">
                <v:path arrowok="t"/>
                <v:fill/>
              </v:shape>
            </v:group>
            <v:group style="position:absolute;left:9129;top:4048;width:727;height:263" coordorigin="9129,4048" coordsize="727,263">
              <v:shape style="position:absolute;left:9129;top:4048;width:727;height:263" coordorigin="9129,4048" coordsize="727,263" path="m9809,4048l9168,4055,9135,4125,9129,4186,9131,4206,9145,4265,9176,4312,9817,4305,9850,4235,9856,4174,9854,4153,9840,4095,9809,4048e" filled="t" fillcolor="#FFFF00" stroked="f">
                <v:path arrowok="t"/>
                <v:fill/>
              </v:shape>
            </v:group>
            <v:group style="position:absolute;left:6312;top:4067;width:710;height:266" coordorigin="6312,4067" coordsize="710,266">
              <v:shape style="position:absolute;left:6312;top:4067;width:710;height:266" coordorigin="6312,4067" coordsize="710,266" path="m6975,4067l6350,4076,6318,4146,6312,4207,6313,4227,6328,4286,6358,4333,6982,4323,7015,4254,7021,4192,7020,4172,7005,4113,6975,4067e" filled="t" fillcolor="#FFFF00" stroked="f">
                <v:path arrowok="t"/>
                <v:fill/>
              </v:shape>
            </v:group>
            <v:group style="position:absolute;left:4708;top:4107;width:685;height:222" coordorigin="4708,4107" coordsize="685,222">
              <v:shape style="position:absolute;left:4708;top:4107;width:685;height:222" coordorigin="4708,4107" coordsize="685,222" path="m5354,4107l4744,4111,4712,4180,4708,4221,4709,4242,4735,4315,4747,4329,5357,4325,5390,4256,5393,4215,5392,4195,5366,4121,5354,4107e" filled="t" fillcolor="#FFFF00" stroked="f">
                <v:path arrowok="t"/>
                <v:fill/>
              </v:shape>
            </v:group>
            <v:group style="position:absolute;left:4698;top:4294;width:711;height:266" coordorigin="4698,4294" coordsize="711,266">
              <v:shape style="position:absolute;left:4698;top:4294;width:711;height:266" coordorigin="4698,4294" coordsize="711,266" path="m5362,4294l4737,4303,4704,4373,4698,4434,4700,4454,4714,4513,4745,4560,5370,4550,5403,4481,5409,4419,5407,4399,5393,4340,5362,4294e" filled="t" fillcolor="#FFFF00" stroked="f">
                <v:path arrowok="t"/>
                <v:fill/>
              </v:shape>
            </v:group>
            <v:group style="position:absolute;left:6298;top:4283;width:734;height:349" coordorigin="6298,4283" coordsize="734,349">
              <v:shape style="position:absolute;left:6298;top:4283;width:734;height:349" coordorigin="6298,4283" coordsize="734,349" path="m6972,4283l6357,4287,6317,4351,6302,4409,6298,4450,6298,4471,6307,4531,6336,4603,6359,4632,6974,4628,7013,4564,7029,4506,7033,4465,7033,4444,7024,4384,6995,4312,6972,4283e" filled="t" fillcolor="#FFFF00" stroked="f">
                <v:path arrowok="t"/>
                <v:fill/>
              </v:shape>
            </v:group>
            <v:group style="position:absolute;left:9134;top:4298;width:713;height:266" coordorigin="9134,4298" coordsize="713,266">
              <v:shape style="position:absolute;left:9134;top:4298;width:713;height:266" coordorigin="9134,4298" coordsize="713,266" path="m9801,4298l9173,4307,9141,4376,9134,4438,9136,4458,9150,4517,9181,4563,9808,4554,9841,4485,9847,4423,9846,4403,9831,4344,9801,4298e" filled="t" fillcolor="#FFFF00" stroked="f">
                <v:path arrowok="t"/>
                <v:fill/>
              </v:shape>
            </v:group>
            <v:group style="position:absolute;left:3201;top:4329;width:714;height:222" coordorigin="3201,4329" coordsize="714,222">
              <v:shape style="position:absolute;left:3201;top:4329;width:714;height:222" coordorigin="3201,4329" coordsize="714,222" path="m3876,4329l3237,4333,3204,4402,3201,4443,3202,4464,3228,4537,3240,4551,3879,4547,3911,4478,3915,4437,3914,4416,3888,4343,3876,4329e" filled="t" fillcolor="#FFFF00" stroked="f">
                <v:path arrowok="t"/>
                <v:fill/>
              </v:shape>
            </v:group>
            <v:group style="position:absolute;left:4014;top:4329;width:117;height:222" coordorigin="4014,4329" coordsize="117,222">
              <v:shape style="position:absolute;left:4014;top:4329;width:117;height:222" coordorigin="4014,4329" coordsize="117,222" path="m4092,4329l4029,4364,4014,4422,4014,4443,4015,4464,4041,4537,4053,4551,4095,4547,4127,4478,4131,4437,4129,4416,4104,4343,4092,4329e" filled="t" fillcolor="#FFFF00" stroked="f">
                <v:path arrowok="t"/>
                <v:fill/>
              </v:shape>
            </v:group>
            <v:group style="position:absolute;left:7897;top:4318;width:596;height:266" coordorigin="7897,4318" coordsize="596,266">
              <v:shape style="position:absolute;left:7897;top:4318;width:596;height:266" coordorigin="7897,4318" coordsize="596,266" path="m8447,4318l7936,4328,7904,4397,7897,4458,7899,4479,7913,4537,7944,4584,8455,4575,8487,4505,8494,4444,8492,4423,8477,4365,8447,4318e" filled="t" fillcolor="#FFFF00" stroked="f">
                <v:path arrowok="t"/>
                <v:fill/>
              </v:shape>
            </v:group>
            <v:group style="position:absolute;left:3325;top:4513;width:467;height:266" coordorigin="3325,4513" coordsize="467,266">
              <v:shape style="position:absolute;left:3325;top:4513;width:467;height:266" coordorigin="3325,4513" coordsize="467,266" path="m3745,4513l3364,4523,3331,4592,3325,4653,3326,4674,3341,4732,3371,4779,3753,4769,3785,4700,3791,4639,3790,4618,3775,4560,3745,4513e" filled="t" fillcolor="#FFFF00" stroked="f">
                <v:path arrowok="t"/>
                <v:fill/>
              </v:shape>
            </v:group>
            <v:group style="position:absolute;left:4940;top:4537;width:335;height:266" coordorigin="4940,4537" coordsize="335,266">
              <v:shape style="position:absolute;left:4940;top:4537;width:335;height:266" coordorigin="4940,4537" coordsize="335,266" path="m5228,4537l4978,4547,4946,4616,4940,4677,4941,4698,4956,4756,4986,4803,5236,4793,5268,4724,5274,4663,5273,4642,5258,4584,5228,4537e" filled="t" fillcolor="#FFFF00" stroked="f">
                <v:path arrowok="t"/>
                <v:fill/>
              </v:shape>
            </v:group>
            <v:group style="position:absolute;left:9124;top:4536;width:216;height:266" coordorigin="9124,4536" coordsize="216,266">
              <v:shape style="position:absolute;left:9124;top:4536;width:216;height:266" coordorigin="9124,4536" coordsize="216,266" path="m9294,4536l9163,4546,9130,4615,9124,4676,9125,4697,9140,4755,9170,4802,9302,4793,9334,4723,9340,4662,9339,4641,9324,4583,9294,4536e" filled="t" fillcolor="#FFFF00" stroked="f">
                <v:path arrowok="t"/>
                <v:fill/>
              </v:shape>
            </v:group>
            <v:group style="position:absolute;left:3454;top:4572;width:204;height:222" coordorigin="3454,4572" coordsize="204,222">
              <v:shape style="position:absolute;left:3454;top:4572;width:204;height:222" coordorigin="3454,4572" coordsize="204,222" path="m3619,4572l3490,4576,3458,4645,3454,4686,3455,4707,3481,4781,3493,4795,3622,4791,3654,4721,3658,4680,3657,4660,3631,4586,3619,4572e" filled="t" fillcolor="#FFFF00" stroked="f">
                <v:path arrowok="t"/>
                <v:fill/>
              </v:shape>
            </v:group>
            <v:group style="position:absolute;left:6299;top:4567;width:607;height:266" coordorigin="6299,4567" coordsize="607,266">
              <v:shape style="position:absolute;left:6299;top:4567;width:607;height:266" coordorigin="6299,4567" coordsize="607,266" path="m6859,4567l6338,4577,6305,4646,6299,4707,6300,4728,6315,4786,6345,4833,6867,4824,6900,4754,6906,4693,6904,4672,6890,4614,6859,4567e" filled="t" fillcolor="#FFFF00" stroked="f">
                <v:path arrowok="t"/>
                <v:fill/>
              </v:shape>
            </v:group>
            <v:group style="position:absolute;left:9492;top:4557;width:234;height:270" coordorigin="9492,4557" coordsize="234,270">
              <v:shape style="position:absolute;left:9492;top:4557;width:234;height:270" coordorigin="9492,4557" coordsize="234,270" path="m9679,4557l9528,4570,9497,4640,9492,4703,9493,4722,9508,4780,9539,4827,9689,4814,9720,4744,9726,4681,9724,4662,9709,4604,9679,4557e" filled="t" fillcolor="#FFFF00" stroked="f">
                <v:path arrowok="t"/>
                <v:fill/>
              </v:shape>
            </v:group>
            <v:group style="position:absolute;left:3203;top:4587;width:195;height:204" coordorigin="3203,4587" coordsize="195,204">
              <v:shape style="position:absolute;left:3203;top:4587;width:195;height:204" coordorigin="3203,4587" coordsize="195,204" path="m3362,4587l3236,4591,3205,4661,3203,4681,3203,4702,3227,4777,3238,4791,3365,4787,3396,4717,3398,4697,3398,4676,3374,4601,3362,4587e" filled="t" fillcolor="#FFFF00" stroked="f">
                <v:path arrowok="t"/>
                <v:fill/>
              </v:shape>
            </v:group>
            <v:group style="position:absolute;left:4696;top:4596;width:195;height:222" coordorigin="4696,4596" coordsize="195,222">
              <v:shape style="position:absolute;left:4696;top:4596;width:195;height:222" coordorigin="4696,4596" coordsize="195,222" path="m4852,4596l4732,4600,4700,4669,4696,4710,4698,4731,4723,4804,4735,4818,4855,4814,4887,4745,4891,4704,4889,4684,4864,4610,4852,4596e" filled="t" fillcolor="#FFFF00" stroked="f">
                <v:path arrowok="t"/>
                <v:fill/>
              </v:shape>
            </v:group>
            <v:group style="position:absolute;left:9387;top:4599;width:189;height:203" coordorigin="9387,4599" coordsize="189,203">
              <v:shape style="position:absolute;left:9387;top:4599;width:189;height:203" coordorigin="9387,4599" coordsize="189,203" path="m9540,4599l9420,4602,9389,4672,9387,4692,9387,4713,9411,4788,9422,4802,9542,4799,9573,4729,9575,4709,9575,4688,9552,4613,9540,4599e" filled="t" fillcolor="#FFFF00" stroked="f">
                <v:path arrowok="t"/>
                <v:fill/>
              </v:shape>
            </v:group>
            <v:group style="position:absolute;left:819;top:5103;width:415;height:999" coordorigin="819,5103" coordsize="415,999">
              <v:shape style="position:absolute;left:819;top:5103;width:415;height:999" coordorigin="819,5103" coordsize="415,999" path="m997,5103l933,5182,883,5275,848,5378,826,5488,819,5602,820,5659,834,5772,862,5879,904,5978,960,6065,993,6102,1056,6102,1119,6024,1169,5931,1205,5828,1227,5717,1234,5603,1232,5546,1219,5434,1191,5326,1149,5227,1093,5141,997,5103e" filled="t" fillcolor="#FFFF00" stroked="f">
                <v:path arrowok="t"/>
                <v:fill/>
              </v:shape>
            </v:group>
            <v:group style="position:absolute;left:1097;top:5216;width:1535;height:249" coordorigin="1097,5216" coordsize="1535,249">
              <v:shape style="position:absolute;left:1097;top:5216;width:1535;height:249" coordorigin="1097,5216" coordsize="1535,249" path="m2588,5216l1132,5227,1101,5297,1097,5338,1097,5359,1110,5418,1140,5465,2597,5455,2628,5384,2632,5343,2631,5322,2618,5263,2588,5216e" filled="t" fillcolor="#FFFF00" stroked="f">
                <v:path arrowok="t"/>
                <v:fill/>
              </v:shape>
            </v:group>
            <v:group style="position:absolute;left:3078;top:5203;width:1104;height:266" coordorigin="3078,5203" coordsize="1104,266">
              <v:shape style="position:absolute;left:3078;top:5203;width:1104;height:266" coordorigin="3078,5203" coordsize="1104,266" path="m4135,5203l3117,5212,3084,5281,3078,5343,3079,5363,3094,5422,3124,5468,4143,5459,4175,5390,4182,5328,4180,5308,4166,5249,4135,5203e" filled="t" fillcolor="#FFFF00" stroked="f">
                <v:path arrowok="t"/>
                <v:fill/>
              </v:shape>
            </v:group>
            <v:group style="position:absolute;left:4566;top:5228;width:1200;height:269" coordorigin="4566,5228" coordsize="1200,269">
              <v:shape style="position:absolute;left:4566;top:5228;width:1200;height:269" coordorigin="4566,5228" coordsize="1200,269" path="m5720,5228l4605,5240,4572,5310,4566,5371,4567,5392,4582,5450,4612,5497,5727,5484,5760,5415,5766,5354,5765,5333,5750,5275,5720,5228e" filled="t" fillcolor="#FFFF00" stroked="f">
                <v:path arrowok="t"/>
                <v:fill/>
              </v:shape>
            </v:group>
            <v:group style="position:absolute;left:4553;top:5477;width:451;height:266" coordorigin="4553,5477" coordsize="451,266">
              <v:shape style="position:absolute;left:4553;top:5477;width:451;height:266" coordorigin="4553,5477" coordsize="451,266" path="m4957,5477l4592,5487,4559,5556,4553,5617,4554,5638,4569,5696,4599,5743,4965,5733,4997,5664,5003,5603,5002,5582,4987,5524,4957,5477e" filled="t" fillcolor="#FFFF00" stroked="f">
                <v:path arrowok="t"/>
                <v:fill/>
              </v:shape>
            </v:group>
            <v:group style="position:absolute;left:5297;top:5479;width:452;height:266" coordorigin="5297,5479" coordsize="452,266">
              <v:shape style="position:absolute;left:5297;top:5479;width:452;height:266" coordorigin="5297,5479" coordsize="452,266" path="m5702,5479l5335,5489,5303,5558,5297,5619,5298,5640,5313,5698,5343,5745,5710,5735,5742,5666,5748,5605,5747,5584,5732,5526,5702,5479e" filled="t" fillcolor="#FFFF00" stroked="f">
                <v:path arrowok="t"/>
                <v:fill/>
              </v:shape>
            </v:group>
            <v:group style="position:absolute;left:6424;top:5478;width:462;height:266" coordorigin="6424,5478" coordsize="462,266">
              <v:shape style="position:absolute;left:6424;top:5478;width:462;height:266" coordorigin="6424,5478" coordsize="462,266" path="m6839,5478l6462,5488,6430,5557,6424,5619,6425,5639,6440,5697,6470,5744,6847,5735,6879,5665,6886,5604,6884,5583,6870,5525,6839,5478e" filled="t" fillcolor="#FFFF00" stroked="f">
                <v:path arrowok="t"/>
                <v:fill/>
              </v:shape>
            </v:group>
            <v:group style="position:absolute;left:7777;top:5479;width:704;height:266" coordorigin="7777,5479" coordsize="704,266">
              <v:shape style="position:absolute;left:7777;top:5479;width:704;height:266" coordorigin="7777,5479" coordsize="704,266" path="m8434,5479l7815,5489,7783,5558,7777,5620,7778,5640,7793,5698,7823,5745,8442,5736,8474,5666,8480,5605,8479,5584,8464,5526,8434,5479e" filled="t" fillcolor="#FFFF00" stroked="f">
                <v:path arrowok="t"/>
                <v:fill/>
              </v:shape>
            </v:group>
            <v:group style="position:absolute;left:5165;top:5500;width:232;height:270" coordorigin="5165,5500" coordsize="232,270">
              <v:shape style="position:absolute;left:5165;top:5500;width:232;height:270" coordorigin="5165,5500" coordsize="232,270" path="m5351,5500l5202,5513,5171,5583,5165,5646,5167,5665,5182,5723,5212,5770,5361,5757,5392,5687,5398,5624,5396,5605,5381,5547,5351,5500e" filled="t" fillcolor="#FFFF00" stroked="f">
                <v:path arrowok="t"/>
                <v:fill/>
              </v:shape>
            </v:group>
            <v:group style="position:absolute;left:6296;top:5499;width:213;height:270" coordorigin="6296,5499" coordsize="213,270">
              <v:shape style="position:absolute;left:6296;top:5499;width:213;height:270" coordorigin="6296,5499" coordsize="213,270" path="m6462,5499l6332,5512,6301,5582,6296,5645,6297,5664,6312,5722,6343,5769,6473,5756,6504,5686,6509,5623,6508,5604,6493,5546,6462,5499e" filled="t" fillcolor="#FFFF00" stroked="f">
                <v:path arrowok="t"/>
                <v:fill/>
              </v:shape>
            </v:group>
            <v:group style="position:absolute;left:3088;top:5510;width:1068;height:202" coordorigin="3088,5510" coordsize="1068,202">
              <v:shape style="position:absolute;left:3088;top:5510;width:1068;height:202" coordorigin="3088,5510" coordsize="1068,202" path="m4121,5510l3122,5512,3090,5582,3088,5602,3088,5623,3112,5698,3123,5712,4123,5709,4154,5640,4157,5619,4156,5599,4133,5524,4121,5510e" filled="t" fillcolor="#FFFF00" stroked="f">
                <v:path arrowok="t"/>
                <v:fill/>
              </v:shape>
            </v:group>
            <v:group style="position:absolute;left:5049;top:5500;width:212;height:270" coordorigin="5049,5500" coordsize="212,270">
              <v:shape style="position:absolute;left:5049;top:5500;width:212;height:270" coordorigin="5049,5500" coordsize="212,270" path="m5213,5500l5085,5513,5054,5583,5049,5646,5050,5665,5065,5723,5096,5770,5224,5757,5255,5687,5260,5624,5259,5605,5244,5547,5213,5500e" filled="t" fillcolor="#FFFF00" stroked="f">
                <v:path arrowok="t"/>
                <v:fill/>
              </v:shape>
            </v:group>
            <v:group style="position:absolute;left:6552;top:5537;width:452;height:222" coordorigin="6552,5537" coordsize="452,222">
              <v:shape style="position:absolute;left:6552;top:5537;width:452;height:222" coordorigin="6552,5537" coordsize="452,222" path="m6965,5537l6588,5541,6556,5611,6552,5652,6553,5672,6579,5746,6591,5760,6968,5756,7000,5687,7004,5646,7003,5625,6977,5551,6965,5537e" filled="t" fillcolor="#FFFF00" stroked="f">
                <v:path arrowok="t"/>
                <v:fill/>
              </v:shape>
            </v:group>
            <v:group style="position:absolute;left:3075;top:5749;width:1061;height:202" coordorigin="3075,5749" coordsize="1061,202">
              <v:shape style="position:absolute;left:3075;top:5749;width:1061;height:202" coordorigin="3075,5749" coordsize="1061,202" path="m4101,5749l3108,5751,3077,5821,3075,5842,3075,5862,3098,5937,3110,5951,4103,5949,4134,5879,4136,5858,4136,5838,4112,5763,4101,5749e" filled="t" fillcolor="#FFFF00" stroked="f">
                <v:path arrowok="t"/>
                <v:fill/>
              </v:shape>
            </v:group>
            <v:group style="position:absolute;left:826;top:5881;width:395;height:939" coordorigin="826,5881" coordsize="395,939">
              <v:shape style="position:absolute;left:826;top:5881;width:395;height:939" coordorigin="826,5881" coordsize="395,939" path="m994,5881l934,5955,887,6042,854,6140,833,6243,826,6350,828,6404,841,6510,867,6611,906,6704,959,6785,991,6821,1053,6821,1113,6747,1160,6660,1194,6563,1214,6459,1221,6352,1220,6298,1207,6192,1181,6091,1141,5998,1088,5917,994,5881e" filled="t" fillcolor="#FFFF00" stroked="f">
                <v:path arrowok="t"/>
                <v:fill/>
              </v:shape>
              <v:shape style="position:absolute;left:750;top:5858;width:6493;height:8161" type="#_x0000_t75">
                <v:imagedata r:id="rId98" o:title=""/>
              </v:shape>
            </v:group>
            <v:group style="position:absolute;left:1098;top:5956;width:1572;height:222" coordorigin="1098,5956" coordsize="1572,222">
              <v:shape style="position:absolute;left:1098;top:5956;width:1572;height:222" coordorigin="1098,5956" coordsize="1572,222" path="m2631,5956l1134,5960,1102,6030,1098,6071,1100,6091,1126,6165,1137,6179,2634,6175,2667,6106,2670,6065,2669,6044,2643,5971,2631,5956e" filled="t" fillcolor="#FFFF00" stroked="f">
                <v:path arrowok="t"/>
                <v:fill/>
              </v:shape>
            </v:group>
            <v:group style="position:absolute;left:821;top:6097;width:1112;height:939" coordorigin="821,6097" coordsize="1112,939">
              <v:shape style="position:absolute;left:821;top:6097;width:1112;height:939" coordorigin="821,6097" coordsize="1112,939" path="m988,6097l928,6171,882,6258,848,6355,828,6458,821,6566,822,6619,835,6725,861,6826,901,6919,954,7000,1765,7036,1797,7001,1850,6920,1890,6827,1917,6727,1931,6621,1933,6567,1931,6513,1918,6407,1892,6306,1853,6213,1800,6132,988,6097e" filled="t" fillcolor="#FFFF00" stroked="f">
                <v:path arrowok="t"/>
                <v:fill/>
              </v:shape>
            </v:group>
            <v:group style="position:absolute;left:3322;top:6092;width:710;height:266" coordorigin="3322,6092" coordsize="710,266">
              <v:shape style="position:absolute;left:3322;top:6092;width:710;height:266" coordorigin="3322,6092" coordsize="710,266" path="m3986,6092l3361,6102,3328,6171,3322,6232,3324,6253,3338,6311,3369,6358,3994,6348,4026,6279,4033,6218,4031,6197,4016,6139,3986,6092e" filled="t" fillcolor="#FFFF00" stroked="f">
                <v:path arrowok="t"/>
                <v:fill/>
              </v:shape>
            </v:group>
            <v:group style="position:absolute;left:7773;top:6102;width:696;height:266" coordorigin="7773,6102" coordsize="696,266">
              <v:shape style="position:absolute;left:7773;top:6102;width:696;height:266" coordorigin="7773,6102" coordsize="696,266" path="m8422,6102l7811,6112,7779,6181,7773,6242,7774,6263,7789,6321,7819,6368,8429,6358,8462,6289,8468,6228,8467,6207,8452,6149,8422,6102e" filled="t" fillcolor="#FFFF00" stroked="f">
                <v:path arrowok="t"/>
                <v:fill/>
              </v:shape>
            </v:group>
            <v:group style="position:absolute;left:9133;top:6106;width:708;height:266" coordorigin="9133,6106" coordsize="708,266">
              <v:shape style="position:absolute;left:9133;top:6106;width:708;height:266" coordorigin="9133,6106" coordsize="708,266" path="m9795,6106l9172,6115,9139,6185,9133,6246,9135,6266,9149,6325,9180,6372,9802,6362,9835,6293,9841,6231,9840,6211,9825,6153,9795,6106e" filled="t" fillcolor="#FFFF00" stroked="f">
                <v:path arrowok="t"/>
                <v:fill/>
              </v:shape>
            </v:group>
            <v:group style="position:absolute;left:10728;top:6168;width:687;height:204" coordorigin="10728,6168" coordsize="687,204">
              <v:shape style="position:absolute;left:10728;top:6168;width:687;height:204" coordorigin="10728,6168" coordsize="687,204" path="m11380,6168l10761,6171,10730,6241,10728,6262,10728,6283,10752,6357,10763,6371,11383,6368,11413,6298,11415,6277,11415,6257,11391,6182,11380,6168e" filled="t" fillcolor="#FFFF00" stroked="f">
                <v:path arrowok="t"/>
                <v:fill/>
              </v:shape>
            </v:group>
            <v:group style="position:absolute;left:2804;top:6357;width:395;height:939" coordorigin="2804,6357" coordsize="395,939">
              <v:shape style="position:absolute;left:2804;top:6357;width:395;height:939" coordorigin="2804,6357" coordsize="395,939" path="m3035,6357l2972,6357,2912,6431,2865,6518,2831,6615,2811,6719,2804,6826,2805,6880,2818,6986,2844,7087,2884,7179,2937,7261,2968,7296,3031,7296,3091,7222,3138,7135,3171,7038,3192,6934,3199,6827,3197,6773,3184,6667,3158,6566,3119,6473,3066,6392,3035,6357e" filled="t" fillcolor="#FFFF00" stroked="f">
                <v:path arrowok="t"/>
                <v:fill/>
              </v:shape>
            </v:group>
            <v:group style="position:absolute;left:1830;top:6399;width:812;height:270" coordorigin="1830,6399" coordsize="812,270">
              <v:shape style="position:absolute;left:1830;top:6399;width:812;height:270" coordorigin="1830,6399" coordsize="812,270" path="m2596,6399l1867,6411,1836,6482,1830,6522,1830,6545,1847,6622,1877,6669,2606,6656,2637,6586,2643,6545,2643,6522,2626,6445,2596,6399e" filled="t" fillcolor="#FFFF00" stroked="f">
                <v:path arrowok="t"/>
                <v:fill/>
              </v:shape>
            </v:group>
            <v:group style="position:absolute;left:7774;top:6443;width:702;height:266" coordorigin="7774,6443" coordsize="702,266">
              <v:shape style="position:absolute;left:7774;top:6443;width:702;height:266" coordorigin="7774,6443" coordsize="702,266" path="m8429,6443l7812,6452,7780,6522,7774,6583,7775,6604,7790,6662,7820,6709,8437,6699,8469,6630,8475,6569,8474,6548,8459,6490,8429,6443e" filled="t" fillcolor="#FFFF00" stroked="f">
                <v:path arrowok="t"/>
                <v:fill/>
              </v:shape>
            </v:group>
            <v:group style="position:absolute;left:9901;top:6430;width:411;height:999" coordorigin="9901,6430" coordsize="411,999">
              <v:shape style="position:absolute;left:9901;top:6430;width:411;height:999" coordorigin="9901,6430" coordsize="411,999" path="m10080,6430l10016,6508,9966,6601,9931,6704,9909,6815,9901,6929,9903,6986,9917,7098,9945,7206,9987,7305,10043,7391,10076,7429,10134,7429,10197,7350,10247,7257,10283,7154,10305,7044,10312,6930,10311,6873,10297,6760,10269,6653,10227,6554,10171,6467,10080,6430e" filled="t" fillcolor="#FFFF00" stroked="f">
                <v:path arrowok="t"/>
                <v:fill/>
              </v:shape>
            </v:group>
            <v:group style="position:absolute;left:8859;top:6459;width:114;height:174" coordorigin="8859,6459" coordsize="114,174">
              <v:shape style="position:absolute;left:8859;top:6459;width:114;height:174" coordorigin="8859,6459" coordsize="114,174" path="m8943,6459l8883,6468,8859,6542,8860,6563,8863,6583,8870,6602,8878,6619,8890,6633,8950,6625,8960,6609,8967,6590,8972,6571,8974,6550,8973,6529,8969,6509,8963,6490,8955,6474,8943,6459e" filled="t" fillcolor="#FFFF00" stroked="f">
                <v:path arrowok="t"/>
                <v:fill/>
              </v:shape>
            </v:group>
            <v:group style="position:absolute;left:9128;top:6486;width:689;height:266" coordorigin="9128,6486" coordsize="689,266">
              <v:shape style="position:absolute;left:9128;top:6486;width:689;height:266" coordorigin="9128,6486" coordsize="689,266" path="m9771,6486l9167,6495,9134,6565,9128,6626,9129,6647,9144,6705,9174,6752,9778,6742,9811,6673,9817,6612,9816,6591,9801,6533,9771,6486e" filled="t" fillcolor="#FFFF00" stroked="f">
                <v:path arrowok="t"/>
                <v:fill/>
              </v:shape>
            </v:group>
            <v:group style="position:absolute;left:10719;top:6478;width:692;height:266" coordorigin="10719,6478" coordsize="692,266">
              <v:shape style="position:absolute;left:10719;top:6478;width:692;height:266" coordorigin="10719,6478" coordsize="692,266" path="m11365,6478l10758,6488,10725,6557,10719,6618,10720,6639,10735,6697,10765,6744,11372,6734,11405,6665,11411,6604,11410,6583,11395,6525,11365,6478e" filled="t" fillcolor="#FFFF00" stroked="f">
                <v:path arrowok="t"/>
                <v:fill/>
              </v:shape>
            </v:group>
            <v:group style="position:absolute;left:3308;top:6544;width:732;height:266" coordorigin="3308,6544" coordsize="732,266">
              <v:shape style="position:absolute;left:3308;top:6544;width:732;height:266" coordorigin="3308,6544" coordsize="732,266" path="m3993,6544l3347,6554,3314,6623,3308,6685,3309,6705,3324,6763,3354,6810,4001,6801,4034,6731,4040,6670,4038,6650,4024,6591,3993,6544e" filled="t" fillcolor="#FFFF00" stroked="f">
                <v:path arrowok="t"/>
                <v:fill/>
              </v:shape>
            </v:group>
            <v:group style="position:absolute;left:1945;top:6821;width:732;height:355" coordorigin="1945,6821" coordsize="732,355">
              <v:shape style="position:absolute;left:1945;top:6821;width:732;height:355" coordorigin="1945,6821" coordsize="732,355" path="m2003,6821l1964,6885,1948,6943,1945,6984,1945,7005,1953,7066,1983,7137,2618,7176,2629,7162,2663,7093,2675,7034,2676,7013,2676,6992,2668,6931,2638,6860,2003,6821e" filled="t" fillcolor="#FFFF00" stroked="f">
                <v:path arrowok="t"/>
                <v:fill/>
              </v:shape>
            </v:group>
            <v:group style="position:absolute;left:2555;top:6817;width:220;height:349" coordorigin="2555,6817" coordsize="220,349">
              <v:shape style="position:absolute;left:2555;top:6817;width:220;height:349" coordorigin="2555,6817" coordsize="220,349" path="m2715,6817l2614,6821,2574,6885,2559,6943,2555,6984,2555,7005,2564,7066,2593,7138,2616,7166,2717,7162,2756,7099,2772,7040,2776,6999,2775,6979,2767,6918,2738,6846,2715,6817e" filled="t" fillcolor="#FFFF00" stroked="f">
                <v:path arrowok="t"/>
                <v:fill/>
              </v:shape>
            </v:group>
            <v:group style="position:absolute;left:2797;top:6852;width:400;height:939" coordorigin="2797,6852" coordsize="400,939">
              <v:shape style="position:absolute;left:2797;top:6852;width:400;height:939" coordorigin="2797,6852" coordsize="400,939" path="m3033,6852l2965,6852,2905,6926,2858,7013,2825,7110,2804,7214,2797,7321,2799,7375,2812,7481,2838,7582,2877,7674,2930,7756,2961,7791,3029,7791,3089,7717,3136,7630,3169,7533,3190,7429,3197,7322,3195,7268,3182,7162,3156,7061,3117,6968,3064,6887,3033,6852e" filled="t" fillcolor="#FFFF00" stroked="f">
                <v:path arrowok="t"/>
                <v:fill/>
              </v:shape>
            </v:group>
            <v:group style="position:absolute;left:1102;top:6918;width:822;height:222" coordorigin="1102,6918" coordsize="822,222">
              <v:shape style="position:absolute;left:1102;top:6918;width:822;height:222" coordorigin="1102,6918" coordsize="822,222" path="m1885,6918l1138,6922,1106,6991,1102,7032,1103,7053,1129,7127,1141,7141,1888,7137,1920,7067,1924,7026,1923,7006,1897,6932,1885,6918e" filled="t" fillcolor="#FFFF00" stroked="f">
                <v:path arrowok="t"/>
                <v:fill/>
              </v:shape>
            </v:group>
            <v:group style="position:absolute;left:7756;top:6948;width:483;height:999" coordorigin="7756,6948" coordsize="483,999">
              <v:shape style="position:absolute;left:7756;top:6948;width:483;height:999" coordorigin="7756,6948" coordsize="483,999" path="m7935,6948l7871,7026,7821,7119,7786,7222,7764,7332,7756,7446,7758,7503,7772,7616,7799,7724,7841,7822,7898,7909,7931,7946,8061,7946,8125,7868,8175,7775,8211,7672,8232,7561,8240,7448,8238,7390,8225,7278,8197,7170,8155,7072,8098,6985,7935,6948e" filled="t" fillcolor="#FFFF00" stroked="f">
                <v:path arrowok="t"/>
                <v:fill/>
              </v:shape>
            </v:group>
            <v:group style="position:absolute;left:10190;top:6896;width:390;height:939" coordorigin="10190,6896" coordsize="390,939">
              <v:shape style="position:absolute;left:10190;top:6896;width:390;height:939" coordorigin="10190,6896" coordsize="390,939" path="m10415,6896l10326,6931,10272,7012,10232,7105,10205,7205,10192,7311,10190,7365,10191,7419,10204,7525,10230,7626,10270,7719,10323,7800,10354,7835,10412,7835,10472,7761,10518,7674,10552,7577,10572,7473,10579,7366,10578,7312,10565,7206,10539,7105,10499,7012,10447,6931,10415,6896e" filled="t" fillcolor="#FFFF00" stroked="f">
                <v:path arrowok="t"/>
                <v:fill/>
              </v:shape>
            </v:group>
            <v:group style="position:absolute;left:3811;top:7006;width:219;height:266" coordorigin="3811,7006" coordsize="219,266">
              <v:shape style="position:absolute;left:3811;top:7006;width:219;height:266" coordorigin="3811,7006" coordsize="219,266" path="m3984,7006l3849,7015,3817,7085,3811,7146,3812,7166,3827,7225,3857,7272,3991,7262,4024,7193,4030,7131,4029,7111,4014,7052,3984,7006e" filled="t" fillcolor="#FFFF00" stroked="f">
                <v:path arrowok="t"/>
                <v:fill/>
              </v:shape>
            </v:group>
            <v:group style="position:absolute;left:7762;top:7038;width:708;height:266" coordorigin="7762,7038" coordsize="708,266">
              <v:shape style="position:absolute;left:7762;top:7038;width:708;height:266" coordorigin="7762,7038" coordsize="708,266" path="m8423,7038l7801,7048,7768,7117,7762,7179,7763,7199,7778,7257,7808,7304,8431,7295,8463,7225,8469,7164,8468,7143,8453,7085,8423,7038e" filled="t" fillcolor="#FFFF00" stroked="f">
                <v:path arrowok="t"/>
                <v:fill/>
              </v:shape>
            </v:group>
            <v:group style="position:absolute;left:10711;top:7035;width:697;height:266" coordorigin="10711,7035" coordsize="697,266">
              <v:shape style="position:absolute;left:10711;top:7035;width:697;height:266" coordorigin="10711,7035" coordsize="697,266" path="m11362,7035l10749,7045,10717,7114,10711,7176,10712,7196,10727,7254,10757,7301,11369,7292,11402,7222,11408,7161,11407,7140,11392,7082,11362,7035e" filled="t" fillcolor="#FFFF00" stroked="f">
                <v:path arrowok="t"/>
                <v:fill/>
              </v:shape>
            </v:group>
            <v:group style="position:absolute;left:3579;top:7065;width:310;height:222" coordorigin="3579,7065" coordsize="310,222">
              <v:shape style="position:absolute;left:3579;top:7065;width:310;height:222" coordorigin="3579,7065" coordsize="310,222" path="m3850,7065l3615,7069,3583,7138,3579,7179,3581,7199,3607,7273,3618,7287,3853,7283,3886,7214,3889,7173,3888,7152,3862,7079,3850,7065e" filled="t" fillcolor="#FFFF00" stroked="f">
                <v:path arrowok="t"/>
                <v:fill/>
              </v:shape>
            </v:group>
            <v:group style="position:absolute;left:9125;top:7058;width:703;height:266" coordorigin="9125,7058" coordsize="703,266">
              <v:shape style="position:absolute;left:9125;top:7058;width:703;height:266" coordorigin="9125,7058" coordsize="703,266" path="m9781,7058l9163,7067,9131,7137,9125,7198,9126,7218,9141,7277,9171,7324,9789,7314,9821,7245,9828,7183,9826,7163,9811,7105,9781,7058e" filled="t" fillcolor="#FFFF00" stroked="f">
                <v:path arrowok="t"/>
                <v:fill/>
              </v:shape>
            </v:group>
            <v:group style="position:absolute;left:3323;top:7083;width:317;height:204" coordorigin="3323,7083" coordsize="317,204">
              <v:shape style="position:absolute;left:3323;top:7083;width:317;height:204" coordorigin="3323,7083" coordsize="317,204" path="m3605,7083l3356,7086,3325,7156,3323,7177,3323,7197,3347,7272,3358,7286,3607,7283,3638,7213,3640,7192,3640,7171,3616,7097,3605,7083e" filled="t" fillcolor="#FFFF00" stroked="f">
                <v:path arrowok="t"/>
                <v:fill/>
              </v:shape>
            </v:group>
            <v:group style="position:absolute;left:8700;top:7381;width:395;height:939" coordorigin="8700,7381" coordsize="395,939">
              <v:shape style="position:absolute;left:8700;top:7381;width:395;height:939" coordorigin="8700,7381" coordsize="395,939" path="m8930,7381l8867,7382,8807,7455,8761,7543,8727,7640,8707,7743,8700,7851,8701,7904,8714,8010,8740,8111,8780,8204,8832,8285,8864,8321,8927,8321,8987,8247,9034,8159,9067,8062,9087,7959,9095,7852,9093,7798,9080,7692,9054,7591,9015,7498,8962,7417,8930,7381e" filled="t" fillcolor="#FFFF00" stroked="f">
                <v:path arrowok="t"/>
                <v:fill/>
              </v:shape>
            </v:group>
            <v:group style="position:absolute;left:1093;top:7425;width:1331;height:222" coordorigin="1093,7425" coordsize="1331,222">
              <v:shape style="position:absolute;left:1093;top:7425;width:1331;height:222" coordorigin="1093,7425" coordsize="1331,222" path="m2385,7425l1129,7429,1097,7498,1093,7539,1094,7560,1120,7634,1132,7648,2388,7644,2420,7574,2424,7533,2423,7513,2397,7439,2385,7425e" filled="t" fillcolor="#FFFF00" stroked="f">
                <v:path arrowok="t"/>
                <v:fill/>
              </v:shape>
            </v:group>
            <v:group style="position:absolute;left:10188;top:7402;width:395;height:939" coordorigin="10188,7402" coordsize="395,939">
              <v:shape style="position:absolute;left:10188;top:7402;width:395;height:939" coordorigin="10188,7402" coordsize="395,939" path="m10418,7402l10356,7402,10296,7476,10249,7563,10215,7660,10195,7764,10188,7871,10189,7925,10202,8030,10228,8132,10268,8224,10321,8306,10352,8341,10415,8341,10475,8267,10522,8180,10555,8083,10576,7979,10583,7872,10581,7818,10568,7712,10542,7611,10503,7518,10450,7437,10418,7402e" filled="t" fillcolor="#FFFF00" stroked="f">
                <v:path arrowok="t"/>
                <v:fill/>
              </v:shape>
            </v:group>
            <v:group style="position:absolute;left:8025;top:7529;width:214;height:266" coordorigin="8025,7529" coordsize="214,266">
              <v:shape style="position:absolute;left:8025;top:7529;width:214;height:266" coordorigin="8025,7529" coordsize="214,266" path="m8193,7529l8064,7538,8031,7608,8025,7669,8027,7690,8041,7748,8072,7795,8201,7785,8233,7716,8239,7655,8238,7634,8223,7576,8193,7529e" filled="t" fillcolor="#FFFF00" stroked="f">
                <v:path arrowok="t"/>
                <v:fill/>
              </v:shape>
            </v:group>
            <v:group style="position:absolute;left:9123;top:7548;width:719;height:266" coordorigin="9123,7548" coordsize="719,266">
              <v:shape style="position:absolute;left:9123;top:7548;width:719;height:266" coordorigin="9123,7548" coordsize="719,266" path="m9795,7548l9162,7557,9129,7627,9123,7688,9124,7708,9139,7767,9169,7814,9803,7804,9835,7735,9841,7673,9840,7653,9825,7595,9795,7548e" filled="t" fillcolor="#FFFF00" stroked="f">
                <v:path arrowok="t"/>
                <v:fill/>
              </v:shape>
            </v:group>
            <v:group style="position:absolute;left:10710;top:7564;width:471;height:266" coordorigin="10710,7564" coordsize="471,266">
              <v:shape style="position:absolute;left:10710;top:7564;width:471;height:266" coordorigin="10710,7564" coordsize="471,266" path="m11134,7564l10749,7573,10716,7642,10710,7704,10711,7724,10726,7783,10756,7829,11142,7820,11174,7751,11181,7689,11179,7669,11165,7610,11134,7564e" filled="t" fillcolor="#FFFF00" stroked="f">
                <v:path arrowok="t"/>
                <v:fill/>
              </v:shape>
            </v:group>
            <v:group style="position:absolute;left:10845;top:7623;width:555;height:222" coordorigin="10845,7623" coordsize="555,222">
              <v:shape style="position:absolute;left:10845;top:7623;width:555;height:222" coordorigin="10845,7623" coordsize="555,222" path="m11361,7623l10881,7627,10849,7696,10845,7737,10846,7757,10872,7831,10884,7845,11364,7841,11396,7772,11400,7731,11398,7710,11373,7637,11361,7623e" filled="t" fillcolor="#FFFF00" stroked="f">
                <v:path arrowok="t"/>
                <v:fill/>
              </v:shape>
            </v:group>
            <v:group style="position:absolute;left:7745;top:7992;width:714;height:266" coordorigin="7745,7992" coordsize="714,266">
              <v:shape style="position:absolute;left:7745;top:7992;width:714;height:266" coordorigin="7745,7992" coordsize="714,266" path="m8412,7992l7784,8001,7751,8071,7745,8132,7746,8153,7761,8211,7792,8258,8420,8248,8452,8179,8459,8118,8457,8097,8443,8039,8412,7992e" filled="t" fillcolor="#FFFF00" stroked="f">
                <v:path arrowok="t"/>
                <v:fill/>
              </v:shape>
            </v:group>
            <v:group style="position:absolute;left:10710;top:8012;width:704;height:266" coordorigin="10710,8012" coordsize="704,266">
              <v:shape style="position:absolute;left:10710;top:8012;width:704;height:266" coordorigin="10710,8012" coordsize="704,266" path="m11367,8012l10748,8021,10716,8091,10710,8152,10711,8173,10726,8231,10756,8278,11375,8268,11407,8199,11413,8138,11412,8117,11397,8059,11367,8012e" filled="t" fillcolor="#FFFF00" stroked="f">
                <v:path arrowok="t"/>
                <v:fill/>
              </v:shape>
            </v:group>
            <v:group style="position:absolute;left:9121;top:8064;width:689;height:202" coordorigin="9121,8064" coordsize="689,202">
              <v:shape style="position:absolute;left:9121;top:8064;width:689;height:202" coordorigin="9121,8064" coordsize="689,202" path="m9774,8064l9154,8067,9123,8136,9121,8157,9121,8177,9145,8252,9156,8266,9776,8264,9808,8194,9810,8174,9810,8153,9786,8078,9774,8064e" filled="t" fillcolor="#FFFF00" stroked="f">
                <v:path arrowok="t"/>
                <v:fill/>
              </v:shape>
            </v:group>
            <v:group style="position:absolute;left:7756;top:8484;width:708;height:266" coordorigin="7756,8484" coordsize="708,266">
              <v:shape style="position:absolute;left:7756;top:8484;width:708;height:266" coordorigin="7756,8484" coordsize="708,266" path="m8418,8484l7795,8494,7763,8563,7756,8624,7758,8645,7772,8703,7803,8750,8426,8740,8458,8671,8464,8610,8463,8589,8448,8531,8418,8484e" filled="t" fillcolor="#FFFF00" stroked="f">
                <v:path arrowok="t"/>
                <v:fill/>
              </v:shape>
            </v:group>
            <v:group style="position:absolute;left:10713;top:8498;width:698;height:266" coordorigin="10713,8498" coordsize="698,266">
              <v:shape style="position:absolute;left:10713;top:8498;width:698;height:266" coordorigin="10713,8498" coordsize="698,266" path="m11365,8498l10752,8508,10720,8577,10713,8638,10715,8659,10729,8717,10760,8764,11373,8754,11405,8685,11412,8624,11410,8603,11396,8545,11365,8498e" filled="t" fillcolor="#FFFF00" stroked="f">
                <v:path arrowok="t"/>
                <v:fill/>
              </v:shape>
            </v:group>
            <v:group style="position:absolute;left:9118;top:8523;width:705;height:270" coordorigin="9118,8523" coordsize="705,270">
              <v:shape style="position:absolute;left:9118;top:8523;width:705;height:270" coordorigin="9118,8523" coordsize="705,270" path="m9776,8523l9155,8535,9124,8606,9118,8646,9118,8669,9135,8746,9165,8793,9786,8780,9818,8710,9823,8669,9823,8646,9807,8569,9776,8523e" filled="t" fillcolor="#FFFF00" stroked="f">
                <v:path arrowok="t"/>
                <v:fill/>
              </v:shape>
            </v:group>
            <v:group style="position:absolute;left:7743;top:9091;width:707;height:266" coordorigin="7743,9091" coordsize="707,266">
              <v:shape style="position:absolute;left:7743;top:9091;width:707;height:266" coordorigin="7743,9091" coordsize="707,266" path="m8404,9091l7782,9101,7750,9170,7743,9232,7745,9252,7760,9311,7790,9357,8412,9348,8444,9279,8450,9217,8449,9197,8434,9138,8404,9091e" filled="t" fillcolor="#FFFF00" stroked="f">
                <v:path arrowok="t"/>
                <v:fill/>
              </v:shape>
            </v:group>
            <v:group style="position:absolute;left:9111;top:9096;width:701;height:266" coordorigin="9111,9096" coordsize="701,266">
              <v:shape style="position:absolute;left:9111;top:9096;width:701;height:266" coordorigin="9111,9096" coordsize="701,266" path="m9766,9096l9150,9105,9117,9175,9111,9236,9113,9256,9127,9315,9158,9362,9774,9352,9806,9283,9813,9221,9811,9201,9797,9143,9766,9096e" filled="t" fillcolor="#FFFF00" stroked="f">
                <v:path arrowok="t"/>
                <v:fill/>
              </v:shape>
            </v:group>
            <v:group style="position:absolute;left:7737;top:9727;width:842;height:266" coordorigin="7737,9727" coordsize="842,266">
              <v:shape style="position:absolute;left:7737;top:9727;width:842;height:266" coordorigin="7737,9727" coordsize="842,266" path="m8532,9727l7776,9736,7743,9806,7737,9867,7738,9888,7753,9946,7784,9993,8540,9983,8572,9914,8579,9853,8577,9832,8563,9774,8532,9727e" filled="t" fillcolor="#FFFF00" stroked="f">
                <v:path arrowok="t"/>
                <v:fill/>
              </v:shape>
            </v:group>
            <v:group style="position:absolute;left:9110;top:9736;width:830;height:266" coordorigin="9110,9736" coordsize="830,266">
              <v:shape style="position:absolute;left:9110;top:9736;width:830;height:266" coordorigin="9110,9736" coordsize="830,266" path="m9893,9736l9148,9746,9116,9815,9110,9876,9111,9897,9126,9955,9156,10002,9900,9992,9933,9923,9939,9862,9938,9841,9923,9783,9893,9736e" filled="t" fillcolor="#FFFF00" stroked="f">
                <v:path arrowok="t"/>
                <v:fill/>
              </v:shape>
            </v:group>
            <v:group style="position:absolute;left:7729;top:10299;width:828;height:266" coordorigin="7729,10299" coordsize="828,266">
              <v:shape style="position:absolute;left:7729;top:10299;width:828;height:266" coordorigin="7729,10299" coordsize="828,266" path="m8510,10299l7768,10309,7735,10378,7729,10439,7730,10460,7745,10518,7775,10565,8518,10555,8550,10486,8557,10425,8555,10404,8541,10346,8510,10299e" filled="t" fillcolor="#FFFF00" stroked="f">
                <v:path arrowok="t"/>
                <v:fill/>
              </v:shape>
            </v:group>
            <v:group style="position:absolute;left:9093;top:10332;width:846;height:270" coordorigin="9093,10332" coordsize="846,270">
              <v:shape style="position:absolute;left:9093;top:10332;width:846;height:270" coordorigin="9093,10332" coordsize="846,270" path="m9892,10332l9129,10345,9098,10415,9093,10456,9093,10478,9109,10555,9139,10602,9902,10589,9933,10519,9939,10478,9939,10456,9922,10379,9892,10332e" filled="t" fillcolor="#FFFF00" stroked="f">
                <v:path arrowok="t"/>
                <v:fill/>
              </v:shape>
            </v:group>
            <v:group style="position:absolute;left:8657;top:10780;width:420;height:999" coordorigin="8657,10780" coordsize="420,999">
              <v:shape style="position:absolute;left:8657;top:10780;width:420;height:999" coordorigin="8657,10780" coordsize="420,999" path="m8902,10780l8835,10780,8771,10859,8722,10951,8686,11055,8664,11165,8657,11279,8658,11336,8672,11449,8700,11556,8742,11655,8798,11741,8832,11779,8899,11779,8963,11700,9012,11607,9048,11504,9070,11394,9077,11280,9076,11223,9062,11110,9034,11003,8992,10904,8936,10817,8902,10780e" filled="t" fillcolor="#FFFF00" stroked="f">
                <v:path arrowok="t"/>
                <v:fill/>
              </v:shape>
            </v:group>
            <v:group style="position:absolute;left:7971;top:11085;width:206;height:222" coordorigin="7971,11085" coordsize="206,222">
              <v:shape style="position:absolute;left:7971;top:11085;width:206;height:222" coordorigin="7971,11085" coordsize="206,222" path="m8138,11085l8007,11089,7974,11158,7971,11199,7972,11220,7998,11293,8010,11307,8141,11303,8173,11234,8177,11193,8176,11172,8150,11099,8138,11085e" filled="t" fillcolor="#FFFF00" stroked="f">
                <v:path arrowok="t"/>
                <v:fill/>
              </v:shape>
            </v:group>
            <v:group style="position:absolute;left:9343;top:11107;width:206;height:222" coordorigin="9343,11107" coordsize="206,222">
              <v:shape style="position:absolute;left:9343;top:11107;width:206;height:222" coordorigin="9343,11107" coordsize="206,222" path="m9511,11107l9379,11111,9347,11180,9343,11221,9345,11242,9371,11315,9382,11329,9514,11325,9546,11256,9550,11215,9548,11194,9522,11121,9511,11107e" filled="t" fillcolor="#FFFF00" stroked="f">
                <v:path arrowok="t"/>
                <v:fill/>
              </v:shape>
            </v:group>
            <v:group style="position:absolute;left:10938;top:11113;width:206;height:222" coordorigin="10938,11113" coordsize="206,222">
              <v:shape style="position:absolute;left:10938;top:11113;width:206;height:222" coordorigin="10938,11113" coordsize="206,222" path="m11105,11113l10973,11117,10941,11186,10938,11227,10939,11248,10965,11322,10976,11336,11108,11332,11140,11262,11144,11221,11143,11201,11117,11127,11105,11113e" filled="t" fillcolor="#FFFF00" stroked="f">
                <v:path arrowok="t"/>
                <v:fill/>
              </v:shape>
            </v:group>
            <v:group style="position:absolute;left:7697;top:11199;width:585;height:999" coordorigin="7697,11199" coordsize="585,999">
              <v:shape style="position:absolute;left:7697;top:11199;width:585;height:999" coordorigin="7697,11199" coordsize="585,999" path="m7875,11199l7811,11277,7762,11370,7726,11473,7704,11584,7697,11697,7698,11755,7712,11867,7740,11975,7782,12073,7838,12160,8103,12198,8137,12160,8194,12074,8236,11976,8265,11869,8280,11756,8282,11699,8280,11642,8266,11529,8239,11422,8197,11323,8140,11236,7875,11199e" filled="t" fillcolor="#FFFF00" stroked="f">
                <v:path arrowok="t"/>
                <v:fill/>
              </v:shape>
            </v:group>
            <v:group style="position:absolute;left:9176;top:11185;width:594;height:999" coordorigin="9176,11185" coordsize="594,999">
              <v:shape style="position:absolute;left:9176;top:11185;width:594;height:999" coordorigin="9176,11185" coordsize="594,999" path="m9354,11185l9290,11264,9240,11357,9205,11460,9183,11570,9176,11684,9177,11741,9191,11854,9219,11961,9261,12060,9317,12147,9591,12184,9624,12147,9681,12061,9724,11962,9753,11855,9767,11743,9769,11685,9768,11628,9754,11516,9726,11408,9684,11309,9628,11223,9354,11185e" filled="t" fillcolor="#FFFF00" stroked="f">
                <v:path arrowok="t"/>
                <v:fill/>
              </v:shape>
            </v:group>
            <v:group style="position:absolute;left:11510;top:11734;width:282;height:349" coordorigin="11510,11734" coordsize="282,349">
              <v:shape style="position:absolute;left:11510;top:11734;width:282;height:349" coordorigin="11510,11734" coordsize="282,349" path="m11731,11734l11568,11738,11529,11801,11514,11860,11510,11901,11510,11921,11518,11982,11548,12054,11571,12083,11734,12079,11773,12015,11788,11957,11792,11916,11792,11895,11784,11834,11754,11763,11731,11734e" filled="t" fillcolor="#FFFF00" stroked="f">
                <v:path arrowok="t"/>
                <v:fill/>
              </v:shape>
            </v:group>
            <v:group style="position:absolute;left:10453;top:11835;width:1071;height:222" coordorigin="10453,11835" coordsize="1071,222">
              <v:shape style="position:absolute;left:10453;top:11835;width:1071;height:222" coordorigin="10453,11835" coordsize="1071,222" path="m11485,11835l10489,11839,10457,11908,10453,11949,10455,11970,10480,12043,10492,12057,11488,12053,11520,11984,11524,11943,11523,11922,11497,11849,11485,11835e" filled="t" fillcolor="#FFFF00" stroked="f">
                <v:path arrowok="t"/>
                <v:fill/>
              </v:shape>
            </v:group>
            <v:group style="position:absolute;left:7733;top:11926;width:483;height:999" coordorigin="7733,11926" coordsize="483,999">
              <v:shape style="position:absolute;left:7733;top:11926;width:483;height:999" coordorigin="7733,11926" coordsize="483,999" path="m7911,11926l7847,12005,7798,12097,7762,12201,7740,12311,7733,12425,7734,12482,7748,12595,7776,12702,7818,12801,7874,12887,7907,12925,8038,12925,8101,12846,8151,12754,8187,12650,8209,12540,8216,12426,8215,12369,8201,12256,8173,12149,8131,12050,8075,11964,7911,11926e" filled="t" fillcolor="#FFFF00" stroked="f">
                <v:path arrowok="t"/>
                <v:fill/>
              </v:shape>
            </v:group>
            <v:group style="position:absolute;left:10521;top:12077;width:401;height:999" coordorigin="10521,12077" coordsize="401,999">
              <v:shape style="position:absolute;left:10521;top:12077;width:401;height:999" coordorigin="10521,12077" coordsize="401,999" path="m10699,12077l10635,12155,10585,12248,10550,12351,10528,12462,10521,12575,10522,12633,10536,12745,10564,12853,10606,12951,10662,13038,10695,13075,10743,13075,10807,12997,10857,12904,10893,12801,10914,12691,10922,12577,10920,12520,10906,12407,10879,12299,10837,12201,10780,12114,10699,12077e" filled="t" fillcolor="#FFFF00" stroked="f">
                <v:path arrowok="t"/>
                <v:fill/>
              </v:shape>
            </v:group>
            <v:group style="position:absolute;left:8000;top:12525;width:211;height:266" coordorigin="8000,12525" coordsize="211,266">
              <v:shape style="position:absolute;left:8000;top:12525;width:211;height:266" coordorigin="8000,12525" coordsize="211,266" path="m8165,12525l8039,12535,8006,12604,8000,12666,8001,12686,8016,12745,8046,12791,8173,12782,8205,12712,8211,12651,8210,12631,8195,12572,8165,12525e" filled="t" fillcolor="#FFFF00" stroked="f">
                <v:path arrowok="t"/>
                <v:fill/>
              </v:shape>
            </v:group>
            <v:group style="position:absolute;left:10924;top:12563;width:221;height:266" coordorigin="10924,12563" coordsize="221,266">
              <v:shape style="position:absolute;left:10924;top:12563;width:221;height:266" coordorigin="10924,12563" coordsize="221,266" path="m11099,12563l10963,12572,10931,12642,10924,12703,10926,12724,10940,12782,10971,12829,11107,12819,11139,12750,11145,12689,11144,12668,11129,12610,11099,12563e" filled="t" fillcolor="#FFFF00" stroked="f">
                <v:path arrowok="t"/>
                <v:fill/>
              </v:shape>
            </v:group>
            <v:group style="position:absolute;left:9342;top:12616;width:297;height:120" coordorigin="9342,12616" coordsize="297,120">
              <v:shape style="position:absolute;left:9342;top:12616;width:297;height:120" coordorigin="9342,12616" coordsize="297,120" path="m9618,12616l9356,12625,9347,12642,9343,12662,9342,12682,9345,12702,9352,12721,9363,12736,9625,12727,9634,12709,9638,12690,9639,12669,9636,12649,9629,12631,9618,12616e" filled="t" fillcolor="#FFFF00" stroked="f">
                <v:path arrowok="t"/>
                <v:fill/>
              </v:shape>
            </v:group>
            <v:group style="position:absolute;left:7958;top:13295;width:192;height:223" coordorigin="7958,13295" coordsize="192,223">
              <v:shape style="position:absolute;left:7958;top:13295;width:192;height:223" coordorigin="7958,13295" coordsize="192,223" path="m8111,13295l7993,13299,7961,13369,7958,13410,7959,13430,7985,13504,7996,13518,8114,13513,8146,13444,8149,13403,8148,13382,8122,13309,8111,13295e" filled="t" fillcolor="#FFFF00" stroked="f">
                <v:path arrowok="t"/>
                <v:fill/>
              </v:shape>
            </v:group>
            <v:group style="position:absolute;left:9340;top:13318;width:194;height:223" coordorigin="9340,13318" coordsize="194,223">
              <v:shape style="position:absolute;left:9340;top:13318;width:194;height:223" coordorigin="9340,13318" coordsize="194,223" path="m9495,13318l9376,13323,9343,13392,9340,13433,9341,13454,9367,13527,9379,13541,9498,13537,9530,13467,9534,13426,9533,13406,9507,13332,9495,13318e" filled="t" fillcolor="#FFFF00" stroked="f">
                <v:path arrowok="t"/>
                <v:fill/>
              </v:shape>
            </v:group>
            <v:group style="position:absolute;left:10944;top:13331;width:488;height:222" coordorigin="10944,13331" coordsize="488,222">
              <v:shape style="position:absolute;left:10944;top:13331;width:488;height:222" coordorigin="10944,13331" coordsize="488,222" path="m11393,13331l10979,13335,10947,13404,10944,13445,10945,13466,10971,13539,10982,13553,11396,13549,11428,13480,11431,13439,11430,13418,11404,13345,11393,13331e" filled="t" fillcolor="#FFFF00" stroked="f">
                <v:path arrowok="t"/>
                <v:fill/>
              </v:shape>
            </v:group>
            <v:group style="position:absolute;left:7951;top:13790;width:223;height:222" coordorigin="7951,13790" coordsize="223,222">
              <v:shape style="position:absolute;left:7951;top:13790;width:223;height:222" coordorigin="7951,13790" coordsize="223,222" path="m8135,13790l7987,13794,7955,13863,7951,13904,7952,13925,7978,13998,7990,14013,8138,14009,8170,13939,8174,13898,8173,13878,8147,13804,8135,13790e" filled="t" fillcolor="#FFFF00" stroked="f">
                <v:path arrowok="t"/>
                <v:fill/>
              </v:shape>
            </v:group>
            <v:group style="position:absolute;left:9328;top:13810;width:223;height:222" coordorigin="9328,13810" coordsize="223,222">
              <v:shape style="position:absolute;left:9328;top:13810;width:223;height:222" coordorigin="9328,13810" coordsize="223,222" path="m9513,13810l9364,13814,9332,13883,9328,13924,9330,13945,9356,14018,9367,14032,9516,14028,9548,13959,9552,13918,9550,13897,9524,13824,9513,13810e" filled="t" fillcolor="#FFFF00" stroked="f">
                <v:path arrowok="t"/>
                <v:fill/>
              </v:shape>
            </v:group>
            <v:group style="position:absolute;left:10932;top:13826;width:228;height:222" coordorigin="10932,13826" coordsize="228,222">
              <v:shape style="position:absolute;left:10932;top:13826;width:228;height:222" coordorigin="10932,13826" coordsize="228,222" path="m11121,13826l10968,13830,10936,13899,10932,13940,10933,13961,10959,14034,10971,14048,11124,14044,11156,13975,11160,13934,11159,13913,11133,13840,11121,13826e" filled="t" fillcolor="#FFFF00" stroked="f">
                <v:path arrowok="t"/>
                <v:fill/>
              </v:shape>
            </v:group>
            <v:group style="position:absolute;left:10129;top:14276;width:1101;height:270" coordorigin="10129,14276" coordsize="1101,270">
              <v:shape style="position:absolute;left:10129;top:14276;width:1101;height:270" coordorigin="10129,14276" coordsize="1101,270" path="m11183,14276l10165,14289,10134,14359,10129,14400,10129,14422,10145,14499,10175,14546,11193,14533,11225,14463,11230,14422,11230,14400,11214,14323,11183,14276e" filled="t" fillcolor="#FFFF00" stroked="f">
                <v:path arrowok="t"/>
                <v:fill/>
              </v:shape>
            </v:group>
            <v:group style="position:absolute;left:1013;top:14320;width:683;height:204" coordorigin="1013,14320" coordsize="683,204">
              <v:shape style="position:absolute;left:1013;top:14320;width:683;height:204" coordorigin="1013,14320" coordsize="683,204" path="m1660,14320l1045,14323,1015,14393,1013,14414,1013,14434,1036,14509,1048,14523,1663,14520,1694,14450,1696,14429,1695,14408,1672,14334,1660,14320e" filled="t" fillcolor="#FFFF00" stroked="f">
                <v:path arrowok="t"/>
                <v:fill/>
              </v:shape>
            </v:group>
            <v:group style="position:absolute;left:3990;top:14313;width:348;height:222" coordorigin="3990,14313" coordsize="348,222">
              <v:shape style="position:absolute;left:3990;top:14313;width:348;height:222" coordorigin="3990,14313" coordsize="348,222" path="m4300,14313l4026,14318,3994,14387,3990,14428,3992,14448,4018,14522,4029,14536,4303,14532,4335,14463,4339,14422,4338,14401,4312,14328,4300,14313e" filled="t" fillcolor="#FFFF00" stroked="f">
                <v:path arrowok="t"/>
                <v:fill/>
              </v:shape>
            </v:group>
            <v:group style="position:absolute;left:9655;top:14314;width:454;height:222" coordorigin="9655,14314" coordsize="454,222">
              <v:shape style="position:absolute;left:9655;top:14314;width:454;height:222" coordorigin="9655,14314" coordsize="454,222" path="m10070,14314l9691,14318,9658,14387,9655,14428,9656,14449,9682,14522,9694,14537,10073,14533,10105,14463,10109,14422,10108,14402,10082,14328,10070,14314e" filled="t" fillcolor="#FFFF00" stroked="f">
                <v:path arrowok="t"/>
                <v:fill/>
              </v:shape>
            </v:group>
            <v:group style="position:absolute;left:11259;top:14314;width:315;height:222" coordorigin="11259,14314" coordsize="315,222">
              <v:shape style="position:absolute;left:11259;top:14314;width:315;height:222" coordorigin="11259,14314" coordsize="315,222" path="m11534,14314l11295,14318,11262,14387,11259,14428,11260,14449,11286,14523,11298,14537,11537,14533,11570,14463,11573,14422,11572,14402,11546,14328,11534,14314e" filled="t" fillcolor="#FFFF00" stroked="f">
                <v:path arrowok="t"/>
                <v:fill/>
              </v:shape>
            </v:group>
            <v:group style="position:absolute;left:1894;top:14328;width:2065;height:204" coordorigin="1894,14328" coordsize="2065,204">
              <v:shape style="position:absolute;left:1894;top:14328;width:2065;height:204" coordorigin="1894,14328" coordsize="2065,204" path="m3924,14328l1927,14332,1896,14402,1894,14422,1894,14443,1918,14518,1929,14532,3926,14529,3957,14459,3959,14438,3959,14417,3935,14343,3924,14328e" filled="t" fillcolor="#FFFF00" stroked="f">
                <v:path arrowok="t"/>
                <v:fill/>
              </v:shape>
            </v:group>
            <v:group style="position:absolute;left:4362;top:14329;width:5122;height:203" coordorigin="4362,14329" coordsize="5122,203">
              <v:shape style="position:absolute;left:4362;top:14329;width:5122;height:203" coordorigin="4362,14329" coordsize="5122,203" path="m9449,14329l4395,14332,4364,14402,4362,14423,4362,14443,4386,14518,4398,14532,9451,14529,9482,14459,9484,14439,9484,14418,9460,14343,9449,14329e" filled="t" fillcolor="#FFFF00" stroked="f">
                <v:path arrowok="t"/>
                <v:fill/>
              </v:shape>
            </v:group>
            <v:group style="position:absolute;left:4968;top:14503;width:828;height:266" coordorigin="4968,14503" coordsize="828,266">
              <v:shape style="position:absolute;left:4968;top:14503;width:828;height:266" coordorigin="4968,14503" coordsize="828,266" path="m5749,14503l5006,14512,4974,14582,4968,14643,4969,14663,4984,14722,5014,14769,5757,14759,5790,14690,5796,14628,5794,14608,5780,14549,5749,14503e" filled="t" fillcolor="#FFFF00" stroked="f">
                <v:path arrowok="t"/>
                <v:fill/>
              </v:shape>
            </v:group>
            <v:group style="position:absolute;left:5839;top:14562;width:1292;height:222" coordorigin="5839,14562" coordsize="1292,222">
              <v:shape style="position:absolute;left:5839;top:14562;width:1292;height:222" coordorigin="5839,14562" coordsize="1292,222" path="m7093,14562l5875,14566,5843,14635,5839,14676,5841,14697,5866,14770,5878,14784,7096,14780,7128,14711,7132,14670,7130,14649,7104,14576,7093,14562e" filled="t" fillcolor="#FFFF00" stroked="f">
                <v:path arrowok="t"/>
                <v:fill/>
              </v:shape>
            </v:group>
            <v:group style="position:absolute;left:10142;top:14560;width:1182;height:222" coordorigin="10142,14560" coordsize="1182,222">
              <v:shape style="position:absolute;left:10142;top:14560;width:1182;height:222" coordorigin="10142,14560" coordsize="1182,222" path="m11286,14560l10178,14564,10146,14633,10142,14674,10144,14695,10170,14769,10181,14783,11289,14779,11321,14709,11324,14668,11323,14648,11297,14574,11286,14560e" filled="t" fillcolor="#FFFF00" stroked="f">
                <v:path arrowok="t"/>
                <v:fill/>
              </v:shape>
            </v:group>
            <v:group style="position:absolute;left:1894;top:14577;width:3038;height:203" coordorigin="1894,14577" coordsize="3038,203">
              <v:shape style="position:absolute;left:1894;top:14577;width:3038;height:203" coordorigin="1894,14577" coordsize="3038,203" path="m4897,14577l1927,14580,1896,14650,1894,14670,1894,14691,1918,14766,1929,14780,4899,14777,4930,14707,4932,14686,4932,14665,4908,14591,4897,14577e" filled="t" fillcolor="#FFFF00" stroked="f">
                <v:path arrowok="t"/>
                <v:fill/>
              </v:shape>
            </v:group>
            <v:group style="position:absolute;left:7326;top:14575;width:2776;height:203" coordorigin="7326,14575" coordsize="2776,203">
              <v:shape style="position:absolute;left:7326;top:14575;width:2776;height:203" coordorigin="7326,14575" coordsize="2776,203" path="m10066,14575l7358,14578,7328,14649,7326,14669,7326,14690,7349,14764,7361,14779,10068,14775,10099,14705,10101,14685,10101,14664,10077,14589,10066,14575e" filled="t" fillcolor="#FFFF00" stroked="f">
                <v:path arrowok="t"/>
                <v:fill/>
              </v:shape>
            </v:group>
            <v:group style="position:absolute;left:10593;top:3220;width:1352;height:306" coordorigin="10593,3220" coordsize="1352,306">
              <v:shape style="position:absolute;left:10593;top:3220;width:1352;height:306" coordorigin="10593,3220" coordsize="1352,306" path="m11898,3220l10630,3268,10599,3339,10593,3400,10595,3421,10610,3479,10640,3526,11909,3477,11940,3407,11945,3345,11944,3325,11929,3267,11898,3220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0" w:after="0" w:line="277" w:lineRule="exact"/>
        <w:ind w:left="208" w:right="-20"/>
        <w:jc w:val="left"/>
        <w:tabs>
          <w:tab w:pos="1080" w:val="left"/>
          <w:tab w:pos="88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N'otl!u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4"/>
          <w:w w:val="190"/>
          <w:position w:val="0"/>
        </w:rPr>
        <w:t>Earl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0"/>
        </w:rPr>
        <w:t>y</w:t>
      </w:r>
      <w:r>
        <w:rPr>
          <w:rFonts w:ascii="Segoe UI" w:hAnsi="Segoe UI" w:cs="Segoe UI" w:eastAsia="Segoe UI"/>
          <w:sz w:val="16"/>
          <w:szCs w:val="16"/>
          <w:spacing w:val="23"/>
          <w:w w:val="19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procluotion</w:t>
      </w:r>
      <w:r>
        <w:rPr>
          <w:rFonts w:ascii="Segoe UI" w:hAnsi="Segoe UI" w:cs="Segoe UI" w:eastAsia="Segoe UI"/>
          <w:sz w:val="16"/>
          <w:szCs w:val="16"/>
          <w:spacing w:val="-5"/>
          <w:w w:val="159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0"/>
        </w:rPr>
        <w:t>ot</w:t>
      </w:r>
      <w:r>
        <w:rPr>
          <w:rFonts w:ascii="Segoe UI" w:hAnsi="Segoe UI" w:cs="Segoe UI" w:eastAsia="Segoe UI"/>
          <w:sz w:val="18"/>
          <w:szCs w:val="18"/>
          <w:spacing w:val="24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the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0"/>
          <w:position w:val="0"/>
        </w:rPr>
        <w:t>''.Mayf'4.1l"11</w:t>
      </w:r>
      <w:r>
        <w:rPr>
          <w:rFonts w:ascii="Segoe UI" w:hAnsi="Segoe UI" w:cs="Segoe UI" w:eastAsia="Segoe UI"/>
          <w:sz w:val="16"/>
          <w:szCs w:val="16"/>
          <w:spacing w:val="0"/>
          <w:w w:val="11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1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used</w:t>
      </w:r>
      <w:r>
        <w:rPr>
          <w:rFonts w:ascii="Segoe UI" w:hAnsi="Segoe UI" w:cs="Segoe UI" w:eastAsia="Segoe UI"/>
          <w:sz w:val="16"/>
          <w:szCs w:val="16"/>
          <w:spacing w:val="19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6"/>
          <w:position w:val="0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6"/>
          <w:position w:val="0"/>
        </w:rPr>
        <w:t>azo-c-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am.pl1f'1er.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28"/>
          <w:position w:val="0"/>
        </w:rPr>
        <w:t>'rhe</w:t>
      </w:r>
      <w:r>
        <w:rPr>
          <w:rFonts w:ascii="Segoe UI" w:hAnsi="Segoe UI" w:cs="Segoe UI" w:eastAsia="Segoe UI"/>
          <w:sz w:val="18"/>
          <w:szCs w:val="18"/>
          <w:spacing w:val="33"/>
          <w:w w:val="128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8"/>
          <w:position w:val="0"/>
        </w:rPr>
        <w:t>majority</w:t>
      </w:r>
      <w:r>
        <w:rPr>
          <w:rFonts w:ascii="Segoe UI" w:hAnsi="Segoe UI" w:cs="Segoe UI" w:eastAsia="Segoe UI"/>
          <w:sz w:val="21"/>
          <w:szCs w:val="21"/>
          <w:spacing w:val="72"/>
          <w:w w:val="128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1"/>
          <w:position w:val="0"/>
        </w:rPr>
        <w:t>of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40" w:lineRule="auto"/>
        <w:ind w:left="1089" w:right="-20"/>
        <w:jc w:val="left"/>
        <w:tabs>
          <w:tab w:pos="65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10"/>
          <w:w w:val="191"/>
        </w:rPr>
        <w:t>thi</w:t>
      </w:r>
      <w:r>
        <w:rPr>
          <w:rFonts w:ascii="Segoe UI" w:hAnsi="Segoe UI" w:cs="Segoe UI" w:eastAsia="Segoe UI"/>
          <w:sz w:val="16"/>
          <w:szCs w:val="16"/>
          <w:spacing w:val="0"/>
          <w:w w:val="191"/>
        </w:rPr>
        <w:t>e</w:t>
      </w:r>
      <w:r>
        <w:rPr>
          <w:rFonts w:ascii="Segoe UI" w:hAnsi="Segoe UI" w:cs="Segoe UI" w:eastAsia="Segoe UI"/>
          <w:sz w:val="16"/>
          <w:szCs w:val="16"/>
          <w:spacing w:val="42"/>
          <w:w w:val="19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Symphonola</w:t>
      </w:r>
      <w:r>
        <w:rPr>
          <w:rFonts w:ascii="Segoe UI" w:hAnsi="Segoe UI" w:cs="Segoe UI" w:eastAsia="Segoe UI"/>
          <w:sz w:val="16"/>
          <w:szCs w:val="16"/>
          <w:spacing w:val="22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5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3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e</w:t>
      </w:r>
      <w:r>
        <w:rPr>
          <w:rFonts w:ascii="Segoe UI" w:hAnsi="Segoe UI" w:cs="Segoe UI" w:eastAsia="Segoe UI"/>
          <w:sz w:val="16"/>
          <w:szCs w:val="16"/>
          <w:spacing w:val="51"/>
          <w:w w:val="16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830-lZ</w:t>
      </w:r>
      <w:r>
        <w:rPr>
          <w:rFonts w:ascii="Segoe UI" w:hAnsi="Segoe UI" w:cs="Segoe UI" w:eastAsia="Segoe UI"/>
          <w:sz w:val="16"/>
          <w:szCs w:val="16"/>
          <w:spacing w:val="49"/>
          <w:w w:val="16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3"/>
        </w:rPr>
        <w:t>amplifier.</w:t>
      </w:r>
      <w:r>
        <w:rPr>
          <w:rFonts w:ascii="Segoe UI" w:hAnsi="Segoe UI" w:cs="Segoe UI" w:eastAsia="Segoe UI"/>
          <w:sz w:val="18"/>
          <w:szCs w:val="18"/>
          <w:spacing w:val="-66"/>
          <w:w w:val="16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2"/>
          <w:w w:val="23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39"/>
        </w:rPr>
        <w:t>t</w:t>
      </w:r>
      <w:r>
        <w:rPr>
          <w:rFonts w:ascii="Segoe UI" w:hAnsi="Segoe UI" w:cs="Segoe UI" w:eastAsia="Segoe UI"/>
          <w:sz w:val="16"/>
          <w:szCs w:val="16"/>
          <w:spacing w:val="41"/>
          <w:w w:val="239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23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39"/>
        </w:rPr>
        <w:t>s</w:t>
      </w:r>
      <w:r>
        <w:rPr>
          <w:rFonts w:ascii="Segoe UI" w:hAnsi="Segoe UI" w:cs="Segoe UI" w:eastAsia="Segoe UI"/>
          <w:sz w:val="16"/>
          <w:szCs w:val="16"/>
          <w:spacing w:val="-9"/>
          <w:w w:val="239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48"/>
        </w:rPr>
        <w:t>re</w:t>
      </w:r>
      <w:r>
        <w:rPr>
          <w:rFonts w:ascii="Segoe UI" w:hAnsi="Segoe UI" w:cs="Segoe UI" w:eastAsia="Segoe UI"/>
          <w:sz w:val="16"/>
          <w:szCs w:val="16"/>
          <w:spacing w:val="6"/>
          <w:w w:val="148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om</w:t>
      </w:r>
      <w:r>
        <w:rPr>
          <w:rFonts w:ascii="Segoe UI" w:hAnsi="Segoe UI" w:cs="Segoe UI" w:eastAsia="Segoe UI"/>
          <w:sz w:val="16"/>
          <w:szCs w:val="16"/>
          <w:spacing w:val="-1"/>
          <w:w w:val="148"/>
        </w:rPr>
        <w:t>m</w:t>
      </w:r>
      <w:r>
        <w:rPr>
          <w:rFonts w:ascii="Segoe UI" w:hAnsi="Segoe UI" w:cs="Segoe UI" w:eastAsia="Segoe UI"/>
          <w:sz w:val="16"/>
          <w:szCs w:val="16"/>
          <w:spacing w:val="-3"/>
          <w:w w:val="148"/>
        </w:rPr>
        <w:t>endo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d</w:t>
      </w:r>
      <w:r>
        <w:rPr>
          <w:rFonts w:ascii="Segoe UI" w:hAnsi="Segoe UI" w:cs="Segoe UI" w:eastAsia="Segoe UI"/>
          <w:sz w:val="16"/>
          <w:szCs w:val="16"/>
          <w:spacing w:val="53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75"/>
        </w:rPr>
        <w:t>tha</w:t>
      </w:r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t</w:t>
      </w:r>
      <w:r>
        <w:rPr>
          <w:rFonts w:ascii="Segoe UI" w:hAnsi="Segoe UI" w:cs="Segoe UI" w:eastAsia="Segoe UI"/>
          <w:sz w:val="16"/>
          <w:szCs w:val="16"/>
          <w:spacing w:val="42"/>
          <w:w w:val="17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&amp;m9litieJ.•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4" w:after="0" w:line="240" w:lineRule="auto"/>
        <w:ind w:left="108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group style="position:absolute;margin-left:94.03112pt;margin-top:3.173883pt;width:245.277764pt;height:11.812pt;mso-position-horizontal-relative:page;mso-position-vertical-relative:paragraph;z-index:-19663" coordorigin="1881,63" coordsize="4906,236">
            <v:group style="position:absolute;left:4504;top:70;width:2275;height:222" coordorigin="4504,70" coordsize="2275,222">
              <v:shape style="position:absolute;left:4504;top:70;width:2275;height:222" coordorigin="4504,70" coordsize="2275,222" path="m6740,70l4540,74,4508,144,4504,185,4505,205,4531,279,4543,293,6743,289,6776,220,6779,179,6778,158,6752,85,6740,70e" filled="t" fillcolor="#FFFF00" stroked="f">
                <v:path arrowok="t"/>
                <v:fill/>
              </v:shape>
            </v:group>
            <v:group style="position:absolute;left:1887;top:85;width:2557;height:204" coordorigin="1887,85" coordsize="2557,204">
              <v:shape style="position:absolute;left:1887;top:85;width:2557;height:204" coordorigin="1887,85" coordsize="2557,204" path="m4409,85l1920,89,1889,159,1887,179,1887,200,1911,275,1922,289,4412,285,4442,215,4444,195,4444,174,4421,99,4409,85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-1"/>
          <w:w w:val="134"/>
        </w:rPr>
        <w:t>mode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26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number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34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u�ed</w:t>
      </w:r>
      <w:r>
        <w:rPr>
          <w:rFonts w:ascii="Segoe UI" w:hAnsi="Segoe UI" w:cs="Segoe UI" w:eastAsia="Segoe UI"/>
          <w:sz w:val="16"/>
          <w:szCs w:val="16"/>
          <w:spacing w:val="17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1n</w:t>
      </w:r>
      <w:r>
        <w:rPr>
          <w:rFonts w:ascii="Segoe UI" w:hAnsi="Segoe UI" w:cs="Segoe UI" w:eastAsia="Segoe UI"/>
          <w:sz w:val="18"/>
          <w:szCs w:val="18"/>
          <w:spacing w:val="42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ordering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38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0"/>
        </w:rPr>
        <w:t>parte.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29" w:right="-20"/>
        <w:jc w:val="left"/>
        <w:rPr>
          <w:rFonts w:ascii="Times New Roman" w:hAnsi="Times New Roman" w:cs="Times New Roman" w:eastAsia="Times New Roman"/>
          <w:sz w:val="12.419922"/>
          <w:szCs w:val="12.419922"/>
        </w:rPr>
      </w:pPr>
      <w:rPr/>
      <w:r>
        <w:rPr/>
        <w:pict>
          <v:shape style="width:204.985549pt;height:6.21pt;mso-position-horizontal-relative:char;mso-position-vertical-relative:line" type="#_x0000_t75">
            <v:imagedata r:id="rId99" o:title=""/>
          </v:shape>
        </w:pict>
      </w:r>
      <w:r>
        <w:rPr>
          <w:rFonts w:ascii="Times New Roman" w:hAnsi="Times New Roman" w:cs="Times New Roman" w:eastAsia="Times New Roman"/>
          <w:sz w:val="12.419922"/>
          <w:szCs w:val="12.419922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</w:sectPr>
      </w:pPr>
      <w:rPr/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pgSz w:w="12100" w:h="15340"/>
          <w:pgMar w:top="1340" w:bottom="0" w:left="0" w:right="560"/>
        </w:sectPr>
      </w:pPr>
      <w:rPr/>
    </w:p>
    <w:p>
      <w:pPr>
        <w:spacing w:before="4" w:after="0" w:line="240" w:lineRule="auto"/>
        <w:ind w:left="1219" w:right="-20"/>
        <w:jc w:val="left"/>
        <w:tabs>
          <w:tab w:pos="38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7.209991pt;margin-top:-4.287806pt;width:176.086801pt;height:29.662085pt;mso-position-horizontal-relative:page;mso-position-vertical-relative:paragraph;z-index:-19649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341" w:hRule="exact"/>
                    </w:trPr>
                    <w:tc>
                      <w:tcPr>
                        <w:tcW w:w="11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3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8" w:after="0" w:line="240" w:lineRule="auto"/>
                          <w:ind w:left="45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18"/>
                          </w:rPr>
                          <w:t>7850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07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110" w:lineRule="exact"/>
                          <w:jc w:val="left"/>
                          <w:rPr>
                            <w:sz w:val="11"/>
                            <w:szCs w:val="11"/>
                          </w:rPr>
                        </w:pPr>
                        <w:rPr/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spacing w:before="0" w:after="0" w:line="223" w:lineRule="exact"/>
                          <w:ind w:left="532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-2"/>
                            <w:w w:val="120"/>
                            <w:position w:val="-2"/>
                          </w:rPr>
                          <w:t>8800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1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5" w:lineRule="exact"/>
                          <w:ind w:left="4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1"/>
                            <w:w w:val="120"/>
                          </w:rPr>
                          <w:t>1940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7" w:lineRule="exact"/>
                          <w:ind w:left="527" w:right="479"/>
                          <w:jc w:val="center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31"/>
                          </w:rPr>
                          <w:t>ES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07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2" w:after="0" w:line="220" w:lineRule="exact"/>
                          <w:ind w:left="643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2"/>
                            <w:position w:val="-1"/>
                          </w:rPr>
                          <w:t>ES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6.869995pt;margin-top:12.744738pt;width:30.495401pt;height:59.95pt;mso-position-horizontal-relative:page;mso-position-vertical-relative:paragraph;z-index:-19647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rPr>
                      <w:rFonts w:ascii="Segoe UI" w:hAnsi="Segoe UI" w:cs="Segoe UI" w:eastAsia="Segoe UI"/>
                      <w:sz w:val="120"/>
                      <w:szCs w:val="12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20"/>
                      <w:szCs w:val="120"/>
                      <w:w w:val="19"/>
                      <w:position w:val="10"/>
                    </w:rPr>
                    <w:t>62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-17"/>
                      <w:w w:val="21"/>
                      <w:position w:val="1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21"/>
                      <w:position w:val="1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-12"/>
                      <w:w w:val="19"/>
                      <w:position w:val="10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9"/>
        </w:rPr>
        <w:t>MODEL</w:t>
      </w:r>
      <w:r>
        <w:rPr>
          <w:rFonts w:ascii="Segoe UI" w:hAnsi="Segoe UI" w:cs="Segoe UI" w:eastAsia="Segoe UI"/>
          <w:sz w:val="17"/>
          <w:szCs w:val="17"/>
          <w:spacing w:val="-28"/>
          <w:w w:val="10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2"/>
        </w:rPr>
        <w:t>OADE'l'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404" w:lineRule="exact"/>
        <w:ind w:left="2731" w:right="-20"/>
        <w:jc w:val="left"/>
        <w:tabs>
          <w:tab w:pos="38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8.440002pt;margin-top:11.589523pt;width:210.951401pt;height:59.95pt;mso-position-horizontal-relative:page;mso-position-vertical-relative:paragraph;z-index:-19648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tabs>
                      <w:tab w:pos="3580" w:val="left"/>
                    </w:tabs>
                    <w:rPr>
                      <w:rFonts w:ascii="Times New Roman" w:hAnsi="Times New Roman" w:cs="Times New Roman" w:eastAsia="Times New Roman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8"/>
                      <w:position w:val="10"/>
                    </w:rPr>
                    <w:t>1625-�C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1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1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spacing w:val="0"/>
                      <w:w w:val="126"/>
                      <w:position w:val="12"/>
                    </w:rPr>
                    <w:t>615-3</w:t>
                  </w:r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47"/>
          <w:szCs w:val="47"/>
          <w:spacing w:val="0"/>
          <w:w w:val="61"/>
          <w:position w:val="4"/>
        </w:rPr>
        <w:t>.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8"/>
          <w:szCs w:val="18"/>
          <w:spacing w:val="-351"/>
          <w:w w:val="125"/>
          <w:position w:val="15"/>
        </w:rPr>
        <w:t>UA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15"/>
        </w:rPr>
        <w:t>J</w:t>
      </w:r>
      <w:r>
        <w:rPr>
          <w:rFonts w:ascii="Segoe UI" w:hAnsi="Segoe UI" w:cs="Segoe UI" w:eastAsia="Segoe UI"/>
          <w:sz w:val="18"/>
          <w:szCs w:val="18"/>
          <w:spacing w:val="0"/>
          <w:w w:val="98"/>
          <w:position w:val="15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15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37" w:right="-76"/>
        <w:jc w:val="left"/>
        <w:tabs>
          <w:tab w:pos="4680" w:val="left"/>
          <w:tab w:pos="5640" w:val="left"/>
          <w:tab w:pos="71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w10:wrap type="none"/>
          <v:shape style="position:absolute;margin-left:428.662598pt;margin-top:3.26155pt;width:37.368688pt;height:9.076943pt;mso-position-horizontal-relative:page;mso-position-vertical-relative:paragraph;z-index:-19631;rotation:1" type="#_x0000_t136" fillcolor="#000000" stroked="f">
            <o:extrusion v:ext="view" autorotationcenter="t"/>
            <v:textpath style="font-family:&amp;quot;Segoe UI&amp;quot;;font-size:9pt;v-text-kern:t;mso-text-shadow:auto" string="625-10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625-3Z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-30"/>
          <w:w w:val="60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67"/>
          <w:w w:val="6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5"/>
          <w:position w:val="2"/>
        </w:rPr>
        <w:t>YCS-lZ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27"/>
          <w:position w:val="2"/>
        </w:rPr>
        <w:t>6l5-3Y(25)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28" w:lineRule="exact"/>
        <w:ind w:left="3696" w:right="3373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1"/>
          <w:w w:val="130"/>
          <w:position w:val="-1"/>
        </w:rPr>
        <w:t>625-3!(25}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511.080231pt;margin-top:-12.265702pt;width:25.186975pt;height:10.867277pt;mso-position-horizontal-relative:page;mso-position-vertical-relative:paragraph;z-index:-19628;rotation:2" type="#_x0000_t136" fillcolor="#000000" stroked="f">
            <o:extrusion v:ext="view" autorotationcenter="t"/>
            <v:textpath style="font-family:&amp;quot;Times New Roman&amp;quot;;font-size:10pt;v-text-kern:t;mso-text-shadow:auto" string="aaoo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s.c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0"/>
        </w:rPr>
        <w:t>MCS25-6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8385" w:space="1503"/>
            <w:col w:w="1652"/>
          </w:cols>
        </w:sectPr>
      </w:pPr>
      <w:rPr/>
    </w:p>
    <w:p>
      <w:pPr>
        <w:spacing w:before="0" w:after="0" w:line="250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3.670013pt;margin-top:1.022544pt;width:106.325301pt;height:59.95pt;mso-position-horizontal-relative:page;mso-position-vertical-relative:paragraph;z-index:-19646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tabs>
                      <w:tab w:pos="1520" w:val="left"/>
                    </w:tabs>
                    <w:rPr>
                      <w:rFonts w:ascii="Segoe UI" w:hAnsi="Segoe UI" w:cs="Segoe UI" w:eastAsia="Segoe UI"/>
                      <w:sz w:val="120"/>
                      <w:szCs w:val="12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216"/>
                      <w:position w:val="12"/>
                    </w:rPr>
                    <w:t>l-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34"/>
                      <w:position w:val="13"/>
                    </w:rPr>
                    <w:t>Slm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00"/>
                      <w:position w:val="1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00"/>
                      <w:position w:val="13"/>
                    </w:rPr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8"/>
                      <w:position w:val="10"/>
                    </w:rPr>
                    <w:t>2-2A3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478.545715pt;margin-top:-39.956642pt;width:3.306317pt;height:39.964336pt;mso-position-horizontal-relative:page;mso-position-vertical-relative:paragraph;z-index:-19630;rotation:1" type="#_x0000_t136" fillcolor="#000000" stroked="f">
            <o:extrusion v:ext="view" autorotationcenter="t"/>
            <v:textpath style="font-family:&amp;quot;Times New Roman&amp;quot;;font-size:40pt;v-text-kern:t;mso-text-shadow:auto" string="1"/>
          </v:shape>
        </w:pict>
      </w:r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621i-3Y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c</w:t>
      </w:r>
      <w:r>
        <w:rPr>
          <w:rFonts w:ascii="Segoe UI" w:hAnsi="Segoe UI" w:cs="Segoe UI" w:eastAsia="Segoe UI"/>
          <w:sz w:val="17"/>
          <w:szCs w:val="17"/>
          <w:spacing w:val="-26"/>
          <w:w w:val="13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2n</w:t>
      </w:r>
      <w:r>
        <w:rPr>
          <w:rFonts w:ascii="Segoe UI" w:hAnsi="Segoe UI" w:cs="Segoe UI" w:eastAsia="Segoe UI"/>
          <w:sz w:val="17"/>
          <w:szCs w:val="17"/>
          <w:spacing w:val="-27"/>
          <w:w w:val="13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6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1500" w:val="left"/>
          <w:tab w:pos="2920" w:val="left"/>
          <w:tab w:pos="40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1"/>
          <w:w w:val="120"/>
          <w:position w:val="5"/>
        </w:rPr>
        <w:t>2•6i: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5"/>
        </w:rPr>
        <w:t>7</w:t>
      </w:r>
      <w:r>
        <w:rPr>
          <w:rFonts w:ascii="Times New Roman" w:hAnsi="Times New Roman" w:cs="Times New Roman" w:eastAsia="Times New Roman"/>
          <w:sz w:val="21"/>
          <w:szCs w:val="21"/>
          <w:spacing w:val="-59"/>
          <w:w w:val="120"/>
          <w:position w:val="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2"/>
          <w:w w:val="123"/>
          <w:position w:val="3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spacing w:val="-4"/>
          <w:w w:val="178"/>
          <w:position w:val="5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13"/>
          <w:position w:val="2"/>
        </w:rPr>
        <w:t>6J5G'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3"/>
          <w:position w:val="2"/>
        </w:rPr>
        <w:t>l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22"/>
          <w:position w:val="0"/>
        </w:rPr>
        <w:t>l-6SQ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2"/>
          <w:position w:val="0"/>
        </w:rPr>
        <w:t>7</w:t>
      </w:r>
      <w:r>
        <w:rPr>
          <w:rFonts w:ascii="Times New Roman" w:hAnsi="Times New Roman" w:cs="Times New Roman" w:eastAsia="Times New Roman"/>
          <w:sz w:val="21"/>
          <w:szCs w:val="21"/>
          <w:spacing w:val="-62"/>
          <w:w w:val="122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1"/>
          <w:w w:val="119"/>
          <w:position w:val="0"/>
        </w:rPr>
        <w:t>S-6JfjG!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179" w:lineRule="exact"/>
        <w:ind w:left="2911" w:right="-20"/>
        <w:jc w:val="left"/>
        <w:tabs>
          <w:tab w:pos="40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-5"/>
        </w:rPr>
        <w:t>3•6J5G!</w:t>
      </w:r>
      <w:r>
        <w:rPr>
          <w:rFonts w:ascii="Times New Roman" w:hAnsi="Times New Roman" w:cs="Times New Roman" w:eastAsia="Times New Roman"/>
          <w:sz w:val="21"/>
          <w:szCs w:val="21"/>
          <w:spacing w:val="-28"/>
          <w:w w:val="120"/>
          <w:position w:val="-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-6"/>
        </w:rPr>
        <w:t>2-6X7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5087" w:space="585"/>
            <w:col w:w="5868"/>
          </w:cols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 style="position:absolute;margin-left:186.722794pt;margin-top:-12.786685pt;width:24.620937pt;height:9.901076pt;mso-position-horizontal-relative:page;mso-position-vertical-relative:paragraph;z-index:-19626;rotation:358" type="#_x0000_t136" fillcolor="#000000" stroked="f">
            <o:extrusion v:ext="view" autorotationcenter="t"/>
            <v:textpath style="font-family:&amp;quot;Segoe UI&amp;quot;;font-size:8pt;v-text-kern:t;mso-text-shadow:auto" string="1-76"/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2"/>
        </w:rPr>
        <w:t>l-6J5G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4" w:after="0" w:line="240" w:lineRule="auto"/>
        <w:ind w:right="-67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5"/>
          <w:w w:val="269"/>
        </w:rPr>
        <w:t>l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5"/>
          <w:position w:val="1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260" w:lineRule="exact"/>
        <w:ind w:right="-77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1"/>
          <w:szCs w:val="21"/>
          <w:w w:val="120"/>
          <w:position w:val="-1"/>
        </w:rPr>
        <w:t>6J</w:t>
      </w:r>
      <w:r>
        <w:rPr>
          <w:rFonts w:ascii="Times New Roman" w:hAnsi="Times New Roman" w:cs="Times New Roman" w:eastAsia="Times New Roman"/>
          <w:sz w:val="21"/>
          <w:szCs w:val="21"/>
          <w:w w:val="123"/>
          <w:position w:val="1"/>
        </w:rPr>
        <w:t>5G</w:t>
      </w:r>
      <w:r>
        <w:rPr>
          <w:rFonts w:ascii="Times New Roman" w:hAnsi="Times New Roman" w:cs="Times New Roman" w:eastAsia="Times New Roman"/>
          <w:sz w:val="21"/>
          <w:szCs w:val="21"/>
          <w:w w:val="123"/>
          <w:position w:val="2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w w:val="100"/>
          <w:position w:val="0"/>
        </w:rPr>
      </w:r>
    </w:p>
    <w:p>
      <w:pPr>
        <w:spacing w:before="51" w:after="0" w:line="253" w:lineRule="exact"/>
        <w:ind w:right="-20"/>
        <w:jc w:val="left"/>
        <w:tabs>
          <w:tab w:pos="1380" w:val="left"/>
          <w:tab w:pos="25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1-5U4G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0"/>
        </w:rPr>
        <w:t>2-SLS</w:t>
      </w:r>
      <w:r>
        <w:rPr>
          <w:rFonts w:ascii="Segoe UI" w:hAnsi="Segoe UI" w:cs="Segoe UI" w:eastAsia="Segoe UI"/>
          <w:sz w:val="17"/>
          <w:szCs w:val="17"/>
          <w:spacing w:val="-11"/>
          <w:w w:val="13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-1"/>
        </w:rPr>
        <w:t>l-6X5G!r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4494" w:space="1189"/>
            <w:col w:w="232" w:space="4"/>
            <w:col w:w="607" w:space="666"/>
            <w:col w:w="4348"/>
          </w:cols>
        </w:sectPr>
      </w:pPr>
      <w:rPr/>
    </w:p>
    <w:p>
      <w:pPr>
        <w:spacing w:before="7" w:after="0" w:line="248" w:lineRule="exact"/>
        <w:ind w:left="3737" w:right="961" w:firstLine="-5"/>
        <w:jc w:val="left"/>
        <w:tabs>
          <w:tab w:pos="5660" w:val="left"/>
          <w:tab w:pos="7180" w:val="left"/>
          <w:tab w:pos="8580" w:val="left"/>
          <w:tab w:pos="9760" w:val="left"/>
          <w:tab w:pos="98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47"/>
          <w:position w:val="1"/>
        </w:rPr>
        <w:t>2-2M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6"/>
        </w:rPr>
        <w:t>:!•6C6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7"/>
          <w:position w:val="2"/>
        </w:rPr>
        <w:t>l-5Y3G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l-50'4G</w:t>
      </w:r>
      <w:r>
        <w:rPr>
          <w:rFonts w:ascii="Times New Roman" w:hAnsi="Times New Roman" w:cs="Times New Roman" w:eastAsia="Times New Roman"/>
          <w:sz w:val="16"/>
          <w:szCs w:val="16"/>
          <w:spacing w:val="-30"/>
          <w:w w:val="14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1•6SQ7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3"/>
          <w:position w:val="1"/>
        </w:rPr>
        <w:t>l-5Z3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-3"/>
          <w:w w:val="129"/>
          <w:position w:val="5"/>
        </w:rPr>
        <w:t>8-1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5"/>
        </w:rPr>
        <w:t>6</w:t>
      </w:r>
      <w:r>
        <w:rPr>
          <w:rFonts w:ascii="Segoe UI" w:hAnsi="Segoe UI" w:cs="Segoe UI" w:eastAsia="Segoe UI"/>
          <w:sz w:val="18"/>
          <w:szCs w:val="18"/>
          <w:spacing w:val="-51"/>
          <w:w w:val="129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-1"/>
          <w:w w:val="129"/>
          <w:position w:val="1"/>
        </w:rPr>
        <w:t>1-SYS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-2"/>
          <w:w w:val="110"/>
          <w:position w:val="0"/>
        </w:rPr>
        <w:t>�-6li6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4" w:lineRule="atLeast"/>
        <w:ind w:left="5510" w:right="517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61"/>
          <w:position w:val="4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61"/>
          <w:position w:val="4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61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79"/>
          <w:position w:val="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72"/>
          <w:position w:val="-3"/>
        </w:rPr>
        <w:t>u.s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0" w:after="0" w:line="47" w:lineRule="exact"/>
        <w:ind w:left="1999" w:right="-72"/>
        <w:jc w:val="left"/>
        <w:tabs>
          <w:tab w:pos="372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21"/>
          <w:position w:val="6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21"/>
          <w:szCs w:val="21"/>
          <w:spacing w:val="1"/>
          <w:w w:val="148"/>
          <w:position w:val="4"/>
        </w:rPr>
        <w:t>l-80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59" w:lineRule="exact"/>
        <w:ind w:right="999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3"/>
        </w:rPr>
        <w:t>.:•5U4G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1" w:lineRule="exact"/>
        <w:ind w:right="-20"/>
        <w:jc w:val="left"/>
        <w:tabs>
          <w:tab w:pos="41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7"/>
          <w:position w:val="1"/>
        </w:rPr>
        <w:t>fl•SFS</w:t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1"/>
        </w:rPr>
        <w:t>G</w:t>
      </w:r>
      <w:r>
        <w:rPr>
          <w:rFonts w:ascii="Segoe UI" w:hAnsi="Segoe UI" w:cs="Segoe UI" w:eastAsia="Segoe UI"/>
          <w:sz w:val="17"/>
          <w:szCs w:val="17"/>
          <w:spacing w:val="-62"/>
          <w:w w:val="13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-5"/>
          <w:w w:val="295"/>
          <w:position w:val="-4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10"/>
          <w:w w:val="117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-2"/>
          <w:w w:val="143"/>
          <w:position w:val="-4"/>
        </w:rPr>
        <w:t>sLe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308" w:lineRule="exact"/>
        <w:ind w:left="24" w:right="-20"/>
        <w:jc w:val="left"/>
        <w:tabs>
          <w:tab w:pos="3140" w:val="left"/>
          <w:tab w:pos="41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-13"/>
          <w:w w:val="128"/>
          <w:position w:val="6"/>
        </w:rPr>
        <w:t>)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6"/>
        </w:rPr>
        <w:t>...</w:t>
      </w:r>
      <w:r>
        <w:rPr>
          <w:rFonts w:ascii="Segoe UI" w:hAnsi="Segoe UI" w:cs="Segoe UI" w:eastAsia="Segoe UI"/>
          <w:sz w:val="17"/>
          <w:szCs w:val="17"/>
          <w:spacing w:val="13"/>
          <w:w w:val="128"/>
          <w:position w:val="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6"/>
        </w:rPr>
        <w:t>2A4G</w:t>
      </w:r>
      <w:r>
        <w:rPr>
          <w:rFonts w:ascii="Segoe UI" w:hAnsi="Segoe UI" w:cs="Segoe UI" w:eastAsia="Segoe UI"/>
          <w:sz w:val="17"/>
          <w:szCs w:val="17"/>
          <w:spacing w:val="-59"/>
          <w:w w:val="128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5"/>
          <w:position w:val="1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2"/>
        </w:rPr>
      </w:r>
      <w:r>
        <w:rPr>
          <w:rFonts w:ascii="Segoe UI" w:hAnsi="Segoe UI" w:cs="Segoe UI" w:eastAsia="Segoe UI"/>
          <w:sz w:val="28"/>
          <w:szCs w:val="28"/>
          <w:spacing w:val="-1"/>
          <w:w w:val="53"/>
          <w:position w:val="6"/>
        </w:rPr>
        <w:t>7</w:t>
      </w:r>
      <w:r>
        <w:rPr>
          <w:rFonts w:ascii="Segoe UI" w:hAnsi="Segoe UI" w:cs="Segoe UI" w:eastAsia="Segoe UI"/>
          <w:sz w:val="28"/>
          <w:szCs w:val="28"/>
          <w:spacing w:val="1"/>
          <w:w w:val="66"/>
          <w:position w:val="2"/>
        </w:rPr>
        <w:t>·</w:t>
      </w:r>
      <w:r>
        <w:rPr>
          <w:rFonts w:ascii="Segoe UI" w:hAnsi="Segoe UI" w:cs="Segoe UI" w:eastAsia="Segoe UI"/>
          <w:sz w:val="28"/>
          <w:szCs w:val="28"/>
          <w:spacing w:val="0"/>
          <w:w w:val="28"/>
          <w:position w:val="4"/>
        </w:rPr>
        <w:t>..o</w:t>
      </w:r>
      <w:r>
        <w:rPr>
          <w:rFonts w:ascii="Segoe UI" w:hAnsi="Segoe UI" w:cs="Segoe UI" w:eastAsia="Segoe UI"/>
          <w:sz w:val="28"/>
          <w:szCs w:val="28"/>
          <w:spacing w:val="0"/>
          <w:w w:val="78"/>
          <w:position w:val="2"/>
        </w:rPr>
        <w:t>2o</w:t>
      </w:r>
      <w:r>
        <w:rPr>
          <w:rFonts w:ascii="Segoe UI" w:hAnsi="Segoe UI" w:cs="Segoe UI" w:eastAsia="Segoe UI"/>
          <w:sz w:val="28"/>
          <w:szCs w:val="28"/>
          <w:spacing w:val="0"/>
          <w:w w:val="73"/>
          <w:position w:val="-1"/>
        </w:rPr>
        <w:t>�l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29" w:lineRule="exact"/>
        <w:ind w:left="39" w:right="-20"/>
        <w:jc w:val="left"/>
        <w:tabs>
          <w:tab w:pos="40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26"/>
          <w:position w:val="7"/>
        </w:rPr>
        <w:t>).-6X5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7"/>
        </w:rPr>
        <w:t>G</w:t>
      </w:r>
      <w:r>
        <w:rPr>
          <w:rFonts w:ascii="Segoe UI" w:hAnsi="Segoe UI" w:cs="Segoe UI" w:eastAsia="Segoe UI"/>
          <w:sz w:val="17"/>
          <w:szCs w:val="17"/>
          <w:spacing w:val="-57"/>
          <w:w w:val="126"/>
          <w:position w:val="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-1"/>
          <w:w w:val="107"/>
          <w:position w:val="-1"/>
        </w:rPr>
        <w:t>1·6!�G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22" w:lineRule="exact"/>
        <w:ind w:left="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517.451172pt;margin-top:.029302pt;width:29.611362pt;height:60.054695pt;mso-position-horizontal-relative:page;mso-position-vertical-relative:paragraph;z-index:-19625;rotation:358" type="#_x0000_t136" fillcolor="#000000" stroked="f">
            <o:extrusion v:ext="view" autorotationcenter="t"/>
            <v:textpath style="font-family:&amp;quot;Segoe UI&amp;quot;;font-size:60pt;v-text-kern:t;mso-text-shadow:auto" string="12�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-3"/>
        </w:rPr>
        <w:t>l-5ZS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4246" w:space="1428"/>
            <w:col w:w="5866"/>
          </w:cols>
        </w:sectPr>
      </w:pPr>
      <w:rPr/>
    </w:p>
    <w:p>
      <w:pPr>
        <w:spacing w:before="0" w:after="0" w:line="591" w:lineRule="exact"/>
        <w:ind w:left="3737" w:right="-20"/>
        <w:jc w:val="left"/>
        <w:tabs>
          <w:tab w:pos="5380" w:val="left"/>
          <w:tab w:pos="7040" w:val="left"/>
          <w:tab w:pos="8440" w:val="left"/>
          <w:tab w:pos="956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5.119995pt;margin-top:5.814723pt;width:23.513001pt;height:8.9pt;mso-position-horizontal-relative:page;mso-position-vertical-relative:paragraph;z-index:-19645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2"/>
                      <w:w w:val="139"/>
                    </w:rPr>
                    <w:t>1-80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421.879425pt;margin-top:25.518099pt;width:3.498199pt;height:23.816198pt;mso-position-horizontal-relative:page;mso-position-vertical-relative:paragraph;z-index:-19627;rotation:2" type="#_x0000_t136" fillcolor="#000000" stroked="f">
            <o:extrusion v:ext="view" autorotationcenter="t"/>
            <v:textpath style="font-family:&amp;quot;Segoe UI&amp;quot;;font-size:23pt;v-text-kern:t;mso-text-shadow:auto" string="t"/>
          </v:shape>
        </w:pict>
      </w:r>
      <w:r>
        <w:rPr/>
        <w:pict>
          <w10:wrap type="none"/>
          <v:shape style="position:absolute;margin-left:377.5pt;margin-top:17.010441pt;width:30.306299pt;height:10.947282pt;mso-position-horizontal-relative:page;mso-position-vertical-relative:paragraph;z-index:-19624;rotation:358" type="#_x0000_t136" fillcolor="#000000" stroked="f">
            <o:extrusion v:ext="view" autorotationcenter="t"/>
            <v:textpath style="font-family:&amp;quot;Times New Roman&amp;quot;;font-size:10pt;v-text-kern:t;mso-text-shadow:auto" string="12057"/>
          </v:shape>
        </w:pict>
      </w:r>
      <w:r>
        <w:rPr>
          <w:rFonts w:ascii="Times New Roman" w:hAnsi="Times New Roman" w:cs="Times New Roman" w:eastAsia="Times New Roman"/>
          <w:sz w:val="21"/>
          <w:szCs w:val="21"/>
          <w:w w:val="117"/>
          <w:position w:val="-6"/>
        </w:rPr>
        <w:t>3</w:t>
      </w:r>
      <w:r>
        <w:rPr>
          <w:rFonts w:ascii="Times New Roman" w:hAnsi="Times New Roman" w:cs="Times New Roman" w:eastAsia="Times New Roman"/>
          <w:sz w:val="21"/>
          <w:szCs w:val="21"/>
          <w:spacing w:val="-5"/>
          <w:w w:val="179"/>
          <w:position w:val="-4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52"/>
          <w:position w:val="-6"/>
        </w:rPr>
        <w:t>ac.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24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48"/>
          <w:position w:val="-6"/>
        </w:rPr>
        <w:t>1ono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1"/>
          <w:position w:val="-6"/>
        </w:rPr>
        <w:t>lloll?a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1"/>
          <w:position w:val="-6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19"/>
          <w:w w:val="31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6"/>
          <w:position w:val="-6"/>
        </w:rPr>
        <w:t>11307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6"/>
          <w:position w:val="-6"/>
        </w:rPr>
        <w:t>3:</w:t>
      </w:r>
      <w:r>
        <w:rPr>
          <w:rFonts w:ascii="Times New Roman" w:hAnsi="Times New Roman" w:cs="Times New Roman" w:eastAsia="Times New Roman"/>
          <w:sz w:val="21"/>
          <w:szCs w:val="21"/>
          <w:spacing w:val="-47"/>
          <w:w w:val="126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90"/>
          <w:position w:val="-10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1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10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8"/>
          <w:position w:val="-53"/>
        </w:rPr>
        <w:t>,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0" w:after="0" w:line="231" w:lineRule="exact"/>
        <w:ind w:left="1233" w:right="-74"/>
        <w:jc w:val="left"/>
        <w:tabs>
          <w:tab w:pos="3720" w:val="left"/>
          <w:tab w:pos="4240" w:val="left"/>
          <w:tab w:pos="556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21"/>
          <w:position w:val="2"/>
        </w:rPr>
        <w:t>TRANS:rom4l</w:t>
      </w:r>
      <w:r>
        <w:rPr>
          <w:rFonts w:ascii="Segoe UI" w:hAnsi="Segoe UI" w:cs="Segoe UI" w:eastAsia="Segoe UI"/>
          <w:sz w:val="18"/>
          <w:szCs w:val="18"/>
          <w:spacing w:val="0"/>
          <w:w w:val="121"/>
          <w:position w:val="2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3Z</w:t>
      </w:r>
      <w:r>
        <w:rPr>
          <w:rFonts w:ascii="Segoe UI" w:hAnsi="Segoe UI" w:cs="Segoe UI" w:eastAsia="Segoe UI"/>
          <w:sz w:val="17"/>
          <w:szCs w:val="17"/>
          <w:spacing w:val="-39"/>
          <w:w w:val="12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253"/>
          <w:position w:val="0"/>
        </w:rPr>
        <w:t>,</w:t>
      </w:r>
      <w:r>
        <w:rPr>
          <w:rFonts w:ascii="Segoe UI" w:hAnsi="Segoe UI" w:cs="Segoe UI" w:eastAsia="Segoe UI"/>
          <w:sz w:val="14"/>
          <w:szCs w:val="14"/>
          <w:spacing w:val="47"/>
          <w:w w:val="253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18"/>
          <w:position w:val="0"/>
        </w:rPr>
        <w:t>1119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8"/>
          <w:position w:val="0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spacing w:val="-61"/>
          <w:w w:val="11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73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40"/>
          <w:position w:val="0"/>
        </w:rPr>
        <w:t>..</w:t>
      </w:r>
      <w:r>
        <w:rPr>
          <w:rFonts w:ascii="Segoe UI" w:hAnsi="Segoe UI" w:cs="Segoe UI" w:eastAsia="Segoe UI"/>
          <w:sz w:val="17"/>
          <w:szCs w:val="17"/>
          <w:spacing w:val="5"/>
          <w:w w:val="155"/>
          <w:position w:val="0"/>
        </w:rPr>
        <w:t>n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2"/>
          <w:position w:val="0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38"/>
          <w:position w:val="0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70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3"/>
          <w:w w:val="138"/>
          <w:position w:val="0"/>
        </w:rPr>
        <w:t>11s1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38"/>
          <w:position w:val="0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12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00"/>
          <w:position w:val="0"/>
        </w:rPr>
        <w:t>3Y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21"/>
          <w:szCs w:val="21"/>
          <w:spacing w:val="3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14"/>
          <w:position w:val="0"/>
        </w:rPr>
        <w:t>12079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33" w:after="0" w:line="236" w:lineRule="exact"/>
        <w:ind w:left="91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5"/>
          <w:w w:val="221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96"/>
          <w:position w:val="1"/>
        </w:rPr>
        <w:t>l..�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8"/>
          <w:szCs w:val="18"/>
          <w:spacing w:val="-1"/>
          <w:w w:val="103"/>
          <w:position w:val="0"/>
        </w:rPr>
        <w:t>122C�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84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186.645172pt;margin-top:.058304pt;width:78.631388pt;height:9.664631pt;mso-position-horizontal-relative:page;mso-position-vertical-relative:paragraph;z-index:-19629;rotation:1" type="#_x0000_t136" fillcolor="#000000" stroked="f">
            <o:extrusion v:ext="view" autorotationcenter="t"/>
            <v:textpath style="font-family:&amp;quot;Segoe UI&amp;quot;;font-size:8pt;v-text-kern:t;mso-text-shadow:auto" string="3V-3Yr.! HJ.A!"/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AI.'!.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8152" w:space="1500"/>
            <w:col w:w="1888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right="259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.</w:t>
      </w:r>
      <w:r>
        <w:rPr>
          <w:rFonts w:ascii="Segoe UI" w:hAnsi="Segoe UI" w:cs="Segoe UI" w:eastAsia="Segoe UI"/>
          <w:sz w:val="5"/>
          <w:szCs w:val="5"/>
          <w:spacing w:val="-30"/>
          <w:w w:val="60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-38.450336pt;width:1.6857pt;height:306.7827pt;mso-position-horizontal-relative:page;mso-position-vertical-relative:paragraph;z-index:-19651" type="#_x0000_t75">
            <v:imagedata r:id="rId100" o:title=""/>
          </v:shape>
        </w:pict>
      </w:r>
      <w:r>
        <w:rPr/>
        <w:pict>
          <w10:wrap type="none"/>
          <v:shape style="position:absolute;margin-left:290.38382pt;margin-top:10.655151pt;width:5.571964pt;height:3.403796pt;mso-position-horizontal-relative:page;mso-position-vertical-relative:paragraph;z-index:-19623;rotation:359" type="#_x0000_t136" fillcolor="#000000" stroked="f">
            <o:extrusion v:ext="view" autorotationcenter="t"/>
            <v:textpath style="font-family:&amp;quot;Times New Roman&amp;quot;;font-size:3pt;v-text-kern:t;mso-text-shadow:auto" string="...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5" w:after="0" w:line="240" w:lineRule="auto"/>
        <w:ind w:left="3975" w:right="-94"/>
        <w:jc w:val="left"/>
        <w:tabs>
          <w:tab w:pos="56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95.819855pt;margin-top:3.485583pt;width:5.885053pt;height:10.855785pt;mso-position-horizontal-relative:page;mso-position-vertical-relative:paragraph;z-index:-19622;rotation:359" type="#_x0000_t136" fillcolor="#000000" stroked="f">
            <o:extrusion v:ext="view" autorotationcenter="t"/>
            <v:textpath style="font-family:&amp;quot;Segoe UI&amp;quot;;font-size:10pt;v-text-kern:t;mso-text-shadow:auto" string=",."/>
          </v:shape>
        </w:pict>
      </w:r>
      <w:r>
        <w:rPr/>
        <w:pict>
          <w10:wrap type="none"/>
          <v:shape style="position:absolute;margin-left:290.142883pt;margin-top:23.141127pt;width:12.53852pt;height:17.971923pt;mso-position-horizontal-relative:page;mso-position-vertical-relative:paragraph;z-index:-19621;rotation:359" type="#_x0000_t136" fillcolor="#000000" stroked="f">
            <o:extrusion v:ext="view" autorotationcenter="t"/>
            <v:textpath style="font-family:&amp;quot;Segoe UI&amp;quot;;font-size:17pt;v-text-kern:t;mso-text-shadow:auto" string=":"/>
          </v:shape>
        </w:pic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194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74"/>
          <w:w w:val="19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spacing w:val="0"/>
          <w:w w:val="43"/>
          <w:position w:val="1"/>
        </w:rPr>
        <w:t>l�.·�-36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76" w:after="0" w:line="240" w:lineRule="auto"/>
        <w:ind w:right="404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5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8" w:after="0" w:line="240" w:lineRule="auto"/>
        <w:ind w:left="200" w:right="180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5"/>
          <w:w w:val="232"/>
          <w:position w:val="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8"/>
          <w:position w:val="0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40" w:lineRule="auto"/>
        <w:ind w:left="190" w:right="196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232"/>
          <w:position w:val="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9"/>
          <w:position w:val="0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753" w:lineRule="exact"/>
        <w:ind w:left="-74" w:right="-94"/>
        <w:jc w:val="center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36"/>
          <w:position w:val="-3"/>
        </w:rPr>
        <w:t>1</w:t>
      </w:r>
      <w:r>
        <w:rPr>
          <w:rFonts w:ascii="Segoe UI" w:hAnsi="Segoe UI" w:cs="Segoe UI" w:eastAsia="Segoe UI"/>
          <w:sz w:val="47"/>
          <w:szCs w:val="47"/>
          <w:w w:val="60"/>
          <w:position w:val="2"/>
        </w:rPr>
        <w:t>1</w:t>
      </w:r>
      <w:r>
        <w:rPr>
          <w:rFonts w:ascii="Segoe UI" w:hAnsi="Segoe UI" w:cs="Segoe UI" w:eastAsia="Segoe UI"/>
          <w:sz w:val="47"/>
          <w:szCs w:val="47"/>
          <w:w w:val="24"/>
          <w:position w:val="7"/>
        </w:rPr>
        <w:t>�</w:t>
      </w:r>
      <w:r>
        <w:rPr>
          <w:rFonts w:ascii="Segoe UI" w:hAnsi="Segoe UI" w:cs="Segoe UI" w:eastAsia="Segoe UI"/>
          <w:sz w:val="47"/>
          <w:szCs w:val="47"/>
          <w:w w:val="132"/>
          <w:position w:val="12"/>
        </w:rPr>
        <w:t>:</w:t>
      </w:r>
      <w:r>
        <w:rPr>
          <w:rFonts w:ascii="Segoe UI" w:hAnsi="Segoe UI" w:cs="Segoe UI" w:eastAsia="Segoe UI"/>
          <w:sz w:val="47"/>
          <w:szCs w:val="47"/>
          <w:w w:val="49"/>
          <w:position w:val="17"/>
        </w:rPr>
        <w:t>1</w:t>
      </w:r>
      <w:r>
        <w:rPr>
          <w:rFonts w:ascii="Segoe UI" w:hAnsi="Segoe UI" w:cs="Segoe UI" w:eastAsia="Segoe UI"/>
          <w:sz w:val="47"/>
          <w:szCs w:val="47"/>
          <w:w w:val="48"/>
          <w:position w:val="22"/>
        </w:rPr>
        <w:t>5</w:t>
      </w:r>
      <w:r>
        <w:rPr>
          <w:rFonts w:ascii="Segoe UI" w:hAnsi="Segoe UI" w:cs="Segoe UI" w:eastAsia="Segoe UI"/>
          <w:sz w:val="47"/>
          <w:szCs w:val="47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7.862915pt;margin-top:12.339765pt;width:39.428175pt;height:13.194919pt;mso-position-horizontal-relative:page;mso-position-vertical-relative:paragraph;z-index:-19644" type="#_x0000_t202" filled="f" stroked="f">
            <v:textbox inset="0,0,0,0">
              <w:txbxContent>
                <w:p>
                  <w:pPr>
                    <w:spacing w:before="0" w:after="0" w:line="245" w:lineRule="exact"/>
                    <w:ind w:left="20" w:right="-54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16"/>
                    </w:rPr>
                    <w:t>F-7813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1221::1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69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w w:val="128"/>
        </w:rPr>
        <w:t>122</w:t>
      </w:r>
      <w:r>
        <w:rPr>
          <w:rFonts w:ascii="Segoe UI" w:hAnsi="Segoe UI" w:cs="Segoe UI" w:eastAsia="Segoe UI"/>
          <w:sz w:val="18"/>
          <w:szCs w:val="18"/>
          <w:w w:val="125"/>
          <w:position w:val="2"/>
        </w:rPr>
        <w:t>23</w:t>
      </w:r>
      <w:r>
        <w:rPr>
          <w:rFonts w:ascii="Segoe UI" w:hAnsi="Segoe UI" w:cs="Segoe UI" w:eastAsia="Segoe UI"/>
          <w:sz w:val="18"/>
          <w:szCs w:val="18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7.270020pt;margin-top:-6.473603pt;width:4.533672pt;height:12.827211pt;mso-position-horizontal-relative:page;mso-position-vertical-relative:paragraph;z-index:-19643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5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7.718719pt;margin-top:12.124218pt;width:33.121475pt;height:20.333432pt;mso-position-horizontal-relative:page;mso-position-vertical-relative:paragraph;z-index:-19642" type="#_x0000_t202" filled="f" stroked="f">
            <v:textbox inset="0,0,0,0">
              <w:txbxContent>
                <w:p>
                  <w:pPr>
                    <w:spacing w:before="0" w:after="0" w:line="384" w:lineRule="exact"/>
                    <w:ind w:left="20" w:right="-75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1"/>
                    </w:rPr>
                    <w:t>1;43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w w:val="427"/>
        </w:rPr>
        <w:t>•</w:t>
      </w:r>
      <w:r>
        <w:rPr>
          <w:rFonts w:ascii="Segoe UI" w:hAnsi="Segoe UI" w:cs="Segoe UI" w:eastAsia="Segoe UI"/>
          <w:sz w:val="5"/>
          <w:szCs w:val="5"/>
          <w:w w:val="266"/>
          <w:position w:val="-4"/>
        </w:rPr>
        <w:t>.</w:t>
      </w:r>
      <w:r>
        <w:rPr>
          <w:rFonts w:ascii="Segoe UI" w:hAnsi="Segoe UI" w:cs="Segoe UI" w:eastAsia="Segoe UI"/>
          <w:sz w:val="14"/>
          <w:szCs w:val="14"/>
          <w:w w:val="156"/>
          <w:position w:val="-6"/>
        </w:rPr>
        <w:t>i</w:t>
      </w:r>
      <w:r>
        <w:rPr>
          <w:rFonts w:ascii="Segoe UI" w:hAnsi="Segoe UI" w:cs="Segoe UI" w:eastAsia="Segoe UI"/>
          <w:sz w:val="14"/>
          <w:szCs w:val="14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6300" w:space="2123"/>
            <w:col w:w="733" w:space="828"/>
            <w:col w:w="622" w:space="640"/>
            <w:col w:w="29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7" w:after="0" w:line="251" w:lineRule="auto"/>
        <w:ind w:left="1163" w:right="-20" w:firstLine="1377"/>
        <w:jc w:val="right"/>
        <w:tabs>
          <w:tab w:pos="2660" w:val="left"/>
          <w:tab w:pos="3580" w:val="left"/>
          <w:tab w:pos="3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.700001pt;margin-top:21.169542pt;width:3.1161pt;height:39.950pt;mso-position-horizontal-relative:page;mso-position-vertical-relative:paragraph;z-index:-19620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223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7"/>
        </w:rPr>
        <w:t>R.F.</w:t>
      </w:r>
      <w:r>
        <w:rPr>
          <w:rFonts w:ascii="Segoe UI" w:hAnsi="Segoe UI" w:cs="Segoe UI" w:eastAsia="Segoe UI"/>
          <w:sz w:val="18"/>
          <w:szCs w:val="18"/>
          <w:spacing w:val="67"/>
          <w:w w:val="17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COIL</w:t>
      </w:r>
      <w:r>
        <w:rPr>
          <w:rFonts w:ascii="Segoe UI" w:hAnsi="Segoe UI" w:cs="Segoe UI" w:eastAsia="Segoe UI"/>
          <w:sz w:val="18"/>
          <w:szCs w:val="18"/>
          <w:spacing w:val="41"/>
          <w:w w:val="133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33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56"/>
          <w:w w:val="43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3"/>
        </w:rPr>
        <w:t>In.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0"/>
          <w:w w:val="347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3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Inter.</w:t>
      </w:r>
      <w:r>
        <w:rPr>
          <w:rFonts w:ascii="Segoe UI" w:hAnsi="Segoe UI" w:cs="Segoe UI" w:eastAsia="Segoe UI"/>
          <w:sz w:val="17"/>
          <w:szCs w:val="17"/>
          <w:spacing w:val="-65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80"/>
          <w:position w:val="1"/>
        </w:rPr>
        <w:t>--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5" w:lineRule="exact"/>
        <w:ind w:right="-5"/>
        <w:jc w:val="right"/>
        <w:tabs>
          <w:tab w:pos="14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420288pt;margin-top:9.275409pt;width:71.754179pt;height:16.666247pt;mso-position-horizontal-relative:page;mso-position-vertical-relative:paragraph;z-index:-19641" type="#_x0000_t202" filled="f" stroked="f">
            <v:textbox inset="0,0,0,0">
              <w:txbxContent>
                <w:p>
                  <w:pPr>
                    <w:spacing w:before="0" w:after="0" w:line="321" w:lineRule="exact"/>
                    <w:ind w:left="20" w:right="-64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3"/>
                      <w:w w:val="77"/>
                      <w:position w:val="2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1"/>
                    </w:rPr>
                    <w:t>t..r:r:Put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3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1"/>
                      <w:position w:val="1"/>
                    </w:rPr>
                    <w:t>con.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-1"/>
          <w:w w:val="129"/>
        </w:rPr>
        <w:t>Diod</w:t>
      </w:r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87"/>
          <w:position w:val="3"/>
        </w:rPr>
        <w:t>--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6.686142pt;margin-top:-4.751824pt;width:14.798004pt;height:5.481286pt;mso-position-horizontal-relative:page;mso-position-vertical-relative:paragraph;z-index:-19640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60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428928pt;margin-top:1.11533pt;width:64.722746pt;height:11.619546pt;mso-position-horizontal-relative:page;mso-position-vertical-relative:paragraph;z-index:-19639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9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0"/>
                    </w:rPr>
                    <w:t>OSCILLATOR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7.816528pt;margin-top:1.901784pt;width:27.396144pt;height:11.19029pt;mso-position-horizontal-relative:page;mso-position-vertical-relative:paragraph;z-index:-19638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8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41"/>
                    </w:rPr>
                    <w:t>COIL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368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6.439667pt;margin-top:14.775088pt;width:14.861385pt;height:11.041117pt;mso-position-horizontal-relative:page;mso-position-vertical-relative:paragraph;z-index:-19637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37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"/>
        <w:jc w:val="right"/>
        <w:tabs>
          <w:tab w:pos="28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SPEAKER</w:t>
      </w:r>
      <w:r>
        <w:rPr>
          <w:rFonts w:ascii="Segoe UI" w:hAnsi="Segoe UI" w:cs="Segoe UI" w:eastAsia="Segoe UI"/>
          <w:sz w:val="18"/>
          <w:szCs w:val="18"/>
          <w:spacing w:val="-53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!!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1" w:lineRule="auto"/>
        <w:ind w:left="1178" w:right="-10" w:firstLine="2856"/>
        <w:jc w:val="right"/>
        <w:tabs>
          <w:tab w:pos="40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279846pt;margin-top:-1.281524pt;width:69.291797pt;height:11.638594pt;mso-position-horizontal-relative:page;mso-position-vertical-relative:paragraph;z-index:-19636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9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12"/>
                    </w:rPr>
                    <w:t>CONMECTIOM*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1.048462pt;margin-top:18.436079pt;width:4.209659pt;height:15.977481pt;mso-position-horizontal-relative:page;mso-position-vertical-relative:paragraph;z-index:-19635" type="#_x0000_t202" filled="f" stroked="f">
            <v:textbox inset="0,0,0,0">
              <w:txbxContent>
                <w:p>
                  <w:pPr>
                    <w:spacing w:before="0" w:after="0" w:line="312" w:lineRule="exact"/>
                    <w:ind w:left="20" w:right="-6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6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183617pt;margin-top:22.688358pt;width:83.049149pt;height:12.064339pt;mso-position-horizontal-relative:page;mso-position-vertical-relative:paragraph;z-index:-19634" type="#_x0000_t202" filled="f" stroked="f">
            <v:textbox inset="0,0,0,0">
              <w:txbxContent>
                <w:p>
                  <w:pPr>
                    <w:spacing w:before="0" w:after="0" w:line="218" w:lineRule="exact"/>
                    <w:ind w:left="20" w:right="-50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24"/>
                      <w:position w:val="1"/>
                    </w:rPr>
                    <w:t>E;\.l'RA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"/>
                      <w:w w:val="141"/>
                      <w:position w:val="0"/>
                    </w:rPr>
                    <w:t>SP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600"/>
                      <w:position w:val="0"/>
                    </w:rPr>
                    <w:t>J::AKER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6.720917pt;margin-top:24.092896pt;width:5.433005pt;height:10.916379pt;mso-position-horizontal-relative:page;mso-position-vertical-relative:paragraph;z-index:-19633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7"/>
                      <w:w w:val="65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224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2.693619pt;margin-top:24.757904pt;width:9.354947pt;height:11.003143pt;mso-position-horizontal-relative:page;mso-position-vertical-relative:paragraph;z-index:-19632" type="#_x0000_t202" filled="f" stroked="f">
            <v:textbox inset="0,0,0,0">
              <w:txbxContent>
                <w:p>
                  <w:pPr>
                    <w:spacing w:before="0" w:after="0" w:line="207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1"/>
                    </w:rPr>
                    <w:t>B: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!"</w: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64"/>
        </w:rPr>
        <w:t>m..rMM</w:t>
      </w:r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00"/>
        </w:rPr>
        <w:t>PLU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cotm.</w:t>
      </w:r>
      <w:r>
        <w:rPr>
          <w:rFonts w:ascii="Segoe UI" w:hAnsi="Segoe UI" w:cs="Segoe UI" w:eastAsia="Segoe UI"/>
          <w:sz w:val="17"/>
          <w:szCs w:val="17"/>
          <w:spacing w:val="-1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3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69"/>
          <w:position w:val="-3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0" w:right="20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47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26" w:lineRule="exact"/>
        <w:ind w:left="-33" w:right="-47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86"/>
          <w:position w:val="-1"/>
        </w:rPr>
        <w:t>,,"""'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78" w:lineRule="exact"/>
        <w:ind w:left="-18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5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5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5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0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69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301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2" w:lineRule="exact"/>
        <w:ind w:left="204" w:right="20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5"/>
          <w:position w:val="-1"/>
        </w:rPr>
        <w:t>'D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204" w:right="21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4" w:lineRule="auto"/>
        <w:ind w:left="-17" w:right="-37" w:firstLine="-1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IF-�076</w:t>
      </w:r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39"/>
        </w:rPr>
        <w:t>p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01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10"/>
        </w:rPr>
        <w:t>goa.&amp;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0" w:right="334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227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4"/>
          <w:position w:val="-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39" w:after="0" w:line="240" w:lineRule="auto"/>
        <w:ind w:left="232" w:right="1124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w w:val="232"/>
        </w:rPr>
        <w:t>-</w:t>
      </w:r>
      <w:r>
        <w:rPr>
          <w:rFonts w:ascii="Segoe UI" w:hAnsi="Segoe UI" w:cs="Segoe UI" w:eastAsia="Segoe UI"/>
          <w:sz w:val="18"/>
          <w:szCs w:val="18"/>
          <w:w w:val="176"/>
          <w:position w:val="-2"/>
        </w:rPr>
        <w:t>-</w:t>
      </w:r>
      <w:r>
        <w:rPr>
          <w:rFonts w:ascii="Segoe UI" w:hAnsi="Segoe UI" w:cs="Segoe UI" w:eastAsia="Segoe UI"/>
          <w:sz w:val="18"/>
          <w:szCs w:val="18"/>
          <w:w w:val="100"/>
          <w:position w:val="0"/>
        </w:rPr>
      </w:r>
    </w:p>
    <w:p>
      <w:pPr>
        <w:spacing w:before="24" w:after="0" w:line="240" w:lineRule="auto"/>
        <w:ind w:left="112" w:right="882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16"/>
        </w:rPr>
        <w:t>30191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6" w:after="0" w:line="240" w:lineRule="auto"/>
        <w:ind w:left="108" w:right="872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1"/>
          <w:w w:val="119"/>
        </w:rPr>
        <w:t>30192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5" w:after="0" w:line="240" w:lineRule="auto"/>
        <w:ind w:left="-33" w:right="88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34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34"/>
        </w:rPr>
        <w:t>     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301S3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40" w:lineRule="auto"/>
        <w:ind w:left="225" w:right="1132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3"/>
          <w:w w:val="174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0" w:right="115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22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8" w:after="0" w:line="240" w:lineRule="auto"/>
        <w:ind w:left="205" w:right="1149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1"/>
          <w:w w:val="23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3"/>
          <w:position w:val="-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4224" w:space="1478"/>
            <w:col w:w="617" w:space="2099"/>
            <w:col w:w="852" w:space="555"/>
            <w:col w:w="1715"/>
          </w:cols>
        </w:sectPr>
      </w:pPr>
      <w:rPr/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30.92205pt;margin-top:2.159176pt;width:562.5208pt;height:761.63845pt;mso-position-horizontal-relative:page;mso-position-vertical-relative:page;z-index:-19652" coordorigin="618,43" coordsize="11250,15233">
            <v:shape style="position:absolute;left:920;top:43;width:10870;height:14675" type="#_x0000_t75">
              <v:imagedata r:id="rId101" o:title=""/>
            </v:shape>
            <v:group style="position:absolute;left:1064;top:13300;width:10393;height:2" coordorigin="1064,13300" coordsize="10393,2">
              <v:shape style="position:absolute;left:1064;top:13300;width:10393;height:2" coordorigin="1064,13300" coordsize="10393,0" path="m1064,13300l11457,13300e" filled="f" stroked="t" strokeweight="1.686pt" strokecolor="#000000">
                <v:path arrowok="t"/>
              </v:shape>
            </v:group>
            <v:group style="position:absolute;left:10174;top:1572;width:594;height:270" coordorigin="10174,1572" coordsize="594,270">
              <v:shape style="position:absolute;left:10174;top:1572;width:594;height:270" coordorigin="10174,1572" coordsize="594,270" path="m10216,1572l10181,1639,10174,1700,10175,1721,10189,1780,10726,1842,10737,1827,10765,1754,10768,1713,10767,1693,10752,1634,10216,1572e" filled="t" fillcolor="#FFFF00" stroked="f">
                <v:path arrowok="t"/>
                <v:fill/>
              </v:shape>
              <v:shape style="position:absolute;left:3680;top:3449;width:5547;height:3664" type="#_x0000_t75">
                <v:imagedata r:id="rId102" o:title=""/>
              </v:shape>
            </v:group>
            <v:group style="position:absolute;left:9393;top:2176;width:415;height:1000" coordorigin="9393,2176" coordsize="415,1000">
              <v:shape style="position:absolute;left:9393;top:2176;width:415;height:1000" coordorigin="9393,2176" coordsize="415,1000" path="m9570,2176l9506,2255,9457,2348,9421,2451,9400,2562,9393,2676,9395,2733,9409,2845,9437,2953,9480,3051,9536,3138,9632,3176,9666,3139,9722,3053,9765,2954,9793,2847,9807,2734,9809,2677,9807,2620,9793,2507,9765,2400,9722,2301,9666,2215,9570,2176e" filled="t" fillcolor="#FFFF00" stroked="f">
                <v:path arrowok="t"/>
                <v:fill/>
              </v:shape>
            </v:group>
            <v:group style="position:absolute;left:8533;top:2779;width:825;height:231" coordorigin="8533,2779" coordsize="825,231">
              <v:shape style="position:absolute;left:8533;top:2779;width:825;height:231" coordorigin="8533,2779" coordsize="825,231" path="m8569,2779l8537,2848,8533,2889,8535,2910,8561,2984,9323,3010,9334,2996,9358,2921,9358,2900,9357,2879,9331,2806,8569,2779e" filled="t" fillcolor="#FFFF00" stroked="f">
                <v:path arrowok="t"/>
                <v:fill/>
              </v:shape>
            </v:group>
            <v:group style="position:absolute;left:9411;top:2907;width:125;height:82" coordorigin="9411,2907" coordsize="125,82">
              <v:shape style="position:absolute;left:9411;top:2907;width:125;height:82" coordorigin="9411,2907" coordsize="125,82" path="m9522,2907l9418,2914,9412,2933,9411,2953,9415,2973,9425,2989,9529,2982,9535,2963,9536,2943,9532,2923,9522,2907e" filled="t" fillcolor="#FFFF00" stroked="f">
                <v:path arrowok="t"/>
                <v:fill/>
              </v:shape>
            </v:group>
            <v:group style="position:absolute;left:9936;top:8899;width:712;height:263" coordorigin="9936,8899" coordsize="712,263">
              <v:shape style="position:absolute;left:9936;top:8899;width:712;height:263" coordorigin="9936,8899" coordsize="712,263" path="m10600,8899l9973,8905,9942,8975,9936,9037,9938,9057,9953,9116,9984,9162,10611,9157,10642,9086,10648,9025,10646,9004,10631,8946,10600,8899e" filled="t" fillcolor="#FFFF00" stroked="f">
                <v:path arrowok="t"/>
                <v:fill/>
              </v:shape>
            </v:group>
            <v:group style="position:absolute;left:11319;top:8909;width:143;height:269" coordorigin="11319,8909" coordsize="143,269">
              <v:shape style="position:absolute;left:11319;top:8909;width:143;height:269" coordorigin="11319,8909" coordsize="143,269" path="m11414,8909l11355,8921,11324,8991,11319,9032,11319,9055,11335,9132,11366,9178,11425,9166,11456,9096,11462,9055,11462,9032,11445,8956,11414,8909e" filled="t" fillcolor="#FFFF00" stroked="f">
                <v:path arrowok="t"/>
                <v:fill/>
              </v:shape>
            </v:group>
            <v:group style="position:absolute;left:1008;top:11002;width:1655;height:357" coordorigin="1008,11002" coordsize="1655,357">
              <v:shape style="position:absolute;left:1008;top:11002;width:1655;height:357" coordorigin="1008,11002" coordsize="1655,357" path="m1066,11002l1027,11065,1011,11124,1008,11165,1008,11186,1016,11246,1046,11318,2605,11359,2616,11345,2650,11276,2662,11216,2663,11196,2663,11175,2654,11114,2624,11042,1066,11002e" filled="t" fillcolor="#FFFF00" stroked="f">
                <v:path arrowok="t"/>
                <v:fill/>
              </v:shape>
            </v:group>
            <v:group style="position:absolute;left:3546;top:11025;width:205;height:348" coordorigin="3546,11025" coordsize="205,348">
              <v:shape style="position:absolute;left:3546;top:11025;width:205;height:348" coordorigin="3546,11025" coordsize="205,348" path="m3689,11025l3604,11027,3565,11091,3549,11149,3546,11211,3548,11232,3560,11291,3595,11359,3607,11372,3693,11370,3732,11306,3747,11248,3751,11206,3751,11186,3742,11125,3712,11053,3689,11025e" filled="t" fillcolor="#FFFF00" stroked="f">
                <v:path arrowok="t"/>
                <v:fill/>
              </v:shape>
            </v:group>
            <v:group style="position:absolute;left:3939;top:11242;width:284;height:81" coordorigin="3939,11242" coordsize="284,81">
              <v:shape style="position:absolute;left:3939;top:11242;width:284;height:81" coordorigin="3939,11242" coordsize="284,81" path="m4209,11242l3947,11249,3940,11267,3939,11288,3944,11307,3954,11323,4216,11316,4223,11298,4224,11277,4219,11258,4209,11242e" filled="t" fillcolor="#FFFF00" stroked="f">
                <v:path arrowok="t"/>
                <v:fill/>
              </v:shape>
            </v:group>
            <v:group style="position:absolute;left:1025;top:11348;width:2097;height:239" coordorigin="1025,11348" coordsize="2097,239">
              <v:shape style="position:absolute;left:1025;top:11348;width:2097;height:239" coordorigin="1025,11348" coordsize="2097,239" path="m1061,11348l1029,11417,1025,11458,1026,11479,1053,11553,3086,11587,3097,11572,3121,11497,3122,11477,3121,11456,3094,11382,1061,11348e" filled="t" fillcolor="#FFFF00" stroked="f">
                <v:path arrowok="t"/>
                <v:fill/>
              </v:shape>
            </v:group>
            <v:group style="position:absolute;left:1015;top:12315;width:2183;height:238" coordorigin="1015,12315" coordsize="2183,238">
              <v:shape style="position:absolute;left:1015;top:12315;width:2183;height:238" coordorigin="1015,12315" coordsize="2183,238" path="m1051,12315l1019,12384,1015,12425,1017,12446,1043,12519,3163,12553,3175,12538,3198,12463,3199,12442,3198,12422,3171,12348,1051,12315e" filled="t" fillcolor="#FFFF00" stroked="f">
                <v:path arrowok="t"/>
                <v:fill/>
              </v:shape>
            </v:group>
            <v:group style="position:absolute;left:3583;top:12340;width:141;height:222" coordorigin="3583,12340" coordsize="141,222">
              <v:shape style="position:absolute;left:3583;top:12340;width:141;height:222" coordorigin="3583,12340" coordsize="141,222" path="m3685,12340l3618,12343,3586,12413,3583,12454,3584,12474,3610,12548,3622,12562,3688,12558,3720,12489,3724,12448,3723,12427,3696,12354,3685,12340e" filled="t" fillcolor="#FFFF00" stroked="f">
                <v:path arrowok="t"/>
                <v:fill/>
              </v:shape>
            </v:group>
            <v:group style="position:absolute;left:3910;top:12346;width:334;height:220" coordorigin="3910,12346" coordsize="334,220">
              <v:shape style="position:absolute;left:3910;top:12346;width:334;height:220" coordorigin="3910,12346" coordsize="334,220" path="m4204,12346l3945,12347,3913,12416,3910,12457,3911,12478,3937,12551,3949,12565,4208,12564,4240,12495,4244,12454,4242,12433,4216,12360,4204,12346e" filled="t" fillcolor="#FFFF00" stroked="f">
                <v:path arrowok="t"/>
                <v:fill/>
              </v:shape>
            </v:group>
            <v:group style="position:absolute;left:1001;top:13526;width:2727;height:244" coordorigin="1001,13526" coordsize="2727,244">
              <v:shape style="position:absolute;left:1001;top:13526;width:2727;height:244" coordorigin="1001,13526" coordsize="2727,244" path="m1037,13526l1005,13595,1001,13636,1002,13657,1029,13730,3693,13769,3704,13755,3728,13680,3729,13659,3727,13638,3701,13565,1037,13526e" filled="t" fillcolor="#FFFF00" stroked="f">
                <v:path arrowok="t"/>
                <v:fill/>
              </v:shape>
            </v:group>
            <v:group style="position:absolute;left:898;top:13673;width:428;height:941" coordorigin="898,13673" coordsize="428,941">
              <v:shape style="position:absolute;left:898;top:13673;width:428;height:941" coordorigin="898,13673" coordsize="428,941" path="m1064,13673l1005,13748,958,13835,925,13932,905,14036,898,14143,900,14197,913,14303,940,14404,980,14496,1033,14577,1161,14614,1192,14579,1245,14498,1285,14405,1312,14304,1325,14198,1327,14144,1325,14091,1312,13985,1285,13884,1245,13791,1192,13710,1064,13673e" filled="t" fillcolor="#FFFF00" stroked="f">
                <v:path arrowok="t"/>
                <v:fill/>
              </v:shape>
            </v:group>
            <v:group style="position:absolute;left:3380;top:13910;width:163;height:348" coordorigin="3380,13910" coordsize="163,348">
              <v:shape style="position:absolute;left:3380;top:13910;width:163;height:348" coordorigin="3380,13910" coordsize="163,348" path="m3482,13910l3416,13942,3388,14015,3380,14097,3382,14117,3394,14177,3430,14244,3442,14258,3485,14255,3525,14191,3540,14133,3544,14092,3543,14071,3535,14010,3505,13938,3482,13910e" filled="t" fillcolor="#FFFF00" stroked="f">
                <v:path arrowok="t"/>
                <v:fill/>
              </v:shape>
            </v:group>
            <v:group style="position:absolute;left:3536;top:14013;width:201;height:268" coordorigin="3536,14013" coordsize="201,268">
              <v:shape style="position:absolute;left:3536;top:14013;width:201;height:268" coordorigin="3536,14013" coordsize="201,268" path="m3689,14013l3572,14024,3541,14095,3536,14156,3537,14177,3553,14235,3583,14281,3700,14270,3731,14200,3737,14138,3735,14118,3720,14060,3689,14013e" filled="t" fillcolor="#FFFF00" stroked="f">
                <v:path arrowok="t"/>
                <v:fill/>
              </v:shape>
            </v:group>
            <v:group style="position:absolute;left:1165;top:14019;width:1697;height:238" coordorigin="1165,14019" coordsize="1697,238">
              <v:shape style="position:absolute;left:1165;top:14019;width:1697;height:238" coordorigin="1165,14019" coordsize="1697,238" path="m1200,14019l1168,14089,1165,14130,1166,14150,1192,14224,2826,14257,2837,14242,2861,14167,2862,14147,2861,14126,2834,14053,1200,14019e" filled="t" fillcolor="#FFFF00" stroked="f">
                <v:path arrowok="t"/>
                <v:fill/>
              </v:shape>
            </v:group>
            <v:group style="position:absolute;left:3116;top:14044;width:103;height:222" coordorigin="3116,14044" coordsize="103,222">
              <v:shape style="position:absolute;left:3116;top:14044;width:103;height:222" coordorigin="3116,14044" coordsize="103,222" path="m3179,14044l3124,14097,3116,14158,3117,14178,3143,14252,3155,14266,3183,14262,3215,14193,3218,14152,3217,14131,3191,14058,3179,14044e" filled="t" fillcolor="#FFFF00" stroked="f">
                <v:path arrowok="t"/>
                <v:fill/>
              </v:shape>
            </v:group>
            <v:group style="position:absolute;left:4035;top:14059;width:223;height:220" coordorigin="4035,14059" coordsize="223,220">
              <v:shape style="position:absolute;left:4035;top:14059;width:223;height:220" coordorigin="4035,14059" coordsize="223,220" path="m4219,14059l4071,14061,4039,14130,4035,14171,4036,14192,4063,14265,4074,14279,4223,14277,4255,14208,4258,14167,4257,14146,4231,14073,4219,14059e" filled="t" fillcolor="#FFFF00" stroked="f">
                <v:path arrowok="t"/>
                <v:fill/>
              </v:shape>
            </v:group>
            <v:group style="position:absolute;left:3174;top:14155;width:63;height:83" coordorigin="3174,14155" coordsize="63,83">
              <v:shape style="position:absolute;left:3174;top:14155;width:63;height:83" coordorigin="3174,14155" coordsize="63,83" path="m3223,14155l3182,14164,3175,14183,3174,14203,3179,14223,3189,14239,3229,14230,3236,14211,3237,14191,3233,14171,3223,14155e" filled="t" fillcolor="#FFFF00" stroked="f">
                <v:path arrowok="t"/>
                <v:fill/>
              </v:shape>
            </v:group>
            <v:group style="position:absolute;left:689;top:1200;width:2060;height:2260" coordorigin="689,1200" coordsize="2060,2260">
              <v:shape style="position:absolute;left:689;top:1200;width:2060;height:2260" coordorigin="689,1200" coordsize="2060,2260" path="m2350,1200l1089,1200,1013,1285,945,1379,885,1480,833,1589,789,1703,753,1823,725,1946,705,2073,693,2201,689,2330,693,2460,705,2588,725,2715,753,2838,789,2958,833,3072,885,3181,945,3282,1013,3376,1089,3460,2350,3460,2426,3376,2494,3282,2554,3181,2606,3072,2650,2958,2686,2838,2714,2715,2733,2588,2745,2460,2749,2330,2745,2201,2733,2073,2714,1946,2686,1823,2650,1703,2606,1589,2554,1480,2494,1379,2426,1285,2350,1200e" filled="t" fillcolor="#FFFF00" stroked="f">
                <v:path arrowok="t"/>
                <v:fill/>
              </v:shape>
            </v:group>
            <v:group style="position:absolute;left:3127;top:1188;width:1787;height:2498" coordorigin="3127,1188" coordsize="1787,2498">
              <v:shape style="position:absolute;left:3127;top:1188;width:1787;height:2498" coordorigin="3127,1188" coordsize="1787,2498" path="m4473,1188l3569,1188,3485,1281,3410,1385,3344,1497,3286,1617,3238,1743,3198,1875,3167,2012,3145,2152,3132,2294,3127,2437,3132,2580,3145,2721,3167,2861,3198,2998,3238,3130,3286,3256,3344,3376,3410,3488,3485,3592,3569,3685,4473,3685,4557,3592,4632,3488,4698,3376,4755,3256,4804,3130,4844,2998,4875,2861,4897,2721,4910,2580,4914,2437,4910,2294,4897,2152,4875,2012,4844,1875,4804,1743,4755,1617,4698,1497,4632,1385,4557,1281,4473,1188e" filled="t" fillcolor="#FFFF00" stroked="f">
                <v:path arrowok="t"/>
                <v:fill/>
              </v:shape>
            </v:group>
            <v:group style="position:absolute;left:3828;top:1425;width:921;height:2260" coordorigin="3828,1425" coordsize="921,2260">
              <v:shape style="position:absolute;left:3828;top:1425;width:921;height:2260" coordorigin="3828,1425" coordsize="921,2260" path="m4349,1425l4227,1425,4151,1510,4083,1604,4023,1705,3971,1814,3927,1928,3891,2048,3863,2171,3844,2298,3832,2426,3828,2555,3832,2685,3844,2813,3863,2940,3891,3063,3927,3183,3971,3297,4023,3406,4083,3507,4151,3601,4227,3685,4349,3685,4425,3601,4493,3507,4553,3406,4605,3297,4649,3183,4685,3063,4713,2940,4733,2813,4745,2685,4749,2555,4745,2426,4733,2298,4713,2171,4685,2048,4649,1928,4605,1814,4553,1705,4493,1604,4425,1510,4349,1425e" filled="t" fillcolor="#FFFF00" stroked="f">
                <v:path arrowok="t"/>
                <v:fill/>
              </v:shape>
            </v:group>
            <v:group style="position:absolute;left:7261;top:1515;width:587;height:258" coordorigin="7261,1515" coordsize="587,258">
              <v:shape style="position:absolute;left:7261;top:1515;width:587;height:258" coordorigin="7261,1515" coordsize="587,258" path="m7802,1515l7303,1519,7268,1586,7261,1647,7262,1668,7276,1727,7306,1774,7805,1770,7840,1703,7848,1642,7846,1621,7832,1562,7802,1515e" filled="t" fillcolor="#FFFF00" stroked="f">
                <v:path arrowok="t"/>
                <v:fill/>
              </v:shape>
            </v:group>
            <v:group style="position:absolute;left:3809;top:1560;width:705;height:223" coordorigin="3809,1560" coordsize="705,223">
              <v:shape style="position:absolute;left:3809;top:1560;width:705;height:223" coordorigin="3809,1560" coordsize="705,223" path="m4474,1560l3844,1564,3812,1634,3809,1675,3810,1695,3836,1769,3848,1783,4478,1779,4510,1710,4514,1669,4512,1648,4486,1575,4474,1560e" filled="t" fillcolor="#FFFF00" stroked="f">
                <v:path arrowok="t"/>
                <v:fill/>
              </v:shape>
            </v:group>
            <v:group style="position:absolute;left:5726;top:1551;width:478;height:223" coordorigin="5726,1551" coordsize="478,223">
              <v:shape style="position:absolute;left:5726;top:1551;width:478;height:223" coordorigin="5726,1551" coordsize="478,223" path="m6165,1551l5761,1555,5729,1624,5726,1665,5727,1686,5753,1759,5765,1773,6169,1769,6201,1700,6204,1659,6203,1638,6177,1565,6165,1551e" filled="t" fillcolor="#FFFF00" stroked="f">
                <v:path arrowok="t"/>
                <v:fill/>
              </v:shape>
            </v:group>
            <v:group style="position:absolute;left:8681;top:1545;width:592;height:258" coordorigin="8681,1545" coordsize="592,258">
              <v:shape style="position:absolute;left:8681;top:1545;width:592;height:258" coordorigin="8681,1545" coordsize="592,258" path="m9228,1545l8723,1548,8688,1616,8681,1677,8682,1697,8696,1756,8727,1803,9231,1799,9266,1732,9273,1671,9272,1650,9258,1592,9228,1545e" filled="t" fillcolor="#FFFF00" stroked="f">
                <v:path arrowok="t"/>
                <v:fill/>
              </v:shape>
            </v:group>
            <v:group style="position:absolute;left:1179;top:1577;width:724;height:223" coordorigin="1179,1577" coordsize="724,223">
              <v:shape style="position:absolute;left:1179;top:1577;width:724;height:223" coordorigin="1179,1577" coordsize="724,223" path="m1864,1577l1215,1581,1183,1651,1179,1692,1181,1712,1207,1786,1219,1800,1868,1796,1900,1727,1903,1686,1902,1665,1876,1592,1864,1577e" filled="t" fillcolor="#FFFF00" stroked="f">
                <v:path arrowok="t"/>
                <v:fill/>
              </v:shape>
            </v:group>
            <v:group style="position:absolute;left:2565;top:1567;width:395;height:939" coordorigin="2565,1567" coordsize="395,939">
              <v:shape style="position:absolute;left:2565;top:1567;width:395;height:939" coordorigin="2565,1567" coordsize="395,939" path="m2794,1567l2731,1567,2699,1603,2646,1684,2606,1776,2580,1877,2566,1983,2565,2037,2566,2091,2580,2197,2606,2298,2646,2390,2699,2471,2731,2507,2794,2507,2853,2432,2900,2345,2933,2248,2953,2144,2960,2037,2958,1983,2945,1877,2918,1776,2878,1684,2825,1603,2794,1567e" filled="t" fillcolor="#FFFF00" stroked="f">
                <v:path arrowok="t"/>
                <v:fill/>
              </v:shape>
            </v:group>
            <v:group style="position:absolute;left:5739;top:1752;width:601;height:258" coordorigin="5739,1752" coordsize="601,258">
              <v:shape style="position:absolute;left:5739;top:1752;width:601;height:258" coordorigin="5739,1752" coordsize="601,258" path="m6294,1752l5781,1755,5746,1823,5739,1884,5740,1904,5754,1963,5784,2010,6298,2006,6333,1939,6340,1878,6339,1857,6325,1799,6294,1752e" filled="t" fillcolor="#FFFF00" stroked="f">
                <v:path arrowok="t"/>
                <v:fill/>
              </v:shape>
            </v:group>
            <v:group style="position:absolute;left:3794;top:1796;width:729;height:223" coordorigin="3794,1796" coordsize="729,223">
              <v:shape style="position:absolute;left:3794;top:1796;width:729;height:223" coordorigin="3794,1796" coordsize="729,223" path="m4484,1796l3830,1800,3798,1870,3794,1911,3796,1931,3822,2005,3834,2019,4488,2015,4520,1946,4523,1905,4522,1884,4496,1811,4484,1796e" filled="t" fillcolor="#FFFF00" stroked="f">
                <v:path arrowok="t"/>
                <v:fill/>
              </v:shape>
            </v:group>
            <v:group style="position:absolute;left:7377;top:1796;width:324;height:223" coordorigin="7377,1796" coordsize="324,223">
              <v:shape style="position:absolute;left:7377;top:1796;width:324;height:223" coordorigin="7377,1796" coordsize="324,223" path="m7662,1796l7413,1800,7381,1870,7377,1911,7379,1931,7405,2005,7417,2019,7666,2015,7698,1946,7702,1905,7700,1884,7674,1811,7662,1796e" filled="t" fillcolor="#FFFF00" stroked="f">
                <v:path arrowok="t"/>
                <v:fill/>
              </v:shape>
            </v:group>
            <v:group style="position:absolute;left:8798;top:1830;width:329;height:223" coordorigin="8798,1830" coordsize="329,223">
              <v:shape style="position:absolute;left:8798;top:1830;width:329;height:223" coordorigin="8798,1830" coordsize="329,223" path="m9088,1830l8834,1834,8802,1903,8798,1944,8800,1965,8826,2039,8838,2053,9092,2049,9124,1979,9127,1938,9126,1918,9100,1844,9088,1830e" filled="t" fillcolor="#FFFF00" stroked="f">
                <v:path arrowok="t"/>
                <v:fill/>
              </v:shape>
            </v:group>
            <v:group style="position:absolute;left:10282;top:1864;width:334;height:223" coordorigin="10282,1864" coordsize="334,223">
              <v:shape style="position:absolute;left:10282;top:1864;width:334;height:223" coordorigin="10282,1864" coordsize="334,223" path="m10576,1864l10317,1868,10285,1937,10282,1978,10283,1999,10309,2072,10321,2086,10580,2082,10612,2013,10616,1972,10614,1951,10588,1878,10576,1864e" filled="t" fillcolor="#FFFF00" stroked="f">
                <v:path arrowok="t"/>
                <v:fill/>
              </v:shape>
            </v:group>
            <v:group style="position:absolute;left:3809;top:2037;width:714;height:223" coordorigin="3809,2037" coordsize="714,223">
              <v:shape style="position:absolute;left:3809;top:2037;width:714;height:223" coordorigin="3809,2037" coordsize="714,223" path="m4484,2037l3844,2041,3812,2111,3809,2152,3810,2172,3836,2246,3848,2260,4488,2256,4520,2186,4523,2145,4522,2125,4496,2051,4484,2037e" filled="t" fillcolor="#FFFF00" stroked="f">
                <v:path arrowok="t"/>
                <v:fill/>
              </v:shape>
            </v:group>
            <v:group style="position:absolute;left:5730;top:2037;width:584;height:223" coordorigin="5730,2037" coordsize="584,223">
              <v:shape style="position:absolute;left:5730;top:2037;width:584;height:223" coordorigin="5730,2037" coordsize="584,223" path="m6275,2037l5766,2041,5734,2111,5730,2152,5732,2172,5758,2246,5770,2260,6279,2256,6311,2186,6315,2145,6313,2125,6287,2051,6275,2037e" filled="t" fillcolor="#FFFF00" stroked="f">
                <v:path arrowok="t"/>
                <v:fill/>
              </v:shape>
            </v:group>
            <v:group style="position:absolute;left:7121;top:2476;width:712;height:258" coordorigin="7121,2476" coordsize="712,258">
              <v:shape style="position:absolute;left:7121;top:2476;width:712;height:258" coordorigin="7121,2476" coordsize="712,258" path="m7788,2476l7163,2480,7128,2547,7121,2608,7122,2629,7136,2688,7167,2735,7791,2731,7826,2664,7833,2603,7832,2582,7818,2523,7788,2476e" filled="t" fillcolor="#FFFF00" stroked="f">
                <v:path arrowok="t"/>
                <v:fill/>
              </v:shape>
            </v:group>
            <v:group style="position:absolute;left:6808;top:2655;width:1391;height:2260" coordorigin="6808,2655" coordsize="1391,2260">
              <v:shape style="position:absolute;left:6808;top:2655;width:1391;height:2260" coordorigin="6808,2655" coordsize="1391,2260" path="m7800,2655l7208,2655,7132,2740,7064,2834,7004,2935,6952,3044,6908,3158,6872,3278,6844,3401,6824,3528,6812,3656,6808,3785,6812,3915,6824,4043,6844,4170,6872,4293,6908,4413,6952,4527,7004,4636,7064,4737,7132,4831,7208,4915,7800,4915,7876,4831,7944,4737,8004,4636,8056,4527,8100,4413,8136,4293,8163,4170,8183,4043,8195,3915,8199,3785,8195,3656,8183,3528,8163,3401,8136,3278,8100,3158,8056,3044,8004,2935,7944,2834,7876,2740,7800,2655e" filled="t" fillcolor="#FFFF00" stroked="f">
                <v:path arrowok="t"/>
                <v:fill/>
              </v:shape>
            </v:group>
            <v:group style="position:absolute;left:7135;top:2730;width:1295;height:258" coordorigin="7135,2730" coordsize="1295,258">
              <v:shape style="position:absolute;left:7135;top:2730;width:1295;height:258" coordorigin="7135,2730" coordsize="1295,258" path="m8385,2730l7177,2733,7142,2801,7135,2862,7136,2882,7150,2941,7181,2988,8388,2984,8423,2917,8430,2856,8429,2835,8415,2777,8385,2730e" filled="t" fillcolor="#FFFF00" stroked="f">
                <v:path arrowok="t"/>
                <v:fill/>
              </v:shape>
            </v:group>
            <v:group style="position:absolute;left:5605;top:2767;width:844;height:223" coordorigin="5605,2767" coordsize="844,223">
              <v:shape style="position:absolute;left:5605;top:2767;width:844;height:223" coordorigin="5605,2767" coordsize="844,223" path="m6410,2767l5641,2771,5609,2840,5605,2881,5607,2902,5633,2975,5645,2989,6414,2985,6446,2916,6450,2875,6448,2854,6422,2781,6410,2767e" filled="t" fillcolor="#FFFF00" stroked="f">
                <v:path arrowok="t"/>
                <v:fill/>
              </v:shape>
            </v:group>
            <v:group style="position:absolute;left:9848;top:2777;width:960;height:223" coordorigin="9848,2777" coordsize="960,223">
              <v:shape style="position:absolute;left:9848;top:2777;width:960;height:223" coordorigin="9848,2777" coordsize="960,223" path="m10769,2777l9884,2781,9852,2850,9848,2891,9849,2912,9876,2985,9887,2999,10772,2995,10804,2926,10808,2885,10807,2864,10780,2791,10769,2777e" filled="t" fillcolor="#FFFF00" stroked="f">
                <v:path arrowok="t"/>
                <v:fill/>
              </v:shape>
            </v:group>
            <v:group style="position:absolute;left:3698;top:2791;width:815;height:223" coordorigin="3698,2791" coordsize="815,223">
              <v:shape style="position:absolute;left:3698;top:2791;width:815;height:223" coordorigin="3698,2791" coordsize="815,223" path="m4474,2791l3734,2795,3702,2864,3698,2905,3699,2926,3726,3000,3737,3014,4478,3010,4510,2940,4513,2899,4512,2879,4486,2805,4474,2791e" filled="t" fillcolor="#FFFF00" stroked="f">
                <v:path arrowok="t"/>
                <v:fill/>
              </v:shape>
            </v:group>
            <v:group style="position:absolute;left:4672;top:2902;width:202;height:84" coordorigin="4672,2902" coordsize="202,84">
              <v:shape style="position:absolute;left:4672;top:2902;width:202;height:84" coordorigin="4672,2902" coordsize="202,84" path="m4860,2902l4679,2911,4673,2930,4672,2950,4676,2970,4686,2986,4867,2977,4873,2958,4874,2937,4870,2918,4860,2902e" filled="t" fillcolor="#FFFF00" stroked="f">
                <v:path arrowok="t"/>
                <v:fill/>
              </v:shape>
            </v:group>
            <v:group style="position:absolute;left:3687;top:2987;width:1315;height:258" coordorigin="3687,2987" coordsize="1315,258">
              <v:shape style="position:absolute;left:3687;top:2987;width:1315;height:258" coordorigin="3687,2987" coordsize="1315,258" path="m4956,2987l3729,2991,3694,3058,3687,3119,3688,3140,3702,3199,3733,3246,4959,3242,4994,3175,5001,3114,5000,3093,4986,3034,4956,2987e" filled="t" fillcolor="#FFFF00" stroked="f">
                <v:path arrowok="t"/>
                <v:fill/>
              </v:shape>
            </v:group>
            <v:group style="position:absolute;left:4957;top:3221;width:177;height:270" coordorigin="4957,3221" coordsize="177,270">
              <v:shape style="position:absolute;left:4957;top:3221;width:177;height:270" coordorigin="4957,3221" coordsize="177,270" path="m5086,3221l4993,3234,4962,3304,4957,3345,4957,3367,4974,3444,5004,3491,5097,3478,5128,3408,5134,3367,5133,3345,5117,3268,5086,3221e" filled="t" fillcolor="#FFFF00" stroked="f">
                <v:path arrowok="t"/>
                <v:fill/>
              </v:shape>
            </v:group>
            <v:group style="position:absolute;left:3688;top:3259;width:1321;height:223" coordorigin="3688,3259" coordsize="1321,223">
              <v:shape style="position:absolute;left:3688;top:3259;width:1321;height:223" coordorigin="3688,3259" coordsize="1321,223" path="m4970,3259l3724,3263,3692,3332,3688,3373,3690,3394,3716,3467,3728,3481,4974,3477,5006,3408,5010,3367,5008,3346,4982,3273,4970,3259e" filled="t" fillcolor="#FFFF00" stroked="f">
                <v:path arrowok="t"/>
                <v:fill/>
              </v:shape>
            </v:group>
            <v:group style="position:absolute;left:7125;top:3463;width:354;height:276" coordorigin="7125,3463" coordsize="354,276">
              <v:shape style="position:absolute;left:7125;top:3463;width:354;height:276" coordorigin="7125,3463" coordsize="354,276" path="m7431,3463l7171,3466,7135,3533,7125,3593,7126,3614,7136,3674,7174,3739,7434,3735,7470,3669,7480,3608,7480,3588,7469,3527,7431,3463e" filled="t" fillcolor="#FFFF00" stroked="f">
                <v:path arrowok="t"/>
                <v:fill/>
              </v:shape>
            </v:group>
            <v:group style="position:absolute;left:1176;top:3497;width:726;height:270" coordorigin="1176,3497" coordsize="726,270">
              <v:shape style="position:absolute;left:1176;top:3497;width:726;height:270" coordorigin="1176,3497" coordsize="726,270" path="m1854,3497l1212,3510,1181,3580,1176,3621,1176,3643,1193,3720,1223,3767,1865,3754,1897,3684,1902,3643,1902,3621,1885,3544,1854,3497e" filled="t" fillcolor="#FFFF00" stroked="f">
                <v:path arrowok="t"/>
                <v:fill/>
              </v:shape>
            </v:group>
            <v:group style="position:absolute;left:7381;top:3483;width:698;height:258" coordorigin="7381,3483" coordsize="698,258">
              <v:shape style="position:absolute;left:7381;top:3483;width:698;height:258" coordorigin="7381,3483" coordsize="698,258" path="m8033,3483l7423,3487,7388,3554,7381,3615,7382,3636,7396,3694,7427,3741,8037,3738,8072,3670,8079,3609,8078,3588,8064,3530,8033,3483e" filled="t" fillcolor="#FFFF00" stroked="f">
                <v:path arrowok="t"/>
                <v:fill/>
              </v:shape>
            </v:group>
            <v:group style="position:absolute;left:8547;top:3503;width:827;height:258" coordorigin="8547,3503" coordsize="827,258">
              <v:shape style="position:absolute;left:8547;top:3503;width:827;height:258" coordorigin="8547,3503" coordsize="827,258" path="m9328,3503l8589,3506,8554,3574,8547,3635,8548,3655,8562,3714,8592,3761,9331,3757,9366,3690,9373,3629,9372,3608,9358,3550,9328,3503e" filled="t" fillcolor="#FFFF00" stroked="f">
                <v:path arrowok="t"/>
                <v:fill/>
              </v:shape>
            </v:group>
            <v:group style="position:absolute;left:9721;top:3508;width:963;height:258" coordorigin="9721,3508" coordsize="963,258">
              <v:shape style="position:absolute;left:9721;top:3508;width:963;height:258" coordorigin="9721,3508" coordsize="963,258" path="m10638,3508l9763,3511,9729,3579,9721,3640,9722,3660,9737,3719,9767,3766,10642,3762,10677,3695,10684,3634,10683,3613,10669,3555,10638,3508e" filled="t" fillcolor="#FFFF00" stroked="f">
                <v:path arrowok="t"/>
                <v:fill/>
              </v:shape>
            </v:group>
            <v:group style="position:absolute;left:8537;top:3743;width:956;height:258" coordorigin="8537,3743" coordsize="956,258">
              <v:shape style="position:absolute;left:8537;top:3743;width:956;height:258" coordorigin="8537,3743" coordsize="956,258" path="m9448,3743l8579,3746,8544,3814,8537,3875,8538,3895,8552,3954,8583,4001,9451,3997,9486,3930,9494,3869,9492,3848,9478,3790,9448,3743e" filled="t" fillcolor="#FFFF00" stroked="f">
                <v:path arrowok="t"/>
                <v:fill/>
              </v:shape>
            </v:group>
            <v:group style="position:absolute;left:9721;top:3753;width:712;height:258" coordorigin="9721,3753" coordsize="712,258">
              <v:shape style="position:absolute;left:9721;top:3753;width:712;height:258" coordorigin="9721,3753" coordsize="712,258" path="m10388,3753l9763,3756,9729,3824,9721,3885,9722,3905,9737,3964,9767,4011,10391,4007,10426,3940,10433,3879,10432,3858,10418,3800,10388,3753e" filled="t" fillcolor="#FFFF00" stroked="f">
                <v:path arrowok="t"/>
                <v:fill/>
              </v:shape>
            </v:group>
            <v:group style="position:absolute;left:3696;top:3978;width:843;height:260" coordorigin="3696,3978" coordsize="843,260">
              <v:shape style="position:absolute;left:3696;top:3978;width:843;height:260" coordorigin="3696,3978" coordsize="843,260" path="m4494,3978l3737,3983,3703,4051,3696,4112,3697,4132,3712,4191,3742,4238,4498,4233,4533,4165,4540,4104,4538,4083,4524,4025,4494,3978e" filled="t" fillcolor="#FFFF00" stroked="f">
                <v:path arrowok="t"/>
                <v:fill/>
              </v:shape>
            </v:group>
            <v:group style="position:absolute;left:7153;top:4020;width:816;height:223" coordorigin="7153,4020" coordsize="816,223">
              <v:shape style="position:absolute;left:7153;top:4020;width:816;height:223" coordorigin="7153,4020" coordsize="816,223" path="m7930,4020l7189,4024,7157,4094,7153,4135,7154,4155,7181,4229,7192,4243,7934,4239,7966,4170,7970,4129,7968,4108,7942,4035,7930,4020e" filled="t" fillcolor="#FFFF00" stroked="f">
                <v:path arrowok="t"/>
                <v:fill/>
              </v:shape>
            </v:group>
            <v:group style="position:absolute;left:8548;top:4031;width:688;height:223" coordorigin="8548,4031" coordsize="688,223">
              <v:shape style="position:absolute;left:8548;top:4031;width:688;height:223" coordorigin="8548,4031" coordsize="688,223" path="m9196,4031l8583,4035,8551,4104,8548,4145,8549,4166,8575,4240,8587,4254,9200,4250,9232,4180,9236,4139,9234,4119,9208,4045,9196,4031e" filled="t" fillcolor="#FFFF00" stroked="f">
                <v:path arrowok="t"/>
                <v:fill/>
              </v:shape>
            </v:group>
            <v:group style="position:absolute;left:9723;top:4041;width:946;height:223" coordorigin="9723,4041" coordsize="946,223">
              <v:shape style="position:absolute;left:9723;top:4041;width:946;height:223" coordorigin="9723,4041" coordsize="946,223" path="m10629,4041l9758,4045,9726,4114,9723,4155,9724,4176,9750,4249,9762,4263,10633,4259,10665,4190,10669,4149,10667,4128,10641,4055,10629,4041e" filled="t" fillcolor="#FFFF00" stroked="f">
                <v:path arrowok="t"/>
                <v:fill/>
              </v:shape>
            </v:group>
            <v:group style="position:absolute;left:7137;top:4213;width:834;height:260" coordorigin="7137,4213" coordsize="834,260">
              <v:shape style="position:absolute;left:7137;top:4213;width:834;height:260" coordorigin="7137,4213" coordsize="834,260" path="m7925,4213l7178,4219,7144,4287,7137,4348,7138,4368,7153,4427,7183,4474,7930,4469,7964,4401,7971,4340,7970,4319,7955,4260,7925,4213e" filled="t" fillcolor="#FFFF00" stroked="f">
                <v:path arrowok="t"/>
                <v:fill/>
              </v:shape>
            </v:group>
            <v:group style="position:absolute;left:3687;top:4233;width:713;height:258" coordorigin="3687,4233" coordsize="713,258">
              <v:shape style="position:absolute;left:3687;top:4233;width:713;height:258" coordorigin="3687,4233" coordsize="713,258" path="m4354,4233l3729,4236,3694,4304,3687,4365,3688,4385,3702,4444,3732,4491,4357,4487,4392,4420,4399,4359,4398,4338,4384,4280,4354,4233e" filled="t" fillcolor="#FFFF00" stroked="f">
                <v:path arrowok="t"/>
                <v:fill/>
              </v:shape>
            </v:group>
            <v:group style="position:absolute;left:8539;top:4229;width:834;height:260" coordorigin="8539,4229" coordsize="834,260">
              <v:shape style="position:absolute;left:8539;top:4229;width:834;height:260" coordorigin="8539,4229" coordsize="834,260" path="m9327,4229l8580,4234,8546,4302,8539,4363,8540,4384,8554,4443,8585,4490,9331,4484,9366,4416,9373,4355,9371,4335,9357,4276,9327,4229e" filled="t" fillcolor="#FFFF00" stroked="f">
                <v:path arrowok="t"/>
                <v:fill/>
              </v:shape>
            </v:group>
            <v:group style="position:absolute;left:9716;top:4234;width:829;height:260" coordorigin="9716,4234" coordsize="829,260">
              <v:shape style="position:absolute;left:9716;top:4234;width:829;height:260" coordorigin="9716,4234" coordsize="829,260" path="m10499,4234l9757,4239,9723,4307,9716,4368,9717,4389,9732,4447,9762,4494,10504,4489,10538,4421,10545,4360,10544,4340,10529,4281,10499,4234e" filled="t" fillcolor="#FFFF00" stroked="f">
                <v:path arrowok="t"/>
                <v:fill/>
              </v:shape>
            </v:group>
            <v:group style="position:absolute;left:3691;top:4470;width:709;height:260" coordorigin="3691,4470" coordsize="709,260">
              <v:shape style="position:absolute;left:3691;top:4470;width:709;height:260" coordorigin="3691,4470" coordsize="709,260" path="m4354,4470l3733,4475,3698,4543,3691,4604,3693,4625,3707,4684,3737,4731,4359,4725,4393,4657,4400,4596,4399,4576,4384,4517,4354,4470e" filled="t" fillcolor="#FFFF00" stroked="f">
                <v:path arrowok="t"/>
                <v:fill/>
              </v:shape>
            </v:group>
            <v:group style="position:absolute;left:8546;top:4521;width:813;height:223" coordorigin="8546,4521" coordsize="813,223">
              <v:shape style="position:absolute;left:8546;top:4521;width:813;height:223" coordorigin="8546,4521" coordsize="813,223" path="m9319,4521l8581,4525,8549,4594,8546,4635,8547,4656,8573,4729,8585,4743,9323,4739,9355,4670,9358,4629,9357,4608,9331,4535,9319,4521e" filled="t" fillcolor="#FFFF00" stroked="f">
                <v:path arrowok="t"/>
                <v:fill/>
              </v:shape>
            </v:group>
            <v:group style="position:absolute;left:9761;top:4533;width:647;height:223" coordorigin="9761,4533" coordsize="647,223">
              <v:shape style="position:absolute;left:9761;top:4533;width:647;height:223" coordorigin="9761,4533" coordsize="647,223" path="m10369,4533l9797,4537,9765,4607,9761,4648,9763,4668,9789,4742,9801,4756,10373,4752,10405,4682,10408,4641,10407,4621,10381,4547,10369,4533e" filled="t" fillcolor="#FFFF00" stroked="f">
                <v:path arrowok="t"/>
                <v:fill/>
              </v:shape>
            </v:group>
            <v:group style="position:absolute;left:3692;top:4721;width:598;height:258" coordorigin="3692,4721" coordsize="598,258">
              <v:shape style="position:absolute;left:3692;top:4721;width:598;height:258" coordorigin="3692,4721" coordsize="598,258" path="m4244,4721l3734,4724,3699,4792,3692,4853,3693,4873,3707,4932,3737,4979,4247,4975,4282,4908,4290,4847,4288,4826,4274,4768,4244,4721e" filled="t" fillcolor="#FFFF00" stroked="f">
                <v:path arrowok="t"/>
                <v:fill/>
              </v:shape>
            </v:group>
            <v:group style="position:absolute;left:9757;top:4778;width:787;height:223" coordorigin="9757,4778" coordsize="787,223">
              <v:shape style="position:absolute;left:9757;top:4778;width:787;height:223" coordorigin="9757,4778" coordsize="787,223" path="m10504,4778l9792,4782,9760,4851,9757,4892,9758,4913,9784,4986,9796,5000,10508,4996,10540,4927,10543,4886,10542,4865,10516,4792,10504,4778e" filled="t" fillcolor="#FFFF00" stroked="f">
                <v:path arrowok="t"/>
                <v:fill/>
              </v:shape>
            </v:group>
            <v:group style="position:absolute;left:1984;top:4845;width:77;height:84" coordorigin="1984,4845" coordsize="77,84">
              <v:shape style="position:absolute;left:1984;top:4845;width:77;height:84" coordorigin="1984,4845" coordsize="77,84" path="m2047,4845l1992,4855,1985,4873,1984,4894,1989,4913,1999,4929,2054,4920,2060,4901,2062,4881,2057,4861,2047,4845e" filled="t" fillcolor="#FFFF00" stroked="f">
                <v:path arrowok="t"/>
                <v:fill/>
              </v:shape>
            </v:group>
            <v:group style="position:absolute;left:9747;top:5020;width:652;height:223" coordorigin="9747,5020" coordsize="652,223">
              <v:shape style="position:absolute;left:9747;top:5020;width:652;height:223" coordorigin="9747,5020" coordsize="652,223" path="m10360,5020l9783,5024,9751,5093,9747,5134,9748,5155,9775,5228,9786,5242,10363,5238,10395,5169,10399,5128,10398,5107,10371,5034,10360,5020e" filled="t" fillcolor="#FFFF00" stroked="f">
                <v:path arrowok="t"/>
                <v:fill/>
              </v:shape>
            </v:group>
            <v:group style="position:absolute;left:9725;top:5102;width:203;height:349" coordorigin="9725,5102" coordsize="203,349">
              <v:shape style="position:absolute;left:9725;top:5102;width:203;height:349" coordorigin="9725,5102" coordsize="203,349" path="m9867,5102l9783,5105,9744,5169,9728,5227,9725,5289,9727,5310,9739,5369,9774,5437,9786,5450,9870,5447,9909,5383,9925,5325,9928,5284,9928,5263,9920,5202,9890,5130,9867,5102e" filled="t" fillcolor="#FFFF00" stroked="f">
                <v:path arrowok="t"/>
                <v:fill/>
              </v:shape>
            </v:group>
            <v:group style="position:absolute;left:9846;top:5122;width:203;height:349" coordorigin="9846,5122" coordsize="203,349">
              <v:shape style="position:absolute;left:9846;top:5122;width:203;height:349" coordorigin="9846,5122" coordsize="203,349" path="m9987,5122l9903,5126,9864,5190,9849,5248,9846,5310,9847,5330,9860,5390,9895,5457,9907,5471,9991,5467,10030,5403,10045,5345,10049,5304,10049,5283,10040,5222,10010,5151,9987,5122e" filled="t" fillcolor="#FFFF00" stroked="f">
                <v:path arrowok="t"/>
                <v:fill/>
              </v:shape>
            </v:group>
            <v:group style="position:absolute;left:9805;top:5148;width:490;height:349" coordorigin="9805,5148" coordsize="490,349">
              <v:shape style="position:absolute;left:9805;top:5148;width:490;height:349" coordorigin="9805,5148" coordsize="490,349" path="m10233,5148l9862,5152,9823,5216,9808,5275,9805,5336,9806,5357,9819,5417,9854,5484,9866,5498,10237,5493,10276,5429,10291,5371,10295,5330,10295,5309,10286,5249,10256,5177,10233,5148e" filled="t" fillcolor="#FFFF00" stroked="f">
                <v:path arrowok="t"/>
                <v:fill/>
              </v:shape>
            </v:group>
            <v:group style="position:absolute;left:10172;top:5179;width:364;height:349" coordorigin="10172,5179" coordsize="364,349">
              <v:shape style="position:absolute;left:10172;top:5179;width:364;height:349" coordorigin="10172,5179" coordsize="364,349" path="m10475,5179l10230,5183,10191,5247,10175,5305,10172,5367,10174,5387,10186,5447,10221,5514,10233,5528,10478,5524,10518,5460,10533,5402,10537,5361,10536,5340,10528,5279,10498,5208,10475,5179e" filled="t" fillcolor="#FFFF00" stroked="f">
                <v:path arrowok="t"/>
                <v:fill/>
              </v:shape>
            </v:group>
            <v:group style="position:absolute;left:8804;top:5259;width:87;height:84" coordorigin="8804,5259" coordsize="87,84">
              <v:shape style="position:absolute;left:8804;top:5259;width:87;height:84" coordorigin="8804,5259" coordsize="87,84" path="m8876,5259l8811,5269,8805,5287,8804,5308,8808,5328,8818,5343,8883,5334,8890,5315,8891,5295,8886,5275,8876,5259e" filled="t" fillcolor="#FFFF00" stroked="f">
                <v:path arrowok="t"/>
                <v:fill/>
              </v:shape>
            </v:group>
            <v:group style="position:absolute;left:9720;top:5480;width:812;height:270" coordorigin="9720,5480" coordsize="812,270">
              <v:shape style="position:absolute;left:9720;top:5480;width:812;height:270" coordorigin="9720,5480" coordsize="812,270" path="m10485,5480l9756,5492,9725,5563,9720,5604,9720,5626,9736,5703,9767,5750,10496,5737,10527,5667,10532,5626,10532,5604,10515,5526,10485,5480e" filled="t" fillcolor="#FFFF00" stroked="f">
                <v:path arrowok="t"/>
                <v:fill/>
              </v:shape>
            </v:group>
            <v:group style="position:absolute;left:912;top:5573;width:1124;height:999" coordorigin="912,5573" coordsize="1124,999">
              <v:shape style="position:absolute;left:912;top:5573;width:1124;height:999" coordorigin="912,5573" coordsize="1124,999" path="m1860,5573l1089,5573,1055,5611,999,5697,956,5796,928,5903,914,6015,912,6073,914,6130,928,6242,956,6350,999,6448,1055,6535,1089,6572,1860,6572,1923,6493,1973,6400,2008,6297,2029,6187,2036,6073,2034,6015,2020,5903,1992,5796,1950,5697,1893,5611,1860,5573e" filled="t" fillcolor="#FFFF00" stroked="f">
                <v:path arrowok="t"/>
                <v:fill/>
              </v:shape>
            </v:group>
            <v:group style="position:absolute;left:9383;top:6059;width:493;height:999" coordorigin="9383,6059" coordsize="493,999">
              <v:shape style="position:absolute;left:9383;top:6059;width:493;height:999" coordorigin="9383,6059" coordsize="493,999" path="m9700,6059l9560,6059,9526,6096,9470,6183,9428,6281,9399,6388,9385,6501,9383,6558,9385,6615,9399,6728,9428,6835,9470,6934,9526,7020,9560,7058,9700,7058,9763,6979,9813,6886,9848,6783,9869,6672,9876,6558,9875,6501,9861,6388,9832,6281,9790,6183,9733,6096,9700,6059e" filled="t" fillcolor="#FFFF00" stroked="f">
                <v:path arrowok="t"/>
                <v:fill/>
              </v:shape>
            </v:group>
            <v:group style="position:absolute;left:9547;top:6146;width:382;height:71" coordorigin="9547,6146" coordsize="382,71">
              <v:shape style="position:absolute;left:9547;top:6146;width:382;height:71" coordorigin="9547,6146" coordsize="382,71" path="m9916,6146l9551,6161,9547,6181,9550,6201,9560,6217,9926,6202,9929,6182,9926,6162,9916,6146e" filled="t" fillcolor="#FFFF00" stroked="f">
                <v:path arrowok="t"/>
                <v:fill/>
              </v:shape>
            </v:group>
            <v:group style="position:absolute;left:11268;top:6170;width:234;height:445" coordorigin="11268,6170" coordsize="234,445">
              <v:shape style="position:absolute;left:11268;top:6170;width:234;height:445" coordorigin="11268,6170" coordsize="234,445" path="m11424,6170l11347,6170,11332,6186,11296,6246,11275,6317,11268,6392,11269,6418,11281,6492,11307,6560,11347,6615,11424,6615,11464,6560,11490,6492,11502,6418,11502,6392,11502,6367,11490,6292,11464,6225,11424,6170e" filled="t" fillcolor="#FFFF00" stroked="f">
                <v:path arrowok="t"/>
                <v:fill/>
              </v:shape>
            </v:group>
            <v:group style="position:absolute;left:1194;top:6432;width:1437;height:223" coordorigin="1194,6432" coordsize="1437,223">
              <v:shape style="position:absolute;left:1194;top:6432;width:1437;height:223" coordorigin="1194,6432" coordsize="1437,223" path="m2591,6432l1229,6436,1197,6506,1194,6547,1195,6567,1221,6641,1233,6655,2595,6651,2627,6581,2630,6540,2629,6520,2603,6446,2591,6432e" filled="t" fillcolor="#FFFF00" stroked="f">
                <v:path arrowok="t"/>
                <v:fill/>
              </v:shape>
            </v:group>
            <v:group style="position:absolute;left:9704;top:6484;width:551;height:223" coordorigin="9704,6484" coordsize="551,223">
              <v:shape style="position:absolute;left:9704;top:6484;width:551;height:223" coordorigin="9704,6484" coordsize="551,223" path="m10215,6484l9739,6488,9707,6558,9704,6599,9705,6619,9731,6693,9743,6707,10219,6703,10251,6634,10255,6593,10253,6572,10227,6499,10215,6484e" filled="t" fillcolor="#FFFF00" stroked="f">
                <v:path arrowok="t"/>
                <v:fill/>
              </v:shape>
            </v:group>
            <v:group style="position:absolute;left:10315;top:6499;width:666;height:223" coordorigin="10315,6499" coordsize="666,223">
              <v:shape style="position:absolute;left:10315;top:6499;width:666;height:223" coordorigin="10315,6499" coordsize="666,223" path="m10942,6499l10351,6503,10319,6573,10315,6614,10317,6634,10343,6708,10355,6722,10946,6718,10978,6648,10981,6607,10980,6587,10954,6513,10942,6499e" filled="t" fillcolor="#FFFF00" stroked="f">
                <v:path arrowok="t"/>
                <v:fill/>
              </v:shape>
            </v:group>
            <v:group style="position:absolute;left:11290;top:6492;width:181;height:349" coordorigin="11290,6492" coordsize="181,349">
              <v:shape style="position:absolute;left:11290;top:6492;width:181;height:349" coordorigin="11290,6492" coordsize="181,349" path="m11409,6492l11348,6496,11309,6560,11294,6618,11290,6680,11292,6701,11304,6760,11339,6827,11352,6841,11413,6837,11452,6773,11467,6715,11471,6674,11471,6653,11462,6593,11432,6521,11409,6492e" filled="t" fillcolor="#FFFF00" stroked="f">
                <v:path arrowok="t"/>
                <v:fill/>
              </v:shape>
            </v:group>
            <v:group style="position:absolute;left:9694;top:6680;width:555;height:223" coordorigin="9694,6680" coordsize="555,223">
              <v:shape style="position:absolute;left:9694;top:6680;width:555;height:223" coordorigin="9694,6680" coordsize="555,223" path="m10211,6680l9730,6684,9698,6753,9694,6794,9696,6815,9722,6888,9734,6902,10214,6898,10246,6829,10250,6788,10248,6767,10222,6694,10211,6680e" filled="t" fillcolor="#FFFF00" stroked="f">
                <v:path arrowok="t"/>
                <v:fill/>
              </v:shape>
            </v:group>
            <v:group style="position:absolute;left:9587;top:6820;width:798;height:174" coordorigin="9587,6820" coordsize="798,174">
              <v:shape style="position:absolute;left:9587;top:6820;width:798;height:174" coordorigin="9587,6820" coordsize="798,174" path="m10355,6820l9611,6828,9587,6903,9588,6924,9591,6944,9598,6963,9606,6980,9618,6994,10362,6986,10372,6970,10379,6951,10383,6932,10385,6911,10385,6890,10381,6870,10375,6851,10366,6834,10355,6820e" filled="t" fillcolor="#FFFF00" stroked="f">
                <v:path arrowok="t"/>
                <v:fill/>
              </v:shape>
            </v:group>
            <v:group style="position:absolute;left:1295;top:6878;width:101;height:84" coordorigin="1295,6878" coordsize="101,84">
              <v:shape style="position:absolute;left:1295;top:6878;width:101;height:84" coordorigin="1295,6878" coordsize="101,84" path="m1382,6878l1303,6887,1296,6906,1295,6926,1300,6946,1310,6961,1389,6952,1396,6934,1397,6913,1392,6893,1382,6878e" filled="t" fillcolor="#FFFF00" stroked="f">
                <v:path arrowok="t"/>
                <v:fill/>
              </v:shape>
            </v:group>
            <v:group style="position:absolute;left:1228;top:6911;width:96;height:84" coordorigin="1228,6911" coordsize="96,84">
              <v:shape style="position:absolute;left:1228;top:6911;width:96;height:84" coordorigin="1228,6911" coordsize="96,84" path="m1310,6911l1236,6921,1229,6939,1228,6960,1233,6979,1243,6995,1317,6986,1324,6967,1325,6947,1320,6927,1310,6911e" filled="t" fillcolor="#FFFF00" stroked="f">
                <v:path arrowok="t"/>
                <v:fill/>
              </v:shape>
            </v:group>
            <v:group style="position:absolute;left:8652;top:7278;width:271;height:71" coordorigin="8652,7278" coordsize="271,71">
              <v:shape style="position:absolute;left:8652;top:7278;width:271;height:71" coordorigin="8652,7278" coordsize="271,71" path="m8910,7278l8655,7293,8652,7313,8655,7333,8664,7349,8919,7334,8923,7314,8920,7294,8910,7278e" filled="t" fillcolor="#FFFF00" stroked="f">
                <v:path arrowok="t"/>
                <v:fill/>
              </v:shape>
            </v:group>
            <v:group style="position:absolute;left:8629;top:7451;width:307;height:174" coordorigin="8629,7451" coordsize="307,174">
              <v:shape style="position:absolute;left:8629;top:7451;width:307;height:174" coordorigin="8629,7451" coordsize="307,174" path="m8905,7451l8652,7459,8629,7534,8630,7554,8633,7574,8639,7593,8648,7610,8659,7625,8912,7616,8922,7600,8929,7582,8934,7562,8936,7542,8935,7521,8931,7501,8925,7482,8916,7465,8905,7451e" filled="t" fillcolor="#FFFF00" stroked="f">
                <v:path arrowok="t"/>
                <v:fill/>
              </v:shape>
            </v:group>
            <v:group style="position:absolute;left:8650;top:7778;width:275;height:84" coordorigin="8650,7778" coordsize="275,84">
              <v:shape style="position:absolute;left:8650;top:7778;width:275;height:84" coordorigin="8650,7778" coordsize="275,84" path="m8910,7778l8657,7788,8651,7806,8650,7827,8654,7846,8664,7862,8917,7853,8924,7834,8925,7814,8920,7794,8910,7778e" filled="t" fillcolor="#FFFF00" stroked="f">
                <v:path arrowok="t"/>
                <v:fill/>
              </v:shape>
            </v:group>
            <v:group style="position:absolute;left:8614;top:7893;width:351;height:258" coordorigin="8614,7893" coordsize="351,258">
              <v:shape style="position:absolute;left:8614;top:7893;width:351;height:258" coordorigin="8614,7893" coordsize="351,258" path="m8919,7893l8656,7897,8621,7964,8614,8025,8615,8046,8629,8105,8659,8152,8923,8148,8958,8080,8965,8019,8964,7999,8950,7940,8919,7893e" filled="t" fillcolor="#FFFF00" stroked="f">
                <v:path arrowok="t"/>
                <v:fill/>
              </v:shape>
            </v:group>
            <v:group style="position:absolute;left:1017;top:8080;width:195;height:349" coordorigin="1017,8080" coordsize="195,349">
              <v:shape style="position:absolute;left:1017;top:8080;width:195;height:349" coordorigin="1017,8080" coordsize="195,349" path="m1151,8080l1075,8084,1036,8148,1021,8206,1017,8268,1019,8289,1031,8348,1067,8416,1079,8429,1155,8426,1194,8362,1209,8303,1213,8262,1212,8242,1204,8181,1174,8109,1151,8080e" filled="t" fillcolor="#FFFF00" stroked="f">
                <v:path arrowok="t"/>
                <v:fill/>
              </v:shape>
            </v:group>
            <v:group style="position:absolute;left:2029;top:8080;width:845;height:349" coordorigin="2029,8080" coordsize="845,349">
              <v:shape style="position:absolute;left:2029;top:8080;width:845;height:349" coordorigin="2029,8080" coordsize="845,349" path="m2813,8080l2087,8084,2048,8148,2032,8206,2029,8268,2031,8289,2043,8348,2078,8416,2090,8429,2816,8426,2855,8362,2871,8303,2874,8262,2874,8242,2866,8181,2836,8109,2813,8080e" filled="t" fillcolor="#FFFF00" stroked="f">
                <v:path arrowok="t"/>
                <v:fill/>
              </v:shape>
            </v:group>
            <v:group style="position:absolute;left:3339;top:8080;width:417;height:349" coordorigin="3339,8080" coordsize="417,349">
              <v:shape style="position:absolute;left:3339;top:8080;width:417;height:349" coordorigin="3339,8080" coordsize="417,349" path="m3694,8080l3397,8084,3358,8148,3342,8206,3339,8268,3340,8289,3353,8348,3388,8416,3400,8429,3697,8426,3737,8362,3752,8303,3756,8262,3755,8242,3747,8181,3717,8109,3694,8080e" filled="t" fillcolor="#FFFF00" stroked="f">
                <v:path arrowok="t"/>
                <v:fill/>
              </v:shape>
            </v:group>
            <v:group style="position:absolute;left:5328;top:8080;width:185;height:349" coordorigin="5328,8080" coordsize="185,349">
              <v:shape style="position:absolute;left:5328;top:8080;width:185;height:349" coordorigin="5328,8080" coordsize="185,349" path="m5452,8080l5386,8084,5347,8148,5331,8206,5328,8268,5329,8289,5342,8348,5377,8416,5389,8429,5455,8426,5494,8362,5510,8303,5513,8262,5513,8242,5505,8181,5475,8109,5452,8080e" filled="t" fillcolor="#FFFF00" stroked="f">
                <v:path arrowok="t"/>
                <v:fill/>
              </v:shape>
            </v:group>
            <v:group style="position:absolute;left:1409;top:8139;width:616;height:258" coordorigin="1409,8139" coordsize="616,258">
              <v:shape style="position:absolute;left:1409;top:8139;width:616;height:258" coordorigin="1409,8139" coordsize="616,258" path="m1980,8139l1451,8143,1416,8210,1409,8271,1410,8292,1424,8350,1455,8397,1983,8394,2018,8326,2025,8265,2024,8245,2010,8186,1980,8139e" filled="t" fillcolor="#FFFF00" stroked="f">
                <v:path arrowok="t"/>
                <v:fill/>
              </v:shape>
            </v:group>
            <v:group style="position:absolute;left:8604;top:8135;width:344;height:258" coordorigin="8604,8135" coordsize="344,258">
              <v:shape style="position:absolute;left:8604;top:8135;width:344;height:258" coordorigin="8604,8135" coordsize="344,258" path="m8903,8135l8646,8139,8611,8206,8604,8267,8605,8288,8619,8347,8650,8394,8906,8390,8941,8322,8949,8261,8947,8241,8933,8182,8903,8135e" filled="t" fillcolor="#FFFF00" stroked="f">
                <v:path arrowok="t"/>
                <v:fill/>
              </v:shape>
            </v:group>
            <v:group style="position:absolute;left:1198;top:8181;width:194;height:223" coordorigin="1198,8181" coordsize="194,223">
              <v:shape style="position:absolute;left:1198;top:8181;width:194;height:223" coordorigin="1198,8181" coordsize="194,223" path="m1353,8181l1234,8185,1202,8255,1198,8296,1200,8316,1226,8390,1238,8404,1357,8400,1389,8331,1393,8290,1391,8269,1365,8196,1353,8181e" filled="t" fillcolor="#FFFF00" stroked="f">
                <v:path arrowok="t"/>
                <v:fill/>
              </v:shape>
            </v:group>
            <v:group style="position:absolute;left:3902;top:8202;width:123;height:349" coordorigin="3902,8202" coordsize="123,349">
              <v:shape style="position:absolute;left:3902;top:8202;width:123;height:349" coordorigin="3902,8202" coordsize="123,349" path="m3964,8202l3929,8251,3906,8327,3902,8389,3904,8410,3916,8469,3951,8537,3964,8550,3967,8547,4006,8483,4021,8425,4025,8383,4025,8363,4016,8302,3986,8230,3964,8202e" filled="t" fillcolor="#FFFF00" stroked="f">
                <v:path arrowok="t"/>
                <v:fill/>
              </v:shape>
            </v:group>
            <v:group style="position:absolute;left:9944;top:8199;width:700;height:223" coordorigin="9944,8199" coordsize="700,223">
              <v:shape style="position:absolute;left:9944;top:8199;width:700;height:223" coordorigin="9944,8199" coordsize="700,223" path="m10605,8199l9980,8203,9948,8272,9944,8313,9946,8334,9972,8407,9984,8421,10609,8417,10641,8348,10644,8307,10643,8286,10617,8213,10605,8199e" filled="t" fillcolor="#FFFF00" stroked="f">
                <v:path arrowok="t"/>
                <v:fill/>
              </v:shape>
            </v:group>
            <v:group style="position:absolute;left:11322;top:8199;width:127;height:223" coordorigin="11322,8199" coordsize="127,223">
              <v:shape style="position:absolute;left:11322;top:8199;width:127;height:223" coordorigin="11322,8199" coordsize="127,223" path="m11409,8199l11346,8217,11323,8292,11322,8313,11323,8334,11349,8407,11361,8421,11413,8417,11445,8348,11449,8307,11447,8286,11421,8213,11409,8199e" filled="t" fillcolor="#FFFF00" stroked="f">
                <v:path arrowok="t"/>
                <v:fill/>
              </v:shape>
            </v:group>
            <v:group style="position:absolute;left:8733;top:8269;width:598;height:989" coordorigin="8733,8269" coordsize="598,989">
              <v:shape style="position:absolute;left:8733;top:8269;width:598;height:989" coordorigin="8733,8269" coordsize="598,989" path="m9155,8269l8908,8269,8874,8306,8818,8391,8776,8489,8748,8595,8734,8707,8733,8763,8734,8820,8748,8931,8776,9038,8818,9135,8874,9221,8908,9258,9155,9258,9218,9180,9267,9088,9302,8985,9323,8876,9330,8763,9329,8707,9315,8595,9287,8489,9245,8391,9189,8306,9155,8269e" filled="t" fillcolor="#FFFF00" stroked="f">
                <v:path arrowok="t"/>
                <v:fill/>
              </v:shape>
            </v:group>
            <v:group style="position:absolute;left:10771;top:8252;width:833;height:939" coordorigin="10771,8252" coordsize="833,939">
              <v:shape style="position:absolute;left:10771;top:8252;width:833;height:939" coordorigin="10771,8252" coordsize="833,939" path="m11438,8252l10937,8252,10906,8287,10853,8368,10813,8461,10786,8562,10773,8668,10771,8722,10773,8775,10786,8881,10813,8982,10853,9075,10906,9156,10937,9191,11438,9191,11498,9117,11545,9030,11578,8933,11598,8829,11604,8722,11603,8668,11589,8562,11563,8461,11523,8368,11470,8287,11438,8252e" filled="t" fillcolor="#FFFF00" stroked="f">
                <v:path arrowok="t"/>
                <v:fill/>
              </v:shape>
            </v:group>
            <v:group style="position:absolute;left:2783;top:8334;width:79;height:223" coordorigin="2783,8334" coordsize="79,223">
              <v:shape style="position:absolute;left:2783;top:8334;width:79;height:223" coordorigin="2783,8334" coordsize="79,223" path="m2822,8334l2791,8388,2783,8449,2784,8469,2811,8543,2822,8557,2826,8553,2858,8483,2862,8442,2860,8422,2834,8348,2822,8334e" filled="t" fillcolor="#FFFF00" stroked="f">
                <v:path arrowok="t"/>
                <v:fill/>
              </v:shape>
            </v:group>
            <v:group style="position:absolute;left:3465;top:8333;width:390;height:939" coordorigin="3465,8333" coordsize="390,939">
              <v:shape style="position:absolute;left:3465;top:8333;width:390;height:939" coordorigin="3465,8333" coordsize="390,939" path="m3631,8333l3572,8407,3525,8494,3492,8591,3472,8695,3465,8802,3467,8856,3480,8962,3507,9063,3547,9156,3600,9237,3689,9272,3721,9237,3774,9156,3814,9063,3840,8962,3854,8856,3855,8803,3854,8749,3840,8643,3814,8542,3774,8449,3721,8368,3631,8333e" filled="t" fillcolor="#FFFF00" stroked="f">
                <v:path arrowok="t"/>
                <v:fill/>
              </v:shape>
            </v:group>
            <v:group style="position:absolute;left:1902;top:8354;width:223;height:226" coordorigin="1902,8354" coordsize="223,226">
              <v:shape style="position:absolute;left:1902;top:8354;width:223;height:226" coordorigin="1902,8354" coordsize="223,226" path="m2085,8354l1937,8362,1905,8431,1902,8472,1903,8493,1929,8567,1941,8581,2089,8573,2121,8503,2125,8462,2123,8442,2097,8368,2085,8354e" filled="t" fillcolor="#FFFF00" stroked="f">
                <v:path arrowok="t"/>
                <v:fill/>
              </v:shape>
            </v:group>
            <v:group style="position:absolute;left:5904;top:8361;width:29;height:84" coordorigin="5904,8361" coordsize="29,84">
              <v:shape style="position:absolute;left:5904;top:8361;width:29;height:84" coordorigin="5904,8361" coordsize="29,84" path="m5919,8361l5912,8371,5905,8389,5904,8410,5909,8429,5919,8445,5926,8436,5932,8417,5933,8397,5929,8377,5919,8361e" filled="t" fillcolor="#FFFF00" stroked="f">
                <v:path arrowok="t"/>
                <v:fill/>
              </v:shape>
            </v:group>
            <v:group style="position:absolute;left:8502;top:8414;width:437;height:939" coordorigin="8502,8414" coordsize="437,939">
              <v:shape style="position:absolute;left:8502;top:8414;width:437;height:939" coordorigin="8502,8414" coordsize="437,939" path="m8772,8414l8668,8414,8636,8449,8583,8531,8543,8623,8517,8724,8503,8830,8502,8884,8503,8938,8517,9043,8543,9144,8583,9237,8636,9318,8668,9353,8772,9353,8832,9279,8879,9192,8912,9095,8932,8991,8938,8884,8937,8830,8923,8724,8897,8623,8857,8531,8804,8449,8772,8414e" filled="t" fillcolor="#FFFF00" stroked="f">
                <v:path arrowok="t"/>
                <v:fill/>
              </v:shape>
            </v:group>
            <v:group style="position:absolute;left:8606;top:8364;width:467;height:939" coordorigin="8606,8364" coordsize="467,939">
              <v:shape style="position:absolute;left:8606;top:8364;width:467;height:939" coordorigin="8606,8364" coordsize="467,939" path="m8908,8364l8772,8364,8741,8400,8688,8481,8648,8573,8621,8674,8608,8780,8606,8834,8608,8888,8621,8994,8648,9094,8688,9187,8741,9268,8772,9303,8908,9303,8967,9229,9014,9142,9047,9045,9067,8941,9074,8834,9072,8780,9059,8674,9032,8573,8992,8481,8939,8400,8908,8364e" filled="t" fillcolor="#FFFF00" stroked="f">
                <v:path arrowok="t"/>
                <v:fill/>
              </v:shape>
            </v:group>
            <v:group style="position:absolute;left:8371;top:8409;width:167;height:270" coordorigin="8371,8409" coordsize="167,270">
              <v:shape style="position:absolute;left:8371;top:8409;width:167;height:270" coordorigin="8371,8409" coordsize="167,270" path="m8491,8409l8408,8422,8376,8493,8371,8533,8371,8556,8388,8633,8419,8679,8502,8667,8533,8596,8538,8556,8538,8533,8521,8456,8491,8409e" filled="t" fillcolor="#FFFF00" stroked="f">
                <v:path arrowok="t"/>
                <v:fill/>
              </v:shape>
            </v:group>
            <v:group style="position:absolute;left:8248;top:8462;width:594;height:991" coordorigin="8248,8462" coordsize="594,991">
              <v:shape style="position:absolute;left:8248;top:8462;width:594;height:991" coordorigin="8248,8462" coordsize="594,991" path="m8667,8462l8423,8462,8390,8499,8334,8585,8292,8683,8264,8789,8250,8901,8248,8958,8250,9014,8264,9126,8292,9233,8334,9330,8390,9416,8423,9453,8667,9453,8730,9375,8779,9283,8814,9180,8835,9071,8842,8958,8841,8901,8827,8789,8798,8683,8756,8585,8700,8499,8667,8462e" filled="t" fillcolor="#FFFF00" stroked="f">
                <v:path arrowok="t"/>
                <v:fill/>
              </v:shape>
            </v:group>
            <v:group style="position:absolute;left:5614;top:8507;width:800;height:449" coordorigin="5614,8507" coordsize="800,449">
              <v:shape style="position:absolute;left:5614;top:8507;width:800;height:449" coordorigin="5614,8507" coordsize="800,449" path="m5693,8507l5652,8562,5627,8629,5615,8704,5614,8729,5615,8754,5627,8829,5652,8896,5693,8952,6335,8955,6350,8939,6385,8879,6406,8808,6414,8733,6413,8707,6401,8633,6375,8565,6335,8510,5693,8507e" filled="t" fillcolor="#FFFF00" stroked="f">
                <v:path arrowok="t"/>
                <v:fill/>
              </v:shape>
            </v:group>
            <v:group style="position:absolute;left:5318;top:8583;width:330;height:348" coordorigin="5318,8583" coordsize="330,348">
              <v:shape style="position:absolute;left:5318;top:8583;width:330;height:348" coordorigin="5318,8583" coordsize="330,348" path="m5587,8583l5376,8585,5337,8649,5322,8707,5318,8769,5320,8790,5332,8849,5367,8917,5380,8930,5590,8928,5629,8864,5645,8806,5648,8765,5648,8744,5640,8683,5610,8612,5587,8583e" filled="t" fillcolor="#FFFF00" stroked="f">
                <v:path arrowok="t"/>
                <v:fill/>
              </v:shape>
            </v:group>
            <v:group style="position:absolute;left:1026;top:8633;width:2320;height:257" coordorigin="1026,8633" coordsize="2320,257">
              <v:shape style="position:absolute;left:1026;top:8633;width:2320;height:257" coordorigin="1026,8633" coordsize="2320,257" path="m1063,8633l1032,8703,1026,8765,1028,8785,1043,8843,3310,8890,3321,8875,3345,8800,3347,8758,3345,8738,3330,8680,1063,8633e" filled="t" fillcolor="#FFFF00" stroked="f">
                <v:path arrowok="t"/>
                <v:fill/>
              </v:shape>
            </v:group>
            <v:group style="position:absolute;left:3929;top:8656;width:213;height:258" coordorigin="3929,8656" coordsize="213,258">
              <v:shape style="position:absolute;left:3929;top:8656;width:213;height:258" coordorigin="3929,8656" coordsize="213,258" path="m4097,8656l3971,8659,3936,8726,3929,8787,3930,8808,3944,8866,3975,8913,4100,8910,4135,8843,4142,8782,4141,8761,4127,8703,4097,8656e" filled="t" fillcolor="#FFFF00" stroked="f">
                <v:path arrowok="t"/>
                <v:fill/>
              </v:shape>
            </v:group>
            <v:group style="position:absolute;left:3369;top:8691;width:332;height:939" coordorigin="3369,8691" coordsize="332,939">
              <v:shape style="position:absolute;left:3369;top:8691;width:332;height:939" coordorigin="3369,8691" coordsize="332,939" path="m3535,8691l3476,8765,3429,8852,3396,8950,3376,9053,3369,9161,3371,9214,3384,9320,3411,9421,3451,9514,3504,9595,3535,9630,3567,9595,3620,9514,3660,9421,3686,9320,3700,9214,3701,9161,3700,9107,3686,9001,3660,8900,3620,8807,3567,8726,3535,8691e" filled="t" fillcolor="#FFFF00" stroked="f">
                <v:path arrowok="t"/>
                <v:fill/>
              </v:shape>
            </v:group>
            <v:group style="position:absolute;left:9946;top:8687;width:701;height:239" coordorigin="9946,8687" coordsize="701,239">
              <v:shape style="position:absolute;left:9946;top:8687;width:701;height:239" coordorigin="9946,8687" coordsize="701,239" path="m10605,8687l9986,8690,9952,8758,9946,8798,9947,8819,9959,8878,9989,8926,10608,8923,10642,8855,10647,8814,10647,8793,10635,8734,10605,8687e" filled="t" fillcolor="#FFFF00" stroked="f">
                <v:path arrowok="t"/>
                <v:fill/>
              </v:shape>
            </v:group>
            <v:group style="position:absolute;left:11287;top:8708;width:331;height:445" coordorigin="11287,8708" coordsize="331,445">
              <v:shape style="position:absolute;left:11287;top:8708;width:331;height:445" coordorigin="11287,8708" coordsize="331,445" path="m11539,8708l11366,8708,11351,8724,11316,8784,11294,8855,11287,8930,11288,8956,11300,9030,11326,9098,11366,9153,11539,9153,11579,9098,11605,9030,11617,8956,11618,8930,11617,8905,11605,8830,11579,8763,11539,8708e" filled="t" fillcolor="#FFFF00" stroked="f">
                <v:path arrowok="t"/>
                <v:fill/>
              </v:shape>
            </v:group>
            <v:group style="position:absolute;left:4068;top:8715;width:187;height:173" coordorigin="4068,8715" coordsize="187,173">
              <v:shape style="position:absolute;left:4068;top:8715;width:187;height:173" coordorigin="4068,8715" coordsize="187,173" path="m4224,8715l4091,8723,4068,8797,4069,8818,4072,8838,4078,8857,4087,8874,4099,8888,4231,8881,4241,8865,4248,8846,4253,8827,4255,8806,4254,8785,4250,8765,4244,8746,4235,8729,4224,8715e" filled="t" fillcolor="#FFFF00" stroked="f">
                <v:path arrowok="t"/>
                <v:fill/>
              </v:shape>
            </v:group>
            <v:group style="position:absolute;left:1032;top:8804;width:176;height:349" coordorigin="1032,8804" coordsize="176,349">
              <v:shape style="position:absolute;left:1032;top:8804;width:176;height:349" coordorigin="1032,8804" coordsize="176,349" path="m1146,8804l1078,8822,1044,8891,1033,8951,1032,8992,1034,9013,1046,9072,1081,9140,1093,9153,1150,9150,1189,9086,1204,9027,1208,8986,1208,8966,1199,8905,1169,8833,1146,8804e" filled="t" fillcolor="#FFFF00" stroked="f">
                <v:path arrowok="t"/>
                <v:fill/>
              </v:shape>
            </v:group>
            <v:group style="position:absolute;left:5337;top:8804;width:166;height:349" coordorigin="5337,8804" coordsize="166,349">
              <v:shape style="position:absolute;left:5337;top:8804;width:166;height:349" coordorigin="5337,8804" coordsize="166,349" path="m5442,8804l5384,8822,5350,8891,5338,8951,5337,8992,5339,9013,5351,9072,5387,9140,5399,9153,5446,9150,5485,9086,5500,9027,5504,8986,5504,8966,5495,8905,5465,8833,5442,8804e" filled="t" fillcolor="#FFFF00" stroked="f">
                <v:path arrowok="t"/>
                <v:fill/>
              </v:shape>
            </v:group>
            <v:group style="position:absolute;left:2788;top:8905;width:557;height:223" coordorigin="2788,8905" coordsize="557,223">
              <v:shape style="position:absolute;left:2788;top:8905;width:557;height:223" coordorigin="2788,8905" coordsize="557,223" path="m3306,8905l2823,8909,2791,8979,2788,9020,2789,9040,2815,9114,2827,9128,3309,9124,3341,9055,3345,9014,3344,8993,3317,8920,3306,8905e" filled="t" fillcolor="#FFFF00" stroked="f">
                <v:path arrowok="t"/>
                <v:fill/>
              </v:shape>
            </v:group>
            <v:group style="position:absolute;left:2871;top:9014;width:95;height:270" coordorigin="2871,9014" coordsize="95,270">
              <v:shape style="position:absolute;left:2871;top:9014;width:95;height:270" coordorigin="2871,9014" coordsize="95,270" path="m2919,9014l2882,9077,2871,9138,2871,9160,2888,9237,2919,9284,2930,9271,2961,9201,2966,9160,2966,9138,2949,9060,2919,9014e" filled="t" fillcolor="#FFFF00" stroked="f">
                <v:path arrowok="t"/>
                <v:fill/>
              </v:shape>
            </v:group>
            <v:group style="position:absolute;left:5810;top:9026;width:78;height:71" coordorigin="5810,9026" coordsize="78,71">
              <v:shape style="position:absolute;left:5810;top:9026;width:78;height:71" coordorigin="5810,9026" coordsize="78,71" path="m5876,9026l5814,9041,5810,9061,5813,9082,5823,9098,5885,9083,5888,9063,5885,9043,5876,9026e" filled="t" fillcolor="#FFFF00" stroked="f">
                <v:path arrowok="t"/>
                <v:fill/>
              </v:shape>
            </v:group>
            <v:group style="position:absolute;left:1484;top:9058;width:95;height:270" coordorigin="1484,9058" coordsize="95,270">
              <v:shape style="position:absolute;left:1484;top:9058;width:95;height:270" coordorigin="1484,9058" coordsize="95,270" path="m1532,9058l1495,9121,1484,9181,1484,9204,1501,9281,1532,9328,1543,9315,1574,9244,1579,9204,1579,9181,1562,9104,1532,9058e" filled="t" fillcolor="#FFFF00" stroked="f">
                <v:path arrowok="t"/>
                <v:fill/>
              </v:shape>
            </v:group>
            <v:group style="position:absolute;left:3196;top:9080;width:61;height:174" coordorigin="3196,9080" coordsize="61,174">
              <v:shape style="position:absolute;left:3196;top:9080;width:61;height:174" coordorigin="3196,9080" coordsize="61,174" path="m3227,9080l3198,9142,3196,9163,3197,9183,3200,9203,3207,9222,3215,9239,3227,9254,3234,9245,3244,9229,3251,9211,3256,9191,3257,9171,3257,9150,3253,9130,3247,9111,3238,9094,3227,9080e" filled="t" fillcolor="#FFFF00" stroked="f">
                <v:path arrowok="t"/>
                <v:fill/>
              </v:shape>
            </v:group>
            <v:group style="position:absolute;left:8248;top:9076;width:823;height:939" coordorigin="8248,9076" coordsize="823,939">
              <v:shape style="position:absolute;left:8248;top:9076;width:823;height:939" coordorigin="8248,9076" coordsize="823,939" path="m8905,9076l8414,9076,8382,9111,8329,9192,8289,9285,8263,9386,8249,9491,8248,9545,8249,9599,8263,9705,8289,9806,8329,9898,8382,9980,8414,10015,8905,10015,8965,9941,9011,9853,9044,9756,9064,9652,9071,9545,9069,9491,9056,9386,9030,9285,8990,9192,8937,9111,8905,9076e" filled="t" fillcolor="#FFFF00" stroked="f">
                <v:path arrowok="t"/>
                <v:fill/>
              </v:shape>
            </v:group>
            <v:group style="position:absolute;left:11331;top:9086;width:114;height:174" coordorigin="11331,9086" coordsize="114,174">
              <v:shape style="position:absolute;left:11331;top:9086;width:114;height:174" coordorigin="11331,9086" coordsize="114,174" path="m11414,9086l11354,9094,11331,9169,11332,9189,11335,9209,11341,9228,11350,9245,11361,9260,11422,9251,11431,9235,11439,9217,11443,9197,11445,9177,11444,9156,11441,9136,11435,9117,11426,9100,11414,9086e" filled="t" fillcolor="#FFFF00" stroked="f">
                <v:path arrowok="t"/>
                <v:fill/>
              </v:shape>
            </v:group>
            <v:group style="position:absolute;left:11233;top:9103;width:112;height:71" coordorigin="11233,9103" coordsize="112,71">
              <v:shape style="position:absolute;left:11233;top:9103;width:112;height:71" coordorigin="11233,9103" coordsize="112,71" path="m11332,9103l11236,9118,11233,9138,11236,9159,11246,9175,11341,9160,11345,9140,11342,9120,11332,9103e" filled="t" fillcolor="#FFFF00" stroked="f">
                <v:path arrowok="t"/>
                <v:fill/>
              </v:shape>
            </v:group>
            <v:group style="position:absolute;left:5641;top:9131;width:6196;height:999" coordorigin="5641,9131" coordsize="6196,999">
              <v:shape style="position:absolute;left:5641;top:9131;width:6196;height:999" coordorigin="5641,9131" coordsize="6196,999" path="m11661,9131l5818,9131,5784,9169,5728,9255,5686,9354,5657,9461,5643,9574,5641,9631,5643,9688,5657,9801,5686,9908,5728,10007,5784,10093,5818,10130,11661,10130,11725,10051,11774,9959,11809,9855,11831,9745,11838,9631,11836,9574,11822,9461,11794,9354,11751,9255,11695,9169,11661,9131e" filled="t" fillcolor="#FFFF00" stroked="f">
                <v:path arrowok="t"/>
                <v:fill/>
              </v:shape>
            </v:group>
            <v:group style="position:absolute;left:11320;top:9143;width:54;height:71" coordorigin="11320,9143" coordsize="54,71">
              <v:shape style="position:absolute;left:11320;top:9143;width:54;height:71" coordorigin="11320,9143" coordsize="54,71" path="m11361,9143l11323,9158,11320,9177,11323,9198,11332,9214,11370,9199,11374,9179,11371,9159,11361,9143e" filled="t" fillcolor="#FFFF00" stroked="f">
                <v:path arrowok="t"/>
                <v:fill/>
              </v:shape>
            </v:group>
            <v:group style="position:absolute;left:908;top:9413;width:4700;height:939" coordorigin="908,9413" coordsize="4700,939">
              <v:shape style="position:absolute;left:908;top:9413;width:4700;height:939" coordorigin="908,9413" coordsize="4700,939" path="m5442,9413l1074,9413,1042,9448,989,9529,949,9622,923,9723,910,9828,908,9882,910,9936,923,10042,949,10143,989,10235,1042,10317,1074,10352,5442,10352,5502,10278,5548,10190,5581,10093,5601,9989,5608,9882,5606,9828,5593,9723,5566,9622,5527,9529,5473,9448,5442,9413e" filled="t" fillcolor="#FFFF00" stroked="f">
                <v:path arrowok="t"/>
                <v:fill/>
              </v:shape>
            </v:group>
            <v:group style="position:absolute;left:8377;top:9610;width:829;height:260" coordorigin="8377,9610" coordsize="829,260">
              <v:shape style="position:absolute;left:8377;top:9610;width:829;height:260" coordorigin="8377,9610" coordsize="829,260" path="m9160,9610l8419,9615,8384,9683,8377,9744,8379,9765,8393,9824,8423,9871,9165,9865,9199,9797,9206,9736,9205,9716,9191,9657,9160,9610e" filled="t" fillcolor="#FFFF00" stroked="f">
                <v:path arrowok="t"/>
                <v:fill/>
              </v:shape>
            </v:group>
            <v:group style="position:absolute;left:8498;top:9868;width:710;height:260" coordorigin="8498,9868" coordsize="710,260">
              <v:shape style="position:absolute;left:8498;top:9868;width:710;height:260" coordorigin="8498,9868" coordsize="710,260" path="m9162,9868l8539,9873,8505,9941,8498,10002,8499,10023,8513,10082,8544,10129,9167,10123,9201,10055,9208,9994,9207,9974,9192,9915,9162,9868e" filled="t" fillcolor="#FFFF00" stroked="f">
                <v:path arrowok="t"/>
                <v:fill/>
              </v:shape>
            </v:group>
            <v:group style="position:absolute;left:1027;top:10081;width:182;height:270" coordorigin="1027,10081" coordsize="182,270">
              <v:shape style="position:absolute;left:1027;top:10081;width:182;height:270" coordorigin="1027,10081" coordsize="182,270" path="m1161,10081l1063,10093,1032,10164,1027,10205,1027,10227,1043,10304,1074,10351,1172,10338,1203,10268,1208,10227,1208,10205,1191,10127,1161,10081e" filled="t" fillcolor="#FFFF00" stroked="f">
                <v:path arrowok="t"/>
                <v:fill/>
              </v:shape>
            </v:group>
            <v:group style="position:absolute;left:1788;top:10081;width:740;height:270" coordorigin="1788,10081" coordsize="740,270">
              <v:shape style="position:absolute;left:1788;top:10081;width:740;height:270" coordorigin="1788,10081" coordsize="740,270" path="m2481,10081l1824,10093,1793,10164,1788,10205,1788,10227,1805,10304,1835,10351,2492,10338,2523,10268,2528,10227,2528,10205,2511,10127,2481,10081e" filled="t" fillcolor="#FFFF00" stroked="f">
                <v:path arrowok="t"/>
                <v:fill/>
              </v:shape>
            </v:group>
            <v:group style="position:absolute;left:2770;top:10081;width:365;height:270" coordorigin="2770,10081" coordsize="365,270">
              <v:shape style="position:absolute;left:2770;top:10081;width:365;height:270" coordorigin="2770,10081" coordsize="365,270" path="m3087,10081l2806,10093,2775,10164,2770,10205,2770,10227,2787,10304,2817,10351,3098,10338,3129,10268,3135,10227,3135,10205,3118,10127,3087,10081e" filled="t" fillcolor="#FFFF00" stroked="f">
                <v:path arrowok="t"/>
                <v:fill/>
              </v:shape>
            </v:group>
            <v:group style="position:absolute;left:5104;top:10091;width:603;height:1503" coordorigin="5104,10091" coordsize="603,1503">
              <v:shape style="position:absolute;left:5104;top:10091;width:603;height:1503" coordorigin="5104,10091" coordsize="603,1503" path="m5442,10091l5370,10091,5320,10148,5274,10210,5235,10278,5200,10350,5171,10426,5147,10505,5128,10587,5115,10671,5107,10757,5104,10843,5107,10929,5115,11014,5128,11098,5147,11180,5171,11260,5200,11336,5235,11408,5274,11476,5320,11538,5370,11594,5442,11594,5492,11538,5538,11476,5577,11408,5612,11336,5641,11260,5665,11180,5684,11098,5697,11014,5705,10929,5708,10843,5705,10757,5697,10671,5684,10587,5665,10505,5641,10426,5612,10350,5577,10278,5538,10210,5492,10148,5442,10091e" filled="t" fillcolor="#FFFF00" stroked="f">
                <v:path arrowok="t"/>
                <v:fill/>
              </v:shape>
            </v:group>
            <v:group style="position:absolute;left:3582;top:10119;width:146;height:223" coordorigin="3582,10119" coordsize="146,223">
              <v:shape style="position:absolute;left:3582;top:10119;width:146;height:223" coordorigin="3582,10119" coordsize="146,223" path="m3689,10119l3618,10123,3586,10192,3582,10233,3584,10254,3610,10327,3622,10341,3693,10337,3725,10268,3729,10227,3727,10206,3701,10133,3689,10119e" filled="t" fillcolor="#FFFF00" stroked="f">
                <v:path arrowok="t"/>
                <v:fill/>
              </v:shape>
            </v:group>
            <v:group style="position:absolute;left:3924;top:10119;width:339;height:223" coordorigin="3924,10119" coordsize="339,223">
              <v:shape style="position:absolute;left:3924;top:10119;width:339;height:223" coordorigin="3924,10119" coordsize="339,223" path="m4224,10119l3960,10123,3928,10192,3924,10233,3926,10254,3952,10327,3964,10341,4228,10337,4260,10268,4263,10227,4262,10206,4236,10133,4224,10119e" filled="t" fillcolor="#FFFF00" stroked="f">
                <v:path arrowok="t"/>
                <v:fill/>
              </v:shape>
            </v:group>
            <v:group style="position:absolute;left:2546;top:10158;width:187;height:174" coordorigin="2546,10158" coordsize="187,174">
              <v:shape style="position:absolute;left:2546;top:10158;width:187;height:174" coordorigin="2546,10158" coordsize="187,174" path="m2702,10158l2569,10166,2546,10240,2547,10261,2550,10281,2556,10300,2565,10317,2577,10331,2709,10323,2719,10307,2726,10289,2731,10269,2733,10249,2732,10228,2728,10208,2722,10189,2713,10172,2702,10158e" filled="t" fillcolor="#FFFF00" stroked="f">
                <v:path arrowok="t"/>
                <v:fill/>
              </v:shape>
            </v:group>
            <v:group style="position:absolute;left:8379;top:10147;width:555;height:223" coordorigin="8379,10147" coordsize="555,223">
              <v:shape style="position:absolute;left:8379;top:10147;width:555;height:223" coordorigin="8379,10147" coordsize="555,223" path="m8895,10147l8415,10151,8383,10221,8379,10262,8381,10282,8407,10356,8419,10370,8899,10366,8931,10297,8935,10256,8933,10235,8907,10162,8895,10147e" filled="t" fillcolor="#FFFF00" stroked="f">
                <v:path arrowok="t"/>
                <v:fill/>
              </v:shape>
            </v:group>
            <v:group style="position:absolute;left:10050;top:10154;width:335;height:223" coordorigin="10050,10154" coordsize="335,223">
              <v:shape style="position:absolute;left:10050;top:10154;width:335;height:223" coordorigin="10050,10154" coordsize="335,223" path="m10347,10154l10086,10158,10054,10227,10050,10268,10052,10289,10078,10362,10090,10376,10350,10372,10382,10303,10386,10262,10384,10241,10358,10168,10347,10154e" filled="t" fillcolor="#FFFF00" stroked="f">
                <v:path arrowok="t"/>
                <v:fill/>
              </v:shape>
            </v:group>
            <v:group style="position:absolute;left:1199;top:10230;width:540;height:84" coordorigin="1199,10230" coordsize="540,84">
              <v:shape style="position:absolute;left:1199;top:10230;width:540;height:84" coordorigin="1199,10230" coordsize="540,84" path="m1724,10230l1207,10239,1200,10258,1199,10278,1204,10298,1214,10313,1731,10304,1738,10286,1739,10265,1734,10245,1724,10230e" filled="t" fillcolor="#FFFF00" stroked="f">
                <v:path arrowok="t"/>
                <v:fill/>
              </v:shape>
            </v:group>
            <v:group style="position:absolute;left:897;top:10255;width:415;height:999" coordorigin="897,10255" coordsize="415,999">
              <v:shape style="position:absolute;left:897;top:10255;width:415;height:999" coordorigin="897,10255" coordsize="415,999" path="m1136,10255l1074,10255,1040,10293,984,10379,942,10478,913,10585,899,10697,897,10755,899,10812,913,10924,942,11032,984,11130,1040,11217,1074,11254,1136,11254,1200,11175,1249,11082,1285,10979,1306,10869,1313,10755,1311,10697,1297,10585,1269,10478,1226,10379,1170,10293,1136,10255e" filled="t" fillcolor="#FFFF00" stroked="f">
                <v:path arrowok="t"/>
                <v:fill/>
              </v:shape>
            </v:group>
            <v:group style="position:absolute;left:8242;top:10263;width:835;height:999" coordorigin="8242,10263" coordsize="835,999">
              <v:shape style="position:absolute;left:8242;top:10263;width:835;height:999" coordorigin="8242,10263" coordsize="835,999" path="m8900,10263l8419,10263,8385,10301,8329,10387,8286,10486,8258,10593,8244,10705,8242,10763,8244,10820,8258,10932,8286,11040,8329,11138,8385,11225,8419,11262,8900,11262,8964,11183,9013,11090,9049,10987,9070,10877,9077,10763,9075,10705,9061,10593,9033,10486,8990,10387,8934,10301,8900,10263e" filled="t" fillcolor="#FFFF00" stroked="f">
                <v:path arrowok="t"/>
                <v:fill/>
              </v:shape>
            </v:group>
            <v:group style="position:absolute;left:1160;top:10372;width:1225;height:223" coordorigin="1160,10372" coordsize="1225,223">
              <v:shape style="position:absolute;left:1160;top:10372;width:1225;height:223" coordorigin="1160,10372" coordsize="1225,223" path="m2346,10372l1196,10376,1164,10446,1160,10487,1161,10507,1188,10581,1199,10595,2349,10591,2381,10522,2385,10481,2384,10460,2357,10386,2346,10372e" filled="t" fillcolor="#FFFF00" stroked="f">
                <v:path arrowok="t"/>
                <v:fill/>
              </v:shape>
            </v:group>
            <v:group style="position:absolute;left:2663;top:10372;width:425;height:223" coordorigin="2663,10372" coordsize="425,223">
              <v:shape style="position:absolute;left:2663;top:10372;width:425;height:223" coordorigin="2663,10372" coordsize="425,223" path="m3049,10372l2699,10376,2667,10446,2663,10487,2664,10507,2691,10581,2702,10595,3053,10591,3085,10522,3089,10481,3087,10460,3061,10386,3049,10372e" filled="t" fillcolor="#FFFF00" stroked="f">
                <v:path arrowok="t"/>
                <v:fill/>
              </v:shape>
            </v:group>
            <v:group style="position:absolute;left:3924;top:10369;width:329;height:223" coordorigin="3924,10369" coordsize="329,223">
              <v:shape style="position:absolute;left:3924;top:10369;width:329;height:223" coordorigin="3924,10369" coordsize="329,223" path="m4214,10369l3960,10373,3928,10442,3924,10483,3926,10504,3952,10578,3964,10592,4218,10588,4250,10518,4254,10477,4252,10457,4226,10383,4214,10369e" filled="t" fillcolor="#FFFF00" stroked="f">
                <v:path arrowok="t"/>
                <v:fill/>
              </v:shape>
            </v:group>
            <v:group style="position:absolute;left:9928;top:10374;width:704;height:258" coordorigin="9928,10374" coordsize="704,258">
              <v:shape style="position:absolute;left:9928;top:10374;width:704;height:258" coordorigin="9928,10374" coordsize="704,258" path="m10586,10374l9970,10377,9935,10445,9928,10506,9929,10526,9943,10585,9973,10632,10589,10628,10624,10561,10632,10500,10630,10479,10616,10421,10586,10374e" filled="t" fillcolor="#FFFF00" stroked="f">
                <v:path arrowok="t"/>
                <v:fill/>
              </v:shape>
            </v:group>
            <v:group style="position:absolute;left:5778;top:10408;width:312;height:174" coordorigin="5778,10408" coordsize="312,174">
              <v:shape style="position:absolute;left:5778;top:10408;width:312;height:174" coordorigin="5778,10408" coordsize="312,174" path="m6059,10408l5801,10416,5778,10491,5778,10512,5782,10532,5788,10551,5797,10568,5808,10582,6066,10574,6076,10558,6083,10539,6087,10520,6089,10499,6089,10478,6085,10458,6079,10439,6070,10422,6059,10408e" filled="t" fillcolor="#FFFF00" stroked="f">
                <v:path arrowok="t"/>
                <v:fill/>
              </v:shape>
            </v:group>
            <v:group style="position:absolute;left:2437;top:10483;width:159;height:84" coordorigin="2437,10483" coordsize="159,84">
              <v:shape style="position:absolute;left:2437;top:10483;width:159;height:84" coordorigin="2437,10483" coordsize="159,84" path="m2582,10483l2445,10493,2438,10511,2437,10532,2442,10551,2452,10567,2589,10558,2595,10539,2596,10519,2592,10499,2582,10483e" filled="t" fillcolor="#FFFF00" stroked="f">
                <v:path arrowok="t"/>
                <v:fill/>
              </v:shape>
            </v:group>
            <v:group style="position:absolute;left:2422;top:10619;width:791;height:223" coordorigin="2422,10619" coordsize="791,223">
              <v:shape style="position:absolute;left:2422;top:10619;width:791;height:223" coordorigin="2422,10619" coordsize="791,223" path="m3174,10619l2457,10623,2425,10693,2422,10734,2423,10754,2449,10828,2461,10842,3178,10838,3210,10769,3213,10728,3212,10707,3186,10634,3174,10619e" filled="t" fillcolor="#FFFF00" stroked="f">
                <v:path arrowok="t"/>
                <v:fill/>
              </v:shape>
            </v:group>
            <v:group style="position:absolute;left:3924;top:10610;width:324;height:223" coordorigin="3924,10610" coordsize="324,223">
              <v:shape style="position:absolute;left:3924;top:10610;width:324;height:223" coordorigin="3924,10610" coordsize="324,223" path="m4209,10610l3960,10614,3928,10683,3924,10724,3926,10745,3952,10818,3964,10832,4213,10828,4245,10759,4249,10718,4247,10697,4221,10624,4209,10610e" filled="t" fillcolor="#FFFF00" stroked="f">
                <v:path arrowok="t"/>
                <v:fill/>
              </v:shape>
            </v:group>
            <v:group style="position:absolute;left:9923;top:10622;width:718;height:258" coordorigin="9923,10622" coordsize="718,258">
              <v:shape style="position:absolute;left:9923;top:10622;width:718;height:258" coordorigin="9923,10622" coordsize="718,258" path="m10596,10622l9965,10626,9930,10693,9923,10754,9924,10775,9938,10833,9969,10880,10599,10877,10634,10809,10641,10748,10640,10728,10626,10669,10596,10622e" filled="t" fillcolor="#FFFF00" stroked="f">
                <v:path arrowok="t"/>
                <v:fill/>
              </v:shape>
            </v:group>
            <v:group style="position:absolute;left:5782;top:10649;width:312;height:174" coordorigin="5782,10649" coordsize="312,174">
              <v:shape style="position:absolute;left:5782;top:10649;width:312;height:174" coordorigin="5782,10649" coordsize="312,174" path="m6063,10649l5806,10657,5782,10732,5783,10752,5787,10772,5793,10791,5802,10808,5813,10823,6071,10814,6081,10798,6088,10780,6092,10760,6094,10740,6093,10719,6090,10699,6084,10680,6075,10663,6063,10649e" filled="t" fillcolor="#FFFF00" stroked="f">
                <v:path arrowok="t"/>
                <v:fill/>
              </v:shape>
            </v:group>
            <v:group style="position:absolute;left:3915;top:10840;width:334;height:223" coordorigin="3915,10840" coordsize="334,223">
              <v:shape style="position:absolute;left:3915;top:10840;width:334;height:223" coordorigin="3915,10840" coordsize="334,223" path="m4209,10840l3950,10844,3918,10913,3915,10954,3916,10975,3942,11048,3954,11062,4213,11058,4245,10989,4249,10948,4247,10927,4221,10854,4209,10840e" filled="t" fillcolor="#FFFF00" stroked="f">
                <v:path arrowok="t"/>
                <v:fill/>
              </v:shape>
            </v:group>
            <v:group style="position:absolute;left:2422;top:10873;width:690;height:223" coordorigin="2422,10873" coordsize="690,223">
              <v:shape style="position:absolute;left:2422;top:10873;width:690;height:223" coordorigin="2422,10873" coordsize="690,223" path="m3073,10873l2457,10877,2425,10947,2422,10988,2423,11008,2449,11082,2461,11096,3077,11092,3109,11023,3112,10982,3111,10961,3085,10888,3073,10873e" filled="t" fillcolor="#FFFF00" stroked="f">
                <v:path arrowok="t"/>
                <v:fill/>
              </v:shape>
            </v:group>
            <v:group style="position:absolute;left:5782;top:10894;width:293;height:174" coordorigin="5782,10894" coordsize="293,174">
              <v:shape style="position:absolute;left:5782;top:10894;width:293;height:174" coordorigin="5782,10894" coordsize="293,174" path="m6044,10894l5806,10903,5782,10977,5783,10998,5787,11018,5793,11037,5802,11054,5813,11068,6052,11060,6061,11044,6069,11026,6073,11006,6075,10985,6074,10965,6071,10945,6065,10926,6056,10909,6044,10894e" filled="t" fillcolor="#FFFF00" stroked="f">
                <v:path arrowok="t"/>
                <v:fill/>
              </v:shape>
            </v:group>
            <v:group style="position:absolute;left:9930;top:10899;width:695;height:223" coordorigin="9930,10899" coordsize="695,223">
              <v:shape style="position:absolute;left:9930;top:10899;width:695;height:223" coordorigin="9930,10899" coordsize="695,223" path="m10586,10899l9966,10903,9934,10972,9930,11013,9931,11034,9958,11107,9969,11121,10590,11117,10622,11048,10625,11007,10624,10986,10598,10913,10586,10899e" filled="t" fillcolor="#FFFF00" stroked="f">
                <v:path arrowok="t"/>
                <v:fill/>
              </v:shape>
            </v:group>
            <v:group style="position:absolute;left:1526;top:11003;width:123;height:349" coordorigin="1526,11003" coordsize="123,349">
              <v:shape style="position:absolute;left:1526;top:11003;width:123;height:349" coordorigin="1526,11003" coordsize="123,349" path="m1587,11003l1553,11053,1529,11129,1526,11191,1527,11211,1540,11271,1575,11338,1587,11352,1591,11348,1630,11284,1645,11226,1649,11185,1649,11164,1640,11103,1610,11032,1587,11003e" filled="t" fillcolor="#FFFF00" stroked="f">
                <v:path arrowok="t"/>
                <v:fill/>
              </v:shape>
            </v:group>
            <v:group style="position:absolute;left:5309;top:11019;width:195;height:349" coordorigin="5309,11019" coordsize="195,349">
              <v:shape style="position:absolute;left:5309;top:11019;width:195;height:349" coordorigin="5309,11019" coordsize="195,349" path="m5442,11019l5366,11023,5327,11087,5312,11145,5309,11207,5310,11228,5323,11287,5358,11354,5370,11368,5446,11364,5485,11300,5500,11242,5504,11201,5504,11180,5495,11120,5465,11048,5442,11019e" filled="t" fillcolor="#FFFF00" stroked="f">
                <v:path arrowok="t"/>
                <v:fill/>
              </v:shape>
            </v:group>
            <v:group style="position:absolute;left:8577;top:11000;width:373;height:359" coordorigin="8577,11000" coordsize="373,359">
              <v:shape style="position:absolute;left:8577;top:11000;width:373;height:359" coordorigin="8577,11000" coordsize="373,359" path="m8886,11000l8630,11012,8593,11078,8580,11137,8577,11178,8577,11199,8587,11259,8617,11331,8640,11359,8896,11348,8933,11281,8947,11223,8949,11181,8949,11161,8940,11100,8909,11029,8886,11000e" filled="t" fillcolor="#FFFF00" stroked="f">
                <v:path arrowok="t"/>
                <v:fill/>
              </v:shape>
            </v:group>
            <v:group style="position:absolute;left:9810;top:11010;width:48;height:84" coordorigin="9810,11010" coordsize="48,84">
              <v:shape style="position:absolute;left:9810;top:11010;width:48;height:84" coordorigin="9810,11010" coordsize="48,84" path="m9844,11010l9818,11019,9811,11038,9810,11058,9815,11078,9825,11094,9851,11084,9858,11066,9859,11045,9854,11026,9844,11010e" filled="t" fillcolor="#FFFF00" stroked="f">
                <v:path arrowok="t"/>
                <v:fill/>
              </v:shape>
            </v:group>
            <v:group style="position:absolute;left:8348;top:11031;width:210;height:349" coordorigin="8348,11031" coordsize="210,349">
              <v:shape style="position:absolute;left:8348;top:11031;width:210;height:349" coordorigin="8348,11031" coordsize="210,349" path="m8496,11031l8405,11035,8366,11099,8351,11157,8348,11219,8349,11240,8362,11299,8397,11367,8409,11380,8499,11377,8538,11313,8554,11254,8557,11213,8557,11193,8549,11132,8519,11060,8496,11031e" filled="t" fillcolor="#FFFF00" stroked="f">
                <v:path arrowok="t"/>
                <v:fill/>
              </v:shape>
            </v:group>
            <v:group style="position:absolute;left:10041;top:11112;width:340;height:258" coordorigin="10041,11112" coordsize="340,258">
              <v:shape style="position:absolute;left:10041;top:11112;width:340;height:258" coordorigin="10041,11112" coordsize="340,258" path="m10335,11112l10083,11115,10048,11183,10041,11244,10042,11264,10056,11323,10086,11370,10339,11366,10374,11299,10381,11238,10380,11217,10366,11159,10335,11112e" filled="t" fillcolor="#FFFF00" stroked="f">
                <v:path arrowok="t"/>
                <v:fill/>
              </v:shape>
            </v:group>
            <v:group style="position:absolute;left:3924;top:11347;width:329;height:223" coordorigin="3924,11347" coordsize="329,223">
              <v:shape style="position:absolute;left:3924;top:11347;width:329;height:223" coordorigin="3924,11347" coordsize="329,223" path="m4214,11347l3960,11351,3928,11420,3924,11461,3926,11482,3952,11555,3964,11569,4218,11565,4250,11496,4254,11455,4252,11434,4226,11361,4214,11347e" filled="t" fillcolor="#FFFF00" stroked="f">
                <v:path arrowok="t"/>
                <v:fill/>
              </v:shape>
            </v:group>
            <v:group style="position:absolute;left:8384;top:11376;width:526;height:223" coordorigin="8384,11376" coordsize="526,223">
              <v:shape style="position:absolute;left:8384;top:11376;width:526;height:223" coordorigin="8384,11376" coordsize="526,223" path="m8871,11376l8420,11380,8388,11450,8384,11491,8385,11511,8412,11585,8423,11599,8875,11595,8907,11525,8911,11484,8909,11464,8883,11390,8871,11376e" filled="t" fillcolor="#FFFF00" stroked="f">
                <v:path arrowok="t"/>
                <v:fill/>
              </v:shape>
            </v:group>
            <v:group style="position:absolute;left:10085;top:11482;width:275;height:84" coordorigin="10085,11482" coordsize="275,84">
              <v:shape style="position:absolute;left:10085;top:11482;width:275;height:84" coordorigin="10085,11482" coordsize="275,84" path="m10345,11482l10092,11491,10086,11510,10085,11530,10089,11550,10099,11565,10352,11556,10359,11538,10360,11517,10355,11497,10345,11482e" filled="t" fillcolor="#FFFF00" stroked="f">
                <v:path arrowok="t"/>
                <v:fill/>
              </v:shape>
            </v:group>
            <v:group style="position:absolute;left:5313;top:11564;width:182;height:270" coordorigin="5313,11564" coordsize="182,270">
              <v:shape style="position:absolute;left:5313;top:11564;width:182;height:270" coordorigin="5313,11564" coordsize="182,270" path="m5447,11564l5349,11577,5318,11647,5313,11688,5313,11710,5330,11787,5360,11834,5458,11821,5489,11751,5494,11710,5494,11688,5478,11611,5447,11564e" filled="t" fillcolor="#FFFF00" stroked="f">
                <v:path arrowok="t"/>
                <v:fill/>
              </v:shape>
            </v:group>
            <v:group style="position:absolute;left:8397;top:11633;width:814;height:259" coordorigin="8397,11633" coordsize="814,259">
              <v:shape style="position:absolute;left:8397;top:11633;width:814;height:259" coordorigin="8397,11633" coordsize="814,259" path="m9165,11633l8438,11637,8404,11705,8397,11766,8398,11787,8412,11845,8443,11892,9169,11888,9204,11820,9211,11759,9210,11738,9196,11680,9165,11633e" filled="t" fillcolor="#FFFF00" stroked="f">
                <v:path arrowok="t"/>
                <v:fill/>
              </v:shape>
            </v:group>
            <v:group style="position:absolute;left:5331;top:11843;width:136;height:223" coordorigin="5331,11843" coordsize="136,223">
              <v:shape style="position:absolute;left:5331;top:11843;width:136;height:223" coordorigin="5331,11843" coordsize="136,223" path="m5428,11843l5366,11847,5334,11916,5331,11957,5332,11978,5358,12051,5370,12065,5432,12061,5464,11992,5467,11951,5466,11930,5440,11857,5428,11843e" filled="t" fillcolor="#FFFF00" stroked="f">
                <v:path arrowok="t"/>
                <v:fill/>
              </v:shape>
            </v:group>
            <v:group style="position:absolute;left:8614;top:11939;width:292;height:120" coordorigin="8614,11939" coordsize="292,120">
              <v:shape style="position:absolute;left:8614;top:11939;width:292;height:120" coordorigin="8614,11939" coordsize="292,120" path="m8886,11939l8628,11948,8619,11966,8615,11985,8614,12006,8617,12026,8624,12044,8635,12059,8893,12050,8901,12033,8906,12013,8907,11993,8903,11973,8896,11954,8886,11939e" filled="t" fillcolor="#FFFF00" stroked="f">
                <v:path arrowok="t"/>
                <v:fill/>
              </v:shape>
            </v:group>
            <v:group style="position:absolute;left:9203;top:11934;width:77;height:84" coordorigin="9203,11934" coordsize="77,84">
              <v:shape style="position:absolute;left:9203;top:11934;width:77;height:84" coordorigin="9203,11934" coordsize="77,84" path="m9266,11934l9211,11944,9204,11962,9203,11983,9208,12003,9218,12018,9273,12009,9280,11990,9281,11970,9276,11950,9266,11934e" filled="t" fillcolor="#FFFF00" stroked="f">
                <v:path arrowok="t"/>
                <v:fill/>
              </v:shape>
            </v:group>
            <v:group style="position:absolute;left:1012;top:12048;width:158;height:270" coordorigin="1012,12048" coordsize="158,270">
              <v:shape style="position:absolute;left:1012;top:12048;width:158;height:270" coordorigin="1012,12048" coordsize="158,270" path="m1122,12048l1049,12061,1017,12131,1012,12172,1012,12194,1029,12272,1060,12318,1133,12306,1164,12235,1170,12194,1170,12172,1153,12095,1122,12048e" filled="t" fillcolor="#FFFF00" stroked="f">
                <v:path arrowok="t"/>
                <v:fill/>
              </v:shape>
            </v:group>
            <v:group style="position:absolute;left:1170;top:12086;width:2164;height:223" coordorigin="1170,12086" coordsize="2164,223">
              <v:shape style="position:absolute;left:1170;top:12086;width:2164;height:223" coordorigin="1170,12086" coordsize="2164,223" path="m3294,12086l1205,12090,1173,12160,1170,12201,1171,12221,1197,12295,1209,12309,3298,12305,3330,12235,3334,12194,3332,12174,3306,12100,3294,12086e" filled="t" fillcolor="#FFFF00" stroked="f">
                <v:path arrowok="t"/>
                <v:fill/>
              </v:shape>
            </v:group>
            <v:group style="position:absolute;left:3583;top:12086;width:141;height:223" coordorigin="3583,12086" coordsize="141,223">
              <v:shape style="position:absolute;left:3583;top:12086;width:141;height:223" coordorigin="3583,12086" coordsize="141,223" path="m3685,12086l3618,12090,3586,12160,3583,12201,3584,12221,3610,12295,3622,12309,3688,12305,3721,12235,3724,12194,3723,12174,3696,12100,3685,12086e" filled="t" fillcolor="#FFFF00" stroked="f">
                <v:path arrowok="t"/>
                <v:fill/>
              </v:shape>
            </v:group>
            <v:group style="position:absolute;left:3919;top:12080;width:339;height:223" coordorigin="3919,12080" coordsize="339,223">
              <v:shape style="position:absolute;left:3919;top:12080;width:339;height:223" coordorigin="3919,12080" coordsize="339,223" path="m4219,12080l3955,12084,3923,12154,3919,12195,3921,12215,3947,12289,3959,12303,4223,12299,4255,12229,4258,12188,4257,12168,4231,12094,4219,12080e" filled="t" fillcolor="#FFFF00" stroked="f">
                <v:path arrowok="t"/>
                <v:fill/>
              </v:shape>
            </v:group>
            <v:group style="position:absolute;left:8621;top:12214;width:275;height:84" coordorigin="8621,12214" coordsize="275,84">
              <v:shape style="position:absolute;left:8621;top:12214;width:275;height:84" coordorigin="8621,12214" coordsize="275,84" path="m8881,12214l8628,12223,8622,12242,8621,12262,8625,12282,8635,12298,8888,12288,8895,12270,8896,12249,8891,12230,8881,12214e" filled="t" fillcolor="#FFFF00" stroked="f">
                <v:path arrowok="t"/>
                <v:fill/>
              </v:shape>
            </v:group>
            <v:group style="position:absolute;left:5316;top:12274;width:165;height:223" coordorigin="5316,12274" coordsize="165,223">
              <v:shape style="position:absolute;left:5316;top:12274;width:165;height:223" coordorigin="5316,12274" coordsize="165,223" path="m5442,12274l5352,12278,5320,12347,5316,12388,5318,12409,5344,12482,5356,12496,5446,12492,5478,12423,5482,12382,5480,12361,5454,12288,5442,12274e" filled="t" fillcolor="#FFFF00" stroked="f">
                <v:path arrowok="t"/>
                <v:fill/>
              </v:shape>
            </v:group>
            <v:group style="position:absolute;left:5663;top:12274;width:690;height:223" coordorigin="5663,12274" coordsize="690,223">
              <v:shape style="position:absolute;left:5663;top:12274;width:690;height:223" coordorigin="5663,12274" coordsize="690,223" path="m6314,12274l5699,12278,5667,12347,5663,12388,5664,12409,5691,12482,5702,12496,6318,12492,6350,12423,6353,12382,6352,12361,6326,12288,6314,12274e" filled="t" fillcolor="#FFFF00" stroked="f">
                <v:path arrowok="t"/>
                <v:fill/>
              </v:shape>
            </v:group>
            <v:group style="position:absolute;left:8378;top:12392;width:114;height:174" coordorigin="8378,12392" coordsize="114,174">
              <v:shape style="position:absolute;left:8378;top:12392;width:114;height:174" coordorigin="8378,12392" coordsize="114,174" path="m8462,12392l8402,12401,8378,12475,8379,12496,8383,12516,8389,12535,8398,12552,8409,12566,8469,12558,8479,12542,8486,12524,8491,12504,8493,12483,8492,12463,8488,12442,8482,12424,8473,12407,8462,12392e" filled="t" fillcolor="#FFFF00" stroked="f">
                <v:path arrowok="t"/>
                <v:fill/>
              </v:shape>
            </v:group>
            <v:group style="position:absolute;left:5691;top:12443;width:399;height:120" coordorigin="5691,12443" coordsize="399,120">
              <v:shape style="position:absolute;left:5691;top:12443;width:399;height:120" coordorigin="5691,12443" coordsize="399,120" path="m6069,12443l5705,12452,5696,12469,5692,12489,5691,12510,5694,12530,5701,12548,5712,12563,6076,12554,6084,12537,6089,12517,6090,12497,6086,12476,6079,12458,6069,12443e" filled="t" fillcolor="#FFFF00" stroked="f">
                <v:path arrowok="t"/>
                <v:fill/>
              </v:shape>
            </v:group>
            <v:group style="position:absolute;left:6168;top:12443;width:172;height:120" coordorigin="6168,12443" coordsize="172,120">
              <v:shape style="position:absolute;left:6168;top:12443;width:172;height:120" coordorigin="6168,12443" coordsize="172,120" path="m6319,12443l6182,12452,6173,12469,6169,12489,6168,12510,6171,12530,6178,12548,6189,12563,6327,12554,6335,12537,6340,12517,6340,12497,6337,12476,6330,12458,6319,12443e" filled="t" fillcolor="#FFFF00" stroked="f">
                <v:path arrowok="t"/>
                <v:fill/>
              </v:shape>
            </v:group>
            <v:group style="position:absolute;left:8587;top:12445;width:294;height:84" coordorigin="8587,12445" coordsize="294,84">
              <v:shape style="position:absolute;left:8587;top:12445;width:294;height:84" coordorigin="8587,12445" coordsize="294,84" path="m8867,12445l8595,12454,8588,12473,8587,12493,8592,12513,8602,12529,8874,12520,8880,12501,8881,12480,8877,12461,8867,12445e" filled="t" fillcolor="#FFFF00" stroked="f">
                <v:path arrowok="t"/>
                <v:fill/>
              </v:shape>
            </v:group>
            <v:group style="position:absolute;left:10070;top:12445;width:284;height:84" coordorigin="10070,12445" coordsize="284,84">
              <v:shape style="position:absolute;left:10070;top:12445;width:284;height:84" coordorigin="10070,12445" coordsize="284,84" path="m10340,12445l10078,12454,10071,12473,10070,12493,10075,12513,10085,12529,10347,12520,10354,12501,10355,12480,10350,12461,10340,12445e" filled="t" fillcolor="#FFFF00" stroked="f">
                <v:path arrowok="t"/>
                <v:fill/>
              </v:shape>
            </v:group>
            <v:group style="position:absolute;left:5294;top:12477;width:205;height:349" coordorigin="5294,12477" coordsize="205,349">
              <v:shape style="position:absolute;left:5294;top:12477;width:205;height:349" coordorigin="5294,12477" coordsize="205,349" path="m5437,12477l5352,12481,5313,12545,5298,12603,5294,12665,5296,12686,5308,12745,5343,12812,5356,12826,5441,12822,5480,12758,5495,12700,5499,12659,5499,12638,5490,12578,5460,12506,5437,12477e" filled="t" fillcolor="#FFFF00" stroked="f">
                <v:path arrowok="t"/>
                <v:fill/>
              </v:shape>
            </v:group>
            <v:group style="position:absolute;left:6064;top:12472;width:140;height:84" coordorigin="6064,12472" coordsize="140,84">
              <v:shape style="position:absolute;left:6064;top:12472;width:140;height:84" coordorigin="6064,12472" coordsize="140,84" path="m6189,12472l6071,12481,6065,12500,6064,12520,6068,12540,6078,12556,6196,12547,6203,12528,6204,12507,6199,12488,6189,12472e" filled="t" fillcolor="#FFFF00" stroked="f">
                <v:path arrowok="t"/>
                <v:fill/>
              </v:shape>
            </v:group>
            <v:group style="position:absolute;left:8379;top:12608;width:917;height:223" coordorigin="8379,12608" coordsize="917,223">
              <v:shape style="position:absolute;left:8379;top:12608;width:917;height:223" coordorigin="8379,12608" coordsize="917,223" path="m9257,12608l8415,12612,8383,12681,8379,12722,8381,12743,8407,12816,8419,12830,9260,12826,9292,12757,9296,12716,9295,12695,9268,12622,9257,12608e" filled="t" fillcolor="#FFFF00" stroked="f">
                <v:path arrowok="t"/>
                <v:fill/>
              </v:shape>
            </v:group>
            <v:group style="position:absolute;left:8471;top:12857;width:840;height:223" coordorigin="8471,12857" coordsize="840,223">
              <v:shape style="position:absolute;left:8471;top:12857;width:840;height:223" coordorigin="8471,12857" coordsize="840,223" path="m9271,12857l8506,12861,8474,12930,8471,12971,8472,12992,8498,13066,8510,13080,9275,13076,9307,13006,9311,12965,9309,12945,9283,12871,9271,12857e" filled="t" fillcolor="#FFFF00" stroked="f">
                <v:path arrowok="t"/>
                <v:fill/>
              </v:shape>
            </v:group>
            <v:group style="position:absolute;left:8626;top:12968;width:149;height:84" coordorigin="8626,12968" coordsize="149,84">
              <v:shape style="position:absolute;left:8626;top:12968;width:149;height:84" coordorigin="8626,12968" coordsize="149,84" path="m8761,12968l8633,12977,8627,12996,8626,13016,8630,13036,8640,13052,8768,13043,8774,13024,8775,13003,8771,12984,8761,12968e" filled="t" fillcolor="#FFFF00" stroked="f">
                <v:path arrowok="t"/>
                <v:fill/>
              </v:shape>
            </v:group>
            <v:group style="position:absolute;left:1011;top:13055;width:2722;height:223" coordorigin="1011,13055" coordsize="2722,223">
              <v:shape style="position:absolute;left:1011;top:13055;width:2722;height:223" coordorigin="1011,13055" coordsize="2722,223" path="m3694,13055l1046,13059,1014,13128,1011,13169,1012,13190,1038,13263,1050,13277,3697,13273,3729,13204,3733,13163,3731,13142,3705,13069,3694,13055e" filled="t" fillcolor="#FFFF00" stroked="f">
                <v:path arrowok="t"/>
                <v:fill/>
              </v:shape>
            </v:group>
            <v:group style="position:absolute;left:4040;top:13055;width:204;height:223" coordorigin="4040,13055" coordsize="204,223">
              <v:shape style="position:absolute;left:4040;top:13055;width:204;height:223" coordorigin="4040,13055" coordsize="204,223" path="m4204,13055l4075,13059,4043,13128,4040,13169,4041,13190,4067,13263,4079,13277,4208,13273,4240,13204,4244,13163,4242,13142,4216,13069,4204,13055e" filled="t" fillcolor="#FFFF00" stroked="f">
                <v:path arrowok="t"/>
                <v:fill/>
              </v:shape>
            </v:group>
            <v:group style="position:absolute;left:5912;top:13090;width:172;height:120" coordorigin="5912,13090" coordsize="172,120">
              <v:shape style="position:absolute;left:5912;top:13090;width:172;height:120" coordorigin="5912,13090" coordsize="172,120" path="m6063,13090l5926,13099,5918,13117,5913,13136,5912,13157,5916,13177,5923,13195,5933,13210,6071,13201,6079,13184,6084,13164,6084,13144,6081,13124,6074,13105,6063,13090e" filled="t" fillcolor="#FFFF00" stroked="f">
                <v:path arrowok="t"/>
                <v:fill/>
              </v:shape>
            </v:group>
            <v:group style="position:absolute;left:8711;top:13109;width:214;height:223" coordorigin="8711,13109" coordsize="214,223">
              <v:shape style="position:absolute;left:8711;top:13109;width:214;height:223" coordorigin="8711,13109" coordsize="214,223" path="m8886,13109l8747,13113,8715,13183,8711,13224,8713,13244,8739,13318,8751,13332,8889,13328,8921,13258,8925,13217,8924,13197,8897,13123,8886,13109e" filled="t" fillcolor="#FFFF00" stroked="f">
                <v:path arrowok="t"/>
                <v:fill/>
              </v:shape>
            </v:group>
            <v:group style="position:absolute;left:5912;top:13167;width:167;height:120" coordorigin="5912,13167" coordsize="167,120">
              <v:shape style="position:absolute;left:5912;top:13167;width:167;height:120" coordorigin="5912,13167" coordsize="167,120" path="m6059,13167l5926,13176,5918,13194,5913,13213,5912,13234,5916,13254,5923,13272,5933,13287,6066,13278,6074,13261,6079,13241,6080,13221,6076,13201,6069,13182,6059,13167e" filled="t" fillcolor="#FFFF00" stroked="f">
                <v:path arrowok="t"/>
                <v:fill/>
              </v:shape>
            </v:group>
            <v:group style="position:absolute;left:8590;top:13312;width:335;height:258" coordorigin="8590,13312" coordsize="335,258">
              <v:shape style="position:absolute;left:8590;top:13312;width:335;height:258" coordorigin="8590,13312" coordsize="335,258" path="m8879,13312l8632,13315,8597,13383,8590,13444,8591,13464,8605,13523,8635,13570,8883,13566,8918,13499,8925,13438,8924,13417,8910,13359,8879,13312e" filled="t" fillcolor="#FFFF00" stroked="f">
                <v:path arrowok="t"/>
                <v:fill/>
              </v:shape>
            </v:group>
            <v:group style="position:absolute;left:10035;top:13364;width:312;height:174" coordorigin="10035,13364" coordsize="312,174">
              <v:shape style="position:absolute;left:10035;top:13364;width:312;height:174" coordorigin="10035,13364" coordsize="312,174" path="m10316,13364l10058,13372,10035,13447,10036,13467,10039,13487,10045,13506,10054,13523,10066,13538,10323,13529,10333,13513,10341,13495,10345,13475,10347,13455,10346,13434,10343,13414,10336,13395,10328,13378,10316,13364e" filled="t" fillcolor="#FFFF00" stroked="f">
                <v:path arrowok="t"/>
                <v:fill/>
              </v:shape>
            </v:group>
            <v:group style="position:absolute;left:5803;top:13408;width:270;height:84" coordorigin="5803,13408" coordsize="270,84">
              <v:shape style="position:absolute;left:5803;top:13408;width:270;height:84" coordorigin="5803,13408" coordsize="270,84" path="m6059,13408l5811,13418,5804,13436,5803,13457,5808,13476,5818,13492,6066,13483,6072,13464,6073,13444,6069,13424,6059,13408e" filled="t" fillcolor="#FFFF00" stroked="f">
                <v:path arrowok="t"/>
                <v:fill/>
              </v:shape>
            </v:group>
            <v:group style="position:absolute;left:5190;top:13453;width:414;height:939" coordorigin="5190,13453" coordsize="414,939">
              <v:shape style="position:absolute;left:5190;top:13453;width:414;height:939" coordorigin="5190,13453" coordsize="414,939" path="m5438,13453l5356,13453,5324,13489,5271,13570,5231,13662,5205,13763,5191,13869,5190,13923,5191,13977,5205,14083,5231,14184,5271,14276,5324,14357,5356,14393,5438,14393,5497,14318,5544,14231,5577,14134,5597,14030,5604,13923,5602,13869,5589,13763,5562,13662,5522,13570,5469,13489,5438,13453e" filled="t" fillcolor="#FFFF00" stroked="f">
                <v:path arrowok="t"/>
                <v:fill/>
              </v:shape>
            </v:group>
            <v:group style="position:absolute;left:4035;top:13572;width:218;height:223" coordorigin="4035,13572" coordsize="218,223">
              <v:shape style="position:absolute;left:4035;top:13572;width:218;height:223" coordorigin="4035,13572" coordsize="218,223" path="m4214,13572l4071,13576,4039,13645,4035,13686,4036,13707,4063,13780,4074,13794,4218,13790,4250,13721,4253,13680,4252,13659,4226,13586,4214,13572e" filled="t" fillcolor="#FFFF00" stroked="f">
                <v:path arrowok="t"/>
                <v:fill/>
              </v:shape>
            </v:group>
            <v:group style="position:absolute;left:10020;top:13563;width:343;height:258" coordorigin="10020,13563" coordsize="343,258">
              <v:shape style="position:absolute;left:10020;top:13563;width:343;height:258" coordorigin="10020,13563" coordsize="343,258" path="m10318,13563l10062,13567,10027,13634,10020,13695,10021,13716,10035,13775,10066,13822,10321,13818,10356,13751,10363,13690,10362,13669,10348,13610,10318,13563e" filled="t" fillcolor="#FFFF00" stroked="f">
                <v:path arrowok="t"/>
                <v:fill/>
              </v:shape>
            </v:group>
            <v:group style="position:absolute;left:8595;top:13611;width:312;height:174" coordorigin="8595,13611" coordsize="312,174">
              <v:shape style="position:absolute;left:8595;top:13611;width:312;height:174" coordorigin="8595,13611" coordsize="312,174" path="m8876,13611l8618,13619,8595,13693,8596,13714,8599,13734,8605,13753,8614,13770,8626,13784,8883,13776,8893,13760,8900,13742,8905,13722,8907,13702,8906,13681,8902,13661,8896,13642,8888,13625,8876,13611e" filled="t" fillcolor="#FFFF00" stroked="f">
                <v:path arrowok="t"/>
                <v:fill/>
              </v:shape>
            </v:group>
            <v:group style="position:absolute;left:5174;top:13692;width:176;height:349" coordorigin="5174,13692" coordsize="176,349">
              <v:shape style="position:absolute;left:5174;top:13692;width:176;height:349" coordorigin="5174,13692" coordsize="176,349" path="m5288,13692l5220,13710,5186,13779,5175,13839,5174,13880,5175,13901,5188,13960,5223,14027,5235,14041,5292,14037,5331,13973,5346,13915,5350,13874,5350,13853,5341,13793,5311,13721,5288,13692e" filled="t" fillcolor="#FFFF00" stroked="f">
                <v:path arrowok="t"/>
                <v:fill/>
              </v:shape>
            </v:group>
            <v:group style="position:absolute;left:1003;top:13747;width:187;height:270" coordorigin="1003,13747" coordsize="187,270">
              <v:shape style="position:absolute;left:1003;top:13747;width:187;height:270" coordorigin="1003,13747" coordsize="187,270" path="m1142,13747l1039,13760,1008,13830,1003,13871,1003,13893,1019,13970,1050,14017,1153,14004,1184,13934,1189,13893,1189,13871,1172,13794,1142,13747e" filled="t" fillcolor="#FFFF00" stroked="f">
                <v:path arrowok="t"/>
                <v:fill/>
              </v:shape>
            </v:group>
            <v:group style="position:absolute;left:1905;top:13742;width:587;height:258" coordorigin="1905,13742" coordsize="587,258">
              <v:shape style="position:absolute;left:1905;top:13742;width:587;height:258" coordorigin="1905,13742" coordsize="587,258" path="m2447,13742l1947,13746,1913,13813,1905,13874,1906,13895,1921,13954,1951,14001,2450,13997,2485,13930,2492,13869,2491,13848,2477,13789,2447,13742e" filled="t" fillcolor="#FFFF00" stroked="f">
                <v:path arrowok="t"/>
                <v:fill/>
              </v:shape>
            </v:group>
            <v:group style="position:absolute;left:3574;top:13747;width:167;height:270" coordorigin="3574,13747" coordsize="167,270">
              <v:shape style="position:absolute;left:3574;top:13747;width:167;height:270" coordorigin="3574,13747" coordsize="167,270" path="m3694,13747l3611,13760,3580,13830,3574,13871,3574,13893,3591,13970,3622,14017,3705,14004,3736,13934,3741,13893,3741,13871,3725,13794,3694,13747e" filled="t" fillcolor="#FFFF00" stroked="f">
                <v:path arrowok="t"/>
                <v:fill/>
              </v:shape>
            </v:group>
            <v:group style="position:absolute;left:1179;top:13785;width:700;height:223" coordorigin="1179,13785" coordsize="700,223">
              <v:shape style="position:absolute;left:1179;top:13785;width:700;height:223" coordorigin="1179,13785" coordsize="700,223" path="m1840,13785l1215,13789,1183,13858,1179,13899,1181,13920,1207,13993,1219,14007,1844,14003,1876,13934,1879,13893,1878,13872,1852,13799,1840,13785e" filled="t" fillcolor="#FFFF00" stroked="f">
                <v:path arrowok="t"/>
                <v:fill/>
              </v:shape>
            </v:group>
            <v:group style="position:absolute;left:2528;top:13785;width:671;height:223" coordorigin="2528,13785" coordsize="671,223">
              <v:shape style="position:absolute;left:2528;top:13785;width:671;height:223" coordorigin="2528,13785" coordsize="671,223" path="m3160,13785l2564,13789,2532,13858,2528,13899,2530,13920,2556,13993,2568,14007,3164,14003,3196,13934,3199,13893,3198,13872,3172,13799,3160,13785e" filled="t" fillcolor="#FFFF00" stroked="f">
                <v:path arrowok="t"/>
                <v:fill/>
              </v:shape>
            </v:group>
            <v:group style="position:absolute;left:3158;top:13824;width:177;height:174" coordorigin="3158,13824" coordsize="177,174">
              <v:shape style="position:absolute;left:3158;top:13824;width:177;height:174" coordorigin="3158,13824" coordsize="177,174" path="m3305,13824l3182,13832,3158,13907,3159,13927,3163,13947,3169,13966,3178,13983,3189,13998,3312,13989,3322,13973,3329,13955,3333,13935,3335,13915,3335,13894,3331,13874,3325,13855,3316,13838,3305,13824e" filled="t" fillcolor="#FFFF00" stroked="f">
                <v:path arrowok="t"/>
                <v:fill/>
              </v:shape>
            </v:group>
            <v:group style="position:absolute;left:4045;top:13819;width:194;height:223" coordorigin="4045,13819" coordsize="194,223">
              <v:shape style="position:absolute;left:4045;top:13819;width:194;height:223" coordorigin="4045,13819" coordsize="194,223" path="m4200,13819l4080,13823,4048,13892,4045,13933,4046,13954,4072,14027,4084,14041,4203,14037,4235,13968,4239,13927,4238,13906,4211,13833,4200,13819e" filled="t" fillcolor="#FFFF00" stroked="f">
                <v:path arrowok="t"/>
                <v:fill/>
              </v:shape>
            </v:group>
            <v:group style="position:absolute;left:8716;top:13837;width:199;height:223" coordorigin="8716,13837" coordsize="199,223">
              <v:shape style="position:absolute;left:8716;top:13837;width:199;height:223" coordorigin="8716,13837" coordsize="199,223" path="m8876,13837l8752,13841,8720,13910,8716,13951,8718,13972,8744,14045,8756,14059,8880,14055,8912,13986,8915,13945,8914,13924,8888,13851,8876,13837e" filled="t" fillcolor="#FFFF00" stroked="f">
                <v:path arrowok="t"/>
                <v:fill/>
              </v:shape>
            </v:group>
            <v:group style="position:absolute;left:2783;top:14039;width:79;height:223" coordorigin="2783,14039" coordsize="79,223">
              <v:shape style="position:absolute;left:2783;top:14039;width:79;height:223" coordorigin="2783,14039" coordsize="79,223" path="m2823,14039l2792,14092,2783,14153,2785,14174,2811,14247,2823,14261,2826,14257,2858,14188,2862,14147,2861,14126,2834,14053,2823,14039e" filled="t" fillcolor="#FFFF00" stroked="f">
                <v:path arrowok="t"/>
                <v:fill/>
              </v:shape>
            </v:group>
            <v:group style="position:absolute;left:8707;top:14092;width:218;height:223" coordorigin="8707,14092" coordsize="218,223">
              <v:shape style="position:absolute;left:8707;top:14092;width:218;height:223" coordorigin="8707,14092" coordsize="218,223" path="m8886,14092l8742,14096,8710,14165,8707,14206,8708,14227,8734,14300,8746,14314,8889,14310,8922,14241,8925,14200,8924,14179,8897,14106,8886,14092e" filled="t" fillcolor="#FFFF00" stroked="f">
                <v:path arrowok="t"/>
                <v:fill/>
              </v:shape>
            </v:group>
            <v:group style="position:absolute;left:3570;top:14169;width:181;height:349" coordorigin="3570,14169" coordsize="181,349">
              <v:shape style="position:absolute;left:3570;top:14169;width:181;height:349" coordorigin="3570,14169" coordsize="181,349" path="m3689,14169l3628,14173,3589,14237,3573,14295,3570,14357,3572,14378,3584,14437,3619,14504,3631,14518,3693,14514,3732,14450,3747,14392,3751,14351,3751,14330,3742,14270,3712,14198,3689,14169e" filled="t" fillcolor="#FFFF00" stroked="f">
                <v:path arrowok="t"/>
                <v:fill/>
              </v:shape>
            </v:group>
            <v:group style="position:absolute;left:1170;top:14274;width:1572;height:223" coordorigin="1170,14274" coordsize="1572,223">
              <v:shape style="position:absolute;left:1170;top:14274;width:1572;height:223" coordorigin="1170,14274" coordsize="1572,223" path="m2702,14274l1205,14278,1173,14348,1170,14389,1171,14409,1197,14483,1209,14497,2706,14493,2738,14424,2741,14383,2740,14362,2714,14289,2702,14274e" filled="t" fillcolor="#FFFF00" stroked="f">
                <v:path arrowok="t"/>
                <v:fill/>
              </v:shape>
            </v:group>
            <v:group style="position:absolute;left:11357;top:14295;width:153;height:270" coordorigin="11357,14295" coordsize="153,270">
              <v:shape style="position:absolute;left:11357;top:14295;width:153;height:270" coordorigin="11357,14295" coordsize="153,270" path="m11462,14295l11394,14307,11362,14378,11357,14419,11357,14441,11374,14518,11405,14565,11474,14552,11505,14482,11510,14441,11510,14419,11493,14341,11462,14295e" filled="t" fillcolor="#FFFF00" stroked="f">
                <v:path arrowok="t"/>
                <v:fill/>
              </v:shape>
            </v:group>
            <v:group style="position:absolute;left:1174;top:14773;width:4857;height:223" coordorigin="1174,14773" coordsize="4857,223">
              <v:shape style="position:absolute;left:1174;top:14773;width:4857;height:223" coordorigin="1174,14773" coordsize="4857,223" path="m5992,14773l1210,14777,1178,14847,1174,14888,1176,14908,1202,14982,1214,14996,5996,14992,6028,14922,6031,14881,6030,14861,6004,14787,5992,14773e" filled="t" fillcolor="#FFFF00" stroked="f">
                <v:path arrowok="t"/>
                <v:fill/>
              </v:shape>
            </v:group>
            <v:group style="position:absolute;left:5604;top:15004;width:833;height:258" coordorigin="5604,15004" coordsize="833,258">
              <v:shape style="position:absolute;left:5604;top:15004;width:833;height:258" coordorigin="5604,15004" coordsize="833,258" path="m6392,15004l5646,15008,5611,15075,5604,15136,5605,15157,5619,15215,5650,15262,6395,15259,6430,15191,6437,15130,6436,15110,6422,15051,6392,15004e" filled="t" fillcolor="#FFFF00" stroked="f">
                <v:path arrowok="t"/>
                <v:fill/>
              </v:shape>
            </v:group>
            <v:group style="position:absolute;left:1410;top:15046;width:2280;height:223" coordorigin="1410,15046" coordsize="2280,223">
              <v:shape style="position:absolute;left:1410;top:15046;width:2280;height:223" coordorigin="1410,15046" coordsize="2280,223" path="m3651,15046l1446,15050,1414,15120,1410,15161,1412,15181,1438,15255,1450,15269,3655,15265,3687,15196,3690,15155,3689,15134,3663,15061,3651,15046e" filled="t" fillcolor="#FFFF00" stroked="f">
                <v:path arrowok="t"/>
                <v:fill/>
              </v:shape>
            </v:group>
            <v:group style="position:absolute;left:3876;top:15046;width:1687;height:223" coordorigin="3876,15046" coordsize="1687,223">
              <v:shape style="position:absolute;left:3876;top:15046;width:1687;height:223" coordorigin="3876,15046" coordsize="1687,223" path="m5524,15046l3912,15050,3880,15120,3876,15161,3878,15181,3904,15255,3916,15269,5528,15265,5560,15196,5564,15155,5562,15134,5536,15061,5524,15046e" filled="t" fillcolor="#FFFF00" stroked="f">
                <v:path arrowok="t"/>
                <v:fill/>
              </v:shape>
            </v:group>
            <v:group style="position:absolute;left:9931;top:8408;width:841;height:278" coordorigin="9931,8408" coordsize="841,278">
              <v:shape style="position:absolute;left:9931;top:8408;width:841;height:278" coordorigin="9931,8408" coordsize="841,278" path="m10725,8408l9968,8429,9937,8499,9931,8561,9933,8581,9948,8640,9979,8686,10736,8666,10767,8595,10773,8534,10771,8513,10756,8455,10725,8408e" filled="t" fillcolor="#FFFF00" stroked="f">
                <v:path arrowok="t"/>
                <v:fill/>
              </v:shape>
            </v:group>
            <v:group style="position:absolute;left:3016;top:8159;width:2565;height:416" coordorigin="3016,8159" coordsize="2565,416">
              <v:shape style="position:absolute;left:3016;top:8159;width:2565;height:416" coordorigin="3016,8159" coordsize="2565,416" path="m5520,8159l3074,8230,3035,8294,3020,8352,3016,8393,3016,8414,3025,8475,3055,8546,3078,8575,5523,8504,5562,8440,5578,8382,5581,8341,5581,8320,5572,8259,5543,8187,5520,8159e" filled="t" fillcolor="#FFFF00" stroked="f">
                <v:path arrowok="t"/>
                <v:fill/>
              </v:shape>
            </v:group>
            <v:group style="position:absolute;left:1036;top:8341;width:167;height:272" coordorigin="1036,8341" coordsize="167,272">
              <v:shape style="position:absolute;left:1036;top:8341;width:167;height:272" coordorigin="1036,8341" coordsize="167,272" path="m1156,8341l1073,8356,1042,8426,1036,8488,1038,8508,1053,8567,1084,8613,1167,8599,1198,8528,1203,8467,1202,8446,1187,8388,1156,8341e" filled="t" fillcolor="#FFFF00" stroked="f">
                <v:path arrowok="t"/>
                <v:fill/>
              </v:shape>
            </v:group>
            <v:group style="position:absolute;left:1160;top:8328;width:1931;height:273" coordorigin="1160,8328" coordsize="1931,273">
              <v:shape style="position:absolute;left:1160;top:8328;width:1931;height:273" coordorigin="1160,8328" coordsize="1931,273" path="m3052,8328l1196,8382,1164,8451,1160,8493,1161,8513,1188,8587,1199,8601,3056,8546,3088,8477,3091,8436,3090,8415,3064,8342,3052,8328e" filled="t" fillcolor="#FFFF00" stroked="f">
                <v:path arrowok="t"/>
                <v:fill/>
              </v:shape>
            </v:group>
            <v:group style="position:absolute;left:5318;top:8325;width:198;height:351" coordorigin="5318,8325" coordsize="198,351">
              <v:shape style="position:absolute;left:5318;top:8325;width:198;height:351" coordorigin="5318,8325" coordsize="198,351" path="m5455,8325l5376,8331,5337,8395,5322,8453,5318,8494,5318,8515,5327,8576,5357,8648,5380,8676,5458,8671,5497,8607,5513,8548,5516,8507,5516,8487,5507,8426,5478,8354,5455,8325e" filled="t" fillcolor="#FFFF00" stroked="f">
                <v:path arrowok="t"/>
                <v:fill/>
              </v:shape>
            </v:group>
            <v:group style="position:absolute;left:5794;top:8361;width:140;height:87" coordorigin="5794,8361" coordsize="140,87">
              <v:shape style="position:absolute;left:5794;top:8361;width:140;height:87" coordorigin="5794,8361" coordsize="140,87" path="m5919,8361l5801,8374,5795,8392,5794,8413,5798,8432,5808,8448,5926,8436,5932,8417,5933,8397,5929,8377,5919,8361e" filled="t" fillcolor="#FFFF00" stroked="f">
                <v:path arrowok="t"/>
                <v:fill/>
              </v:shape>
            </v:group>
            <v:group style="position:absolute;left:5871;top:8420;width:211;height:273" coordorigin="5871,8420" coordsize="211,273">
              <v:shape style="position:absolute;left:5871;top:8420;width:211;height:273" coordorigin="5871,8420" coordsize="211,273" path="m6035,8420l5908,8436,5877,8506,5871,8568,5873,8588,5888,8646,5919,8693,6046,8677,6077,8607,6082,8545,6080,8525,6065,8467,6035,8420e" filled="t" fillcolor="#FFFF00" stroked="f">
                <v:path arrowok="t"/>
                <v:fill/>
              </v:shape>
            </v:group>
            <v:group style="position:absolute;left:9900;top:9242;width:774;height:456" coordorigin="9900,9242" coordsize="774,456">
              <v:shape style="position:absolute;left:9900;top:9242;width:774;height:456" coordorigin="9900,9242" coordsize="774,456" path="m10595,9242l9979,9252,9939,9308,9913,9375,9901,9450,9900,9475,9901,9500,9913,9575,9939,9642,9979,9697,10595,9687,10635,9632,10661,9564,10673,9490,10674,9464,10673,9439,10661,9364,10635,9297,10595,9242e" filled="t" fillcolor="#FFFF00" stroked="f">
                <v:path arrowok="t"/>
                <v:fill/>
              </v:shape>
            </v:group>
            <v:group style="position:absolute;left:3813;top:3765;width:206;height:227" coordorigin="3813,3765" coordsize="206,227">
              <v:shape style="position:absolute;left:3813;top:3765;width:206;height:227" coordorigin="3813,3765" coordsize="206,227" path="m3980,3765l3849,3774,3817,3843,3813,3884,3815,3905,3841,3978,3853,3992,3983,3983,4015,3914,4019,3873,4017,3852,3991,3779,3980,3765e" filled="t" fillcolor="#FFFF00" stroked="f">
                <v:path arrowok="t"/>
                <v:fill/>
              </v:shape>
            </v:group>
            <v:group style="position:absolute;left:3698;top:3774;width:570;height:242" coordorigin="3698,3774" coordsize="570,242">
              <v:shape style="position:absolute;left:3698;top:3774;width:570;height:242" coordorigin="3698,3774" coordsize="570,242" path="m4229,3774l3734,3797,3702,3867,3698,3908,3699,3928,3726,4002,3737,4016,4232,3993,4264,3923,4268,3882,4267,3862,4240,3788,4229,3774e" filled="t" fillcolor="#FFFF00" stroked="f">
                <v:path arrowok="t"/>
                <v:fill/>
              </v:shape>
            </v:group>
            <v:group style="position:absolute;left:9955;top:5122;width:1387;height:2283" coordorigin="9955,5122" coordsize="1387,2283">
              <v:shape style="position:absolute;left:9955;top:5122;width:1387;height:2283" coordorigin="9955,5122" coordsize="1387,2283" path="m10942,5122l10355,5145,10279,5229,10211,5323,10151,5425,10099,5533,10055,5648,10019,5767,9991,5890,9971,6017,9959,6145,9955,6275,9959,6404,9971,6532,9991,6659,10019,6782,10055,6902,10099,7016,10151,7125,10211,7226,10279,7320,10355,7405,10942,7382,11018,7297,11086,7204,11146,7102,11198,6994,11242,6879,11278,6760,11306,6636,11326,6510,11338,6381,11342,6252,11338,6123,11326,5994,11306,5868,11278,5744,11242,5625,11198,5510,11146,5402,11086,5300,11018,5207,10942,5122e" filled="t" fillcolor="#FFFF00" stroked="f">
                <v:path arrowok="t"/>
                <v:fill/>
              </v:shape>
            </v:group>
            <v:group style="position:absolute;left:7508;top:6152;width:696;height:282" coordorigin="7508,6152" coordsize="696,282">
              <v:shape style="position:absolute;left:7508;top:6152;width:696;height:282" coordorigin="7508,6152" coordsize="696,282" path="m8158,6152l7550,6180,7515,6247,7508,6308,7509,6329,7523,6388,7554,6434,8162,6407,8197,6339,8204,6278,8203,6258,8189,6199,8158,6152e" filled="t" fillcolor="#FFFF00" stroked="f">
                <v:path arrowok="t"/>
                <v:fill/>
              </v:shape>
            </v:group>
            <v:group style="position:absolute;left:913;top:8767;width:414;height:942" coordorigin="913,8767" coordsize="414,942">
              <v:shape style="position:absolute;left:913;top:8767;width:414;height:942" coordorigin="913,8767" coordsize="414,942" path="m1160,8767l1079,8770,1019,8844,973,8931,939,9029,919,9132,913,9240,914,9293,928,9399,954,9500,994,9593,1047,9674,1079,9709,1160,9707,1220,9632,1267,9545,1300,9448,1320,9344,1326,9237,1325,9183,1312,9077,1285,8976,1245,8884,1192,8803,1160,8767e" filled="t" fillcolor="#FFFF00" stroked="f">
                <v:path arrowok="t"/>
                <v:fill/>
              </v:shape>
            </v:group>
            <v:group style="position:absolute;left:2647;top:8621;width:3276;height:1033" coordorigin="2647,8621" coordsize="3276,1033">
              <v:shape style="position:absolute;left:2647;top:8621;width:3276;height:1033" coordorigin="2647,8621" coordsize="3276,1033" path="m5756,8621l2813,8715,2753,8789,2706,8877,2673,8974,2653,9078,2647,9185,2648,9239,2662,9344,2688,9445,2728,9538,2781,9619,2813,9654,5756,9560,5816,9486,5863,9399,5896,9302,5916,9198,5922,9091,5921,9037,5907,8931,5881,8830,5841,8737,5788,8656,5756,8621e" filled="t" fillcolor="#FFFF00" stroked="f">
                <v:path arrowok="t"/>
                <v:fill/>
              </v:shape>
            </v:group>
            <v:group style="position:absolute;left:5730;top:8773;width:403;height:453" coordorigin="5730,8773" coordsize="403,453">
              <v:shape style="position:absolute;left:5730;top:8773;width:403;height:453" coordorigin="5730,8773" coordsize="403,453" path="m6054,8773l5808,8781,5768,8836,5742,8904,5730,8978,5730,9004,5730,9029,5742,9104,5768,9171,5808,9226,6054,9218,6094,9163,6120,9096,6132,9021,6133,8996,6132,8970,6120,8896,6094,8828,6054,8773e" filled="t" fillcolor="#FFFF00" stroked="f">
                <v:path arrowok="t"/>
                <v:fill/>
              </v:shape>
            </v:group>
            <v:group style="position:absolute;left:1311;top:9009;width:1810;height:324" coordorigin="1311,9009" coordsize="1810,324">
              <v:shape style="position:absolute;left:1311;top:9009;width:1810;height:324" coordorigin="1311,9009" coordsize="1810,324" path="m3073,9009l1347,9076,1316,9146,1311,9208,1312,9228,1328,9286,1358,9333,3084,9266,3115,9196,3120,9134,3119,9114,3103,9055,3073,9009e" filled="t" fillcolor="#FFFF00" stroked="f">
                <v:path arrowok="t"/>
                <v:fill/>
              </v:shape>
            </v:group>
            <v:group style="position:absolute;left:1170;top:9101;width:241;height:228" coordorigin="1170,9101" coordsize="241,228">
              <v:shape style="position:absolute;left:1170;top:9101;width:241;height:228" coordorigin="1170,9101" coordsize="241,228" path="m1371,9101l1205,9110,1173,9179,1170,9220,1171,9241,1197,9314,1209,9328,1375,9319,1407,9250,1410,9209,1409,9188,1383,9115,1371,9101e" filled="t" fillcolor="#FFFF00" stroked="f">
                <v:path arrowok="t"/>
                <v:fill/>
              </v:shape>
            </v:group>
            <v:group style="position:absolute;left:3023;top:9080;width:235;height:179" coordorigin="3023,9080" coordsize="235,179">
              <v:shape style="position:absolute;left:3023;top:9080;width:235;height:179" coordorigin="3023,9080" coordsize="235,179" path="m3227,9080l3046,9094,3023,9168,3024,9189,3027,9209,3033,9228,3042,9245,3053,9259,3234,9245,3244,9229,3251,9211,3256,9191,3257,9171,3257,9150,3253,9130,3247,9111,3238,9094,3227,9080e" filled="t" fillcolor="#FFFF00" stroked="f">
                <v:path arrowok="t"/>
                <v:fill/>
              </v:shape>
            </v:group>
            <v:group style="position:absolute;left:1267;top:9212;width:96;height:86" coordorigin="1267,9212" coordsize="96,86">
              <v:shape style="position:absolute;left:1267;top:9212;width:96;height:86" coordorigin="1267,9212" coordsize="96,86" path="m1349,9212l1274,9224,1268,9242,1267,9263,1271,9283,1281,9298,1356,9287,1362,9268,1363,9248,1359,9228,1349,9212e" filled="t" fillcolor="#FFFF00" stroked="f">
                <v:path arrowok="t"/>
                <v:fill/>
              </v:shape>
            </v:group>
            <v:group style="position:absolute;left:3082;top:9155;width:111;height:86" coordorigin="3082,9155" coordsize="111,86">
              <v:shape style="position:absolute;left:3082;top:9155;width:111;height:86" coordorigin="3082,9155" coordsize="111,86" path="m3179,9155l3090,9166,3083,9185,3082,9205,3087,9225,3097,9241,3186,9229,3192,9210,3193,9190,3189,9170,3179,9155e" filled="t" fillcolor="#FFFF00" stroked="f">
                <v:path arrowok="t"/>
                <v:fill/>
              </v:shape>
            </v:group>
            <v:group style="position:absolute;left:2911;top:9168;width:160;height:76" coordorigin="2911,9168" coordsize="160,76">
              <v:shape style="position:absolute;left:2911;top:9168;width:160;height:76" coordorigin="2911,9168" coordsize="160,76" path="m3058,9168l2914,9187,2911,9207,2914,9228,2923,9244,3067,9224,3071,9205,3068,9184,3058,9168e" filled="t" fillcolor="#FFFF00" stroked="f">
                <v:path arrowok="t"/>
                <v:fill/>
              </v:shape>
            </v:group>
            <v:group style="position:absolute;left:3019;top:9372;width:223;height:253" coordorigin="3019,9372" coordsize="223,253">
              <v:shape style="position:absolute;left:3019;top:9372;width:223;height:253" coordorigin="3019,9372" coordsize="223,253" path="m3198,9372l3054,9387,3023,9457,3019,9498,3020,9519,3033,9578,3063,9625,3207,9610,3238,9540,3242,9499,3241,9478,3228,9419,3198,9372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7" w:after="0" w:line="231" w:lineRule="exact"/>
        <w:ind w:left="120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17"/>
          <w:position w:val="-1"/>
        </w:rPr>
        <w:t>PLU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1"/>
        </w:rPr>
        <w:t>G</w:t>
      </w:r>
      <w:r>
        <w:rPr>
          <w:rFonts w:ascii="Segoe UI" w:hAnsi="Segoe UI" w:cs="Segoe UI" w:eastAsia="Segoe UI"/>
          <w:sz w:val="18"/>
          <w:szCs w:val="18"/>
          <w:spacing w:val="35"/>
          <w:w w:val="117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61"/>
          <w:position w:val="-1"/>
        </w:rPr>
        <w:t>lll</w:t>
      </w:r>
      <w:r>
        <w:rPr>
          <w:rFonts w:ascii="Segoe UI" w:hAnsi="Segoe UI" w:cs="Segoe UI" w:eastAsia="Segoe UI"/>
          <w:sz w:val="18"/>
          <w:szCs w:val="18"/>
          <w:spacing w:val="5"/>
          <w:w w:val="461"/>
          <w:position w:val="-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37"/>
          <w:position w:val="-1"/>
        </w:rPr>
        <w:t>nfG*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7" w:after="0" w:line="240" w:lineRule="auto"/>
        <w:ind w:left="121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.,.11r1n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49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aonneot1on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�</w:t>
      </w:r>
      <w:r>
        <w:rPr>
          <w:rFonts w:ascii="Segoe UI" w:hAnsi="Segoe UI" w:cs="Segoe UI" w:eastAsia="Segoe UI"/>
          <w:sz w:val="18"/>
          <w:szCs w:val="18"/>
          <w:spacing w:val="27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in</w:t>
      </w:r>
      <w:r>
        <w:rPr>
          <w:rFonts w:ascii="Segoe UI" w:hAnsi="Segoe UI" w:cs="Segoe UI" w:eastAsia="Segoe UI"/>
          <w:sz w:val="18"/>
          <w:szCs w:val="18"/>
          <w:spacing w:val="46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59"/>
        </w:rPr>
        <w:t>bac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k</w:t>
      </w:r>
      <w:r>
        <w:rPr>
          <w:rFonts w:ascii="Segoe UI" w:hAnsi="Segoe UI" w:cs="Segoe UI" w:eastAsia="Segoe UI"/>
          <w:sz w:val="18"/>
          <w:szCs w:val="18"/>
          <w:spacing w:val="-30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9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f</w:t>
      </w:r>
      <w:r>
        <w:rPr>
          <w:rFonts w:ascii="Segoe UI" w:hAnsi="Segoe UI" w:cs="Segoe UI" w:eastAsia="Segoe UI"/>
          <w:sz w:val="18"/>
          <w:szCs w:val="18"/>
          <w:spacing w:val="40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50"/>
        </w:rPr>
        <w:t>booklet.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2" w:after="0" w:line="240" w:lineRule="auto"/>
        <w:ind w:left="1199" w:right="-20"/>
        <w:jc w:val="left"/>
        <w:tabs>
          <w:tab w:pos="390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v:group style="position:absolute;margin-left:58.42683pt;margin-top:4.452734pt;width:9.085040pt;height:8.6875pt;mso-position-horizontal-relative:page;mso-position-vertical-relative:paragraph;z-index:-19650" coordorigin="1169,89" coordsize="182,174">
            <v:shape style="position:absolute;left:1169;top:89;width:182;height:174" coordorigin="1169,89" coordsize="182,174" path="m1320,89l1192,97,1169,172,1169,193,1173,213,1179,232,1188,248,1199,263,1327,254,1337,238,1344,220,1348,201,1350,180,1349,159,1346,139,1340,120,1331,103,1320,89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36"/>
        </w:rPr>
        <w:t>Exoep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Envoy</w:t>
      </w:r>
      <w:r>
        <w:rPr>
          <w:rFonts w:ascii="Segoe UI" w:hAnsi="Segoe UI" w:cs="Segoe UI" w:eastAsia="Segoe UI"/>
          <w:sz w:val="18"/>
          <w:szCs w:val="18"/>
          <w:spacing w:val="6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36"/>
        </w:rPr>
        <w:t>RCES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.</w:t>
      </w:r>
      <w:r>
        <w:rPr>
          <w:rFonts w:ascii="Segoe UI" w:hAnsi="Segoe UI" w:cs="Segoe UI" w:eastAsia="Segoe UI"/>
          <w:sz w:val="18"/>
          <w:szCs w:val="18"/>
          <w:spacing w:val="-55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-3"/>
          <w:w w:val="136"/>
        </w:rPr>
        <w:t>Envo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y</w:t>
      </w:r>
      <w:r>
        <w:rPr>
          <w:rFonts w:ascii="Segoe UI" w:hAnsi="Segoe UI" w:cs="Segoe UI" w:eastAsia="Segoe UI"/>
          <w:sz w:val="18"/>
          <w:szCs w:val="18"/>
          <w:spacing w:val="28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Spaaker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3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23"/>
        </w:rPr>
        <w:t>F-7734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4163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103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0" w:after="0" w:line="240" w:lineRule="auto"/>
        <w:ind w:left="227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24"/>
        </w:rPr>
        <w:t>l.IODEL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UJ'.NUFACTURED</w:t>
      </w:r>
      <w:r>
        <w:rPr>
          <w:rFonts w:ascii="Segoe UI" w:hAnsi="Segoe UI" w:cs="Segoe UI" w:eastAsia="Segoe UI"/>
          <w:sz w:val="16"/>
          <w:szCs w:val="16"/>
          <w:spacing w:val="45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AI.'1D</w:t>
      </w:r>
      <w:r>
        <w:rPr>
          <w:rFonts w:ascii="Segoe UI" w:hAnsi="Segoe UI" w:cs="Segoe UI" w:eastAsia="Segoe UI"/>
          <w:sz w:val="16"/>
          <w:szCs w:val="16"/>
          <w:spacing w:val="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7"/>
        </w:rPr>
        <w:t>THEI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R</w:t>
      </w:r>
      <w:r>
        <w:rPr>
          <w:rFonts w:ascii="Segoe UI" w:hAnsi="Segoe UI" w:cs="Segoe UI" w:eastAsia="Segoe UI"/>
          <w:sz w:val="17"/>
          <w:szCs w:val="17"/>
          <w:spacing w:val="55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15"/>
        </w:rPr>
        <w:t>COlJPOliEr�TS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540" w:h="15240"/>
          <w:pgMar w:top="160" w:bottom="280" w:left="940" w:right="1520"/>
        </w:sectPr>
      </w:pPr>
      <w:rPr/>
    </w:p>
    <w:p>
      <w:pPr>
        <w:spacing w:before="41" w:after="0" w:line="240" w:lineRule="auto"/>
        <w:ind w:left="316"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22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20" w:lineRule="exact"/>
        <w:ind w:right="-20"/>
        <w:jc w:val="left"/>
        <w:tabs>
          <w:tab w:pos="2080" w:val="left"/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2"/>
        </w:rPr>
        <w:t>9600</w:t>
      </w:r>
      <w:r>
        <w:rPr>
          <w:rFonts w:ascii="Segoe UI" w:hAnsi="Segoe UI" w:cs="Segoe UI" w:eastAsia="Segoe UI"/>
          <w:sz w:val="17"/>
          <w:szCs w:val="17"/>
          <w:spacing w:val="44"/>
          <w:w w:val="136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2"/>
        </w:rPr>
        <w:t>ES</w:t>
      </w:r>
      <w:r>
        <w:rPr>
          <w:rFonts w:ascii="Segoe UI" w:hAnsi="Segoe UI" w:cs="Segoe UI" w:eastAsia="Segoe UI"/>
          <w:sz w:val="17"/>
          <w:szCs w:val="17"/>
          <w:spacing w:val="-58"/>
          <w:w w:val="136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-1"/>
          <w:w w:val="136"/>
          <w:position w:val="-1"/>
        </w:rPr>
        <w:t>980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6"/>
          <w:szCs w:val="16"/>
          <w:spacing w:val="50"/>
          <w:w w:val="136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RC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-1"/>
        </w:rPr>
        <w:t>820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35"/>
          <w:w w:val="136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RC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  <w:cols w:num="2" w:equalWidth="0">
            <w:col w:w="963" w:space="2949"/>
            <w:col w:w="5168"/>
          </w:cols>
        </w:sectPr>
      </w:pPr>
      <w:rPr/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</w:sectPr>
      </w:pPr>
      <w:rPr/>
    </w:p>
    <w:p>
      <w:pPr>
        <w:spacing w:before="0" w:after="0" w:line="232" w:lineRule="exact"/>
        <w:ind w:left="312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AMPLIFIER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9" w:after="0" w:line="240" w:lineRule="auto"/>
        <w:ind w:left="2483" w:right="-20"/>
        <w:jc w:val="left"/>
        <w:tabs>
          <w:tab w:pos="4420" w:val="left"/>
          <w:tab w:pos="62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825-6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ucs</w:t>
      </w:r>
      <w:r>
        <w:rPr>
          <w:rFonts w:ascii="Segoe UI" w:hAnsi="Segoe UI" w:cs="Segoe UI" w:eastAsia="Segoe UI"/>
          <w:sz w:val="17"/>
          <w:szCs w:val="17"/>
          <w:spacing w:val="5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35"/>
          <w:position w:val="1"/>
        </w:rPr>
        <w:t>2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7"/>
          <w:position w:val="1"/>
        </w:rPr>
        <w:t>5</w:t>
      </w:r>
      <w:r>
        <w:rPr>
          <w:rFonts w:ascii="Times New Roman" w:hAnsi="Times New Roman" w:cs="Times New Roman" w:eastAsia="Times New Roman"/>
          <w:sz w:val="35"/>
          <w:szCs w:val="35"/>
          <w:spacing w:val="-1"/>
          <w:w w:val="98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1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7"/>
          <w:position w:val="2"/>
        </w:rPr>
        <w:t>UCS··25•15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451" w:right="-20"/>
        <w:jc w:val="left"/>
        <w:tabs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3-SJSGT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3·6J5GT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48" w:lineRule="exact"/>
        <w:ind w:left="2353" w:right="-20"/>
        <w:jc w:val="left"/>
        <w:tabs>
          <w:tab w:pos="4420" w:val="left"/>
          <w:tab w:pos="62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1-6SQ7</w:t>
      </w:r>
      <w:r>
        <w:rPr>
          <w:rFonts w:ascii="Segoe UI" w:hAnsi="Segoe UI" w:cs="Segoe UI" w:eastAsia="Segoe UI"/>
          <w:sz w:val="17"/>
          <w:szCs w:val="17"/>
          <w:spacing w:val="-55"/>
          <w:w w:val="13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31"/>
          <w:position w:val="0"/>
        </w:rPr>
        <w:t>2•6It'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1"/>
          <w:w w:val="149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87"/>
          <w:position w:val="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27"/>
          <w:position w:val="1"/>
        </w:rPr>
        <w:t>617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2" w:lineRule="exact"/>
        <w:ind w:left="2363" w:right="-20"/>
        <w:jc w:val="left"/>
        <w:tabs>
          <w:tab w:pos="4440" w:val="left"/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5"/>
        </w:rPr>
        <w:t>3-6J6GT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1-6X5GT</w:t>
      </w:r>
      <w:r>
        <w:rPr>
          <w:rFonts w:ascii="Segoe UI" w:hAnsi="Segoe UI" w:cs="Segoe UI" w:eastAsia="Segoe UI"/>
          <w:sz w:val="21"/>
          <w:szCs w:val="21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"/>
        </w:rPr>
        <w:t>1-axsdT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4" w:lineRule="exact"/>
        <w:ind w:left="2355" w:right="-20"/>
        <w:jc w:val="left"/>
        <w:tabs>
          <w:tab w:pos="4440" w:val="left"/>
          <w:tab w:pos="61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40"/>
        </w:rPr>
        <w:t>2-6L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6</w:t>
      </w:r>
      <w:r>
        <w:rPr>
          <w:rFonts w:ascii="Segoe UI" w:hAnsi="Segoe UI" w:cs="Segoe UI" w:eastAsia="Segoe UI"/>
          <w:sz w:val="17"/>
          <w:szCs w:val="17"/>
          <w:spacing w:val="-47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40"/>
        </w:rPr>
        <w:t>1-6SQ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0"/>
        </w:rPr>
        <w:t>7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70"/>
          <w:position w:val="1"/>
        </w:rPr>
        <w:t>·1·6�7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40" w:lineRule="auto"/>
        <w:ind w:left="2349" w:right="-20"/>
        <w:jc w:val="left"/>
        <w:tabs>
          <w:tab w:pos="4440" w:val="left"/>
          <w:tab w:pos="6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1-6t14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G</w:t>
      </w:r>
      <w:r>
        <w:rPr>
          <w:rFonts w:ascii="Segoe UI" w:hAnsi="Segoe UI" w:cs="Segoe UI" w:eastAsia="Segoe UI"/>
          <w:sz w:val="17"/>
          <w:szCs w:val="17"/>
          <w:spacing w:val="-52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l•6H6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l-61!a·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240" w:lineRule="auto"/>
        <w:ind w:left="2353" w:right="-20"/>
        <w:jc w:val="left"/>
        <w:tabs>
          <w:tab w:pos="4420" w:val="left"/>
          <w:tab w:pos="62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39"/>
        </w:rPr>
        <w:t>l-5l13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39"/>
          <w:position w:val="1"/>
        </w:rPr>
        <w:t>1-6U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1"/>
        </w:rPr>
        <w:t>�</w:t>
      </w:r>
      <w:r>
        <w:rPr>
          <w:rFonts w:ascii="Segoe UI" w:hAnsi="Segoe UI" w:cs="Segoe UI" w:eastAsia="Segoe UI"/>
          <w:sz w:val="16"/>
          <w:szCs w:val="16"/>
          <w:spacing w:val="-10"/>
          <w:w w:val="13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2"/>
          <w:w w:val="139"/>
          <w:position w:val="0"/>
        </w:rPr>
        <w:t>l-6t140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" w:after="0" w:line="240" w:lineRule="auto"/>
        <w:ind w:left="4438" w:right="-20"/>
        <w:jc w:val="left"/>
        <w:tabs>
          <w:tab w:pos="6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43"/>
        </w:rPr>
        <w:t>2-6L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6</w:t>
      </w:r>
      <w:r>
        <w:rPr>
          <w:rFonts w:ascii="Segoe UI" w:hAnsi="Segoe UI" w:cs="Segoe UI" w:eastAsia="Segoe UI"/>
          <w:sz w:val="17"/>
          <w:szCs w:val="17"/>
          <w:spacing w:val="-66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2"/>
          <w:w w:val="146"/>
          <w:position w:val="1"/>
        </w:rPr>
        <w:t>2-6LS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240" w:lineRule="auto"/>
        <w:ind w:left="4446" w:right="-20"/>
        <w:jc w:val="left"/>
        <w:tabs>
          <w:tab w:pos="62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-2"/>
          <w:w w:val="151"/>
        </w:rPr>
        <w:t>1•205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1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-62"/>
          <w:w w:val="15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9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8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2</w:t>
      </w:r>
      <w:r>
        <w:rPr>
          <w:rFonts w:ascii="Segoe UI" w:hAnsi="Segoe UI" w:cs="Segoe UI" w:eastAsia="Segoe UI"/>
          <w:sz w:val="18"/>
          <w:szCs w:val="18"/>
          <w:spacing w:val="-2"/>
          <w:w w:val="12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7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7" w:lineRule="exact"/>
        <w:ind w:left="4441" w:right="-20"/>
        <w:jc w:val="left"/>
        <w:tabs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124"/>
          <w:position w:val="-1"/>
        </w:rPr>
        <w:t>1•5Y3G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124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21"/>
          <w:szCs w:val="21"/>
          <w:spacing w:val="0"/>
          <w:w w:val="124"/>
          <w:position w:val="0"/>
        </w:rPr>
        <w:t>1-5Y3G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8" w:after="0" w:line="240" w:lineRule="auto"/>
        <w:ind w:left="2347" w:right="-20"/>
        <w:jc w:val="left"/>
        <w:tabs>
          <w:tab w:pos="4440" w:val="left"/>
          <w:tab w:pos="6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2"/>
        </w:rPr>
        <w:t>1295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12204</w:t>
      </w:r>
      <w:r>
        <w:rPr>
          <w:rFonts w:ascii="Segoe UI" w:hAnsi="Segoe UI" w:cs="Segoe UI" w:eastAsia="Segoe UI"/>
          <w:sz w:val="16"/>
          <w:szCs w:val="16"/>
          <w:spacing w:val="-54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42"/>
        </w:rPr>
        <w:t>12308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tabs>
          <w:tab w:pos="2440" w:val="left"/>
          <w:tab w:pos="4420" w:val="left"/>
          <w:tab w:pos="6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91"/>
        </w:rPr>
        <w:t>S.R.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483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12202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5"/>
          <w:w w:val="126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33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-10"/>
          <w:w w:val="141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  <w:cols w:num="2" w:equalWidth="0">
            <w:col w:w="1448" w:space="96"/>
            <w:col w:w="7536"/>
          </w:cols>
        </w:sectPr>
      </w:pPr>
      <w:rPr/>
    </w:p>
    <w:p>
      <w:pPr>
        <w:spacing w:before="12" w:after="0" w:line="240" w:lineRule="auto"/>
        <w:ind w:left="280" w:right="569"/>
        <w:jc w:val="center"/>
        <w:tabs>
          <w:tab w:pos="3840" w:val="left"/>
          <w:tab w:pos="5940" w:val="left"/>
          <w:tab w:pos="7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23"/>
          <w:position w:val="1"/>
        </w:rPr>
        <w:t>INPU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58"/>
          <w:w w:val="12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23"/>
          <w:position w:val="1"/>
        </w:rPr>
        <w:t>TRANS,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2"/>
          <w:w w:val="123"/>
          <w:position w:val="1"/>
        </w:rPr>
        <w:t>1206</w:t>
      </w:r>
      <w:r>
        <w:rPr>
          <w:rFonts w:ascii="Segoe UI" w:hAnsi="Segoe UI" w:cs="Segoe UI" w:eastAsia="Segoe UI"/>
          <w:sz w:val="17"/>
          <w:szCs w:val="17"/>
          <w:spacing w:val="0"/>
          <w:w w:val="123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-9"/>
          <w:w w:val="12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3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-5"/>
          <w:w w:val="130"/>
          <w:position w:val="0"/>
        </w:rPr>
        <w:t>2</w:t>
      </w:r>
      <w:r>
        <w:rPr>
          <w:rFonts w:ascii="Segoe UI" w:hAnsi="Segoe UI" w:cs="Segoe UI" w:eastAsia="Segoe UI"/>
          <w:sz w:val="16"/>
          <w:szCs w:val="16"/>
          <w:spacing w:val="12"/>
          <w:w w:val="130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30"/>
          <w:position w:val="0"/>
        </w:rPr>
        <w:t>3</w:t>
      </w:r>
      <w:r>
        <w:rPr>
          <w:rFonts w:ascii="Segoe UI" w:hAnsi="Segoe UI" w:cs="Segoe UI" w:eastAsia="Segoe UI"/>
          <w:sz w:val="16"/>
          <w:szCs w:val="16"/>
          <w:spacing w:val="-42"/>
          <w:w w:val="13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0"/>
          <w:position w:val="1"/>
        </w:rPr>
        <w:t>1.2203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51" w:lineRule="exact"/>
        <w:ind w:left="86" w:right="562"/>
        <w:jc w:val="center"/>
        <w:tabs>
          <w:tab w:pos="3840" w:val="left"/>
          <w:tab w:pos="5940" w:val="left"/>
          <w:tab w:pos="77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13"/>
        </w:rPr>
        <w:t>OUX?U</w:t>
      </w:r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11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200"/>
        </w:rPr>
        <w:t>TR..'U</w:t>
      </w:r>
      <w:r>
        <w:rPr>
          <w:rFonts w:ascii="Segoe UI" w:hAnsi="Segoe UI" w:cs="Segoe UI" w:eastAsia="Segoe UI"/>
          <w:sz w:val="18"/>
          <w:szCs w:val="18"/>
          <w:spacing w:val="-3"/>
          <w:w w:val="200"/>
        </w:rPr>
        <w:t>J</w:t>
      </w:r>
      <w:r>
        <w:rPr>
          <w:rFonts w:ascii="Segoe UI" w:hAnsi="Segoe UI" w:cs="Segoe UI" w:eastAsia="Segoe UI"/>
          <w:sz w:val="18"/>
          <w:szCs w:val="18"/>
          <w:spacing w:val="0"/>
          <w:w w:val="150"/>
        </w:rPr>
        <w:t>S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5"/>
          <w:w w:val="125"/>
        </w:rPr>
        <w:t>1</w:t>
      </w:r>
      <w:r>
        <w:rPr>
          <w:rFonts w:ascii="Segoe UI" w:hAnsi="Segoe UI" w:cs="Segoe UI" w:eastAsia="Segoe UI"/>
          <w:sz w:val="18"/>
          <w:szCs w:val="18"/>
          <w:spacing w:val="-6"/>
          <w:w w:val="125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7"/>
          <w:w w:val="125"/>
          <w:position w:val="1"/>
        </w:rPr>
        <w:t>0</w:t>
      </w:r>
      <w:r>
        <w:rPr>
          <w:rFonts w:ascii="Segoe UI" w:hAnsi="Segoe UI" w:cs="Segoe UI" w:eastAsia="Segoe UI"/>
          <w:sz w:val="18"/>
          <w:szCs w:val="18"/>
          <w:spacing w:val="13"/>
          <w:w w:val="125"/>
          <w:position w:val="1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1"/>
        </w:rPr>
        <w:t>8</w:t>
      </w:r>
      <w:r>
        <w:rPr>
          <w:rFonts w:ascii="Segoe UI" w:hAnsi="Segoe UI" w:cs="Segoe UI" w:eastAsia="Segoe UI"/>
          <w:sz w:val="18"/>
          <w:szCs w:val="18"/>
          <w:spacing w:val="-57"/>
          <w:w w:val="125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1"/>
          <w:w w:val="148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92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-5"/>
          <w:w w:val="92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-7"/>
          <w:w w:val="142"/>
          <w:position w:val="1"/>
        </w:rPr>
        <w:t>0</w:t>
      </w:r>
      <w:r>
        <w:rPr>
          <w:rFonts w:ascii="Segoe UI" w:hAnsi="Segoe UI" w:cs="Segoe UI" w:eastAsia="Segoe UI"/>
          <w:sz w:val="16"/>
          <w:szCs w:val="16"/>
          <w:spacing w:val="5"/>
          <w:w w:val="143"/>
          <w:position w:val="1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19"/>
          <w:position w:val="1"/>
        </w:rPr>
        <w:t>9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1"/>
          <w:w w:val="133"/>
          <w:position w:val="1"/>
        </w:rPr>
        <w:t>12217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" w:after="0" w:line="240" w:lineRule="auto"/>
        <w:ind w:left="278" w:right="572"/>
        <w:jc w:val="center"/>
        <w:tabs>
          <w:tab w:pos="3840" w:val="left"/>
          <w:tab w:pos="5940" w:val="left"/>
          <w:tab w:pos="7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25</w:t>
      </w:r>
      <w:r>
        <w:rPr>
          <w:rFonts w:ascii="Segoe UI" w:hAnsi="Segoe UI" w:cs="Segoe UI" w:eastAsia="Segoe UI"/>
          <w:sz w:val="17"/>
          <w:szCs w:val="17"/>
          <w:spacing w:val="42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VOLT</w:t>
      </w:r>
      <w:r>
        <w:rPr>
          <w:rFonts w:ascii="Segoe UI" w:hAnsi="Segoe UI" w:cs="Segoe UI" w:eastAsia="Segoe UI"/>
          <w:sz w:val="17"/>
          <w:szCs w:val="17"/>
          <w:spacing w:val="-9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TR.A!'lS.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12063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12211</w:t>
      </w:r>
      <w:r>
        <w:rPr>
          <w:rFonts w:ascii="Segoe UI" w:hAnsi="Segoe UI" w:cs="Segoe UI" w:eastAsia="Segoe UI"/>
          <w:sz w:val="16"/>
          <w:szCs w:val="16"/>
          <w:spacing w:val="-53"/>
          <w:w w:val="14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12211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0" w:after="0" w:line="246" w:lineRule="auto"/>
        <w:ind w:left="945" w:right="523" w:firstLine="-623"/>
        <w:jc w:val="left"/>
        <w:tabs>
          <w:tab w:pos="3880" w:val="left"/>
          <w:tab w:pos="5980" w:val="left"/>
          <w:tab w:pos="78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Volt</w:t>
      </w:r>
      <w:r>
        <w:rPr>
          <w:rFonts w:ascii="Segoe UI" w:hAnsi="Segoe UI" w:cs="Segoe UI" w:eastAsia="Segoe UI"/>
          <w:sz w:val="17"/>
          <w:szCs w:val="17"/>
          <w:spacing w:val="54"/>
          <w:w w:val="16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'f.r�:u:s</w:t>
      </w:r>
      <w:r>
        <w:rPr>
          <w:rFonts w:ascii="Segoe UI" w:hAnsi="Segoe UI" w:cs="Segoe UI" w:eastAsia="Segoe UI"/>
          <w:sz w:val="17"/>
          <w:szCs w:val="1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..</w:t>
      </w:r>
      <w:r>
        <w:rPr>
          <w:rFonts w:ascii="Segoe UI" w:hAnsi="Segoe UI" w:cs="Segoe UI" w:eastAsia="Segoe UI"/>
          <w:sz w:val="17"/>
          <w:szCs w:val="17"/>
          <w:spacing w:val="-4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4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37"/>
          <w:position w:val="1"/>
        </w:rPr>
        <w:t>12060</w:t>
      </w:r>
      <w:r>
        <w:rPr>
          <w:rFonts w:ascii="Segoe UI" w:hAnsi="Segoe UI" w:cs="Segoe UI" w:eastAsia="Segoe UI"/>
          <w:sz w:val="16"/>
          <w:szCs w:val="16"/>
          <w:spacing w:val="-34"/>
          <w:w w:val="13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0"/>
        </w:rPr>
        <w:t>12213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1"/>
          <w:w w:val="142"/>
          <w:position w:val="1"/>
        </w:rPr>
        <w:t>12303'</w:t>
      </w:r>
      <w:r>
        <w:rPr>
          <w:rFonts w:ascii="Segoe UI" w:hAnsi="Segoe UI" w:cs="Segoe UI" w:eastAsia="Segoe UI"/>
          <w:sz w:val="16"/>
          <w:szCs w:val="16"/>
          <w:spacing w:val="1"/>
          <w:w w:val="14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I:fG</w:t>
      </w:r>
      <w:r>
        <w:rPr>
          <w:rFonts w:ascii="Segoe UI" w:hAnsi="Segoe UI" w:cs="Segoe UI" w:eastAsia="Segoe UI"/>
          <w:sz w:val="16"/>
          <w:szCs w:val="16"/>
          <w:spacing w:val="-62"/>
          <w:w w:val="15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0"/>
        </w:rPr>
        <w:t>F-7613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27" w:after="0" w:line="240" w:lineRule="auto"/>
        <w:ind w:left="3859" w:right="2269"/>
        <w:jc w:val="center"/>
        <w:tabs>
          <w:tab w:pos="59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11316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12223</w:t>
      </w:r>
      <w:r>
        <w:rPr>
          <w:rFonts w:ascii="Segoe UI" w:hAnsi="Segoe UI" w:cs="Segoe UI" w:eastAsia="Segoe UI"/>
          <w:sz w:val="16"/>
          <w:szCs w:val="16"/>
          <w:spacing w:val="54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97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1" w:lineRule="exact"/>
        <w:ind w:left="2241" w:right="568"/>
        <w:jc w:val="center"/>
        <w:tabs>
          <w:tab w:pos="3980" w:val="left"/>
          <w:tab w:pos="5940" w:val="left"/>
          <w:tab w:pos="7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-4"/>
          <w:w w:val="205"/>
        </w:rPr>
        <w:t>s.a</w:t>
      </w:r>
      <w:r>
        <w:rPr>
          <w:rFonts w:ascii="Segoe UI" w:hAnsi="Segoe UI" w:cs="Segoe UI" w:eastAsia="Segoe UI"/>
          <w:sz w:val="17"/>
          <w:szCs w:val="17"/>
          <w:spacing w:val="0"/>
          <w:w w:val="205"/>
        </w:rPr>
        <w:t>.</w:t>
      </w:r>
      <w:r>
        <w:rPr>
          <w:rFonts w:ascii="Segoe UI" w:hAnsi="Segoe UI" w:cs="Segoe UI" w:eastAsia="Segoe UI"/>
          <w:sz w:val="17"/>
          <w:szCs w:val="17"/>
          <w:spacing w:val="-94"/>
          <w:w w:val="20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-16"/>
          <w:w w:val="246"/>
          <w:position w:val="5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6"/>
          <w:position w:val="3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-1"/>
        </w:rPr>
        <w:t>l1306</w:t>
      </w:r>
      <w:r>
        <w:rPr>
          <w:rFonts w:ascii="Segoe UI" w:hAnsi="Segoe UI" w:cs="Segoe UI" w:eastAsia="Segoe UI"/>
          <w:sz w:val="17"/>
          <w:szCs w:val="17"/>
          <w:spacing w:val="-46"/>
          <w:w w:val="14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0"/>
        </w:rPr>
        <w:t>11306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51" w:lineRule="exact"/>
        <w:ind w:left="172" w:right="-20"/>
        <w:jc w:val="left"/>
        <w:tabs>
          <w:tab w:pos="2280" w:val="left"/>
          <w:tab w:pos="4000" w:val="left"/>
          <w:tab w:pos="6080" w:val="left"/>
          <w:tab w:pos="7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49"/>
          <w:position w:val="1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49"/>
          <w:position w:val="1"/>
        </w:rPr>
        <w:t>d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  <w:position w:val="1"/>
        </w:rPr>
        <w:t>..</w:t>
      </w:r>
      <w:r>
        <w:rPr>
          <w:rFonts w:ascii="Segoe UI" w:hAnsi="Segoe UI" w:cs="Segoe UI" w:eastAsia="Segoe UI"/>
          <w:sz w:val="13"/>
          <w:szCs w:val="13"/>
          <w:spacing w:val="-27"/>
          <w:w w:val="145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00"/>
          <w:position w:val="1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8"/>
          <w:szCs w:val="18"/>
          <w:spacing w:val="38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CHOh"E</w:t>
      </w:r>
      <w:r>
        <w:rPr>
          <w:rFonts w:ascii="Segoe UI" w:hAnsi="Segoe UI" w:cs="Segoe UI" w:eastAsia="Segoe UI"/>
          <w:sz w:val="17"/>
          <w:szCs w:val="17"/>
          <w:spacing w:val="-28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'i'Ro</w:t>
      </w:r>
      <w:r>
        <w:rPr>
          <w:rFonts w:ascii="Segoe UI" w:hAnsi="Segoe UI" w:cs="Segoe UI" w:eastAsia="Segoe UI"/>
          <w:sz w:val="17"/>
          <w:szCs w:val="17"/>
          <w:spacing w:val="-24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6"/>
          <w:w w:val="217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17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-50"/>
          <w:w w:val="217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217"/>
          <w:position w:val="4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217"/>
          <w:position w:val="-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0"/>
          <w:w w:val="214"/>
          <w:position w:val="5"/>
        </w:rPr>
        <w:t>...</w:t>
      </w:r>
      <w:r>
        <w:rPr>
          <w:rFonts w:ascii="Segoe UI" w:hAnsi="Segoe UI" w:cs="Segoe UI" w:eastAsia="Segoe UI"/>
          <w:sz w:val="13"/>
          <w:szCs w:val="13"/>
          <w:spacing w:val="0"/>
          <w:w w:val="231"/>
          <w:position w:val="5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</w:sectPr>
      </w:pPr>
      <w:rPr/>
    </w:p>
    <w:p>
      <w:pPr>
        <w:spacing w:before="0" w:after="0" w:line="238" w:lineRule="exact"/>
        <w:ind w:right="-20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46.724579pt;margin-top:1.096487pt;width:5.826524pt;height:8.484337pt;mso-position-horizontal-relative:page;mso-position-vertical-relative:paragraph;z-index:-19617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8"/>
          <w:szCs w:val="18"/>
          <w:spacing w:val="-2"/>
          <w:w w:val="188"/>
        </w:rPr>
        <w:t>s.n.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240" w:lineRule="auto"/>
        <w:ind w:right="-20"/>
        <w:jc w:val="left"/>
        <w:tabs>
          <w:tab w:pos="18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l03�3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10843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  <w:cols w:num="2" w:equalWidth="0">
            <w:col w:w="2751" w:space="3224"/>
            <w:col w:w="3105"/>
          </w:cols>
        </w:sectPr>
      </w:pPr>
      <w:rPr/>
    </w:p>
    <w:p>
      <w:pPr>
        <w:spacing w:before="0" w:after="0" w:line="245" w:lineRule="exact"/>
        <w:ind w:left="118" w:right="573"/>
        <w:jc w:val="center"/>
        <w:tabs>
          <w:tab w:pos="3840" w:val="left"/>
          <w:tab w:pos="5940" w:val="left"/>
          <w:tab w:pos="7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1"/>
          <w:w w:val="130"/>
          <w:position w:val="1"/>
        </w:rPr>
        <w:t>-T01i</w:t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1"/>
        </w:rPr>
        <w:t>E</w:t>
      </w:r>
      <w:r>
        <w:rPr>
          <w:rFonts w:ascii="Segoe UI" w:hAnsi="Segoe UI" w:cs="Segoe UI" w:eastAsia="Segoe UI"/>
          <w:sz w:val="18"/>
          <w:szCs w:val="18"/>
          <w:spacing w:val="55"/>
          <w:w w:val="13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C!iO'f�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1"/>
        </w:rPr>
        <w:t>12055</w:t>
      </w:r>
      <w:r>
        <w:rPr>
          <w:rFonts w:ascii="Segoe UI" w:hAnsi="Segoe UI" w:cs="Segoe UI" w:eastAsia="Segoe UI"/>
          <w:sz w:val="16"/>
          <w:szCs w:val="16"/>
          <w:spacing w:val="-53"/>
          <w:w w:val="14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0"/>
        </w:rPr>
        <w:t>J.2065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1"/>
        </w:rPr>
        <w:t>12065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24" w:lineRule="exact"/>
        <w:ind w:left="287" w:right="-20"/>
        <w:jc w:val="left"/>
        <w:tabs>
          <w:tab w:pos="1520" w:val="left"/>
          <w:tab w:pos="4000" w:val="left"/>
          <w:tab w:pos="58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w w:val="199"/>
        </w:rPr>
        <w:t>ll.F</w:t>
      </w:r>
      <w:r>
        <w:rPr>
          <w:rFonts w:ascii="Segoe UI" w:hAnsi="Segoe UI" w:cs="Segoe UI" w:eastAsia="Segoe UI"/>
          <w:sz w:val="17"/>
          <w:szCs w:val="17"/>
          <w:w w:val="108"/>
        </w:rPr>
        <w:t>,..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-</w:t>
      </w:r>
      <w:r>
        <w:rPr>
          <w:rFonts w:ascii="Segoe UI" w:hAnsi="Segoe UI" w:cs="Segoe UI" w:eastAsia="Segoe UI"/>
          <w:sz w:val="17"/>
          <w:szCs w:val="17"/>
          <w:spacing w:val="59"/>
          <w:w w:val="16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Input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474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39" w:lineRule="exact"/>
        <w:ind w:left="1753" w:right="579"/>
        <w:jc w:val="center"/>
        <w:tabs>
          <w:tab w:pos="3960" w:val="left"/>
          <w:tab w:pos="5920" w:val="left"/>
          <w:tab w:pos="7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86"/>
          <w:position w:val="-1"/>
        </w:rPr>
        <w:t>Intarstage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8"/>
          <w:szCs w:val="18"/>
          <w:spacing w:val="6"/>
          <w:w w:val="186"/>
          <w:position w:val="3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-52"/>
          <w:w w:val="186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30192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S0192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7" w:lineRule="exact"/>
        <w:ind w:left="1744" w:right="580"/>
        <w:jc w:val="center"/>
        <w:tabs>
          <w:tab w:pos="3960" w:val="left"/>
          <w:tab w:pos="5920" w:val="left"/>
          <w:tab w:pos="7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Diode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8"/>
          <w:w w:val="146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46"/>
        </w:rPr>
        <w:t>-</w:t>
      </w:r>
      <w:r>
        <w:rPr>
          <w:rFonts w:ascii="Segoe UI" w:hAnsi="Segoe UI" w:cs="Segoe UI" w:eastAsia="Segoe UI"/>
          <w:sz w:val="21"/>
          <w:szCs w:val="21"/>
          <w:spacing w:val="-72"/>
          <w:w w:val="14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-1"/>
        </w:rPr>
        <w:t>::o19s·</w:t>
      </w:r>
      <w:r>
        <w:rPr>
          <w:rFonts w:ascii="Segoe UI" w:hAnsi="Segoe UI" w:cs="Segoe UI" w:eastAsia="Segoe UI"/>
          <w:sz w:val="16"/>
          <w:szCs w:val="16"/>
          <w:spacing w:val="-55"/>
          <w:w w:val="146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-1"/>
        </w:rPr>
        <w:t>30193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9" w:lineRule="exact"/>
        <w:ind w:left="71" w:right="583"/>
        <w:jc w:val="center"/>
        <w:tabs>
          <w:tab w:pos="2480" w:val="left"/>
          <w:tab w:pos="3840" w:val="left"/>
          <w:tab w:pos="5920" w:val="left"/>
          <w:tab w:pos="77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.189999pt;margin-top:10.977511pt;width:3.135pt;height:28.5pt;mso-position-horizontal-relative:page;mso-position-vertical-relative:paragraph;z-index:-19618" type="#_x0000_t202" filled="f" stroked="f">
            <v:textbox inset="0,0,0,0">
              <w:txbxContent>
                <w:p>
                  <w:pPr>
                    <w:spacing w:before="0" w:after="0" w:line="374" w:lineRule="exact"/>
                    <w:ind w:right="-125"/>
                    <w:jc w:val="left"/>
                    <w:rPr>
                      <w:rFonts w:ascii="Segoe UI" w:hAnsi="Segoe UI" w:cs="Segoe UI" w:eastAsia="Segoe UI"/>
                      <w:sz w:val="57"/>
                      <w:szCs w:val="5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7"/>
                      <w:szCs w:val="57"/>
                      <w:spacing w:val="0"/>
                      <w:w w:val="11"/>
                      <w:position w:val="7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57"/>
                      <w:szCs w:val="5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.S.:l.SS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5"/>
        </w:rPr>
        <w:t>co:;T.:i.OL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10039</w:t>
      </w:r>
      <w:r>
        <w:rPr>
          <w:rFonts w:ascii="Segoe UI" w:hAnsi="Segoe UI" w:cs="Segoe UI" w:eastAsia="Segoe UI"/>
          <w:sz w:val="17"/>
          <w:szCs w:val="17"/>
          <w:spacing w:val="-46"/>
          <w:w w:val="12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lOOS9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-1"/>
          <w:w w:val="143"/>
        </w:rPr>
        <w:t>l0039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8" w:after="0" w:line="240" w:lineRule="auto"/>
        <w:ind w:left="268" w:right="582"/>
        <w:jc w:val="center"/>
        <w:tabs>
          <w:tab w:pos="3820" w:val="left"/>
          <w:tab w:pos="5920" w:val="left"/>
          <w:tab w:pos="7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7"/>
          <w:position w:val="1"/>
        </w:rPr>
        <w:t>T.RE.3LJ:j</w:t>
      </w:r>
      <w:r>
        <w:rPr>
          <w:rFonts w:ascii="Segoe UI" w:hAnsi="Segoe UI" w:cs="Segoe UI" w:eastAsia="Segoe UI"/>
          <w:sz w:val="17"/>
          <w:szCs w:val="17"/>
          <w:spacing w:val="41"/>
          <w:w w:val="11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17"/>
          <w:position w:val="1"/>
        </w:rPr>
        <w:t>CQ!;TRO</w:t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-32"/>
          <w:w w:val="11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10d86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10688</w:t>
      </w:r>
      <w:r>
        <w:rPr>
          <w:rFonts w:ascii="Segoe UI" w:hAnsi="Segoe UI" w:cs="Segoe UI" w:eastAsia="Segoe UI"/>
          <w:sz w:val="16"/>
          <w:szCs w:val="16"/>
          <w:spacing w:val="-58"/>
          <w:w w:val="14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76"/>
          <w:position w:val="0"/>
        </w:rPr>
        <w:t>losas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40" w:lineRule="auto"/>
        <w:ind w:left="1749" w:right="588"/>
        <w:jc w:val="center"/>
        <w:tabs>
          <w:tab w:pos="3960" w:val="left"/>
          <w:tab w:pos="5920" w:val="left"/>
          <w:tab w:pos="77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1"/>
          <w:position w:val="1"/>
        </w:rPr>
        <w:t>COlJTROL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-7"/>
          <w:w w:val="250"/>
          <w:position w:val="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50"/>
          <w:position w:val="6"/>
        </w:rPr>
        <w:t>-</w:t>
      </w:r>
      <w:r>
        <w:rPr>
          <w:rFonts w:ascii="Segoe UI" w:hAnsi="Segoe UI" w:cs="Segoe UI" w:eastAsia="Segoe UI"/>
          <w:sz w:val="13"/>
          <w:szCs w:val="13"/>
          <w:spacing w:val="-89"/>
          <w:w w:val="25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7"/>
          <w:szCs w:val="17"/>
          <w:spacing w:val="0"/>
          <w:w w:val="186"/>
          <w:position w:val="0"/>
        </w:rPr>
        <w:t>ll3l5</w:t>
      </w:r>
      <w:r>
        <w:rPr>
          <w:rFonts w:ascii="Segoe UI" w:hAnsi="Segoe UI" w:cs="Segoe UI" w:eastAsia="Segoe UI"/>
          <w:sz w:val="17"/>
          <w:szCs w:val="17"/>
          <w:spacing w:val="-56"/>
          <w:w w:val="18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86"/>
          <w:position w:val="0"/>
        </w:rPr>
        <w:t>llSlo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4" w:after="0" w:line="240" w:lineRule="auto"/>
        <w:ind w:left="3868" w:right="-20"/>
        <w:jc w:val="left"/>
        <w:tabs>
          <w:tab w:pos="5960" w:val="left"/>
          <w:tab w:pos="77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F-3076</w:t>
      </w:r>
      <w:r>
        <w:rPr>
          <w:rFonts w:ascii="Segoe UI" w:hAnsi="Segoe UI" w:cs="Segoe UI" w:eastAsia="Segoe UI"/>
          <w:sz w:val="17"/>
          <w:szCs w:val="17"/>
          <w:spacing w:val="-10"/>
          <w:w w:val="13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�'-3076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F-3076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2" w:lineRule="exact"/>
        <w:ind w:left="3842" w:right="2565"/>
        <w:jc w:val="center"/>
        <w:tabs>
          <w:tab w:pos="6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449.026581pt;margin-top:4.041005pt;width:6.2561pt;height:8.962801pt;mso-position-horizontal-relative:page;mso-position-vertical-relative:paragraph;z-index:-19616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7"/>
          <w:szCs w:val="17"/>
          <w:spacing w:val="4"/>
          <w:w w:val="130"/>
          <w:position w:val="1"/>
        </w:rPr>
        <w:t>1079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-60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1"/>
          <w:szCs w:val="21"/>
          <w:spacing w:val="-3"/>
          <w:w w:val="153"/>
          <w:position w:val="0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23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40" w:lineRule="exact"/>
        <w:ind w:left="73" w:right="463"/>
        <w:jc w:val="center"/>
        <w:tabs>
          <w:tab w:pos="3840" w:val="left"/>
          <w:tab w:pos="5900" w:val="left"/>
          <w:tab w:pos="7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32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1"/>
          <w:position w:val="1"/>
        </w:rPr>
        <w:t>$P</w:t>
      </w:r>
      <w:r>
        <w:rPr>
          <w:rFonts w:ascii="Segoe UI" w:hAnsi="Segoe UI" w:cs="Segoe UI" w:eastAsia="Segoe UI"/>
          <w:sz w:val="18"/>
          <w:szCs w:val="18"/>
          <w:spacing w:val="0"/>
          <w:w w:val="267"/>
          <w:position w:val="1"/>
        </w:rPr>
        <w:t>3..U</w:t>
      </w:r>
      <w:r>
        <w:rPr>
          <w:rFonts w:ascii="Segoe UI" w:hAnsi="Segoe UI" w:cs="Segoe UI" w:eastAsia="Segoe UI"/>
          <w:sz w:val="18"/>
          <w:szCs w:val="18"/>
          <w:spacing w:val="0"/>
          <w:w w:val="127"/>
          <w:position w:val="1"/>
        </w:rPr>
        <w:t>Ra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1"/>
        </w:rPr>
        <w:t>F•9624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0"/>
        </w:rPr>
        <w:t>F-9824</w:t>
      </w:r>
      <w:r>
        <w:rPr>
          <w:rFonts w:ascii="Segoe UI" w:hAnsi="Segoe UI" w:cs="Segoe UI" w:eastAsia="Segoe UI"/>
          <w:sz w:val="16"/>
          <w:szCs w:val="16"/>
          <w:spacing w:val="-36"/>
          <w:w w:val="148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-1"/>
        </w:rPr>
        <w:t>F-9024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67" w:lineRule="auto"/>
        <w:ind w:left="297" w:right="703" w:firstLine="10"/>
        <w:jc w:val="left"/>
        <w:tabs>
          <w:tab w:pos="4240" w:val="left"/>
          <w:tab w:pos="6320" w:val="left"/>
          <w:tab w:pos="8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98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205"/>
        </w:rPr>
        <w:t>r.l..:d-</w:t>
      </w:r>
      <w:r>
        <w:rPr>
          <w:rFonts w:ascii="Segoe UI" w:hAnsi="Segoe UI" w:cs="Segoe UI" w:eastAsia="Segoe UI"/>
          <w:sz w:val="18"/>
          <w:szCs w:val="18"/>
          <w:spacing w:val="5"/>
          <w:w w:val="205"/>
        </w:rPr>
        <w:t>:</w:t>
      </w:r>
      <w:r>
        <w:rPr>
          <w:rFonts w:ascii="Segoe UI" w:hAnsi="Segoe UI" w:cs="Segoe UI" w:eastAsia="Segoe UI"/>
          <w:sz w:val="18"/>
          <w:szCs w:val="18"/>
          <w:spacing w:val="-5"/>
          <w:w w:val="144"/>
        </w:rPr>
        <w:t>!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·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00"/>
        </w:rPr>
        <w:t>.PLU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G</w:t>
      </w:r>
      <w:r>
        <w:rPr>
          <w:rFonts w:ascii="Segoe UI" w:hAnsi="Segoe UI" w:cs="Segoe UI" w:eastAsia="Segoe UI"/>
          <w:sz w:val="18"/>
          <w:szCs w:val="18"/>
          <w:spacing w:val="-1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37"/>
          <w:position w:val="-10"/>
        </w:rPr>
        <w:t>a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1"/>
        </w:rPr>
        <w:t>3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-1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-11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-1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cc:-nmcT!O!iS</w:t>
      </w:r>
      <w:r>
        <w:rPr>
          <w:rFonts w:ascii="Segoe UI" w:hAnsi="Segoe UI" w:cs="Segoe UI" w:eastAsia="Segoe UI"/>
          <w:sz w:val="17"/>
          <w:szCs w:val="17"/>
          <w:spacing w:val="-7"/>
          <w:w w:val="12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5"/>
        </w:rPr>
        <w:t>.,.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</w:sectPr>
      </w:pPr>
      <w:rPr/>
    </w:p>
    <w:p>
      <w:pPr>
        <w:spacing w:before="0" w:after="0" w:line="354" w:lineRule="exact"/>
        <w:ind w:left="283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v:group style="position:absolute;margin-left:0pt;margin-top:45.190102pt;width:521.855825pt;height:557.8649pt;mso-position-horizontal-relative:page;mso-position-vertical-relative:page;z-index:-19619" coordorigin="0,904" coordsize="10437,11157">
            <v:shape style="position:absolute;left:0;top:1198;width:10322;height:10863" type="#_x0000_t75">
              <v:imagedata r:id="rId104" o:title=""/>
            </v:shape>
            <v:group style="position:absolute;left:1078;top:6538;width:9196;height:2" coordorigin="1078,6538" coordsize="9196,2">
              <v:shape style="position:absolute;left:1078;top:6538;width:9196;height:2" coordorigin="1078,6538" coordsize="9196,0" path="m1078,6538l10273,6538e" filled="f" stroked="t" strokeweight="1.691pt" strokecolor="#000000">
                <v:path arrowok="t"/>
              </v:shape>
            </v:group>
            <v:group style="position:absolute;left:1058;top:10438;width:9181;height:2" coordorigin="1058,10438" coordsize="9181,2">
              <v:shape style="position:absolute;left:1058;top:10438;width:9181;height:2" coordorigin="1058,10438" coordsize="9181,0" path="m1058,10438l10239,10438e" filled="f" stroked="t" strokeweight="1.691pt" strokecolor="#000000">
                <v:path arrowok="t"/>
              </v:shape>
              <v:shape style="position:absolute;left:8518;top:3292;width:1239;height:8039" type="#_x0000_t75">
                <v:imagedata r:id="rId105" o:title=""/>
              </v:shape>
            </v:group>
            <v:group style="position:absolute;left:6141;top:916;width:737;height:390" coordorigin="6141,916" coordsize="737,390">
              <v:shape style="position:absolute;left:6141;top:916;width:737;height:390" coordorigin="6141,916" coordsize="737,390" path="m6809,916l6210,916,6197,931,6166,983,6147,1045,6141,1111,6141,1134,6152,1199,6175,1258,6210,1306,6809,1306,6853,1239,6872,1178,6878,1111,6877,1089,6867,1024,6844,964,6809,916e" filled="t" fillcolor="#FFFF00" stroked="f">
                <v:path arrowok="t"/>
                <v:fill/>
              </v:shape>
            </v:group>
            <v:group style="position:absolute;left:3187;top:1025;width:2932;height:174" coordorigin="3187,1025" coordsize="2932,174">
              <v:shape style="position:absolute;left:3187;top:1025;width:2932;height:174" coordorigin="3187,1025" coordsize="2932,174" path="m6088,1025l3210,1034,3187,1108,3188,1129,3191,1149,3198,1168,3206,1185,3218,1199,6095,1191,6105,1175,6112,1157,6117,1137,6119,1116,6118,1096,6114,1076,6108,1057,6099,1040,6088,1025e" filled="t" fillcolor="#FFFF00" stroked="f">
                <v:path arrowok="t"/>
                <v:fill/>
              </v:shape>
            </v:group>
            <v:group style="position:absolute;left:6894;top:1025;width:1274;height:174" coordorigin="6894,1025" coordsize="1274,174">
              <v:shape style="position:absolute;left:6894;top:1025;width:1274;height:174" coordorigin="6894,1025" coordsize="1274,174" path="m8138,1025l6918,1034,6894,1108,6895,1129,6899,1149,6905,1168,6914,1185,6925,1199,8145,1191,8155,1175,8162,1157,8167,1137,8168,1116,8168,1096,8164,1076,8158,1057,8149,1040,8138,1025e" filled="t" fillcolor="#FFFF00" stroked="f">
                <v:path arrowok="t"/>
                <v:fill/>
              </v:shape>
            </v:group>
            <v:group style="position:absolute;left:1226;top:1892;width:709;height:174" coordorigin="1226,1892" coordsize="709,174">
              <v:shape style="position:absolute;left:1226;top:1892;width:709;height:174" coordorigin="1226,1892" coordsize="709,174" path="m1904,1892l1249,1901,1226,1975,1227,1996,1230,2016,1236,2035,1245,2052,1256,2066,1911,2058,1921,2042,1928,2024,1933,2004,1934,1983,1934,1963,1930,1943,1924,1924,1915,1907,1904,1892e" filled="t" fillcolor="#FFFF00" stroked="f">
                <v:path arrowok="t"/>
                <v:fill/>
              </v:shape>
            </v:group>
            <v:group style="position:absolute;left:4816;top:2119;width:927;height:204" coordorigin="4816,2119" coordsize="927,204">
              <v:shape style="position:absolute;left:4816;top:2119;width:927;height:204" coordorigin="4816,2119" coordsize="927,204" path="m5707,2119l4848,2123,4818,2193,4816,2213,4816,2234,4831,2292,4852,2323,5710,2320,5741,2249,5743,2229,5743,2208,5728,2150,5707,2119e" filled="t" fillcolor="#FFFF00" stroked="f">
                <v:path arrowok="t"/>
                <v:fill/>
              </v:shape>
            </v:group>
            <v:group style="position:absolute;left:6904;top:2120;width:907;height:175" coordorigin="6904,2120" coordsize="907,175">
              <v:shape style="position:absolute;left:6904;top:2120;width:907;height:175" coordorigin="6904,2120" coordsize="907,175" path="m7780,2120l6927,2129,6904,2204,6905,2225,6909,2245,6915,2264,6924,2281,6935,2295,7788,2285,7798,2269,7805,2251,7809,2231,7811,2211,7810,2190,7807,2170,7800,2151,7792,2134,7780,2120e" filled="t" fillcolor="#FFFF00" stroked="f">
                <v:path arrowok="t"/>
                <v:fill/>
              </v:shape>
            </v:group>
            <v:group style="position:absolute;left:8734;top:2109;width:579;height:204" coordorigin="8734,2109" coordsize="579,204">
              <v:shape style="position:absolute;left:8734;top:2109;width:579;height:204" coordorigin="8734,2109" coordsize="579,204" path="m9277,2109l8766,2112,8736,2183,8734,2203,8734,2224,8748,2282,8769,2313,9280,2309,9311,2239,9313,2219,9312,2198,9298,2140,9277,2109e" filled="t" fillcolor="#FFFF00" stroked="f">
                <v:path arrowok="t"/>
                <v:fill/>
              </v:shape>
            </v:group>
            <v:group style="position:absolute;left:9342;top:2114;width:315;height:175" coordorigin="9342,2114" coordsize="315,175">
              <v:shape style="position:absolute;left:9342;top:2114;width:315;height:175" coordorigin="9342,2114" coordsize="315,175" path="m9626,2114l9365,2124,9342,2198,9343,2219,9347,2239,9353,2258,9362,2275,9373,2289,9635,2280,9644,2264,9651,2245,9656,2226,9657,2205,9656,2184,9653,2164,9647,2145,9638,2128,9626,2114e" filled="t" fillcolor="#FFFF00" stroked="f">
                <v:path arrowok="t"/>
                <v:fill/>
              </v:shape>
            </v:group>
            <v:group style="position:absolute;left:1183;top:2524;width:1274;height:390" coordorigin="1183,2524" coordsize="1274,390">
              <v:shape style="position:absolute;left:1183;top:2524;width:1274;height:390" coordorigin="1183,2524" coordsize="1274,390" path="m2387,2524l1252,2524,1238,2539,1207,2591,1189,2653,1183,2720,1183,2742,1194,2807,1216,2866,1252,2915,2387,2915,2431,2848,2450,2786,2456,2720,2456,2697,2445,2632,2422,2573,2387,2524e" filled="t" fillcolor="#FFFF00" stroked="f">
                <v:path arrowok="t"/>
                <v:fill/>
              </v:shape>
              <v:shape style="position:absolute;left:6200;top:2524;width:1749;height:8807" type="#_x0000_t75">
                <v:imagedata r:id="rId106" o:title=""/>
              </v:shape>
            </v:group>
            <v:group style="position:absolute;left:8720;top:2849;width:1202;height:175" coordorigin="8720,2849" coordsize="1202,175">
              <v:shape style="position:absolute;left:8720;top:2849;width:1202;height:175" coordorigin="8720,2849" coordsize="1202,175" path="m9892,2849l8743,2859,8720,2933,8721,2954,8725,2974,8731,2993,8740,3010,8751,3024,9900,3015,9909,2999,9916,2980,9921,2961,9923,2940,9922,2919,9918,2899,9912,2880,9903,2863,9892,2849e" filled="t" fillcolor="#FFFF00" stroked="f">
                <v:path arrowok="t"/>
                <v:fill/>
              </v:shape>
            </v:group>
            <v:group style="position:absolute;left:4935;top:2865;width:687;height:175" coordorigin="4935,2865" coordsize="687,175">
              <v:shape style="position:absolute;left:4935;top:2865;width:687;height:175" coordorigin="4935,2865" coordsize="687,175" path="m5591,2865l4958,2874,4935,2949,4936,2970,4940,2990,4946,3009,4955,3026,4966,3040,5599,3031,5609,3014,5616,2996,5620,2976,5622,2956,5621,2935,5618,2915,5611,2896,5603,2879,5591,2865e" filled="t" fillcolor="#FFFF00" stroked="f">
                <v:path arrowok="t"/>
                <v:fill/>
              </v:shape>
            </v:group>
            <v:group style="position:absolute;left:1218;top:3325;width:709;height:271" coordorigin="1218,3325" coordsize="709,271">
              <v:shape style="position:absolute;left:1218;top:3325;width:709;height:271" coordorigin="1218,3325" coordsize="709,271" path="m1880,3325l1254,3339,1224,3409,1218,3450,1218,3471,1229,3531,1266,3596,1892,3582,1923,3512,1928,3471,1928,3450,1918,3390,1880,3325e" filled="t" fillcolor="#FFFF00" stroked="f">
                <v:path arrowok="t"/>
                <v:fill/>
              </v:shape>
            </v:group>
            <v:group style="position:absolute;left:10080;top:3350;width:333;height:763" coordorigin="10080,3350" coordsize="333,763">
              <v:shape style="position:absolute;left:10080;top:3350;width:333;height:763" coordorigin="10080,3350" coordsize="333,763" path="m10278,3350l10215,3350,10167,3410,10129,3481,10102,3560,10086,3645,10080,3732,10082,3775,10093,3861,10114,3944,10147,4019,10190,4085,10215,4113,10278,4113,10327,4053,10365,3982,10392,3903,10408,3819,10413,3732,10412,3688,10401,3602,10380,3520,10347,3444,10304,3379,10278,3350e" filled="t" fillcolor="#FFFF00" stroked="f">
                <v:path arrowok="t"/>
                <v:fill/>
              </v:shape>
            </v:group>
            <v:group style="position:absolute;left:4801;top:3609;width:816;height:204" coordorigin="4801,3609" coordsize="816,204">
              <v:shape style="position:absolute;left:4801;top:3609;width:816;height:204" coordorigin="4801,3609" coordsize="816,204" path="m5581,3609l4833,3612,4803,3682,4801,3703,4801,3723,4816,3782,4837,3812,5585,3809,5615,3739,5617,3718,5617,3697,5602,3639,5581,3609e" filled="t" fillcolor="#FFFF00" stroked="f">
                <v:path arrowok="t"/>
                <v:fill/>
              </v:shape>
            </v:group>
            <v:group style="position:absolute;left:4799;top:3806;width:965;height:271" coordorigin="4799,3806" coordsize="965,271">
              <v:shape style="position:absolute;left:4799;top:3806;width:965;height:271" coordorigin="4799,3806" coordsize="965,271" path="m5717,3806l4835,3819,4804,3890,4799,3931,4799,3952,4809,4012,4847,4077,5728,4063,5759,3992,5764,3952,5764,3931,5754,3871,5717,3806e" filled="t" fillcolor="#FFFF00" stroked="f">
                <v:path arrowok="t"/>
                <v:fill/>
              </v:shape>
            </v:group>
            <v:group style="position:absolute;left:4803;top:4092;width:692;height:204" coordorigin="4803,4092" coordsize="692,204">
              <v:shape style="position:absolute;left:4803;top:4092;width:692;height:204" coordorigin="4803,4092" coordsize="692,204" path="m5459,4092l4836,4096,4805,4166,4803,4187,4803,4207,4818,4266,4839,4296,5463,4293,5493,4223,5495,4202,5495,4181,5480,4123,5459,4092e" filled="t" fillcolor="#FFFF00" stroked="f">
                <v:path arrowok="t"/>
                <v:fill/>
              </v:shape>
            </v:group>
            <v:group style="position:absolute;left:4797;top:4341;width:824;height:204" coordorigin="4797,4341" coordsize="824,204">
              <v:shape style="position:absolute;left:4797;top:4341;width:824;height:204" coordorigin="4797,4341" coordsize="824,204" path="m5585,4341l4829,4344,4799,4414,4797,4435,4797,4455,4812,4514,4833,4544,5588,4541,5619,4471,5621,4450,5621,4429,5606,4371,5585,4341e" filled="t" fillcolor="#FFFF00" stroked="f">
                <v:path arrowok="t"/>
                <v:fill/>
              </v:shape>
            </v:group>
            <v:group style="position:absolute;left:4768;top:4477;width:882;height:390" coordorigin="4768,4477" coordsize="882,390">
              <v:shape style="position:absolute;left:4768;top:4477;width:882;height:390" coordorigin="4768,4477" coordsize="882,390" path="m5581,4477l4837,4477,4824,4491,4793,4544,4774,4606,4768,4672,4769,4694,4779,4760,4802,4819,4837,4867,5581,4867,5626,4800,5644,4738,5650,4672,5650,4650,5639,4584,5617,4525,5581,4477e" filled="t" fillcolor="#FFFF00" stroked="f">
                <v:path arrowok="t"/>
                <v:fill/>
              </v:shape>
              <v:shape style="position:absolute;left:753;top:5446;width:3286;height:6591" type="#_x0000_t75">
                <v:imagedata r:id="rId107" o:title=""/>
              </v:shape>
              <v:shape style="position:absolute;left:4706;top:5560;width:933;height:5761" type="#_x0000_t75">
                <v:imagedata r:id="rId108" o:title=""/>
              </v:shape>
            </v:group>
            <v:group style="position:absolute;left:10132;top:5994;width:206;height:390" coordorigin="10132,5994" coordsize="206,390">
              <v:shape style="position:absolute;left:10132;top:5994;width:206;height:390" coordorigin="10132,5994" coordsize="206,390" path="m10269,5994l10201,5994,10157,6061,10138,6123,10132,6189,10133,6211,10143,6277,10166,6336,10201,6384,10269,6384,10313,6317,10331,6255,10338,6189,10337,6167,10327,6101,10304,6042,10269,5994e" filled="t" fillcolor="#FFFF00" stroked="f">
                <v:path arrowok="t"/>
                <v:fill/>
              </v:shape>
            </v:group>
            <v:group style="position:absolute;left:10176;top:6581;width:117;height:169" coordorigin="10176,6581" coordsize="117,169">
              <v:shape style="position:absolute;left:10176;top:6581;width:117;height:169" coordorigin="10176,6581" coordsize="117,169" path="m10264,6581l10202,6585,10176,6658,10177,6679,10180,6699,10186,6718,10194,6735,10206,6750,10268,6745,10278,6730,10286,6712,10291,6693,10294,6672,10293,6651,10290,6631,10284,6612,10275,6595,10264,6581e" filled="t" fillcolor="#FFFF00" stroked="f">
                <v:path arrowok="t"/>
                <v:fill/>
              </v:shape>
            </v:group>
            <v:group style="position:absolute;left:10203;top:7051;width:59;height:71" coordorigin="10203,7051" coordsize="59,71">
              <v:shape style="position:absolute;left:10203;top:7051;width:59;height:71" coordorigin="10203,7051" coordsize="59,71" path="m10249,7051l10206,7066,10203,7086,10206,7106,10215,7122,10258,7107,10262,7087,10259,7067,10249,7051e" filled="t" fillcolor="#FFFF00" stroked="f">
                <v:path arrowok="t"/>
                <v:fill/>
              </v:shape>
            </v:group>
            <v:group style="position:absolute;left:4382;top:7693;width:113;height:169" coordorigin="4382,7693" coordsize="113,169">
              <v:shape style="position:absolute;left:4382;top:7693;width:113;height:169" coordorigin="4382,7693" coordsize="113,169" path="m4465,7693l4397,7713,4382,7771,4383,7791,4386,7811,4392,7830,4401,7847,4412,7862,4469,7857,4480,7842,4488,7824,4493,7805,4495,7784,4494,7764,4491,7744,4485,7725,4477,7707,4465,7693e" filled="t" fillcolor="#FFFF00" stroked="f">
                <v:path arrowok="t"/>
                <v:fill/>
              </v:shape>
            </v:group>
            <v:group style="position:absolute;left:4382;top:7819;width:113;height:169" coordorigin="4382,7819" coordsize="113,169">
              <v:shape style="position:absolute;left:4382;top:7819;width:113;height:169" coordorigin="4382,7819" coordsize="113,169" path="m4465,7819l4397,7839,4382,7896,4383,7917,4386,7937,4392,7956,4401,7973,4412,7988,4469,7983,4480,7968,4488,7950,4493,7931,4495,7910,4494,7889,4491,7869,4485,7850,4477,7833,4465,7819e" filled="t" fillcolor="#FFFF00" stroked="f">
                <v:path arrowok="t"/>
                <v:fill/>
              </v:shape>
            </v:group>
            <v:group style="position:absolute;left:10171;top:8253;width:117;height:169" coordorigin="10171,8253" coordsize="117,169">
              <v:shape style="position:absolute;left:10171;top:8253;width:117;height:169" coordorigin="10171,8253" coordsize="117,169" path="m10259,8254l10197,8258,10171,8331,10172,8352,10175,8372,10181,8391,10190,8408,10201,8422,10263,8418,10274,8403,10281,8385,10286,8365,10289,8345,10288,8324,10285,8304,10279,8285,10270,8268,10259,8254e" filled="t" fillcolor="#FFFF00" stroked="f">
                <v:path arrowok="t"/>
                <v:fill/>
              </v:shape>
            </v:group>
            <v:group style="position:absolute;left:10050;top:9549;width:224;height:169" coordorigin="10050,9549" coordsize="224,169">
              <v:shape style="position:absolute;left:10050;top:9549;width:224;height:169" coordorigin="10050,9549" coordsize="224,169" path="m10244,9549l10076,9553,10050,9626,10051,9647,10054,9667,10060,9686,10069,9703,10080,9717,10248,9713,10259,9698,10267,9680,10272,9660,10274,9640,10274,9619,10270,9599,10265,9580,10256,9563,10244,9549e" filled="t" fillcolor="#FFFF00" stroked="f">
                <v:path arrowok="t"/>
                <v:fill/>
              </v:shape>
            </v:group>
            <v:group style="position:absolute;left:10108;top:10368;width:191;height:390" coordorigin="10108,10368" coordsize="191,390">
              <v:shape style="position:absolute;left:10108;top:10368;width:191;height:390" coordorigin="10108,10368" coordsize="191,390" path="m10230,10368l10164,10383,10133,10435,10114,10497,10108,10563,10108,10586,10119,10651,10142,10710,10177,10759,10230,10758,10274,10691,10293,10630,10299,10563,10298,10541,10288,10476,10265,10416,10230,10368e" filled="t" fillcolor="#FFFF00" stroked="f">
                <v:path arrowok="t"/>
                <v:fill/>
              </v:shape>
            </v:group>
            <v:group style="position:absolute;left:10129;top:10693;width:153;height:271" coordorigin="10129,10693" coordsize="153,271">
              <v:shape style="position:absolute;left:10129;top:10693;width:153;height:271" coordorigin="10129,10693" coordsize="153,271" path="m10235,10693l10165,10707,10134,10778,10129,10839,10131,10860,10146,10918,10177,10965,10247,10951,10277,10880,10282,10818,10281,10798,10265,10740,10235,10693e" filled="t" fillcolor="#FFFF00" stroked="f">
                <v:path arrowok="t"/>
                <v:fill/>
              </v:shape>
            </v:group>
            <v:group style="position:absolute;left:10037;top:10835;width:328;height:763" coordorigin="10037,10835" coordsize="328,763">
              <v:shape style="position:absolute;left:10037;top:10835;width:328;height:763" coordorigin="10037,10835" coordsize="328,763" path="m10230,10835l10146,10864,10103,10930,10071,11005,10049,11087,10038,11173,10037,11217,10038,11260,10049,11346,10071,11429,10103,11504,10146,11570,10172,11598,10230,11598,10279,11538,10317,11467,10344,11388,10360,11304,10365,11217,10364,11173,10353,11087,10331,11005,10299,10929,10256,10864,10230,10835e" filled="t" fillcolor="#FFFF00" stroked="f">
                <v:path arrowok="t"/>
                <v:fill/>
              </v:shape>
            </v:group>
            <v:group style="position:absolute;left:4590;top:11438;width:195;height:169" coordorigin="4590,11438" coordsize="195,169">
              <v:shape style="position:absolute;left:4590;top:11438;width:195;height:169" coordorigin="4590,11438" coordsize="195,169" path="m4755,11438l4616,11442,4590,11515,4590,11536,4594,11556,4600,11575,4608,11592,4620,11607,4759,11602,4769,11587,4777,11569,4782,11550,4785,11529,4784,11509,4781,11488,4775,11469,4766,11452,4755,11438e" filled="t" fillcolor="#FFFF00" stroked="f">
                <v:path arrowok="t"/>
                <v:fill/>
              </v:shape>
            </v:group>
            <v:group style="position:absolute;left:5053;top:11440;width:326;height:390" coordorigin="5053,11440" coordsize="326,390">
              <v:shape style="position:absolute;left:5053;top:11440;width:326;height:390" coordorigin="5053,11440" coordsize="326,390" path="m5311,11440l5122,11440,5109,11455,5078,11507,5059,11569,5053,11636,5054,11658,5064,11723,5087,11782,5122,11831,5311,11831,5355,11764,5373,11702,5380,11636,5379,11613,5369,11548,5346,11489,5311,11440e" filled="t" fillcolor="#FFFF00" stroked="f">
                <v:path arrowok="t"/>
                <v:fill/>
              </v:shape>
            </v:group>
            <v:group style="position:absolute;left:7126;top:11455;width:404;height:390" coordorigin="7126,11455" coordsize="404,390">
              <v:shape style="position:absolute;left:7126;top:11455;width:404;height:390" coordorigin="7126,11455" coordsize="404,390" path="m7461,11455l7195,11455,7182,11470,7151,11522,7132,11584,7126,11650,7127,11673,7137,11738,7160,11797,7195,11845,7461,11845,7505,11778,7524,11717,7530,11650,7529,11628,7519,11563,7496,11503,7461,11455e" filled="t" fillcolor="#FFFF00" stroked="f">
                <v:path arrowok="t"/>
                <v:fill/>
              </v:shape>
            </v:group>
            <v:group style="position:absolute;left:9030;top:11460;width:273;height:390" coordorigin="9030,11460" coordsize="273,390">
              <v:shape style="position:absolute;left:9030;top:11460;width:273;height:390" coordorigin="9030,11460" coordsize="273,390" path="m9234,11460l9099,11460,9086,11474,9055,11527,9036,11589,9030,11655,9031,11677,9041,11743,9064,11802,9099,11850,9234,11850,9279,11783,9297,11721,9303,11655,9303,11633,9292,11567,9270,11508,9234,11460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47"/>
          <w:szCs w:val="47"/>
          <w:spacing w:val="0"/>
          <w:w w:val="46"/>
          <w:position w:val="4"/>
        </w:rPr>
        <w:t>d:Xnt.\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0" w:after="0" w:line="168" w:lineRule="exact"/>
        <w:ind w:left="292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0"/>
          <w:position w:val="1"/>
        </w:rPr>
        <w:t>?LtiG</w:t>
      </w:r>
      <w:r>
        <w:rPr>
          <w:rFonts w:ascii="Segoe UI" w:hAnsi="Segoe UI" w:cs="Segoe UI" w:eastAsia="Segoe UI"/>
          <w:sz w:val="18"/>
          <w:szCs w:val="18"/>
          <w:spacing w:val="15"/>
          <w:w w:val="13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1"/>
        </w:rPr>
        <w:t>rilRJ1IG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tabs>
          <w:tab w:pos="39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0"/>
          <w:position w:val="2"/>
        </w:rPr>
        <w:t>.J:</w:t>
      </w:r>
      <w:r>
        <w:rPr>
          <w:rFonts w:ascii="Segoe UI" w:hAnsi="Segoe UI" w:cs="Segoe UI" w:eastAsia="Segoe UI"/>
          <w:sz w:val="18"/>
          <w:szCs w:val="18"/>
          <w:spacing w:val="-61"/>
          <w:w w:val="13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0"/>
        </w:rPr>
        <w:t>K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40" w:right="1520"/>
          <w:cols w:num="2" w:equalWidth="0">
            <w:col w:w="1653" w:space="2529"/>
            <w:col w:w="4898"/>
          </w:cols>
        </w:sectPr>
      </w:pPr>
      <w:rPr/>
    </w:p>
    <w:p>
      <w:pPr>
        <w:spacing w:before="19" w:after="0" w:line="240" w:lineRule="auto"/>
        <w:ind w:left="19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group style="position:absolute;margin-left:32.650002pt;margin-top:54.518902pt;width:424.32pt;height:616.521100pt;mso-position-horizontal-relative:page;mso-position-vertical-relative:paragraph;z-index:-19614" coordorigin="653,1090" coordsize="8486,12330">
            <v:shape style="position:absolute;left:653;top:1286;width:8486;height:12134" type="#_x0000_t75">
              <v:imagedata r:id="rId109" o:title=""/>
            </v:shape>
            <v:group style="position:absolute;left:1243;top:5014;width:7848;height:2" coordorigin="1243,5014" coordsize="7848,2">
              <v:shape style="position:absolute;left:1243;top:5014;width:7848;height:2" coordorigin="1243,5014" coordsize="7848,0" path="m1243,5014l9091,5014e" filled="f" stroked="t" strokeweight="1.92pt" strokecolor="#000000">
                <v:path arrowok="t"/>
              </v:shape>
            </v:group>
            <v:group style="position:absolute;left:1214;top:11882;width:7838;height:2" coordorigin="1214,11882" coordsize="7838,2">
              <v:shape style="position:absolute;left:1214;top:11882;width:7838;height:2" coordorigin="1214,11882" coordsize="7838,0" path="m1214,11882l9053,11882e" filled="f" stroked="t" strokeweight="1.92pt" strokecolor="#000000">
                <v:path arrowok="t"/>
              </v:shape>
            </v:group>
            <v:group style="position:absolute;left:1210;top:12862;width:7843;height:2" coordorigin="1210,12862" coordsize="7843,2">
              <v:shape style="position:absolute;left:1210;top:12862;width:7843;height:2" coordorigin="1210,12862" coordsize="7843,0" path="m1210,12862l9053,12862e" filled="f" stroked="t" strokeweight="1.92pt" strokecolor="#000000">
                <v:path arrowok="t"/>
              </v:shape>
            </v:group>
            <v:group style="position:absolute;left:3984;top:1098;width:1575;height:245" coordorigin="3984,1098" coordsize="1575,245">
              <v:shape style="position:absolute;left:3984;top:1098;width:1575;height:245" coordorigin="3984,1098" coordsize="1575,245" path="m5515,1098l4020,1106,3989,1175,3984,1216,3985,1237,3998,1296,4027,1343,5522,1336,5554,1266,5559,1225,5558,1205,5545,1145,5515,1098e" filled="t" fillcolor="#FFFF00" stroked="f">
                <v:path arrowok="t"/>
                <v:fill/>
              </v:shape>
            </v:group>
            <v:group style="position:absolute;left:3114;top:1114;width:842;height:221" coordorigin="3114,1114" coordsize="842,221">
              <v:shape style="position:absolute;left:3114;top:1114;width:842;height:221" coordorigin="3114,1114" coordsize="842,221" path="m3917,1114l3151,1117,3118,1186,3114,1227,3116,1248,3142,1321,3154,1335,3920,1332,3952,1263,3956,1222,3955,1201,3929,1128,3917,1114e" filled="t" fillcolor="#FFFF00" stroked="f">
                <v:path arrowok="t"/>
                <v:fill/>
              </v:shape>
            </v:group>
            <v:group style="position:absolute;left:5572;top:1105;width:2541;height:230" coordorigin="5572,1105" coordsize="2541,230">
              <v:shape style="position:absolute;left:5572;top:1105;width:2541;height:230" coordorigin="5572,1105" coordsize="2541,230" path="m8074,1105l5608,1117,5576,1186,5572,1227,5574,1248,5600,1321,5611,1335,8077,1323,8109,1254,8113,1213,8112,1192,8086,1119,8074,1105e" filled="t" fillcolor="#FFFF00" stroked="f">
                <v:path arrowok="t"/>
                <v:fill/>
              </v:shape>
            </v:group>
            <v:group style="position:absolute;left:4721;top:1571;width:963;height:275" coordorigin="4721,1571" coordsize="963,275">
              <v:shape style="position:absolute;left:4721;top:1571;width:963;height:275" coordorigin="4721,1571" coordsize="963,275" path="m5636,1571l4766,1573,4730,1640,4721,1721,4723,1741,4738,1799,4769,1846,5638,1843,5675,1777,5684,1716,5684,1696,5673,1635,5636,1571e" filled="t" fillcolor="#FFFF00" stroked="f">
                <v:path arrowok="t"/>
                <v:fill/>
              </v:shape>
            </v:group>
            <v:group style="position:absolute;left:5692;top:1587;width:966;height:221" coordorigin="5692,1587" coordsize="966,221">
              <v:shape style="position:absolute;left:5692;top:1587;width:966;height:221" coordorigin="5692,1587" coordsize="966,221" path="m6619,1587l5729,1590,5696,1659,5692,1700,5694,1721,5720,1794,5731,1808,6622,1805,6655,1736,6659,1695,6657,1675,6631,1601,6619,1587e" filled="t" fillcolor="#FFFF00" stroked="f">
                <v:path arrowok="t"/>
                <v:fill/>
              </v:shape>
            </v:group>
            <v:group style="position:absolute;left:1021;top:2498;width:473;height:1149" coordorigin="1021,2498" coordsize="473,1149">
              <v:shape style="position:absolute;left:1021;top:2498;width:473;height:1149" coordorigin="1021,2498" coordsize="473,1149" path="m1291,2498l1224,2498,1185,2541,1120,2640,1094,2696,1072,2754,1053,2814,1039,2877,1029,2941,1023,3007,1021,3073,1023,3138,1029,3204,1039,3268,1053,3331,1072,3391,1094,3450,1120,3505,1185,3604,1224,3647,1291,3647,1364,3556,1421,3450,1444,3391,1462,3331,1476,3268,1486,3204,1492,3138,1494,3073,1492,3007,1486,2941,1476,2877,1462,2814,1444,2754,1421,2696,1395,2640,1330,2541,1291,2498e" filled="t" fillcolor="#FFFF00" stroked="f">
                <v:path arrowok="t"/>
                <v:fill/>
              </v:shape>
            </v:group>
            <v:group style="position:absolute;left:1371;top:2817;width:1218;height:253" coordorigin="1371,2817" coordsize="1218,253">
              <v:shape style="position:absolute;left:1371;top:2817;width:1218;height:253" coordorigin="1371,2817" coordsize="1218,253" path="m2545,2817l1405,2830,1375,2902,1371,2943,1372,2964,1386,3022,1416,3070,2557,3056,2586,2984,2590,2943,2589,2923,2575,2864,2545,2817e" filled="t" fillcolor="#FFFF00" stroked="f">
                <v:path arrowok="t"/>
                <v:fill/>
              </v:shape>
            </v:group>
            <v:group style="position:absolute;left:8035;top:2810;width:577;height:221" coordorigin="8035,2810" coordsize="577,221">
              <v:shape style="position:absolute;left:8035;top:2810;width:577;height:221" coordorigin="8035,2810" coordsize="577,221" path="m8573,2810l8071,2813,8038,2882,8035,2923,8036,2943,8062,3017,8074,3031,8576,3028,8608,2959,8612,2918,8611,2897,8585,2824,8573,2810e" filled="t" fillcolor="#FFFF00" stroked="f">
                <v:path arrowok="t"/>
                <v:fill/>
              </v:shape>
            </v:group>
            <v:group style="position:absolute;left:1387;top:3300;width:1331;height:275" coordorigin="1387,3300" coordsize="1331,275">
              <v:shape style="position:absolute;left:1387;top:3300;width:1331;height:275" coordorigin="1387,3300" coordsize="1331,275" path="m2669,3300l1432,3303,1396,3369,1387,3450,1389,3471,1404,3529,1435,3575,2672,3572,2708,3506,2717,3446,2717,3425,2707,3365,2669,3300e" filled="t" fillcolor="#FFFF00" stroked="f">
                <v:path arrowok="t"/>
                <v:fill/>
              </v:shape>
              <v:shape style="position:absolute;left:7611;top:3287;width:1335;height:6155" type="#_x0000_t75">
                <v:imagedata r:id="rId110" o:title=""/>
              </v:shape>
              <v:shape style="position:absolute;left:1082;top:4445;width:3802;height:5241" type="#_x0000_t75">
                <v:imagedata r:id="rId111" o:title=""/>
              </v:shape>
            </v:group>
            <v:group style="position:absolute;left:6186;top:4694;width:114;height:120" coordorigin="6186,4694" coordsize="114,120">
              <v:shape style="position:absolute;left:6186;top:4694;width:114;height:120" coordorigin="6186,4694" coordsize="114,120" path="m6279,4694l6199,4703,6191,4721,6186,4740,6186,4761,6189,4781,6196,4799,6207,4814,6286,4805,6294,4788,6299,4768,6300,4748,6296,4728,6289,4709,6279,4694e" filled="t" fillcolor="#FFFF00" stroked="f">
                <v:path arrowok="t"/>
                <v:fill/>
              </v:shape>
            </v:group>
            <v:group style="position:absolute;left:4883;top:6514;width:73;height:71" coordorigin="4883,6514" coordsize="73,71">
              <v:shape style="position:absolute;left:4883;top:6514;width:73;height:71" coordorigin="4883,6514" coordsize="73,71" path="m4944,6514l4887,6529,4883,6549,4886,6569,4896,6585,4953,6570,4957,6550,4954,6530,4944,6514e" filled="t" fillcolor="#FFFF00" stroked="f">
                <v:path arrowok="t"/>
                <v:fill/>
              </v:shape>
            </v:group>
            <v:group style="position:absolute;left:7710;top:9192;width:157;height:270" coordorigin="7710,9192" coordsize="157,270">
              <v:shape style="position:absolute;left:7710;top:9192;width:157;height:270" coordorigin="7710,9192" coordsize="157,270" path="m7819,9192l7746,9205,7715,9275,7710,9316,7710,9338,7726,9415,7757,9462,7831,9449,7862,9379,7867,9338,7867,9316,7850,9238,7819,9192e" filled="t" fillcolor="#FFFF00" stroked="f">
                <v:path arrowok="t"/>
                <v:fill/>
              </v:shape>
            </v:group>
            <v:group style="position:absolute;left:1353;top:9447;width:3203;height:221" coordorigin="1353,9447" coordsize="3203,221">
              <v:shape style="position:absolute;left:1353;top:9447;width:3203;height:221" coordorigin="1353,9447" coordsize="3203,221" path="m4517,9447l1389,9450,1357,9519,1353,9560,1354,9580,1380,9654,1392,9668,4520,9665,4552,9596,4556,9555,4555,9534,4529,9461,4517,9447e" filled="t" fillcolor="#FFFF00" stroked="f">
                <v:path arrowok="t"/>
                <v:fill/>
              </v:shape>
            </v:group>
            <v:group style="position:absolute;left:7714;top:9437;width:148;height:270" coordorigin="7714,9437" coordsize="148,270">
              <v:shape style="position:absolute;left:7714;top:9437;width:148;height:270" coordorigin="7714,9437" coordsize="148,270" path="m7815,9437l7751,9450,7720,9520,7714,9561,7714,9583,7731,9660,7762,9707,7826,9694,7857,9624,7862,9583,7862,9561,7845,9483,7815,9437e" filled="t" fillcolor="#FFFF00" stroked="f">
                <v:path arrowok="t"/>
                <v:fill/>
              </v:shape>
            </v:group>
            <v:group style="position:absolute;left:8232;top:9447;width:217;height:221" coordorigin="8232,9447" coordsize="217,221">
              <v:shape style="position:absolute;left:8232;top:9447;width:217;height:221" coordorigin="8232,9447" coordsize="217,221" path="m8410,9447l8268,9450,8235,9519,8232,9560,8233,9581,8259,9654,8271,9668,8413,9665,8445,9596,8449,9555,8448,9535,8421,9461,8410,9447e" filled="t" fillcolor="#FFFF00" stroked="f">
                <v:path arrowok="t"/>
                <v:fill/>
              </v:shape>
            </v:group>
            <v:group style="position:absolute;left:3929;top:10164;width:2811;height:275" coordorigin="3929,10164" coordsize="2811,275">
              <v:shape style="position:absolute;left:3929;top:10164;width:2811;height:275" coordorigin="3929,10164" coordsize="2811,275" path="m6691,10164l3974,10166,3938,10233,3929,10314,3931,10334,3946,10392,3977,10439,6694,10436,6730,10370,6739,10309,6739,10289,6729,10228,6691,10164e" filled="t" fillcolor="#FFFF00" stroked="f">
                <v:path arrowok="t"/>
                <v:fill/>
              </v:shape>
            </v:group>
            <v:group style="position:absolute;left:3477;top:10671;width:4468;height:235" coordorigin="3477,10671" coordsize="4468,235">
              <v:shape style="position:absolute;left:3477;top:10671;width:4468;height:235" coordorigin="3477,10671" coordsize="4468,235" path="m7904,10671l3507,10684,3479,10756,3477,10777,3478,10799,3497,10875,7905,10906,7916,10892,7944,10819,7946,10799,7946,10777,7926,10701,7904,10671e" filled="t" fillcolor="#FFFF00" stroked="f">
                <v:path arrowok="t"/>
                <v:fill/>
              </v:shape>
            </v:group>
            <v:group style="position:absolute;left:1080;top:11085;width:303;height:680" coordorigin="1080,11085" coordsize="303,680">
              <v:shape style="position:absolute;left:1080;top:11085;width:303;height:680" coordorigin="1080,11085" coordsize="303,680" path="m1262,11085l1200,11085,1177,11111,1139,11170,1110,11237,1091,11310,1081,11387,1080,11425,1081,11464,1091,11541,1110,11614,1139,11681,1177,11740,1200,11766,1262,11766,1306,11712,1339,11649,1363,11578,1378,11503,1383,11425,1381,11387,1372,11310,1352,11237,1324,11170,1285,11111,1262,11085e" filled="t" fillcolor="#FFFF00" stroked="f">
                <v:path arrowok="t"/>
                <v:fill/>
              </v:shape>
            </v:group>
            <v:group style="position:absolute;left:1334;top:11146;width:1335;height:275" coordorigin="1334,11146" coordsize="1335,275">
              <v:shape style="position:absolute;left:1334;top:11146;width:1335;height:275" coordorigin="1334,11146" coordsize="1335,275" path="m2621,11146l1380,11149,1344,11215,1334,11296,1336,11317,1352,11375,1383,11421,2624,11419,2660,11352,2670,11292,2669,11271,2659,11211,2621,11146e" filled="t" fillcolor="#FFFF00" stroked="f">
                <v:path arrowok="t"/>
                <v:fill/>
              </v:shape>
            </v:group>
            <v:group style="position:absolute;left:7968;top:11149;width:961;height:275" coordorigin="7968,11149" coordsize="961,275">
              <v:shape style="position:absolute;left:7968;top:11149;width:961;height:275" coordorigin="7968,11149" coordsize="961,275" path="m8880,11149l8014,11151,7977,11218,7968,11299,7970,11319,7986,11377,8016,11424,8883,11421,8919,11355,8929,11294,8929,11274,8918,11213,8880,11149e" filled="t" fillcolor="#FFFF00" stroked="f">
                <v:path arrowok="t"/>
                <v:fill/>
              </v:shape>
            </v:group>
            <v:group style="position:absolute;left:1166;top:11163;width:136;height:221" coordorigin="1166,11163" coordsize="136,221">
              <v:shape style="position:absolute;left:1166;top:11163;width:136;height:221" coordorigin="1166,11163" coordsize="136,221" path="m1262,11163l1202,11166,1169,11235,1166,11276,1167,11296,1193,11370,1205,11384,1265,11381,1298,11312,1301,11271,1300,11250,1274,11177,1262,11163e" filled="t" fillcolor="#FFFF00" stroked="f">
                <v:path arrowok="t"/>
                <v:fill/>
              </v:shape>
            </v:group>
            <v:group style="position:absolute;left:7982;top:11397;width:822;height:248" coordorigin="7982,11397" coordsize="822,248">
              <v:shape style="position:absolute;left:7982;top:11397;width:822;height:248" coordorigin="7982,11397" coordsize="822,248" path="m8760,11397l8017,11407,7986,11477,7982,11518,7983,11539,7996,11598,8026,11645,8769,11636,8800,11565,8804,11525,8803,11504,8790,11445,8760,11397e" filled="t" fillcolor="#FFFF00" stroked="f">
                <v:path arrowok="t"/>
                <v:fill/>
              </v:shape>
            </v:group>
            <v:group style="position:absolute;left:1161;top:11637;width:160;height:248" coordorigin="1161,11637" coordsize="160,248">
              <v:shape style="position:absolute;left:1161;top:11637;width:160;height:248" coordorigin="1161,11637" coordsize="160,248" path="m1277,11637l1196,11647,1165,11717,1161,11758,1162,11779,1175,11838,1205,11885,1285,11876,1316,11805,1321,11765,1320,11744,1307,11685,1277,11637e" filled="t" fillcolor="#FFFF00" stroked="f">
                <v:path arrowok="t"/>
                <v:fill/>
              </v:shape>
            </v:group>
            <v:group style="position:absolute;left:1324;top:11629;width:721;height:275" coordorigin="1324,11629" coordsize="721,275">
              <v:shape style="position:absolute;left:1324;top:11629;width:721;height:275" coordorigin="1324,11629" coordsize="721,275" path="m1997,11629l1370,11631,1334,11698,1324,11779,1326,11799,1342,11857,1373,11904,2000,11901,2036,11835,2045,11774,2045,11754,2034,11693,1997,11629e" filled="t" fillcolor="#FFFF00" stroked="f">
                <v:path arrowok="t"/>
                <v:fill/>
              </v:shape>
            </v:group>
            <v:group style="position:absolute;left:2078;top:11645;width:1447;height:221" coordorigin="2078,11645" coordsize="1447,221">
              <v:shape style="position:absolute;left:2078;top:11645;width:1447;height:221" coordorigin="2078,11645" coordsize="1447,221" path="m3485,11645l2114,11648,2082,11717,2078,11758,2079,11779,2105,11852,2117,11866,3488,11863,3521,11794,3524,11753,3523,11733,3497,11659,3485,11645e" filled="t" fillcolor="#FFFF00" stroked="f">
                <v:path arrowok="t"/>
                <v:fill/>
              </v:shape>
            </v:group>
            <v:group style="position:absolute;left:7977;top:11646;width:683;height:221" coordorigin="7977,11646" coordsize="683,221">
              <v:shape style="position:absolute;left:7977;top:11646;width:683;height:221" coordorigin="7977,11646" coordsize="683,221" path="m8621,11646l8013,11649,7981,11718,7977,11759,7978,11780,8004,11854,8016,11868,8624,11865,8656,11796,8660,11755,8659,11734,8633,11660,8621,11646e" filled="t" fillcolor="#FFFF00" stroked="f">
                <v:path arrowok="t"/>
                <v:fill/>
              </v:shape>
            </v:group>
            <v:group style="position:absolute;left:1166;top:11893;width:986;height:221" coordorigin="1166,11893" coordsize="986,221">
              <v:shape style="position:absolute;left:1166;top:11893;width:986;height:221" coordorigin="1166,11893" coordsize="986,221" path="m2112,11893l1202,11896,1169,11965,1166,12006,1167,12026,1193,12100,1205,12114,2115,12111,2148,12042,2151,12001,2150,11980,2124,11907,2112,11893e" filled="t" fillcolor="#FFFF00" stroked="f">
                <v:path arrowok="t"/>
                <v:fill/>
              </v:shape>
            </v:group>
            <v:group style="position:absolute;left:2202;top:11891;width:713;height:253" coordorigin="2202,11891" coordsize="713,253">
              <v:shape style="position:absolute;left:2202;top:11891;width:713;height:253" coordorigin="2202,11891" coordsize="713,253" path="m2871,11891l2235,11905,2206,11976,2202,12017,2203,12038,2216,12097,2247,12144,2882,12130,2912,12059,2915,12018,2914,11997,2901,11938,2871,11891e" filled="t" fillcolor="#FFFF00" stroked="f">
                <v:path arrowok="t"/>
                <v:fill/>
              </v:shape>
            </v:group>
            <v:group style="position:absolute;left:7977;top:11906;width:692;height:221" coordorigin="7977,11906" coordsize="692,221">
              <v:shape style="position:absolute;left:7977;top:11906;width:692;height:221" coordorigin="7977,11906" coordsize="692,221" path="m8630,11906l8013,11909,7981,11978,7977,12019,7978,12039,8004,12113,8016,12127,8633,12124,8666,12055,8670,12014,8668,11993,8642,11920,8630,11906e" filled="t" fillcolor="#FFFF00" stroked="f">
                <v:path arrowok="t"/>
                <v:fill/>
              </v:shape>
            </v:group>
            <v:group style="position:absolute;left:1153;top:12097;width:162;height:270" coordorigin="1153,12097" coordsize="162,270">
              <v:shape style="position:absolute;left:1153;top:12097;width:162;height:270" coordorigin="1153,12097" coordsize="162,270" path="m1267,12097l1189,12110,1158,12180,1153,12221,1153,12243,1169,12321,1200,12367,1278,12354,1309,12284,1315,12243,1315,12221,1298,12144,1267,12097e" filled="t" fillcolor="#FFFF00" stroked="f">
                <v:path arrowok="t"/>
                <v:fill/>
              </v:shape>
            </v:group>
            <v:group style="position:absolute;left:1328;top:12135;width:1457;height:253" coordorigin="1328,12135" coordsize="1457,253">
              <v:shape style="position:absolute;left:1328;top:12135;width:1457;height:253" coordorigin="1328,12135" coordsize="1457,253" path="m2741,12135l1361,12148,1332,12220,1328,12261,1329,12282,1343,12340,1373,12388,2752,12374,2782,12302,2785,12261,2785,12241,2771,12182,2741,12135e" filled="t" fillcolor="#FFFF00" stroked="f">
                <v:path arrowok="t"/>
                <v:fill/>
              </v:shape>
            </v:group>
            <v:group style="position:absolute;left:2815;top:12125;width:1451;height:236" coordorigin="2815,12125" coordsize="1451,236">
              <v:shape style="position:absolute;left:2815;top:12125;width:1451;height:236" coordorigin="2815,12125" coordsize="1451,236" path="m4224,12125l2856,12125,2821,12192,2815,12253,2817,12273,2844,12346,2856,12360,4225,12360,4260,12293,4266,12232,4264,12211,4236,12139,4224,12125e" filled="t" fillcolor="#FFFF00" stroked="f">
                <v:path arrowok="t"/>
                <v:fill/>
              </v:shape>
            </v:group>
            <v:group style="position:absolute;left:7968;top:12128;width:711;height:275" coordorigin="7968,12128" coordsize="711,275">
              <v:shape style="position:absolute;left:7968;top:12128;width:711;height:275" coordorigin="7968,12128" coordsize="711,275" path="m8630,12128l8013,12131,7977,12197,7968,12278,7970,12299,7985,12357,8016,12403,8633,12400,8669,12334,8679,12273,8678,12253,8668,12193,8630,12128e" filled="t" fillcolor="#FFFF00" stroked="f">
                <v:path arrowok="t"/>
                <v:fill/>
              </v:shape>
            </v:group>
            <v:group style="position:absolute;left:7699;top:12164;width:136;height:221" coordorigin="7699,12164" coordsize="136,221">
              <v:shape style="position:absolute;left:7699;top:12164;width:136;height:221" coordorigin="7699,12164" coordsize="136,221" path="m7795,12164l7735,12167,7702,12236,7699,12277,7700,12297,7726,12371,7738,12385,7798,12382,7831,12313,7834,12272,7833,12251,7807,12178,7795,12164e" filled="t" fillcolor="#FFFF00" stroked="f">
                <v:path arrowok="t"/>
                <v:fill/>
              </v:shape>
            </v:group>
            <v:group style="position:absolute;left:1157;top:12341;width:1146;height:270" coordorigin="1157,12341" coordsize="1146,270">
              <v:shape style="position:absolute;left:1157;top:12341;width:1146;height:270" coordorigin="1157,12341" coordsize="1146,270" path="m2256,12341l1194,12353,1163,12424,1157,12464,1157,12487,1174,12564,1205,12611,2267,12598,2298,12527,2304,12487,2303,12464,2287,12387,2256,12341e" filled="t" fillcolor="#FFFF00" stroked="f">
                <v:path arrowok="t"/>
                <v:fill/>
              </v:shape>
            </v:group>
            <v:group style="position:absolute;left:2337;top:12380;width:568;height:221" coordorigin="2337,12380" coordsize="568,221">
              <v:shape style="position:absolute;left:2337;top:12380;width:568;height:221" coordorigin="2337,12380" coordsize="568,221" path="m2866,12380l2373,12383,2341,12452,2337,12493,2338,12513,2364,12587,2376,12601,2869,12598,2901,12529,2905,12488,2904,12467,2878,12394,2866,12380e" filled="t" fillcolor="#FFFF00" stroked="f">
                <v:path arrowok="t"/>
                <v:fill/>
              </v:shape>
            </v:group>
            <v:group style="position:absolute;left:2940;top:12368;width:1454;height:234" coordorigin="2940,12368" coordsize="1454,234">
              <v:shape style="position:absolute;left:2940;top:12368;width:1454;height:234" coordorigin="2940,12368" coordsize="1454,234" path="m4353,12368l2970,12381,2942,12453,2940,12474,2940,12496,2959,12572,2981,12602,4364,12589,4392,12516,4394,12496,4394,12474,4374,12398,4353,12368e" filled="t" fillcolor="#FFFF00" stroked="f">
                <v:path arrowok="t"/>
                <v:fill/>
              </v:shape>
            </v:group>
            <v:group style="position:absolute;left:7977;top:12374;width:686;height:236" coordorigin="7977,12374" coordsize="686,236">
              <v:shape style="position:absolute;left:7977;top:12374;width:686;height:236" coordorigin="7977,12374" coordsize="686,236" path="m8621,12374l8018,12374,7983,12441,7977,12502,7979,12523,8006,12596,8018,12610,8621,12609,8657,12542,8663,12481,8661,12461,8633,12388,8621,12374e" filled="t" fillcolor="#FFFF00" stroked="f">
                <v:path arrowok="t"/>
                <v:fill/>
              </v:shape>
            </v:group>
            <v:group style="position:absolute;left:1166;top:12623;width:141;height:221" coordorigin="1166,12623" coordsize="141,221">
              <v:shape style="position:absolute;left:1166;top:12623;width:141;height:221" coordorigin="1166,12623" coordsize="141,221" path="m1267,12623l1202,12626,1169,12695,1166,12736,1167,12757,1193,12831,1205,12845,1270,12842,1303,12773,1306,12732,1305,12711,1279,12637,1267,12623e" filled="t" fillcolor="#FFFF00" stroked="f">
                <v:path arrowok="t"/>
                <v:fill/>
              </v:shape>
            </v:group>
            <v:group style="position:absolute;left:1323;top:12622;width:2812;height:253" coordorigin="1323,12622" coordsize="2812,253">
              <v:shape style="position:absolute;left:1323;top:12622;width:2812;height:253" coordorigin="1323,12622" coordsize="2812,253" path="m4090,12622l1356,12635,1327,12707,1323,12748,1324,12769,1338,12828,1368,12875,4102,12861,4131,12789,4135,12748,4134,12728,4121,12669,4090,12622e" filled="t" fillcolor="#FFFF00" stroked="f">
                <v:path arrowok="t"/>
                <v:fill/>
              </v:shape>
            </v:group>
            <v:group style="position:absolute;left:7958;top:12613;width:716;height:275" coordorigin="7958,12613" coordsize="716,275">
              <v:shape style="position:absolute;left:7958;top:12613;width:716;height:275" coordorigin="7958,12613" coordsize="716,275" path="m8626,12613l8004,12615,7968,12682,7958,12763,7960,12783,7976,12841,8007,12888,8628,12885,8665,12819,8674,12758,8674,12738,8663,12677,8626,12613e" filled="t" fillcolor="#FFFF00" stroked="f">
                <v:path arrowok="t"/>
                <v:fill/>
              </v:shape>
            </v:group>
            <v:group style="position:absolute;left:1155;top:12862;width:2989;height:253" coordorigin="1155,12862" coordsize="2989,253">
              <v:shape style="position:absolute;left:1155;top:12862;width:2989;height:253" coordorigin="1155,12862" coordsize="2989,253" path="m4099,12862l1188,12876,1159,12948,1155,12989,1156,13009,1170,13068,1200,13115,4111,13102,4140,13030,4144,12989,4143,12968,4130,12909,4099,12862e" filled="t" fillcolor="#FFFF00" stroked="f">
                <v:path arrowok="t"/>
                <v:fill/>
              </v:shape>
            </v:group>
            <v:group style="position:absolute;left:7967;top:12874;width:698;height:221" coordorigin="7967,12874" coordsize="698,221">
              <v:shape style="position:absolute;left:7967;top:12874;width:698;height:221" coordorigin="7967,12874" coordsize="698,221" path="m8626,12874l8003,12877,7971,12946,7967,12987,7968,13008,7994,13081,8006,13095,8629,13092,8661,13023,8665,12982,8663,12962,8637,12888,8626,12874e" filled="t" fillcolor="#FFFF00" stroked="f">
                <v:path arrowok="t"/>
                <v:fill/>
              </v:shape>
            </v:group>
            <v:group style="position:absolute;left:1166;top:13109;width:131;height:221" coordorigin="1166,13109" coordsize="131,221">
              <v:shape style="position:absolute;left:1166;top:13109;width:131;height:221" coordorigin="1166,13109" coordsize="131,221" path="m1258,13109l1191,13127,1167,13202,1166,13222,1167,13243,1193,13316,1205,13330,1260,13327,1293,13258,1297,13217,1295,13197,1269,13123,1258,13109e" filled="t" fillcolor="#FFFF00" stroked="f">
                <v:path arrowok="t"/>
                <v:fill/>
              </v:shape>
            </v:group>
            <v:group style="position:absolute;left:1319;top:13108;width:2211;height:253" coordorigin="1319,13108" coordsize="2211,253">
              <v:shape style="position:absolute;left:1319;top:13108;width:2211;height:253" coordorigin="1319,13108" coordsize="2211,253" path="m3485,13108l1352,13121,1322,13193,1319,13234,1320,13255,1333,13313,1363,13361,3497,13347,3526,13275,3530,13234,3529,13214,3515,13155,3485,13108e" filled="t" fillcolor="#FFFF00" stroked="f">
                <v:path arrowok="t"/>
                <v:fill/>
              </v:shape>
            </v:group>
            <v:group style="position:absolute;left:3568;top:13098;width:942;height:236" coordorigin="3568,13098" coordsize="942,236">
              <v:shape style="position:absolute;left:3568;top:13098;width:942;height:236" coordorigin="3568,13098" coordsize="942,236" path="m4469,13098l3610,13098,3574,13165,3568,13226,3570,13246,3598,13319,3610,13333,4469,13333,4505,13266,4511,13205,4509,13184,4481,13112,4469,13098e" filled="t" fillcolor="#FFFF00" stroked="f">
                <v:path arrowok="t"/>
                <v:fill/>
              </v:shape>
            </v:group>
            <v:group style="position:absolute;left:7967;top:13111;width:705;height:236" coordorigin="7967,13111" coordsize="705,236">
              <v:shape style="position:absolute;left:7967;top:13111;width:705;height:236" coordorigin="7967,13111" coordsize="705,236" path="m8631,13111l8008,13111,7973,13178,7967,13239,7969,13260,7997,13333,8009,13347,8631,13346,8666,13279,8672,13218,8670,13198,8642,13125,8631,13111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width:394.531646pt;height:.72pt;mso-position-horizontal-relative:char;mso-position-vertical-relative:line" type="#_x0000_t75">
            <v:imagedata r:id="rId112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111" w:right="54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73.975067pt;margin-top:-24.377663pt;width:46.623666pt;height:11.0625pt;mso-position-horizontal-relative:page;mso-position-vertical-relative:paragraph;z-index:-19613" coordorigin="9480,-488" coordsize="932,221">
            <v:shape style="position:absolute;left:9480;top:-488;width:932;height:221" coordorigin="9480,-488" coordsize="932,221" path="m10373,-488l9516,-485,9483,-416,9480,-375,9481,-354,9507,-280,9519,-266,10376,-269,10408,-338,10412,-379,10411,-400,10385,-474,10373,-488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6"/>
          <w:szCs w:val="16"/>
          <w:w w:val="88"/>
        </w:rPr>
        <w:t>l:�OD</w:t>
      </w:r>
      <w:r>
        <w:rPr>
          <w:rFonts w:ascii="Segoe UI" w:hAnsi="Segoe UI" w:cs="Segoe UI" w:eastAsia="Segoe UI"/>
          <w:sz w:val="16"/>
          <w:szCs w:val="16"/>
          <w:w w:val="227"/>
        </w:rPr>
        <w:t>EI..S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9"/>
        </w:rPr>
        <w:t>MANUFACroR.BD</w:t>
      </w:r>
      <w:r>
        <w:rPr>
          <w:rFonts w:ascii="Segoe UI" w:hAnsi="Segoe UI" w:cs="Segoe UI" w:eastAsia="Segoe UI"/>
          <w:sz w:val="16"/>
          <w:szCs w:val="16"/>
          <w:spacing w:val="43"/>
          <w:w w:val="11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9"/>
        </w:rPr>
        <w:t>AND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468"/>
        </w:rPr>
        <w:t>TllEIR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COMPONENTS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732" w:right="200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85"/>
        </w:rPr>
        <w:t>CONCER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T</w:t>
      </w:r>
      <w:r>
        <w:rPr>
          <w:rFonts w:ascii="Segoe UI" w:hAnsi="Segoe UI" w:cs="Segoe UI" w:eastAsia="Segoe UI"/>
          <w:sz w:val="23"/>
          <w:szCs w:val="23"/>
          <w:spacing w:val="43"/>
          <w:w w:val="8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!�TRO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0"/>
        <w:jc w:val="right"/>
        <w:tabs>
          <w:tab w:pos="6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7"/>
        </w:rPr>
        <w:t>A:nplif1er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65"/>
          <w:position w:val="1"/>
        </w:rPr>
        <w:t>llSO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00"/>
        <w:jc w:val="right"/>
        <w:tabs>
          <w:tab w:pos="66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Tubes</w:t>
      </w:r>
      <w:r>
        <w:rPr>
          <w:rFonts w:ascii="Segoe UI" w:hAnsi="Segoe UI" w:cs="Segoe UI" w:eastAsia="Segoe UI"/>
          <w:sz w:val="23"/>
          <w:szCs w:val="23"/>
          <w:spacing w:val="5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100"/>
        </w:rPr>
        <w:t>use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d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2"/>
          <w:w w:val="150"/>
          <w:position w:val="1"/>
        </w:rPr>
        <w:t>6-75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40" w:lineRule="auto"/>
        <w:ind w:right="-16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2-6C6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2-21.3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3" w:after="0" w:line="240" w:lineRule="auto"/>
        <w:ind w:right="-15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2"/>
        </w:rPr>
        <w:t>l•6Z3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31" w:after="0" w:line="219" w:lineRule="exact"/>
        <w:ind w:right="99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68"/>
          <w:position w:val="-1"/>
        </w:rPr>
        <w:t>l-80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541.450012pt;margin-top:18.732349pt;width:1.92pt;height:3.84pt;mso-position-horizontal-relative:page;mso-position-vertical-relative:paragraph;z-index:-19615" type="#_x0000_t75">
            <v:imagedata r:id="rId113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.Pa.ge</w: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6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pgSz w:w="11360" w:h="15360"/>
          <w:pgMar w:top="-20" w:bottom="280" w:left="0" w:right="380"/>
          <w:cols w:num="2" w:equalWidth="0">
            <w:col w:w="8684" w:space="835"/>
            <w:col w:w="1461"/>
          </w:cols>
        </w:sectPr>
      </w:pPr>
      <w:rPr/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0" w:lineRule="exact"/>
        <w:ind w:left="1368" w:right="2225"/>
        <w:jc w:val="center"/>
        <w:tabs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02"/>
          <w:position w:val="-1"/>
        </w:rPr>
        <w:t>PO'IIf'l!t:'</w:t>
      </w:r>
      <w:r>
        <w:rPr>
          <w:rFonts w:ascii="Segoe UI" w:hAnsi="Segoe UI" w:cs="Segoe UI" w:eastAsia="Segoe UI"/>
          <w:sz w:val="17"/>
          <w:szCs w:val="17"/>
          <w:spacing w:val="33"/>
          <w:w w:val="20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0"/>
          <w:position w:val="-1"/>
        </w:rPr>
        <w:t>trans:f</w:t>
      </w:r>
      <w:r>
        <w:rPr>
          <w:rFonts w:ascii="Segoe UI" w:hAnsi="Segoe UI" w:cs="Segoe UI" w:eastAsia="Segoe UI"/>
          <w:sz w:val="23"/>
          <w:szCs w:val="23"/>
          <w:spacing w:val="-5"/>
          <w:w w:val="110"/>
          <w:position w:val="-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46"/>
          <w:position w:val="-1"/>
        </w:rPr>
        <w:t>crm.</w:t>
      </w:r>
      <w:r>
        <w:rPr>
          <w:rFonts w:ascii="Segoe UI" w:hAnsi="Segoe UI" w:cs="Segoe UI" w:eastAsia="Segoe UI"/>
          <w:sz w:val="14"/>
          <w:szCs w:val="14"/>
          <w:spacing w:val="-9"/>
          <w:w w:val="146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67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1"/>
          <w:w w:val="98"/>
          <w:position w:val="0"/>
        </w:rPr>
        <w:t>23003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63" w:lineRule="exact"/>
        <w:ind w:left="2239" w:right="2953"/>
        <w:jc w:val="center"/>
        <w:tabs>
          <w:tab w:pos="78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8"/>
          <w:szCs w:val="28"/>
          <w:spacing w:val="1"/>
          <w:w w:val="100"/>
          <w:position w:val="2"/>
        </w:rPr>
        <w:t>chok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84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0" w:lineRule="exact"/>
        <w:ind w:left="123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6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8" w:after="0" w:line="315" w:lineRule="auto"/>
        <w:ind w:left="2271" w:right="7283" w:firstLine="-126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85"/>
        </w:rPr>
        <w:t>transformer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4"/>
        </w:rPr>
        <w:t>transt"crm.er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92" w:lineRule="exact"/>
        <w:ind w:left="1368" w:right="2249"/>
        <w:jc w:val="center"/>
        <w:tabs>
          <w:tab w:pos="3680" w:val="left"/>
          <w:tab w:pos="8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</w:rPr>
        <w:t>Lic.e</w:t>
      </w:r>
      <w:r>
        <w:rPr>
          <w:rFonts w:ascii="Times New Roman" w:hAnsi="Times New Roman" w:cs="Times New Roman" w:eastAsia="Times New Roman"/>
          <w:sz w:val="16"/>
          <w:szCs w:val="16"/>
          <w:spacing w:val="36"/>
          <w:w w:val="16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</w:rPr>
        <w:t>trans:torz:.er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6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23002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72" w:lineRule="exact"/>
        <w:ind w:left="1369" w:right="2248"/>
        <w:jc w:val="center"/>
        <w:tabs>
          <w:tab w:pos="2840" w:val="left"/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Coin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0"/>
          <w:w w:val="114"/>
        </w:rPr>
        <w:t>transformer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232�2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49" w:lineRule="exact"/>
        <w:ind w:left="1362" w:right="2260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00"/>
          <w:position w:val="1"/>
        </w:rPr>
        <w:t>Co!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1"/>
          <w:w w:val="133"/>
          <w:position w:val="2"/>
        </w:rPr>
        <w:t>23188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72" w:lineRule="exact"/>
        <w:ind w:left="1356" w:right="2247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0"/>
          <w:position w:val="2"/>
        </w:rPr>
        <w:t>Micronhono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4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2"/>
        </w:rPr>
        <w:t>vo1u.�</w:t>
      </w:r>
      <w:r>
        <w:rPr>
          <w:rFonts w:ascii="Segoe UI" w:hAnsi="Segoe UI" w:cs="Segoe UI" w:eastAsia="Segoe UI"/>
          <w:sz w:val="17"/>
          <w:szCs w:val="17"/>
          <w:spacing w:val="33"/>
          <w:w w:val="140"/>
          <w:position w:val="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control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2"/>
        </w:rPr>
        <w:t>23005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40" w:lineRule="auto"/>
        <w:ind w:left="2371" w:right="7646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3"/>
        </w:rPr>
        <w:t>control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1" w:after="0" w:line="240" w:lineRule="auto"/>
        <w:ind w:left="2275" w:right="-20"/>
        <w:jc w:val="left"/>
        <w:tabs>
          <w:tab w:pos="80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control</w:t>
      </w:r>
      <w:r>
        <w:rPr>
          <w:rFonts w:ascii="Segoe UI" w:hAnsi="Segoe UI" w:cs="Segoe UI" w:eastAsia="Segoe UI"/>
          <w:sz w:val="16"/>
          <w:szCs w:val="16"/>
          <w:spacing w:val="-21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l0o88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363" w:right="2263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Basa</w:t>
      </w:r>
      <w:r>
        <w:rPr>
          <w:rFonts w:ascii="Segoe UI" w:hAnsi="Segoe UI" w:cs="Segoe UI" w:eastAsia="Segoe UI"/>
          <w:sz w:val="17"/>
          <w:szCs w:val="17"/>
          <w:spacing w:val="56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ootl.trol</w:t>
      </w:r>
      <w:r>
        <w:rPr>
          <w:rFonts w:ascii="Segoe UI" w:hAnsi="Segoe UI" w:cs="Segoe UI" w:eastAsia="Segoe UI"/>
          <w:sz w:val="16"/>
          <w:szCs w:val="16"/>
          <w:spacing w:val="-37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lOOS9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auto"/>
        <w:ind w:left="1362" w:right="2138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Volux:e</w:t>
      </w:r>
      <w:r>
        <w:rPr>
          <w:rFonts w:ascii="Segoe UI" w:hAnsi="Segoe UI" w:cs="Segoe UI" w:eastAsia="Segoe UI"/>
          <w:sz w:val="16"/>
          <w:szCs w:val="16"/>
          <w:spacing w:val="28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OD!lt::"</w:t>
      </w:r>
      <w:r>
        <w:rPr>
          <w:rFonts w:ascii="Segoe UI" w:hAnsi="Segoe UI" w:cs="Segoe UI" w:eastAsia="Segoe UI"/>
          <w:sz w:val="16"/>
          <w:szCs w:val="16"/>
          <w:spacing w:val="2"/>
          <w:w w:val="15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l</w:t>
      </w:r>
      <w:r>
        <w:rPr>
          <w:rFonts w:ascii="Segoe UI" w:hAnsi="Segoe UI" w:cs="Segoe UI" w:eastAsia="Segoe UI"/>
          <w:sz w:val="16"/>
          <w:szCs w:val="16"/>
          <w:spacing w:val="-19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P-1:544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12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57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19" w:lineRule="exact"/>
        <w:ind w:left="2477" w:right="790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main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auto"/>
        <w:ind w:left="12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,</w:t>
      </w:r>
      <w:r>
        <w:rPr>
          <w:rFonts w:ascii="Segoe UI" w:hAnsi="Segoe UI" w:cs="Segoe UI" w:eastAsia="Segoe UI"/>
          <w:sz w:val="16"/>
          <w:szCs w:val="16"/>
          <w:spacing w:val="42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4"/>
        </w:rPr>
        <w:t>SD&amp;�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35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connections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2" w:after="0" w:line="240" w:lineRule="auto"/>
        <w:ind w:left="1214" w:right="-20"/>
        <w:jc w:val="left"/>
        <w:tabs>
          <w:tab w:pos="2500" w:val="left"/>
          <w:tab w:pos="8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•</w:t>
      </w:r>
      <w:r>
        <w:rPr>
          <w:rFonts w:ascii="Segoe UI" w:hAnsi="Segoe UI" w:cs="Segoe UI" w:eastAsia="Segoe UI"/>
          <w:sz w:val="9"/>
          <w:szCs w:val="9"/>
          <w:spacing w:val="-28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47"/>
        </w:rPr>
        <w:t>tot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F•6364A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auto"/>
        <w:ind w:left="122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3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 </w:t>
      </w:r>
      <w:r>
        <w:rPr>
          <w:rFonts w:ascii="Segoe UI" w:hAnsi="Segoe UI" w:cs="Segoe UI" w:eastAsia="Segoe UI"/>
          <w:sz w:val="14"/>
          <w:szCs w:val="14"/>
          <w:spacing w:val="14"/>
          <w:w w:val="6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:l'Daa.ka:r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2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connections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1" w:after="0" w:line="240" w:lineRule="auto"/>
        <w:ind w:left="275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ocnneotiona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auto"/>
        <w:ind w:left="13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22"/>
        </w:rPr>
        <w:t>E....-t::-�</w:t>
      </w:r>
      <w:r>
        <w:rPr>
          <w:rFonts w:ascii="Segoe UI" w:hAnsi="Segoe UI" w:cs="Segoe UI" w:eastAsia="Segoe UI"/>
          <w:sz w:val="17"/>
          <w:szCs w:val="17"/>
          <w:spacing w:val="7"/>
          <w:w w:val="2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s,eR�er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940" w:right="6066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19"/>
        </w:rPr>
        <w:t>Central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86" w:right="3014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(Used</w:t>
      </w:r>
      <w:r>
        <w:rPr>
          <w:rFonts w:ascii="Times New Roman" w:hAnsi="Times New Roman" w:cs="Times New Roman" w:eastAsia="Times New Roman"/>
          <w:sz w:val="16"/>
          <w:szCs w:val="16"/>
          <w:spacing w:val="-31"/>
          <w:w w:val="17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with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7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45"/>
        </w:rPr>
        <w:t>Typ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e</w:t>
      </w:r>
      <w:r>
        <w:rPr>
          <w:rFonts w:ascii="Segoe UI" w:hAnsi="Segoe UI" w:cs="Segoe UI" w:eastAsia="Segoe UI"/>
          <w:sz w:val="16"/>
          <w:szCs w:val="16"/>
          <w:spacing w:val="39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B�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1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2-ohannel</w:t>
      </w:r>
      <w:r>
        <w:rPr>
          <w:rFonts w:ascii="Segoe UI" w:hAnsi="Segoe UI" w:cs="Segoe UI" w:eastAsia="Segoe UI"/>
          <w:sz w:val="16"/>
          <w:szCs w:val="16"/>
          <w:spacing w:val="49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5"/>
        </w:rPr>
        <w:t>�ystem)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082" w:right="2033"/>
        <w:jc w:val="center"/>
        <w:tabs>
          <w:tab w:pos="79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00"/>
        </w:rPr>
        <w:t>use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d</w:t>
      </w:r>
      <w:r>
        <w:rPr>
          <w:rFonts w:ascii="Segoe UI" w:hAnsi="Segoe UI" w:cs="Segoe UI" w:eastAsia="Segoe UI"/>
          <w:sz w:val="23"/>
          <w:szCs w:val="23"/>
          <w:spacing w:val="-4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2"/>
          <w:w w:val="103"/>
        </w:rPr>
        <w:t>2-6J6GT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25" w:lineRule="exact"/>
        <w:ind w:right="219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l-5Y3G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56" w:lineRule="exact"/>
        <w:ind w:left="1373" w:right="-20"/>
        <w:jc w:val="left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Power</w:t>
      </w:r>
      <w:r>
        <w:rPr>
          <w:rFonts w:ascii="Segoe UI" w:hAnsi="Segoe UI" w:cs="Segoe UI" w:eastAsia="Segoe UI"/>
          <w:sz w:val="23"/>
          <w:szCs w:val="23"/>
          <w:spacing w:val="5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5"/>
          <w:position w:val="1"/>
        </w:rPr>
        <w:t>tranof'o</w:t>
      </w:r>
      <w:r>
        <w:rPr>
          <w:rFonts w:ascii="Segoe UI" w:hAnsi="Segoe UI" w:cs="Segoe UI" w:eastAsia="Segoe UI"/>
          <w:sz w:val="17"/>
          <w:szCs w:val="17"/>
          <w:spacing w:val="0"/>
          <w:w w:val="403"/>
          <w:position w:val="1"/>
        </w:rPr>
        <w:t>r::w</w:t>
      </w:r>
      <w:r>
        <w:rPr>
          <w:rFonts w:ascii="Segoe UI" w:hAnsi="Segoe UI" w:cs="Segoe UI" w:eastAsia="Segoe UI"/>
          <w:sz w:val="17"/>
          <w:szCs w:val="17"/>
          <w:spacing w:val="0"/>
          <w:w w:val="201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1"/>
        </w:rPr>
        <w:t>23278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40" w:lineRule="auto"/>
        <w:ind w:left="1378" w:right="-20"/>
        <w:jc w:val="left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97"/>
          <w:position w:val="1"/>
        </w:rPr>
        <w:t>Filter</w:t>
      </w:r>
      <w:r>
        <w:rPr>
          <w:rFonts w:ascii="Segoe UI" w:hAnsi="Segoe UI" w:cs="Segoe UI" w:eastAsia="Segoe UI"/>
          <w:sz w:val="17"/>
          <w:szCs w:val="17"/>
          <w:spacing w:val="43"/>
          <w:w w:val="19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4"/>
          <w:position w:val="1"/>
        </w:rPr>
        <w:t>oho!m</w:t>
      </w:r>
      <w:r>
        <w:rPr>
          <w:rFonts w:ascii="Segoe UI" w:hAnsi="Segoe UI" w:cs="Segoe UI" w:eastAsia="Segoe UI"/>
          <w:sz w:val="16"/>
          <w:szCs w:val="16"/>
          <w:spacing w:val="-54"/>
          <w:w w:val="134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23280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4" w:lineRule="exact"/>
        <w:ind w:left="1373" w:right="-20"/>
        <w:jc w:val="left"/>
        <w:tabs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2"/>
          <w:position w:val="2"/>
        </w:rPr>
        <w:t>Coin</w:t>
      </w:r>
      <w:r>
        <w:rPr>
          <w:rFonts w:ascii="Segoe UI" w:hAnsi="Segoe UI" w:cs="Segoe UI" w:eastAsia="Segoe UI"/>
          <w:sz w:val="16"/>
          <w:szCs w:val="16"/>
          <w:spacing w:val="-3"/>
          <w:w w:val="17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2"/>
        </w:rPr>
        <w:t>credit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7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2"/>
        </w:rPr>
        <w:t>tran:�formei:"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23242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24" w:lineRule="exact"/>
        <w:ind w:left="2343" w:right="2297"/>
        <w:jc w:val="center"/>
        <w:tabs>
          <w:tab w:pos="79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71"/>
        </w:rPr>
        <w:t>lina</w:t>
      </w:r>
      <w:r>
        <w:rPr>
          <w:rFonts w:ascii="Segoe UI" w:hAnsi="Segoe UI" w:cs="Segoe UI" w:eastAsia="Segoe UI"/>
          <w:sz w:val="17"/>
          <w:szCs w:val="17"/>
          <w:spacing w:val="70"/>
          <w:w w:val="17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t:-cnaforC1er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23276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5" w:after="0" w:line="240" w:lineRule="auto"/>
        <w:ind w:left="136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Order</w:t>
      </w:r>
      <w:r>
        <w:rPr>
          <w:rFonts w:ascii="Segoe UI" w:hAnsi="Segoe UI" w:cs="Segoe UI" w:eastAsia="Segoe UI"/>
          <w:sz w:val="16"/>
          <w:szCs w:val="16"/>
          <w:spacing w:val="61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84"/>
        </w:rPr>
        <w:t>l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ic.e</w:t>
      </w:r>
      <w:r>
        <w:rPr>
          <w:rFonts w:ascii="Segoe UI" w:hAnsi="Segoe UI" w:cs="Segoe UI" w:eastAsia="Segoe UI"/>
          <w:sz w:val="16"/>
          <w:szCs w:val="16"/>
          <w:spacing w:val="49"/>
          <w:w w:val="15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trana!'ormar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7" w:after="0" w:line="240" w:lineRule="auto"/>
        <w:ind w:left="2731" w:right="-20"/>
        <w:jc w:val="left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8"/>
          <w:position w:val="1"/>
        </w:rPr>
        <w:t>tra:1sf</w:t>
      </w:r>
      <w:r>
        <w:rPr>
          <w:rFonts w:ascii="Segoe UI" w:hAnsi="Segoe UI" w:cs="Segoe UI" w:eastAsia="Segoe UI"/>
          <w:sz w:val="16"/>
          <w:szCs w:val="16"/>
          <w:spacing w:val="-16"/>
          <w:w w:val="158"/>
          <w:position w:val="1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58"/>
          <w:position w:val="1"/>
        </w:rPr>
        <w:t>rm.er</w:t>
      </w:r>
      <w:r>
        <w:rPr>
          <w:rFonts w:ascii="Segoe UI" w:hAnsi="Segoe UI" w:cs="Segoe UI" w:eastAsia="Segoe UI"/>
          <w:sz w:val="14"/>
          <w:szCs w:val="14"/>
          <w:spacing w:val="-19"/>
          <w:w w:val="158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0"/>
        </w:rPr>
        <w:t>23312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2" w:after="0" w:line="240" w:lineRule="auto"/>
        <w:ind w:left="1205" w:right="-20"/>
        <w:jc w:val="left"/>
        <w:tabs>
          <w:tab w:pos="80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1"/>
        </w:rPr>
        <w:t>�crochone</w:t>
      </w:r>
      <w:r>
        <w:rPr>
          <w:rFonts w:ascii="Segoe UI" w:hAnsi="Segoe UI" w:cs="Segoe UI" w:eastAsia="Segoe UI"/>
          <w:sz w:val="16"/>
          <w:szCs w:val="16"/>
          <w:spacing w:val="-13"/>
          <w:w w:val="16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1"/>
        </w:rPr>
        <w:t>volume</w:t>
      </w:r>
      <w:r>
        <w:rPr>
          <w:rFonts w:ascii="Segoe UI" w:hAnsi="Segoe UI" w:cs="Segoe UI" w:eastAsia="Segoe UI"/>
          <w:sz w:val="16"/>
          <w:szCs w:val="16"/>
          <w:spacing w:val="-24"/>
          <w:w w:val="16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1"/>
        </w:rPr>
        <w:t>control</w:t>
      </w:r>
      <w:r>
        <w:rPr>
          <w:rFonts w:ascii="Segoe UI" w:hAnsi="Segoe UI" w:cs="Segoe UI" w:eastAsia="Segoe UI"/>
          <w:sz w:val="16"/>
          <w:szCs w:val="16"/>
          <w:spacing w:val="-21"/>
          <w:w w:val="16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43"/>
          <w:position w:val="0"/>
        </w:rPr>
        <w:t>23005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360" w:h="15360"/>
          <w:pgMar w:top="1480" w:bottom="280" w:left="0" w:right="38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pict>
          <v:group style="position:absolute;margin-left:32.650002pt;margin-top:65.270027pt;width:426.2401pt;height:535.113pt;mso-position-horizontal-relative:page;mso-position-vertical-relative:page;z-index:-19612" coordorigin="653,1305" coordsize="8525,10702">
            <v:shape style="position:absolute;left:653;top:1305;width:8525;height:10560" type="#_x0000_t75">
              <v:imagedata r:id="rId114" o:title=""/>
            </v:shape>
            <v:group style="position:absolute;left:1219;top:4202;width:7795;height:2" coordorigin="1219,4202" coordsize="7795,2">
              <v:shape style="position:absolute;left:1219;top:4202;width:7795;height:2" coordorigin="1219,4202" coordsize="7795,0" path="m1219,4202l9014,4202e" filled="f" stroked="t" strokeweight="1.68pt" strokecolor="#000000">
                <v:path arrowok="t"/>
              </v:shape>
            </v:group>
            <v:group style="position:absolute;left:1210;top:4445;width:7795;height:2" coordorigin="1210,4445" coordsize="7795,2">
              <v:shape style="position:absolute;left:1210;top:4445;width:7795;height:2" coordorigin="1210,4445" coordsize="7795,0" path="m1210,4445l9005,4445e" filled="f" stroked="t" strokeweight="1.68pt" strokecolor="#000000">
                <v:path arrowok="t"/>
              </v:shape>
            </v:group>
            <v:group style="position:absolute;left:1210;top:5198;width:7800;height:2" coordorigin="1210,5198" coordsize="7800,2">
              <v:shape style="position:absolute;left:1210;top:5198;width:7800;height:2" coordorigin="1210,5198" coordsize="7800,0" path="m1210,5198l9010,5198e" filled="f" stroked="t" strokeweight="1.92pt" strokecolor="#000000">
                <v:path arrowok="t"/>
              </v:shape>
            </v:group>
            <v:group style="position:absolute;left:1205;top:7642;width:7795;height:2" coordorigin="1205,7642" coordsize="7795,2">
              <v:shape style="position:absolute;left:1205;top:7642;width:7795;height:2" coordorigin="1205,7642" coordsize="7795,0" path="m1205,7642l9000,7642e" filled="f" stroked="t" strokeweight="1.68pt" strokecolor="#000000">
                <v:path arrowok="t"/>
              </v:shape>
            </v:group>
            <v:group style="position:absolute;left:1200;top:9367;width:7795;height:2" coordorigin="1200,9367" coordsize="7795,2">
              <v:shape style="position:absolute;left:1200;top:9367;width:7795;height:2" coordorigin="1200,9367" coordsize="7795,0" path="m1200,9367l8995,9367e" filled="f" stroked="t" strokeweight="1.92pt" strokecolor="#000000">
                <v:path arrowok="t"/>
              </v:shape>
            </v:group>
            <v:group style="position:absolute;left:1195;top:9610;width:7795;height:2" coordorigin="1195,9610" coordsize="7795,2">
              <v:shape style="position:absolute;left:1195;top:9610;width:7795;height:2" coordorigin="1195,9610" coordsize="7795,0" path="m1195,9610l8990,9610e" filled="f" stroked="t" strokeweight="1.68pt" strokecolor="#000000">
                <v:path arrowok="t"/>
              </v:shape>
            </v:group>
            <v:group style="position:absolute;left:1190;top:10092;width:7800;height:2" coordorigin="1190,10092" coordsize="7800,2">
              <v:shape style="position:absolute;left:1190;top:10092;width:7800;height:2" coordorigin="1190,10092" coordsize="7800,0" path="m1190,10092l8990,10092e" filled="f" stroked="t" strokeweight="1.68pt" strokecolor="#000000">
                <v:path arrowok="t"/>
              </v:shape>
            </v:group>
            <v:group style="position:absolute;left:1186;top:10334;width:7800;height:2" coordorigin="1186,10334" coordsize="7800,2">
              <v:shape style="position:absolute;left:1186;top:10334;width:7800;height:2" coordorigin="1186,10334" coordsize="7800,0" path="m1186,10334l8986,10334e" filled="f" stroked="t" strokeweight="1.92pt" strokecolor="#000000">
                <v:path arrowok="t"/>
              </v:shape>
            </v:group>
            <v:group style="position:absolute;left:3654;top:1482;width:1607;height:270" coordorigin="3654,1482" coordsize="1607,270">
              <v:shape style="position:absolute;left:3654;top:1482;width:1607;height:270" coordorigin="3654,1482" coordsize="1607,270" path="m5213,1482l3690,1495,3659,1565,3654,1606,3654,1628,3670,1706,3701,1752,5224,1739,5255,1669,5261,1628,5261,1606,5244,1529,5213,1482e" filled="t" fillcolor="#FFFF00" stroked="f">
                <v:path arrowok="t"/>
                <v:fill/>
              </v:shape>
            </v:group>
            <v:group style="position:absolute;left:2793;top:1521;width:837;height:221" coordorigin="2793,1521" coordsize="837,221">
              <v:shape style="position:absolute;left:2793;top:1521;width:837;height:221" coordorigin="2793,1521" coordsize="837,221" path="m3591,1521l2829,1524,2797,1593,2793,1634,2794,1655,2820,1728,2832,1742,3593,1739,3626,1670,3630,1629,3628,1609,3602,1535,3591,1521e" filled="t" fillcolor="#FFFF00" stroked="f">
                <v:path arrowok="t"/>
                <v:fill/>
              </v:shape>
            </v:group>
            <v:group style="position:absolute;left:5266;top:1521;width:2545;height:221" coordorigin="5266,1521" coordsize="2545,221">
              <v:shape style="position:absolute;left:5266;top:1521;width:2545;height:221" coordorigin="5266,1521" coordsize="2545,221" path="m7772,1521l5302,1524,5269,1593,5266,1634,5267,1655,5293,1728,5305,1742,7775,1739,7807,1670,7811,1629,7810,1609,7783,1535,7772,1521e" filled="t" fillcolor="#FFFF00" stroked="f">
                <v:path arrowok="t"/>
                <v:fill/>
              </v:shape>
            </v:group>
            <v:group style="position:absolute;left:8698;top:2340;width:327;height:680" coordorigin="8698,2340" coordsize="327,680">
              <v:shape style="position:absolute;left:8698;top:2340;width:327;height:680" coordorigin="8698,2340" coordsize="327,680" path="m8904,2340l8818,2340,8795,2365,8756,2424,8728,2491,8708,2564,8699,2641,8698,2680,8699,2719,8708,2796,8728,2869,8756,2936,8795,2995,8818,3020,8904,3020,8947,2967,8981,2903,9005,2833,9019,2758,9024,2680,9023,2641,9013,2564,8994,2491,8965,2424,8927,2365,8904,2340e" filled="t" fillcolor="#FFFF00" stroked="f">
                <v:path arrowok="t"/>
                <v:fill/>
              </v:shape>
            </v:group>
            <v:group style="position:absolute;left:1315;top:2513;width:1436;height:221" coordorigin="1315,2513" coordsize="1436,221">
              <v:shape style="position:absolute;left:1315;top:2513;width:1436;height:221" coordorigin="1315,2513" coordsize="1436,221" path="m2712,2513l1351,2516,1318,2585,1315,2626,1316,2647,1342,2721,1354,2735,2715,2732,2747,2663,2751,2622,2750,2601,2724,2527,2712,2513e" filled="t" fillcolor="#FFFF00" stroked="f">
                <v:path arrowok="t"/>
                <v:fill/>
              </v:shape>
            </v:group>
            <v:group style="position:absolute;left:6624;top:2501;width:568;height:221" coordorigin="6624,2501" coordsize="568,221">
              <v:shape style="position:absolute;left:6624;top:2501;width:568;height:221" coordorigin="6624,2501" coordsize="568,221" path="m7152,2501l6660,2504,6627,2573,6624,2614,6625,2635,6651,2708,6663,2722,7155,2719,7188,2650,7191,2609,7190,2589,7164,2515,7152,2501e" filled="t" fillcolor="#FFFF00" stroked="f">
                <v:path arrowok="t"/>
                <v:fill/>
              </v:shape>
            </v:group>
            <v:group style="position:absolute;left:7972;top:2510;width:568;height:221" coordorigin="7972,2510" coordsize="568,221">
              <v:shape style="position:absolute;left:7972;top:2510;width:568;height:221" coordorigin="7972,2510" coordsize="568,221" path="m8501,2510l8009,2513,7976,2582,7972,2623,7974,2643,8000,2717,8011,2731,8504,2728,8536,2659,8540,2618,8539,2597,8513,2524,8501,2510e" filled="t" fillcolor="#FFFF00" stroked="f">
                <v:path arrowok="t"/>
                <v:fill/>
              </v:shape>
            </v:group>
            <v:group style="position:absolute;left:7968;top:2741;width:573;height:221" coordorigin="7968,2741" coordsize="573,221">
              <v:shape style="position:absolute;left:7968;top:2741;width:573;height:221" coordorigin="7968,2741" coordsize="573,221" path="m8501,2741l8004,2744,7971,2813,7968,2854,7969,2874,7995,2948,8007,2962,8504,2959,8536,2890,8540,2849,8539,2828,8513,2755,8501,2741e" filled="t" fillcolor="#FFFF00" stroked="f">
                <v:path arrowok="t"/>
                <v:fill/>
              </v:shape>
            </v:group>
            <v:group style="position:absolute;left:1318;top:3226;width:1325;height:232" coordorigin="1318,3226" coordsize="1325,232">
              <v:shape style="position:absolute;left:1318;top:3226;width:1325;height:232" coordorigin="1318,3226" coordsize="1325,232" path="m2602,3226l1349,3238,1320,3310,1318,3351,1320,3372,1347,3444,1359,3458,2612,3447,2640,3375,2643,3334,2641,3313,2614,3240,2602,3226e" filled="t" fillcolor="#FFFF00" stroked="f">
                <v:path arrowok="t"/>
                <v:fill/>
              </v:shape>
            </v:group>
            <v:group style="position:absolute;left:6627;top:3227;width:821;height:232" coordorigin="6627,3227" coordsize="821,232">
              <v:shape style="position:absolute;left:6627;top:3227;width:821;height:232" coordorigin="6627,3227" coordsize="821,232" path="m7407,3227l6657,3239,6629,3311,6627,3352,6628,3372,6656,3445,6667,3459,7417,3448,7445,3376,7448,3334,7446,3314,7419,3241,7407,3227e" filled="t" fillcolor="#FFFF00" stroked="f">
                <v:path arrowok="t"/>
                <v:fill/>
              </v:shape>
            </v:group>
            <v:group style="position:absolute;left:7971;top:3229;width:826;height:232" coordorigin="7971,3229" coordsize="826,232">
              <v:shape style="position:absolute;left:7971;top:3229;width:826;height:232" coordorigin="7971,3229" coordsize="826,232" path="m8755,3229l8001,3241,7973,3313,7971,3354,7972,3375,8000,3447,8011,3461,8765,3450,8794,3378,8796,3337,8795,3316,8767,3243,8755,3229e" filled="t" fillcolor="#FFFF00" stroked="f">
                <v:path arrowok="t"/>
                <v:fill/>
              </v:shape>
            </v:group>
            <v:group style="position:absolute;left:6627;top:3473;width:821;height:232" coordorigin="6627,3473" coordsize="821,232">
              <v:shape style="position:absolute;left:6627;top:3473;width:821;height:232" coordorigin="6627,3473" coordsize="821,232" path="m7407,3473l6657,3485,6629,3557,6627,3598,6628,3619,6656,3691,6667,3705,7417,3694,7445,3622,7447,3581,7446,3560,7418,3487,7407,3473e" filled="t" fillcolor="#FFFF00" stroked="f">
                <v:path arrowok="t"/>
                <v:fill/>
              </v:shape>
            </v:group>
            <v:group style="position:absolute;left:7971;top:3477;width:821;height:232" coordorigin="7971,3477" coordsize="821,232">
              <v:shape style="position:absolute;left:7971;top:3477;width:821;height:232" coordorigin="7971,3477" coordsize="821,232" path="m8751,3477l8001,3488,7973,3560,7971,3602,7972,3622,8000,3695,8011,3709,8761,3697,8789,3625,8791,3584,8790,3564,8762,3491,8751,3477e" filled="t" fillcolor="#FFFF00" stroked="f">
                <v:path arrowok="t"/>
                <v:fill/>
              </v:shape>
            </v:group>
            <v:group style="position:absolute;left:8131;top:3607;width:414;height:680" coordorigin="8131,3607" coordsize="414,680">
              <v:shape style="position:absolute;left:8131;top:3607;width:414;height:680" coordorigin="8131,3607" coordsize="414,680" path="m8424,3607l8251,3607,8228,3632,8190,3691,8161,3758,8142,3831,8132,3908,8131,3947,8132,3986,8142,4063,8161,4136,8190,4203,8228,4262,8251,4287,8424,4287,8468,4234,8501,4170,8525,4100,8540,4025,8545,3947,8543,3908,8534,3831,8514,3758,8486,3691,8447,3632,8424,3607e" filled="t" fillcolor="#FFFF00" stroked="f">
                <v:path arrowok="t"/>
                <v:fill/>
              </v:shape>
            </v:group>
            <v:group style="position:absolute;left:6623;top:3729;width:569;height:221" coordorigin="6623,3729" coordsize="569,221">
              <v:shape style="position:absolute;left:6623;top:3729;width:569;height:221" coordorigin="6623,3729" coordsize="569,221" path="m7153,3729l6659,3732,6626,3801,6623,3842,6624,3862,6650,3936,6662,3950,7156,3947,7188,3878,7192,3837,7191,3816,7165,3743,7153,3729e" filled="t" fillcolor="#FFFF00" stroked="f">
                <v:path arrowok="t"/>
                <v:fill/>
              </v:shape>
            </v:group>
            <v:group style="position:absolute;left:7972;top:3730;width:568;height:221" coordorigin="7972,3730" coordsize="568,221">
              <v:shape style="position:absolute;left:7972;top:3730;width:568;height:221" coordorigin="7972,3730" coordsize="568,221" path="m8501,3730l8009,3733,7976,3802,7972,3843,7974,3864,8000,3937,8011,3951,8504,3948,8536,3879,8540,3838,8539,3818,8513,3744,8501,3730e" filled="t" fillcolor="#FFFF00" stroked="f">
                <v:path arrowok="t"/>
                <v:fill/>
              </v:shape>
            </v:group>
            <v:group style="position:absolute;left:1308;top:4197;width:2186;height:232" coordorigin="1308,4197" coordsize="2186,232">
              <v:shape style="position:absolute;left:1308;top:4197;width:2186;height:232" coordorigin="1308,4197" coordsize="2186,232" path="m3453,4197l1339,4209,1310,4281,1308,4322,1310,4343,1337,4416,1349,4430,3463,4418,3492,4346,3494,4305,3492,4284,3465,4211,3453,4197e" filled="t" fillcolor="#FFFF00" stroked="f">
                <v:path arrowok="t"/>
                <v:fill/>
              </v:shape>
            </v:group>
            <v:group style="position:absolute;left:6620;top:4201;width:693;height:232" coordorigin="6620,4201" coordsize="693,232">
              <v:shape style="position:absolute;left:6620;top:4201;width:693;height:232" coordorigin="6620,4201" coordsize="693,232" path="m7272,4201l6651,4213,6622,4285,6620,4326,6622,4346,6649,4419,6661,4433,7282,4422,7311,4350,7313,4308,7312,4288,7284,4215,7272,4201e" filled="t" fillcolor="#FFFF00" stroked="f">
                <v:path arrowok="t"/>
                <v:fill/>
              </v:shape>
            </v:group>
            <v:group style="position:absolute;left:7965;top:4200;width:692;height:232" coordorigin="7965,4200" coordsize="692,232">
              <v:shape style="position:absolute;left:7965;top:4200;width:692;height:232" coordorigin="7965,4200" coordsize="692,232" path="m8616,4200l7996,4211,7968,4283,7965,4325,7967,4345,7994,4418,8006,4432,8626,4420,8655,4348,8657,4307,8656,4287,8628,4214,8616,4200e" filled="t" fillcolor="#FFFF00" stroked="f">
                <v:path arrowok="t"/>
                <v:fill/>
              </v:shape>
            </v:group>
            <v:group style="position:absolute;left:6621;top:4430;width:692;height:236" coordorigin="6621,4430" coordsize="692,236">
              <v:shape style="position:absolute;left:6621;top:4430;width:692;height:236" coordorigin="6621,4430" coordsize="692,236" path="m7272,4430l6662,4430,6627,4497,6621,4559,6623,4579,6651,4652,6663,4666,7273,4665,7308,4598,7314,4537,7312,4517,7284,4444,7272,4430e" filled="t" fillcolor="#FFFF00" stroked="f">
                <v:path arrowok="t"/>
                <v:fill/>
              </v:shape>
            </v:group>
            <v:group style="position:absolute;left:7960;top:4430;width:697;height:236" coordorigin="7960,4430" coordsize="697,236">
              <v:shape style="position:absolute;left:7960;top:4430;width:697;height:236" coordorigin="7960,4430" coordsize="697,236" path="m8616,4430l8001,4430,7966,4497,7960,4559,7962,4579,7990,4652,8002,4666,8616,4665,8651,4598,8657,4537,8655,4517,8628,4444,8616,4430e" filled="t" fillcolor="#FFFF00" stroked="f">
                <v:path arrowok="t"/>
                <v:fill/>
              </v:shape>
            </v:group>
            <v:group style="position:absolute;left:1313;top:4446;width:1565;height:232" coordorigin="1313,4446" coordsize="1565,232">
              <v:shape style="position:absolute;left:1313;top:4446;width:1565;height:232" coordorigin="1313,4446" coordsize="1565,232" path="m2837,4446l1344,4458,1315,4530,1313,4571,1315,4592,1342,4664,1354,4678,2847,4667,2876,4595,2878,4554,2876,4533,2849,4460,2837,4446e" filled="t" fillcolor="#FFFF00" stroked="f">
                <v:path arrowok="t"/>
                <v:fill/>
              </v:shape>
            </v:group>
            <v:group style="position:absolute;left:1310;top:4694;width:1314;height:231" coordorigin="1310,4694" coordsize="1314,231">
              <v:shape style="position:absolute;left:1310;top:4694;width:1314;height:231" coordorigin="1310,4694" coordsize="1314,231" path="m2583,4694l1346,4707,1313,4776,1310,4817,1311,4838,1337,4912,1349,4926,2593,4915,2621,4843,2623,4802,2622,4781,2594,4708,2583,4694e" filled="t" fillcolor="#FFFF00" stroked="f">
                <v:path arrowok="t"/>
                <v:fill/>
              </v:shape>
            </v:group>
            <v:group style="position:absolute;left:7960;top:4684;width:697;height:236" coordorigin="7960,4684" coordsize="697,236">
              <v:shape style="position:absolute;left:7960;top:4684;width:697;height:236" coordorigin="7960,4684" coordsize="697,236" path="m8616,4684l8001,4685,7966,4752,7960,4813,7962,4833,7990,4906,8002,4920,8617,4920,8652,4853,8658,4791,8656,4771,8628,4698,8616,4684e" filled="t" fillcolor="#FFFF00" stroked="f">
                <v:path arrowok="t"/>
                <v:fill/>
              </v:shape>
            </v:group>
            <v:group style="position:absolute;left:6617;top:4702;width:696;height:232" coordorigin="6617,4702" coordsize="696,232">
              <v:shape style="position:absolute;left:6617;top:4702;width:696;height:232" coordorigin="6617,4702" coordsize="696,232" path="m7272,4702l6648,4713,6619,4785,6617,4827,6619,4847,6646,4920,6658,4934,7282,4922,7311,4850,7313,4809,7311,4789,7284,4716,7272,4702e" filled="t" fillcolor="#FFFF00" stroked="f">
                <v:path arrowok="t"/>
                <v:fill/>
              </v:shape>
            </v:group>
            <v:group style="position:absolute;left:1294;top:4948;width:2818;height:232" coordorigin="1294,4948" coordsize="2818,232">
              <v:shape style="position:absolute;left:1294;top:4948;width:2818;height:232" coordorigin="1294,4948" coordsize="2818,232" path="m4070,4948l1324,4959,1296,5031,1294,5072,1295,5093,1323,5166,1334,5180,4080,5168,4109,5096,4111,5055,4109,5034,4082,4962,4070,4948e" filled="t" fillcolor="#FFFF00" stroked="f">
                <v:path arrowok="t"/>
                <v:fill/>
              </v:shape>
            </v:group>
            <v:group style="position:absolute;left:6612;top:4950;width:697;height:232" coordorigin="6612,4950" coordsize="697,232">
              <v:shape style="position:absolute;left:6612;top:4950;width:697;height:232" coordorigin="6612,4950" coordsize="697,232" path="m7268,4950l6643,4961,6614,5033,6612,5075,6614,5095,6641,5168,6653,5182,7278,5170,7306,5098,7308,5057,7307,5037,7279,4964,7268,4950e" filled="t" fillcolor="#FFFF00" stroked="f">
                <v:path arrowok="t"/>
                <v:fill/>
              </v:shape>
            </v:group>
            <v:group style="position:absolute;left:7959;top:4957;width:703;height:232" coordorigin="7959,4957" coordsize="703,232">
              <v:shape style="position:absolute;left:7959;top:4957;width:703;height:232" coordorigin="7959,4957" coordsize="703,232" path="m8621,4957l7990,4969,7961,5041,7959,5082,7961,5102,7988,5175,8000,5189,8631,5178,8660,5106,8662,5064,8660,5044,8633,4971,8621,4957e" filled="t" fillcolor="#FFFF00" stroked="f">
                <v:path arrowok="t"/>
                <v:fill/>
              </v:shape>
            </v:group>
            <v:group style="position:absolute;left:4522;top:5169;width:868;height:270" coordorigin="4522,5169" coordsize="868,270">
              <v:shape style="position:absolute;left:4522;top:5169;width:868;height:270" coordorigin="4522,5169" coordsize="868,270" path="m5342,5169l4559,5182,4528,5252,4522,5293,4522,5315,4539,5392,4570,5439,5354,5426,5385,5356,5390,5315,5390,5293,5373,5216,5342,5169e" filled="t" fillcolor="#FFFF00" stroked="f">
                <v:path arrowok="t"/>
                <v:fill/>
              </v:shape>
            </v:group>
            <v:group style="position:absolute;left:1303;top:5198;width:1947;height:232" coordorigin="1303,5198" coordsize="1947,232">
              <v:shape style="position:absolute;left:1303;top:5198;width:1947;height:232" coordorigin="1303,5198" coordsize="1947,232" path="m3209,5198l1333,5209,1305,5281,1303,5323,1304,5343,1332,5416,1343,5430,3219,5418,3247,5346,3250,5305,3248,5285,3220,5212,3209,5198e" filled="t" fillcolor="#FFFF00" stroked="f">
                <v:path arrowok="t"/>
                <v:fill/>
              </v:shape>
            </v:group>
            <v:group style="position:absolute;left:3905;top:5198;width:566;height:232" coordorigin="3905,5198" coordsize="566,232">
              <v:shape style="position:absolute;left:3905;top:5198;width:566;height:232" coordorigin="3905,5198" coordsize="566,232" path="m4430,5198l3936,5209,3908,5281,3905,5323,3907,5343,3934,5416,3946,5430,4440,5418,4469,5346,4471,5305,4469,5285,4442,5212,4430,5198e" filled="t" fillcolor="#FFFF00" stroked="f">
                <v:path arrowok="t"/>
                <v:fill/>
              </v:shape>
            </v:group>
            <v:group style="position:absolute;left:6620;top:5200;width:686;height:232" coordorigin="6620,5200" coordsize="686,232">
              <v:shape style="position:absolute;left:6620;top:5200;width:686;height:232" coordorigin="6620,5200" coordsize="686,232" path="m7265,5200l6651,5212,6622,5284,6620,5325,6622,5345,6649,5418,6661,5432,7275,5421,7303,5349,7306,5307,7304,5287,7277,5214,7265,5200e" filled="t" fillcolor="#FFFF00" stroked="f">
                <v:path arrowok="t"/>
                <v:fill/>
              </v:shape>
            </v:group>
            <v:group style="position:absolute;left:7956;top:5203;width:706;height:232" coordorigin="7956,5203" coordsize="706,232">
              <v:shape style="position:absolute;left:7956;top:5203;width:706;height:232" coordorigin="7956,5203" coordsize="706,232" path="m8621,5203l7987,5215,7958,5287,7956,5328,7958,5348,7985,5421,7997,5435,8631,5424,8660,5352,8662,5310,8660,5290,8633,5217,8621,5203e" filled="t" fillcolor="#FFFF00" stroked="f">
                <v:path arrowok="t"/>
                <v:fill/>
              </v:shape>
            </v:group>
            <v:group style="position:absolute;left:3319;top:5219;width:548;height:206" coordorigin="3319,5219" coordsize="548,206">
              <v:shape style="position:absolute;left:3319;top:5219;width:548;height:206" coordorigin="3319,5219" coordsize="548,206" path="m3831,5219l3351,5224,3321,5294,3319,5315,3319,5336,3344,5410,3355,5424,3835,5419,3865,5349,3867,5328,3866,5307,3842,5233,3831,5219e" filled="t" fillcolor="#FFFF00" stroked="f">
                <v:path arrowok="t"/>
                <v:fill/>
              </v:shape>
            </v:group>
            <v:group style="position:absolute;left:4034;top:5423;width:808;height:236" coordorigin="4034,5423" coordsize="808,236">
              <v:shape style="position:absolute;left:4034;top:5423;width:808;height:236" coordorigin="4034,5423" coordsize="808,236" path="m4800,5423l4075,5423,4040,5490,4034,5552,4036,5572,4063,5645,4075,5659,4800,5658,4836,5591,4841,5530,4839,5510,4812,5437,4800,5423e" filled="t" fillcolor="#FFFF00" stroked="f">
                <v:path arrowok="t"/>
                <v:fill/>
              </v:shape>
            </v:group>
            <v:group style="position:absolute;left:2184;top:5444;width:577;height:232" coordorigin="2184,5444" coordsize="577,232">
              <v:shape style="position:absolute;left:2184;top:5444;width:577;height:232" coordorigin="2184,5444" coordsize="577,232" path="m2720,5444l2215,5455,2187,5527,2184,5568,2186,5589,2213,5662,2225,5676,2730,5664,2759,5592,2761,5551,2759,5530,2732,5458,2720,5444e" filled="t" fillcolor="#FFFF00" stroked="f">
                <v:path arrowok="t"/>
                <v:fill/>
              </v:shape>
            </v:group>
            <v:group style="position:absolute;left:3395;top:5444;width:579;height:232" coordorigin="3395,5444" coordsize="579,232">
              <v:shape style="position:absolute;left:3395;top:5444;width:579;height:232" coordorigin="3395,5444" coordsize="579,232" path="m3933,5444l3425,5455,3397,5527,3395,5568,3396,5589,3424,5662,3435,5676,3943,5664,3971,5592,3974,5551,3972,5530,3945,5458,3933,5444e" filled="t" fillcolor="#FFFF00" stroked="f">
                <v:path arrowok="t"/>
                <v:fill/>
              </v:shape>
            </v:group>
            <v:group style="position:absolute;left:6615;top:5443;width:694;height:232" coordorigin="6615,5443" coordsize="694,232">
              <v:shape style="position:absolute;left:6615;top:5443;width:694;height:232" coordorigin="6615,5443" coordsize="694,232" path="m7268,5443l6646,5455,6617,5527,6615,5568,6617,5588,6644,5661,6656,5675,7278,5664,7306,5592,7308,5550,7307,5530,7279,5457,7268,5443e" filled="t" fillcolor="#FFFF00" stroked="f">
                <v:path arrowok="t"/>
                <v:fill/>
              </v:shape>
            </v:group>
            <v:group style="position:absolute;left:1302;top:5459;width:839;height:224" coordorigin="1302,5459" coordsize="839,224">
              <v:shape style="position:absolute;left:1302;top:5459;width:839;height:224" coordorigin="1302,5459" coordsize="839,224" path="m2101,5459l1337,5464,1305,5534,1302,5575,1303,5596,1329,5669,1341,5683,2105,5678,2137,5609,2140,5568,2139,5547,2113,5474,2101,5459e" filled="t" fillcolor="#FFFF00" stroked="f">
                <v:path arrowok="t"/>
                <v:fill/>
              </v:shape>
            </v:group>
            <v:group style="position:absolute;left:7966;top:5447;width:696;height:232" coordorigin="7966,5447" coordsize="696,232">
              <v:shape style="position:absolute;left:7966;top:5447;width:696;height:232" coordorigin="7966,5447" coordsize="696,232" path="m8621,5447l7997,5458,7968,5530,7966,5572,7968,5592,7995,5665,8007,5679,8631,5667,8660,5595,8662,5554,8660,5534,8633,5461,8621,5447e" filled="t" fillcolor="#FFFF00" stroked="f">
                <v:path arrowok="t"/>
                <v:fill/>
              </v:shape>
            </v:group>
            <v:group style="position:absolute;left:2812;top:5466;width:568;height:206" coordorigin="2812,5466" coordsize="568,206">
              <v:shape style="position:absolute;left:2812;top:5466;width:568;height:206" coordorigin="2812,5466" coordsize="568,206" path="m3344,5466l2844,5471,2814,5541,2812,5562,2813,5583,2837,5657,2848,5671,3349,5666,3378,5596,3380,5575,3380,5554,3356,5480,3344,5466e" filled="t" fillcolor="#FFFF00" stroked="f">
                <v:path arrowok="t"/>
                <v:fill/>
              </v:shape>
            </v:group>
            <v:group style="position:absolute;left:1293;top:5666;width:1341;height:236" coordorigin="1293,5666" coordsize="1341,236">
              <v:shape style="position:absolute;left:1293;top:5666;width:1341;height:236" coordorigin="1293,5666" coordsize="1341,236" path="m2592,5666l1334,5666,1298,5733,1293,5795,1295,5815,1322,5888,1334,5902,2593,5901,2628,5834,2634,5773,2632,5753,2604,5680,2592,5666e" filled="t" fillcolor="#FFFF00" stroked="f">
                <v:path arrowok="t"/>
                <v:fill/>
              </v:shape>
            </v:group>
            <v:group style="position:absolute;left:6606;top:5676;width:703;height:236" coordorigin="6606,5676" coordsize="703,236">
              <v:shape style="position:absolute;left:6606;top:5676;width:703;height:236" coordorigin="6606,5676" coordsize="703,236" path="m7267,5676l6647,5676,6612,5743,6606,5804,6608,5825,6636,5897,6647,5911,7268,5911,7303,5844,7309,5783,7307,5762,7279,5689,7267,5676e" filled="t" fillcolor="#FFFF00" stroked="f">
                <v:path arrowok="t"/>
                <v:fill/>
              </v:shape>
            </v:group>
            <v:group style="position:absolute;left:7954;top:5697;width:708;height:232" coordorigin="7954,5697" coordsize="708,232">
              <v:shape style="position:absolute;left:7954;top:5697;width:708;height:232" coordorigin="7954,5697" coordsize="708,232" path="m8621,5697l7985,5709,7956,5781,7954,5822,7956,5843,7983,5916,7995,5930,8631,5918,8660,5846,8662,5805,8660,5784,8633,5711,8621,5697e" filled="t" fillcolor="#FFFF00" stroked="f">
                <v:path arrowok="t"/>
                <v:fill/>
              </v:shape>
            </v:group>
            <v:group style="position:absolute;left:4862;top:5714;width:730;height:680" coordorigin="4862,5714" coordsize="730,680">
              <v:shape style="position:absolute;left:4862;top:5714;width:730;height:680" coordorigin="4862,5714" coordsize="730,680" path="m5472,5714l4982,5714,4960,5740,4921,5799,4892,5866,4873,5939,4863,6016,4862,6054,4863,6093,4873,6170,4892,6243,4921,6310,4960,6369,4982,6395,5472,6395,5516,6341,5549,6278,5573,6207,5588,6132,5593,6054,5591,6016,5582,5939,5562,5866,5534,5799,5495,5740,5472,5714e" filled="t" fillcolor="#FFFF00" stroked="f">
                <v:path arrowok="t"/>
                <v:fill/>
              </v:shape>
            </v:group>
            <v:group style="position:absolute;left:1295;top:5950;width:2306;height:224" coordorigin="1295,5950" coordsize="2306,224">
              <v:shape style="position:absolute;left:1295;top:5950;width:2306;height:224" coordorigin="1295,5950" coordsize="2306,224" path="m3562,5950l1330,5955,1298,6025,1295,6066,1296,6087,1323,6160,1334,6174,3566,6169,3598,6100,3601,6059,3600,6038,3573,5965,3562,5950e" filled="t" fillcolor="#FFFF00" stroked="f">
                <v:path arrowok="t"/>
                <v:fill/>
              </v:shape>
            </v:group>
            <v:group style="position:absolute;left:6607;top:5940;width:690;height:232" coordorigin="6607,5940" coordsize="690,232">
              <v:shape style="position:absolute;left:6607;top:5940;width:690;height:232" coordorigin="6607,5940" coordsize="690,232" path="m7256,5940l6638,5951,6609,6023,6607,6065,6609,6085,6636,6158,6648,6172,7266,6160,7294,6088,7297,6047,7295,6027,7268,5954,7256,5940e" filled="t" fillcolor="#FFFF00" stroked="f">
                <v:path arrowok="t"/>
                <v:fill/>
              </v:shape>
            </v:group>
            <v:group style="position:absolute;left:7951;top:5942;width:706;height:232" coordorigin="7951,5942" coordsize="706,232">
              <v:shape style="position:absolute;left:7951;top:5942;width:706;height:232" coordorigin="7951,5942" coordsize="706,232" path="m8616,5942l7982,5954,7954,6026,7951,6067,7953,6088,7980,6160,7992,6174,8626,6163,8655,6091,8657,6050,8655,6029,8628,5956,8616,5942e" filled="t" fillcolor="#FFFF00" stroked="f">
                <v:path arrowok="t"/>
                <v:fill/>
              </v:shape>
            </v:group>
            <v:group style="position:absolute;left:4595;top:6149;width:400;height:71" coordorigin="4595,6149" coordsize="400,71">
              <v:shape style="position:absolute;left:4595;top:6149;width:400;height:71" coordorigin="4595,6149" coordsize="400,71" path="m4982,6149l4599,6164,4595,6184,4598,6205,4608,6221,4992,6206,4995,6186,4992,6166,4982,6149e" filled="t" fillcolor="#FFFF00" stroked="f">
                <v:path arrowok="t"/>
                <v:fill/>
              </v:shape>
            </v:group>
            <v:group style="position:absolute;left:5513;top:6149;width:64;height:71" coordorigin="5513,6149" coordsize="64,71">
              <v:shape style="position:absolute;left:5513;top:6149;width:64;height:71" coordorigin="5513,6149" coordsize="64,71" path="m5564,6149l5516,6164,5513,6184,5516,6205,5525,6221,5573,6206,5576,6186,5573,6166,5564,6149e" filled="t" fillcolor="#FFFF00" stroked="f">
                <v:path arrowok="t"/>
                <v:fill/>
              </v:shape>
            </v:group>
            <v:group style="position:absolute;left:5628;top:6149;width:92;height:71" coordorigin="5628,6149" coordsize="92,71">
              <v:shape style="position:absolute;left:5628;top:6149;width:92;height:71" coordorigin="5628,6149" coordsize="92,71" path="m5708,6149l5631,6164,5628,6184,5631,6205,5640,6221,5717,6206,5720,6186,5717,6166,5708,6149e" filled="t" fillcolor="#FFFF00" stroked="f">
                <v:path arrowok="t"/>
                <v:fill/>
              </v:shape>
            </v:group>
            <v:group style="position:absolute;left:1056;top:6655;width:332;height:763" coordorigin="1056,6655" coordsize="332,763">
              <v:shape style="position:absolute;left:1056;top:6655;width:332;height:763" coordorigin="1056,6655" coordsize="332,763" path="m1253,6655l1190,6655,1165,6684,1122,6749,1089,6825,1068,6907,1057,6993,1056,7036,1057,7080,1068,7166,1089,7248,1122,7323,1165,7389,1190,7418,1253,7418,1301,7358,1339,7287,1366,7208,1382,7123,1388,7036,1386,6993,1376,6907,1354,6825,1322,6749,1279,6684,1253,6655e" filled="t" fillcolor="#FFFF00" stroked="f">
                <v:path arrowok="t"/>
                <v:fill/>
              </v:shape>
            </v:group>
            <v:group style="position:absolute;left:1165;top:6677;width:114;height:174" coordorigin="1165,6677" coordsize="114,174">
              <v:shape style="position:absolute;left:1165;top:6677;width:114;height:174" coordorigin="1165,6677" coordsize="114,174" path="m1248,6677l1188,6685,1165,6760,1165,6780,1169,6800,1175,6819,1184,6836,1195,6851,1255,6842,1265,6826,1272,6808,1277,6788,1279,6768,1278,6747,1274,6727,1268,6708,1259,6691,1248,6677e" filled="t" fillcolor="#FFFF00" stroked="f">
                <v:path arrowok="t"/>
                <v:fill/>
              </v:shape>
            </v:group>
            <v:group style="position:absolute;left:1143;top:7152;width:162;height:270" coordorigin="1143,7152" coordsize="162,270">
              <v:shape style="position:absolute;left:1143;top:7152;width:162;height:270" coordorigin="1143,7152" coordsize="162,270" path="m1258,7152l1179,7165,1148,7235,1143,7276,1143,7298,1160,7375,1190,7422,1269,7409,1300,7339,1305,7298,1305,7276,1288,7199,1258,7152e" filled="t" fillcolor="#FFFF00" stroked="f">
                <v:path arrowok="t"/>
                <v:fill/>
              </v:shape>
            </v:group>
            <v:group style="position:absolute;left:7503;top:7363;width:157;height:270" coordorigin="7503,7363" coordsize="157,270">
              <v:shape style="position:absolute;left:7503;top:7363;width:157;height:270" coordorigin="7503,7363" coordsize="157,270" path="m7613,7363l7540,7376,7508,7446,7503,7487,7503,7509,7520,7586,7551,7633,7624,7620,7655,7550,7661,7509,7660,7487,7644,7410,7613,7363e" filled="t" fillcolor="#FFFF00" stroked="f">
                <v:path arrowok="t"/>
                <v:fill/>
              </v:shape>
            </v:group>
            <v:group style="position:absolute;left:1286;top:7400;width:1077;height:221" coordorigin="1286,7400" coordsize="1077,221">
              <v:shape style="position:absolute;left:1286;top:7400;width:1077;height:221" coordorigin="1286,7400" coordsize="1077,221" path="m2323,7400l1322,7403,1290,7472,1286,7513,1287,7533,1313,7607,1325,7621,2326,7618,2359,7549,2362,7508,2361,7487,2335,7414,2323,7400e" filled="t" fillcolor="#FFFF00" stroked="f">
                <v:path arrowok="t"/>
                <v:fill/>
              </v:shape>
            </v:group>
            <v:group style="position:absolute;left:5356;top:7407;width:827;height:221" coordorigin="5356,7407" coordsize="827,221">
              <v:shape style="position:absolute;left:5356;top:7407;width:827;height:221" coordorigin="5356,7407" coordsize="827,221" path="m6144,7407l5393,7410,5360,7479,5356,7520,5358,7540,5384,7614,5395,7628,6147,7625,6180,7556,6183,7515,6182,7494,6156,7421,6144,7407e" filled="t" fillcolor="#FFFF00" stroked="f">
                <v:path arrowok="t"/>
                <v:fill/>
              </v:shape>
            </v:group>
            <v:group style="position:absolute;left:6585;top:7402;width:822;height:221" coordorigin="6585,7402" coordsize="822,221">
              <v:shape style="position:absolute;left:6585;top:7402;width:822;height:221" coordorigin="6585,7402" coordsize="822,221" path="m7368,7402l6621,7405,6589,7474,6585,7515,6586,7536,6612,7609,6624,7623,7371,7620,7404,7551,7407,7510,7406,7490,7380,7416,7368,7402e" filled="t" fillcolor="#FFFF00" stroked="f">
                <v:path arrowok="t"/>
                <v:fill/>
              </v:shape>
            </v:group>
            <v:group style="position:absolute;left:7929;top:7416;width:837;height:221" coordorigin="7929,7416" coordsize="837,221">
              <v:shape style="position:absolute;left:7929;top:7416;width:837;height:221" coordorigin="7929,7416" coordsize="837,221" path="m8727,7416l7965,7419,7933,7488,7929,7529,7930,7550,7956,7624,7968,7638,8730,7635,8762,7566,8766,7525,8764,7504,8738,7430,8727,7416e" filled="t" fillcolor="#FFFF00" stroked="f">
                <v:path arrowok="t"/>
                <v:fill/>
              </v:shape>
            </v:group>
            <v:group style="position:absolute;left:1174;top:7655;width:114;height:174" coordorigin="1174,7655" coordsize="114,174">
              <v:shape style="position:absolute;left:1174;top:7655;width:114;height:174" coordorigin="1174,7655" coordsize="114,174" path="m1258,7655l1198,7663,1174,7738,1175,7758,1178,7778,1185,7797,1193,7814,1205,7829,1265,7820,1275,7804,1282,7786,1286,7766,1288,7746,1287,7725,1284,7705,1278,7686,1269,7669,1258,7655e" filled="t" fillcolor="#FFFF00" stroked="f">
                <v:path arrowok="t"/>
                <v:fill/>
              </v:shape>
            </v:group>
            <v:group style="position:absolute;left:6580;top:7647;width:837;height:221" coordorigin="6580,7647" coordsize="837,221">
              <v:shape style="position:absolute;left:6580;top:7647;width:837;height:221" coordorigin="6580,7647" coordsize="837,221" path="m7378,7647l6617,7650,6584,7719,6580,7760,6582,7780,6608,7854,6619,7868,7381,7865,7413,7796,7417,7755,7416,7734,7390,7661,7378,7647e" filled="t" fillcolor="#FFFF00" stroked="f">
                <v:path arrowok="t"/>
                <v:fill/>
              </v:shape>
            </v:group>
            <v:group style="position:absolute;left:1187;top:7824;width:78;height:71" coordorigin="1187,7824" coordsize="78,71">
              <v:shape style="position:absolute;left:1187;top:7824;width:78;height:71" coordorigin="1187,7824" coordsize="78,71" path="m1253,7824l1191,7839,1187,7859,1190,7880,1200,7896,1262,7881,1265,7861,1262,7841,1253,7824e" filled="t" fillcolor="#FFFF00" stroked="f">
                <v:path arrowok="t"/>
                <v:fill/>
              </v:shape>
            </v:group>
            <v:group style="position:absolute;left:1310;top:7890;width:1307;height:221" coordorigin="1310,7890" coordsize="1307,221">
              <v:shape style="position:absolute;left:1310;top:7890;width:1307;height:221" coordorigin="1310,7890" coordsize="1307,221" path="m2578,7890l1346,7893,1313,7962,1310,8003,1311,8024,1337,8097,1349,8111,2581,8108,2613,8039,2617,7998,2615,7978,2589,7904,2578,7890e" filled="t" fillcolor="#FFFF00" stroked="f">
                <v:path arrowok="t"/>
                <v:fill/>
              </v:shape>
            </v:group>
            <v:group style="position:absolute;left:5385;top:7892;width:678;height:221" coordorigin="5385,7892" coordsize="678,221">
              <v:shape style="position:absolute;left:5385;top:7892;width:678;height:221" coordorigin="5385,7892" coordsize="678,221" path="m6024,7892l5421,7895,5389,7964,5385,8005,5386,8025,5412,8099,5424,8113,6027,8110,6059,8041,6063,8000,6062,7979,6036,7906,6024,7892e" filled="t" fillcolor="#FFFF00" stroked="f">
                <v:path arrowok="t"/>
                <v:fill/>
              </v:shape>
            </v:group>
            <v:group style="position:absolute;left:6604;top:7898;width:683;height:221" coordorigin="6604,7898" coordsize="683,221">
              <v:shape style="position:absolute;left:6604;top:7898;width:683;height:221" coordorigin="6604,7898" coordsize="683,221" path="m7248,7898l6641,7901,6608,7970,6604,8011,6606,8032,6632,8105,6643,8119,7251,8116,7284,8047,7287,8006,7286,7986,7260,7912,7248,7898e" filled="t" fillcolor="#FFFF00" stroked="f">
                <v:path arrowok="t"/>
                <v:fill/>
              </v:shape>
            </v:group>
            <v:group style="position:absolute;left:7947;top:7896;width:699;height:232" coordorigin="7947,7896" coordsize="699,232">
              <v:shape style="position:absolute;left:7947;top:7896;width:699;height:232" coordorigin="7947,7896" coordsize="699,232" path="m8605,7896l7977,7908,7949,7980,7947,8021,7948,8041,7976,8114,7987,8128,8615,8117,8643,8045,8646,8003,8644,7983,8617,7910,8605,7896e" filled="t" fillcolor="#FFFF00" stroked="f">
                <v:path arrowok="t"/>
                <v:fill/>
              </v:shape>
            </v:group>
            <v:group style="position:absolute;left:6599;top:8114;width:328;height:254" coordorigin="6599,8114" coordsize="328,254">
              <v:shape style="position:absolute;left:6599;top:8114;width:328;height:254" coordorigin="6599,8114" coordsize="328,254" path="m6882,8114l6643,8114,6607,8180,6599,8241,6599,8262,6613,8320,6643,8368,6882,8367,6918,8301,6926,8240,6926,8220,6912,8161,6882,8114e" filled="t" fillcolor="#FFFF00" stroked="f">
                <v:path arrowok="t"/>
                <v:fill/>
              </v:shape>
            </v:group>
            <v:group style="position:absolute;left:5393;top:8131;width:672;height:232" coordorigin="5393,8131" coordsize="672,232">
              <v:shape style="position:absolute;left:5393;top:8131;width:672;height:232" coordorigin="5393,8131" coordsize="672,232" path="m6024,8131l5424,8143,5395,8215,5393,8256,5395,8276,5422,8349,5434,8363,6034,8352,6063,8280,6065,8238,6063,8218,6036,8145,6024,8131e" filled="t" fillcolor="#FFFF00" stroked="f">
                <v:path arrowok="t"/>
                <v:fill/>
              </v:shape>
            </v:group>
            <v:group style="position:absolute;left:6841;top:8135;width:578;height:232" coordorigin="6841,8135" coordsize="578,232">
              <v:shape style="position:absolute;left:6841;top:8135;width:578;height:232" coordorigin="6841,8135" coordsize="578,232" path="m7378,8135l6872,8147,6843,8219,6841,8260,6843,8281,6870,8354,6882,8368,7388,8356,7417,8284,7419,8243,7417,8222,7390,8149,7378,8135e" filled="t" fillcolor="#FFFF00" stroked="f">
                <v:path arrowok="t"/>
                <v:fill/>
              </v:shape>
            </v:group>
            <v:group style="position:absolute;left:7947;top:8145;width:821;height:232" coordorigin="7947,8145" coordsize="821,232">
              <v:shape style="position:absolute;left:7947;top:8145;width:821;height:232" coordorigin="7947,8145" coordsize="821,232" path="m8727,8145l7977,8157,7949,8229,7947,8270,7948,8291,7976,8364,7987,8378,8737,8366,8765,8294,8767,8253,8766,8232,8738,8159,8727,8145e" filled="t" fillcolor="#FFFF00" stroked="f">
                <v:path arrowok="t"/>
                <v:fill/>
              </v:shape>
            </v:group>
            <v:group style="position:absolute;left:5379;top:8377;width:698;height:232" coordorigin="5379,8377" coordsize="698,232">
              <v:shape style="position:absolute;left:5379;top:8377;width:698;height:232" coordorigin="5379,8377" coordsize="698,232" path="m6036,8377l5409,8389,5381,8461,5379,8502,5380,8523,5408,8595,5419,8609,6046,8598,6074,8526,6077,8485,6075,8464,6047,8391,6036,8377e" filled="t" fillcolor="#FFFF00" stroked="f">
                <v:path arrowok="t"/>
                <v:fill/>
              </v:shape>
            </v:group>
            <v:group style="position:absolute;left:6598;top:8373;width:936;height:232" coordorigin="6598,8373" coordsize="936,232">
              <v:shape style="position:absolute;left:6598;top:8373;width:936;height:232" coordorigin="6598,8373" coordsize="936,232" path="m7493,8373l6629,8385,6600,8457,6598,8498,6600,8519,6627,8591,6639,8605,7503,8594,7531,8522,7534,8481,7532,8460,7505,8387,7493,8373e" filled="t" fillcolor="#FFFF00" stroked="f">
                <v:path arrowok="t"/>
                <v:fill/>
              </v:shape>
            </v:group>
            <v:group style="position:absolute;left:7933;top:8383;width:954;height:232" coordorigin="7933,8383" coordsize="954,232">
              <v:shape style="position:absolute;left:7933;top:8383;width:954;height:232" coordorigin="7933,8383" coordsize="954,232" path="m8847,8383l7964,8394,7935,8466,7933,8508,7935,8528,7962,8601,7974,8615,8856,8603,8885,8531,8887,8490,8886,8470,8858,8397,8847,8383e" filled="t" fillcolor="#FFFF00" stroked="f">
                <v:path arrowok="t"/>
                <v:fill/>
              </v:shape>
            </v:group>
            <v:group style="position:absolute;left:5371;top:8631;width:683;height:221" coordorigin="5371,8631" coordsize="683,221">
              <v:shape style="position:absolute;left:5371;top:8631;width:683;height:221" coordorigin="5371,8631" coordsize="683,221" path="m6014,8631l5407,8634,5374,8703,5371,8744,5372,8764,5398,8838,5410,8852,6017,8849,6050,8780,6054,8739,6052,8718,6026,8645,6014,8631e" filled="t" fillcolor="#FFFF00" stroked="f">
                <v:path arrowok="t"/>
                <v:fill/>
              </v:shape>
            </v:group>
            <v:group style="position:absolute;left:6597;top:8636;width:810;height:221" coordorigin="6597,8636" coordsize="810,221">
              <v:shape style="position:absolute;left:6597;top:8636;width:810;height:221" coordorigin="6597,8636" coordsize="810,221" path="m7368,8636l6633,8639,6600,8708,6597,8749,6598,8769,6624,8843,6636,8857,7371,8854,7403,8785,7407,8744,7406,8723,7380,8650,7368,8636e" filled="t" fillcolor="#FFFF00" stroked="f">
                <v:path arrowok="t"/>
                <v:fill/>
              </v:shape>
            </v:group>
            <v:group style="position:absolute;left:7939;top:8639;width:817;height:221" coordorigin="7939,8639" coordsize="817,221">
              <v:shape style="position:absolute;left:7939;top:8639;width:817;height:221" coordorigin="7939,8639" coordsize="817,221" path="m8717,8639l7975,8642,7942,8711,7939,8752,7940,8772,7966,8846,7978,8860,8720,8857,8752,8788,8756,8747,8755,8726,8729,8653,8717,8639e" filled="t" fillcolor="#FFFF00" stroked="f">
                <v:path arrowok="t"/>
                <v:fill/>
              </v:shape>
            </v:group>
            <v:group style="position:absolute;left:1291;top:8876;width:2181;height:221" coordorigin="1291,8876" coordsize="2181,221">
              <v:shape style="position:absolute;left:1291;top:8876;width:2181;height:221" coordorigin="1291,8876" coordsize="2181,221" path="m3432,8876l1327,8879,1294,8948,1291,8989,1292,9009,1318,9083,1330,9097,3435,9094,3468,9025,3471,8984,3470,8963,3444,8890,3432,8876e" filled="t" fillcolor="#FFFF00" stroked="f">
                <v:path arrowok="t"/>
                <v:fill/>
              </v:shape>
            </v:group>
            <v:group style="position:absolute;left:5376;top:8885;width:693;height:221" coordorigin="5376,8885" coordsize="693,221">
              <v:shape style="position:absolute;left:5376;top:8885;width:693;height:221" coordorigin="5376,8885" coordsize="693,221" path="m6029,8885l5412,8888,5379,8957,5376,8998,5377,9019,5403,9092,5415,9106,6032,9103,6064,9034,6068,8993,6067,8973,6041,8899,6029,8885e" filled="t" fillcolor="#FFFF00" stroked="f">
                <v:path arrowok="t"/>
                <v:fill/>
              </v:shape>
            </v:group>
            <v:group style="position:absolute;left:6604;top:8890;width:692;height:221" coordorigin="6604,8890" coordsize="692,221">
              <v:shape style="position:absolute;left:6604;top:8890;width:692;height:221" coordorigin="6604,8890" coordsize="692,221" path="m7258,8890l6641,8893,6608,8962,6604,9003,6606,9024,6632,9097,6643,9111,7261,9108,7293,9039,7297,8998,7296,8978,7269,8904,7258,8890e" filled="t" fillcolor="#FFFF00" stroked="f">
                <v:path arrowok="t"/>
                <v:fill/>
              </v:shape>
            </v:group>
            <v:group style="position:absolute;left:7948;top:8894;width:683;height:221" coordorigin="7948,8894" coordsize="683,221">
              <v:shape style="position:absolute;left:7948;top:8894;width:683;height:221" coordorigin="7948,8894" coordsize="683,221" path="m8592,8894l7985,8897,7952,8966,7948,9007,7950,9027,7976,9101,7987,9115,8595,9112,8628,9043,8631,9002,8630,8981,8604,8908,8592,8894e" filled="t" fillcolor="#FFFF00" stroked="f">
                <v:path arrowok="t"/>
                <v:fill/>
              </v:shape>
            </v:group>
            <v:group style="position:absolute;left:5373;top:9104;width:688;height:236" coordorigin="5373,9104" coordsize="688,236">
              <v:shape style="position:absolute;left:5373;top:9104;width:688;height:236" coordorigin="5373,9104" coordsize="688,236" path="m6019,9104l5414,9104,5379,9171,5373,9233,5375,9253,5403,9326,5415,9340,6020,9339,6055,9272,6061,9211,6059,9191,6031,9118,6019,9104e" filled="t" fillcolor="#FFFF00" stroked="f">
                <v:path arrowok="t"/>
                <v:fill/>
              </v:shape>
            </v:group>
            <v:group style="position:absolute;left:1156;top:9124;width:1691;height:221" coordorigin="1156,9124" coordsize="1691,221">
              <v:shape style="position:absolute;left:1156;top:9124;width:1691;height:221" coordorigin="1156,9124" coordsize="1691,221" path="m2808,9124l1192,9127,1160,9196,1156,9237,1157,9257,1183,9331,1195,9345,2811,9342,2844,9273,2847,9232,2846,9211,2820,9138,2808,9124e" filled="t" fillcolor="#FFFF00" stroked="f">
                <v:path arrowok="t"/>
                <v:fill/>
              </v:shape>
            </v:group>
            <v:group style="position:absolute;left:6600;top:9135;width:683;height:221" coordorigin="6600,9135" coordsize="683,221">
              <v:shape style="position:absolute;left:6600;top:9135;width:683;height:221" coordorigin="6600,9135" coordsize="683,221" path="m7243,9135l6636,9138,6603,9207,6600,9248,6601,9269,6627,9342,6639,9356,7246,9353,7279,9284,7282,9243,7281,9223,7255,9149,7243,9135e" filled="t" fillcolor="#FFFF00" stroked="f">
                <v:path arrowok="t"/>
                <v:fill/>
              </v:shape>
            </v:group>
            <v:group style="position:absolute;left:7934;top:9142;width:697;height:221" coordorigin="7934,9142" coordsize="697,221">
              <v:shape style="position:absolute;left:7934;top:9142;width:697;height:221" coordorigin="7934,9142" coordsize="697,221" path="m8592,9142l7970,9145,7938,9214,7934,9255,7935,9276,7961,9349,7973,9363,8595,9360,8628,9291,8631,9250,8630,9230,8604,9156,8592,9142e" filled="t" fillcolor="#FFFF00" stroked="f">
                <v:path arrowok="t"/>
                <v:fill/>
              </v:shape>
            </v:group>
            <v:group style="position:absolute;left:1143;top:9329;width:153;height:270" coordorigin="1143,9329" coordsize="153,270">
              <v:shape style="position:absolute;left:1143;top:9329;width:153;height:270" coordorigin="1143,9329" coordsize="153,270" path="m1248,9329l1179,9342,1148,9412,1143,9453,1143,9475,1160,9552,1190,9599,1259,9586,1290,9516,1296,9475,1295,9453,1279,9375,1248,9329e" filled="t" fillcolor="#FFFF00" stroked="f">
                <v:path arrowok="t"/>
                <v:fill/>
              </v:shape>
            </v:group>
            <v:group style="position:absolute;left:1291;top:9368;width:2305;height:221" coordorigin="1291,9368" coordsize="2305,221">
              <v:shape style="position:absolute;left:1291;top:9368;width:2305;height:221" coordorigin="1291,9368" coordsize="2305,221" path="m3557,9368l1327,9371,1294,9440,1291,9481,1292,9501,1318,9575,1330,9589,3560,9586,3592,9517,3596,9476,3595,9455,3569,9382,3557,9368e" filled="t" fillcolor="#FFFF00" stroked="f">
                <v:path arrowok="t"/>
                <v:fill/>
              </v:shape>
            </v:group>
            <v:group style="position:absolute;left:5360;top:9381;width:3127;height:224" coordorigin="5360,9381" coordsize="3127,224">
              <v:shape style="position:absolute;left:5360;top:9381;width:3127;height:224" coordorigin="5360,9381" coordsize="3127,224" path="m8448,9381l5395,9386,5364,9456,5360,9497,5362,9518,5388,9591,5400,9605,8453,9600,8484,9530,8488,9489,8486,9469,8460,9395,8448,9381e" filled="t" fillcolor="#FFFF00" stroked="f">
                <v:path arrowok="t"/>
                <v:fill/>
              </v:shape>
              <v:shape style="position:absolute;left:967;top:9564;width:8021;height:2444" type="#_x0000_t75">
                <v:imagedata r:id="rId115" o:title="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spacing w:before="0" w:after="0" w:line="240" w:lineRule="auto"/>
        <w:ind w:left="8310" w:right="-20"/>
        <w:jc w:val="left"/>
        <w:rPr>
          <w:rFonts w:ascii="Times New Roman" w:hAnsi="Times New Roman" w:cs="Times New Roman" w:eastAsia="Times New Roman"/>
          <w:sz w:val="19.199219"/>
          <w:szCs w:val="19.199219"/>
        </w:rPr>
      </w:pPr>
      <w:rPr/>
      <w:r>
        <w:rPr/>
        <w:pict>
          <v:shape style="width:48.0pt;height:9.6pt;mso-position-horizontal-relative:char;mso-position-vertical-relative:line" type="#_x0000_t75">
            <v:imagedata r:id="rId116" o:title=""/>
          </v:shape>
        </w:pict>
      </w:r>
      <w:r>
        <w:rPr>
          <w:rFonts w:ascii="Times New Roman" w:hAnsi="Times New Roman" w:cs="Times New Roman" w:eastAsia="Times New Roman"/>
          <w:sz w:val="19.199219"/>
          <w:szCs w:val="19.199219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exact"/>
        <w:ind w:left="17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:UODEI.S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1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8"/>
        </w:rPr>
        <w:t>?.WWF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ACTURED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THEIR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4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COMPONENTS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1" w:lineRule="auto"/>
        <w:ind w:left="6913" w:right="1913" w:firstLine="-6653"/>
        <w:jc w:val="right"/>
        <w:tabs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890015pt;margin-top:6.698016pt;width:4.309pt;height:13.9pt;mso-position-horizontal-relative:page;mso-position-vertical-relative:paragraph;z-index:-19611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49"/>
                      <w:position w:val="2"/>
                    </w:rPr>
                    <w:t>-.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�an3mitter</w:t>
      </w:r>
      <w:r>
        <w:rPr>
          <w:rFonts w:ascii="Segoe UI" w:hAnsi="Segoe UI" w:cs="Segoe UI" w:eastAsia="Segoe UI"/>
          <w:sz w:val="17"/>
          <w:szCs w:val="17"/>
          <w:spacing w:val="-43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T-l.Z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-1"/>
          <w:w w:val="118"/>
          <w:position w:val="0"/>
        </w:rPr>
        <w:t>�-6Z</w:t>
      </w:r>
      <w:r>
        <w:rPr>
          <w:rFonts w:ascii="Segoe UI" w:hAnsi="Segoe UI" w:cs="Segoe UI" w:eastAsia="Segoe UI"/>
          <w:sz w:val="17"/>
          <w:szCs w:val="17"/>
          <w:spacing w:val="-1"/>
          <w:w w:val="118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2"/>
          <w:position w:val="0"/>
        </w:rPr>
        <w:t>T-3Z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auto"/>
        <w:ind w:left="299" w:right="-20"/>
        <w:jc w:val="left"/>
        <w:tabs>
          <w:tab w:pos="5600" w:val="left"/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Tubea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18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used</w:t>
      </w:r>
      <w:r>
        <w:rPr>
          <w:rFonts w:ascii="Segoe UI" w:hAnsi="Segoe UI" w:cs="Segoe UI" w:eastAsia="Segoe UI"/>
          <w:sz w:val="22"/>
          <w:szCs w:val="22"/>
          <w:spacing w:val="-14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2-SFSG</w:t>
      </w:r>
      <w:r>
        <w:rPr>
          <w:rFonts w:ascii="Segoe UI" w:hAnsi="Segoe UI" w:cs="Segoe UI" w:eastAsia="Segoe UI"/>
          <w:sz w:val="22"/>
          <w:szCs w:val="22"/>
          <w:spacing w:val="-25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5"/>
        </w:rPr>
        <w:t>2•6F8G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248" w:lineRule="exact"/>
        <w:ind w:left="5607" w:right="-20"/>
        <w:jc w:val="left"/>
        <w:tabs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1•6J5G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21"/>
          <w:position w:val="1"/>
        </w:rPr>
        <w:t>l-6J5G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4" w:after="0" w:line="200" w:lineRule="exact"/>
        <w:ind w:right="1913"/>
        <w:jc w:val="righ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2"/>
          <w:position w:val="-2"/>
        </w:rPr>
        <w:t>1•80</w:t>
      </w:r>
      <w:r>
        <w:rPr>
          <w:rFonts w:ascii="Segoe UI" w:hAnsi="Segoe UI" w:cs="Segoe UI" w:eastAsia="Segoe UI"/>
          <w:sz w:val="17"/>
          <w:szCs w:val="17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15"/>
          <w:position w:val="-2"/>
        </w:rPr>
        <w:t>1..;.80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3" w:lineRule="exact"/>
        <w:ind w:right="199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8"/>
          <w:position w:val="2"/>
        </w:rPr>
        <w:t>..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277" w:lineRule="exact"/>
        <w:ind w:left="289" w:right="-20"/>
        <w:jc w:val="left"/>
        <w:tabs>
          <w:tab w:pos="5600" w:val="left"/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-2"/>
          <w:w w:val="100"/>
        </w:rPr>
        <w:t>Powe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r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19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7"/>
        </w:rPr>
        <w:t>trans�ormer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11022</w:t>
      </w:r>
      <w:r>
        <w:rPr>
          <w:rFonts w:ascii="Segoe UI" w:hAnsi="Segoe UI" w:cs="Segoe UI" w:eastAsia="Segoe UI"/>
          <w:sz w:val="22"/>
          <w:szCs w:val="22"/>
          <w:spacing w:val="-42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3"/>
        </w:rPr>
        <w:t>11022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250" w:lineRule="exact"/>
        <w:ind w:left="294" w:right="-20"/>
        <w:jc w:val="left"/>
        <w:tabs>
          <w:tab w:pos="5600" w:val="left"/>
          <w:tab w:pos="6940" w:val="left"/>
        </w:tabs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55"/>
          <w:position w:val="1"/>
        </w:rPr>
        <w:t>Filter</w:t>
      </w:r>
      <w:r>
        <w:rPr>
          <w:rFonts w:ascii="Segoe UI" w:hAnsi="Segoe UI" w:cs="Segoe UI" w:eastAsia="Segoe UI"/>
          <w:sz w:val="22"/>
          <w:szCs w:val="22"/>
          <w:spacing w:val="29"/>
          <w:w w:val="155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choke</w:t>
      </w:r>
      <w:r>
        <w:rPr>
          <w:rFonts w:ascii="Segoe UI" w:hAnsi="Segoe UI" w:cs="Segoe UI" w:eastAsia="Segoe UI"/>
          <w:sz w:val="22"/>
          <w:szCs w:val="22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0"/>
          <w:w w:val="113"/>
          <w:position w:val="1"/>
        </w:rPr>
        <w:t>11007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13"/>
          <w:position w:val="1"/>
        </w:rPr>
        <w:t>11007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0" w:after="0" w:line="254" w:lineRule="exact"/>
        <w:ind w:left="289" w:right="-20"/>
        <w:jc w:val="left"/>
        <w:tabs>
          <w:tab w:pos="5580" w:val="left"/>
          <w:tab w:pos="6940" w:val="left"/>
        </w:tabs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4"/>
          <w:position w:val="2"/>
        </w:rPr>
        <w:t>Baas</w:t>
      </w:r>
      <w:r>
        <w:rPr>
          <w:rFonts w:ascii="Segoe UI" w:hAnsi="Segoe UI" w:cs="Segoe UI" w:eastAsia="Segoe UI"/>
          <w:sz w:val="17"/>
          <w:szCs w:val="17"/>
          <w:spacing w:val="54"/>
          <w:w w:val="144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ohoks</w:t>
      </w:r>
      <w:r>
        <w:rPr>
          <w:rFonts w:ascii="Segoe UI" w:hAnsi="Segoe UI" w:cs="Segoe UI" w:eastAsia="Segoe UI"/>
          <w:sz w:val="22"/>
          <w:szCs w:val="22"/>
          <w:spacing w:val="-31"/>
          <w:w w:val="100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11072</w:t>
      </w:r>
      <w:r>
        <w:rPr>
          <w:rFonts w:ascii="Segoe UI" w:hAnsi="Segoe UI" w:cs="Segoe UI" w:eastAsia="Segoe UI"/>
          <w:sz w:val="22"/>
          <w:szCs w:val="22"/>
          <w:spacing w:val="-42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0"/>
          <w:w w:val="113"/>
          <w:position w:val="0"/>
        </w:rPr>
        <w:t>11072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0" w:after="0" w:line="252" w:lineRule="exact"/>
        <w:ind w:left="2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�odulatio�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29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20"/>
          <w:position w:val="1"/>
        </w:rPr>
        <w:t>transformer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1"/>
          <w:w w:val="100"/>
          <w:position w:val="1"/>
        </w:rPr>
        <w:t>1100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22"/>
          <w:szCs w:val="22"/>
          <w:spacing w:val="-48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4"/>
          <w:position w:val="0"/>
        </w:rPr>
        <w:t>11008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6" w:lineRule="exact"/>
        <w:ind w:left="283" w:right="-20"/>
        <w:jc w:val="left"/>
        <w:tabs>
          <w:tab w:pos="2880" w:val="left"/>
          <w:tab w:pos="560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17"/>
          <w:position w:val="1"/>
        </w:rPr>
        <w:t>03o1l1ato</w:t>
      </w:r>
      <w:r>
        <w:rPr>
          <w:rFonts w:ascii="Segoe UI" w:hAnsi="Segoe UI" w:cs="Segoe UI" w:eastAsia="Segoe UI"/>
          <w:sz w:val="22"/>
          <w:szCs w:val="22"/>
          <w:spacing w:val="0"/>
          <w:w w:val="117"/>
          <w:position w:val="1"/>
        </w:rPr>
        <w:t>r</w:t>
      </w:r>
      <w:r>
        <w:rPr>
          <w:rFonts w:ascii="Segoe UI" w:hAnsi="Segoe UI" w:cs="Segoe UI" w:eastAsia="Segoe UI"/>
          <w:sz w:val="22"/>
          <w:szCs w:val="22"/>
          <w:spacing w:val="43"/>
          <w:w w:val="117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1"/>
          <w:w w:val="100"/>
          <w:position w:val="1"/>
        </w:rPr>
        <w:t>oo1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22"/>
          <w:szCs w:val="22"/>
          <w:spacing w:val="-55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2"/>
          <w:w w:val="198"/>
          <w:position w:val="1"/>
        </w:rPr>
        <w:t>r.f</w:t>
      </w:r>
      <w:r>
        <w:rPr>
          <w:rFonts w:ascii="Segoe UI" w:hAnsi="Segoe UI" w:cs="Segoe UI" w:eastAsia="Segoe UI"/>
          <w:sz w:val="22"/>
          <w:szCs w:val="22"/>
          <w:spacing w:val="0"/>
          <w:w w:val="198"/>
          <w:position w:val="1"/>
        </w:rPr>
        <w:t>.</w:t>
      </w:r>
      <w:r>
        <w:rPr>
          <w:rFonts w:ascii="Segoe UI" w:hAnsi="Segoe UI" w:cs="Segoe UI" w:eastAsia="Segoe UI"/>
          <w:sz w:val="22"/>
          <w:szCs w:val="22"/>
          <w:spacing w:val="-117"/>
          <w:w w:val="198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1"/>
          <w:w w:val="100"/>
          <w:position w:val="1"/>
        </w:rPr>
        <w:t>3014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8</w:t>
      </w:r>
      <w:r>
        <w:rPr>
          <w:rFonts w:ascii="Segoe UI" w:hAnsi="Segoe UI" w:cs="Segoe UI" w:eastAsia="Segoe UI"/>
          <w:sz w:val="22"/>
          <w:szCs w:val="22"/>
          <w:spacing w:val="-54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5"/>
          <w:w w:val="102"/>
          <w:position w:val="1"/>
        </w:rPr>
        <w:t>30148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4" w:lineRule="exact"/>
        <w:ind w:left="1165" w:right="-20"/>
        <w:jc w:val="left"/>
        <w:tabs>
          <w:tab w:pos="2360" w:val="left"/>
          <w:tab w:pos="5580" w:val="left"/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5"/>
          <w:w w:val="100"/>
          <w:position w:val="1"/>
        </w:rPr>
        <w:t>oo1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10"/>
          <w:w w:val="194"/>
          <w:position w:val="1"/>
        </w:rPr>
        <w:t>r.f</w:t>
      </w:r>
      <w:r>
        <w:rPr>
          <w:rFonts w:ascii="Segoe UI" w:hAnsi="Segoe UI" w:cs="Segoe UI" w:eastAsia="Segoe UI"/>
          <w:sz w:val="22"/>
          <w:szCs w:val="22"/>
          <w:spacing w:val="0"/>
          <w:w w:val="194"/>
          <w:position w:val="1"/>
        </w:rPr>
        <w:t>.</w:t>
      </w:r>
      <w:r>
        <w:rPr>
          <w:rFonts w:ascii="Segoe UI" w:hAnsi="Segoe UI" w:cs="Segoe UI" w:eastAsia="Segoe UI"/>
          <w:sz w:val="22"/>
          <w:szCs w:val="22"/>
          <w:spacing w:val="-117"/>
          <w:w w:val="194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30167</w:t>
      </w:r>
      <w:r>
        <w:rPr>
          <w:rFonts w:ascii="Segoe UI" w:hAnsi="Segoe UI" w:cs="Segoe UI" w:eastAsia="Segoe UI"/>
          <w:sz w:val="22"/>
          <w:szCs w:val="22"/>
          <w:spacing w:val="-42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4"/>
          <w:w w:val="101"/>
          <w:position w:val="1"/>
        </w:rPr>
        <w:t>30179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51" w:lineRule="exact"/>
        <w:ind w:left="2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0"/>
          <w:szCs w:val="20"/>
          <w:spacing w:val="5"/>
          <w:w w:val="134"/>
          <w:position w:val="2"/>
        </w:rPr>
        <w:t>R.f'</w:t>
      </w:r>
      <w:r>
        <w:rPr>
          <w:rFonts w:ascii="Segoe UI" w:hAnsi="Segoe UI" w:cs="Segoe UI" w:eastAsia="Segoe UI"/>
          <w:sz w:val="20"/>
          <w:szCs w:val="20"/>
          <w:spacing w:val="0"/>
          <w:w w:val="134"/>
          <w:position w:val="2"/>
        </w:rPr>
        <w:t>.</w:t>
      </w:r>
      <w:r>
        <w:rPr>
          <w:rFonts w:ascii="Segoe UI" w:hAnsi="Segoe UI" w:cs="Segoe UI" w:eastAsia="Segoe UI"/>
          <w:sz w:val="20"/>
          <w:szCs w:val="20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20"/>
          <w:szCs w:val="20"/>
          <w:spacing w:val="55"/>
          <w:w w:val="134"/>
          <w:position w:val="2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4"/>
          <w:position w:val="2"/>
        </w:rPr>
        <w:t>oho�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34"/>
          <w:position w:val="1"/>
        </w:rPr>
        <w:t>11012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3"/>
          <w:w w:val="103"/>
          <w:position w:val="1"/>
        </w:rPr>
        <w:t>11012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4" w:lineRule="exact"/>
        <w:ind w:left="2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1.209991pt;margin-top:3.274919pt;width:2.4047pt;height:13.9pt;mso-position-horizontal-relative:page;mso-position-vertical-relative:paragraph;z-index:-19610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9"/>
                      <w:position w:val="2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9"/>
          <w:szCs w:val="19"/>
          <w:spacing w:val="0"/>
          <w:w w:val="137"/>
        </w:rPr>
        <w:t>�adulation</w:t>
      </w:r>
      <w:r>
        <w:rPr>
          <w:rFonts w:ascii="Segoe UI" w:hAnsi="Segoe UI" w:cs="Segoe UI" w:eastAsia="Segoe UI"/>
          <w:sz w:val="19"/>
          <w:szCs w:val="19"/>
          <w:spacing w:val="-28"/>
          <w:w w:val="137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37"/>
        </w:rPr>
        <w:t>control</w:t>
      </w:r>
      <w:r>
        <w:rPr>
          <w:rFonts w:ascii="Segoe UI" w:hAnsi="Segoe UI" w:cs="Segoe UI" w:eastAsia="Segoe UI"/>
          <w:sz w:val="19"/>
          <w:szCs w:val="19"/>
          <w:spacing w:val="-30"/>
          <w:w w:val="137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ab/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11010</w:t>
      </w:r>
      <w:r>
        <w:rPr>
          <w:rFonts w:ascii="Segoe UI" w:hAnsi="Segoe UI" w:cs="Segoe UI" w:eastAsia="Segoe UI"/>
          <w:sz w:val="22"/>
          <w:szCs w:val="22"/>
          <w:spacing w:val="-48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3"/>
          <w:w w:val="103"/>
        </w:rPr>
        <w:t>11010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46" w:lineRule="exact"/>
        <w:ind w:left="3524" w:right="460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366"/>
        </w:rPr>
        <w:t>�--·-.1-.t-</w:t>
      </w:r>
      <w:r>
        <w:rPr>
          <w:rFonts w:ascii="Segoe UI" w:hAnsi="Segoe UI" w:cs="Segoe UI" w:eastAsia="Segoe UI"/>
          <w:sz w:val="5"/>
          <w:szCs w:val="5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84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77" w:lineRule="exact"/>
        <w:ind w:left="130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73"/>
          <w:position w:val="1"/>
        </w:rPr>
        <w:t>l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9" w:lineRule="auto"/>
        <w:ind w:left="5559" w:right="3002" w:firstLine="-5294"/>
        <w:jc w:val="left"/>
        <w:tabs>
          <w:tab w:pos="5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a�o!Ji'Vor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  <w:tab/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R.it6•2Z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1"/>
        </w:rPr>
        <w:t>R.�8-SZ.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4" w:lineRule="exact"/>
        <w:ind w:left="289" w:right="-20"/>
        <w:jc w:val="left"/>
        <w:tabs>
          <w:tab w:pos="436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Tubso</w:t>
      </w:r>
      <w:r>
        <w:rPr>
          <w:rFonts w:ascii="Segoe UI" w:hAnsi="Segoe UI" w:cs="Segoe UI" w:eastAsia="Segoe UI"/>
          <w:sz w:val="17"/>
          <w:szCs w:val="17"/>
          <w:spacing w:val="23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used</w:t>
      </w:r>
      <w:r>
        <w:rPr>
          <w:rFonts w:ascii="Segoe UI" w:hAnsi="Segoe UI" w:cs="Segoe UI" w:eastAsia="Segoe UI"/>
          <w:sz w:val="17"/>
          <w:szCs w:val="17"/>
          <w:spacing w:val="-58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2·6X7</w:t>
      </w:r>
      <w:r>
        <w:rPr>
          <w:rFonts w:ascii="Segoe UI" w:hAnsi="Segoe UI" w:cs="Segoe UI" w:eastAsia="Segoe UI"/>
          <w:sz w:val="17"/>
          <w:szCs w:val="17"/>
          <w:spacing w:val="-40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2-8�7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54" w:lineRule="exact"/>
        <w:ind w:left="43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l-SDS</w:t>
      </w:r>
      <w:r>
        <w:rPr>
          <w:rFonts w:ascii="Segoe UI" w:hAnsi="Segoe UI" w:cs="Segoe UI" w:eastAsia="Segoe UI"/>
          <w:sz w:val="22"/>
          <w:szCs w:val="22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207"/>
          <w:position w:val="1"/>
        </w:rPr>
        <w:t>l</w:t>
      </w:r>
      <w:r>
        <w:rPr>
          <w:rFonts w:ascii="Segoe UI" w:hAnsi="Segoe UI" w:cs="Segoe UI" w:eastAsia="Segoe UI"/>
          <w:sz w:val="22"/>
          <w:szCs w:val="22"/>
          <w:spacing w:val="0"/>
          <w:w w:val="145"/>
          <w:position w:val="3"/>
        </w:rPr>
        <w:t>-</w:t>
      </w:r>
      <w:r>
        <w:rPr>
          <w:rFonts w:ascii="Segoe UI" w:hAnsi="Segoe UI" w:cs="Segoe UI" w:eastAsia="Segoe UI"/>
          <w:sz w:val="22"/>
          <w:szCs w:val="22"/>
          <w:spacing w:val="0"/>
          <w:w w:val="106"/>
          <w:position w:val="1"/>
        </w:rPr>
        <w:t>5SE7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9"/>
          <w:position w:val="0"/>
        </w:rPr>
        <w:t>1•6Sa7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2" w:lineRule="exact"/>
        <w:ind w:left="4359" w:right="-20"/>
        <w:jc w:val="left"/>
        <w:tabs>
          <w:tab w:pos="5560" w:val="left"/>
          <w:tab w:pos="690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17"/>
          <w:position w:val="1"/>
        </w:rPr>
        <w:t>l-2A</w:t>
      </w:r>
      <w:r>
        <w:rPr>
          <w:rFonts w:ascii="Segoe UI" w:hAnsi="Segoe UI" w:cs="Segoe UI" w:eastAsia="Segoe UI"/>
          <w:sz w:val="22"/>
          <w:szCs w:val="22"/>
          <w:spacing w:val="0"/>
          <w:w w:val="117"/>
          <w:position w:val="1"/>
        </w:rPr>
        <w:t>3</w:t>
      </w:r>
      <w:r>
        <w:rPr>
          <w:rFonts w:ascii="Segoe UI" w:hAnsi="Segoe UI" w:cs="Segoe UI" w:eastAsia="Segoe UI"/>
          <w:sz w:val="22"/>
          <w:szCs w:val="22"/>
          <w:spacing w:val="-66"/>
          <w:w w:val="117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2·6V6G1'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2-6VoG1'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3" w:lineRule="exact"/>
        <w:ind w:left="4350" w:right="-20"/>
        <w:jc w:val="left"/>
        <w:tabs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1-SZS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1-SU�-G</w:t>
      </w:r>
      <w:r>
        <w:rPr>
          <w:rFonts w:ascii="Segoe UI" w:hAnsi="Segoe UI" w:cs="Segoe UI" w:eastAsia="Segoe UI"/>
          <w:sz w:val="17"/>
          <w:szCs w:val="17"/>
          <w:spacing w:val="-2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l-5U�G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39" w:lineRule="exact"/>
        <w:ind w:left="270" w:right="-20"/>
        <w:jc w:val="left"/>
        <w:tabs>
          <w:tab w:pos="4340" w:val="left"/>
          <w:tab w:pos="5580" w:val="left"/>
          <w:tab w:pos="6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?ower</w:t>
      </w:r>
      <w:r>
        <w:rPr>
          <w:rFonts w:ascii="Segoe UI" w:hAnsi="Segoe UI" w:cs="Segoe UI" w:eastAsia="Segoe UI"/>
          <w:sz w:val="17"/>
          <w:szCs w:val="17"/>
          <w:spacing w:val="50"/>
          <w:w w:val="14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��nnsformer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0"/>
        </w:rPr>
        <w:t>11037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41"/>
          <w:position w:val="-1"/>
        </w:rPr>
        <w:t>ll:S9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7</w:t>
      </w:r>
      <w:r>
        <w:rPr>
          <w:rFonts w:ascii="Segoe UI" w:hAnsi="Segoe UI" w:cs="Segoe UI" w:eastAsia="Segoe UI"/>
          <w:sz w:val="17"/>
          <w:szCs w:val="17"/>
          <w:spacing w:val="-13"/>
          <w:w w:val="14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31"/>
          <w:position w:val="-1"/>
        </w:rPr>
        <w:t>11397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5" w:lineRule="exact"/>
        <w:ind w:left="135" w:right="-20"/>
        <w:jc w:val="left"/>
        <w:tabs>
          <w:tab w:pos="4340" w:val="left"/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31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20"/>
          <w:position w:val="1"/>
        </w:rPr>
        <w:t>Fi</w:t>
      </w:r>
      <w:r>
        <w:rPr>
          <w:rFonts w:ascii="Segoe UI" w:hAnsi="Segoe UI" w:cs="Segoe UI" w:eastAsia="Segoe UI"/>
          <w:sz w:val="17"/>
          <w:szCs w:val="17"/>
          <w:spacing w:val="5"/>
          <w:w w:val="22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te;-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oilo�e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0"/>
          <w:w w:val="135"/>
          <w:position w:val="0"/>
        </w:rPr>
        <w:t>l10Sl</w:t>
      </w:r>
      <w:r>
        <w:rPr>
          <w:rFonts w:ascii="Segoe UI" w:hAnsi="Segoe UI" w:cs="Segoe UI" w:eastAsia="Segoe UI"/>
          <w:sz w:val="20"/>
          <w:szCs w:val="20"/>
          <w:spacing w:val="-36"/>
          <w:w w:val="135"/>
          <w:position w:val="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0"/>
        </w:rPr>
        <w:t>11396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-1"/>
        </w:rPr>
        <w:t>11395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30" w:right="-20"/>
        <w:jc w:val="left"/>
        <w:tabs>
          <w:tab w:pos="4960" w:val="left"/>
        </w:tabs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0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5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5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Ou�"Put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1"/>
        </w:rPr>
        <w:t>i:Tan:sf'c:-cer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9"/>
          <w:szCs w:val="19"/>
          <w:spacing w:val="0"/>
          <w:w w:val="148"/>
          <w:position w:val="0"/>
        </w:rPr>
        <w:t>of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254" w:lineRule="exact"/>
        <w:ind w:left="130" w:right="-20"/>
        <w:jc w:val="left"/>
        <w:tabs>
          <w:tab w:pos="4460" w:val="left"/>
          <w:tab w:pos="5580" w:val="left"/>
          <w:tab w:pos="6920" w:val="left"/>
        </w:tabs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21"/>
          <w:szCs w:val="21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2"/>
        </w:rPr>
        <w:t>Counl�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spacing w:val="0"/>
          <w:w w:val="361"/>
          <w:position w:val="5"/>
        </w:rPr>
        <w:t>--·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ll�OO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1"/>
          <w:w w:val="113"/>
          <w:position w:val="0"/>
        </w:rPr>
        <w:t>11400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0" w:after="0" w:line="201" w:lineRule="exact"/>
        <w:ind w:left="173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51"/>
          <w:position w:val="-1"/>
        </w:rPr>
        <w:t>r.t.</w:t>
      </w:r>
      <w:r>
        <w:rPr>
          <w:rFonts w:ascii="Segoe UI" w:hAnsi="Segoe UI" w:cs="Segoe UI" w:eastAsia="Segoe UI"/>
          <w:sz w:val="17"/>
          <w:szCs w:val="17"/>
          <w:spacing w:val="37"/>
          <w:w w:val="25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4"/>
          <w:position w:val="-2"/>
        </w:rPr>
        <w:t>coil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7" w:lineRule="exact"/>
        <w:ind w:left="236" w:right="1784"/>
        <w:jc w:val="center"/>
        <w:tabs>
          <w:tab w:pos="1820" w:val="left"/>
          <w:tab w:pos="4400" w:val="left"/>
          <w:tab w:pos="5520" w:val="left"/>
          <w:tab w:pos="68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2nd</w:t>
      </w:r>
      <w:r>
        <w:rPr>
          <w:rFonts w:ascii="Segoe UI" w:hAnsi="Segoe UI" w:cs="Segoe UI" w:eastAsia="Segoe UI"/>
          <w:sz w:val="21"/>
          <w:szCs w:val="21"/>
          <w:spacing w:val="-5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257"/>
          <w:position w:val="1"/>
        </w:rPr>
        <w:t>r.f.</w:t>
      </w:r>
      <w:r>
        <w:rPr>
          <w:rFonts w:ascii="Segoe UI" w:hAnsi="Segoe UI" w:cs="Segoe UI" w:eastAsia="Segoe UI"/>
          <w:sz w:val="17"/>
          <w:szCs w:val="17"/>
          <w:spacing w:val="29"/>
          <w:w w:val="257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0"/>
          <w:position w:val="1"/>
        </w:rPr>
        <w:t>coi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28"/>
          <w:szCs w:val="28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-10"/>
          <w:w w:val="130"/>
          <w:position w:val="3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30"/>
          <w:position w:val="5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1"/>
          <w:w w:val="130"/>
          <w:position w:val="1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-48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5"/>
          <w:position w:val="0"/>
        </w:rPr>
        <w:t>30181/t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0" w:lineRule="exact"/>
        <w:ind w:left="879" w:right="-20"/>
        <w:jc w:val="left"/>
        <w:tabs>
          <w:tab w:pos="1720" w:val="left"/>
          <w:tab w:pos="4340" w:val="left"/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diod.:�</w:t>
      </w:r>
      <w:r>
        <w:rPr>
          <w:rFonts w:ascii="Segoe UI" w:hAnsi="Segoe UI" w:cs="Segoe UI" w:eastAsia="Segoe UI"/>
          <w:sz w:val="17"/>
          <w:szCs w:val="17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8"/>
          <w:w w:val="165"/>
          <w:position w:val="1"/>
        </w:rPr>
        <w:t>r"t•,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-10"/>
          <w:w w:val="16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coil</w:t>
      </w:r>
      <w:r>
        <w:rPr>
          <w:rFonts w:ascii="Segoe UI" w:hAnsi="Segoe UI" w:cs="Segoe UI" w:eastAsia="Segoe UI"/>
          <w:sz w:val="17"/>
          <w:szCs w:val="17"/>
          <w:spacing w:val="-27"/>
          <w:w w:val="16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30J.52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30185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30185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60" w:lineRule="exact"/>
        <w:ind w:left="227" w:right="1793"/>
        <w:jc w:val="center"/>
        <w:tabs>
          <w:tab w:pos="4140" w:val="left"/>
          <w:tab w:pos="5520" w:val="left"/>
          <w:tab w:pos="686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7"/>
          <w:position w:val="2"/>
        </w:rPr>
        <w:t>Vol.�</w:t>
      </w:r>
      <w:r>
        <w:rPr>
          <w:rFonts w:ascii="Segoe UI" w:hAnsi="Segoe UI" w:cs="Segoe UI" w:eastAsia="Segoe UI"/>
          <w:sz w:val="17"/>
          <w:szCs w:val="17"/>
          <w:spacing w:val="41"/>
          <w:w w:val="16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6"/>
          <w:position w:val="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253"/>
          <w:position w:val="2"/>
        </w:rPr>
        <w:t>t::t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2"/>
        </w:rPr>
        <w:t>rol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1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8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1"/>
        </w:rPr>
        <w:t>11152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1"/>
        </w:rPr>
        <w:t>lll62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02"/>
          <w:position w:val="0"/>
        </w:rPr>
        <w:t>11152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177" w:lineRule="exact"/>
        <w:ind w:left="116" w:right="-20"/>
        <w:jc w:val="left"/>
        <w:tabs>
          <w:tab w:pos="5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2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2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6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-2"/>
        </w:rPr>
        <w:t>Xo:o</w:t>
      </w:r>
      <w:r>
        <w:rPr>
          <w:rFonts w:ascii="Segoe UI" w:hAnsi="Segoe UI" w:cs="Segoe UI" w:eastAsia="Segoe UI"/>
          <w:sz w:val="17"/>
          <w:szCs w:val="17"/>
          <w:spacing w:val="-8"/>
          <w:w w:val="13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-4"/>
        </w:rPr>
        <w:t>11-1es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577" w:lineRule="exact"/>
        <w:ind w:left="116" w:right="-20"/>
        <w:jc w:val="left"/>
        <w:tabs>
          <w:tab w:pos="4180" w:val="left"/>
          <w:tab w:pos="690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8.170013pt;margin-top:15.827366pt;width:30.240001pt;height:11.25pt;mso-position-horizontal-relative:page;mso-position-vertical-relative:paragraph;z-index:-19609" type="#_x0000_t202" filled="f" stroked="f">
            <v:textbox inset="0,0,0,0">
              <w:txbxContent>
                <w:p>
                  <w:pPr>
                    <w:spacing w:before="0" w:after="0" w:line="225" w:lineRule="exact"/>
                    <w:ind w:right="-74"/>
                    <w:jc w:val="left"/>
                    <w:rPr>
                      <w:rFonts w:ascii="Segoe UI" w:hAnsi="Segoe UI" w:cs="Segoe UI" w:eastAsia="Segoe UI"/>
                      <w:sz w:val="22"/>
                      <w:szCs w:val="22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2"/>
                      <w:szCs w:val="22"/>
                      <w:spacing w:val="0"/>
                      <w:w w:val="102"/>
                    </w:rPr>
                    <w:t>16018</w:t>
                  </w:r>
                  <w:r>
                    <w:rPr>
                      <w:rFonts w:ascii="Segoe UI" w:hAnsi="Segoe UI" w:cs="Segoe UI" w:eastAsia="Segoe UI"/>
                      <w:sz w:val="22"/>
                      <w:szCs w:val="2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8"/>
          <w:position w:val="22"/>
        </w:rPr>
        <w:t>f</w:t>
      </w:r>
      <w:r>
        <w:rPr>
          <w:rFonts w:ascii="Times New Roman" w:hAnsi="Times New Roman" w:cs="Times New Roman" w:eastAsia="Times New Roman"/>
          <w:sz w:val="47"/>
          <w:szCs w:val="47"/>
          <w:spacing w:val="35"/>
          <w:w w:val="38"/>
          <w:position w:val="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22"/>
        </w:rPr>
        <w:t>Spoak-Jr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2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-5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21"/>
        </w:rPr>
        <w:t>ll069</w:t>
      </w:r>
      <w:r>
        <w:rPr>
          <w:rFonts w:ascii="Times New Roman" w:hAnsi="Times New Roman" w:cs="Times New Roman" w:eastAsia="Times New Roman"/>
          <w:sz w:val="47"/>
          <w:szCs w:val="47"/>
          <w:spacing w:val="27"/>
          <w:w w:val="58"/>
          <w:position w:val="2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21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21"/>
        </w:rPr>
        <w:t>11399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198" w:lineRule="exact"/>
        <w:ind w:left="116" w:right="-20"/>
        <w:jc w:val="left"/>
        <w:tabs>
          <w:tab w:pos="12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position w:val="1"/>
        </w:rPr>
        <w:t>aonn�tion:s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pgSz w:w="11300" w:h="15180"/>
          <w:pgMar w:top="0" w:bottom="280" w:left="1060" w:right="860"/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87"/>
        <w:jc w:val="right"/>
        <w:tabs>
          <w:tab w:pos="1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shape style="position:absolute;margin-left:17.4pt;margin-top:-1.253427pt;width:3.8658pt;height:3.8658pt;mso-position-horizontal-relative:page;mso-position-vertical-relative:paragraph;z-index:-19608" type="#_x0000_t75">
            <v:imagedata r:id="rId117" o:title=""/>
          </v:shape>
        </w:pict>
      </w:r>
      <w:r>
        <w:rPr/>
        <w:pict>
          <v:shape style="position:absolute;margin-left:456.170013pt;margin-top:.683673pt;width:5.7987pt;height:5.7987pt;mso-position-horizontal-relative:page;mso-position-vertical-relative:paragraph;z-index:-19607" type="#_x0000_t75">
            <v:imagedata r:id="rId118" o:title=""/>
          </v:shape>
        </w:pict>
      </w:r>
      <w:r>
        <w:rPr/>
        <w:pict>
          <v:group style="position:absolute;margin-left:50.259998pt;margin-top:60.607971pt;width:514.1477pt;height:485.1544pt;mso-position-horizontal-relative:page;mso-position-vertical-relative:paragraph;z-index:-19606" coordorigin="1005,1212" coordsize="10283,9703">
            <v:shape style="position:absolute;left:1005;top:1212;width:10283;height:9703" type="#_x0000_t75">
              <v:imagedata r:id="rId119" o:title=""/>
            </v:shape>
            <v:group style="position:absolute;left:1363;top:2435;width:9882;height:2" coordorigin="1363,2435" coordsize="9882,2">
              <v:shape style="position:absolute;left:1363;top:2435;width:9882;height:2" coordorigin="1363,2435" coordsize="9882,0" path="m1363,2435l11245,2435e" filled="f" stroked="t" strokeweight="1.691pt" strokecolor="#000000">
                <v:path arrowok="t"/>
              </v:shape>
            </v:group>
            <v:group style="position:absolute;left:1353;top:4138;width:9882;height:2" coordorigin="1353,4138" coordsize="9882,2">
              <v:shape style="position:absolute;left:1353;top:4138;width:9882;height:2" coordorigin="1353,4138" coordsize="9882,0" path="m1353,4138l11235,4138e" filled="f" stroked="t" strokeweight="1.933pt" strokecolor="#000000">
                <v:path arrowok="t"/>
              </v:shape>
            </v:group>
            <v:group style="position:absolute;left:5773;top:5364;width:704;height:251" coordorigin="5773,5364" coordsize="704,251">
              <v:shape style="position:absolute;left:5773;top:5364;width:704;height:251" coordorigin="5773,5364" coordsize="704,251" path="m5807,5364l5777,5435,5773,5476,5774,5497,5787,5555,6443,5615,6453,5599,6476,5523,6477,5502,6476,5482,6462,5423,5807,5364e" filled="t" fillcolor="#FFFF00" stroked="f">
                <v:path arrowok="t"/>
                <v:fill/>
              </v:shape>
            </v:group>
            <v:group style="position:absolute;left:5503;top:1613;width:1249;height:390" coordorigin="5503,1613" coordsize="1249,390">
              <v:shape style="position:absolute;left:5503;top:1613;width:1249;height:390" coordorigin="5503,1613" coordsize="1249,390" path="m6683,1613l5572,1613,5559,1627,5528,1680,5509,1741,5503,1808,5503,1830,5514,1895,5537,1955,5572,2003,6683,2003,6727,1936,6746,1874,6752,1808,6751,1785,6741,1720,6718,1661,6683,1613e" filled="t" fillcolor="#FFFF00" stroked="f">
                <v:path arrowok="t"/>
                <v:fill/>
              </v:shape>
            </v:group>
            <v:group style="position:absolute;left:4302;top:1718;width:1190;height:204" coordorigin="4302,1718" coordsize="1190,204">
              <v:shape style="position:absolute;left:4302;top:1718;width:1190;height:204" coordorigin="4302,1718" coordsize="1190,204" path="m5456,1718l4335,1721,4304,1792,4302,1812,4302,1833,4317,1891,4338,1922,5459,1918,5490,1848,5491,1828,5491,1807,5477,1749,5456,1718e" filled="t" fillcolor="#FFFF00" stroked="f">
                <v:path arrowok="t"/>
                <v:fill/>
              </v:shape>
            </v:group>
            <v:group style="position:absolute;left:7097;top:2349;width:759;height:390" coordorigin="7097,2349" coordsize="759,390">
              <v:shape style="position:absolute;left:7097;top:2349;width:759;height:390" coordorigin="7097,2349" coordsize="759,390" path="m7787,2349l7166,2349,7153,2364,7122,2416,7103,2478,7097,2544,7098,2567,7108,2632,7131,2691,7166,2739,7787,2739,7831,2672,7850,2611,7856,2544,7856,2522,7845,2457,7822,2397,7787,2349e" filled="t" fillcolor="#FFFF00" stroked="f">
                <v:path arrowok="t"/>
                <v:fill/>
              </v:shape>
            </v:group>
            <v:group style="position:absolute;left:8441;top:2349;width:757;height:390" coordorigin="8441,2349" coordsize="757,390">
              <v:shape style="position:absolute;left:8441;top:2349;width:757;height:390" coordorigin="8441,2349" coordsize="757,390" path="m9128,2349l8510,2349,8496,2364,8465,2416,8447,2478,8441,2544,8441,2567,8452,2632,8474,2691,8510,2739,9128,2739,9172,2672,9191,2611,9197,2544,9196,2522,9186,2457,9163,2397,9128,2349e" filled="t" fillcolor="#FFFF00" stroked="f">
                <v:path arrowok="t"/>
                <v:fill/>
              </v:shape>
            </v:group>
            <v:group style="position:absolute;left:9828;top:2418;width:706;height:252" coordorigin="9828,2418" coordsize="706,252">
              <v:shape style="position:absolute;left:9828;top:2418;width:706;height:252" coordorigin="9828,2418" coordsize="706,252" path="m10490,2418l9861,2431,9832,2502,9828,2543,9829,2564,9842,2623,9872,2670,10501,2657,10530,2586,10534,2545,10533,2524,10520,2466,10490,2418e" filled="t" fillcolor="#FFFF00" stroked="f">
                <v:path arrowok="t"/>
                <v:fill/>
              </v:shape>
            </v:group>
            <v:group style="position:absolute;left:1453;top:2462;width:1070;height:201" coordorigin="1453,2462" coordsize="1070,201">
              <v:shape style="position:absolute;left:1453;top:2462;width:1070;height:201" coordorigin="1453,2462" coordsize="1070,201" path="m2489,2462l1487,2464,1456,2533,1453,2574,1456,2594,1461,2614,1468,2632,1477,2649,1489,2663,2490,2662,2522,2593,2524,2572,2524,2551,2510,2493,2489,2462e" filled="t" fillcolor="#FFFF00" stroked="f">
                <v:path arrowok="t"/>
                <v:fill/>
              </v:shape>
            </v:group>
            <v:group style="position:absolute;left:5773;top:2450;width:580;height:204" coordorigin="5773,2450" coordsize="580,204">
              <v:shape style="position:absolute;left:5773;top:2450;width:580;height:204" coordorigin="5773,2450" coordsize="580,204" path="m6318,2450l5807,2455,5775,2524,5773,2545,5773,2565,5787,2624,5808,2654,6320,2650,6351,2581,6354,2560,6353,2539,6339,2481,6318,2450e" filled="t" fillcolor="#FFFF00" stroked="f">
                <v:path arrowok="t"/>
                <v:fill/>
              </v:shape>
            </v:group>
            <v:group style="position:absolute;left:8538;top:2652;width:108;height:169" coordorigin="8538,2652" coordsize="108,169">
              <v:shape style="position:absolute;left:8538;top:2652;width:108;height:169" coordorigin="8538,2652" coordsize="108,169" path="m8616,2652l8553,2672,8538,2730,8538,2751,8542,2771,8548,2790,8556,2807,8568,2821,8620,2817,8630,2801,8638,2784,8643,2764,8646,2744,8645,2723,8642,2703,8636,2684,8627,2667,8616,2652e" filled="t" fillcolor="#FFFF00" stroked="f">
                <v:path arrowok="t"/>
                <v:fill/>
              </v:shape>
            </v:group>
            <v:group style="position:absolute;left:7107;top:2839;width:747;height:390" coordorigin="7107,2839" coordsize="747,390">
              <v:shape style="position:absolute;left:7107;top:2839;width:747;height:390" coordorigin="7107,2839" coordsize="747,390" path="m7785,2839l7176,2839,7163,2853,7132,2906,7113,2968,7107,3034,7108,3056,7118,3122,7141,3181,7176,3229,7785,3229,7829,3162,7848,3100,7854,3034,7853,3012,7843,2946,7820,2887,7785,2839e" filled="t" fillcolor="#FFFF00" stroked="f">
                <v:path arrowok="t"/>
                <v:fill/>
              </v:shape>
            </v:group>
            <v:group style="position:absolute;left:9808;top:2834;width:747;height:390" coordorigin="9808,2834" coordsize="747,390">
              <v:shape style="position:absolute;left:9808;top:2834;width:747;height:390" coordorigin="9808,2834" coordsize="747,390" path="m10486,2834l9877,2834,9864,2849,9833,2901,9814,2963,9808,3029,9809,3052,9819,3117,9842,3176,9877,3224,10486,3224,10530,3157,10549,3096,10555,3029,10555,3007,10544,2942,10521,2882,10486,2834e" filled="t" fillcolor="#FFFF00" stroked="f">
                <v:path arrowok="t"/>
                <v:fill/>
              </v:shape>
            </v:group>
            <v:group style="position:absolute;left:5781;top:2905;width:700;height:252" coordorigin="5781,2905" coordsize="700,252">
              <v:shape style="position:absolute;left:5781;top:2905;width:700;height:252" coordorigin="5781,2905" coordsize="700,252" path="m6436,2905l5815,2918,5785,2989,5781,3030,5782,3051,5795,3110,5826,3157,6447,3144,6477,3073,6481,3032,6480,3011,6466,2952,6436,2905e" filled="t" fillcolor="#FFFF00" stroked="f">
                <v:path arrowok="t"/>
                <v:fill/>
              </v:shape>
            </v:group>
            <v:group style="position:absolute;left:1463;top:2945;width:1322;height:201" coordorigin="1463,2945" coordsize="1322,201">
              <v:shape style="position:absolute;left:1463;top:2945;width:1322;height:201" coordorigin="1463,2945" coordsize="1322,201" path="m2749,2945l1497,2946,1465,3015,1463,3056,1465,3077,1470,3096,1477,3115,1486,3131,1498,3145,2751,3144,2783,3075,2785,3054,2785,3034,2770,2975,2749,2945e" filled="t" fillcolor="#FFFF00" stroked="f">
                <v:path arrowok="t"/>
                <v:fill/>
              </v:shape>
            </v:group>
            <v:group style="position:absolute;left:8475;top:2944;width:693;height:204" coordorigin="8475,2944" coordsize="693,204">
              <v:shape style="position:absolute;left:8475;top:2944;width:693;height:204" coordorigin="8475,2944" coordsize="693,204" path="m9133,2944l8508,2947,8477,3018,8475,3038,8476,3059,8490,3117,8511,3148,9136,3144,9167,3074,9169,3054,9168,3033,9154,2975,9133,2944e" filled="t" fillcolor="#FFFF00" stroked="f">
                <v:path arrowok="t"/>
                <v:fill/>
              </v:shape>
            </v:group>
            <v:group style="position:absolute;left:5745;top:3060;width:394;height:411" coordorigin="5745,3060" coordsize="394,411">
              <v:shape style="position:absolute;left:5745;top:3060;width:394;height:411" coordorigin="5745,3060" coordsize="394,411" path="m6066,3060l5818,3060,5804,3075,5772,3130,5752,3195,5745,3265,5746,3289,5757,3357,5781,3420,5818,3470,6066,3470,6103,3420,6127,3357,6138,3289,6139,3265,6138,3242,6127,3173,6103,3111,6066,3060e" filled="t" fillcolor="#FFFF00" stroked="f">
                <v:path arrowok="t"/>
                <v:fill/>
              </v:shape>
            </v:group>
            <v:group style="position:absolute;left:5997;top:3080;width:503;height:390" coordorigin="5997,3080" coordsize="503,390">
              <v:shape style="position:absolute;left:5997;top:3080;width:503;height:390" coordorigin="5997,3080" coordsize="503,390" path="m6432,3080l6066,3080,6053,3095,6022,3147,6004,3209,5997,3275,5998,3298,6008,3363,6031,3422,6066,3470,6432,3470,6476,3403,6495,3342,6501,3275,6500,3253,6490,3188,6467,3128,6432,3080e" filled="t" fillcolor="#FFFF00" stroked="f">
                <v:path arrowok="t"/>
                <v:fill/>
              </v:shape>
            </v:group>
            <v:group style="position:absolute;left:7345;top:3077;width:504;height:390" coordorigin="7345,3077" coordsize="504,390">
              <v:shape style="position:absolute;left:7345;top:3077;width:504;height:390" coordorigin="7345,3077" coordsize="504,390" path="m7780,3077l7414,3077,7401,3091,7370,3144,7351,3205,7345,3272,7346,3294,7356,3359,7379,3419,7414,3467,7780,3467,7825,3400,7843,3338,7849,3272,7849,3249,7838,3184,7816,3125,7780,3077e" filled="t" fillcolor="#FFFF00" stroked="f">
                <v:path arrowok="t"/>
                <v:fill/>
              </v:shape>
            </v:group>
            <v:group style="position:absolute;left:4764;top:3155;width:108;height:169" coordorigin="4764,3155" coordsize="108,169">
              <v:shape style="position:absolute;left:4764;top:3155;width:108;height:169" coordorigin="4764,3155" coordsize="108,169" path="m4842,3155l4779,3175,4764,3232,4764,3253,4768,3273,4774,3292,4782,3309,4794,3324,4846,3319,4856,3304,4864,3286,4869,3267,4872,3246,4871,3225,4868,3205,4862,3186,4853,3169,4842,3155e" filled="t" fillcolor="#FFFF00" stroked="f">
                <v:path arrowok="t"/>
                <v:fill/>
              </v:shape>
            </v:group>
            <v:group style="position:absolute;left:7140;top:3183;width:314;height:205" coordorigin="7140,3183" coordsize="314,205">
              <v:shape style="position:absolute;left:7140;top:3183;width:314;height:205" coordorigin="7140,3183" coordsize="314,205" path="m7418,3183l7172,3187,7142,3258,7140,3278,7140,3299,7164,3374,7176,3388,7422,3383,7452,3312,7454,3292,7453,3271,7429,3197,7418,3183e" filled="t" fillcolor="#FFFF00" stroked="f">
                <v:path arrowok="t"/>
                <v:fill/>
              </v:shape>
            </v:group>
            <v:group style="position:absolute;left:8485;top:3187;width:688;height:201" coordorigin="8485,3187" coordsize="688,201">
              <v:shape style="position:absolute;left:8485;top:3187;width:688;height:201" coordorigin="8485,3187" coordsize="688,201" path="m9138,3187l8519,3189,8487,3258,8485,3299,8487,3319,8492,3339,8499,3357,8508,3374,8520,3388,9139,3387,9171,3318,9173,3297,9173,3276,9159,3218,9138,3187e" filled="t" fillcolor="#FFFF00" stroked="f">
                <v:path arrowok="t"/>
                <v:fill/>
              </v:shape>
            </v:group>
            <v:group style="position:absolute;left:9847;top:3189;width:684;height:201" coordorigin="9847,3189" coordsize="684,201">
              <v:shape style="position:absolute;left:9847;top:3189;width:684;height:201" coordorigin="9847,3189" coordsize="684,201" path="m10496,3189l9881,3190,9849,3260,9847,3301,9849,3321,9854,3341,9861,3359,9870,3376,9882,3390,10497,3389,10529,3319,10531,3299,10531,3278,10517,3220,10496,3189e" filled="t" fillcolor="#FFFF00" stroked="f">
                <v:path arrowok="t"/>
                <v:fill/>
              </v:shape>
            </v:group>
            <v:group style="position:absolute;left:5797;top:3421;width:810;height:201" coordorigin="5797,3421" coordsize="810,201">
              <v:shape style="position:absolute;left:5797;top:3421;width:810;height:201" coordorigin="5797,3421" coordsize="810,201" path="m6572,3421l5831,3422,5800,3491,5797,3533,5800,3553,5805,3573,5812,3591,5821,3607,5833,3622,6573,3620,6605,3551,6607,3531,6607,3510,6593,3452,6572,3421e" filled="t" fillcolor="#FFFF00" stroked="f">
                <v:path arrowok="t"/>
                <v:fill/>
              </v:shape>
            </v:group>
            <v:group style="position:absolute;left:7143;top:3424;width:800;height:201" coordorigin="7143,3424" coordsize="800,201">
              <v:shape style="position:absolute;left:7143;top:3424;width:800;height:201" coordorigin="7143,3424" coordsize="800,201" path="m7908,3424l7177,3425,7146,3494,7143,3536,7146,3556,7151,3576,7158,3594,7167,3610,7179,3625,7909,3623,7941,3554,7943,3534,7943,3513,7929,3455,7908,3424e" filled="t" fillcolor="#FFFF00" stroked="f">
                <v:path arrowok="t"/>
                <v:fill/>
              </v:shape>
            </v:group>
            <v:group style="position:absolute;left:8488;top:3423;width:810;height:201" coordorigin="8488,3423" coordsize="810,201">
              <v:shape style="position:absolute;left:8488;top:3423;width:810;height:201" coordorigin="8488,3423" coordsize="810,201" path="m9264,3423l8522,3424,8491,3493,8488,3534,8491,3555,8496,3574,8503,3593,8512,3609,8524,3623,9265,3622,9297,3553,9299,3532,9299,3512,9285,3453,9264,3423e" filled="t" fillcolor="#FFFF00" stroked="f">
                <v:path arrowok="t"/>
                <v:fill/>
              </v:shape>
            </v:group>
            <v:group style="position:absolute;left:9836;top:3428;width:812;height:201" coordorigin="9836,3428" coordsize="812,201">
              <v:shape style="position:absolute;left:9836;top:3428;width:812;height:201" coordorigin="9836,3428" coordsize="812,201" path="m10613,3428l9870,3429,9838,3498,9836,3539,9838,3560,9843,3579,9850,3598,9860,3614,9871,3628,10614,3627,10646,3558,10648,3537,10648,3517,10634,3458,10613,3428e" filled="t" fillcolor="#FFFF00" stroked="f">
                <v:path arrowok="t"/>
                <v:fill/>
              </v:shape>
            </v:group>
            <v:group style="position:absolute;left:5754;top:3552;width:877;height:390" coordorigin="5754,3552" coordsize="877,390">
              <v:shape style="position:absolute;left:5754;top:3552;width:877;height:390" coordorigin="5754,3552" coordsize="877,390" path="m6562,3552l5823,3552,5810,3567,5779,3619,5760,3681,5754,3748,5755,3770,5765,3835,5788,3894,5823,3943,6562,3943,6606,3876,6625,3814,6631,3748,6631,3725,6620,3660,6598,3601,6562,3552e" filled="t" fillcolor="#FFFF00" stroked="f">
                <v:path arrowok="t"/>
                <v:fill/>
              </v:shape>
            </v:group>
            <v:group style="position:absolute;left:7097;top:3554;width:887;height:390" coordorigin="7097,3554" coordsize="887,390">
              <v:shape style="position:absolute;left:7097;top:3554;width:887;height:390" coordorigin="7097,3554" coordsize="887,390" path="m7915,3554l7166,3554,7153,3569,7122,3621,7103,3683,7097,3749,7098,3771,7108,3837,7131,3896,7166,3944,7915,3944,7959,3877,7978,3815,7984,3749,7984,3727,7973,3661,7950,3602,7915,3554e" filled="t" fillcolor="#FFFF00" stroked="f">
                <v:path arrowok="t"/>
                <v:fill/>
              </v:shape>
            </v:group>
            <v:group style="position:absolute;left:8484;top:3671;width:810;height:201" coordorigin="8484,3671" coordsize="810,201">
              <v:shape style="position:absolute;left:8484;top:3671;width:810;height:201" coordorigin="8484,3671" coordsize="810,201" path="m9259,3671l8518,3673,8486,3742,8484,3783,8486,3803,8491,3823,8498,3841,8508,3858,8519,3872,9260,3871,9292,3802,9294,3781,9294,3760,9280,3702,9259,3671e" filled="t" fillcolor="#FFFF00" stroked="f">
                <v:path arrowok="t"/>
                <v:fill/>
              </v:shape>
            </v:group>
            <v:group style="position:absolute;left:9836;top:3673;width:798;height:201" coordorigin="9836,3673" coordsize="798,201">
              <v:shape style="position:absolute;left:9836;top:3673;width:798;height:201" coordorigin="9836,3673" coordsize="798,201" path="m10599,3673l9870,3674,9839,3743,9836,3785,9839,3805,9844,3825,9851,3843,9860,3860,9872,3874,10600,3872,10632,3803,10634,3783,10634,3762,10620,3704,10599,3673e" filled="t" fillcolor="#FFFF00" stroked="f">
                <v:path arrowok="t"/>
                <v:fill/>
              </v:shape>
            </v:group>
            <v:group style="position:absolute;left:5778;top:3875;width:592;height:252" coordorigin="5778,3875" coordsize="592,252">
              <v:shape style="position:absolute;left:5778;top:3875;width:592;height:252" coordorigin="5778,3875" coordsize="592,252" path="m6326,3875l5812,3888,5782,3959,5778,4000,5779,4021,5793,4079,5823,4127,6337,4114,6366,4043,6370,4002,6369,3981,6356,3922,6326,3875e" filled="t" fillcolor="#FFFF00" stroked="f">
                <v:path arrowok="t"/>
                <v:fill/>
              </v:shape>
            </v:group>
            <v:group style="position:absolute;left:9831;top:3880;width:583;height:252" coordorigin="9831,3880" coordsize="583,252">
              <v:shape style="position:absolute;left:9831;top:3880;width:583;height:252" coordorigin="9831,3880" coordsize="583,252" path="m10370,3880l9865,3893,9835,3964,9831,4005,9832,4026,9845,4085,9876,4132,10381,4119,10411,4048,10414,4007,10414,3986,10400,3927,10370,3880e" filled="t" fillcolor="#FFFF00" stroked="f">
                <v:path arrowok="t"/>
                <v:fill/>
              </v:shape>
            </v:group>
            <v:group style="position:absolute;left:7141;top:3913;width:553;height:201" coordorigin="7141,3913" coordsize="553,201">
              <v:shape style="position:absolute;left:7141;top:3913;width:553;height:201" coordorigin="7141,3913" coordsize="553,201" path="m7659,3913l7175,3914,7143,3983,7141,4025,7143,4045,7148,4065,7155,4083,7164,4100,7176,4114,7660,4112,7692,4043,7694,4023,7694,4002,7680,3944,7659,3913e" filled="t" fillcolor="#FFFF00" stroked="f">
                <v:path arrowok="t"/>
                <v:fill/>
              </v:shape>
            </v:group>
            <v:group style="position:absolute;left:8486;top:3914;width:558;height:201" coordorigin="8486,3914" coordsize="558,201">
              <v:shape style="position:absolute;left:8486;top:3914;width:558;height:201" coordorigin="8486,3914" coordsize="558,201" path="m9009,3914l8520,3916,8488,3985,8486,4026,8488,4046,8493,4066,8500,4084,8509,4101,8521,4115,9010,4114,9042,4045,9044,4024,9044,4003,9030,3945,9009,3914e" filled="t" fillcolor="#FFFF00" stroked="f">
                <v:path arrowok="t"/>
                <v:fill/>
              </v:shape>
            </v:group>
            <v:group style="position:absolute;left:1424;top:4052;width:766;height:390" coordorigin="1424,4052" coordsize="766,390">
              <v:shape style="position:absolute;left:1424;top:4052;width:766;height:390" coordorigin="1424,4052" coordsize="766,390" path="m2121,4052l1493,4052,1480,4066,1449,4119,1430,4180,1424,4247,1425,4269,1435,4334,1458,4394,1493,4442,2121,4442,2166,4375,2184,4313,2190,4247,2190,4224,2179,4159,2157,4100,2121,4052e" filled="t" fillcolor="#FFFF00" stroked="f">
                <v:path arrowok="t"/>
                <v:fill/>
              </v:shape>
            </v:group>
            <v:group style="position:absolute;left:2188;top:4123;width:1452;height:252" coordorigin="2188,4123" coordsize="1452,252">
              <v:shape style="position:absolute;left:2188;top:4123;width:1452;height:252" coordorigin="2188,4123" coordsize="1452,252" path="m3595,4123l2222,4136,2192,4207,2188,4248,2189,4269,2202,4327,2233,4375,3606,4362,3636,4291,3640,4250,3639,4229,3625,4170,3595,4123e" filled="t" fillcolor="#FFFF00" stroked="f">
                <v:path arrowok="t"/>
                <v:fill/>
              </v:shape>
            </v:group>
            <v:group style="position:absolute;left:5772;top:4121;width:714;height:252" coordorigin="5772,4121" coordsize="714,252">
              <v:shape style="position:absolute;left:5772;top:4121;width:714;height:252" coordorigin="5772,4121" coordsize="714,252" path="m6441,4121l5805,4134,5776,4205,5772,4246,5773,4267,5786,4325,5816,4373,6452,4360,6482,4289,6486,4248,6485,4227,6472,4168,6441,4121e" filled="t" fillcolor="#FFFF00" stroked="f">
                <v:path arrowok="t"/>
                <v:fill/>
              </v:shape>
            </v:group>
            <v:group style="position:absolute;left:7120;top:4126;width:706;height:252" coordorigin="7120,4126" coordsize="706,252">
              <v:shape style="position:absolute;left:7120;top:4126;width:706;height:252" coordorigin="7120,4126" coordsize="706,252" path="m7782,4126l7154,4139,7124,4210,7120,4251,7121,4272,7134,4331,7165,4378,7793,4365,7823,4294,7827,4253,7826,4232,7812,4174,7782,4126e" filled="t" fillcolor="#FFFF00" stroked="f">
                <v:path arrowok="t"/>
                <v:fill/>
              </v:shape>
            </v:group>
            <v:group style="position:absolute;left:8471;top:4126;width:705;height:257" coordorigin="8471,4126" coordsize="705,257">
              <v:shape style="position:absolute;left:8471;top:4126;width:705;height:257" coordorigin="8471,4126" coordsize="705,257" path="m9131,4126l8513,4129,8478,4196,8471,4257,8472,4277,8486,4336,8516,4383,9133,4380,9168,4313,9176,4252,9175,4232,9161,4173,9131,4126e" filled="t" fillcolor="#FFFF00" stroked="f">
                <v:path arrowok="t"/>
                <v:fill/>
              </v:shape>
            </v:group>
            <v:group style="position:absolute;left:9838;top:4160;width:677;height:204" coordorigin="9838,4160" coordsize="677,204">
              <v:shape style="position:absolute;left:9838;top:4160;width:677;height:204" coordorigin="9838,4160" coordsize="677,204" path="m10479,4160l9871,4163,9840,4234,9838,4254,9838,4275,9853,4333,9874,4364,10482,4360,10513,4290,10515,4270,10515,4249,10500,4191,10479,4160e" filled="t" fillcolor="#FFFF00" stroked="f">
                <v:path arrowok="t"/>
                <v:fill/>
              </v:shape>
            </v:group>
            <v:group style="position:absolute;left:1797;top:4300;width:1259;height:390" coordorigin="1797,4300" coordsize="1259,390">
              <v:shape style="position:absolute;left:1797;top:4300;width:1259;height:390" coordorigin="1797,4300" coordsize="1259,390" path="m2987,4300l1866,4300,1852,4315,1821,4367,1803,4429,1797,4495,1797,4518,1808,4583,1830,4642,1866,4691,2987,4691,3031,4623,3049,4562,3056,4495,3055,4473,3045,4408,3022,4348,2987,4300e" filled="t" fillcolor="#FFFF00" stroked="f">
                <v:path arrowok="t"/>
                <v:fill/>
              </v:shape>
            </v:group>
            <v:group style="position:absolute;left:5766;top:4341;width:748;height:297" coordorigin="5766,4341" coordsize="748,297">
              <v:shape style="position:absolute;left:5766;top:4341;width:748;height:297" coordorigin="5766,4341" coordsize="748,297" path="m6461,4341l5813,4347,5777,4413,5766,4473,5766,4494,5767,4515,5779,4574,5818,4638,6466,4633,6502,4566,6513,4506,6513,4485,6512,4465,6500,4405,6461,4341e" filled="t" fillcolor="#FFFF00" stroked="f">
                <v:path arrowok="t"/>
                <v:fill/>
              </v:shape>
            </v:group>
            <v:group style="position:absolute;left:9823;top:4376;width:703;height:252" coordorigin="9823,4376" coordsize="703,252">
              <v:shape style="position:absolute;left:9823;top:4376;width:703;height:252" coordorigin="9823,4376" coordsize="703,252" path="m10481,4376l9856,4389,9827,4460,9823,4501,9824,4522,9837,4581,9867,4628,10492,4615,10522,4544,10526,4503,10525,4482,10511,4424,10481,4376e" filled="t" fillcolor="#FFFF00" stroked="f">
                <v:path arrowok="t"/>
                <v:fill/>
              </v:shape>
            </v:group>
            <v:group style="position:absolute;left:7128;top:4392;width:691;height:218" coordorigin="7128,4392" coordsize="691,218">
              <v:shape style="position:absolute;left:7128;top:4392;width:691;height:218" coordorigin="7128,4392" coordsize="691,218" path="m7780,4392l7166,4393,7132,4460,7128,4501,7129,4522,7154,4596,7166,4610,7780,4609,7814,4541,7818,4501,7817,4480,7792,4406,7780,4392e" filled="t" fillcolor="#FFFF00" stroked="f">
                <v:path arrowok="t"/>
                <v:fill/>
              </v:shape>
            </v:group>
            <v:group style="position:absolute;left:1467;top:4406;width:435;height:204" coordorigin="1467,4406" coordsize="435,204">
              <v:shape style="position:absolute;left:1467;top:4406;width:435;height:204" coordorigin="1467,4406" coordsize="435,204" path="m1866,4406l1500,4409,1469,4479,1467,4500,1467,4520,1482,4579,1503,4609,1869,4606,1900,4536,1902,4515,1901,4494,1887,4436,1866,4406e" filled="t" fillcolor="#FFFF00" stroked="f">
                <v:path arrowok="t"/>
                <v:fill/>
              </v:shape>
            </v:group>
            <v:group style="position:absolute;left:8481;top:4410;width:693;height:204" coordorigin="8481,4410" coordsize="693,204">
              <v:shape style="position:absolute;left:8481;top:4410;width:693;height:204" coordorigin="8481,4410" coordsize="693,204" path="m9138,4410l8513,4414,8483,4484,8481,4505,8481,4525,8496,4583,8517,4614,9141,4611,9172,4540,9174,4520,9174,4499,9159,4441,9138,4410e" filled="t" fillcolor="#FFFF00" stroked="f">
                <v:path arrowok="t"/>
                <v:fill/>
              </v:shape>
            </v:group>
            <v:group style="position:absolute;left:1415;top:4545;width:1395;height:392" coordorigin="1415,4545" coordsize="1395,392">
              <v:shape style="position:absolute;left:1415;top:4545;width:1395;height:392" coordorigin="1415,4545" coordsize="1395,392" path="m1484,4545l1439,4612,1421,4674,1415,4740,1415,4762,1426,4828,1448,4887,2740,4936,2753,4922,2784,4869,2803,4807,2809,4741,2808,4719,2798,4653,2775,4594,1484,4545e" filled="t" fillcolor="#FFFF00" stroked="f">
                <v:path arrowok="t"/>
                <v:fill/>
              </v:shape>
            </v:group>
            <v:group style="position:absolute;left:7102;top:4547;width:829;height:390" coordorigin="7102,4547" coordsize="829,390">
              <v:shape style="position:absolute;left:7102;top:4547;width:829;height:390" coordorigin="7102,4547" coordsize="829,390" path="m7862,4547l7171,4547,7158,4562,7127,4614,7108,4676,7102,4743,7103,4765,7113,4830,7136,4889,7171,4938,7862,4938,7907,4871,7925,4809,7931,4743,7931,4720,7920,4655,7898,4596,7862,4547e" filled="t" fillcolor="#FFFF00" stroked="f">
                <v:path arrowok="t"/>
                <v:fill/>
              </v:shape>
            </v:group>
            <v:group style="position:absolute;left:5783;top:4629;width:685;height:228" coordorigin="5783,4629" coordsize="685,228">
              <v:shape style="position:absolute;left:5783;top:4629;width:685;height:228" coordorigin="5783,4629" coordsize="685,228" path="m6428,4629l5815,4637,5786,4708,5783,4749,5784,4770,5811,4843,5823,4857,6435,4849,6465,4778,6468,4736,6466,4716,6440,4643,6428,4629e" filled="t" fillcolor="#FFFF00" stroked="f">
                <v:path arrowok="t"/>
                <v:fill/>
              </v:shape>
            </v:group>
            <v:group style="position:absolute;left:8483;top:4656;width:686;height:204" coordorigin="8483,4656" coordsize="686,204">
              <v:shape style="position:absolute;left:8483;top:4656;width:686;height:204" coordorigin="8483,4656" coordsize="686,204" path="m9134,4656l8516,4660,8485,4730,8483,4751,8484,4771,8498,4829,8519,4860,9137,4857,9168,4786,9169,4766,9169,4745,9155,4687,9134,4656e" filled="t" fillcolor="#FFFF00" stroked="f">
                <v:path arrowok="t"/>
                <v:fill/>
              </v:shape>
            </v:group>
            <v:group style="position:absolute;left:9848;top:4657;width:669;height:204" coordorigin="9848,4657" coordsize="669,204">
              <v:shape style="position:absolute;left:9848;top:4657;width:669;height:204" coordorigin="9848,4657" coordsize="669,204" path="m10481,4657l9881,4661,9850,4731,9848,4752,9848,4772,9863,4830,9884,4861,10484,4858,10515,4787,10517,4767,10517,4746,10502,4688,10481,4657e" filled="t" fillcolor="#FFFF00" stroked="f">
                <v:path arrowok="t"/>
                <v:fill/>
              </v:shape>
            </v:group>
            <v:group style="position:absolute;left:1870;top:4687;width:142;height:169" coordorigin="1870,4687" coordsize="142,169">
              <v:shape style="position:absolute;left:1870;top:4687;width:142;height:169" coordorigin="1870,4687" coordsize="142,169" path="m1981,4687l1895,4692,1870,4765,1870,4785,1873,4806,1879,4825,1888,4842,1899,4856,1985,4852,1996,4836,2004,4819,2009,4799,2011,4779,2011,4758,2007,4738,2002,4719,1993,4702,1981,4687e" filled="t" fillcolor="#FFFF00" stroked="f">
                <v:path arrowok="t"/>
                <v:fill/>
              </v:shape>
            </v:group>
            <v:group style="position:absolute;left:2082;top:4865;width:819;height:252" coordorigin="2082,4865" coordsize="819,252">
              <v:shape style="position:absolute;left:2082;top:4865;width:819;height:252" coordorigin="2082,4865" coordsize="819,252" path="m2856,4865l2115,4877,2086,4949,2082,4990,2083,5010,2096,5069,2126,5116,2867,5104,2896,5032,2900,4991,2899,4971,2886,4912,2856,4865e" filled="t" fillcolor="#FFFF00" stroked="f">
                <v:path arrowok="t"/>
                <v:fill/>
              </v:shape>
            </v:group>
            <v:group style="position:absolute;left:5789;top:4881;width:687;height:221" coordorigin="5789,4881" coordsize="687,221">
              <v:shape style="position:absolute;left:5789;top:4881;width:687;height:221" coordorigin="5789,4881" coordsize="687,221" path="m6437,4881l5825,4884,5792,4953,5789,4994,5790,5015,5816,5088,5828,5102,6440,5099,6472,5030,6476,4989,6475,4969,6448,4895,6437,4881e" filled="t" fillcolor="#FFFF00" stroked="f">
                <v:path arrowok="t"/>
                <v:fill/>
              </v:shape>
            </v:group>
            <v:group style="position:absolute;left:9828;top:4873;width:698;height:252" coordorigin="9828,4873" coordsize="698,252">
              <v:shape style="position:absolute;left:9828;top:4873;width:698;height:252" coordorigin="9828,4873" coordsize="698,252" path="m10481,4873l9861,4885,9832,4957,9828,4998,9829,5018,9842,5077,9872,5124,10492,5112,10522,5040,10526,4999,10525,4979,10511,4920,10481,4873e" filled="t" fillcolor="#FFFF00" stroked="f">
                <v:path arrowok="t"/>
                <v:fill/>
              </v:shape>
            </v:group>
            <v:group style="position:absolute;left:2937;top:4899;width:1187;height:201" coordorigin="2937,4899" coordsize="1187,201">
              <v:shape style="position:absolute;left:2937;top:4899;width:1187;height:201" coordorigin="2937,4899" coordsize="1187,201" path="m4088,4899l2971,4901,2939,4970,2937,5011,2939,5031,2944,5051,2951,5069,2960,5086,2972,5100,4090,5099,4121,5030,4124,5009,4124,4988,4109,4930,4088,4899e" filled="t" fillcolor="#FFFF00" stroked="f">
                <v:path arrowok="t"/>
                <v:fill/>
              </v:shape>
            </v:group>
            <v:group style="position:absolute;left:7128;top:4902;width:683;height:204" coordorigin="7128,4902" coordsize="683,204">
              <v:shape style="position:absolute;left:7128;top:4902;width:683;height:204" coordorigin="7128,4902" coordsize="683,204" path="m7775,4902l7161,4906,7130,4976,7128,4996,7128,5017,7143,5075,7164,5106,7779,5102,7809,5032,7811,5012,7811,4991,7796,4933,7775,4902e" filled="t" fillcolor="#FFFF00" stroked="f">
                <v:path arrowok="t"/>
                <v:fill/>
              </v:shape>
            </v:group>
            <v:group style="position:absolute;left:8479;top:4906;width:689;height:204" coordorigin="8479,4906" coordsize="689,204">
              <v:shape style="position:absolute;left:8479;top:4906;width:689;height:204" coordorigin="8479,4906" coordsize="689,204" path="m9132,4906l8511,4910,8481,4980,8479,5001,8479,5021,8493,5079,8514,5110,9135,5107,9166,5036,9168,5016,9167,4995,9153,4937,9132,4906e" filled="t" fillcolor="#FFFF00" stroked="f">
                <v:path arrowok="t"/>
                <v:fill/>
              </v:shape>
            </v:group>
            <v:group style="position:absolute;left:4135;top:5043;width:640;height:390" coordorigin="4135,5043" coordsize="640,390">
              <v:shape style="position:absolute;left:4135;top:5043;width:640;height:390" coordorigin="4135,5043" coordsize="640,390" path="m4707,5043l4204,5043,4191,5057,4160,5110,4141,5171,4135,5238,4136,5260,4146,5325,4169,5385,4204,5433,4707,5433,4751,5366,4769,5304,4776,5238,4775,5215,4765,5150,4742,5091,4707,5043e" filled="t" fillcolor="#FFFF00" stroked="f">
                <v:path arrowok="t"/>
                <v:fill/>
              </v:shape>
            </v:group>
            <v:group style="position:absolute;left:2074;top:5103;width:2038;height:272" coordorigin="2074,5103" coordsize="2038,272">
              <v:shape style="position:absolute;left:2074;top:5103;width:2038;height:272" coordorigin="2074,5103" coordsize="2038,272" path="m4064,5103l2110,5118,2079,5189,2074,5250,2075,5271,2091,5329,2121,5375,4076,5361,4106,5290,4112,5228,4110,5208,4094,5150,4064,5103e" filled="t" fillcolor="#FFFF00" stroked="f">
                <v:path arrowok="t"/>
                <v:fill/>
              </v:shape>
            </v:group>
            <v:group style="position:absolute;left:7105;top:5117;width:711;height:252" coordorigin="7105,5117" coordsize="711,252">
              <v:shape style="position:absolute;left:7105;top:5117;width:711;height:252" coordorigin="7105,5117" coordsize="711,252" path="m7772,5117l7139,5130,7109,5201,7105,5242,7106,5263,7120,5321,7150,5369,7783,5356,7812,5285,7816,5244,7815,5223,7802,5164,7772,5117e" filled="t" fillcolor="#FFFF00" stroked="f">
                <v:path arrowok="t"/>
                <v:fill/>
              </v:shape>
            </v:group>
            <v:group style="position:absolute;left:8335;top:5120;width:839;height:252" coordorigin="8335,5120" coordsize="839,252">
              <v:shape style="position:absolute;left:8335;top:5120;width:839;height:252" coordorigin="8335,5120" coordsize="839,252" path="m9129,5120l8368,5133,8339,5204,8335,5245,8336,5266,8349,5325,8379,5372,9140,5359,9170,5288,9174,5247,9173,5226,9159,5167,9129,5120e" filled="t" fillcolor="#FFFF00" stroked="f">
                <v:path arrowok="t"/>
                <v:fill/>
              </v:shape>
            </v:group>
            <v:group style="position:absolute;left:9823;top:5124;width:703;height:252" coordorigin="9823,5124" coordsize="703,252">
              <v:shape style="position:absolute;left:9823;top:5124;width:703;height:252" coordorigin="9823,5124" coordsize="703,252" path="m10481,5124l9856,5137,9827,5208,9823,5249,9824,5270,9837,5329,9867,5376,10492,5363,10522,5292,10526,5251,10525,5230,10511,5171,10481,5124e" filled="t" fillcolor="#FFFF00" stroked="f">
                <v:path arrowok="t"/>
                <v:fill/>
              </v:shape>
            </v:group>
            <v:group style="position:absolute;left:1468;top:5148;width:442;height:201" coordorigin="1468,5148" coordsize="442,201">
              <v:shape style="position:absolute;left:1468;top:5148;width:442;height:201" coordorigin="1468,5148" coordsize="442,201" path="m1875,5148l1502,5149,1470,5218,1468,5259,1470,5280,1475,5299,1482,5318,1491,5334,1503,5348,1876,5347,1908,5278,1910,5257,1910,5237,1896,5178,1875,5148e" filled="t" fillcolor="#FFFF00" stroked="f">
                <v:path arrowok="t"/>
                <v:fill/>
              </v:shape>
            </v:group>
            <v:group style="position:absolute;left:5791;top:5148;width:674;height:204" coordorigin="5791,5148" coordsize="674,204">
              <v:shape style="position:absolute;left:5791;top:5148;width:674;height:204" coordorigin="5791,5148" coordsize="674,204" path="m6429,5148l5823,5151,5793,5221,5791,5242,5791,5263,5805,5321,5826,5351,6432,5348,6463,5278,6465,5257,6465,5237,6450,5178,6429,5148e" filled="t" fillcolor="#FFFF00" stroked="f">
                <v:path arrowok="t"/>
                <v:fill/>
              </v:shape>
            </v:group>
            <v:group style="position:absolute;left:3521;top:5291;width:631;height:390" coordorigin="3521,5291" coordsize="631,390">
              <v:shape style="position:absolute;left:3521;top:5291;width:631;height:390" coordorigin="3521,5291" coordsize="631,390" path="m4083,5291l3590,5291,3577,5306,3546,5358,3528,5420,3521,5487,3522,5509,3532,5574,3555,5633,3590,5682,4083,5682,4127,5615,4146,5553,4152,5487,4152,5464,4141,5399,4118,5340,4083,5291e" filled="t" fillcolor="#FFFF00" stroked="f">
                <v:path arrowok="t"/>
                <v:fill/>
              </v:shape>
            </v:group>
            <v:group style="position:absolute;left:2922;top:5363;width:577;height:252" coordorigin="2922,5363" coordsize="577,252">
              <v:shape style="position:absolute;left:2922;top:5363;width:577;height:252" coordorigin="2922,5363" coordsize="577,252" path="m3455,5363l2956,5375,2926,5447,2922,5488,2923,5508,2937,5567,2967,5614,3466,5602,3496,5530,3499,5489,3499,5469,3485,5410,3455,5363e" filled="t" fillcolor="#FFFF00" stroked="f">
                <v:path arrowok="t"/>
                <v:fill/>
              </v:shape>
            </v:group>
            <v:group style="position:absolute;left:7117;top:5370;width:703;height:252" coordorigin="7117,5370" coordsize="703,252">
              <v:shape style="position:absolute;left:7117;top:5370;width:703;height:252" coordorigin="7117,5370" coordsize="703,252" path="m7775,5370l7150,5382,7121,5454,7117,5495,7118,5515,7131,5574,7161,5621,7786,5609,7816,5537,7820,5496,7819,5476,7805,5417,7775,5370e" filled="t" fillcolor="#FFFF00" stroked="f">
                <v:path arrowok="t"/>
                <v:fill/>
              </v:shape>
            </v:group>
            <v:group style="position:absolute;left:8456;top:5370;width:710;height:252" coordorigin="8456,5370" coordsize="710,252">
              <v:shape style="position:absolute;left:8456;top:5370;width:710;height:252" coordorigin="8456,5370" coordsize="710,252" path="m9121,5370l8489,5382,8459,5454,8455,5495,8456,5515,8470,5574,8500,5621,9132,5609,9161,5537,9165,5496,9164,5476,9151,5417,9121,5370e" filled="t" fillcolor="#FFFF00" stroked="f">
                <v:path arrowok="t"/>
                <v:fill/>
              </v:shape>
            </v:group>
            <v:group style="position:absolute;left:9813;top:5374;width:703;height:252" coordorigin="9813,5374" coordsize="703,252">
              <v:shape style="position:absolute;left:9813;top:5374;width:703;height:252" coordorigin="9813,5374" coordsize="703,252" path="m10471,5374l9847,5387,9817,5458,9813,5499,9814,5520,9828,5579,9858,5626,10482,5613,10512,5542,10516,5501,10515,5480,10501,5422,10471,5374e" filled="t" fillcolor="#FFFF00" stroked="f">
                <v:path arrowok="t"/>
                <v:fill/>
              </v:shape>
            </v:group>
            <v:group style="position:absolute;left:1463;top:5393;width:443;height:201" coordorigin="1463,5393" coordsize="443,201">
              <v:shape style="position:absolute;left:1463;top:5393;width:443;height:201" coordorigin="1463,5393" coordsize="443,201" path="m1870,5393l1497,5394,1465,5463,1463,5505,1465,5525,1470,5545,1477,5563,1486,5579,1498,5594,1871,5592,1903,5523,1905,5503,1905,5482,1891,5424,1870,5393e" filled="t" fillcolor="#FFFF00" stroked="f">
                <v:path arrowok="t"/>
                <v:fill/>
              </v:shape>
            </v:group>
            <v:group style="position:absolute;left:2077;top:5397;width:805;height:201" coordorigin="2077,5397" coordsize="805,201">
              <v:shape style="position:absolute;left:2077;top:5397;width:805;height:201" coordorigin="2077,5397" coordsize="805,201" path="m2846,5397l2111,5399,2079,5468,2077,5509,2079,5529,2084,5549,2091,5567,2100,5584,2112,5598,2848,5597,2879,5528,2882,5507,2881,5486,2867,5428,2846,5397e" filled="t" fillcolor="#FFFF00" stroked="f">
                <v:path arrowok="t"/>
                <v:fill/>
              </v:shape>
            </v:group>
            <v:group style="position:absolute;left:9414;top:5392;width:158;height:271" coordorigin="9414,5392" coordsize="158,271">
              <v:shape style="position:absolute;left:9414;top:5392;width:158;height:271" coordorigin="9414,5392" coordsize="158,271" path="m9524,5392l9450,5406,9419,5477,9414,5518,9414,5538,9424,5599,9462,5664,9536,5650,9567,5579,9572,5538,9572,5518,9562,5457,9524,5392e" filled="t" fillcolor="#FFFF00" stroked="f">
                <v:path arrowok="t"/>
                <v:fill/>
              </v:shape>
            </v:group>
            <v:group style="position:absolute;left:8040;top:5583;width:201;height:390" coordorigin="8040,5583" coordsize="201,390">
              <v:shape style="position:absolute;left:8040;top:5583;width:201;height:390" coordorigin="8040,5583" coordsize="201,390" path="m8171,5583l8109,5583,8095,5598,8064,5650,8046,5712,8040,5778,8040,5801,8051,5866,8073,5925,8109,5973,8171,5973,8216,5906,8234,5845,8240,5778,8240,5756,8229,5691,8207,5631,8171,5583e" filled="t" fillcolor="#FFFF00" stroked="f">
                <v:path arrowok="t"/>
                <v:fill/>
              </v:shape>
            </v:group>
            <v:group style="position:absolute;left:1444;top:5606;width:1476;height:252" coordorigin="1444,5606" coordsize="1476,252">
              <v:shape style="position:absolute;left:1444;top:5606;width:1476;height:252" coordorigin="1444,5606" coordsize="1476,252" path="m2875,5606l1477,5619,1448,5690,1444,5731,1445,5752,1458,5811,1488,5858,2886,5845,2916,5774,2920,5733,2919,5712,2905,5654,2875,5606e" filled="t" fillcolor="#FFFF00" stroked="f">
                <v:path arrowok="t"/>
                <v:fill/>
              </v:shape>
            </v:group>
            <v:group style="position:absolute;left:5774;top:5608;width:709;height:252" coordorigin="5774,5608" coordsize="709,252">
              <v:shape style="position:absolute;left:5774;top:5608;width:709;height:252" coordorigin="5774,5608" coordsize="709,252" path="m6438,5608l5807,5621,5777,5692,5774,5733,5774,5754,5788,5813,5818,5860,6449,5847,6478,5776,6482,5735,6481,5714,6468,5655,6438,5608e" filled="t" fillcolor="#FFFF00" stroked="f">
                <v:path arrowok="t"/>
                <v:fill/>
              </v:shape>
            </v:group>
            <v:group style="position:absolute;left:9823;top:5626;width:698;height:252" coordorigin="9823,5626" coordsize="698,252">
              <v:shape style="position:absolute;left:9823;top:5626;width:698;height:252" coordorigin="9823,5626" coordsize="698,252" path="m10477,5626l9856,5638,9827,5710,9823,5751,9824,5771,9837,5830,9867,5877,10488,5865,10517,5793,10521,5752,10520,5732,10507,5673,10477,5626e" filled="t" fillcolor="#FFFF00" stroked="f">
                <v:path arrowok="t"/>
                <v:fill/>
              </v:shape>
            </v:group>
            <v:group style="position:absolute;left:2942;top:5641;width:940;height:201" coordorigin="2942,5641" coordsize="940,201">
              <v:shape style="position:absolute;left:2942;top:5641;width:940;height:201" coordorigin="2942,5641" coordsize="940,201" path="m3847,5641l2976,5642,2944,5711,2942,5753,2944,5773,2949,5793,2956,5811,2965,5827,2977,5842,3848,5840,3880,5771,3882,5751,3882,5730,3868,5672,3847,5641e" filled="t" fillcolor="#FFFF00" stroked="f">
                <v:path arrowok="t"/>
                <v:fill/>
              </v:shape>
            </v:group>
            <v:group style="position:absolute;left:7123;top:5651;width:689;height:204" coordorigin="7123,5651" coordsize="689,204">
              <v:shape style="position:absolute;left:7123;top:5651;width:689;height:204" coordorigin="7123,5651" coordsize="689,204" path="m7775,5651l7155,5654,7125,5724,7123,5745,7123,5766,7137,5824,7158,5854,7779,5851,7809,5781,7811,5760,7811,5740,7796,5681,7775,5651e" filled="t" fillcolor="#FFFF00" stroked="f">
                <v:path arrowok="t"/>
                <v:fill/>
              </v:shape>
            </v:group>
            <v:group style="position:absolute;left:8478;top:5654;width:683;height:204" coordorigin="8478,5654" coordsize="683,204">
              <v:shape style="position:absolute;left:8478;top:5654;width:683;height:204" coordorigin="8478,5654" coordsize="683,204" path="m9125,5654l8511,5657,8480,5727,8478,5748,8478,5768,8493,5827,8514,5857,9129,5854,9159,5784,9161,5763,9161,5742,9146,5684,9125,5654e" filled="t" fillcolor="#FFFF00" stroked="f">
                <v:path arrowok="t"/>
                <v:fill/>
              </v:shape>
            </v:group>
            <v:group style="position:absolute;left:9414;top:5644;width:149;height:271" coordorigin="9414,5644" coordsize="149,271">
              <v:shape style="position:absolute;left:9414;top:5644;width:149;height:271" coordorigin="9414,5644" coordsize="149,271" path="m9515,5644l9450,5657,9419,5728,9414,5769,9414,5790,9424,5850,9462,5915,9527,5901,9557,5830,9562,5790,9562,5769,9552,5709,9515,5644e" filled="t" fillcolor="#FFFF00" stroked="f">
                <v:path arrowok="t"/>
                <v:fill/>
              </v:shape>
            </v:group>
            <v:group style="position:absolute;left:11104;top:5655;width:152;height:252" coordorigin="11104,5655" coordsize="152,252">
              <v:shape style="position:absolute;left:11104;top:5655;width:152;height:252" coordorigin="11104,5655" coordsize="152,252" path="m11211,5655l11137,5667,11107,5739,11104,5780,11104,5800,11118,5859,11148,5906,11222,5894,11252,5822,11255,5781,11255,5761,11241,5702,11211,5655e" filled="t" fillcolor="#FFFF00" stroked="f">
                <v:path arrowok="t"/>
                <v:fill/>
              </v:shape>
            </v:group>
            <v:group style="position:absolute;left:4522;top:6090;width:1819;height:252" coordorigin="4522,6090" coordsize="1819,252">
              <v:shape style="position:absolute;left:4522;top:6090;width:1819;height:252" coordorigin="4522,6090" coordsize="1819,252" path="m6296,6090l4556,6102,4526,6174,4522,6215,4523,6235,4536,6294,4567,6341,6307,6329,6337,6257,6341,6216,6340,6196,6327,6137,6296,6090e" filled="t" fillcolor="#FFFF00" stroked="f">
                <v:path arrowok="t"/>
                <v:fill/>
              </v:shape>
            </v:group>
            <v:group style="position:absolute;left:2768;top:6752;width:645;height:390" coordorigin="2768,6752" coordsize="645,390">
              <v:shape style="position:absolute;left:2768;top:6752;width:645;height:390" coordorigin="2768,6752" coordsize="645,390" path="m3344,6752l2837,6752,2823,6767,2792,6819,2774,6881,2768,6948,2768,6970,2779,7035,2801,7094,2837,7143,3344,7143,3388,7076,3407,7014,3413,6948,3412,6925,3402,6860,3379,6801,3344,6752e" filled="t" fillcolor="#FFFF00" stroked="f">
                <v:path arrowok="t"/>
                <v:fill/>
              </v:shape>
            </v:group>
            <v:group style="position:absolute;left:8175;top:6765;width:1500;height:390" coordorigin="8175,6765" coordsize="1500,390">
              <v:shape style="position:absolute;left:8175;top:6765;width:1500;height:390" coordorigin="8175,6765" coordsize="1500,390" path="m9606,6765l8244,6765,8231,6779,8200,6832,8181,6893,8175,6960,8175,6982,8186,7047,8209,7107,8244,7155,9606,7155,9650,7088,9669,7026,9675,6960,9674,6937,9664,6872,9641,6813,9606,6765e" filled="t" fillcolor="#FFFF00" stroked="f">
                <v:path arrowok="t"/>
                <v:fill/>
              </v:shape>
            </v:group>
            <v:group style="position:absolute;left:2647;top:6824;width:152;height:252" coordorigin="2647,6824" coordsize="152,252">
              <v:shape style="position:absolute;left:2647;top:6824;width:152;height:252" coordorigin="2647,6824" coordsize="152,252" path="m2754,6824l2681,6836,2651,6908,2647,6949,2648,6969,2661,7028,2692,7075,2765,7063,2795,6991,2799,6950,2798,6930,2785,6871,2754,6824e" filled="t" fillcolor="#FFFF00" stroked="f">
                <v:path arrowok="t"/>
                <v:fill/>
              </v:shape>
            </v:group>
            <v:group style="position:absolute;left:9140;top:7485;width:78;height:71" coordorigin="9140,7485" coordsize="78,71">
              <v:shape style="position:absolute;left:9140;top:7485;width:78;height:71" coordorigin="9140,7485" coordsize="78,71" path="m9206,7485l9143,7500,9140,7520,9143,7540,9152,7556,9215,7541,9218,7522,9215,7501,9206,7485e" filled="t" fillcolor="#FFFF00" stroked="f">
                <v:path arrowok="t"/>
                <v:fill/>
              </v:shape>
            </v:group>
            <v:group style="position:absolute;left:2797;top:7587;width:819;height:201" coordorigin="2797,7587" coordsize="819,201">
              <v:shape style="position:absolute;left:2797;top:7587;width:819;height:201" coordorigin="2797,7587" coordsize="819,201" path="m3581,7587l2831,7589,2799,7658,2797,7699,2799,7719,2804,7739,2811,7757,2820,7774,2832,7788,3582,7787,3614,7718,3616,7697,3616,7676,3602,7618,3581,7587e" filled="t" fillcolor="#FFFF00" stroked="f">
                <v:path arrowok="t"/>
                <v:fill/>
              </v:shape>
            </v:group>
            <v:group style="position:absolute;left:8209;top:7608;width:684;height:201" coordorigin="8209,7608" coordsize="684,201">
              <v:shape style="position:absolute;left:8209;top:7608;width:684;height:201" coordorigin="8209,7608" coordsize="684,201" path="m8857,7608l8243,7609,8211,7678,8209,7719,8211,7740,8216,7759,8223,7778,8232,7794,8244,7808,8859,7807,8890,7738,8893,7717,8893,7697,8878,7638,8857,7608e" filled="t" fillcolor="#FFFF00" stroked="f">
                <v:path arrowok="t"/>
                <v:fill/>
              </v:shape>
            </v:group>
            <v:group style="position:absolute;left:7692;top:7692;width:122;height:169" coordorigin="7692,7692" coordsize="122,169">
              <v:shape style="position:absolute;left:7692;top:7692;width:122;height:169" coordorigin="7692,7692" coordsize="122,169" path="m7785,7692l7718,7697,7692,7770,7693,7791,7696,7811,7702,7830,7711,7847,7722,7861,7789,7857,7799,7841,7807,7824,7812,7804,7814,7784,7814,7763,7811,7743,7805,7724,7796,7707,7785,7692e" filled="t" fillcolor="#FFFF00" stroked="f">
                <v:path arrowok="t"/>
                <v:fill/>
              </v:shape>
            </v:group>
            <v:group style="position:absolute;left:8170;top:7750;width:761;height:390" coordorigin="8170,7750" coordsize="761,390">
              <v:shape style="position:absolute;left:8170;top:7750;width:761;height:390" coordorigin="8170,7750" coordsize="761,390" path="m8862,7750l8239,7750,8226,7765,8195,7817,8176,7879,8170,7945,8171,7967,8181,8033,8204,8092,8239,8140,8862,8140,8907,8073,8925,8011,8931,7945,8931,7923,8920,7857,8898,7798,8862,7750e" filled="t" fillcolor="#FFFF00" stroked="f">
                <v:path arrowok="t"/>
                <v:fill/>
              </v:shape>
            </v:group>
            <v:group style="position:absolute;left:2797;top:7825;width:815;height:201" coordorigin="2797,7825" coordsize="815,201">
              <v:shape style="position:absolute;left:2797;top:7825;width:815;height:201" coordorigin="2797,7825" coordsize="815,201" path="m3576,7825l2831,7827,2799,7896,2797,7937,2799,7957,2804,7977,2811,7995,2820,8012,2832,8026,3577,8025,3609,7956,3611,7935,3611,7914,3597,7856,3576,7825e" filled="t" fillcolor="#FFFF00" stroked="f">
                <v:path arrowok="t"/>
                <v:fill/>
              </v:shape>
            </v:group>
            <v:group style="position:absolute;left:2625;top:8032;width:1004;height:271" coordorigin="2625,8032" coordsize="1004,271">
              <v:shape style="position:absolute;left:2625;top:8032;width:1004;height:271" coordorigin="2625,8032" coordsize="1004,271" path="m3581,8032l2661,8045,2630,8116,2625,8157,2625,8178,2635,8238,2672,8303,3593,8289,3623,8218,3629,8178,3629,8157,3618,8097,3581,8032e" filled="t" fillcolor="#FFFF00" stroked="f">
                <v:path arrowok="t"/>
                <v:fill/>
              </v:shape>
            </v:group>
            <v:group style="position:absolute;left:8186;top:8055;width:714;height:271" coordorigin="8186,8055" coordsize="714,271">
              <v:shape style="position:absolute;left:8186;top:8055;width:714;height:271" coordorigin="8186,8055" coordsize="714,271" path="m8853,8055l8222,8069,8192,8139,8186,8180,8186,8201,8197,8261,8234,8326,8865,8312,8895,8242,8901,8201,8901,8180,8890,8120,8853,8055e" filled="t" fillcolor="#FFFF00" stroked="f">
                <v:path arrowok="t"/>
                <v:fill/>
              </v:shape>
            </v:group>
            <v:group style="position:absolute;left:8156;top:8246;width:766;height:390" coordorigin="8156,8246" coordsize="766,390">
              <v:shape style="position:absolute;left:8156;top:8246;width:766;height:390" coordorigin="8156,8246" coordsize="766,390" path="m8853,8246l8225,8246,8211,8260,8180,8313,8162,8375,8156,8441,8156,8463,8167,8529,8189,8588,8225,8636,8853,8636,8897,8569,8915,8507,8922,8441,8921,8419,8911,8353,8888,8294,8853,8246e" filled="t" fillcolor="#FFFF00" stroked="f">
                <v:path arrowok="t"/>
                <v:fill/>
              </v:shape>
            </v:group>
            <v:group style="position:absolute;left:2620;top:8280;width:1004;height:271" coordorigin="2620,8280" coordsize="1004,271">
              <v:shape style="position:absolute;left:2620;top:8280;width:1004;height:271" coordorigin="2620,8280" coordsize="1004,271" path="m3576,8280l2656,8294,2625,8365,2620,8405,2620,8426,2630,8486,2667,8551,3588,8538,3618,8467,3624,8426,3624,8405,3613,8345,3576,8280e" filled="t" fillcolor="#FFFF00" stroked="f">
                <v:path arrowok="t"/>
                <v:fill/>
              </v:shape>
            </v:group>
            <v:group style="position:absolute;left:2577;top:8432;width:244;height:484" coordorigin="2577,8432" coordsize="244,484">
              <v:shape style="position:absolute;left:2577;top:8432;width:244;height:484" coordorigin="2577,8432" coordsize="244,484" path="m2735,8432l2663,8432,2646,8450,2608,8515,2585,8591,2577,8674,2578,8701,2591,8782,2619,8856,2663,8916,2735,8916,2779,8856,2807,8782,2820,8701,2821,8674,2820,8646,2807,8565,2779,8492,2735,8432e" filled="t" fillcolor="#FFFF00" stroked="f">
                <v:path arrowok="t"/>
                <v:fill/>
              </v:shape>
            </v:group>
            <v:group style="position:absolute;left:2748;top:8476;width:882;height:390" coordorigin="2748,8476" coordsize="882,390">
              <v:shape style="position:absolute;left:2748;top:8476;width:882;height:390" coordorigin="2748,8476" coordsize="882,390" path="m3561,8476l2817,8476,2804,8491,2773,8543,2754,8605,2748,8671,2749,8694,2759,8759,2782,8818,2817,8866,3561,8866,3605,8799,3624,8738,3630,8671,3630,8649,3619,8584,3596,8524,3561,8476e" filled="t" fillcolor="#FFFF00" stroked="f">
                <v:path arrowok="t"/>
                <v:fill/>
              </v:shape>
            </v:group>
            <v:group style="position:absolute;left:5003;top:8529;width:88;height:71" coordorigin="5003,8529" coordsize="88,71">
              <v:shape style="position:absolute;left:5003;top:8529;width:88;height:71" coordorigin="5003,8529" coordsize="88,71" path="m5079,8529l5007,8544,5003,8564,5006,8584,5016,8600,5088,8585,5091,8565,5088,8545,5079,8529e" filled="t" fillcolor="#FFFF00" stroked="f">
                <v:path arrowok="t"/>
                <v:fill/>
              </v:shape>
            </v:group>
            <v:group style="position:absolute;left:8178;top:8568;width:704;height:252" coordorigin="8178,8568" coordsize="704,252">
              <v:shape style="position:absolute;left:8178;top:8568;width:704;height:252" coordorigin="8178,8568" coordsize="704,252" path="m8838,8568l8212,8581,8182,8652,8178,8693,8179,8714,8193,8773,8223,8820,8849,8807,8879,8736,8883,8695,8882,8674,8868,8616,8838,8568e" filled="t" fillcolor="#FFFF00" stroked="f">
                <v:path arrowok="t"/>
                <v:fill/>
              </v:shape>
            </v:group>
            <v:group style="position:absolute;left:2594;top:8718;width:1168;height:390" coordorigin="2594,8718" coordsize="1168,390">
              <v:shape style="position:absolute;left:2594;top:8718;width:1168;height:390" coordorigin="2594,8718" coordsize="1168,390" path="m3692,8718l2663,8718,2649,8733,2618,8785,2600,8847,2594,8913,2594,8936,2605,9001,2627,9060,2663,9108,3692,9108,3736,9041,3755,8980,3761,8913,3760,8891,3750,8826,3727,8766,3692,8718e" filled="t" fillcolor="#FFFF00" stroked="f">
                <v:path arrowok="t"/>
                <v:fill/>
              </v:shape>
            </v:group>
            <v:group style="position:absolute;left:9856;top:8768;width:196;height:390" coordorigin="9856,8768" coordsize="196,390">
              <v:shape style="position:absolute;left:9856;top:8768;width:196;height:390" coordorigin="9856,8768" coordsize="196,390" path="m9983,8768l9925,8768,9912,8782,9881,8835,9863,8896,9856,8963,9857,8985,9867,9050,9890,9110,9925,9158,9983,9158,10028,9091,10046,9029,10052,8963,10052,8940,10041,8875,10019,8816,9983,8768e" filled="t" fillcolor="#FFFF00" stroked="f">
                <v:path arrowok="t"/>
                <v:fill/>
              </v:shape>
            </v:group>
            <v:group style="position:absolute;left:8190;top:8848;width:688;height:204" coordorigin="8190,8848" coordsize="688,204">
              <v:shape style="position:absolute;left:8190;top:8848;width:688;height:204" coordorigin="8190,8848" coordsize="688,204" path="m8843,8848l8223,8852,8192,8922,8190,8943,8191,8963,8205,9021,8226,9052,8846,9049,8877,8978,8879,8958,8878,8937,8864,8879,8843,8848e" filled="t" fillcolor="#FFFF00" stroked="f">
                <v:path arrowok="t"/>
                <v:fill/>
              </v:shape>
            </v:group>
            <v:group style="position:absolute;left:3295;top:8861;width:180;height:169" coordorigin="3295,8861" coordsize="180,169">
              <v:shape style="position:absolute;left:3295;top:8861;width:180;height:169" coordorigin="3295,8861" coordsize="180,169" path="m3446,8861l3321,8865,3295,8938,3296,8959,3299,8979,3305,8998,3313,9015,3325,9029,3450,9025,3460,9010,3468,8992,3473,8972,3475,8952,3475,8931,3472,8911,3466,8892,3457,8875,3446,8861e" filled="t" fillcolor="#FFFF00" stroked="f">
                <v:path arrowok="t"/>
                <v:fill/>
              </v:shape>
            </v:group>
            <v:group style="position:absolute;left:3372;top:8962;width:375;height:390" coordorigin="3372,8962" coordsize="375,390">
              <v:shape style="position:absolute;left:3372;top:8962;width:375;height:390" coordorigin="3372,8962" coordsize="375,390" path="m3678,8962l3441,8962,3428,8977,3397,9029,3378,9091,3372,9157,3373,9180,3383,9245,3406,9304,3441,9352,3678,9352,3722,9285,3741,9224,3747,9157,3746,9135,3736,9070,3713,9010,3678,8962e" filled="t" fillcolor="#FFFF00" stroked="f">
                <v:path arrowok="t"/>
                <v:fill/>
              </v:shape>
            </v:group>
            <v:group style="position:absolute;left:8158;top:8987;width:743;height:390" coordorigin="8158,8987" coordsize="743,390">
              <v:shape style="position:absolute;left:8158;top:8987;width:743;height:390" coordorigin="8158,8987" coordsize="743,390" path="m8831,8987l8227,8987,8214,9001,8183,9054,8164,9115,8158,9182,8158,9204,8169,9269,8192,9329,8227,9377,8831,9377,8876,9310,8894,9248,8900,9182,8900,9159,8889,9094,8867,9035,8831,8987e" filled="t" fillcolor="#FFFF00" stroked="f">
                <v:path arrowok="t"/>
                <v:fill/>
              </v:shape>
            </v:group>
            <v:group style="position:absolute;left:2783;top:9034;width:581;height:252" coordorigin="2783,9034" coordsize="581,252">
              <v:shape style="position:absolute;left:2783;top:9034;width:581;height:252" coordorigin="2783,9034" coordsize="581,252" path="m3320,9034l2817,9046,2787,9118,2783,9159,2784,9179,2798,9238,2828,9285,3331,9273,3361,9201,3364,9160,3364,9140,3350,9081,3320,9034e" filled="t" fillcolor="#FFFF00" stroked="f">
                <v:path arrowok="t"/>
                <v:fill/>
              </v:shape>
            </v:group>
            <v:group style="position:absolute;left:9886;top:9036;width:127;height:169" coordorigin="9886,9036" coordsize="127,169">
              <v:shape style="position:absolute;left:9886;top:9036;width:127;height:169" coordorigin="9886,9036" coordsize="127,169" path="m9983,9036l9912,9040,9886,9113,9887,9134,9890,9154,9896,9173,9904,9190,9916,9204,9987,9200,9998,9185,10006,9167,10011,9147,10013,9127,10013,9106,10009,9086,10004,9067,9995,9050,9983,9036e" filled="t" fillcolor="#FFFF00" stroked="f">
                <v:path arrowok="t"/>
                <v:fill/>
              </v:shape>
            </v:group>
            <v:group style="position:absolute;left:3281;top:9105;width:185;height:169" coordorigin="3281,9105" coordsize="185,169">
              <v:shape style="position:absolute;left:3281;top:9105;width:185;height:169" coordorigin="3281,9105" coordsize="185,169" path="m3436,9105l3306,9109,3281,9182,3281,9203,3284,9223,3290,9242,3299,9259,3310,9273,3440,9269,3451,9254,3458,9236,3463,9216,3466,9196,3465,9175,3462,9155,3456,9136,3448,9119,3436,9105e" filled="t" fillcolor="#FFFF00" stroked="f">
                <v:path arrowok="t"/>
                <v:fill/>
              </v:shape>
            </v:group>
            <v:group style="position:absolute;left:9895;top:9142;width:105;height:120" coordorigin="9895,9142" coordsize="105,120">
              <v:shape style="position:absolute;left:9895;top:9142;width:105;height:120" coordorigin="9895,9142" coordsize="105,120" path="m9979,9142l9908,9151,9900,9169,9895,9188,9895,9209,9898,9229,9905,9247,9916,9262,9986,9253,9994,9236,9999,9217,10000,9196,9996,9176,9989,9157,9979,9142e" filled="t" fillcolor="#FFFF00" stroked="f">
                <v:path arrowok="t"/>
                <v:fill/>
              </v:shape>
            </v:group>
            <v:group style="position:absolute;left:9900;top:9210;width:100;height:120" coordorigin="9900,9210" coordsize="100,120">
              <v:shape style="position:absolute;left:9900;top:9210;width:100;height:120" coordorigin="9900,9210" coordsize="100,120" path="m9979,9210l9913,9219,9905,9236,9900,9256,9900,9277,9903,9297,9910,9315,9921,9330,9986,9321,9994,9304,9999,9284,10000,9263,9996,9243,9989,9225,9979,9210e" filled="t" fillcolor="#FFFF00" stroked="f">
                <v:path arrowok="t"/>
                <v:fill/>
              </v:shape>
            </v:group>
            <v:group style="position:absolute;left:4212;top:9686;width:645;height:390" coordorigin="4212,9686" coordsize="645,390">
              <v:shape style="position:absolute;left:4212;top:9686;width:645;height:390" coordorigin="4212,9686" coordsize="645,390" path="m4789,9686l4281,9686,4268,9700,4237,9753,4219,9814,4212,9881,4213,9903,4223,9968,4246,10028,4281,10076,4789,10076,4833,10009,4852,9947,4858,9881,4857,9858,4847,9793,4824,9734,4789,9686e" filled="t" fillcolor="#FFFF00" stroked="f">
                <v:path arrowok="t"/>
                <v:fill/>
              </v:shape>
            </v:group>
            <v:group style="position:absolute;left:4865;top:9792;width:1921;height:201" coordorigin="4865,9792" coordsize="1921,201">
              <v:shape style="position:absolute;left:4865;top:9792;width:1921;height:201" coordorigin="4865,9792" coordsize="1921,201" path="m6751,9792l4899,9793,4867,9862,4865,9903,4867,9924,4872,9943,4879,9962,4888,9978,4900,9992,6752,9991,6784,9922,6786,9901,6786,9881,6772,9822,6751,9792e" filled="t" fillcolor="#FFFF00" stroked="f">
                <v:path arrowok="t"/>
                <v:fill/>
              </v:shape>
            </v:group>
            <v:group style="position:absolute;left:2734;top:10169;width:2240;height:390" coordorigin="2734,10169" coordsize="2240,390">
              <v:shape style="position:absolute;left:2734;top:10169;width:2240;height:390" coordorigin="2734,10169" coordsize="2240,390" path="m4905,10169l2803,10169,2790,10183,2759,10236,2740,10298,2734,10364,2734,10386,2745,10452,2768,10511,2803,10559,4905,10559,4949,10492,4968,10430,4974,10364,4973,10342,4963,10276,4940,10217,4905,10169e" filled="t" fillcolor="#FFFF00" stroked="f">
                <v:path arrowok="t"/>
                <v:fill/>
              </v:shape>
            </v:group>
            <v:group style="position:absolute;left:2562;top:10229;width:158;height:271" coordorigin="2562,10229" coordsize="158,271">
              <v:shape style="position:absolute;left:2562;top:10229;width:158;height:271" coordorigin="2562,10229" coordsize="158,271" path="m2672,10229l2598,10243,2567,10314,2562,10354,2562,10375,2572,10435,2609,10500,2684,10487,2715,10416,2720,10375,2720,10354,2710,10294,2672,10229e" filled="t" fillcolor="#FFFF00" stroked="f">
                <v:path arrowok="t"/>
                <v:fill/>
              </v:shape>
            </v:group>
            <v:group style="position:absolute;left:8175;top:10274;width:704;height:252" coordorigin="8175,10274" coordsize="704,252">
              <v:shape style="position:absolute;left:8175;top:10274;width:704;height:252" coordorigin="8175,10274" coordsize="704,252" path="m8835,10274l8209,10287,8179,10358,8175,10399,8176,10420,8189,10479,8220,10526,8846,10513,8875,10442,8879,10401,8878,10380,8865,10321,8835,10274e" filled="t" fillcolor="#FFFF00" stroked="f">
                <v:path arrowok="t"/>
                <v:fill/>
              </v:shape>
            </v:group>
            <v:group style="position:absolute;left:2524;top:10369;width:234;height:484" coordorigin="2524,10369" coordsize="234,484">
              <v:shape style="position:absolute;left:2524;top:10369;width:234;height:484" coordorigin="2524,10369" coordsize="234,484" path="m2672,10369l2609,10369,2593,10387,2555,10452,2532,10529,2524,10611,2525,10639,2538,10720,2566,10793,2609,10853,2672,10853,2716,10793,2744,10720,2757,10639,2758,10611,2757,10584,2744,10503,2716,10429,2672,10369e" filled="t" fillcolor="#FFFF00" stroked="f">
                <v:path arrowok="t"/>
                <v:fill/>
              </v:shape>
            </v:group>
            <v:group style="position:absolute;left:2748;top:10414;width:1612;height:390" coordorigin="2748,10414" coordsize="1612,390">
              <v:shape style="position:absolute;left:2748;top:10414;width:1612;height:390" coordorigin="2748,10414" coordsize="1612,390" path="m4291,10414l2817,10414,2804,10428,2773,10481,2754,10543,2748,10609,2749,10631,2759,10697,2782,10756,2817,10804,4291,10804,4335,10737,4354,10675,4360,10609,4359,10587,4349,10521,4326,10462,4291,10414e" filled="t" fillcolor="#FFFF00" stroked="f">
                <v:path arrowok="t"/>
                <v:fill/>
              </v:shape>
            </v:group>
            <v:group style="position:absolute;left:8159;top:10515;width:716;height:252" coordorigin="8159,10515" coordsize="716,252">
              <v:shape style="position:absolute;left:8159;top:10515;width:716;height:252" coordorigin="8159,10515" coordsize="716,252" path="m8830,10515l8193,10528,8163,10599,8159,10640,8160,10661,8173,10719,8204,10767,8841,10754,8871,10683,8875,10642,8874,10621,8860,10562,8830,10515e" filled="t" fillcolor="#FFFF00" stroked="f">
                <v:path arrowok="t"/>
                <v:fill/>
              </v:shape>
            </v:group>
            <v:group style="position:absolute;left:1452;top:4857;width:468;height:267" coordorigin="1452,4857" coordsize="468,267">
              <v:shape style="position:absolute;left:1452;top:4857;width:468;height:267" coordorigin="1452,4857" coordsize="468,267" path="m1875,4857l1485,4884,1456,4956,1452,4997,1453,5017,1466,5076,1496,5123,1886,5096,1916,5025,1920,4984,1919,4963,1905,4904,1875,4857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91.129761pt;margin-top:-4.702627pt;width:54.98955pt;height:19.517400pt;mso-position-horizontal-relative:page;mso-position-vertical-relative:paragraph;z-index:-19605" coordorigin="9823,-94" coordsize="1100,390">
            <v:shape style="position:absolute;left:9823;top:-94;width:1100;height:390" coordorigin="9823,-94" coordsize="1100,390" path="m10853,-94l9892,-94,9878,-79,9847,-27,9829,35,9823,101,9823,123,9834,189,9856,248,9892,296,10853,296,10898,229,10916,167,10922,101,10922,79,10911,13,10889,-46,10853,-94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554.840393pt;margin-top:6.322373pt;width:6.091943pt;height:3.5625pt;mso-position-horizontal-relative:page;mso-position-vertical-relative:paragraph;z-index:-19604" coordorigin="11097,126" coordsize="122,71">
            <v:shape style="position:absolute;left:11097;top:126;width:122;height:71" coordorigin="11097,126" coordsize="122,71" path="m11206,126l11100,141,11097,161,11100,182,11109,198,11215,183,11219,163,11216,143,11206,126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w w:val="121"/>
        </w:rPr>
        <w:t>P::.go</w:t>
      </w:r>
      <w:r>
        <w:rPr>
          <w:rFonts w:ascii="Segoe UI" w:hAnsi="Segoe UI" w:cs="Segoe UI" w:eastAsia="Segoe UI"/>
          <w:sz w:val="17"/>
          <w:szCs w:val="17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2"/>
          <w:w w:val="31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31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8" w:after="0" w:line="240" w:lineRule="auto"/>
        <w:ind w:left="4063" w:right="4607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SELECTIO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N</w:t>
      </w:r>
      <w:r>
        <w:rPr>
          <w:rFonts w:ascii="Segoe UI" w:hAnsi="Segoe UI" w:cs="Segoe UI" w:eastAsia="Segoe UI"/>
          <w:sz w:val="17"/>
          <w:szCs w:val="17"/>
          <w:spacing w:val="57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31"/>
        </w:rPr>
        <w:t>RECEIV:mS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49" w:right="-20"/>
        <w:jc w:val="left"/>
        <w:tabs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50"/>
        </w:rPr>
        <w:t>.R.eoeiva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r</w:t>
      </w:r>
      <w:r>
        <w:rPr>
          <w:rFonts w:ascii="Segoe UI" w:hAnsi="Segoe UI" w:cs="Segoe UI" w:eastAsia="Segoe UI"/>
          <w:sz w:val="16"/>
          <w:szCs w:val="16"/>
          <w:spacing w:val="-64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GS..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�-1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141" w:lineRule="exact"/>
        <w:ind w:right="270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219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0"/>
        </w:rPr>
        <w:t>2-6X7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7" w:lineRule="exact"/>
        <w:ind w:left="4554" w:right="-20"/>
        <w:jc w:val="left"/>
        <w:tabs>
          <w:tab w:pos="5560" w:val="left"/>
          <w:tab w:pos="6920" w:val="left"/>
          <w:tab w:pos="8260" w:val="left"/>
          <w:tab w:pos="9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1"/>
          <w:position w:val="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2"/>
          <w:w w:val="298"/>
          <w:position w:val="2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20"/>
          <w:position w:val="0"/>
        </w:rPr>
        <w:t>-61Ia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-5"/>
          <w:w w:val="129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-3"/>
          <w:w w:val="260"/>
          <w:position w:val="0"/>
        </w:rPr>
        <w:t>-</w:t>
      </w:r>
      <w:r>
        <w:rPr>
          <w:rFonts w:ascii="Segoe UI" w:hAnsi="Segoe UI" w:cs="Segoe UI" w:eastAsia="Segoe UI"/>
          <w:sz w:val="22"/>
          <w:szCs w:val="22"/>
          <w:spacing w:val="-11"/>
          <w:w w:val="102"/>
          <w:position w:val="0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27"/>
          <w:position w:val="0"/>
        </w:rPr>
        <w:t>B6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-2"/>
          <w:w w:val="154"/>
          <w:position w:val="0"/>
        </w:rPr>
        <w:t>1-ea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s</w:t>
      </w:r>
      <w:r>
        <w:rPr>
          <w:rFonts w:ascii="Segoe UI" w:hAnsi="Segoe UI" w:cs="Segoe UI" w:eastAsia="Segoe UI"/>
          <w:sz w:val="16"/>
          <w:szCs w:val="16"/>
          <w:spacing w:val="-39"/>
          <w:w w:val="154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1•6B6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27" w:after="0" w:line="217" w:lineRule="auto"/>
        <w:ind w:left="5583" w:right="664" w:firstLine="10"/>
        <w:jc w:val="both"/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1·6X5G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         </w:t>
      </w:r>
      <w:r>
        <w:rPr>
          <w:rFonts w:ascii="Segoe UI" w:hAnsi="Segoe UI" w:cs="Segoe UI" w:eastAsia="Segoe UI"/>
          <w:sz w:val="16"/>
          <w:szCs w:val="16"/>
          <w:spacing w:val="23"/>
          <w:w w:val="14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1•6X5G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        </w:t>
      </w:r>
      <w:r>
        <w:rPr>
          <w:rFonts w:ascii="Segoe UI" w:hAnsi="Segoe UI" w:cs="Segoe UI" w:eastAsia="Segoe UI"/>
          <w:sz w:val="16"/>
          <w:szCs w:val="16"/>
          <w:spacing w:val="44"/>
          <w:w w:val="14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1·EW5G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        </w:t>
      </w:r>
      <w:r>
        <w:rPr>
          <w:rFonts w:ascii="Segoe UI" w:hAnsi="Segoe UI" w:cs="Segoe UI" w:eastAsia="Segoe UI"/>
          <w:sz w:val="16"/>
          <w:szCs w:val="16"/>
          <w:spacing w:val="19"/>
          <w:w w:val="14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1-SXSG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1"/>
        </w:rPr>
        <w:t>l-2A4G</w:t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1"/>
        </w:rPr>
        <w:t>       </w:t>
      </w:r>
      <w:r>
        <w:rPr>
          <w:rFonts w:ascii="Segoe UI" w:hAnsi="Segoe UI" w:cs="Segoe UI" w:eastAsia="Segoe UI"/>
          <w:sz w:val="17"/>
          <w:szCs w:val="17"/>
          <w:spacing w:val="39"/>
          <w:w w:val="14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1"/>
        </w:rPr>
        <w:t>l-2A4G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1"/>
        </w:rPr>
        <w:t>      </w:t>
      </w:r>
      <w:r>
        <w:rPr>
          <w:rFonts w:ascii="Segoe UI" w:hAnsi="Segoe UI" w:cs="Segoe UI" w:eastAsia="Segoe UI"/>
          <w:sz w:val="18"/>
          <w:szCs w:val="18"/>
          <w:spacing w:val="45"/>
          <w:w w:val="14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0"/>
        </w:rPr>
        <w:t>1•2061</w:t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0"/>
        </w:rPr>
        <w:t>        </w:t>
      </w:r>
      <w:r>
        <w:rPr>
          <w:rFonts w:ascii="Segoe UI" w:hAnsi="Segoe UI" w:cs="Segoe UI" w:eastAsia="Segoe UI"/>
          <w:sz w:val="16"/>
          <w:szCs w:val="16"/>
          <w:spacing w:val="47"/>
          <w:w w:val="14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0"/>
        </w:rPr>
        <w:t>1-2051</w:t>
      </w:r>
      <w:r>
        <w:rPr>
          <w:rFonts w:ascii="Segoe UI" w:hAnsi="Segoe UI" w:cs="Segoe UI" w:eastAsia="Segoe UI"/>
          <w:sz w:val="16"/>
          <w:szCs w:val="16"/>
          <w:spacing w:val="0"/>
          <w:w w:val="146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41"/>
          <w:position w:val="1"/>
        </w:rPr>
        <w:t>l-80</w:t>
      </w:r>
      <w:r>
        <w:rPr>
          <w:rFonts w:ascii="Segoe UI" w:hAnsi="Segoe UI" w:cs="Segoe UI" w:eastAsia="Segoe UI"/>
          <w:sz w:val="22"/>
          <w:szCs w:val="22"/>
          <w:spacing w:val="0"/>
          <w:w w:val="141"/>
          <w:position w:val="1"/>
        </w:rPr>
        <w:t>        </w:t>
      </w:r>
      <w:r>
        <w:rPr>
          <w:rFonts w:ascii="Segoe UI" w:hAnsi="Segoe UI" w:cs="Segoe UI" w:eastAsia="Segoe UI"/>
          <w:sz w:val="22"/>
          <w:szCs w:val="22"/>
          <w:spacing w:val="52"/>
          <w:w w:val="14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41"/>
          <w:position w:val="0"/>
        </w:rPr>
        <w:t>1•8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             </w:t>
      </w:r>
      <w:r>
        <w:rPr>
          <w:rFonts w:ascii="Segoe UI" w:hAnsi="Segoe UI" w:cs="Segoe UI" w:eastAsia="Segoe UI"/>
          <w:sz w:val="16"/>
          <w:szCs w:val="16"/>
          <w:spacing w:val="28"/>
          <w:w w:val="14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179"/>
          <w:position w:val="0"/>
        </w:rPr>
        <w:t>l-8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0"/>
        </w:rPr>
        <w:t>          </w:t>
      </w:r>
      <w:r>
        <w:rPr>
          <w:rFonts w:ascii="Segoe UI" w:hAnsi="Segoe UI" w:cs="Segoe UI" w:eastAsia="Segoe UI"/>
          <w:sz w:val="16"/>
          <w:szCs w:val="16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-1"/>
          <w:w w:val="111"/>
          <w:position w:val="0"/>
        </w:rPr>
        <w:t>1-ao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8" w:lineRule="exact"/>
        <w:ind w:left="1253" w:right="-20"/>
        <w:jc w:val="left"/>
        <w:tabs>
          <w:tab w:pos="5560" w:val="left"/>
          <w:tab w:pos="6920" w:val="left"/>
          <w:tab w:pos="96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7"/>
        </w:rPr>
        <w:t>PO'Ini"</w:t>
      </w:r>
      <w:r>
        <w:rPr>
          <w:rFonts w:ascii="Segoe UI" w:hAnsi="Segoe UI" w:cs="Segoe UI" w:eastAsia="Segoe UI"/>
          <w:sz w:val="18"/>
          <w:szCs w:val="18"/>
          <w:spacing w:val="43"/>
          <w:w w:val="117"/>
        </w:rPr>
        <w:t> </w:t>
      </w:r>
      <w:r>
        <w:rPr>
          <w:rFonts w:ascii="Segoe UI" w:hAnsi="Segoe UI" w:cs="Segoe UI" w:eastAsia="Segoe UI"/>
          <w:sz w:val="22"/>
          <w:szCs w:val="22"/>
          <w:spacing w:val="-1"/>
          <w:w w:val="117"/>
        </w:rPr>
        <w:t>transforme</w:t>
      </w:r>
      <w:r>
        <w:rPr>
          <w:rFonts w:ascii="Segoe UI" w:hAnsi="Segoe UI" w:cs="Segoe UI" w:eastAsia="Segoe UI"/>
          <w:sz w:val="22"/>
          <w:szCs w:val="22"/>
          <w:spacing w:val="0"/>
          <w:w w:val="117"/>
        </w:rPr>
        <w:t>r</w:t>
      </w:r>
      <w:r>
        <w:rPr>
          <w:rFonts w:ascii="Segoe UI" w:hAnsi="Segoe UI" w:cs="Segoe UI" w:eastAsia="Segoe UI"/>
          <w:sz w:val="22"/>
          <w:szCs w:val="22"/>
          <w:spacing w:val="-35"/>
          <w:w w:val="117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3"/>
          <w:w w:val="100"/>
        </w:rPr>
        <w:t>1084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4</w:t>
      </w:r>
      <w:r>
        <w:rPr>
          <w:rFonts w:ascii="Segoe UI" w:hAnsi="Segoe UI" w:cs="Segoe UI" w:eastAsia="Segoe UI"/>
          <w:sz w:val="22"/>
          <w:szCs w:val="22"/>
          <w:spacing w:val="-42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3"/>
          <w:w w:val="100"/>
          <w:position w:val="-1"/>
        </w:rPr>
        <w:t>1138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22"/>
          <w:szCs w:val="22"/>
          <w:spacing w:val="-54"/>
          <w:w w:val="100"/>
          <w:position w:val="-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3"/>
          <w:w w:val="129"/>
          <w:position w:val="-1"/>
        </w:rPr>
        <w:t>11462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69" w:lineRule="exact"/>
        <w:ind w:left="1263" w:right="-20"/>
        <w:jc w:val="left"/>
        <w:tabs>
          <w:tab w:pos="5560" w:val="left"/>
          <w:tab w:pos="6920" w:val="left"/>
          <w:tab w:pos="826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2"/>
          <w:position w:val="1"/>
        </w:rPr>
        <w:t>F1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ter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4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42"/>
          <w:position w:val="1"/>
        </w:rPr>
        <w:t>obol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-4"/>
          <w:w w:val="100"/>
          <w:position w:val="0"/>
        </w:rPr>
        <w:t>1</w:t>
      </w:r>
      <w:r>
        <w:rPr>
          <w:rFonts w:ascii="Segoe UI" w:hAnsi="Segoe UI" w:cs="Segoe UI" w:eastAsia="Segoe UI"/>
          <w:sz w:val="22"/>
          <w:szCs w:val="22"/>
          <w:spacing w:val="6"/>
          <w:w w:val="100"/>
          <w:position w:val="2"/>
        </w:rPr>
        <w:t>0</w:t>
      </w:r>
      <w:r>
        <w:rPr>
          <w:rFonts w:ascii="Segoe UI" w:hAnsi="Segoe UI" w:cs="Segoe UI" w:eastAsia="Segoe UI"/>
          <w:sz w:val="22"/>
          <w:szCs w:val="22"/>
          <w:spacing w:val="-1"/>
          <w:w w:val="100"/>
          <w:position w:val="2"/>
        </w:rPr>
        <w:t>8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4"/>
        </w:rPr>
        <w:t>4&amp;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7"/>
          <w:szCs w:val="17"/>
          <w:spacing w:val="1"/>
          <w:w w:val="128"/>
          <w:position w:val="1"/>
        </w:rPr>
        <w:t>108</w:t>
      </w:r>
      <w:r>
        <w:rPr>
          <w:rFonts w:ascii="Segoe UI" w:hAnsi="Segoe UI" w:cs="Segoe UI" w:eastAsia="Segoe UI"/>
          <w:sz w:val="17"/>
          <w:szCs w:val="17"/>
          <w:spacing w:val="-1"/>
          <w:w w:val="128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3"/>
        </w:rPr>
        <w:t>0</w:t>
      </w:r>
      <w:r>
        <w:rPr>
          <w:rFonts w:ascii="Segoe UI" w:hAnsi="Segoe UI" w:cs="Segoe UI" w:eastAsia="Segoe UI"/>
          <w:sz w:val="17"/>
          <w:szCs w:val="17"/>
          <w:spacing w:val="-39"/>
          <w:w w:val="128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1"/>
        </w:rPr>
        <w:t>108:40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1"/>
        </w:rPr>
        <w:t>10840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1" w:lineRule="exact"/>
        <w:ind w:left="1659" w:right="-20"/>
        <w:jc w:val="left"/>
        <w:tabs>
          <w:tab w:pos="5580" w:val="left"/>
          <w:tab w:pos="6920" w:val="left"/>
          <w:tab w:pos="8260" w:val="left"/>
          <w:tab w:pos="9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74.643967pt;margin-top:12.01854pt;width:19.012330pt;height:11.436586pt;mso-position-horizontal-relative:page;mso-position-vertical-relative:paragraph;z-index:-19602;rotation:358" type="#_x0000_t136" fillcolor="#000000" stroked="f">
            <o:extrusion v:ext="view" autorotationcenter="t"/>
            <v:textpath style="font-family:&amp;quot;Segoe UI&amp;quot;;font-size:11pt;v-text-kern:t;mso-text-shadow:auto" string="1st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..</w:t>
      </w:r>
      <w:r>
        <w:rPr>
          <w:rFonts w:ascii="Segoe UI" w:hAnsi="Segoe UI" w:cs="Segoe UI" w:eastAsia="Segoe UI"/>
          <w:sz w:val="13"/>
          <w:szCs w:val="13"/>
          <w:spacing w:val="-36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3"/>
          <w:w w:val="128"/>
          <w:position w:val="1"/>
        </w:rPr>
        <w:t>10</w:t>
      </w:r>
      <w:r>
        <w:rPr>
          <w:rFonts w:ascii="Segoe UI" w:hAnsi="Segoe UI" w:cs="Segoe UI" w:eastAsia="Segoe UI"/>
          <w:sz w:val="17"/>
          <w:szCs w:val="17"/>
          <w:spacing w:val="5"/>
          <w:w w:val="128"/>
          <w:position w:val="1"/>
        </w:rPr>
        <w:t>8</w:t>
      </w:r>
      <w:r>
        <w:rPr>
          <w:rFonts w:ascii="Segoe UI" w:hAnsi="Segoe UI" w:cs="Segoe UI" w:eastAsia="Segoe UI"/>
          <w:sz w:val="17"/>
          <w:szCs w:val="17"/>
          <w:spacing w:val="-4"/>
          <w:w w:val="128"/>
          <w:position w:val="4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2"/>
        </w:rPr>
        <w:t>3</w:t>
      </w:r>
      <w:r>
        <w:rPr>
          <w:rFonts w:ascii="Segoe UI" w:hAnsi="Segoe UI" w:cs="Segoe UI" w:eastAsia="Segoe UI"/>
          <w:sz w:val="17"/>
          <w:szCs w:val="17"/>
          <w:spacing w:val="-40"/>
          <w:w w:val="12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3"/>
          <w:w w:val="128"/>
          <w:position w:val="1"/>
        </w:rPr>
        <w:t>1</w:t>
      </w:r>
      <w:r>
        <w:rPr>
          <w:rFonts w:ascii="Segoe UI" w:hAnsi="Segoe UI" w:cs="Segoe UI" w:eastAsia="Segoe UI"/>
          <w:sz w:val="22"/>
          <w:szCs w:val="22"/>
          <w:spacing w:val="1"/>
          <w:w w:val="128"/>
          <w:position w:val="1"/>
        </w:rPr>
        <w:t>0</w:t>
      </w:r>
      <w:r>
        <w:rPr>
          <w:rFonts w:ascii="Segoe UI" w:hAnsi="Segoe UI" w:cs="Segoe UI" w:eastAsia="Segoe UI"/>
          <w:sz w:val="17"/>
          <w:szCs w:val="17"/>
          <w:spacing w:val="-13"/>
          <w:w w:val="128"/>
          <w:position w:val="1"/>
        </w:rPr>
        <w:t>84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1"/>
        </w:rPr>
        <w:t>3</w:t>
      </w:r>
      <w:r>
        <w:rPr>
          <w:rFonts w:ascii="Segoe UI" w:hAnsi="Segoe UI" w:cs="Segoe UI" w:eastAsia="Segoe UI"/>
          <w:sz w:val="17"/>
          <w:szCs w:val="17"/>
          <w:spacing w:val="-7"/>
          <w:w w:val="128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4"/>
          <w:w w:val="130"/>
          <w:position w:val="1"/>
        </w:rPr>
        <w:t>1084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3</w:t>
      </w:r>
      <w:r>
        <w:rPr>
          <w:rFonts w:ascii="Segoe UI" w:hAnsi="Segoe UI" w:cs="Segoe UI" w:eastAsia="Segoe UI"/>
          <w:sz w:val="17"/>
          <w:szCs w:val="17"/>
          <w:spacing w:val="-60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-2"/>
          <w:w w:val="131"/>
          <w:position w:val="1"/>
        </w:rPr>
        <w:t>10843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9" w:lineRule="exact"/>
        <w:ind w:left="2732" w:right="-20"/>
        <w:jc w:val="left"/>
        <w:tabs>
          <w:tab w:pos="5580" w:val="left"/>
          <w:tab w:pos="6920" w:val="left"/>
          <w:tab w:pos="826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-4"/>
          <w:w w:val="223"/>
          <w:position w:val="1"/>
        </w:rPr>
        <w:t>r.:f</w:t>
      </w:r>
      <w:r>
        <w:rPr>
          <w:rFonts w:ascii="Segoe UI" w:hAnsi="Segoe UI" w:cs="Segoe UI" w:eastAsia="Segoe UI"/>
          <w:sz w:val="16"/>
          <w:szCs w:val="16"/>
          <w:spacing w:val="0"/>
          <w:w w:val="223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78"/>
          <w:w w:val="22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223"/>
          <w:position w:val="1"/>
        </w:rPr>
        <w:t>coi</w:t>
      </w:r>
      <w:r>
        <w:rPr>
          <w:rFonts w:ascii="Segoe UI" w:hAnsi="Segoe UI" w:cs="Segoe UI" w:eastAsia="Segoe UI"/>
          <w:sz w:val="16"/>
          <w:szCs w:val="16"/>
          <w:spacing w:val="0"/>
          <w:w w:val="223"/>
          <w:position w:val="1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2"/>
          <w:w w:val="122"/>
          <w:position w:val="1"/>
        </w:rPr>
        <w:t>301</w:t>
      </w:r>
      <w:r>
        <w:rPr>
          <w:rFonts w:ascii="Segoe UI" w:hAnsi="Segoe UI" w:cs="Segoe UI" w:eastAsia="Segoe UI"/>
          <w:sz w:val="17"/>
          <w:szCs w:val="17"/>
          <w:spacing w:val="5"/>
          <w:w w:val="122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3"/>
        </w:rPr>
        <w:t>0</w:t>
      </w:r>
      <w:r>
        <w:rPr>
          <w:rFonts w:ascii="Segoe UI" w:hAnsi="Segoe UI" w:cs="Segoe UI" w:eastAsia="Segoe UI"/>
          <w:sz w:val="17"/>
          <w:szCs w:val="17"/>
          <w:spacing w:val="-8"/>
          <w:w w:val="122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30182</w:t>
      </w:r>
      <w:r>
        <w:rPr>
          <w:rFonts w:ascii="Segoe UI" w:hAnsi="Segoe UI" w:cs="Segoe UI" w:eastAsia="Segoe UI"/>
          <w:sz w:val="17"/>
          <w:szCs w:val="17"/>
          <w:spacing w:val="-6"/>
          <w:w w:val="12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7"/>
          <w:w w:val="122"/>
          <w:position w:val="1"/>
        </w:rPr>
        <w:t>3019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-30"/>
          <w:w w:val="12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22"/>
          <w:position w:val="1"/>
        </w:rPr>
        <w:t>30202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7" w:lineRule="exact"/>
        <w:ind w:left="1263" w:right="-20"/>
        <w:jc w:val="left"/>
        <w:tabs>
          <w:tab w:pos="3340" w:val="left"/>
          <w:tab w:pos="5580" w:val="left"/>
          <w:tab w:pos="6900" w:val="left"/>
          <w:tab w:pos="812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38"/>
          <w:position w:val="1"/>
        </w:rPr>
        <w:t>2n</w:t>
      </w:r>
      <w:r>
        <w:rPr>
          <w:rFonts w:ascii="Segoe UI" w:hAnsi="Segoe UI" w:cs="Segoe UI" w:eastAsia="Segoe UI"/>
          <w:sz w:val="16"/>
          <w:szCs w:val="16"/>
          <w:spacing w:val="0"/>
          <w:w w:val="138"/>
          <w:position w:val="1"/>
        </w:rPr>
        <w:t>d</w:t>
      </w:r>
      <w:r>
        <w:rPr>
          <w:rFonts w:ascii="Segoe UI" w:hAnsi="Segoe UI" w:cs="Segoe UI" w:eastAsia="Segoe UI"/>
          <w:sz w:val="16"/>
          <w:szCs w:val="16"/>
          <w:spacing w:val="-60"/>
          <w:w w:val="138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1"/>
          <w:szCs w:val="21"/>
          <w:spacing w:val="-4"/>
          <w:w w:val="214"/>
          <w:position w:val="0"/>
        </w:rPr>
        <w:t>r.f</w:t>
      </w:r>
      <w:r>
        <w:rPr>
          <w:rFonts w:ascii="Segoe UI" w:hAnsi="Segoe UI" w:cs="Segoe UI" w:eastAsia="Segoe UI"/>
          <w:sz w:val="21"/>
          <w:szCs w:val="21"/>
          <w:spacing w:val="0"/>
          <w:w w:val="214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19"/>
          <w:w w:val="214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9"/>
          <w:position w:val="0"/>
        </w:rPr>
        <w:t>ooil</w:t>
      </w:r>
      <w:r>
        <w:rPr>
          <w:rFonts w:ascii="Segoe UI" w:hAnsi="Segoe UI" w:cs="Segoe UI" w:eastAsia="Segoe UI"/>
          <w:sz w:val="18"/>
          <w:szCs w:val="18"/>
          <w:spacing w:val="-17"/>
          <w:w w:val="149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49"/>
          <w:position w:val="0"/>
        </w:rPr>
        <w:t>30113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30180</w:t>
      </w:r>
      <w:r>
        <w:rPr>
          <w:rFonts w:ascii="Segoe UI" w:hAnsi="Segoe UI" w:cs="Segoe UI" w:eastAsia="Segoe UI"/>
          <w:sz w:val="22"/>
          <w:szCs w:val="22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22"/>
          <w:szCs w:val="22"/>
          <w:spacing w:val="21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30197</w:t>
      </w:r>
      <w:r>
        <w:rPr>
          <w:rFonts w:ascii="Segoe UI" w:hAnsi="Segoe UI" w:cs="Segoe UI" w:eastAsia="Segoe UI"/>
          <w:sz w:val="22"/>
          <w:szCs w:val="22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2"/>
          <w:szCs w:val="22"/>
          <w:spacing w:val="-1"/>
          <w:w w:val="103"/>
          <w:position w:val="-1"/>
        </w:rPr>
        <w:t>30203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pgSz w:w="11620" w:h="15380"/>
          <w:pgMar w:top="240" w:bottom="280" w:left="240" w:right="260"/>
        </w:sectPr>
      </w:pPr>
      <w:rPr/>
    </w:p>
    <w:p>
      <w:pPr>
        <w:spacing w:before="0" w:after="0" w:line="250" w:lineRule="exact"/>
        <w:ind w:right="-20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90.983734pt;margin-top:.523605pt;width:30.808195pt;height:11.505826pt;mso-position-horizontal-relative:page;mso-position-vertical-relative:paragraph;z-index:-19603;rotation:2" type="#_x0000_t136" fillcolor="#000000" stroked="f">
            <o:extrusion v:ext="view" autorotationcenter="t"/>
            <v:textpath style="font-family:&amp;quot;Segoe UI&amp;quot;;font-size:11pt;v-text-kern:t;mso-text-shadow:auto" string="30114"/>
          </v:shape>
        </w:pict>
      </w:r>
      <w:r>
        <w:rPr>
          <w:rFonts w:ascii="Segoe UI" w:hAnsi="Segoe UI" w:cs="Segoe UI" w:eastAsia="Segoe UI"/>
          <w:sz w:val="22"/>
          <w:szCs w:val="22"/>
          <w:spacing w:val="-4"/>
          <w:w w:val="206"/>
        </w:rPr>
        <w:t>r.f</w:t>
      </w:r>
      <w:r>
        <w:rPr>
          <w:rFonts w:ascii="Segoe UI" w:hAnsi="Segoe UI" w:cs="Segoe UI" w:eastAsia="Segoe UI"/>
          <w:sz w:val="22"/>
          <w:szCs w:val="22"/>
          <w:spacing w:val="0"/>
          <w:w w:val="206"/>
        </w:rPr>
        <w:t>.</w:t>
      </w:r>
      <w:r>
        <w:rPr>
          <w:rFonts w:ascii="Segoe UI" w:hAnsi="Segoe UI" w:cs="Segoe UI" w:eastAsia="Segoe UI"/>
          <w:sz w:val="22"/>
          <w:szCs w:val="22"/>
          <w:spacing w:val="13"/>
          <w:w w:val="20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5"/>
        </w:rPr>
        <w:t>ooil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50" w:lineRule="exact"/>
        <w:ind w:right="-20"/>
        <w:jc w:val="left"/>
        <w:tabs>
          <w:tab w:pos="1320" w:val="left"/>
          <w:tab w:pos="268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-7"/>
          <w:w w:val="118"/>
          <w:position w:val="-1"/>
        </w:rPr>
        <w:t>3</w:t>
      </w:r>
      <w:r>
        <w:rPr>
          <w:rFonts w:ascii="Segoe UI" w:hAnsi="Segoe UI" w:cs="Segoe UI" w:eastAsia="Segoe UI"/>
          <w:sz w:val="22"/>
          <w:szCs w:val="22"/>
          <w:spacing w:val="12"/>
          <w:w w:val="118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-8"/>
          <w:w w:val="118"/>
          <w:position w:val="0"/>
        </w:rPr>
        <w:t>1</w:t>
      </w:r>
      <w:r>
        <w:rPr>
          <w:rFonts w:ascii="Segoe UI" w:hAnsi="Segoe UI" w:cs="Segoe UI" w:eastAsia="Segoe UI"/>
          <w:sz w:val="22"/>
          <w:szCs w:val="22"/>
          <w:spacing w:val="11"/>
          <w:w w:val="118"/>
          <w:position w:val="0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18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30}.98</w:t>
      </w:r>
      <w:r>
        <w:rPr>
          <w:rFonts w:ascii="Segoe UI" w:hAnsi="Segoe UI" w:cs="Segoe UI" w:eastAsia="Segoe UI"/>
          <w:sz w:val="22"/>
          <w:szCs w:val="22"/>
          <w:spacing w:val="-31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-1"/>
        </w:rPr>
        <w:t>30204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620" w:h="15380"/>
          <w:pgMar w:top="1480" w:bottom="280" w:left="240" w:right="260"/>
          <w:cols w:num="2" w:equalWidth="0">
            <w:col w:w="3844" w:space="3078"/>
            <w:col w:w="4198"/>
          </w:cols>
        </w:sectPr>
      </w:pPr>
      <w:rPr/>
    </w:p>
    <w:p>
      <w:pPr>
        <w:spacing w:before="0" w:after="0" w:line="265" w:lineRule="exact"/>
        <w:ind w:left="2737" w:right="-20"/>
        <w:jc w:val="left"/>
        <w:tabs>
          <w:tab w:pos="5560" w:val="left"/>
          <w:tab w:pos="6900" w:val="left"/>
          <w:tab w:pos="826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3"/>
          <w:position w:val="2"/>
        </w:rPr>
        <w:t>control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10839</w:t>
      </w:r>
      <w:r>
        <w:rPr>
          <w:rFonts w:ascii="Segoe UI" w:hAnsi="Segoe UI" w:cs="Segoe UI" w:eastAsia="Segoe UI"/>
          <w:sz w:val="22"/>
          <w:szCs w:val="22"/>
          <w:spacing w:val="-37"/>
          <w:w w:val="100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11316</w:t>
      </w:r>
      <w:r>
        <w:rPr>
          <w:rFonts w:ascii="Segoe UI" w:hAnsi="Segoe UI" w:cs="Segoe UI" w:eastAsia="Segoe UI"/>
          <w:sz w:val="17"/>
          <w:szCs w:val="17"/>
          <w:spacing w:val="-57"/>
          <w:w w:val="13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11316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-1"/>
          <w:w w:val="103"/>
          <w:position w:val="0"/>
        </w:rPr>
        <w:t>11316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4290" w:right="4989"/>
        <w:jc w:val="center"/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85"/>
        </w:rPr>
        <w:t>POWER</w:t>
      </w:r>
      <w:r>
        <w:rPr>
          <w:rFonts w:ascii="Segoe UI" w:hAnsi="Segoe UI" w:cs="Segoe UI" w:eastAsia="Segoe UI"/>
          <w:sz w:val="22"/>
          <w:szCs w:val="22"/>
          <w:spacing w:val="0"/>
          <w:w w:val="85"/>
        </w:rPr>
        <w:t> </w:t>
      </w:r>
      <w:r>
        <w:rPr>
          <w:rFonts w:ascii="Segoe UI" w:hAnsi="Segoe UI" w:cs="Segoe UI" w:eastAsia="Segoe UI"/>
          <w:sz w:val="22"/>
          <w:szCs w:val="22"/>
          <w:spacing w:val="9"/>
          <w:w w:val="85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9"/>
        </w:rPr>
        <w:t>SUPPLIES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52" w:right="-20"/>
        <w:jc w:val="left"/>
        <w:tabs>
          <w:tab w:pos="80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22"/>
          <w:szCs w:val="22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'Unit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1"/>
          <w:w w:val="114"/>
          <w:position w:val="0"/>
        </w:rPr>
        <w:t>�ans:f"orcu�r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592" w:right="-20"/>
        <w:jc w:val="left"/>
        <w:tabs>
          <w:tab w:pos="80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50"/>
        </w:rPr>
        <w:t>S?S·l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�</w:t>
      </w:r>
      <w:r>
        <w:rPr>
          <w:rFonts w:ascii="Segoe UI" w:hAnsi="Segoe UI" w:cs="Segoe UI" w:eastAsia="Segoe UI"/>
          <w:sz w:val="16"/>
          <w:szCs w:val="16"/>
          <w:spacing w:val="-22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-2"/>
        </w:rPr>
        <w:t>11213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46" w:lineRule="exact"/>
        <w:ind w:left="2592" w:right="-20"/>
        <w:jc w:val="left"/>
        <w:tabs>
          <w:tab w:pos="7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0"/>
          <w:position w:val="2"/>
        </w:rPr>
        <w:t>Sl?S-3Z.</w:t>
      </w:r>
      <w:r>
        <w:rPr>
          <w:rFonts w:ascii="Segoe UI" w:hAnsi="Segoe UI" w:cs="Segoe UI" w:eastAsia="Segoe UI"/>
          <w:sz w:val="16"/>
          <w:szCs w:val="16"/>
          <w:spacing w:val="-40"/>
          <w:w w:val="13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1"/>
        </w:rPr>
        <w:t>14182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31" w:lineRule="exact"/>
        <w:ind w:left="25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4"/>
          <w:position w:val="1"/>
        </w:rPr>
        <w:t>SPS-6Z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71" w:lineRule="exact"/>
        <w:ind w:left="2577" w:right="-20"/>
        <w:jc w:val="left"/>
        <w:tabs>
          <w:tab w:pos="7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9"/>
          <w:position w:val="2"/>
        </w:rPr>
        <w:t>S.fS-'lZ.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-1"/>
        </w:rPr>
        <w:t>14182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7" w:lineRule="exact"/>
        <w:ind w:left="2577" w:right="-20"/>
        <w:jc w:val="left"/>
        <w:tabs>
          <w:tab w:pos="798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9"/>
          <w:position w:val="2"/>
        </w:rPr>
        <w:t>?SS-!Z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0"/>
        </w:rPr>
        <w:t>11213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27" w:lineRule="exact"/>
        <w:ind w:left="2389" w:right="2445"/>
        <w:jc w:val="center"/>
        <w:tabs>
          <w:tab w:pos="79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9"/>
          <w:position w:val="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59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4"/>
          <w:w w:val="59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6"/>
          <w:position w:val="2"/>
        </w:rPr>
        <w:t>relz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2"/>
        </w:rPr>
        <w:t>..</w:t>
      </w:r>
      <w:r>
        <w:rPr>
          <w:rFonts w:ascii="Segoe UI" w:hAnsi="Segoe UI" w:cs="Segoe UI" w:eastAsia="Segoe UI"/>
          <w:sz w:val="18"/>
          <w:szCs w:val="18"/>
          <w:spacing w:val="0"/>
          <w:w w:val="176"/>
          <w:position w:val="2"/>
        </w:rPr>
        <w:t>sz</w:t>
      </w:r>
      <w:r>
        <w:rPr>
          <w:rFonts w:ascii="Segoe UI" w:hAnsi="Segoe UI" w:cs="Segoe UI" w:eastAsia="Segoe UI"/>
          <w:sz w:val="18"/>
          <w:szCs w:val="18"/>
          <w:spacing w:val="-83"/>
          <w:w w:val="176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1"/>
          <w:w w:val="133"/>
          <w:position w:val="-1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258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w w:val="98"/>
          <w:position w:val="1"/>
        </w:rPr>
        <w:t>2</w:t>
      </w:r>
      <w:r>
        <w:rPr>
          <w:rFonts w:ascii="Segoe UI" w:hAnsi="Segoe UI" w:cs="Segoe UI" w:eastAsia="Segoe UI"/>
          <w:sz w:val="22"/>
          <w:szCs w:val="22"/>
          <w:w w:val="88"/>
          <w:position w:val="1"/>
        </w:rPr>
        <w:t>5v"</w:t>
      </w:r>
      <w:r>
        <w:rPr>
          <w:rFonts w:ascii="Segoe UI" w:hAnsi="Segoe UI" w:cs="Segoe UI" w:eastAsia="Segoe UI"/>
          <w:sz w:val="22"/>
          <w:szCs w:val="22"/>
          <w:spacing w:val="-10"/>
          <w:w w:val="88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22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222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71"/>
          <w:position w:val="1"/>
        </w:rPr>
        <w:t>lZ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007" w:right="4537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-7"/>
          <w:w w:val="139"/>
        </w:rPr>
        <w:t>STE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P</w:t>
      </w:r>
      <w:r>
        <w:rPr>
          <w:rFonts w:ascii="Segoe UI" w:hAnsi="Segoe UI" w:cs="Segoe UI" w:eastAsia="Segoe UI"/>
          <w:sz w:val="18"/>
          <w:szCs w:val="18"/>
          <w:spacing w:val="30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9"/>
        </w:rPr>
        <w:t>SELECtO</w:t>
      </w:r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4"/>
        </w:rPr>
        <w:t>SS2o-l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ind w:left="2369" w:right="-20"/>
        <w:jc w:val="left"/>
        <w:tabs>
          <w:tab w:pos="796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6"/>
          <w:position w:val="1"/>
        </w:rPr>
        <w:t>Pows</w:t>
      </w:r>
      <w:r>
        <w:rPr>
          <w:rFonts w:ascii="Segoe UI" w:hAnsi="Segoe UI" w:cs="Segoe UI" w:eastAsia="Segoe UI"/>
          <w:sz w:val="18"/>
          <w:szCs w:val="18"/>
          <w:spacing w:val="0"/>
          <w:w w:val="136"/>
          <w:position w:val="1"/>
        </w:rPr>
        <w:t>r</w:t>
      </w:r>
      <w:r>
        <w:rPr>
          <w:rFonts w:ascii="Segoe UI" w:hAnsi="Segoe UI" w:cs="Segoe UI" w:eastAsia="Segoe UI"/>
          <w:sz w:val="18"/>
          <w:szCs w:val="18"/>
          <w:spacing w:val="29"/>
          <w:w w:val="13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  <w:position w:val="1"/>
        </w:rPr>
        <w:t>tranarormer</w:t>
      </w:r>
      <w:r>
        <w:rPr>
          <w:rFonts w:ascii="Segoe UI" w:hAnsi="Segoe UI" w:cs="Segoe UI" w:eastAsia="Segoe UI"/>
          <w:sz w:val="18"/>
          <w:szCs w:val="18"/>
          <w:spacing w:val="-10"/>
          <w:w w:val="13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-2"/>
        </w:rPr>
        <w:t>12002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57" w:lineRule="exact"/>
        <w:ind w:left="2369" w:right="-20"/>
        <w:jc w:val="left"/>
        <w:tabs>
          <w:tab w:pos="796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  <w:position w:val="3"/>
        </w:rPr>
        <w:t>I</w:t>
      </w:r>
      <w:r>
        <w:rPr>
          <w:rFonts w:ascii="Segoe UI" w:hAnsi="Segoe UI" w:cs="Segoe UI" w:eastAsia="Segoe UI"/>
          <w:sz w:val="27"/>
          <w:szCs w:val="27"/>
          <w:spacing w:val="62"/>
          <w:w w:val="100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-4"/>
          <w:w w:val="187"/>
          <w:position w:val="3"/>
        </w:rPr>
        <w:t>Filte</w:t>
      </w:r>
      <w:r>
        <w:rPr>
          <w:rFonts w:ascii="Segoe UI" w:hAnsi="Segoe UI" w:cs="Segoe UI" w:eastAsia="Segoe UI"/>
          <w:sz w:val="18"/>
          <w:szCs w:val="18"/>
          <w:spacing w:val="0"/>
          <w:w w:val="187"/>
          <w:position w:val="3"/>
        </w:rPr>
        <w:t>r</w:t>
      </w:r>
      <w:r>
        <w:rPr>
          <w:rFonts w:ascii="Segoe UI" w:hAnsi="Segoe UI" w:cs="Segoe UI" w:eastAsia="Segoe UI"/>
          <w:sz w:val="18"/>
          <w:szCs w:val="18"/>
          <w:spacing w:val="54"/>
          <w:w w:val="187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8"/>
          <w:position w:val="3"/>
        </w:rPr>
        <w:t>ohoko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2"/>
          <w:szCs w:val="22"/>
          <w:spacing w:val="1"/>
          <w:w w:val="105"/>
          <w:position w:val="0"/>
        </w:rPr>
        <w:t>10840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620" w:h="15380"/>
          <w:pgMar w:top="1480" w:bottom="280" w:left="240" w:right="260"/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6pt;height:.72pt;mso-position-horizontal-relative:char;mso-position-vertical-relative:line" type="#_x0000_t75">
            <v:imagedata r:id="rId120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580" w:h="15280"/>
          <w:pgMar w:top="1420" w:bottom="280" w:left="0" w:right="1620"/>
        </w:sectPr>
      </w:pPr>
      <w:rPr/>
    </w:p>
    <w:p>
      <w:pPr>
        <w:spacing w:before="0" w:after="0" w:line="258" w:lineRule="exact"/>
        <w:ind w:left="1889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5.68pt;margin-top:8.008935pt;width:2.87375pt;height:23.75pt;mso-position-horizontal-relative:page;mso-position-vertical-relative:paragraph;z-index:-19599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36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Console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8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Selector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8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Speaker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9" w:after="0" w:line="240" w:lineRule="auto"/>
        <w:ind w:right="897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7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3" w:right="-73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Speaker</w:t>
      </w:r>
      <w:r>
        <w:rPr>
          <w:rFonts w:ascii="Segoe UI" w:hAnsi="Segoe UI" w:cs="Segoe UI" w:eastAsia="Segoe UI"/>
          <w:sz w:val="16"/>
          <w:szCs w:val="16"/>
          <w:spacing w:val="62"/>
          <w:w w:val="155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08"/>
        </w:rPr>
        <w:t>aonna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3" w:right="425"/>
        <w:jc w:val="center"/>
        <w:tabs>
          <w:tab w:pos="1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\'l3ca20Z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l\'S-20Z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1" w:after="0" w:line="240" w:lineRule="auto"/>
        <w:ind w:left="-5" w:right="412"/>
        <w:jc w:val="center"/>
        <w:tabs>
          <w:tab w:pos="1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16018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F-7634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1" w:after="0" w:line="240" w:lineRule="auto"/>
        <w:ind w:left="1837" w:right="67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90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1" w:after="0" w:line="240" w:lineRule="auto"/>
        <w:ind w:left="1589" w:right="54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1A048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auto"/>
        <w:ind w:left="216" w:right="667"/>
        <w:jc w:val="center"/>
        <w:tabs>
          <w:tab w:pos="1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19" w:lineRule="exact"/>
        <w:ind w:left="13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4"/>
          <w:w w:val="168"/>
          <w:position w:val="-1"/>
        </w:rPr>
        <w:t>(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10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+.h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l</w:t>
      </w:r>
      <w:r>
        <w:rPr>
          <w:rFonts w:ascii="Segoe UI" w:hAnsi="Segoe UI" w:cs="Segoe UI" w:eastAsia="Segoe UI"/>
          <w:sz w:val="17"/>
          <w:szCs w:val="17"/>
          <w:spacing w:val="10"/>
          <w:w w:val="141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2"/>
          <w:position w:val="-1"/>
        </w:rPr>
        <w:t>1-;()46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20"/>
          <w:position w:val="-1"/>
        </w:rPr>
        <w:t>'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4" w:after="0" w:line="240" w:lineRule="auto"/>
        <w:ind w:left="79" w:right="685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89"/>
        </w:rPr>
        <w:t>DSC•lZ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87" w:after="0" w:line="543" w:lineRule="auto"/>
        <w:ind w:left="125" w:right="572" w:firstLine="-125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IS'.o-2oz.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la04a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5" w:lineRule="exact"/>
        <w:ind w:left="308" w:right="95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73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center"/>
        <w:spacing w:after="0"/>
        <w:sectPr>
          <w:type w:val="continuous"/>
          <w:pgSz w:w="11580" w:h="15280"/>
          <w:pgMar w:top="1480" w:bottom="280" w:left="0" w:right="1620"/>
          <w:cols w:num="3" w:equalWidth="0">
            <w:col w:w="3476" w:space="1391"/>
            <w:col w:w="2842" w:space="628"/>
            <w:col w:w="1623"/>
          </w:cols>
        </w:sectPr>
      </w:pPr>
      <w:rPr/>
    </w:p>
    <w:p>
      <w:pPr>
        <w:spacing w:before="15" w:after="0" w:line="240" w:lineRule="auto"/>
        <w:ind w:left="186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Reoe1ver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40" w:lineRule="auto"/>
        <w:ind w:left="1863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6"/>
        </w:rPr>
        <w:t>Spea.ka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r</w:t>
      </w:r>
      <w:r>
        <w:rPr>
          <w:rFonts w:ascii="Segoe UI" w:hAnsi="Segoe UI" w:cs="Segoe UI" w:eastAsia="Segoe UI"/>
          <w:sz w:val="16"/>
          <w:szCs w:val="16"/>
          <w:spacing w:val="49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Field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40" w:lineRule="auto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RRA•fi?.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3"/>
        </w:rPr>
        <w:t>SS:FS-15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31" w:lineRule="exact"/>
        <w:ind w:left="19" w:right="-72"/>
        <w:jc w:val="left"/>
        <w:tabs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(�:f:l\</w:t>
      </w:r>
      <w:r>
        <w:rPr>
          <w:rFonts w:ascii="Segoe UI" w:hAnsi="Segoe UI" w:cs="Segoe UI" w:eastAsia="Segoe UI"/>
          <w:sz w:val="21"/>
          <w:szCs w:val="21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\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16" w:lineRule="exact"/>
        <w:ind w:left="19" w:right="822" w:firstLine="-19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9SFS•l6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05"/>
        </w:rPr>
        <w:t>(w;t.+.h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4" w:equalWidth="0">
            <w:col w:w="3495" w:space="1362"/>
            <w:col w:w="755" w:space="748"/>
            <w:col w:w="1474" w:space="374"/>
            <w:col w:w="1752"/>
          </w:cols>
        </w:sectPr>
      </w:pPr>
      <w:rPr/>
    </w:p>
    <w:p>
      <w:pPr>
        <w:spacing w:before="12" w:after="0" w:line="240" w:lineRule="auto"/>
        <w:ind w:right="34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'trans.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63" w:lineRule="exact"/>
        <w:ind w:left="1867" w:right="-7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22"/>
          <w:szCs w:val="22"/>
          <w:spacing w:val="8"/>
          <w:w w:val="102"/>
        </w:rPr>
        <w:t>Powe</w:t>
      </w:r>
      <w:r>
        <w:rPr>
          <w:rFonts w:ascii="Segoe UI" w:hAnsi="Segoe UI" w:cs="Segoe UI" w:eastAsia="Segoe UI"/>
          <w:sz w:val="22"/>
          <w:szCs w:val="22"/>
          <w:spacing w:val="0"/>
          <w:w w:val="102"/>
        </w:rPr>
        <w:t>r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227"/>
        </w:rPr>
        <w:t>!rr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anafcrmsr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43" w:right="-20"/>
        <w:jc w:val="left"/>
        <w:tabs>
          <w:tab w:pos="1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18001</w:t>
      </w:r>
      <w:r>
        <w:rPr>
          <w:rFonts w:ascii="Segoe UI" w:hAnsi="Segoe UI" w:cs="Segoe UI" w:eastAsia="Segoe UI"/>
          <w:sz w:val="17"/>
          <w:szCs w:val="17"/>
          <w:spacing w:val="-42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l,ROOl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8" w:after="0" w:line="224" w:lineRule="exact"/>
        <w:ind w:left="1658" w:right="-54" w:firstLine="108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12196</w:t>
      </w:r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66"/>
        </w:rPr>
        <w:t>(9SFS•l6l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9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3"/>
          <w:position w:val="-1"/>
        </w:rPr>
        <w:t>SPEAXORGA.i1S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30" w:lineRule="exact"/>
        <w:ind w:right="474" w:firstLine="106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12195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lAA'F</w:t>
      </w:r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S</w:t>
      </w:r>
      <w:r>
        <w:rPr>
          <w:rFonts w:ascii="Segoe UI" w:hAnsi="Segoe UI" w:cs="Segoe UI" w:eastAsia="Segoe UI"/>
          <w:sz w:val="17"/>
          <w:szCs w:val="17"/>
          <w:spacing w:val="-1"/>
          <w:w w:val="19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227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0"/>
        </w:rPr>
        <w:t>n</w:t>
      </w:r>
      <w:r>
        <w:rPr>
          <w:rFonts w:ascii="Segoe UI" w:hAnsi="Segoe UI" w:cs="Segoe UI" w:eastAsia="Segoe UI"/>
          <w:sz w:val="14"/>
          <w:szCs w:val="14"/>
          <w:spacing w:val="-22"/>
          <w:w w:val="14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3" w:equalWidth="0">
            <w:col w:w="4076" w:space="753"/>
            <w:col w:w="2745" w:space="769"/>
            <w:col w:w="161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21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</w:sectPr>
      </w:pPr>
      <w:rPr/>
    </w:p>
    <w:p>
      <w:pPr>
        <w:spacing w:before="88" w:after="0" w:line="240" w:lineRule="auto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group style="position:absolute;margin-left:75.225723pt;margin-top:26.870003pt;width:439.2924pt;height:495.8225pt;mso-position-horizontal-relative:page;mso-position-vertical-relative:page;z-index:-19601" coordorigin="1505,537" coordsize="8786,9916">
            <v:shape style="position:absolute;left:1613;top:537;width:8486;height:9600" type="#_x0000_t75">
              <v:imagedata r:id="rId122" o:title=""/>
            </v:shape>
            <v:group style="position:absolute;left:1723;top:2854;width:8318;height:2" coordorigin="1723,2854" coordsize="8318,2">
              <v:shape style="position:absolute;left:1723;top:2854;width:8318;height:2" coordorigin="1723,2854" coordsize="8318,0" path="m1723,2854l10042,2854e" filled="f" stroked="t" strokeweight="1.68pt" strokecolor="#000000">
                <v:path arrowok="t"/>
              </v:shape>
            </v:group>
            <v:group style="position:absolute;left:1728;top:3098;width:8314;height:2" coordorigin="1728,3098" coordsize="8314,2">
              <v:shape style="position:absolute;left:1728;top:3098;width:8314;height:2" coordorigin="1728,3098" coordsize="8314,0" path="m1728,3098l10042,3098e" filled="f" stroked="t" strokeweight="1.68pt" strokecolor="#000000">
                <v:path arrowok="t"/>
              </v:shape>
            </v:group>
            <v:group style="position:absolute;left:1728;top:3838;width:8304;height:2" coordorigin="1728,3838" coordsize="8304,2">
              <v:shape style="position:absolute;left:1728;top:3838;width:8304;height:2" coordorigin="1728,3838" coordsize="8304,0" path="m1728,3838l10032,3838e" filled="f" stroked="t" strokeweight="1.68pt" strokecolor="#000000">
                <v:path arrowok="t"/>
              </v:shape>
            </v:group>
            <v:group style="position:absolute;left:1699;top:8724;width:8304;height:2" coordorigin="1699,8724" coordsize="8304,2">
              <v:shape style="position:absolute;left:1699;top:8724;width:8304;height:2" coordorigin="1699,8724" coordsize="8304,0" path="m1699,8724l10003,8724e" filled="f" stroked="t" strokeweight="1.44pt" strokecolor="#000000">
                <v:path arrowok="t"/>
              </v:shape>
            </v:group>
            <v:group style="position:absolute;left:1711;top:9163;width:2;height:811" coordorigin="1711,9163" coordsize="2,811">
              <v:shape style="position:absolute;left:1711;top:9163;width:2;height:811" coordorigin="1711,9163" coordsize="0,811" path="m1711,9974l1711,9163e" filled="f" stroked="t" strokeweight="1.44pt" strokecolor="#000000">
                <v:path arrowok="t"/>
              </v:shape>
            </v:group>
            <v:group style="position:absolute;left:7856;top:1939;width:492;height:1149" coordorigin="7856,1939" coordsize="492,1149">
              <v:shape style="position:absolute;left:7856;top:1939;width:492;height:1149" coordorigin="7856,1939" coordsize="492,1149" path="m8146,1939l8059,1939,8021,1982,7956,2081,7929,2137,7907,2195,7889,2255,7875,2318,7864,2383,7858,2448,7856,2514,7858,2579,7864,2645,7875,2709,7889,2772,7907,2832,7929,2891,7956,2946,8021,3045,8059,3088,8146,3088,8219,2997,8276,2891,8298,2832,8316,2772,8331,2709,8341,2645,8347,2579,8349,2514,8347,2448,8341,2383,8331,2318,8316,2255,8298,2195,8276,2137,8249,2081,8184,1982,8146,1939e" filled="t" fillcolor="#FFFF00" stroked="f">
                <v:path arrowok="t"/>
                <v:fill/>
              </v:shape>
            </v:group>
            <v:group style="position:absolute;left:9771;top:2061;width:483;height:1149" coordorigin="9771,2061" coordsize="483,1149">
              <v:shape style="position:absolute;left:9771;top:2061;width:483;height:1149" coordorigin="9771,2061" coordsize="483,1149" path="m10051,2061l9975,2061,9936,2104,9871,2204,9845,2259,9822,2317,9804,2378,9790,2440,9780,2505,9774,2570,9771,2636,9774,2702,9780,2767,9790,2831,9804,2894,9822,2955,9845,3013,9871,3068,9936,3167,9975,3210,10051,3210,10124,3120,10181,3013,10204,2955,10222,2894,10236,2831,10246,2767,10252,2702,10254,2636,10252,2570,10246,2505,10236,2440,10222,2378,10204,2317,10181,2259,10155,2204,10090,2104,10051,2061e" filled="t" fillcolor="#FFFF00" stroked="f">
                <v:path arrowok="t"/>
                <v:fill/>
              </v:shape>
            </v:group>
            <v:group style="position:absolute;left:1536;top:2191;width:413;height:1005" coordorigin="1536,2191" coordsize="413,1005">
              <v:shape style="position:absolute;left:1536;top:2191;width:413;height:1005" coordorigin="1536,2191" coordsize="413,1005" path="m1771,2191l1714,2191,1680,2229,1623,2316,1580,2415,1552,2523,1538,2636,1536,2694,1538,2751,1552,2865,1580,2973,1623,3072,1680,3159,1714,3196,1771,3196,1835,3117,1885,3024,1920,2920,1942,2808,1949,2694,1947,2636,1933,2523,1904,2415,1862,2316,1805,2229,1771,2191e" filled="t" fillcolor="#FFFF00" stroked="f">
                <v:path arrowok="t"/>
                <v:fill/>
              </v:shape>
            </v:group>
            <v:group style="position:absolute;left:4205;top:2211;width:425;height:1005" coordorigin="4205,2211" coordsize="425,1005">
              <v:shape style="position:absolute;left:4205;top:2211;width:425;height:1005" coordorigin="4205,2211" coordsize="425,1005" path="m4452,2211l4383,2211,4349,2249,4292,2336,4249,2435,4221,2543,4207,2656,4205,2714,4207,2772,4221,2885,4249,2993,4292,3092,4349,3179,4383,3217,4452,3217,4516,3137,4566,3044,4602,2940,4623,2829,4630,2714,4628,2656,4614,2543,4586,2435,4543,2336,4486,2249,4452,2211e" filled="t" fillcolor="#FFFF00" stroked="f">
                <v:path arrowok="t"/>
                <v:fill/>
              </v:shape>
            </v:group>
            <v:group style="position:absolute;left:8338;top:2218;width:980;height:680" coordorigin="8338,2218" coordsize="980,680">
              <v:shape style="position:absolute;left:8338;top:2218;width:980;height:680" coordorigin="8338,2218" coordsize="980,680" path="m9197,2218l8458,2218,8435,2243,8396,2302,8368,2369,8348,2442,8339,2519,8338,2558,8339,2597,8348,2673,8368,2746,8396,2814,8435,2872,8458,2898,9197,2898,9241,2844,9274,2781,9298,2710,9313,2635,9318,2558,9316,2519,9307,2442,9287,2369,9259,2302,9220,2243,9197,2218e" filled="t" fillcolor="#FFFF00" stroked="f">
                <v:path arrowok="t"/>
                <v:fill/>
              </v:shape>
            </v:group>
            <v:group style="position:absolute;left:1841;top:2333;width:966;height:270" coordorigin="1841,2333" coordsize="966,270">
              <v:shape style="position:absolute;left:1841;top:2333;width:966;height:270" coordorigin="1841,2333" coordsize="966,270" path="m2760,2333l1878,2346,1847,2416,1841,2457,1841,2479,1858,2556,1889,2603,2771,2590,2802,2520,2808,2479,2808,2457,2791,2379,2760,2333e" filled="t" fillcolor="#FFFF00" stroked="f">
                <v:path arrowok="t"/>
                <v:fill/>
              </v:shape>
            </v:group>
            <v:group style="position:absolute;left:1666;top:2825;width:157;height:270" coordorigin="1666,2825" coordsize="157,270">
              <v:shape style="position:absolute;left:1666;top:2825;width:157;height:270" coordorigin="1666,2825" coordsize="157,270" path="m1776,2825l1703,2838,1671,2908,1666,2949,1666,2971,1683,3048,1714,3095,1787,3082,1818,3012,1824,2971,1823,2949,1807,2871,1776,2825e" filled="t" fillcolor="#FFFF00" stroked="f">
                <v:path arrowok="t"/>
                <v:fill/>
              </v:shape>
            </v:group>
            <v:group style="position:absolute;left:1843;top:2865;width:1077;height:221" coordorigin="1843,2865" coordsize="1077,221">
              <v:shape style="position:absolute;left:1843;top:2865;width:1077;height:221" coordorigin="1843,2865" coordsize="1077,221" path="m2880,2865l1879,2868,1846,2937,1843,2978,1844,2999,1870,3072,1882,3086,2883,3083,2915,3014,2919,2973,2918,2953,2892,2879,2880,2865e" filled="t" fillcolor="#FFFF00" stroked="f">
                <v:path arrowok="t"/>
                <v:fill/>
              </v:shape>
            </v:group>
            <v:group style="position:absolute;left:4828;top:2861;width:837;height:221" coordorigin="4828,2861" coordsize="837,221">
              <v:shape style="position:absolute;left:4828;top:2861;width:837;height:221" coordorigin="4828,2861" coordsize="837,221" path="m5626,2861l4865,2864,4832,2933,4828,2974,4830,2995,4856,3068,4867,3082,5629,3079,5661,3010,5665,2969,5664,2949,5638,2875,5626,2861e" filled="t" fillcolor="#FFFF00" stroked="f">
                <v:path arrowok="t"/>
                <v:fill/>
              </v:shape>
            </v:group>
            <v:group style="position:absolute;left:4353;top:2876;width:136;height:221" coordorigin="4353,2876" coordsize="136,221">
              <v:shape style="position:absolute;left:4353;top:2876;width:136;height:221" coordorigin="4353,2876" coordsize="136,221" path="m4450,2876l4389,2879,4357,2948,4353,2989,4354,3009,4380,3083,4392,3097,4452,3094,4485,3025,4489,2984,4487,2963,4461,2890,4450,2876e" filled="t" fillcolor="#FFFF00" stroked="f">
                <v:path arrowok="t"/>
                <v:fill/>
              </v:shape>
            </v:group>
            <v:group style="position:absolute;left:6430;top:2863;width:840;height:221" coordorigin="6430,2863" coordsize="840,221">
              <v:shape style="position:absolute;left:6430;top:2863;width:840;height:221" coordorigin="6430,2863" coordsize="840,221" path="m7231,2863l6466,2866,6433,2935,6430,2976,6431,2996,6457,3070,6469,3084,7234,3081,7266,3012,7270,2971,7269,2950,7243,2877,7231,2863e" filled="t" fillcolor="#FFFF00" stroked="f">
                <v:path arrowok="t"/>
                <v:fill/>
              </v:shape>
            </v:group>
            <v:group style="position:absolute;left:8299;top:2871;width:1057;height:221" coordorigin="8299,2871" coordsize="1057,221">
              <v:shape style="position:absolute;left:8299;top:2871;width:1057;height:221" coordorigin="8299,2871" coordsize="1057,221" path="m9317,2871l8335,2874,8302,2943,8299,2984,8300,3004,8326,3078,8338,3092,9320,3089,9352,3020,9356,2979,9355,2958,9329,2885,9317,2871e" filled="t" fillcolor="#FFFF00" stroked="f">
                <v:path arrowok="t"/>
                <v:fill/>
              </v:shape>
            </v:group>
            <v:group style="position:absolute;left:1838;top:3111;width:958;height:221" coordorigin="1838,3111" coordsize="958,221">
              <v:shape style="position:absolute;left:1838;top:3111;width:958;height:221" coordorigin="1838,3111" coordsize="958,221" path="m2757,3111l1875,3114,1842,3183,1838,3224,1840,3245,1866,3318,1877,3332,2760,3329,2792,3260,2796,3219,2795,3199,2769,3125,2757,3111e" filled="t" fillcolor="#FFFF00" stroked="f">
                <v:path arrowok="t"/>
                <v:fill/>
              </v:shape>
            </v:group>
            <v:group style="position:absolute;left:4857;top:3126;width:693;height:221" coordorigin="4857,3126" coordsize="693,221">
              <v:shape style="position:absolute;left:4857;top:3126;width:693;height:221" coordorigin="4857,3126" coordsize="693,221" path="m5510,3126l4893,3129,4861,3198,4857,3239,4858,3260,4884,3334,4896,3348,5513,3345,5546,3276,5549,3235,5548,3214,5522,3140,5510,3126e" filled="t" fillcolor="#FFFF00" stroked="f">
                <v:path arrowok="t"/>
                <v:fill/>
              </v:shape>
            </v:group>
            <v:group style="position:absolute;left:6451;top:3130;width:832;height:221" coordorigin="6451,3130" coordsize="832,221">
              <v:shape style="position:absolute;left:6451;top:3130;width:832;height:221" coordorigin="6451,3130" coordsize="832,221" path="m7243,3130l6487,3133,6454,3202,6451,3243,6452,3264,6478,3337,6490,3351,7246,3348,7279,3279,7283,3238,7281,3218,7255,3144,7243,3130e" filled="t" fillcolor="#FFFF00" stroked="f">
                <v:path arrowok="t"/>
                <v:fill/>
              </v:shape>
            </v:group>
            <v:group style="position:absolute;left:8424;top:3383;width:693;height:221" coordorigin="8424,3383" coordsize="693,221">
              <v:shape style="position:absolute;left:8424;top:3383;width:693;height:221" coordorigin="8424,3383" coordsize="693,221" path="m9077,3383l8460,3386,8427,3455,8424,3496,8425,3517,8451,3590,8463,3604,9080,3601,9112,3532,9116,3491,9115,3471,9089,3397,9077,3383e" filled="t" fillcolor="#FFFF00" stroked="f">
                <v:path arrowok="t"/>
                <v:fill/>
              </v:shape>
            </v:group>
            <v:group style="position:absolute;left:2480;top:3422;width:109;height:174" coordorigin="2480,3422" coordsize="109,174">
              <v:shape style="position:absolute;left:2480;top:3422;width:109;height:174" coordorigin="2480,3422" coordsize="109,174" path="m2559,3422l2494,3447,2480,3505,2481,3526,2484,3546,2490,3565,2499,3582,2511,3596,2566,3588,2576,3572,2583,3554,2587,3534,2589,3513,2588,3493,2585,3473,2579,3454,2570,3437,2559,3422e" filled="t" fillcolor="#FFFF00" stroked="f">
                <v:path arrowok="t"/>
                <v:fill/>
              </v:shape>
            </v:group>
            <v:group style="position:absolute;left:6704;top:3413;width:311;height:174" coordorigin="6704,3413" coordsize="311,174">
              <v:shape style="position:absolute;left:6704;top:3413;width:311;height:174" coordorigin="6704,3413" coordsize="311,174" path="m6984,3413l6727,3421,6704,3496,6705,3516,6708,3536,6714,3555,6723,3572,6735,3587,6991,3578,7001,3562,7009,3544,7013,3524,7015,3504,7014,3483,7011,3463,7005,3444,6996,3427,6984,3413e" filled="t" fillcolor="#FFFF00" stroked="f">
                <v:path arrowok="t"/>
                <v:fill/>
              </v:shape>
            </v:group>
            <v:group style="position:absolute;left:6451;top:3625;width:697;height:221" coordorigin="6451,3625" coordsize="697,221">
              <v:shape style="position:absolute;left:6451;top:3625;width:697;height:221" coordorigin="6451,3625" coordsize="697,221" path="m7109,3625l6487,3628,6454,3697,6451,3738,6452,3758,6478,3832,6490,3846,7112,3843,7144,3774,7148,3733,7147,3712,7121,3639,7109,3625e" filled="t" fillcolor="#FFFF00" stroked="f">
                <v:path arrowok="t"/>
                <v:fill/>
              </v:shape>
            </v:group>
            <v:group style="position:absolute;left:2839;top:3823;width:678;height:236" coordorigin="2839,3823" coordsize="678,236">
              <v:shape style="position:absolute;left:2839;top:3823;width:678;height:236" coordorigin="2839,3823" coordsize="678,236" path="m3475,3823l2880,3823,2844,3890,2839,3951,2841,3972,2868,4045,2880,4059,3476,4058,3511,3991,3517,3930,3515,3909,3487,3837,3475,3823e" filled="t" fillcolor="#FFFF00" stroked="f">
                <v:path arrowok="t"/>
                <v:fill/>
              </v:shape>
            </v:group>
            <v:group style="position:absolute;left:1834;top:3859;width:956;height:221" coordorigin="1834,3859" coordsize="956,221">
              <v:shape style="position:absolute;left:1834;top:3859;width:956;height:221" coordorigin="1834,3859" coordsize="956,221" path="m2750,3859l1870,3862,1837,3931,1834,3972,1835,3993,1861,4066,1873,4080,2753,4077,2786,4008,2790,3967,2788,3947,2762,3873,2750,3859e" filled="t" fillcolor="#FFFF00" stroked="f">
                <v:path arrowok="t"/>
                <v:fill/>
              </v:shape>
            </v:group>
            <v:group style="position:absolute;left:5078;top:3869;width:232;height:221" coordorigin="5078,3869" coordsize="232,221">
              <v:shape style="position:absolute;left:5078;top:3869;width:232;height:221" coordorigin="5078,3869" coordsize="232,221" path="m5270,3869l5114,3872,5081,3941,5078,3982,5079,4003,5105,4076,5117,4090,5273,4087,5306,4018,5310,3977,5308,3957,5282,3883,5270,3869e" filled="t" fillcolor="#FFFF00" stroked="f">
                <v:path arrowok="t"/>
                <v:fill/>
              </v:shape>
            </v:group>
            <v:group style="position:absolute;left:6796;top:3869;width:232;height:221" coordorigin="6796,3869" coordsize="232,221">
              <v:shape style="position:absolute;left:6796;top:3869;width:232;height:221" coordorigin="6796,3869" coordsize="232,221" path="m6989,3869l6833,3872,6800,3941,6796,3982,6798,4003,6824,4076,6835,4090,6992,4087,7024,4018,7028,3977,7027,3957,7001,3883,6989,3869e" filled="t" fillcolor="#FFFF00" stroked="f">
                <v:path arrowok="t"/>
                <v:fill/>
              </v:shape>
            </v:group>
            <v:group style="position:absolute;left:8640;top:3874;width:333;height:221" coordorigin="8640,3874" coordsize="333,221">
              <v:shape style="position:absolute;left:8640;top:3874;width:333;height:221" coordorigin="8640,3874" coordsize="333,221" path="m8933,3874l8676,3877,8643,3946,8640,3987,8641,4008,8667,4081,8679,4095,8936,4092,8968,4023,8972,3982,8971,3962,8945,3888,8933,3874e" filled="t" fillcolor="#FFFF00" stroked="f">
                <v:path arrowok="t"/>
                <v:fill/>
              </v:shape>
            </v:group>
            <v:group style="position:absolute;left:8180;top:4069;width:1530;height:270" coordorigin="8180,4069" coordsize="1530,270">
              <v:shape style="position:absolute;left:8180;top:4069;width:1530;height:270" coordorigin="8180,4069" coordsize="1530,270" path="m9663,4069l8216,4082,8185,4152,8180,4193,8180,4215,8197,4292,8227,4339,9674,4326,9705,4256,9710,4215,9710,4193,9694,4116,9663,4069e" filled="t" fillcolor="#FFFF00" stroked="f">
                <v:path arrowok="t"/>
                <v:fill/>
              </v:shape>
            </v:group>
            <v:group style="position:absolute;left:6225;top:4100;width:1523;height:221" coordorigin="6225,4100" coordsize="1523,221">
              <v:shape style="position:absolute;left:6225;top:4100;width:1523;height:221" coordorigin="6225,4100" coordsize="1523,221" path="m7709,4100l6261,4103,6229,4172,6225,4213,6226,4234,6252,4308,6264,4322,7712,4319,7745,4250,7748,4209,7747,4188,7721,4114,7709,4100e" filled="t" fillcolor="#FFFF00" stroked="f">
                <v:path arrowok="t"/>
                <v:fill/>
              </v:shape>
            </v:group>
            <v:group style="position:absolute;left:1824;top:4335;width:1086;height:221" coordorigin="1824,4335" coordsize="1086,221">
              <v:shape style="position:absolute;left:1824;top:4335;width:1086;height:221" coordorigin="1824,4335" coordsize="1086,221" path="m2871,4335l1860,4338,1827,4407,1824,4448,1825,4468,1851,4542,1863,4556,2874,4553,2906,4484,2910,4443,2908,4422,2882,4349,2871,4335e" filled="t" fillcolor="#FFFF00" stroked="f">
                <v:path arrowok="t"/>
                <v:fill/>
              </v:shape>
            </v:group>
            <v:group style="position:absolute;left:4819;top:4339;width:832;height:221" coordorigin="4819,4339" coordsize="832,221">
              <v:shape style="position:absolute;left:4819;top:4339;width:832;height:221" coordorigin="4819,4339" coordsize="832,221" path="m5611,4339l4855,4342,4822,4411,4819,4452,4820,4472,4846,4546,4858,4560,5614,4557,5647,4488,5650,4447,5649,4426,5623,4353,5611,4339e" filled="t" fillcolor="#FFFF00" stroked="f">
                <v:path arrowok="t"/>
                <v:fill/>
              </v:shape>
            </v:group>
            <v:group style="position:absolute;left:6809;top:4349;width:330;height:174" coordorigin="6809,4349" coordsize="330,174">
              <v:shape style="position:absolute;left:6809;top:4349;width:330;height:174" coordorigin="6809,4349" coordsize="330,174" path="m7109,4349l6833,4357,6809,4432,6810,4452,6814,4472,6820,4491,6829,4508,6840,4523,7116,4514,7126,4498,7133,4480,7138,4460,7139,4440,7139,4419,7135,4399,7129,4380,7120,4363,7109,4349e" filled="t" fillcolor="#FFFF00" stroked="f">
                <v:path arrowok="t"/>
                <v:fill/>
              </v:shape>
            </v:group>
            <v:group style="position:absolute;left:8653;top:4363;width:316;height:174" coordorigin="8653,4363" coordsize="316,174">
              <v:shape style="position:absolute;left:8653;top:4363;width:316;height:174" coordorigin="8653,4363" coordsize="316,174" path="m8938,4363l8676,4372,8653,4446,8654,4467,8657,4487,8663,4506,8672,4523,8683,4537,8945,4529,8955,4513,8962,4494,8967,4475,8968,4454,8968,4434,8964,4413,8958,4394,8949,4378,8938,4363e" filled="t" fillcolor="#FFFF00" stroked="f">
                <v:path arrowok="t"/>
                <v:fill/>
              </v:shape>
            </v:group>
            <v:group style="position:absolute;left:1536;top:4394;width:428;height:1005" coordorigin="1536,4394" coordsize="428,1005">
              <v:shape style="position:absolute;left:1536;top:4394;width:428;height:1005" coordorigin="1536,4394" coordsize="428,1005" path="m1786,4394l1714,4394,1680,4432,1623,4519,1580,4618,1552,4726,1538,4839,1536,4897,1538,4954,1552,5068,1580,5176,1623,5275,1680,5362,1714,5399,1786,5399,1850,5320,1900,5227,1935,5123,1956,5011,1963,4897,1962,4839,1947,4726,1919,4618,1876,4519,1820,4432,1786,4394e" filled="t" fillcolor="#FFFF00" stroked="f">
                <v:path arrowok="t"/>
                <v:fill/>
              </v:shape>
            </v:group>
            <v:group style="position:absolute;left:1823;top:4576;width:1710;height:230" coordorigin="1823,4576" coordsize="1710,230">
              <v:shape style="position:absolute;left:1823;top:4576;width:1710;height:230" coordorigin="1823,4576" coordsize="1710,230" path="m3495,4576l1860,4588,1827,4657,1823,4698,1825,4719,1851,4792,1863,4806,3498,4794,3530,4725,3534,4684,3532,4664,3506,4590,3495,4576e" filled="t" fillcolor="#FFFF00" stroked="f">
                <v:path arrowok="t"/>
                <v:fill/>
              </v:shape>
            </v:group>
            <v:group style="position:absolute;left:5086;top:4594;width:316;height:174" coordorigin="5086,4594" coordsize="316,174">
              <v:shape style="position:absolute;left:5086;top:4594;width:316;height:174" coordorigin="5086,4594" coordsize="316,174" path="m5371,4594l5110,4602,5086,4676,5087,4697,5090,4717,5097,4736,5105,4753,5117,4767,5378,4759,5388,4743,5395,4725,5400,4705,5402,4685,5401,4664,5398,4644,5391,4625,5383,4608,5371,4594e" filled="t" fillcolor="#FFFF00" stroked="f">
                <v:path arrowok="t"/>
                <v:fill/>
              </v:shape>
            </v:group>
            <v:group style="position:absolute;left:6321;top:4599;width:938;height:221" coordorigin="6321,4599" coordsize="938,221">
              <v:shape style="position:absolute;left:6321;top:4599;width:938;height:221" coordorigin="6321,4599" coordsize="938,221" path="m7219,4599l6357,4602,6325,4671,6321,4712,6322,4732,6348,4806,6360,4820,7222,4817,7255,4748,7258,4707,7257,4686,7231,4613,7219,4599e" filled="t" fillcolor="#FFFF00" stroked="f">
                <v:path arrowok="t"/>
                <v:fill/>
              </v:shape>
            </v:group>
            <v:group style="position:absolute;left:8169;top:4599;width:937;height:221" coordorigin="8169,4599" coordsize="937,221">
              <v:shape style="position:absolute;left:8169;top:4599;width:937;height:221" coordorigin="8169,4599" coordsize="937,221" path="m9067,4599l8205,4602,8173,4671,8169,4712,8170,4732,8196,4806,8208,4820,9070,4817,9103,4748,9106,4707,9105,4686,9079,4613,9067,4599e" filled="t" fillcolor="#FFFF00" stroked="f">
                <v:path arrowok="t"/>
                <v:fill/>
              </v:shape>
            </v:group>
            <v:group style="position:absolute;left:1589;top:4754;width:313;height:680" coordorigin="1589,4754" coordsize="313,680">
              <v:shape style="position:absolute;left:1589;top:4754;width:313;height:680" coordorigin="1589,4754" coordsize="313,680" path="m1781,4754l1709,4754,1686,4779,1647,4838,1619,4905,1599,4978,1590,5055,1589,5094,1590,5133,1599,5210,1619,5283,1647,5350,1686,5409,1709,5434,1781,5434,1824,5381,1858,5317,1882,5247,1896,5172,1901,5094,1900,5055,1890,4978,1871,4905,1842,4838,1804,4779,1781,4754e" filled="t" fillcolor="#FFFF00" stroked="f">
                <v:path arrowok="t"/>
                <v:fill/>
              </v:shape>
            </v:group>
            <v:group style="position:absolute;left:6332;top:4781;width:1425;height:270" coordorigin="6332,4781" coordsize="1425,270">
              <v:shape style="position:absolute;left:6332;top:4781;width:1425;height:270" coordorigin="6332,4781" coordsize="1425,270" path="m7709,4781l6368,4793,6337,4864,6332,4904,6332,4927,6349,5004,6379,5051,7720,5038,7751,4967,7757,4927,7757,4904,7740,4827,7709,4781e" filled="t" fillcolor="#FFFF00" stroked="f">
                <v:path arrowok="t"/>
                <v:fill/>
              </v:shape>
            </v:group>
            <v:group style="position:absolute;left:7704;top:4820;width:169;height:221" coordorigin="7704,4820" coordsize="169,221">
              <v:shape style="position:absolute;left:7704;top:4820;width:169;height:221" coordorigin="7704,4820" coordsize="169,221" path="m7834,4820l7740,4823,7707,4892,7704,4933,7705,4953,7731,5027,7743,5041,7837,5038,7869,4969,7873,4928,7872,4907,7846,4834,7834,4820e" filled="t" fillcolor="#FFFF00" stroked="f">
                <v:path arrowok="t"/>
                <v:fill/>
              </v:shape>
            </v:group>
            <v:group style="position:absolute;left:8188;top:4815;width:1518;height:221" coordorigin="8188,4815" coordsize="1518,221">
              <v:shape style="position:absolute;left:8188;top:4815;width:1518;height:221" coordorigin="8188,4815" coordsize="1518,221" path="m9667,4815l8225,4818,8192,4887,8188,4928,8190,4948,8216,5022,8227,5036,9670,5033,9703,4964,9706,4923,9705,4902,9679,4829,9667,4815e" filled="t" fillcolor="#FFFF00" stroked="f">
                <v:path arrowok="t"/>
                <v:fill/>
              </v:shape>
            </v:group>
            <v:group style="position:absolute;left:1833;top:5068;width:1922;height:222" coordorigin="1833,5068" coordsize="1922,222">
              <v:shape style="position:absolute;left:1833;top:5068;width:1922;height:222" coordorigin="1833,5068" coordsize="1922,222" path="m3715,5068l1869,5072,1837,5141,1833,5182,1834,5203,1860,5276,1872,5290,3718,5286,3751,5217,3754,5176,3753,5155,3727,5082,3715,5068e" filled="t" fillcolor="#FFFF00" stroked="f">
                <v:path arrowok="t"/>
                <v:fill/>
              </v:shape>
            </v:group>
            <v:group style="position:absolute;left:4833;top:5079;width:692;height:221" coordorigin="4833,5079" coordsize="692,221">
              <v:shape style="position:absolute;left:4833;top:5079;width:692;height:221" coordorigin="4833,5079" coordsize="692,221" path="m5486,5079l4869,5082,4837,5151,4833,5192,4834,5212,4860,5286,4872,5300,5489,5297,5522,5228,5525,5187,5524,5166,5498,5093,5486,5079e" filled="t" fillcolor="#FFFF00" stroked="f">
                <v:path arrowok="t"/>
                <v:fill/>
              </v:shape>
            </v:group>
            <v:group style="position:absolute;left:6552;top:5074;width:688;height:221" coordorigin="6552,5074" coordsize="688,221">
              <v:shape style="position:absolute;left:6552;top:5074;width:688;height:221" coordorigin="6552,5074" coordsize="688,221" path="m7200,5074l6588,5077,6555,5146,6552,5187,6553,5208,6579,5281,6591,5295,7203,5292,7236,5223,7239,5182,7238,5162,7212,5088,7200,5074e" filled="t" fillcolor="#FFFF00" stroked="f">
                <v:path arrowok="t"/>
                <v:fill/>
              </v:shape>
            </v:group>
            <v:group style="position:absolute;left:8404;top:5079;width:664;height:221" coordorigin="8404,5079" coordsize="664,221">
              <v:shape style="position:absolute;left:8404;top:5079;width:664;height:221" coordorigin="8404,5079" coordsize="664,221" path="m9029,5079l8441,5082,8408,5151,8404,5192,8406,5212,8432,5286,8443,5300,9032,5297,9064,5228,9068,5187,9067,5166,9041,5093,9029,5079e" filled="t" fillcolor="#FFFF00" stroked="f">
                <v:path arrowok="t"/>
                <v:fill/>
              </v:shape>
            </v:group>
            <v:group style="position:absolute;left:1826;top:5318;width:1069;height:222" coordorigin="1826,5318" coordsize="1069,222">
              <v:shape style="position:absolute;left:1826;top:5318;width:1069;height:222" coordorigin="1826,5318" coordsize="1069,222" path="m2856,5318l1857,5320,1829,5392,1826,5433,1828,5454,1855,5526,1867,5540,2859,5537,2891,5468,2895,5427,2894,5406,2868,5332,2856,5318e" filled="t" fillcolor="#FFFF00" stroked="f">
                <v:path arrowok="t"/>
                <v:fill/>
              </v:shape>
            </v:group>
            <v:group style="position:absolute;left:2817;top:5318;width:1202;height:221" coordorigin="2817,5318" coordsize="1202,221">
              <v:shape style="position:absolute;left:2817;top:5318;width:1202;height:221" coordorigin="2817,5318" coordsize="1202,221" path="m3979,5318l2853,5321,2821,5390,2817,5431,2818,5452,2844,5526,2856,5540,3982,5537,4015,5468,4018,5427,4017,5406,3991,5332,3979,5318e" filled="t" fillcolor="#FFFF00" stroked="f">
                <v:path arrowok="t"/>
                <v:fill/>
              </v:shape>
            </v:group>
            <v:group style="position:absolute;left:6556;top:5329;width:702;height:221" coordorigin="6556,5329" coordsize="702,221">
              <v:shape style="position:absolute;left:6556;top:5329;width:702;height:221" coordorigin="6556,5329" coordsize="702,221" path="m7220,5329l6593,5332,6560,5401,6556,5442,6558,5463,6584,5537,6595,5551,7222,5548,7255,5479,7259,5438,7257,5417,7231,5343,7220,5329e" filled="t" fillcolor="#FFFF00" stroked="f">
                <v:path arrowok="t"/>
                <v:fill/>
              </v:shape>
            </v:group>
            <v:group style="position:absolute;left:8409;top:5332;width:693;height:221" coordorigin="8409,5332" coordsize="693,221">
              <v:shape style="position:absolute;left:8409;top:5332;width:693;height:221" coordorigin="8409,5332" coordsize="693,221" path="m9063,5332l8445,5335,8413,5404,8409,5445,8410,5465,8436,5539,8448,5553,9065,5550,9098,5481,9102,5440,9100,5419,9074,5346,9063,5332e" filled="t" fillcolor="#FFFF00" stroked="f">
                <v:path arrowok="t"/>
                <v:fill/>
              </v:shape>
            </v:group>
            <v:group style="position:absolute;left:4034;top:5438;width:54;height:71" coordorigin="4034,5438" coordsize="54,71">
              <v:shape style="position:absolute;left:4034;top:5438;width:54;height:71" coordorigin="4034,5438" coordsize="54,71" path="m4075,5438l4037,5453,4034,5473,4037,5494,4047,5510,4085,5495,4088,5475,4085,5455,4075,5438e" filled="t" fillcolor="#FFFF00" stroked="f">
                <v:path arrowok="t"/>
                <v:fill/>
              </v:shape>
            </v:group>
            <v:group style="position:absolute;left:6448;top:5553;width:1164;height:221" coordorigin="6448,5553" coordsize="1164,221">
              <v:shape style="position:absolute;left:6448;top:5553;width:1164;height:221" coordorigin="6448,5553" coordsize="1164,221" path="m7572,5553l6484,5556,6452,5625,6448,5666,6449,5687,6475,5760,6487,5774,7575,5771,7608,5702,7612,5661,7610,5641,7584,5567,7572,5553e" filled="t" fillcolor="#FFFF00" stroked="f">
                <v:path arrowok="t"/>
                <v:fill/>
              </v:shape>
            </v:group>
            <v:group style="position:absolute;left:8302;top:5562;width:882;height:221" coordorigin="8302,5562" coordsize="882,221">
              <v:shape style="position:absolute;left:8302;top:5562;width:882;height:221" coordorigin="8302,5562" coordsize="882,221" path="m9144,5562l8333,5563,8304,5634,8302,5676,8304,5696,8331,5769,8343,5783,9147,5780,9180,5711,9184,5670,9182,5649,9156,5576,9144,5562e" filled="t" fillcolor="#FFFF00" stroked="f">
                <v:path arrowok="t"/>
                <v:fill/>
              </v:shape>
            </v:group>
            <v:group style="position:absolute;left:9293;top:5562;width:160;height:221" coordorigin="9293,5562" coordsize="160,221">
              <v:shape style="position:absolute;left:9293;top:5562;width:160;height:221" coordorigin="9293,5562" coordsize="160,221" path="m9413,5562l9329,5565,9296,5634,9293,5675,9294,5695,9320,5769,9332,5783,9416,5780,9449,5711,9452,5670,9451,5649,9425,5576,9413,5562e" filled="t" fillcolor="#FFFF00" stroked="f">
                <v:path arrowok="t"/>
                <v:fill/>
              </v:shape>
            </v:group>
            <v:group style="position:absolute;left:9152;top:5600;width:177;height:174" coordorigin="9152,5600" coordsize="177,174">
              <v:shape style="position:absolute;left:9152;top:5600;width:177;height:174" coordorigin="9152,5600" coordsize="177,174" path="m9298,5600l9176,5608,9152,5683,9153,5703,9156,5723,9163,5742,9171,5759,9183,5774,9305,5765,9315,5749,9322,5731,9327,5711,9329,5691,9328,5670,9324,5650,9318,5631,9309,5614,9298,5600e" filled="t" fillcolor="#FFFF00" stroked="f">
                <v:path arrowok="t"/>
                <v:fill/>
              </v:shape>
            </v:group>
            <v:group style="position:absolute;left:4544;top:5688;width:301;height:174" coordorigin="4544,5688" coordsize="301,174">
              <v:shape style="position:absolute;left:4544;top:5688;width:301;height:174" coordorigin="4544,5688" coordsize="301,174" path="m4815,5688l4567,5696,4544,5771,4545,5791,4548,5812,4554,5830,4563,5847,4575,5862,4822,5853,4832,5837,4839,5819,4843,5800,4845,5779,4845,5758,4841,5738,4835,5719,4826,5702,4815,5688e" filled="t" fillcolor="#FFFF00" stroked="f">
                <v:path arrowok="t"/>
                <v:fill/>
              </v:shape>
            </v:group>
            <v:group style="position:absolute;left:4790;top:6281;width:1434;height:221" coordorigin="4790,6281" coordsize="1434,221">
              <v:shape style="position:absolute;left:4790;top:6281;width:1434;height:221" coordorigin="4790,6281" coordsize="1434,221" path="m6185,6281l4826,6284,4793,6353,4790,6394,4791,6414,4817,6488,4829,6502,6187,6499,6220,6430,6224,6389,6222,6368,6196,6295,6185,6281e" filled="t" fillcolor="#FFFF00" stroked="f">
                <v:path arrowok="t"/>
                <v:fill/>
              </v:shape>
              <v:shape style="position:absolute;left:4190;top:8323;width:5977;height:2131" type="#_x0000_t75">
                <v:imagedata r:id="rId123" o:title=""/>
              </v:shape>
            </v:group>
            <v:group style="position:absolute;left:1809;top:8706;width:597;height:304" coordorigin="1809,8706" coordsize="597,304">
              <v:shape style="position:absolute;left:1809;top:8706;width:597;height:304" coordorigin="1809,8706" coordsize="597,304" path="m2352,8706l1853,8717,1819,8785,1809,8846,1809,8866,1810,8887,1824,8946,1863,9010,2362,8999,2396,8930,2406,8870,2406,8849,2405,8829,2391,8769,2352,8706e" filled="t" fillcolor="#FFFF00" stroked="f">
                <v:path arrowok="t"/>
                <v:fill/>
              </v:shape>
            </v:group>
            <v:group style="position:absolute;left:1642;top:8784;width:153;height:270" coordorigin="1642,8784" coordsize="153,270">
              <v:shape style="position:absolute;left:1642;top:8784;width:153;height:270" coordorigin="1642,8784" coordsize="153,270" path="m1747,8784l1679,8796,1648,8867,1642,8907,1642,8930,1659,9007,1690,9054,1759,9041,1790,8970,1795,8930,1795,8907,1778,8830,1747,8784e" filled="t" fillcolor="#FFFF00" stroked="f">
                <v:path arrowok="t"/>
                <v:fill/>
              </v:shape>
            </v:group>
            <v:group style="position:absolute;left:1654;top:8995;width:114;height:174" coordorigin="1654,8995" coordsize="114,174">
              <v:shape style="position:absolute;left:1654;top:8995;width:114;height:174" coordorigin="1654,8995" coordsize="114,174" path="m1738,8995l1678,9004,1654,9078,1655,9099,1659,9119,1665,9138,1674,9155,1685,9169,1745,9161,1755,9145,1762,9126,1767,9107,1768,9086,1768,9066,1764,9045,1758,9026,1749,9010,1738,8995e" filled="t" fillcolor="#FFFF00" stroked="f">
                <v:path arrowok="t"/>
                <v:fill/>
              </v:shape>
            </v:group>
            <v:group style="position:absolute;left:2554;top:9192;width:839;height:270" coordorigin="2554,9192" coordsize="839,270">
              <v:shape style="position:absolute;left:2554;top:9192;width:839;height:270" coordorigin="2554,9192" coordsize="839,270" path="m3346,9192l2591,9205,2560,9275,2554,9316,2554,9338,2571,9415,2602,9462,3357,9449,3388,9379,3393,9338,3393,9316,3377,9238,3346,9192e" filled="t" fillcolor="#FFFF00" stroked="f">
                <v:path arrowok="t"/>
                <v:fill/>
              </v:shape>
            </v:group>
            <v:group style="position:absolute;left:1807;top:9224;width:696;height:231" coordorigin="1807,9224" coordsize="696,231">
              <v:shape style="position:absolute;left:1807;top:9224;width:696;height:231" coordorigin="1807,9224" coordsize="696,231" path="m2462,9224l1839,9235,1810,9307,1807,9348,1809,9368,1836,9441,1848,9455,2472,9444,2501,9373,2503,9331,2501,9311,2474,9238,2462,9224e" filled="t" fillcolor="#FFFF00" stroked="f">
                <v:path arrowok="t"/>
                <v:fill/>
              </v:shape>
            </v:group>
            <v:group style="position:absolute;left:9206;top:9485;width:331;height:221" coordorigin="9206,9485" coordsize="331,221">
              <v:shape style="position:absolute;left:9206;top:9485;width:331;height:221" coordorigin="9206,9485" coordsize="331,221" path="m9498,9485l9242,9488,9210,9557,9206,9598,9207,9619,9233,9692,9245,9706,9501,9703,9533,9634,9537,9593,9536,9573,9510,9499,9498,9485e" filled="t" fillcolor="#FFFF00" stroked="f">
                <v:path arrowok="t"/>
                <v:fill/>
              </v:shape>
            </v:group>
            <v:group style="position:absolute;left:6396;top:9567;width:280;height:71" coordorigin="6396,9567" coordsize="280,71">
              <v:shape style="position:absolute;left:6396;top:9567;width:280;height:71" coordorigin="6396,9567" coordsize="280,71" path="m6663,9567l6399,9582,6396,9602,6399,9622,6408,9638,6672,9623,6675,9603,6672,9583,6663,9567e" filled="t" fillcolor="#FFFF00" stroked="f">
                <v:path arrowok="t"/>
                <v:fill/>
              </v:shape>
            </v:group>
            <v:group style="position:absolute;left:6042;top:9792;width:109;height:120" coordorigin="6042,9792" coordsize="109,120">
              <v:shape style="position:absolute;left:6042;top:9792;width:109;height:120" coordorigin="6042,9792" coordsize="109,120" path="m6130,9792l6055,9801,6047,9818,6042,9838,6042,9858,6045,9879,6052,9897,6063,9912,6137,9903,6146,9886,6150,9866,6151,9845,6148,9825,6141,9807,6130,9792e" filled="t" fillcolor="#FFFF00" stroked="f">
                <v:path arrowok="t"/>
                <v:fill/>
              </v:shape>
            </v:group>
            <v:group style="position:absolute;left:2055;top:4777;width:878;height:278" coordorigin="2055,4777" coordsize="878,278">
              <v:shape style="position:absolute;left:2055;top:4777;width:878;height:278" coordorigin="2055,4777" coordsize="878,278" path="m2886,4777l2092,4798,2060,4868,2055,4929,2057,4950,2072,5008,2103,5055,2897,5034,2928,4964,2933,4902,2932,4882,2916,4824,2886,4777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-8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-8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81"/>
          <w:position w:val="-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6"/>
          <w:position w:val="-3"/>
        </w:rPr>
        <w:t>Typ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0"/>
        </w:rPr>
        <w:t>'9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2"/>
        </w:rPr>
        <w:t>supply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44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7"/>
          <w:szCs w:val="47"/>
          <w:w w:val="63"/>
          <w:position w:val="1"/>
        </w:rPr>
        <w:t>!1ire-</w:t>
      </w:r>
      <w:r>
        <w:rPr>
          <w:rFonts w:ascii="Times New Roman" w:hAnsi="Times New Roman" w:cs="Times New Roman" w:eastAsia="Times New Roman"/>
          <w:sz w:val="47"/>
          <w:szCs w:val="47"/>
          <w:w w:val="93"/>
          <w:position w:val="1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w w:val="53"/>
          <w:position w:val="1"/>
        </w:rPr>
        <w:t>11h-e-</w:t>
      </w:r>
      <w:r>
        <w:rPr>
          <w:rFonts w:ascii="Times New Roman" w:hAnsi="Times New Roman" w:cs="Times New Roman" w:eastAsia="Times New Roman"/>
          <w:sz w:val="47"/>
          <w:szCs w:val="47"/>
          <w:spacing w:val="29"/>
          <w:w w:val="53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":Fired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5" w:right="-62"/>
        <w:jc w:val="left"/>
        <w:tabs>
          <w:tab w:pos="980" w:val="left"/>
          <w:tab w:pos="1840" w:val="left"/>
          <w:tab w:pos="2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9.440002pt;margin-top:-21.949459pt;width:67.212051pt;height:7.43pt;mso-position-horizontal-relative:page;mso-position-vertical-relative:paragraph;z-index:-19600" type="#_x0000_t202" filled="f" stroked="f">
            <v:textbox inset="0,0,0,0">
              <w:txbxContent>
                <w:p>
                  <w:pPr>
                    <w:spacing w:before="0" w:after="0" w:line="149" w:lineRule="exact"/>
                    <w:ind w:right="-62"/>
                    <w:jc w:val="left"/>
                    <w:tabs>
                      <w:tab w:pos="860" w:val="left"/>
                    </w:tabs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45"/>
                      <w:position w:val="-2"/>
                    </w:rPr>
                    <w:t>,.,.q�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-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252"/>
                      <w:position w:val="-1"/>
                    </w:rPr>
                    <w:t>,,.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4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89"/>
                      <w:position w:val="-1"/>
                    </w:rPr>
                    <w:t>....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222"/>
          <w:position w:val="1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445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597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8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222"/>
          <w:position w:val="0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tabs>
          <w:tab w:pos="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111red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l"lire-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15" w:lineRule="exact"/>
        <w:ind w:left="85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6"/>
          <w:position w:val="1"/>
        </w:rPr>
        <w:t>J</w:t>
      </w:r>
      <w:r>
        <w:rPr>
          <w:rFonts w:ascii="Segoe UI" w:hAnsi="Segoe UI" w:cs="Segoe UI" w:eastAsia="Segoe UI"/>
          <w:sz w:val="21"/>
          <w:szCs w:val="21"/>
          <w:spacing w:val="42"/>
          <w:w w:val="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68"/>
          <w:position w:val="1"/>
        </w:rPr>
        <w:t>,</w:t>
      </w:r>
      <w:r>
        <w:rPr>
          <w:rFonts w:ascii="Segoe UI" w:hAnsi="Segoe UI" w:cs="Segoe UI" w:eastAsia="Segoe UI"/>
          <w:sz w:val="14"/>
          <w:szCs w:val="14"/>
          <w:spacing w:val="-59"/>
          <w:w w:val="268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&lt;:"'!!!'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" w:right="-20"/>
        <w:jc w:val="left"/>
        <w:tabs>
          <w:tab w:pos="11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12195)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-2"/>
          <w:w w:val="222"/>
          <w:position w:val="2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4" w:equalWidth="0">
            <w:col w:w="2353" w:space="249"/>
            <w:col w:w="745" w:space="1214"/>
            <w:col w:w="3092" w:space="479"/>
            <w:col w:w="1828"/>
          </w:cols>
        </w:sectPr>
      </w:pPr>
      <w:rPr/>
    </w:p>
    <w:p>
      <w:pPr>
        <w:spacing w:before="0" w:after="0" w:line="450" w:lineRule="exact"/>
        <w:ind w:right="84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position:absolute;margin-left:480.649994pt;margin-top:177.943497pt;width:.959967pt;height:.72pt;mso-position-horizontal-relative:page;mso-position-vertical-relative:page;z-index:-19598" type="#_x0000_t75">
            <v:imagedata r:id="rId124" o:title=""/>
          </v:shape>
        </w:pict>
      </w:r>
      <w:r>
        <w:rPr/>
        <w:pict>
          <v:group style="position:absolute;margin-left:514.036682pt;margin-top:8.205997pt;width:32.9122pt;height:22.25pt;mso-position-horizontal-relative:page;mso-position-vertical-relative:page;z-index:-19597" coordorigin="10281,164" coordsize="658,445">
            <v:shape style="position:absolute;left:10281;top:164;width:658;height:445" coordorigin="10281,164" coordsize="658,445" path="m10860,164l10359,164,10344,181,10309,241,10288,311,10281,387,10282,412,10293,487,10319,554,10359,609,10860,609,10900,554,10926,487,10938,412,10939,387,10938,361,10926,287,10900,219,10860,164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35"/>
          <w:szCs w:val="35"/>
          <w:spacing w:val="0"/>
          <w:w w:val="129"/>
        </w:rPr>
        <w:t>J.S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5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1.99988pt;height:189.84pt;mso-position-horizontal-relative:char;mso-position-vertical-relative:line" type="#_x0000_t75">
            <v:imagedata r:id="rId1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1300" w:h="14980"/>
          <w:pgMar w:top="140" w:bottom="280" w:left="1580" w:right="32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260" w:h="14740"/>
          <w:pgMar w:top="40" w:bottom="280" w:left="0" w:right="0"/>
        </w:sectPr>
      </w:pPr>
      <w:rPr/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20" w:lineRule="exact"/>
        <w:ind w:left="1503" w:right="-67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495.100006pt;margin-top:-56.296234pt;width:66.9432pt;height:50.56860pt;mso-position-horizontal-relative:page;mso-position-vertical-relative:paragraph;z-index:-19593" type="#_x0000_t75">
            <v:imagedata r:id="rId126" o:title=""/>
          </v:shape>
        </w:pict>
      </w:r>
      <w:r>
        <w:rPr/>
        <w:pict>
          <v:group style="position:absolute;margin-left:459.750641pt;margin-top:-12.554134pt;width:28.770539pt;height:11.97220pt;mso-position-horizontal-relative:page;mso-position-vertical-relative:paragraph;z-index:-19589" coordorigin="9195,-251" coordsize="575,239">
            <v:shape style="position:absolute;left:9195;top:-251;width:575;height:239" coordorigin="9195,-251" coordsize="575,239" path="m9728,-251l9234,-248,9200,-180,9195,-139,9195,-119,9208,-59,9237,-12,9731,-15,9765,-83,9770,-123,9770,-144,9758,-204,9728,-251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1'3..</w:t>
      </w:r>
      <w:r>
        <w:rPr>
          <w:rFonts w:ascii="Segoe UI" w:hAnsi="Segoe UI" w:cs="Segoe UI" w:eastAsia="Segoe UI"/>
          <w:sz w:val="15"/>
          <w:szCs w:val="15"/>
          <w:spacing w:val="-1"/>
          <w:w w:val="129"/>
          <w:position w:val="-1"/>
        </w:rPr>
        <w:t>-\.'fSroP..uER.S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9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75"/>
          <w:position w:val="-1"/>
        </w:rPr>
        <w:t>CO!IS</w:t>
      </w:r>
      <w:r>
        <w:rPr>
          <w:rFonts w:ascii="Segoe UI" w:hAnsi="Segoe UI" w:cs="Segoe UI" w:eastAsia="Segoe UI"/>
          <w:sz w:val="15"/>
          <w:szCs w:val="15"/>
          <w:spacing w:val="0"/>
          <w:w w:val="175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54"/>
          <w:w w:val="17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00"/>
          <w:position w:val="-1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-1"/>
        </w:rPr>
        <w:t>CONTROlS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16"/>
          <w:w w:val="135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75"/>
        </w:rPr>
        <w:t>a</w:t>
      </w:r>
      <w:r>
        <w:rPr>
          <w:rFonts w:ascii="Segoe UI" w:hAnsi="Segoe UI" w:cs="Segoe UI" w:eastAsia="Segoe UI"/>
          <w:sz w:val="18"/>
          <w:szCs w:val="18"/>
          <w:spacing w:val="-6"/>
          <w:w w:val="118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  <w:cols w:num="2" w:equalWidth="0">
            <w:col w:w="5573" w:space="3664"/>
            <w:col w:w="2023"/>
          </w:cols>
        </w:sectPr>
      </w:pPr>
      <w:rPr/>
    </w:p>
    <w:p>
      <w:pPr>
        <w:spacing w:before="25" w:after="0" w:line="242" w:lineRule="exact"/>
        <w:ind w:left="1864" w:right="1512" w:firstLine="1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P1lt�</w:t>
      </w:r>
      <w:r>
        <w:rPr>
          <w:rFonts w:ascii="Segoe UI" w:hAnsi="Segoe UI" w:cs="Segoe UI" w:eastAsia="Segoe UI"/>
          <w:sz w:val="16"/>
          <w:szCs w:val="16"/>
          <w:spacing w:val="15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Choke•••••••••••••••••••••••••••••••••••••••••••••••••la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Inp</w:t>
      </w:r>
      <w:r>
        <w:rPr>
          <w:rFonts w:ascii="Segoe UI" w:hAnsi="Segoe UI" w:cs="Segoe UI" w:eastAsia="Segoe UI"/>
          <w:sz w:val="16"/>
          <w:szCs w:val="16"/>
          <w:spacing w:val="1"/>
          <w:w w:val="151"/>
        </w:rPr>
        <w:t>u</w:t>
      </w:r>
      <w:r>
        <w:rPr>
          <w:rFonts w:ascii="Segoe UI" w:hAnsi="Segoe UI" w:cs="Segoe UI" w:eastAsia="Segoe UI"/>
          <w:sz w:val="16"/>
          <w:szCs w:val="16"/>
          <w:spacing w:val="0"/>
          <w:w w:val="237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0"/>
        </w:rPr>
        <w:t>franaf</w:t>
      </w:r>
      <w:r>
        <w:rPr>
          <w:rFonts w:ascii="Segoe UI" w:hAnsi="Segoe UI" w:cs="Segoe UI" w:eastAsia="Segoe UI"/>
          <w:sz w:val="16"/>
          <w:szCs w:val="16"/>
          <w:spacing w:val="-1"/>
          <w:w w:val="169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338"/>
          <w:position w:val="0"/>
        </w:rPr>
        <w:t>rm4r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86"/>
          <w:position w:val="0"/>
        </w:rPr>
        <w:t>s••••••••••••</w:t>
      </w:r>
      <w:r>
        <w:rPr>
          <w:rFonts w:ascii="Segoe UI" w:hAnsi="Segoe UI" w:cs="Segoe UI" w:eastAsia="Segoe UI"/>
          <w:sz w:val="16"/>
          <w:szCs w:val="16"/>
          <w:spacing w:val="8"/>
          <w:w w:val="186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89"/>
          <w:position w:val="0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7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91"/>
          <w:position w:val="0"/>
        </w:rPr>
        <w:t>••••••••••••••••••••••••la·</w:t>
      </w:r>
      <w:r>
        <w:rPr>
          <w:rFonts w:ascii="Segoe UI" w:hAnsi="Segoe UI" w:cs="Segoe UI" w:eastAsia="Segoe UI"/>
          <w:sz w:val="16"/>
          <w:szCs w:val="16"/>
          <w:spacing w:val="0"/>
          <w:w w:val="19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8"/>
          <w:position w:val="0"/>
        </w:rPr>
        <w:t>Outpu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0"/>
        </w:rPr>
        <w:t>t</w:t>
      </w:r>
      <w:r>
        <w:rPr>
          <w:rFonts w:ascii="Segoe UI" w:hAnsi="Segoe UI" w:cs="Segoe UI" w:eastAsia="Segoe UI"/>
          <w:sz w:val="16"/>
          <w:szCs w:val="16"/>
          <w:spacing w:val="63"/>
          <w:w w:val="148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4"/>
          <w:position w:val="0"/>
        </w:rPr>
        <w:t>Translormer3•••</w:t>
      </w:r>
      <w:r>
        <w:rPr>
          <w:rFonts w:ascii="Segoe UI" w:hAnsi="Segoe UI" w:cs="Segoe UI" w:eastAsia="Segoe UI"/>
          <w:sz w:val="16"/>
          <w:szCs w:val="16"/>
          <w:spacing w:val="6"/>
          <w:w w:val="16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88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0"/>
        </w:rPr>
        <w:t>••••••2�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85" w:lineRule="exact"/>
        <w:ind w:left="4734" w:right="-20"/>
        <w:jc w:val="left"/>
        <w:tabs>
          <w:tab w:pos="9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5"/>
          <w:position w:val="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-2"/>
        </w:rPr>
        <w:t>·�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60" w:lineRule="exact"/>
        <w:ind w:left="186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1"/>
          <w:position w:val="1"/>
        </w:rPr>
        <w:t>Ton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49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75"/>
          <w:position w:val="1"/>
        </w:rPr>
        <w:t>Choke••••••</w:t>
      </w:r>
      <w:r>
        <w:rPr>
          <w:rFonts w:ascii="Segoe UI" w:hAnsi="Segoe UI" w:cs="Segoe UI" w:eastAsia="Segoe UI"/>
          <w:sz w:val="15"/>
          <w:szCs w:val="15"/>
          <w:spacing w:val="2"/>
          <w:w w:val="175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87"/>
          <w:position w:val="1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-5"/>
          <w:w w:val="187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2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4"/>
          <w:w w:val="201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2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2"/>
        </w:rPr>
        <w:t>••••••••••••••••••·•�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9" w:lineRule="auto"/>
        <w:ind w:left="1840" w:right="1523" w:firstLine="14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P�er</w:t>
      </w:r>
      <w:r>
        <w:rPr>
          <w:rFonts w:ascii="Segoe UI" w:hAnsi="Segoe UI" w:cs="Segoe UI" w:eastAsia="Segoe UI"/>
          <w:sz w:val="15"/>
          <w:szCs w:val="15"/>
          <w:spacing w:val="-4"/>
          <w:w w:val="189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89"/>
        </w:rPr>
        <w:t>Tranaform�</w:t>
      </w:r>
      <w:r>
        <w:rPr>
          <w:rFonts w:ascii="Segoe UI" w:hAnsi="Segoe UI" w:cs="Segoe UI" w:eastAsia="Segoe UI"/>
          <w:sz w:val="15"/>
          <w:szCs w:val="15"/>
          <w:spacing w:val="4"/>
          <w:w w:val="189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8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89"/>
        </w:rPr>
        <w:t>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-10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�3&amp;·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6"/>
        </w:rPr>
        <w:t>Pwe</w:t>
      </w:r>
      <w:r>
        <w:rPr>
          <w:rFonts w:ascii="Segoe UI" w:hAnsi="Segoe UI" w:cs="Segoe UI" w:eastAsia="Segoe UI"/>
          <w:sz w:val="18"/>
          <w:szCs w:val="18"/>
          <w:spacing w:val="0"/>
          <w:w w:val="156"/>
        </w:rPr>
        <w:t>r</w:t>
      </w:r>
      <w:r>
        <w:rPr>
          <w:rFonts w:ascii="Segoe UI" w:hAnsi="Segoe UI" w:cs="Segoe UI" w:eastAsia="Segoe UI"/>
          <w:sz w:val="18"/>
          <w:szCs w:val="18"/>
          <w:spacing w:val="72"/>
          <w:w w:val="15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Transforma:-a</w:t>
      </w:r>
      <w:r>
        <w:rPr>
          <w:rFonts w:ascii="Segoe UI" w:hAnsi="Segoe UI" w:cs="Segoe UI" w:eastAsia="Segoe UI"/>
          <w:sz w:val="16"/>
          <w:szCs w:val="16"/>
          <w:spacing w:val="32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9"/>
        </w:rPr>
        <w:t>(oontd.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89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</w:rPr>
        <w:t>.</w:t>
      </w:r>
      <w:r>
        <w:rPr>
          <w:rFonts w:ascii="Segoe UI" w:hAnsi="Segoe UI" w:cs="Segoe UI" w:eastAsia="Segoe UI"/>
          <w:sz w:val="7"/>
          <w:szCs w:val="7"/>
          <w:spacing w:val="-90"/>
          <w:w w:val="57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359"/>
        </w:rPr>
        <w:t>..</w:t>
      </w:r>
      <w:r>
        <w:rPr>
          <w:rFonts w:ascii="Segoe UI" w:hAnsi="Segoe UI" w:cs="Segoe UI" w:eastAsia="Segoe UI"/>
          <w:sz w:val="16"/>
          <w:szCs w:val="16"/>
          <w:spacing w:val="-2"/>
          <w:w w:val="35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9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2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215"/>
        </w:rPr>
        <w:t>.</w:t>
      </w:r>
      <w:r>
        <w:rPr>
          <w:rFonts w:ascii="Segoe UI" w:hAnsi="Segoe UI" w:cs="Segoe UI" w:eastAsia="Segoe UI"/>
          <w:sz w:val="18"/>
          <w:szCs w:val="18"/>
          <w:spacing w:val="-76"/>
          <w:w w:val="215"/>
        </w:rPr>
        <w:t> </w:t>
      </w:r>
      <w:r>
        <w:rPr>
          <w:rFonts w:ascii="Segoe UI" w:hAnsi="Segoe UI" w:cs="Segoe UI" w:eastAsia="Segoe UI"/>
          <w:sz w:val="16"/>
          <w:szCs w:val="16"/>
          <w:spacing w:val="-10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2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1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53"/>
        </w:rPr>
        <w:t>..</w:t>
      </w:r>
      <w:r>
        <w:rPr>
          <w:rFonts w:ascii="Segoe UI" w:hAnsi="Segoe UI" w:cs="Segoe UI" w:eastAsia="Segoe UI"/>
          <w:sz w:val="7"/>
          <w:szCs w:val="7"/>
          <w:spacing w:val="-29"/>
          <w:w w:val="25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34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2"/>
        </w:rPr>
        <w:t>..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30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2"/>
          <w:w w:val="6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9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6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4"/>
          <w:w w:val="359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77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1"/>
          <w:w w:val="185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85"/>
        </w:rPr>
        <w:t>.</w:t>
      </w:r>
      <w:r>
        <w:rPr>
          <w:rFonts w:ascii="Segoe UI" w:hAnsi="Segoe UI" w:cs="Segoe UI" w:eastAsia="Segoe UI"/>
          <w:sz w:val="18"/>
          <w:szCs w:val="18"/>
          <w:spacing w:val="40"/>
          <w:w w:val="185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5"/>
        </w:rPr>
        <w:t>Coil=a.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:</w:t>
      </w:r>
      <w:r>
        <w:rPr>
          <w:rFonts w:ascii="Segoe UI" w:hAnsi="Segoe UI" w:cs="Segoe UI" w:eastAsia="Segoe UI"/>
          <w:sz w:val="16"/>
          <w:szCs w:val="16"/>
          <w:spacing w:val="2"/>
          <w:w w:val="185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6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5"/>
        </w:rPr>
        <w:t>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33"/>
          <w:w w:val="185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.-5&amp;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48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48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96"/>
        </w:rPr>
        <w:t>t::r-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204"/>
        </w:rPr>
        <w:t>ol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2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33"/>
        </w:rPr>
        <w:t>•-</w:t>
      </w:r>
      <w:r>
        <w:rPr>
          <w:rFonts w:ascii="Segoe UI" w:hAnsi="Segoe UI" w:cs="Segoe UI" w:eastAsia="Segoe UI"/>
          <w:sz w:val="15"/>
          <w:szCs w:val="15"/>
          <w:spacing w:val="8"/>
          <w:w w:val="133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2"/>
        </w:rPr>
        <w:t>••••••••••</w:t>
      </w:r>
      <w:r>
        <w:rPr>
          <w:rFonts w:ascii="Segoe UI" w:hAnsi="Segoe UI" w:cs="Segoe UI" w:eastAsia="Segoe UI"/>
          <w:sz w:val="15"/>
          <w:szCs w:val="15"/>
          <w:spacing w:val="-3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3"/>
          <w:w w:val="200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3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w w:val="186"/>
        </w:rPr>
        <w:t>Amplifiar</w:t>
      </w:r>
      <w:r>
        <w:rPr>
          <w:rFonts w:ascii="Segoe UI" w:hAnsi="Segoe UI" w:cs="Segoe UI" w:eastAsia="Segoe UI"/>
          <w:sz w:val="15"/>
          <w:szCs w:val="15"/>
          <w:spacing w:val="5"/>
          <w:w w:val="186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94"/>
          <w:position w:val="1"/>
        </w:rPr>
        <w:t>-·••••••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94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2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94"/>
          <w:position w:val="2"/>
        </w:rPr>
        <w:t>••••••1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240" w:lineRule="auto"/>
        <w:ind w:left="183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6"/>
          <w:szCs w:val="16"/>
          <w:w w:val="169"/>
        </w:rPr>
        <w:t>.Amplifiers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(oontd.</w:t>
      </w:r>
      <w:r>
        <w:rPr>
          <w:rFonts w:ascii="Segoe UI" w:hAnsi="Segoe UI" w:cs="Segoe UI" w:eastAsia="Segoe UI"/>
          <w:sz w:val="16"/>
          <w:szCs w:val="16"/>
          <w:spacing w:val="-1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10"/>
          <w:position w:val="1"/>
        </w:rPr>
        <w:t>)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83"/>
          <w:position w:val="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183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52"/>
          <w:position w:val="1"/>
        </w:rPr>
        <w:t>•.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99"/>
          <w:position w:val="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3"/>
          <w:w w:val="19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10"/>
          <w:w w:val="189"/>
          <w:position w:val="1"/>
        </w:rPr>
        <w:t>•</w:t>
      </w:r>
      <w:r>
        <w:rPr>
          <w:rFonts w:ascii="Segoe UI" w:hAnsi="Segoe UI" w:cs="Segoe UI" w:eastAsia="Segoe UI"/>
          <w:sz w:val="14"/>
          <w:szCs w:val="14"/>
          <w:spacing w:val="8"/>
          <w:w w:val="70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1"/>
        </w:rPr>
        <w:t>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8"/>
          <w:position w:val="1"/>
        </w:rPr>
        <w:t>.;·.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;.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201"/>
          <w:position w:val="1"/>
        </w:rPr>
        <w:t>••</w:t>
      </w:r>
      <w:r>
        <w:rPr>
          <w:rFonts w:ascii="Segoe UI" w:hAnsi="Segoe UI" w:cs="Segoe UI" w:eastAsia="Segoe UI"/>
          <w:sz w:val="15"/>
          <w:szCs w:val="15"/>
          <w:spacing w:val="-3"/>
          <w:w w:val="201"/>
          <w:position w:val="1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9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.;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2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10"/>
          <w:w w:val="189"/>
          <w:position w:val="2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355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5"/>
          <w:position w:val="2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46" w:lineRule="exact"/>
        <w:ind w:left="183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9"/>
          <w:position w:val="-1"/>
        </w:rPr>
        <w:t>Uodsl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-1"/>
        </w:rPr>
        <w:t>a</w:t>
      </w:r>
      <w:r>
        <w:rPr>
          <w:rFonts w:ascii="Segoe UI" w:hAnsi="Segoe UI" w:cs="Segoe UI" w:eastAsia="Segoe UI"/>
          <w:sz w:val="17"/>
          <w:szCs w:val="17"/>
          <w:spacing w:val="12"/>
          <w:w w:val="139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-1"/>
        </w:rPr>
        <w:t>..</w:t>
      </w:r>
      <w:r>
        <w:rPr>
          <w:rFonts w:ascii="Segoe UI" w:hAnsi="Segoe UI" w:cs="Segoe UI" w:eastAsia="Segoe UI"/>
          <w:sz w:val="7"/>
          <w:szCs w:val="7"/>
          <w:spacing w:val="-2"/>
          <w:w w:val="139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9"/>
          <w:position w:val="-1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-1"/>
        </w:rPr>
        <w:t>-</w:t>
      </w:r>
      <w:r>
        <w:rPr>
          <w:rFonts w:ascii="Segoe UI" w:hAnsi="Segoe UI" w:cs="Segoe UI" w:eastAsia="Segoe UI"/>
          <w:sz w:val="17"/>
          <w:szCs w:val="17"/>
          <w:spacing w:val="18"/>
          <w:w w:val="139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-1"/>
        </w:rPr>
        <w:t>B.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_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and</w:t>
      </w:r>
      <w:r>
        <w:rPr>
          <w:rFonts w:ascii="Segoe UI" w:hAnsi="Segoe UI" w:cs="Segoe UI" w:eastAsia="Segoe UI"/>
          <w:sz w:val="17"/>
          <w:szCs w:val="17"/>
          <w:spacing w:val="50"/>
          <w:w w:val="13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2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-1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24"/>
          <w:w w:val="20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-5"/>
          <w:w w:val="310"/>
          <w:position w:val="-1"/>
        </w:rPr>
        <w:t>·</w:t>
      </w:r>
      <w:r>
        <w:rPr>
          <w:rFonts w:ascii="Segoe UI" w:hAnsi="Segoe UI" w:cs="Segoe UI" w:eastAsia="Segoe UI"/>
          <w:sz w:val="15"/>
          <w:szCs w:val="15"/>
          <w:spacing w:val="1"/>
          <w:w w:val="203"/>
          <w:position w:val="-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0"/>
          <w:w w:val="203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54"/>
          <w:position w:val="-1"/>
        </w:rPr>
        <w:t>�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-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10"/>
          <w:w w:val="202"/>
          <w:position w:val="0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37"/>
          <w:position w:val="2"/>
        </w:rPr>
        <w:t>·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0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96"/>
          <w:position w:val="0"/>
        </w:rPr>
        <w:t>;···••••••••••·-�··••3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9" w:after="0" w:line="240" w:lineRule="auto"/>
        <w:ind w:left="182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3"/>
          <w:w w:val="154"/>
        </w:rPr>
        <w:t>Mode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-15"/>
          <w:w w:val="121"/>
        </w:rPr>
        <w:t>D</w:t>
      </w:r>
      <w:r>
        <w:rPr>
          <w:rFonts w:ascii="Segoe UI" w:hAnsi="Segoe UI" w:cs="Segoe UI" w:eastAsia="Segoe UI"/>
          <w:sz w:val="15"/>
          <w:szCs w:val="15"/>
          <w:spacing w:val="1"/>
          <w:w w:val="202"/>
        </w:rPr>
        <w:t>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6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199"/>
        </w:rPr>
        <w:t>••</w:t>
      </w:r>
      <w:r>
        <w:rPr>
          <w:rFonts w:ascii="Segoe UI" w:hAnsi="Segoe UI" w:cs="Segoe UI" w:eastAsia="Segoe UI"/>
          <w:sz w:val="15"/>
          <w:szCs w:val="15"/>
          <w:spacing w:val="1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8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123"/>
          <w:w w:val="20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••••••</w:t>
      </w:r>
      <w:r>
        <w:rPr>
          <w:rFonts w:ascii="Segoe UI" w:hAnsi="Segoe UI" w:cs="Segoe UI" w:eastAsia="Segoe UI"/>
          <w:sz w:val="15"/>
          <w:szCs w:val="15"/>
          <w:spacing w:val="1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28"/>
        </w:rPr>
        <w:t>•••</w:t>
      </w:r>
      <w:r>
        <w:rPr>
          <w:rFonts w:ascii="Segoe UI" w:hAnsi="Segoe UI" w:cs="Segoe UI" w:eastAsia="Segoe UI"/>
          <w:sz w:val="15"/>
          <w:szCs w:val="15"/>
          <w:spacing w:val="-6"/>
          <w:w w:val="228"/>
        </w:rPr>
        <w:t>.</w:t>
      </w:r>
      <w:r>
        <w:rPr>
          <w:rFonts w:ascii="Segoe UI" w:hAnsi="Segoe UI" w:cs="Segoe UI" w:eastAsia="Segoe UI"/>
          <w:sz w:val="15"/>
          <w:szCs w:val="15"/>
          <w:spacing w:val="7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29"/>
        </w:rPr>
        <w:t>•••</w:t>
      </w:r>
      <w:r>
        <w:rPr>
          <w:rFonts w:ascii="Segoe UI" w:hAnsi="Segoe UI" w:cs="Segoe UI" w:eastAsia="Segoe UI"/>
          <w:sz w:val="15"/>
          <w:szCs w:val="15"/>
          <w:spacing w:val="1"/>
          <w:w w:val="229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200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-5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7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5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9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57"/>
        </w:rPr>
        <w:t>•.</w:t>
      </w:r>
      <w:r>
        <w:rPr>
          <w:rFonts w:ascii="Segoe UI" w:hAnsi="Segoe UI" w:cs="Segoe UI" w:eastAsia="Segoe UI"/>
          <w:sz w:val="15"/>
          <w:szCs w:val="15"/>
          <w:spacing w:val="0"/>
          <w:w w:val="157"/>
        </w:rPr>
        <w:t>•</w:t>
      </w:r>
      <w:r>
        <w:rPr>
          <w:rFonts w:ascii="Segoe UI" w:hAnsi="Segoe UI" w:cs="Segoe UI" w:eastAsia="Segoe UI"/>
          <w:sz w:val="15"/>
          <w:szCs w:val="15"/>
          <w:spacing w:val="-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207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7"/>
        </w:rPr>
        <w:t>•</w:t>
      </w:r>
      <w:r>
        <w:rPr>
          <w:rFonts w:ascii="Segoe UI" w:hAnsi="Segoe UI" w:cs="Segoe UI" w:eastAsia="Segoe UI"/>
          <w:sz w:val="15"/>
          <w:szCs w:val="15"/>
          <w:spacing w:val="-58"/>
          <w:w w:val="20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8"/>
        </w:rPr>
        <w:t>.�3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62" w:lineRule="exact"/>
        <w:ind w:left="18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3.700012pt;margin-top:1.759971pt;width:2.48325pt;height:3.85pt;mso-position-horizontal-relative:page;mso-position-vertical-relative:paragraph;z-index:-19588" type="#_x0000_t202" filled="f" stroked="f">
            <v:textbox inset="0,0,0,0">
              <w:txbxContent>
                <w:p>
                  <w:pPr>
                    <w:spacing w:before="0" w:after="0" w:line="77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3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3"/>
          <w:w w:val="128"/>
        </w:rPr>
        <w:t>Uod.-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l</w:t>
      </w:r>
      <w:r>
        <w:rPr>
          <w:rFonts w:ascii="Segoe UI" w:hAnsi="Segoe UI" w:cs="Segoe UI" w:eastAsia="Segoe UI"/>
          <w:sz w:val="18"/>
          <w:szCs w:val="18"/>
          <w:spacing w:val="59"/>
          <w:w w:val="128"/>
        </w:rPr>
        <w:t> </w:t>
      </w:r>
      <w:r>
        <w:rPr>
          <w:rFonts w:ascii="Segoe UI" w:hAnsi="Segoe UI" w:cs="Segoe UI" w:eastAsia="Segoe UI"/>
          <w:sz w:val="18"/>
          <w:szCs w:val="18"/>
          <w:spacing w:val="-38"/>
          <w:w w:val="148"/>
        </w:rPr>
        <w:t>P</w:t>
      </w:r>
      <w:r>
        <w:rPr>
          <w:rFonts w:ascii="Segoe UI" w:hAnsi="Segoe UI" w:cs="Segoe UI" w:eastAsia="Segoe UI"/>
          <w:sz w:val="16"/>
          <w:szCs w:val="16"/>
          <w:spacing w:val="2"/>
          <w:w w:val="189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-26"/>
          <w:w w:val="18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·</w:t>
      </w:r>
      <w:r>
        <w:rPr>
          <w:rFonts w:ascii="Segoe UI" w:hAnsi="Segoe UI" w:cs="Segoe UI" w:eastAsia="Segoe UI"/>
          <w:sz w:val="16"/>
          <w:szCs w:val="16"/>
          <w:spacing w:val="1"/>
          <w:w w:val="177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•</w:t>
      </w:r>
      <w:r>
        <w:rPr>
          <w:rFonts w:ascii="Segoe UI" w:hAnsi="Segoe UI" w:cs="Segoe UI" w:eastAsia="Segoe UI"/>
          <w:sz w:val="16"/>
          <w:szCs w:val="16"/>
          <w:spacing w:val="-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e</w:t>
      </w:r>
      <w:r>
        <w:rPr>
          <w:rFonts w:ascii="Segoe UI" w:hAnsi="Segoe UI" w:cs="Segoe UI" w:eastAsia="Segoe UI"/>
          <w:sz w:val="14"/>
          <w:szCs w:val="14"/>
          <w:spacing w:val="-3"/>
          <w:w w:val="97"/>
        </w:rPr>
        <w:t>·</w:t>
      </w:r>
      <w:r>
        <w:rPr>
          <w:rFonts w:ascii="Segoe UI" w:hAnsi="Segoe UI" w:cs="Segoe UI" w:eastAsia="Segoe UI"/>
          <w:sz w:val="16"/>
          <w:szCs w:val="16"/>
          <w:spacing w:val="2"/>
          <w:w w:val="188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-12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92"/>
        </w:rPr>
        <w:t>.</w:t>
      </w:r>
      <w:r>
        <w:rPr>
          <w:rFonts w:ascii="Segoe UI" w:hAnsi="Segoe UI" w:cs="Segoe UI" w:eastAsia="Segoe UI"/>
          <w:sz w:val="16"/>
          <w:szCs w:val="16"/>
          <w:spacing w:val="-17"/>
          <w:w w:val="192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298"/>
        </w:rPr>
        <w:t>.</w:t>
      </w:r>
      <w:r>
        <w:rPr>
          <w:rFonts w:ascii="Segoe UI" w:hAnsi="Segoe UI" w:cs="Segoe UI" w:eastAsia="Segoe UI"/>
          <w:sz w:val="7"/>
          <w:szCs w:val="7"/>
          <w:spacing w:val="2"/>
          <w:w w:val="6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5"/>
          <w:w w:val="258"/>
        </w:rPr>
        <w:t>;;</w:t>
      </w:r>
      <w:r>
        <w:rPr>
          <w:rFonts w:ascii="Segoe UI" w:hAnsi="Segoe UI" w:cs="Segoe UI" w:eastAsia="Segoe UI"/>
          <w:sz w:val="15"/>
          <w:szCs w:val="15"/>
          <w:spacing w:val="0"/>
          <w:w w:val="382"/>
        </w:rPr>
        <w:t>.</w:t>
      </w:r>
      <w:r>
        <w:rPr>
          <w:rFonts w:ascii="Segoe UI" w:hAnsi="Segoe UI" w:cs="Segoe UI" w:eastAsia="Segoe UI"/>
          <w:sz w:val="15"/>
          <w:szCs w:val="15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39"/>
        </w:rPr>
        <w:t>�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</w:t>
      </w:r>
      <w:r>
        <w:rPr>
          <w:rFonts w:ascii="Segoe UI" w:hAnsi="Segoe UI" w:cs="Segoe UI" w:eastAsia="Segoe UI"/>
          <w:sz w:val="15"/>
          <w:szCs w:val="15"/>
          <w:spacing w:val="-2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9"/>
        </w:rPr>
        <w:t>•</w:t>
      </w:r>
      <w:r>
        <w:rPr>
          <w:rFonts w:ascii="Segoe UI" w:hAnsi="Segoe UI" w:cs="Segoe UI" w:eastAsia="Segoe UI"/>
          <w:sz w:val="14"/>
          <w:szCs w:val="14"/>
          <w:spacing w:val="-26"/>
          <w:w w:val="16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</w:t>
      </w:r>
      <w:r>
        <w:rPr>
          <w:rFonts w:ascii="Segoe UI" w:hAnsi="Segoe UI" w:cs="Segoe UI" w:eastAsia="Segoe UI"/>
          <w:sz w:val="14"/>
          <w:szCs w:val="14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00"/>
        </w:rPr>
        <w:t>�3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823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s</w:t>
      </w:r>
      <w:r>
        <w:rPr>
          <w:rFonts w:ascii="Segoe UI" w:hAnsi="Segoe UI" w:cs="Segoe UI" w:eastAsia="Segoe UI"/>
          <w:sz w:val="16"/>
          <w:szCs w:val="16"/>
          <w:spacing w:val="47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H�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3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5"/>
          <w:w w:val="298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298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5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d</w:t>
      </w:r>
      <w:r>
        <w:rPr>
          <w:rFonts w:ascii="Segoe UI" w:hAnsi="Segoe UI" w:cs="Segoe UI" w:eastAsia="Segoe UI"/>
          <w:sz w:val="16"/>
          <w:szCs w:val="16"/>
          <w:spacing w:val="59"/>
          <w:w w:val="14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8"/>
        </w:rPr>
        <w:t>Quoen••••••••••••••••••••••••••••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21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</w:rPr>
        <w:t>••••••••••3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8" w:after="0" w:line="240" w:lineRule="auto"/>
        <w:ind w:left="183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53"/>
        </w:rPr>
        <w:t>A-20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,</w:t>
      </w:r>
      <w:r>
        <w:rPr>
          <w:rFonts w:ascii="Segoe UI" w:hAnsi="Segoe UI" w:cs="Segoe UI" w:eastAsia="Segoe UI"/>
          <w:sz w:val="16"/>
          <w:szCs w:val="16"/>
          <w:spacing w:val="65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3"/>
        </w:rPr>
        <w:t>Uode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l</w:t>
      </w:r>
      <w:r>
        <w:rPr>
          <w:rFonts w:ascii="Segoe UI" w:hAnsi="Segoe UI" w:cs="Segoe UI" w:eastAsia="Segoe UI"/>
          <w:sz w:val="16"/>
          <w:szCs w:val="16"/>
          <w:spacing w:val="29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71"/>
        </w:rPr>
        <w:t>J</w:t>
      </w:r>
      <w:r>
        <w:rPr>
          <w:rFonts w:ascii="Segoe UI" w:hAnsi="Segoe UI" w:cs="Segoe UI" w:eastAsia="Segoe UI"/>
          <w:sz w:val="16"/>
          <w:szCs w:val="16"/>
          <w:spacing w:val="0"/>
          <w:w w:val="271"/>
        </w:rPr>
        <w:t>,</w:t>
      </w:r>
      <w:r>
        <w:rPr>
          <w:rFonts w:ascii="Segoe UI" w:hAnsi="Segoe UI" w:cs="Segoe UI" w:eastAsia="Segoe UI"/>
          <w:sz w:val="16"/>
          <w:szCs w:val="16"/>
          <w:spacing w:val="-1"/>
          <w:w w:val="27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5"/>
        </w:rPr>
        <w:t>Melod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y</w:t>
      </w:r>
      <w:r>
        <w:rPr>
          <w:rFonts w:ascii="Segoe UI" w:hAnsi="Segoe UI" w:cs="Segoe UI" w:eastAsia="Segoe UI"/>
          <w:sz w:val="16"/>
          <w:szCs w:val="16"/>
          <w:spacing w:val="-28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5"/>
        </w:rPr>
        <w:t>Xing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39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0"/>
        </w:rPr>
        <w:t>Royal•••••••••</w:t>
      </w:r>
      <w:r>
        <w:rPr>
          <w:rFonts w:ascii="Segoe UI" w:hAnsi="Segoe UI" w:cs="Segoe UI" w:eastAsia="Segoe UI"/>
          <w:sz w:val="16"/>
          <w:szCs w:val="16"/>
          <w:spacing w:val="9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6"/>
        </w:rPr>
        <w:t>••••••••••••••••••3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7" w:after="0" w:line="240" w:lineRule="auto"/>
        <w:ind w:left="181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143"/>
        </w:rPr>
        <w:t>Ra</w:t>
      </w:r>
      <w:r>
        <w:rPr>
          <w:rFonts w:ascii="Segoe UI" w:hAnsi="Segoe UI" w:cs="Segoe UI" w:eastAsia="Segoe UI"/>
          <w:sz w:val="18"/>
          <w:szCs w:val="18"/>
          <w:spacing w:val="-8"/>
          <w:w w:val="143"/>
        </w:rPr>
        <w:t>x</w:t>
      </w:r>
      <w:r>
        <w:rPr>
          <w:rFonts w:ascii="Segoe UI" w:hAnsi="Segoe UI" w:cs="Segoe UI" w:eastAsia="Segoe UI"/>
          <w:sz w:val="16"/>
          <w:szCs w:val="16"/>
          <w:spacing w:val="1"/>
          <w:w w:val="188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75"/>
        </w:rPr>
        <w:t>�.�•••••••••••••••••••••••••••••••••••�•••••••••••••3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7" w:after="0" w:line="240" w:lineRule="auto"/>
        <w:ind w:left="1830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65"/>
        </w:rPr>
        <w:t>Gem•••••••••••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••••••••••••••••••••••••••••�••••••••••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83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3"/>
        </w:rPr>
        <w:t>•••••••4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9" w:after="0" w:line="266" w:lineRule="auto"/>
        <w:ind w:left="1830" w:right="1647" w:firstLine="-1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w w:val="184"/>
        </w:rPr>
        <w:t>Regtl••••••••••••••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4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7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5"/>
          <w:w w:val="185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1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•••�•••••••••••••••••••••••·4·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9"/>
        </w:rPr>
        <w:t>Crcwn•••••••••••••••••••••••••••••••••••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•</w:t>
      </w:r>
      <w:r>
        <w:rPr>
          <w:rFonts w:ascii="Segoe UI" w:hAnsi="Segoe UI" w:cs="Segoe UI" w:eastAsia="Segoe UI"/>
          <w:sz w:val="16"/>
          <w:szCs w:val="16"/>
          <w:spacing w:val="-43"/>
          <w:w w:val="179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98"/>
        </w:rPr>
        <w:t>•••••••••••••••••••·'</w:t>
      </w:r>
      <w:r>
        <w:rPr>
          <w:rFonts w:ascii="Segoe UI" w:hAnsi="Segoe UI" w:cs="Segoe UI" w:eastAsia="Segoe UI"/>
          <w:sz w:val="16"/>
          <w:szCs w:val="16"/>
          <w:spacing w:val="-1"/>
          <w:w w:val="198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6"/>
        </w:rPr>
        <w:t>Concer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t</w:t>
      </w:r>
      <w:r>
        <w:rPr>
          <w:rFonts w:ascii="Segoe UI" w:hAnsi="Segoe UI" w:cs="Segoe UI" w:eastAsia="Segoe UI"/>
          <w:sz w:val="17"/>
          <w:szCs w:val="17"/>
          <w:spacing w:val="52"/>
          <w:w w:val="14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5"/>
        </w:rPr>
        <w:t>Gran4••••••••••••••••••••••••••••••••••••••••••••••••4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0" w:after="0" w:line="254" w:lineRule="exact"/>
        <w:ind w:left="182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.25pt;margin-top:7.427573pt;width:.9633pt;height:1.6857pt;mso-position-horizontal-relative:page;mso-position-vertical-relative:paragraph;z-index:-19590" type="#_x0000_t75">
            <v:imagedata r:id="rId127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"/>
          <w:w w:val="154"/>
          <w:position w:val="4"/>
        </w:rPr>
        <w:t>Caa!no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5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8"/>
          <w:position w:val="4"/>
        </w:rPr>
        <w:t>Vcgus•••••••••••••••••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88"/>
          <w:position w:val="4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4"/>
        </w:rPr>
        <w:t>•••</w:t>
      </w:r>
      <w:r>
        <w:rPr>
          <w:rFonts w:ascii="Segoe UI" w:hAnsi="Segoe UI" w:cs="Segoe UI" w:eastAsia="Segoe UI"/>
          <w:sz w:val="15"/>
          <w:szCs w:val="15"/>
          <w:spacing w:val="7"/>
          <w:w w:val="201"/>
          <w:position w:val="4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88"/>
          <w:position w:val="4"/>
        </w:rPr>
        <w:t>••••••••••••••••••••�•••••</w:t>
      </w:r>
      <w:r>
        <w:rPr>
          <w:rFonts w:ascii="Segoe UI" w:hAnsi="Segoe UI" w:cs="Segoe UI" w:eastAsia="Segoe UI"/>
          <w:sz w:val="15"/>
          <w:szCs w:val="15"/>
          <w:spacing w:val="5"/>
          <w:w w:val="188"/>
          <w:position w:val="4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-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9" w:lineRule="exact"/>
        <w:ind w:left="1811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67"/>
          <w:position w:val="1"/>
        </w:rPr>
        <w:t>�ytai</w:t>
      </w:r>
      <w:r>
        <w:rPr>
          <w:rFonts w:ascii="Segoe UI" w:hAnsi="Segoe UI" w:cs="Segoe UI" w:eastAsia="Segoe UI"/>
          <w:sz w:val="21"/>
          <w:szCs w:val="21"/>
          <w:spacing w:val="22"/>
          <w:w w:val="167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2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71"/>
          <w:position w:val="1"/>
        </w:rPr>
        <w:t>�•••••••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7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89"/>
          <w:position w:val="1"/>
        </w:rPr>
        <w:t>••••••••�••••••••••••</w:t>
      </w:r>
      <w:r>
        <w:rPr>
          <w:rFonts w:ascii="Segoe UI" w:hAnsi="Segoe UI" w:cs="Segoe UI" w:eastAsia="Segoe UI"/>
          <w:sz w:val="15"/>
          <w:szCs w:val="15"/>
          <w:spacing w:val="9"/>
          <w:w w:val="189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197"/>
          <w:position w:val="1"/>
        </w:rPr>
        <w:t>•••••••••••••••5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3" w:lineRule="exact"/>
        <w:ind w:left="1811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7"/>
        </w:rPr>
        <w:t>Plas.</w:t>
      </w:r>
      <w:r>
        <w:rPr>
          <w:rFonts w:ascii="Segoe UI" w:hAnsi="Segoe UI" w:cs="Segoe UI" w:eastAsia="Segoe UI"/>
          <w:sz w:val="16"/>
          <w:szCs w:val="16"/>
          <w:spacing w:val="-2"/>
          <w:w w:val="157"/>
        </w:rPr>
        <w:t>a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7"/>
        </w:rPr>
        <w:t>.</w:t>
      </w:r>
      <w:r>
        <w:rPr>
          <w:rFonts w:ascii="Segoe UI" w:hAnsi="Segoe UI" w:cs="Segoe UI" w:eastAsia="Segoe UI"/>
          <w:sz w:val="7"/>
          <w:szCs w:val="7"/>
          <w:spacing w:val="-69"/>
          <w:w w:val="5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7"/>
        </w:rPr>
        <w:t>.</w:t>
      </w:r>
      <w:r>
        <w:rPr>
          <w:rFonts w:ascii="Segoe UI" w:hAnsi="Segoe UI" w:cs="Segoe UI" w:eastAsia="Segoe UI"/>
          <w:sz w:val="9"/>
          <w:szCs w:val="9"/>
          <w:spacing w:val="-93"/>
          <w:w w:val="53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7"/>
        </w:rPr>
        <w:t>.</w:t>
      </w:r>
      <w:r>
        <w:rPr>
          <w:rFonts w:ascii="Segoe UI" w:hAnsi="Segoe UI" w:cs="Segoe UI" w:eastAsia="Segoe UI"/>
          <w:sz w:val="7"/>
          <w:szCs w:val="7"/>
          <w:spacing w:val="-82"/>
          <w:w w:val="5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</w:rPr>
        <w:t>.</w:t>
      </w:r>
      <w:r>
        <w:rPr>
          <w:rFonts w:ascii="Segoe UI" w:hAnsi="Segoe UI" w:cs="Segoe UI" w:eastAsia="Segoe UI"/>
          <w:sz w:val="7"/>
          <w:szCs w:val="7"/>
          <w:spacing w:val="-84"/>
          <w:w w:val="570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53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4"/>
          <w:w w:val="3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05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-22"/>
          <w:w w:val="364"/>
        </w:rPr>
        <w:t>.</w:t>
      </w:r>
      <w:r>
        <w:rPr>
          <w:rFonts w:ascii="Segoe UI" w:hAnsi="Segoe UI" w:cs="Segoe UI" w:eastAsia="Segoe UI"/>
          <w:sz w:val="7"/>
          <w:szCs w:val="7"/>
          <w:spacing w:val="22"/>
          <w:w w:val="364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-131"/>
          <w:w w:val="3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33"/>
        </w:rPr>
        <w:t>...</w:t>
      </w:r>
      <w:r>
        <w:rPr>
          <w:rFonts w:ascii="Segoe UI" w:hAnsi="Segoe UI" w:cs="Segoe UI" w:eastAsia="Segoe UI"/>
          <w:sz w:val="7"/>
          <w:szCs w:val="7"/>
          <w:spacing w:val="-57"/>
          <w:w w:val="43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50"/>
          <w:w w:val="6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600"/>
        </w:rPr>
        <w:t>.......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68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5"/>
        </w:rPr>
        <w:t>.</w:t>
      </w:r>
      <w:r>
        <w:rPr>
          <w:rFonts w:ascii="Segoe UI" w:hAnsi="Segoe UI" w:cs="Segoe UI" w:eastAsia="Segoe UI"/>
          <w:sz w:val="9"/>
          <w:szCs w:val="9"/>
          <w:spacing w:val="-101"/>
          <w:w w:val="505"/>
        </w:rPr>
        <w:t> </w:t>
      </w:r>
      <w:r>
        <w:rPr>
          <w:rFonts w:ascii="Segoe UI" w:hAnsi="Segoe UI" w:cs="Segoe UI" w:eastAsia="Segoe UI"/>
          <w:sz w:val="7"/>
          <w:szCs w:val="7"/>
          <w:spacing w:val="-18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80"/>
          <w:w w:val="6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75"/>
        </w:rPr>
        <w:t>.</w:t>
      </w:r>
      <w:r>
        <w:rPr>
          <w:rFonts w:ascii="Segoe UI" w:hAnsi="Segoe UI" w:cs="Segoe UI" w:eastAsia="Segoe UI"/>
          <w:sz w:val="7"/>
          <w:szCs w:val="7"/>
          <w:spacing w:val="-65"/>
          <w:w w:val="4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9"/>
        </w:rPr>
        <w:t>.</w:t>
      </w:r>
      <w:r>
        <w:rPr>
          <w:rFonts w:ascii="Segoe UI" w:hAnsi="Segoe UI" w:cs="Segoe UI" w:eastAsia="Segoe UI"/>
          <w:sz w:val="16"/>
          <w:szCs w:val="16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3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303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6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72"/>
          <w:w w:val="6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347"/>
        </w:rPr>
        <w:t>..</w:t>
      </w:r>
      <w:r>
        <w:rPr>
          <w:rFonts w:ascii="Segoe UI" w:hAnsi="Segoe UI" w:cs="Segoe UI" w:eastAsia="Segoe UI"/>
          <w:sz w:val="16"/>
          <w:szCs w:val="16"/>
          <w:spacing w:val="8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7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3"/>
          <w:w w:val="600"/>
        </w:rPr>
        <w:t>....</w:t>
      </w:r>
      <w:r>
        <w:rPr>
          <w:rFonts w:ascii="Segoe UI" w:hAnsi="Segoe UI" w:cs="Segoe UI" w:eastAsia="Segoe UI"/>
          <w:sz w:val="18"/>
          <w:szCs w:val="18"/>
          <w:spacing w:val="0"/>
          <w:w w:val="119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40" w:lineRule="auto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shape style="position:absolute;margin-left:483.540009pt;margin-top:2.945413pt;width:1.9265pt;height:1.9265pt;mso-position-horizontal-relative:page;mso-position-vertical-relative:paragraph;z-index:-19591" type="#_x0000_t75">
            <v:imagedata r:id="rId128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1"/>
          <w:w w:val="149"/>
        </w:rPr>
        <w:t>Claoai</w:t>
      </w:r>
      <w:r>
        <w:rPr>
          <w:rFonts w:ascii="Segoe UI" w:hAnsi="Segoe UI" w:cs="Segoe UI" w:eastAsia="Segoe UI"/>
          <w:sz w:val="18"/>
          <w:szCs w:val="18"/>
          <w:spacing w:val="4"/>
          <w:w w:val="149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7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4" w:after="0" w:line="240" w:lineRule="auto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Oolon"l,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4"/>
        </w:rPr>
        <w:t>O</w:t>
      </w:r>
      <w:r>
        <w:rPr>
          <w:rFonts w:ascii="Segoe UI" w:hAnsi="Segoe UI" w:cs="Segoe UI" w:eastAsia="Segoe UI"/>
          <w:sz w:val="7"/>
          <w:szCs w:val="7"/>
          <w:spacing w:val="-5"/>
          <w:w w:val="600"/>
        </w:rPr>
        <w:t>�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4"/>
        </w:rPr>
        <w:t>dor.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7"/>
        </w:rPr>
        <w:t>Concert</w:t>
      </w:r>
      <w:r>
        <w:rPr>
          <w:rFonts w:ascii="Segoe UI" w:hAnsi="Segoe UI" w:cs="Segoe UI" w:eastAsia="Segoe UI"/>
          <w:sz w:val="16"/>
          <w:szCs w:val="16"/>
          <w:spacing w:val="33"/>
          <w:w w:val="15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Ma.=tta</w:t>
      </w:r>
      <w:r>
        <w:rPr>
          <w:rFonts w:ascii="Segoe UI" w:hAnsi="Segoe UI" w:cs="Segoe UI" w:eastAsia="Segoe UI"/>
          <w:sz w:val="16"/>
          <w:szCs w:val="16"/>
          <w:spacing w:val="9"/>
          <w:w w:val="123"/>
        </w:rPr>
        <w:t>r</w:t>
      </w:r>
      <w:r>
        <w:rPr>
          <w:rFonts w:ascii="Segoe UI" w:hAnsi="Segoe UI" w:cs="Segoe UI" w:eastAsia="Segoe UI"/>
          <w:sz w:val="16"/>
          <w:szCs w:val="16"/>
          <w:spacing w:val="1"/>
          <w:w w:val="187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59" w:lineRule="auto"/>
        <w:ind w:left="1792" w:right="1752" w:firstLine="1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65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,</w:t>
      </w:r>
      <w:r>
        <w:rPr>
          <w:rFonts w:ascii="Segoe UI" w:hAnsi="Segoe UI" w:cs="Segoe UI" w:eastAsia="Segoe UI"/>
          <w:sz w:val="16"/>
          <w:szCs w:val="16"/>
          <w:spacing w:val="38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MAjor.</w:t>
      </w:r>
      <w:r>
        <w:rPr>
          <w:rFonts w:ascii="Segoe UI" w:hAnsi="Segoe UI" w:cs="Segoe UI" w:eastAsia="Segoe UI"/>
          <w:sz w:val="16"/>
          <w:szCs w:val="16"/>
          <w:spacing w:val="20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65"/>
        </w:rPr>
        <w:t>Envo</w:t>
      </w:r>
      <w:r>
        <w:rPr>
          <w:rFonts w:ascii="Segoe UI" w:hAnsi="Segoe UI" w:cs="Segoe UI" w:eastAsia="Segoe UI"/>
          <w:sz w:val="16"/>
          <w:szCs w:val="16"/>
          <w:spacing w:val="-15"/>
          <w:w w:val="165"/>
        </w:rPr>
        <w:t>y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22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5"/>
        </w:rPr>
        <w:t>,..,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.</w:t>
      </w:r>
      <w:r>
        <w:rPr>
          <w:rFonts w:ascii="Segoe UI" w:hAnsi="Segoe UI" w:cs="Segoe UI" w:eastAsia="Segoe UI"/>
          <w:sz w:val="16"/>
          <w:szCs w:val="16"/>
          <w:spacing w:val="-7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310"/>
        </w:rPr>
        <w:t>..........</w:t>
      </w:r>
      <w:r>
        <w:rPr>
          <w:rFonts w:ascii="Segoe UI" w:hAnsi="Segoe UI" w:cs="Segoe UI" w:eastAsia="Segoe UI"/>
          <w:sz w:val="16"/>
          <w:szCs w:val="16"/>
          <w:spacing w:val="0"/>
          <w:w w:val="310"/>
        </w:rPr>
        <w:t>.</w:t>
      </w:r>
      <w:r>
        <w:rPr>
          <w:rFonts w:ascii="Segoe UI" w:hAnsi="Segoe UI" w:cs="Segoe UI" w:eastAsia="Segoe UI"/>
          <w:sz w:val="16"/>
          <w:szCs w:val="16"/>
          <w:spacing w:val="-106"/>
          <w:w w:val="31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,.</w:t>
      </w:r>
      <w:r>
        <w:rPr>
          <w:rFonts w:ascii="Segoe UI" w:hAnsi="Segoe UI" w:cs="Segoe UI" w:eastAsia="Segoe UI"/>
          <w:sz w:val="16"/>
          <w:szCs w:val="16"/>
          <w:spacing w:val="-1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5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spacing w:val="12"/>
          <w:w w:val="8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57"/>
          <w:position w:val="1"/>
        </w:rPr>
        <w:t>liod;,</w:t>
      </w:r>
      <w:r>
        <w:rPr>
          <w:rFonts w:ascii="Segoe UI" w:hAnsi="Segoe UI" w:cs="Segoe UI" w:eastAsia="Segoe UI"/>
          <w:sz w:val="17"/>
          <w:szCs w:val="17"/>
          <w:spacing w:val="0"/>
          <w:w w:val="157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41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16"/>
          <w:position w:val="1"/>
        </w:rPr>
        <w:t>RC.E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6"/>
          <w:position w:val="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1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28"/>
          <w:position w:val="1"/>
        </w:rPr>
        <w:t>...,</w:t>
      </w:r>
      <w:r>
        <w:rPr>
          <w:rFonts w:ascii="Segoe UI" w:hAnsi="Segoe UI" w:cs="Segoe UI" w:eastAsia="Segoe UI"/>
          <w:sz w:val="7"/>
          <w:szCs w:val="7"/>
          <w:spacing w:val="38"/>
          <w:w w:val="428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13"/>
          <w:position w:val="1"/>
        </w:rPr>
        <w:t>19-4</w:t>
      </w:r>
      <w:r>
        <w:rPr>
          <w:rFonts w:ascii="Segoe UI" w:hAnsi="Segoe UI" w:cs="Segoe UI" w:eastAsia="Segoe UI"/>
          <w:sz w:val="17"/>
          <w:szCs w:val="17"/>
          <w:spacing w:val="-1"/>
          <w:w w:val="113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30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38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71"/>
          <w:w w:val="5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37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2"/>
          <w:w w:val="374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84"/>
          <w:w w:val="57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4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283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23"/>
          <w:w w:val="283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283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-22"/>
          <w:w w:val="283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5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0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3"/>
          <w:w w:val="57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3"/>
          <w:w w:val="37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6"/>
          <w:w w:val="37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382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5"/>
          <w:w w:val="3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...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8"/>
          <w:w w:val="50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378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9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37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87"/>
          <w:w w:val="538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8"/>
          <w:w w:val="34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532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4"/>
          <w:w w:val="53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0"/>
          <w:w w:val="53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4"/>
          <w:w w:val="600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1"/>
          <w:w w:val="6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1" w:lineRule="exact"/>
        <w:ind w:left="180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7360</w:t>
      </w:r>
      <w:r>
        <w:rPr>
          <w:rFonts w:ascii="Segoe UI" w:hAnsi="Segoe UI" w:cs="Segoe UI" w:eastAsia="Segoe UI"/>
          <w:sz w:val="18"/>
          <w:szCs w:val="18"/>
          <w:spacing w:val="52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3"/>
        </w:rPr>
        <w:t>ES•••••••••</w:t>
      </w:r>
      <w:r>
        <w:rPr>
          <w:rFonts w:ascii="Segoe UI" w:hAnsi="Segoe UI" w:cs="Segoe UI" w:eastAsia="Segoe UI"/>
          <w:sz w:val="16"/>
          <w:szCs w:val="16"/>
          <w:spacing w:val="5"/>
          <w:w w:val="183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••••••••••••••••••••••••••••••••••••••••••••6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9" w:after="0" w:line="220" w:lineRule="exact"/>
        <w:ind w:left="1805" w:right="-20"/>
        <w:jc w:val="left"/>
        <w:tabs>
          <w:tab w:pos="9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80.527069pt;margin-top:.874724pt;width:8.239173pt;height:11.8203pt;mso-position-horizontal-relative:page;mso-position-vertical-relative:paragraph;z-index:-19595" coordorigin="9611,17" coordsize="165,236">
            <v:shape style="position:absolute;left:9661;top:164;width:24;height:19" type="#_x0000_t75">
              <v:imagedata r:id="rId129" o:title=""/>
            </v:shape>
            <v:group style="position:absolute;left:9617;top:24;width:151;height:223" coordorigin="9617,24" coordsize="151,223">
              <v:shape style="position:absolute;left:9617;top:24;width:151;height:223" coordorigin="9617,24" coordsize="151,223" path="m9729,24l9653,28,9621,98,9617,139,9619,159,9645,233,9657,247,9733,243,9765,174,9768,133,9767,112,9741,38,9729,24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3"/>
          <w:w w:val="133"/>
          <w:position w:val="-1"/>
        </w:rPr>
        <w:t>aao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spacing w:val="51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-1"/>
        </w:rPr>
        <w:t>zs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99"/>
          <w:position w:val="-1"/>
        </w:rPr>
        <w:t>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99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3"/>
          <w:position w:val="-1"/>
        </w:rPr>
        <w:t>•••••••••</w:t>
      </w:r>
      <w:r>
        <w:rPr>
          <w:rFonts w:ascii="Segoe UI" w:hAnsi="Segoe UI" w:cs="Segoe UI" w:eastAsia="Segoe UI"/>
          <w:sz w:val="15"/>
          <w:szCs w:val="15"/>
          <w:spacing w:val="4"/>
          <w:w w:val="203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-1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0"/>
          <w:position w:val="-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1"/>
          <w:w w:val="200"/>
          <w:position w:val="-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-5"/>
          <w:w w:val="104"/>
          <w:position w:val="-1"/>
        </w:rPr>
        <w:t>..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</w:sectPr>
      </w:pPr>
      <w:rPr/>
    </w:p>
    <w:p>
      <w:pPr>
        <w:spacing w:before="15" w:after="0" w:line="271" w:lineRule="exact"/>
        <w:ind w:left="1809" w:right="-75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8"/>
          <w:szCs w:val="18"/>
          <w:spacing w:val="-6"/>
          <w:w w:val="125"/>
          <w:position w:val="3"/>
        </w:rPr>
        <w:t>eeo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3"/>
        </w:rPr>
        <w:t>o</w:t>
      </w:r>
      <w:r>
        <w:rPr>
          <w:rFonts w:ascii="Segoe UI" w:hAnsi="Segoe UI" w:cs="Segoe UI" w:eastAsia="Segoe UI"/>
          <w:sz w:val="18"/>
          <w:szCs w:val="18"/>
          <w:spacing w:val="46"/>
          <w:w w:val="125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1"/>
          <w:position w:val="3"/>
        </w:rPr>
        <w:t>a</w:t>
      </w:r>
      <w:r>
        <w:rPr>
          <w:rFonts w:ascii="Segoe UI" w:hAnsi="Segoe UI" w:cs="Segoe UI" w:eastAsia="Segoe UI"/>
          <w:sz w:val="18"/>
          <w:szCs w:val="18"/>
          <w:spacing w:val="5"/>
          <w:w w:val="151"/>
          <w:position w:val="3"/>
        </w:rPr>
        <w:t>c</w:t>
      </w:r>
      <w:r>
        <w:rPr>
          <w:rFonts w:ascii="Segoe UI" w:hAnsi="Segoe UI" w:cs="Segoe UI" w:eastAsia="Segoe UI"/>
          <w:sz w:val="16"/>
          <w:szCs w:val="16"/>
          <w:spacing w:val="3"/>
          <w:w w:val="189"/>
          <w:position w:val="3"/>
        </w:rPr>
        <w:t>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-121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0"/>
          <w:position w:val="-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5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-19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46"/>
          <w:w w:val="19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5"/>
        </w:rPr>
        <w:t>•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6"/>
        </w:rPr>
        <w:t>�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-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202"/>
          <w:position w:val="-1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  <w:cols w:num="2" w:equalWidth="0">
            <w:col w:w="3049" w:space="117"/>
            <w:col w:w="8094"/>
          </w:cols>
        </w:sectPr>
      </w:pPr>
      <w:rPr/>
    </w:p>
    <w:p>
      <w:pPr>
        <w:spacing w:before="0" w:after="0" w:line="214" w:lineRule="exact"/>
        <w:ind w:left="181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2.389999pt;margin-top:0pt;width:445.095852pt;height:706.995pt;mso-position-horizontal-relative:page;mso-position-vertical-relative:page;z-index:-19596" coordorigin="848,0" coordsize="8902,14140">
            <v:shape style="position:absolute;left:848;top:0;width:6208;height:4705" type="#_x0000_t75">
              <v:imagedata r:id="rId130" o:title=""/>
            </v:shape>
            <v:group style="position:absolute;left:1456;top:1240;width:2536;height:266" coordorigin="1456,1240" coordsize="2536,266">
              <v:shape style="position:absolute;left:1456;top:1240;width:2536;height:266" coordorigin="1456,1240" coordsize="2536,266" path="m3945,1240l1494,1250,1462,1319,1456,1380,1457,1401,1472,1459,1503,1506,3953,1496,3986,1427,3992,1366,3990,1345,3975,1287,3945,1240e" filled="t" fillcolor="#FFFF00" stroked="f">
                <v:path arrowok="t"/>
                <v:fill/>
              </v:shape>
            </v:group>
            <v:group style="position:absolute;left:4538;top:1240;width:1081;height:266" coordorigin="4538,1240" coordsize="1081,266">
              <v:shape style="position:absolute;left:4538;top:1240;width:1081;height:266" coordorigin="4538,1240" coordsize="1081,266" path="m5573,1240l4577,1250,4544,1319,4538,1380,4540,1401,4555,1459,4585,1506,5581,1496,5614,1427,5620,1366,5618,1345,5603,1287,5573,1240e" filled="t" fillcolor="#FFFF00" stroked="f">
                <v:path arrowok="t"/>
                <v:fill/>
              </v:shape>
            </v:group>
            <v:group style="position:absolute;left:4031;top:1276;width:474;height:223" coordorigin="4031,1276" coordsize="474,223">
              <v:shape style="position:absolute;left:4031;top:1276;width:474;height:223" coordorigin="4031,1276" coordsize="474,223" path="m4465,1276l4066,1280,4034,1349,4031,1390,4032,1411,4058,1484,4070,1498,4469,1494,4501,1425,4504,1384,4503,1363,4477,1290,4465,1276e" filled="t" fillcolor="#FFFF00" stroked="f">
                <v:path arrowok="t"/>
                <v:fill/>
              </v:shape>
            </v:group>
            <v:group style="position:absolute;left:1831;top:1496;width:7834;height:266" coordorigin="1831,1496" coordsize="7834,266">
              <v:shape style="position:absolute;left:1831;top:1496;width:7834;height:266" coordorigin="1831,1496" coordsize="7834,266" path="m9618,1496l1870,1505,1837,1575,1831,1636,1833,1657,1848,1715,1878,1762,9627,1752,9659,1683,9665,1621,9664,1601,9649,1542,9618,1496e" filled="t" fillcolor="#FFFF00" stroked="f">
                <v:path arrowok="t"/>
                <v:fill/>
              </v:shape>
            </v:group>
            <v:group style="position:absolute;left:1830;top:1730;width:1682;height:273" coordorigin="1830,1730" coordsize="1682,273">
              <v:shape style="position:absolute;left:1830;top:1730;width:1682;height:273" coordorigin="1830,1730" coordsize="1682,273" path="m1875,1730l1839,1797,1830,1857,1830,1878,1841,1938,1878,2003,3473,1993,3505,1924,3511,1862,3510,1842,3495,1783,1875,1730e" filled="t" fillcolor="#FFFF00" stroked="f">
                <v:path arrowok="t"/>
                <v:fill/>
              </v:shape>
            </v:group>
            <v:group style="position:absolute;left:3927;top:1737;width:5815;height:266" coordorigin="3927,1737" coordsize="5815,266">
              <v:shape style="position:absolute;left:3927;top:1737;width:5815;height:266" coordorigin="3927,1737" coordsize="5815,266" path="m9694,1737l3965,1746,3933,1816,3927,1877,3928,1898,3943,1956,3974,2003,9703,1993,9735,1924,9741,1862,9740,1842,9725,1783,9694,1737e" filled="t" fillcolor="#FFFF00" stroked="f">
                <v:path arrowok="t"/>
                <v:fill/>
              </v:shape>
            </v:group>
            <v:group style="position:absolute;left:3446;top:1873;width:530;height:96" coordorigin="3446,1873" coordsize="530,96">
              <v:shape style="position:absolute;left:3446;top:1873;width:530;height:96" coordorigin="3446,1873" coordsize="530,96" path="m3959,1873l3459,1878,3451,1895,3446,1914,3447,1935,3453,1954,3463,1970,3963,1965,3972,1948,3976,1928,3975,1908,3970,1889,3959,1873e" filled="t" fillcolor="#FFFF00" stroked="f">
                <v:path arrowok="t"/>
                <v:fill/>
              </v:shape>
              <v:shape style="position:absolute;left:9247;top:2196;width:77;height:77" type="#_x0000_t75">
                <v:imagedata r:id="rId131" o:title=""/>
              </v:shape>
            </v:group>
            <v:group style="position:absolute;left:1817;top:1978;width:7843;height:266" coordorigin="1817,1978" coordsize="7843,266">
              <v:shape style="position:absolute;left:1817;top:1978;width:7843;height:266" coordorigin="1817,1978" coordsize="7843,266" path="m9613,1978l1855,1987,1823,2057,1817,2118,1819,2139,1833,2197,1864,2244,9622,2234,9654,2165,9660,2103,9659,2083,9644,2025,9613,1978e" filled="t" fillcolor="#FFFF00" stroked="f">
                <v:path arrowok="t"/>
                <v:fill/>
              </v:shape>
            </v:group>
            <v:group style="position:absolute;left:4713;top:2177;width:100;height:120" coordorigin="4713,2177" coordsize="100,120">
              <v:shape style="position:absolute;left:4713;top:2177;width:100;height:120" coordorigin="4713,2177" coordsize="100,120" path="m4792,2177l4727,2186,4718,2203,4714,2223,4713,2244,4716,2264,4723,2282,4734,2297,4799,2288,4808,2271,4812,2251,4813,2231,4810,2210,4803,2192,4792,2177e" filled="t" fillcolor="#FFFF00" stroked="f">
                <v:path arrowok="t"/>
                <v:fill/>
              </v:shape>
            </v:group>
            <v:group style="position:absolute;left:2434;top:2209;width:7227;height:286" coordorigin="2434,2209" coordsize="7227,286">
              <v:shape style="position:absolute;left:2434;top:2209;width:7227;height:286" coordorigin="2434,2209" coordsize="7227,286" path="m9614,2209l2472,2239,2440,2308,2434,2370,2435,2390,2450,2448,2481,2495,9623,2466,9655,2396,9661,2335,9659,2314,9644,2256,9614,2209e" filled="t" fillcolor="#FFFF00" stroked="f">
                <v:path arrowok="t"/>
                <v:fill/>
              </v:shape>
            </v:group>
            <v:group style="position:absolute;left:9293;top:2235;width:206;height:120" coordorigin="9293,2235" coordsize="206,120">
              <v:shape style="position:absolute;left:9293;top:2235;width:206;height:120" coordorigin="9293,2235" coordsize="206,120" path="m9478,2235l9307,2244,9299,2261,9294,2281,9293,2301,9297,2322,9304,2340,9314,2355,9485,2346,9494,2329,9498,2309,9499,2288,9496,2268,9489,2250,9478,2235e" filled="t" fillcolor="#FFFF00" stroked="f">
                <v:path arrowok="t"/>
                <v:fill/>
              </v:shape>
            </v:group>
            <v:group style="position:absolute;left:1822;top:2253;width:593;height:241" coordorigin="1822,2253" coordsize="593,241">
              <v:shape style="position:absolute;left:1822;top:2253;width:593;height:241" coordorigin="1822,2253" coordsize="593,241" path="m2373,2253l1861,2258,1827,2326,1822,2367,1822,2387,1834,2447,1864,2494,2376,2490,2410,2422,2415,2381,2415,2360,2403,2301,2373,2253e" filled="t" fillcolor="#FFFF00" stroked="f">
                <v:path arrowok="t"/>
                <v:fill/>
              </v:shape>
            </v:group>
            <v:group style="position:absolute;left:1807;top:2467;width:7476;height:266" coordorigin="1807,2467" coordsize="7476,266">
              <v:shape style="position:absolute;left:1807;top:2467;width:7476;height:266" coordorigin="1807,2467" coordsize="7476,266" path="m9237,2467l1845,2477,1813,2546,1807,2607,1809,2628,1824,2686,1854,2733,9245,2723,9278,2654,9284,2593,9282,2572,9267,2514,9237,2467e" filled="t" fillcolor="#FFFF00" stroked="f">
                <v:path arrowok="t"/>
                <v:fill/>
              </v:shape>
            </v:group>
            <v:group style="position:absolute;left:9218;top:2503;width:502;height:223" coordorigin="9218,2503" coordsize="502,223">
              <v:shape style="position:absolute;left:9218;top:2503;width:502;height:223" coordorigin="9218,2503" coordsize="502,223" path="m9681,2503l9253,2507,9221,2576,9218,2617,9219,2638,9245,2711,9257,2725,9685,2721,9717,2652,9720,2611,9719,2590,9693,2517,9681,2503e" filled="t" fillcolor="#FFFF00" stroked="f">
                <v:path arrowok="t"/>
                <v:fill/>
              </v:shape>
            </v:group>
            <v:group style="position:absolute;left:2554;top:2713;width:1568;height:266" coordorigin="2554,2713" coordsize="1568,266">
              <v:shape style="position:absolute;left:2554;top:2713;width:1568;height:266" coordorigin="2554,2713" coordsize="1568,266" path="m4075,2713l2592,2723,2560,2792,2554,2854,2555,2874,2570,2933,2601,2979,4083,2970,4116,2900,4122,2839,4120,2818,4105,2760,4075,2713e" filled="t" fillcolor="#FFFF00" stroked="f">
                <v:path arrowok="t"/>
                <v:fill/>
              </v:shape>
            </v:group>
            <v:group style="position:absolute;left:5386;top:2713;width:1317;height:267" coordorigin="5386,2713" coordsize="1317,267">
              <v:shape style="position:absolute;left:5386;top:2713;width:1317;height:267" coordorigin="5386,2713" coordsize="1317,267" path="m6655,2713l5423,2724,5391,2793,5386,2855,5387,2875,5402,2933,5433,2980,6664,2970,6696,2900,6702,2839,6701,2818,6686,2760,6655,2713e" filled="t" fillcolor="#FFFF00" stroked="f">
                <v:path arrowok="t"/>
                <v:fill/>
              </v:shape>
            </v:group>
            <v:group style="position:absolute;left:7589;top:2713;width:1808;height:267" coordorigin="7589,2713" coordsize="1808,267">
              <v:shape style="position:absolute;left:7589;top:2713;width:1808;height:267" coordorigin="7589,2713" coordsize="1808,267" path="m9350,2713l7627,2724,7595,2793,7589,2855,7590,2875,7605,2933,7636,2980,9359,2970,9391,2900,9397,2839,9396,2818,9381,2760,9350,2713e" filled="t" fillcolor="#FFFF00" stroked="f">
                <v:path arrowok="t"/>
                <v:fill/>
              </v:shape>
            </v:group>
            <v:group style="position:absolute;left:1815;top:2745;width:700;height:223" coordorigin="1815,2745" coordsize="700,223">
              <v:shape style="position:absolute;left:1815;top:2745;width:700;height:223" coordorigin="1815,2745" coordsize="700,223" path="m2475,2745l1850,2749,1818,2818,1815,2859,1816,2880,1842,2953,1854,2967,2479,2963,2511,2894,2515,2853,2513,2832,2487,2759,2475,2745e" filled="t" fillcolor="#FFFF00" stroked="f">
                <v:path arrowok="t"/>
                <v:fill/>
              </v:shape>
            </v:group>
            <v:group style="position:absolute;left:4180;top:2737;width:1276;height:243" coordorigin="4180,2737" coordsize="1276,243">
              <v:shape style="position:absolute;left:4180;top:2737;width:1276;height:243" coordorigin="4180,2737" coordsize="1276,243" path="m5414,2737l4215,2742,4184,2812,4180,2853,4181,2874,4194,2933,4224,2980,5417,2974,5451,2905,5456,2865,5456,2844,5444,2785,5414,2737e" filled="t" fillcolor="#FFFF00" stroked="f">
                <v:path arrowok="t"/>
                <v:fill/>
              </v:shape>
            </v:group>
            <v:group style="position:absolute;left:6635;top:2749;width:163;height:223" coordorigin="6635,2749" coordsize="163,223">
              <v:shape style="position:absolute;left:6635;top:2749;width:163;height:223" coordorigin="6635,2749" coordsize="163,223" path="m6758,2749l6670,2753,6638,2822,6635,2863,6636,2884,6662,2957,6674,2971,6762,2967,6794,2898,6798,2857,6796,2836,6770,2763,6758,2749e" filled="t" fillcolor="#FFFF00" stroked="f">
                <v:path arrowok="t"/>
                <v:fill/>
              </v:shape>
            </v:group>
            <v:group style="position:absolute;left:6746;top:2737;width:808;height:239" coordorigin="6746,2737" coordsize="808,239">
              <v:shape style="position:absolute;left:6746;top:2737;width:808;height:239" coordorigin="6746,2737" coordsize="808,239" path="m7512,2737l6786,2740,6752,2808,6746,2849,6747,2870,6759,2929,6789,2977,7515,2974,7549,2905,7554,2865,7554,2844,7541,2785,7512,2737e" filled="t" fillcolor="#FFFF00" stroked="f">
                <v:path arrowok="t"/>
                <v:fill/>
              </v:shape>
            </v:group>
            <v:group style="position:absolute;left:9307;top:2749;width:339;height:223" coordorigin="9307,2749" coordsize="339,223">
              <v:shape style="position:absolute;left:9307;top:2749;width:339;height:223" coordorigin="9307,2749" coordsize="339,223" path="m9606,2749l9343,2753,9311,2822,9307,2863,9308,2884,9335,2957,9346,2971,9610,2967,9642,2898,9646,2857,9644,2836,9618,2763,9606,2749e" filled="t" fillcolor="#FFFF00" stroked="f">
                <v:path arrowok="t"/>
                <v:fill/>
              </v:shape>
            </v:group>
            <v:group style="position:absolute;left:7523;top:2850;width:111;height:96" coordorigin="7523,2850" coordsize="111,96">
              <v:shape style="position:absolute;left:7523;top:2850;width:111;height:96" coordorigin="7523,2850" coordsize="111,96" path="m7616,2850l7536,2854,7527,2871,7523,2891,7523,2912,7529,2931,7539,2946,7620,2942,7629,2925,7633,2905,7632,2884,7627,2865,7616,2850e" filled="t" fillcolor="#FFFF00" stroked="f">
                <v:path arrowok="t"/>
                <v:fill/>
              </v:shape>
            </v:group>
            <v:group style="position:absolute;left:2535;top:2953;width:6737;height:266" coordorigin="2535,2953" coordsize="6737,266">
              <v:shape style="position:absolute;left:2535;top:2953;width:6737;height:266" coordorigin="2535,2953" coordsize="6737,266" path="m9225,2953l2573,2962,2541,3032,2535,3093,2536,3114,2551,3172,2582,3219,9233,3209,9266,3140,9271,3078,9270,3058,9255,3000,9225,2953e" filled="t" fillcolor="#FFFF00" stroked="f">
                <v:path arrowok="t"/>
                <v:fill/>
              </v:shape>
            </v:group>
            <v:group style="position:absolute;left:1796;top:2971;width:351;height:249" coordorigin="1796,2971" coordsize="351,249">
              <v:shape style="position:absolute;left:1796;top:2971;width:351;height:249" coordorigin="1796,2971" coordsize="351,249" path="m2103,2971l1831,2981,1800,3052,1796,3093,1796,3114,1810,3173,1840,3220,2112,3209,2143,3139,2147,3098,2146,3077,2133,3018,2103,2971e" filled="t" fillcolor="#FFFF00" stroked="f">
                <v:path arrowok="t"/>
                <v:fill/>
              </v:shape>
            </v:group>
            <v:group style="position:absolute;left:2186;top:2988;width:305;height:223" coordorigin="2186,2988" coordsize="305,223">
              <v:shape style="position:absolute;left:2186;top:2988;width:305;height:223" coordorigin="2186,2988" coordsize="305,223" path="m2452,2988l2221,2992,2189,3062,2186,3103,2187,3123,2213,3197,2225,3211,2455,3207,2487,3138,2491,3097,2490,3076,2463,3003,2452,2988e" filled="t" fillcolor="#FFFF00" stroked="f">
                <v:path arrowok="t"/>
                <v:fill/>
              </v:shape>
            </v:group>
            <v:group style="position:absolute;left:9213;top:2988;width:425;height:223" coordorigin="9213,2988" coordsize="425,223">
              <v:shape style="position:absolute;left:9213;top:2988;width:425;height:223" coordorigin="9213,2988" coordsize="425,223" path="m9599,2988l9248,2992,9216,3062,9213,3103,9214,3123,9240,3197,9252,3211,9603,3207,9635,3138,9638,3097,9637,3076,9611,3003,9599,2988e" filled="t" fillcolor="#FFFF00" stroked="f">
                <v:path arrowok="t"/>
                <v:fill/>
              </v:shape>
            </v:group>
            <v:group style="position:absolute;left:2804;top:3199;width:6599;height:266" coordorigin="2804,3199" coordsize="6599,266">
              <v:shape style="position:absolute;left:2804;top:3199;width:6599;height:266" coordorigin="2804,3199" coordsize="6599,266" path="m9356,3199l2842,3208,2810,3278,2804,3339,2806,3360,2821,3418,2851,3465,9365,3455,9397,3386,9403,3324,9402,3304,9387,3245,9356,3199e" filled="t" fillcolor="#FFFF00" stroked="f">
                <v:path arrowok="t"/>
                <v:fill/>
              </v:shape>
            </v:group>
            <v:group style="position:absolute;left:1819;top:3238;width:1064;height:203" coordorigin="1819,3238" coordsize="1064,203">
              <v:shape style="position:absolute;left:1819;top:3238;width:1064;height:203" coordorigin="1819,3238" coordsize="1064,203" path="m2847,3238l1852,3241,1821,3311,1819,3331,1819,3352,1833,3410,1854,3441,2849,3438,2880,3368,2882,3348,2882,3327,2868,3269,2847,3238e" filled="t" fillcolor="#FFFF00" stroked="f">
                <v:path arrowok="t"/>
                <v:fill/>
              </v:shape>
            </v:group>
            <v:group style="position:absolute;left:9314;top:3234;width:324;height:223" coordorigin="9314,3234" coordsize="324,223">
              <v:shape style="position:absolute;left:9314;top:3234;width:324;height:223" coordorigin="9314,3234" coordsize="324,223" path="m9599,3234l9350,3238,9318,3308,9314,3349,9315,3369,9342,3443,9353,3457,9603,3453,9635,3383,9638,3342,9637,3322,9611,3248,9599,3234e" filled="t" fillcolor="#FFFF00" stroked="f">
                <v:path arrowok="t"/>
                <v:fill/>
              </v:shape>
            </v:group>
            <v:group style="position:absolute;left:1783;top:3921;width:7737;height:288" coordorigin="1783,3921" coordsize="7737,288">
              <v:shape style="position:absolute;left:1783;top:3921;width:7737;height:288" coordorigin="1783,3921" coordsize="7737,288" path="m9473,3921l1821,3953,1789,4023,1783,4084,1785,4105,1800,4163,1830,4210,9482,4178,9514,4108,9520,4047,9518,4026,9504,3968,9473,3921e" filled="t" fillcolor="#FFFF00" stroked="f">
                <v:path arrowok="t"/>
                <v:fill/>
              </v:shape>
            </v:group>
            <v:group style="position:absolute;left:4143;top:4184;width:577;height:267" coordorigin="4143,4184" coordsize="577,267">
              <v:shape style="position:absolute;left:4143;top:4184;width:577;height:267" coordorigin="4143,4184" coordsize="577,267" path="m4673,4184l4181,4195,4149,4265,4143,4326,4145,4347,4160,4405,4190,4452,4682,4441,4714,4371,4720,4310,4719,4289,4704,4231,4673,4184e" filled="t" fillcolor="#FFFF00" stroked="f">
                <v:path arrowok="t"/>
                <v:fill/>
              </v:shape>
            </v:group>
            <v:group style="position:absolute;left:4895;top:4179;width:2045;height:271" coordorigin="4895,4179" coordsize="2045,271">
              <v:shape style="position:absolute;left:4895;top:4179;width:2045;height:271" coordorigin="4895,4179" coordsize="2045,271" path="m6894,4179l4933,4193,4901,4263,4895,4325,4897,4345,4912,4403,4942,4450,6902,4435,6935,4366,6941,4303,6939,4284,6924,4225,6894,4179e" filled="t" fillcolor="#FFFF00" stroked="f">
                <v:path arrowok="t"/>
                <v:fill/>
              </v:shape>
            </v:group>
            <v:group style="position:absolute;left:7215;top:4172;width:2176;height:272" coordorigin="7215,4172" coordsize="2176,272">
              <v:shape style="position:absolute;left:7215;top:4172;width:2176;height:272" coordorigin="7215,4172" coordsize="2176,272" path="m9344,4172l7253,4187,7221,4257,7215,4318,7217,4339,7231,4397,7262,4444,9353,4429,9385,4359,9391,4298,9390,4277,9375,4219,9344,4172e" filled="t" fillcolor="#FFFF00" stroked="f">
                <v:path arrowok="t"/>
                <v:fill/>
              </v:shape>
            </v:group>
            <v:group style="position:absolute;left:1788;top:4210;width:2324;height:245" coordorigin="1788,4210" coordsize="2324,245">
              <v:shape style="position:absolute;left:1788;top:4210;width:2324;height:245" coordorigin="1788,4210" coordsize="2324,245" path="m4069,4210l1827,4219,1793,4287,1788,4328,1788,4348,1801,4408,1830,4455,4072,4446,4106,4378,4112,4338,4111,4317,4099,4258,4069,4210e" filled="t" fillcolor="#FFFF00" stroked="f">
                <v:path arrowok="t"/>
                <v:fill/>
              </v:shape>
              <v:shape style="position:absolute;left:9555;top:4238;width:193;height:886" type="#_x0000_t75">
                <v:imagedata r:id="rId132" o:title=""/>
              </v:shape>
            </v:group>
            <v:group style="position:absolute;left:9315;top:4208;width:197;height:223" coordorigin="9315,4208" coordsize="197,223">
              <v:shape style="position:absolute;left:9315;top:4208;width:197;height:223" coordorigin="9315,4208" coordsize="197,223" path="m9473,4208l9351,4212,9319,4281,9315,4322,9317,4343,9343,4416,9355,4430,9476,4426,9508,4357,9512,4316,9511,4295,9484,4222,9473,4208e" filled="t" fillcolor="#FFFF00" stroked="f">
                <v:path arrowok="t"/>
                <v:fill/>
              </v:shape>
            </v:group>
            <v:group style="position:absolute;left:6884;top:4232;width:399;height:190" coordorigin="6884,4232" coordsize="399,190">
              <v:shape style="position:absolute;left:6884;top:4232;width:399;height:190" coordorigin="6884,4232" coordsize="399,190" path="m7249,4232l6911,4239,6884,4311,6884,4332,6885,4353,6890,4372,6896,4391,6905,4408,6917,4422,7255,4415,7282,4342,7283,4322,7281,4301,7277,4281,7270,4263,7261,4246,7249,4232e" filled="t" fillcolor="#FFFF00" stroked="f">
                <v:path arrowok="t"/>
                <v:fill/>
              </v:shape>
            </v:group>
            <v:group style="position:absolute;left:6270;top:4255;width:153;height:174" coordorigin="6270,4255" coordsize="153,174">
              <v:shape style="position:absolute;left:6270;top:4255;width:153;height:174" coordorigin="6270,4255" coordsize="153,174" path="m6392,4255l6293,4263,6270,4338,6270,4358,6274,4378,6280,4397,6289,4414,6300,4429,6399,4420,6409,4404,6416,4386,6420,4366,6422,4346,6422,4325,6418,4305,6412,4286,6403,4269,6392,4255e" filled="t" fillcolor="#FFFF00" stroked="f">
                <v:path arrowok="t"/>
                <v:fill/>
              </v:shape>
            </v:group>
            <v:group style="position:absolute;left:4694;top:4301;width:239;height:121" coordorigin="4694,4301" coordsize="239,121">
              <v:shape style="position:absolute;left:4694;top:4301;width:239;height:121" coordorigin="4694,4301" coordsize="239,121" path="m4913,4301l4708,4311,4700,4328,4695,4348,4694,4369,4698,4389,4705,4407,4715,4422,4920,4412,4928,4395,4933,4376,4934,4355,4931,4335,4924,4316,4913,4301e" filled="t" fillcolor="#FFFF00" stroked="f">
                <v:path arrowok="t"/>
                <v:fill/>
              </v:shape>
            </v:group>
            <v:group style="position:absolute;left:4077;top:4322;width:120;height:96" coordorigin="4077,4322" coordsize="120,96">
              <v:shape style="position:absolute;left:4077;top:4322;width:120;height:96" coordorigin="4077,4322" coordsize="120,96" path="m4181,4322l4090,4327,4081,4344,4077,4364,4078,4384,4084,4403,4094,4419,4185,4414,4193,4397,4197,4378,4197,4357,4191,4338,4181,4322e" filled="t" fillcolor="#FFFF00" stroked="f">
                <v:path arrowok="t"/>
                <v:fill/>
              </v:shape>
            </v:group>
            <v:group style="position:absolute;left:9578;top:4328;width:150;height:72" coordorigin="9578,4328" coordsize="150,72">
              <v:shape style="position:absolute;left:9578;top:4328;width:150;height:72" coordorigin="9578,4328" coordsize="150,72" path="m9716,4328l9581,4343,9578,4363,9581,4383,9591,4400,9725,4384,9728,4364,9725,4344,9716,4328e" filled="t" fillcolor="#FFFF00" stroked="f">
                <v:path arrowok="t"/>
                <v:fill/>
              </v:shape>
            </v:group>
            <v:group style="position:absolute;left:6497;top:4407;width:112;height:270" coordorigin="6497,4407" coordsize="112,270">
              <v:shape style="position:absolute;left:6497;top:4407;width:112;height:270" coordorigin="6497,4407" coordsize="112,270" path="m6562,4407l6515,4453,6499,4511,6497,4531,6497,4554,6514,4631,6545,4677,6573,4665,6604,4594,6610,4554,6610,4531,6593,4454,6562,4407e" filled="t" fillcolor="#FFFF00" stroked="f">
                <v:path arrowok="t"/>
                <v:fill/>
              </v:shape>
            </v:group>
            <v:group style="position:absolute;left:4019;top:4432;width:5502;height:269" coordorigin="4019,4432" coordsize="5502,269">
              <v:shape style="position:absolute;left:4019;top:4432;width:5502;height:269" coordorigin="4019,4432" coordsize="5502,269" path="m9475,4432l4057,4445,4025,4514,4019,4578,4020,4596,4035,4654,4066,4701,9483,4688,9516,4619,9521,4555,9520,4537,9505,4479,9475,4432e" filled="t" fillcolor="#FFFF00" stroked="f">
                <v:path arrowok="t"/>
                <v:fill/>
              </v:shape>
            </v:group>
            <v:group style="position:absolute;left:1796;top:4471;width:2305;height:223" coordorigin="1796,4471" coordsize="2305,223">
              <v:shape style="position:absolute;left:1796;top:4471;width:2305;height:223" coordorigin="1796,4471" coordsize="2305,223" path="m4061,4471l1831,4475,1799,4544,1796,4585,1797,4606,1823,4679,1835,4693,4065,4689,4097,4620,4100,4579,4099,4558,4073,4485,4061,4471e" filled="t" fillcolor="#FFFF00" stroked="f">
                <v:path arrowok="t"/>
                <v:fill/>
              </v:shape>
            </v:group>
            <v:group style="position:absolute;left:5780;top:4471;width:165;height:223" coordorigin="5780,4471" coordsize="165,223">
              <v:shape style="position:absolute;left:5780;top:4471;width:165;height:223" coordorigin="5780,4471" coordsize="165,223" path="m5906,4471l5815,4475,5783,4544,5780,4585,5781,4606,5807,4679,5819,4693,5910,4689,5942,4620,5945,4579,5944,4558,5918,4485,5906,4471e" filled="t" fillcolor="#FFFF00" stroked="f">
                <v:path arrowok="t"/>
                <v:fill/>
              </v:shape>
            </v:group>
            <v:group style="position:absolute;left:2608;top:4572;width:77;height:96" coordorigin="2608,4572" coordsize="77,96">
              <v:shape style="position:absolute;left:2608;top:4572;width:77;height:96" coordorigin="2608,4572" coordsize="77,96" path="m2668,4572l2621,4576,2612,4593,2608,4613,2609,4633,2615,4653,2625,4668,2672,4664,2681,4647,2685,4627,2684,4606,2679,4587,2668,4572e" filled="t" fillcolor="#FFFF00" stroked="f">
                <v:path arrowok="t"/>
                <v:fill/>
              </v:shape>
            </v:group>
            <v:group style="position:absolute;left:5137;top:4592;width:59;height:71" coordorigin="5137,4592" coordsize="59,71">
              <v:shape style="position:absolute;left:5137;top:4592;width:59;height:71" coordorigin="5137,4592" coordsize="59,71" path="m5183,4592l5140,4607,5137,4627,5140,4647,5150,4663,5192,4648,5196,4628,5193,4608,5183,4592e" filled="t" fillcolor="#FFFF00" stroked="f">
                <v:path arrowok="t"/>
                <v:fill/>
              </v:shape>
            </v:group>
            <v:group style="position:absolute;left:2660;top:4677;width:6489;height:269" coordorigin="2660,4677" coordsize="6489,269">
              <v:shape style="position:absolute;left:2660;top:4677;width:6489;height:269" coordorigin="2660,4677" coordsize="6489,269" path="m9102,4677l2698,4690,2666,4759,2660,4820,2661,4841,2676,4899,2707,4946,9111,4933,9143,4864,9149,4803,9148,4782,9133,4724,9102,4677e" filled="t" fillcolor="#FFFF00" stroked="f">
                <v:path arrowok="t"/>
                <v:fill/>
              </v:shape>
            </v:group>
            <v:group style="position:absolute;left:1781;top:4698;width:724;height:249" coordorigin="1781,4698" coordsize="724,249">
              <v:shape style="position:absolute;left:1781;top:4698;width:724;height:249" coordorigin="1781,4698" coordsize="724,249" path="m2461,4698l1816,4708,1786,4779,1781,4820,1782,4841,1795,4900,1825,4947,2470,4937,2501,4866,2505,4825,2504,4804,2491,4745,2461,4698e" filled="t" fillcolor="#FFFF00" stroked="f">
                <v:path arrowok="t"/>
                <v:fill/>
              </v:shape>
            </v:group>
            <v:group style="position:absolute;left:2537;top:4716;width:223;height:223" coordorigin="2537,4716" coordsize="223,223">
              <v:shape style="position:absolute;left:2537;top:4716;width:223;height:223" coordorigin="2537,4716" coordsize="223,223" path="m2721,4716l2573,4720,2541,4789,2537,4830,2539,4851,2565,4924,2577,4938,2725,4934,2757,4865,2761,4824,2759,4803,2733,4730,2721,4716e" filled="t" fillcolor="#FFFF00" stroked="f">
                <v:path arrowok="t"/>
                <v:fill/>
              </v:shape>
            </v:group>
            <v:group style="position:absolute;left:9089;top:4713;width:420;height:223" coordorigin="9089,4713" coordsize="420,223">
              <v:shape style="position:absolute;left:9089;top:4713;width:420;height:223" coordorigin="9089,4713" coordsize="420,223" path="m9470,4713l9124,4717,9092,4786,9089,4827,9090,4848,9116,4921,9128,4935,9474,4931,9506,4862,9509,4821,9508,4800,9482,4727,9470,4713e" filled="t" fillcolor="#FFFF00" stroked="f">
                <v:path arrowok="t"/>
                <v:fill/>
              </v:shape>
            </v:group>
            <v:group style="position:absolute;left:5170;top:4837;width:49;height:71" coordorigin="5170,4837" coordsize="49,71">
              <v:shape style="position:absolute;left:5170;top:4837;width:49;height:71" coordorigin="5170,4837" coordsize="49,71" path="m5207,4837l5173,4852,5170,4872,5173,4892,5183,4908,5216,4893,5219,4873,5216,4853,5207,4837e" filled="t" fillcolor="#FFFF00" stroked="f">
                <v:path arrowok="t"/>
                <v:fill/>
              </v:shape>
            </v:group>
            <v:group style="position:absolute;left:2535;top:4932;width:3808;height:266" coordorigin="2535,4932" coordsize="3808,266">
              <v:shape style="position:absolute;left:2535;top:4932;width:3808;height:266" coordorigin="2535,4932" coordsize="3808,266" path="m6296,4932l2573,4941,2541,5011,2535,5072,2536,5093,2551,5151,2582,5198,6305,5188,6337,5118,6343,5057,6341,5037,6326,4978,6296,4932e" filled="t" fillcolor="#FFFF00" stroked="f">
                <v:path arrowok="t"/>
                <v:fill/>
              </v:shape>
            </v:group>
            <v:group style="position:absolute;left:6870;top:4929;width:2148;height:268" coordorigin="6870,4929" coordsize="2148,268">
              <v:shape style="position:absolute;left:6870;top:4929;width:2148;height:268" coordorigin="6870,4929" coordsize="2148,268" path="m8971,4929l6907,4940,6875,5010,6870,5071,6872,5092,6887,5150,6918,5197,8980,5186,9012,5116,9018,5055,9017,5034,9002,4976,8971,4929e" filled="t" fillcolor="#FFFF00" stroked="f">
                <v:path arrowok="t"/>
                <v:fill/>
              </v:shape>
            </v:group>
            <v:group style="position:absolute;left:6362;top:4947;width:577;height:251" coordorigin="6362,4947" coordsize="577,251">
              <v:shape style="position:absolute;left:6362;top:4947;width:577;height:251" coordorigin="6362,4947" coordsize="577,251" path="m6895,4947l6397,4960,6366,5031,6362,5072,6363,5092,6376,5151,6406,5199,6904,5186,6935,5115,6939,5074,6938,5053,6925,4994,6895,4947e" filled="t" fillcolor="#FFFF00" stroked="f">
                <v:path arrowok="t"/>
                <v:fill/>
              </v:shape>
            </v:group>
            <v:group style="position:absolute;left:1781;top:4967;width:720;height:223" coordorigin="1781,4967" coordsize="720,223">
              <v:shape style="position:absolute;left:1781;top:4967;width:720;height:223" coordorigin="1781,4967" coordsize="720,223" path="m2462,4967l1816,4971,1784,5041,1781,5082,1782,5102,1808,5176,1820,5190,2465,5186,2497,5116,2501,5075,2500,5055,2473,4981,2462,4967e" filled="t" fillcolor="#FFFF00" stroked="f">
                <v:path arrowok="t"/>
                <v:fill/>
              </v:shape>
            </v:group>
            <v:group style="position:absolute;left:9206;top:4965;width:302;height:223" coordorigin="9206,4965" coordsize="302,223">
              <v:shape style="position:absolute;left:9206;top:4965;width:302;height:223" coordorigin="9206,4965" coordsize="302,223" path="m9469,4965l9242,4969,9210,5038,9206,5079,9208,5100,9234,5173,9246,5187,9473,5183,9505,5114,9509,5073,9507,5052,9481,4979,9469,4965e" filled="t" fillcolor="#FFFF00" stroked="f">
                <v:path arrowok="t"/>
                <v:fill/>
              </v:shape>
            </v:group>
            <v:group style="position:absolute;left:8958;top:5004;width:273;height:174" coordorigin="8958,5004" coordsize="273,174">
              <v:shape style="position:absolute;left:8958;top:5004;width:273;height:174" coordorigin="8958,5004" coordsize="273,174" path="m9201,5004l8982,5012,8958,5087,8959,5107,8962,5127,8969,5146,8977,5163,8989,5178,9208,5169,9218,5153,9225,5135,9230,5115,9231,5095,9231,5074,9227,5054,9221,5035,9212,5018,9201,5004e" filled="t" fillcolor="#FFFF00" stroked="f">
                <v:path arrowok="t"/>
                <v:fill/>
              </v:shape>
            </v:group>
            <v:group style="position:absolute;left:4029;top:5088;width:44;height:71" coordorigin="4029,5088" coordsize="44,71">
              <v:shape style="position:absolute;left:4029;top:5088;width:44;height:71" coordorigin="4029,5088" coordsize="44,71" path="m4060,5088l4032,5103,4029,5123,4032,5143,4041,5160,4070,5145,4073,5125,4070,5104,4060,5088e" filled="t" fillcolor="#FFFF00" stroked="f">
                <v:path arrowok="t"/>
                <v:fill/>
              </v:shape>
            </v:group>
            <v:group style="position:absolute;left:3893;top:5177;width:5618;height:266" coordorigin="3893,5177" coordsize="5618,266">
              <v:shape style="position:absolute;left:3893;top:5177;width:5618;height:266" coordorigin="3893,5177" coordsize="5618,266" path="m9464,5177l3931,5187,3899,5257,3893,5318,3895,5338,3909,5397,3940,5444,9473,5434,9505,5364,9511,5303,9509,5282,9495,5224,9464,5177e" filled="t" fillcolor="#FFFF00" stroked="f">
                <v:path arrowok="t"/>
                <v:fill/>
              </v:shape>
            </v:group>
            <v:group style="position:absolute;left:1781;top:5201;width:2081;height:239" coordorigin="1781,5201" coordsize="2081,239">
              <v:shape style="position:absolute;left:1781;top:5201;width:2081;height:239" coordorigin="1781,5201" coordsize="2081,239" path="m3819,5201l1820,5204,1786,5273,1781,5313,1781,5334,1793,5393,1823,5441,3822,5438,3856,5370,3862,5329,3861,5308,3849,5249,3819,5201e" filled="t" fillcolor="#FFFF00" stroked="f">
                <v:path arrowok="t"/>
                <v:fill/>
              </v:shape>
            </v:group>
            <v:group style="position:absolute;left:1791;top:5429;width:694;height:266" coordorigin="1791,5429" coordsize="694,266">
              <v:shape style="position:absolute;left:1791;top:5429;width:694;height:266" coordorigin="1791,5429" coordsize="694,266" path="m2438,5429l1830,5439,1797,5508,1791,5569,1793,5590,1808,5648,1838,5695,2447,5685,2479,5616,2485,5555,2484,5534,2469,5476,2438,5429e" filled="t" fillcolor="#FFFF00" stroked="f">
                <v:path arrowok="t"/>
                <v:fill/>
              </v:shape>
            </v:group>
            <v:group style="position:absolute;left:5232;top:5429;width:4284;height:266" coordorigin="5232,5429" coordsize="4284,266">
              <v:shape style="position:absolute;left:5232;top:5429;width:4284;height:266" coordorigin="5232,5429" coordsize="4284,266" path="m9469,5429l5270,5439,5238,5508,5232,5569,5234,5590,5248,5648,5279,5695,9477,5685,9510,5616,9516,5555,9514,5534,9499,5476,9469,5429e" filled="t" fillcolor="#FFFF00" stroked="f">
                <v:path arrowok="t"/>
                <v:fill/>
              </v:shape>
            </v:group>
            <v:group style="position:absolute;left:2514;top:5453;width:2678;height:239" coordorigin="2514,5453" coordsize="2678,239">
              <v:shape style="position:absolute;left:2514;top:5453;width:2678;height:239" coordorigin="2514,5453" coordsize="2678,239" path="m5149,5453l2553,5456,2519,5524,2514,5565,2514,5585,2527,5645,2556,5692,5152,5689,5186,5621,5192,5581,5191,5560,5179,5501,5149,5453e" filled="t" fillcolor="#FFFF00" stroked="f">
                <v:path arrowok="t"/>
                <v:fill/>
              </v:shape>
            </v:group>
            <v:group style="position:absolute;left:2165;top:5680;width:7344;height:266" coordorigin="2165,5680" coordsize="7344,266">
              <v:shape style="position:absolute;left:2165;top:5680;width:7344;height:266" coordorigin="2165,5680" coordsize="7344,266" path="m9463,5680l2204,5690,2171,5759,2165,5821,2167,5841,2182,5900,2212,5946,9472,5937,9504,5867,9510,5806,9508,5785,9493,5727,9463,5680e" filled="t" fillcolor="#FFFF00" stroked="f">
                <v:path arrowok="t"/>
                <v:fill/>
              </v:shape>
            </v:group>
            <v:group style="position:absolute;left:1772;top:5716;width:488;height:223" coordorigin="1772,5716" coordsize="488,223">
              <v:shape style="position:absolute;left:1772;top:5716;width:488;height:223" coordorigin="1772,5716" coordsize="488,223" path="m2220,5716l1807,5720,1775,5789,1772,5830,1773,5851,1799,5924,1811,5938,2224,5934,2256,5865,2260,5824,2258,5803,2232,5730,2220,5716e" filled="t" fillcolor="#FFFF00" stroked="f">
                <v:path arrowok="t"/>
                <v:fill/>
              </v:shape>
            </v:group>
            <v:group style="position:absolute;left:1783;top:5925;width:7732;height:266" coordorigin="1783,5925" coordsize="7732,266">
              <v:shape style="position:absolute;left:1783;top:5925;width:7732;height:266" coordorigin="1783,5925" coordsize="7732,266" path="m9469,5925l1821,5935,1789,6004,1783,6066,1785,6086,1800,6145,1830,6191,9477,6182,9510,6112,9516,6051,9514,6030,9499,5972,9469,5925e" filled="t" fillcolor="#FFFF00" stroked="f">
                <v:path arrowok="t"/>
                <v:fill/>
              </v:shape>
            </v:group>
            <v:group style="position:absolute;left:1774;top:6167;width:7833;height:266" coordorigin="1774,6167" coordsize="7833,266">
              <v:shape style="position:absolute;left:1774;top:6167;width:7833;height:266" coordorigin="1774,6167" coordsize="7833,266" path="m9559,6167l1812,6177,1780,6246,1774,6307,1775,6328,1790,6386,1821,6433,9568,6423,9600,6354,9606,6293,9605,6272,9590,6214,9559,6167e" filled="t" fillcolor="#FFFF00" stroked="f">
                <v:path arrowok="t"/>
                <v:fill/>
              </v:shape>
            </v:group>
            <v:group style="position:absolute;left:1783;top:6410;width:7722;height:266" coordorigin="1783,6410" coordsize="7722,266">
              <v:shape style="position:absolute;left:1783;top:6410;width:7722;height:266" coordorigin="1783,6410" coordsize="7722,266" path="m9458,6410l1821,6420,1789,6489,1783,6551,1785,6571,1800,6630,1830,6676,9467,6667,9499,6597,9505,6536,9504,6515,9489,6457,9458,6410e" filled="t" fillcolor="#FFFF00" stroked="f">
                <v:path arrowok="t"/>
                <v:fill/>
              </v:shape>
            </v:group>
            <v:group style="position:absolute;left:2761;top:6650;width:6754;height:266" coordorigin="2761,6650" coordsize="6754,266">
              <v:shape style="position:absolute;left:2761;top:6650;width:6754;height:266" coordorigin="2761,6650" coordsize="6754,266" path="m9468,6650l2799,6660,2767,6729,2761,6790,2763,6811,2777,6869,2808,6916,9476,6906,9509,6837,9515,6776,9513,6755,9498,6697,9468,6650e" filled="t" fillcolor="#FFFF00" stroked="f">
                <v:path arrowok="t"/>
                <v:fill/>
              </v:shape>
            </v:group>
            <v:group style="position:absolute;left:1798;top:6686;width:932;height:223" coordorigin="1798,6686" coordsize="932,223">
              <v:shape style="position:absolute;left:1798;top:6686;width:932;height:223" coordorigin="1798,6686" coordsize="932,223" path="m2690,6686l1833,6690,1801,6759,1798,6800,1799,6821,1825,6894,1837,6908,2694,6904,2726,6835,2730,6794,2728,6773,2702,6700,2690,6686e" filled="t" fillcolor="#FFFF00" stroked="f">
                <v:path arrowok="t"/>
                <v:fill/>
              </v:shape>
            </v:group>
            <v:group style="position:absolute;left:1778;top:6899;width:7607;height:266" coordorigin="1778,6899" coordsize="7607,266">
              <v:shape style="position:absolute;left:1778;top:6899;width:7607;height:266" coordorigin="1778,6899" coordsize="7607,266" path="m9338,6899l1817,6909,1784,6978,1778,7040,1780,7060,1795,7119,1825,7165,9347,7156,9379,7086,9385,7025,9384,7004,9369,6946,9338,6899e" filled="t" fillcolor="#FFFF00" stroked="f">
                <v:path arrowok="t"/>
                <v:fill/>
              </v:shape>
            </v:group>
            <v:group style="position:absolute;left:9282;top:6899;width:287;height:322" coordorigin="9282,6899" coordsize="287,322">
              <v:shape style="position:absolute;left:9282;top:6899;width:287;height:322" coordorigin="9282,6899" coordsize="287,322" path="m9512,6899l9330,6910,9294,6977,9283,7037,9282,7058,9283,7078,9293,7139,9327,7207,9339,7221,9522,7210,9557,7143,9568,7083,9569,7062,9568,7042,9558,6981,9524,6913,9512,6899e" filled="t" fillcolor="#FFFF00" stroked="f">
                <v:path arrowok="t"/>
                <v:fill/>
              </v:shape>
            </v:group>
            <v:group style="position:absolute;left:1763;top:7147;width:7738;height:268" coordorigin="1763,7147" coordsize="7738,268">
              <v:shape style="position:absolute;left:1763;top:7147;width:7738;height:268" coordorigin="1763,7147" coordsize="7738,268" path="m9454,7147l1800,7158,1769,7228,1763,7290,1765,7310,1780,7368,1811,7415,9463,7404,9495,7334,9501,7273,9500,7252,9485,7194,9454,7147e" filled="t" fillcolor="#FFFF00" stroked="f">
                <v:path arrowok="t"/>
                <v:fill/>
              </v:shape>
            </v:group>
            <v:group style="position:absolute;left:1764;top:7388;width:720;height:266" coordorigin="1764,7388" coordsize="720,266">
              <v:shape style="position:absolute;left:1764;top:7388;width:720;height:266" coordorigin="1764,7388" coordsize="720,266" path="m2437,7388l1802,7397,1770,7467,1764,7528,1766,7549,1780,7607,1811,7654,2446,7644,2478,7575,2484,7513,2482,7493,2467,7435,2437,7388e" filled="t" fillcolor="#FFFF00" stroked="f">
                <v:path arrowok="t"/>
                <v:fill/>
              </v:shape>
            </v:group>
            <v:group style="position:absolute;left:3871;top:7388;width:586;height:266" coordorigin="3871,7388" coordsize="586,266">
              <v:shape style="position:absolute;left:3871;top:7388;width:586;height:266" coordorigin="3871,7388" coordsize="586,266" path="m4410,7388l3909,7397,3877,7467,3871,7528,3873,7549,3887,7607,3918,7654,4419,7644,4451,7575,4457,7513,4455,7493,4440,7435,4410,7388e" filled="t" fillcolor="#FFFF00" stroked="f">
                <v:path arrowok="t"/>
                <v:fill/>
              </v:shape>
            </v:group>
            <v:group style="position:absolute;left:2522;top:7412;width:310;height:239" coordorigin="2522,7412" coordsize="310,239">
              <v:shape style="position:absolute;left:2522;top:7412;width:310;height:239" coordorigin="2522,7412" coordsize="310,239" path="m2789,7412l2561,7415,2527,7483,2522,7524,2522,7544,2534,7604,2564,7651,2792,7648,2826,7580,2831,7539,2831,7519,2819,7459,2789,7412e" filled="t" fillcolor="#FFFF00" stroked="f">
                <v:path arrowok="t"/>
                <v:fill/>
              </v:shape>
            </v:group>
            <v:group style="position:absolute;left:3018;top:7412;width:919;height:239" coordorigin="3018,7412" coordsize="919,239">
              <v:shape style="position:absolute;left:3018;top:7412;width:919;height:239" coordorigin="3018,7412" coordsize="919,239" path="m3895,7412l3057,7415,3023,7483,3018,7524,3018,7544,3031,7604,3060,7651,3898,7648,3932,7580,3937,7539,3937,7519,3925,7459,3895,7412e" filled="t" fillcolor="#FFFF00" stroked="f">
                <v:path arrowok="t"/>
                <v:fill/>
              </v:shape>
            </v:group>
            <v:group style="position:absolute;left:4617;top:7400;width:550;height:251" coordorigin="4617,7400" coordsize="550,251">
              <v:shape style="position:absolute;left:4617;top:7400;width:550;height:251" coordorigin="4617,7400" coordsize="550,251" path="m5122,7400l4650,7412,4620,7483,4617,7524,4617,7545,4631,7604,4661,7651,5132,7639,5162,7567,5166,7526,5165,7506,5152,7447,5122,7400e" filled="t" fillcolor="#FFFF00" stroked="f">
                <v:path arrowok="t"/>
                <v:fill/>
              </v:shape>
            </v:group>
            <v:group style="position:absolute;left:6830;top:7388;width:2552;height:267" coordorigin="6830,7388" coordsize="2552,267">
              <v:shape style="position:absolute;left:6830;top:7388;width:2552;height:267" coordorigin="6830,7388" coordsize="2552,267" path="m9335,7388l6868,7398,6836,7468,6830,7529,6832,7550,6847,7608,6877,7655,9344,7644,9376,7575,9382,7513,9381,7493,9366,7434,9335,7388e" filled="t" fillcolor="#FFFF00" stroked="f">
                <v:path arrowok="t"/>
                <v:fill/>
              </v:shape>
            </v:group>
            <v:group style="position:absolute;left:5118;top:7406;width:1288;height:249" coordorigin="5118,7406" coordsize="1288,249">
              <v:shape style="position:absolute;left:5118;top:7406;width:1288;height:249" coordorigin="5118,7406" coordsize="1288,249" path="m6362,7406l5153,7416,5122,7487,5118,7528,5119,7549,5132,7608,5162,7655,6371,7644,6402,7574,6406,7533,6405,7512,6392,7453,6362,7406e" filled="t" fillcolor="#FFFF00" stroked="f">
                <v:path arrowok="t"/>
                <v:fill/>
              </v:shape>
            </v:group>
            <v:group style="position:absolute;left:6593;top:7412;width:205;height:239" coordorigin="6593,7412" coordsize="205,239">
              <v:shape style="position:absolute;left:6593;top:7412;width:205;height:239" coordorigin="6593,7412" coordsize="205,239" path="m6756,7412l6633,7415,6599,7483,6593,7524,6594,7544,6606,7604,6636,7651,6759,7648,6793,7580,6798,7539,6798,7519,6786,7459,6756,7412e" filled="t" fillcolor="#FFFF00" stroked="f">
                <v:path arrowok="t"/>
                <v:fill/>
              </v:shape>
            </v:group>
            <v:group style="position:absolute;left:9298;top:7423;width:194;height:223" coordorigin="9298,7423" coordsize="194,223">
              <v:shape style="position:absolute;left:9298;top:7423;width:194;height:223" coordorigin="9298,7423" coordsize="194,223" path="m9453,7424l9334,7427,9302,7497,9298,7538,9300,7558,9326,7632,9338,7646,9457,7642,9489,7573,9492,7532,9491,7511,9465,7438,9453,7424e" filled="t" fillcolor="#FFFF00" stroked="f">
                <v:path arrowok="t"/>
                <v:fill/>
              </v:shape>
            </v:group>
            <v:group style="position:absolute;left:2792;top:7505;width:141;height:120" coordorigin="2792,7505" coordsize="141,120">
              <v:shape style="position:absolute;left:2792;top:7505;width:141;height:120" coordorigin="2792,7505" coordsize="141,120" path="m2912,7506l2806,7515,2797,7532,2793,7551,2792,7572,2795,7592,2802,7611,2813,7626,2919,7617,2928,7599,2932,7580,2933,7559,2930,7539,2923,7520,2912,7506e" filled="t" fillcolor="#FFFF00" stroked="f">
                <v:path arrowok="t"/>
                <v:fill/>
              </v:shape>
            </v:group>
            <v:group style="position:absolute;left:2418;top:7524;width:140;height:96" coordorigin="2418,7524" coordsize="140,96">
              <v:shape style="position:absolute;left:2418;top:7524;width:140;height:96" coordorigin="2418,7524" coordsize="140,96" path="m2541,7524l2431,7529,2422,7546,2418,7566,2419,7586,2424,7605,2435,7621,2545,7616,2553,7600,2558,7580,2557,7559,2551,7540,2541,7524e" filled="t" fillcolor="#FFFF00" stroked="f">
                <v:path arrowok="t"/>
                <v:fill/>
              </v:shape>
            </v:group>
            <v:group style="position:absolute;left:2941;top:7524;width:111;height:96" coordorigin="2941,7524" coordsize="111,96">
              <v:shape style="position:absolute;left:2941;top:7524;width:111;height:96" coordorigin="2941,7524" coordsize="111,96" path="m3035,7524l2954,7529,2945,7546,2941,7566,2942,7586,2947,7605,2958,7621,3039,7616,3048,7600,3052,7580,3051,7559,3045,7540,3035,7524e" filled="t" fillcolor="#FFFF00" stroked="f">
                <v:path arrowok="t"/>
                <v:fill/>
              </v:shape>
            </v:group>
            <v:group style="position:absolute;left:4421;top:7524;width:231;height:96" coordorigin="4421,7524" coordsize="231,96">
              <v:shape style="position:absolute;left:4421;top:7524;width:231;height:96" coordorigin="4421,7524" coordsize="231,96" path="m4635,7524l4434,7529,4425,7546,4421,7566,4421,7586,4427,7605,4437,7621,4639,7616,4648,7600,4652,7580,4651,7559,4645,7540,4635,7524e" filled="t" fillcolor="#FFFF00" stroked="f">
                <v:path arrowok="t"/>
                <v:fill/>
              </v:shape>
            </v:group>
            <v:group style="position:absolute;left:6369;top:7524;width:263;height:96" coordorigin="6369,7524" coordsize="263,96">
              <v:shape style="position:absolute;left:6369;top:7524;width:263;height:96" coordorigin="6369,7524" coordsize="263,96" path="m6615,7524l6382,7529,6373,7546,6369,7566,6370,7586,6376,7605,6386,7621,6619,7616,6628,7600,6632,7580,6631,7559,6625,7540,6615,7524e" filled="t" fillcolor="#FFFF00" stroked="f">
                <v:path arrowok="t"/>
                <v:fill/>
              </v:shape>
            </v:group>
            <v:group style="position:absolute;left:6762;top:7524;width:106;height:96" coordorigin="6762,7524" coordsize="106,96">
              <v:shape style="position:absolute;left:6762;top:7524;width:106;height:96" coordorigin="6762,7524" coordsize="106,96" path="m6851,7524l6775,7529,6766,7546,6762,7566,6763,7586,6769,7605,6779,7621,6855,7616,6864,7600,6868,7580,6867,7559,6862,7540,6851,7524e" filled="t" fillcolor="#FFFF00" stroked="f">
                <v:path arrowok="t"/>
                <v:fill/>
              </v:shape>
            </v:group>
            <v:group style="position:absolute;left:2635;top:7633;width:6704;height:266" coordorigin="2635,7633" coordsize="6704,266">
              <v:shape style="position:absolute;left:2635;top:7633;width:6704;height:266" coordorigin="2635,7633" coordsize="6704,266" path="m9291,7633l2673,7643,2641,7712,2635,7774,2636,7794,2651,7853,2682,7899,9300,7890,9332,7820,9338,7759,9337,7738,9322,7680,9291,7633e" filled="t" fillcolor="#FFFF00" stroked="f">
                <v:path arrowok="t"/>
                <v:fill/>
              </v:shape>
            </v:group>
            <v:group style="position:absolute;left:1767;top:7669;width:950;height:223" coordorigin="1767,7669" coordsize="950,223">
              <v:shape style="position:absolute;left:1767;top:7669;width:950;height:223" coordorigin="1767,7669" coordsize="950,223" path="m2678,7669l1802,7673,1770,7742,1767,7783,1768,7804,1794,7877,1806,7891,2682,7887,2714,7818,2717,7777,2716,7756,2690,7683,2678,7669e" filled="t" fillcolor="#FFFF00" stroked="f">
                <v:path arrowok="t"/>
                <v:fill/>
              </v:shape>
            </v:group>
            <v:group style="position:absolute;left:9294;top:7669;width:199;height:223" coordorigin="9294,7669" coordsize="199,223">
              <v:shape style="position:absolute;left:9294;top:7669;width:199;height:223" coordorigin="9294,7669" coordsize="199,223" path="m9454,7669l9330,7673,9298,7742,9294,7783,9296,7804,9322,7877,9334,7891,9458,7887,9490,7818,9493,7777,9492,7756,9466,7683,9454,7669e" filled="t" fillcolor="#FFFF00" stroked="f">
                <v:path arrowok="t"/>
                <v:fill/>
              </v:shape>
            </v:group>
            <v:group style="position:absolute;left:4235;top:7877;width:5141;height:266" coordorigin="4235,7877" coordsize="5141,266">
              <v:shape style="position:absolute;left:4235;top:7877;width:5141;height:266" coordorigin="4235,7877" coordsize="5141,266" path="m9330,7877l4273,7887,4241,7956,4235,8017,4237,8038,4252,8096,4282,8143,9338,8133,9371,8064,9377,8003,9375,7982,9360,7924,9330,7877e" filled="t" fillcolor="#FFFF00" stroked="f">
                <v:path arrowok="t"/>
                <v:fill/>
              </v:shape>
            </v:group>
            <v:group style="position:absolute;left:1762;top:7895;width:1335;height:249" coordorigin="1762,7895" coordsize="1335,249">
              <v:shape style="position:absolute;left:1762;top:7895;width:1335;height:249" coordorigin="1762,7895" coordsize="1335,249" path="m3054,7895l1797,7905,1766,7976,1762,8017,1763,8038,1776,8097,1806,8144,3063,8134,3094,8063,3098,8022,3097,8001,3084,7942,3054,7895e" filled="t" fillcolor="#FFFF00" stroked="f">
                <v:path arrowok="t"/>
                <v:fill/>
              </v:shape>
            </v:group>
            <v:group style="position:absolute;left:3622;top:7895;width:555;height:249" coordorigin="3622,7895" coordsize="555,249">
              <v:shape style="position:absolute;left:3622;top:7895;width:555;height:249" coordorigin="3622,7895" coordsize="555,249" path="m4133,7895l3656,7905,3626,7976,3622,8017,3622,8038,3636,8097,3666,8144,4142,8134,4172,8063,4177,8022,4176,8001,4163,7942,4133,7895e" filled="t" fillcolor="#FFFF00" stroked="f">
                <v:path arrowok="t"/>
                <v:fill/>
              </v:shape>
            </v:group>
            <v:group style="position:absolute;left:9290;top:7913;width:199;height:223" coordorigin="9290,7913" coordsize="199,223">
              <v:shape style="position:absolute;left:9290;top:7913;width:199;height:223" coordorigin="9290,7913" coordsize="199,223" path="m9450,7913l9326,7917,9294,7986,9290,8027,9292,8048,9318,8121,9330,8135,9454,8131,9486,8062,9489,8021,9488,8000,9462,7927,9450,7913e" filled="t" fillcolor="#FFFF00" stroked="f">
                <v:path arrowok="t"/>
                <v:fill/>
              </v:shape>
            </v:group>
            <v:group style="position:absolute;left:3042;top:8014;width:645;height:96" coordorigin="3042,8014" coordsize="645,96">
              <v:shape style="position:absolute;left:3042;top:8014;width:645;height:96" coordorigin="3042,8014" coordsize="645,96" path="m3670,8014l3055,8018,3046,8035,3042,8055,3043,8075,3048,8095,3059,8110,3674,8106,3683,8089,3687,8069,3686,8048,3681,8029,3670,8014e" filled="t" fillcolor="#FFFF00" stroked="f">
                <v:path arrowok="t"/>
                <v:fill/>
              </v:shape>
            </v:group>
            <v:group style="position:absolute;left:1754;top:8128;width:7609;height:266" coordorigin="1754,8128" coordsize="7609,266">
              <v:shape style="position:absolute;left:1754;top:8128;width:7609;height:266" coordorigin="1754,8128" coordsize="7609,266" path="m9317,8128l1793,8138,1760,8208,1754,8269,1756,8289,1771,8348,1801,8395,9325,8385,9358,8315,9364,8254,9362,8233,9347,8175,9317,8128e" filled="t" fillcolor="#FFFF00" stroked="f">
                <v:path arrowok="t"/>
                <v:fill/>
              </v:shape>
            </v:group>
            <v:group style="position:absolute;left:9291;top:8164;width:199;height:223" coordorigin="9291,8164" coordsize="199,223">
              <v:shape style="position:absolute;left:9291;top:8164;width:199;height:223" coordorigin="9291,8164" coordsize="199,223" path="m9451,8164l9327,8168,9295,8237,9291,8278,9292,8299,9319,8373,9330,8387,9454,8383,9487,8313,9490,8272,9489,8252,9462,8178,9451,8164e" filled="t" fillcolor="#FFFF00" stroked="f">
                <v:path arrowok="t"/>
                <v:fill/>
              </v:shape>
            </v:group>
            <v:group style="position:absolute;left:8958;top:8246;width:109;height:120" coordorigin="8958,8246" coordsize="109,120">
              <v:shape style="position:absolute;left:8958;top:8246;width:109;height:120" coordorigin="8958,8246" coordsize="109,120" path="m9046,8246l8971,8255,8963,8272,8958,8292,8958,8313,8961,8333,8968,8351,8979,8366,9053,8357,9062,8340,9066,8320,9067,8300,9064,8279,9057,8261,9046,8246e" filled="t" fillcolor="#FFFF00" stroked="f">
                <v:path arrowok="t"/>
                <v:fill/>
              </v:shape>
            </v:group>
            <v:group style="position:absolute;left:3863;top:8380;width:829;height:267" coordorigin="3863,8380" coordsize="829,267">
              <v:shape style="position:absolute;left:3863;top:8380;width:829;height:267" coordorigin="3863,8380" coordsize="829,267" path="m4645,8380l3901,8391,3869,8460,3863,8522,3864,8542,3879,8601,3910,8647,4654,8637,4686,8567,4692,8506,4691,8485,4676,8427,4645,8380e" filled="t" fillcolor="#FFFF00" stroked="f">
                <v:path arrowok="t"/>
                <v:fill/>
              </v:shape>
            </v:group>
            <v:group style="position:absolute;left:2480;top:8398;width:608;height:249" coordorigin="2480,8398" coordsize="608,249">
              <v:shape style="position:absolute;left:2480;top:8398;width:608;height:249" coordorigin="2480,8398" coordsize="608,249" path="m3044,8398l2515,8409,2484,8480,2480,8520,2480,8541,2494,8600,2524,8647,3053,8637,3084,8566,3088,8525,3087,8505,3074,8446,3044,8398e" filled="t" fillcolor="#FFFF00" stroked="f">
                <v:path arrowok="t"/>
                <v:fill/>
              </v:shape>
            </v:group>
            <v:group style="position:absolute;left:4738;top:8404;width:430;height:239" coordorigin="4738,8404" coordsize="430,239">
              <v:shape style="position:absolute;left:4738;top:8404;width:430;height:239" coordorigin="4738,8404" coordsize="430,239" path="m5126,8404l4777,8407,4743,8476,4738,8516,4738,8537,4750,8596,4780,8644,5129,8641,5163,8573,5168,8532,5168,8511,5155,8452,5126,8404e" filled="t" fillcolor="#FFFF00" stroked="f">
                <v:path arrowok="t"/>
                <v:fill/>
              </v:shape>
            </v:group>
            <v:group style="position:absolute;left:5103;top:8398;width:434;height:281" coordorigin="5103,8398" coordsize="434,281">
              <v:shape style="position:absolute;left:5103;top:8398;width:434;height:281" coordorigin="5103,8398" coordsize="434,281" path="m5487,8398l5146,8405,5111,8473,5103,8534,5103,8554,5114,8614,5152,8679,5494,8672,5528,8604,5537,8544,5536,8523,5525,8463,5487,8398e" filled="t" fillcolor="#FFFF00" stroked="f">
                <v:path arrowok="t"/>
                <v:fill/>
              </v:shape>
            </v:group>
            <v:group style="position:absolute;left:5473;top:8380;width:2545;height:272" coordorigin="5473,8380" coordsize="2545,272">
              <v:shape style="position:absolute;left:5473;top:8380;width:2545;height:272" coordorigin="5473,8380" coordsize="2545,272" path="m7971,8380l5511,8396,5479,8466,5473,8527,5474,8548,5489,8606,5520,8653,7980,8637,8012,8567,8018,8506,8016,8485,8001,8427,7971,8380e" filled="t" fillcolor="#FFFF00" stroked="f">
                <v:path arrowok="t"/>
                <v:fill/>
              </v:shape>
            </v:group>
            <v:group style="position:absolute;left:8052;top:8398;width:800;height:249" coordorigin="8052,8398" coordsize="800,249">
              <v:shape style="position:absolute;left:8052;top:8398;width:800;height:249" coordorigin="8052,8398" coordsize="800,249" path="m8807,8398l8087,8409,8056,8480,8052,8520,8053,8541,8066,8600,8096,8647,8817,8637,8847,8566,8851,8525,8851,8505,8837,8446,8807,8398e" filled="t" fillcolor="#FFFF00" stroked="f">
                <v:path arrowok="t"/>
                <v:fill/>
              </v:shape>
            </v:group>
            <v:group style="position:absolute;left:1752;top:8416;width:700;height:223" coordorigin="1752,8416" coordsize="700,223">
              <v:shape style="position:absolute;left:1752;top:8416;width:700;height:223" coordorigin="1752,8416" coordsize="700,223" path="m2413,8416l1788,8420,1756,8489,1752,8530,1754,8551,1780,8625,1792,8639,2416,8635,2448,8565,2452,8524,2451,8504,2424,8430,2413,8416e" filled="t" fillcolor="#FFFF00" stroked="f">
                <v:path arrowok="t"/>
                <v:fill/>
              </v:shape>
            </v:group>
            <v:group style="position:absolute;left:3376;top:8416;width:575;height:223" coordorigin="3376,8416" coordsize="575,223">
              <v:shape style="position:absolute;left:3376;top:8416;width:575;height:223" coordorigin="3376,8416" coordsize="575,223" path="m3911,8416l3411,8420,3379,8489,3376,8530,3377,8551,3403,8625,3415,8639,3915,8635,3947,8565,3950,8524,3949,8504,3923,8430,3911,8416e" filled="t" fillcolor="#FFFF00" stroked="f">
                <v:path arrowok="t"/>
                <v:fill/>
              </v:shape>
            </v:group>
            <v:group style="position:absolute;left:9298;top:8416;width:194;height:223" coordorigin="9298,8416" coordsize="194,223">
              <v:shape style="position:absolute;left:9298;top:8416;width:194;height:223" coordorigin="9298,8416" coordsize="194,223" path="m9453,8416l9334,8420,9302,8489,9298,8530,9300,8551,9326,8625,9338,8639,9457,8635,9489,8565,9492,8524,9491,8504,9465,8430,9453,8416e" filled="t" fillcolor="#FFFF00" stroked="f">
                <v:path arrowok="t"/>
                <v:fill/>
              </v:shape>
            </v:group>
            <v:group style="position:absolute;left:7220;top:8498;width:141;height:120" coordorigin="7220,8498" coordsize="141,120">
              <v:shape style="position:absolute;left:7220;top:8498;width:141;height:120" coordorigin="7220,8498" coordsize="141,120" path="m7340,8498l7234,8507,7226,8524,7221,8544,7220,8565,7224,8585,7231,8603,7241,8618,7348,8609,7356,8592,7361,8572,7361,8552,7358,8531,7351,8513,7340,8498e" filled="t" fillcolor="#FFFF00" stroked="f">
                <v:path arrowok="t"/>
                <v:fill/>
              </v:shape>
            </v:group>
            <v:group style="position:absolute;left:8811;top:8498;width:141;height:120" coordorigin="8811,8498" coordsize="141,120">
              <v:shape style="position:absolute;left:8811;top:8498;width:141;height:120" coordorigin="8811,8498" coordsize="141,120" path="m8930,8498l8824,8507,8816,8524,8811,8544,8811,8565,8814,8585,8821,8603,8832,8618,8938,8609,8946,8592,8951,8572,8951,8552,8948,8531,8941,8513,8930,8498e" filled="t" fillcolor="#FFFF00" stroked="f">
                <v:path arrowok="t"/>
                <v:fill/>
              </v:shape>
            </v:group>
            <v:group style="position:absolute;left:3148;top:8517;width:164;height:96" coordorigin="3148,8517" coordsize="164,96">
              <v:shape style="position:absolute;left:3148;top:8517;width:164;height:96" coordorigin="3148,8517" coordsize="164,96" path="m3294,8517l3161,8521,3152,8538,3148,8558,3148,8579,3154,8598,3164,8613,3298,8609,3307,8592,3311,8572,3310,8552,3305,8533,3294,8517e" filled="t" fillcolor="#FFFF00" stroked="f">
                <v:path arrowok="t"/>
                <v:fill/>
              </v:shape>
            </v:group>
            <v:group style="position:absolute;left:4651;top:8517;width:120;height:96" coordorigin="4651,8517" coordsize="120,96">
              <v:shape style="position:absolute;left:4651;top:8517;width:120;height:96" coordorigin="4651,8517" coordsize="120,96" path="m4755,8517l4664,8521,4655,8538,4651,8558,4652,8579,4658,8598,4668,8613,4759,8609,4767,8592,4771,8572,4771,8552,4765,8533,4755,8517e" filled="t" fillcolor="#FFFF00" stroked="f">
                <v:path arrowok="t"/>
                <v:fill/>
              </v:shape>
            </v:group>
            <v:group style="position:absolute;left:7981;top:8517;width:115;height:96" coordorigin="7981,8517" coordsize="115,96">
              <v:shape style="position:absolute;left:7981;top:8517;width:115;height:96" coordorigin="7981,8517" coordsize="115,96" path="m8080,8517l7994,8521,7986,8538,7981,8558,7982,8579,7988,8598,7998,8613,8084,8609,8093,8592,8097,8572,8096,8552,8090,8533,8080,8517e" filled="t" fillcolor="#FFFF00" stroked="f">
                <v:path arrowok="t"/>
                <v:fill/>
              </v:shape>
            </v:group>
            <v:group style="position:absolute;left:8950;top:8517;width:390;height:96" coordorigin="8950,8517" coordsize="390,96">
              <v:shape style="position:absolute;left:8950;top:8517;width:390;height:96" coordorigin="8950,8517" coordsize="390,96" path="m9323,8517l8963,8521,8954,8538,8950,8558,8951,8579,8956,8598,8967,8613,9327,8609,9336,8592,9340,8572,9339,8552,9334,8533,9323,8517e" filled="t" fillcolor="#FFFF00" stroked="f">
                <v:path arrowok="t"/>
                <v:fill/>
              </v:shape>
              <v:shape style="position:absolute;left:6897;top:8939;width:39;height:39" type="#_x0000_t75">
                <v:imagedata r:id="rId133" o:title=""/>
              </v:shape>
            </v:group>
            <v:group style="position:absolute;left:2376;top:8631;width:7115;height:266" coordorigin="2376,8631" coordsize="7115,266">
              <v:shape style="position:absolute;left:2376;top:8631;width:7115;height:266" coordorigin="2376,8631" coordsize="7115,266" path="m9443,8631l2414,8641,2382,8711,2376,8772,2377,8792,2392,8851,2423,8898,9452,8888,9484,8818,9490,8757,9489,8736,9474,8678,9443,8631e" filled="t" fillcolor="#FFFF00" stroked="f">
                <v:path arrowok="t"/>
                <v:fill/>
              </v:shape>
            </v:group>
            <v:group style="position:absolute;left:1767;top:8667;width:579;height:223" coordorigin="1767,8667" coordsize="579,223">
              <v:shape style="position:absolute;left:1767;top:8667;width:579;height:223" coordorigin="1767,8667" coordsize="579,223" path="m2307,8667l1802,8671,1770,8740,1767,8781,1768,8802,1794,8876,1806,8890,2311,8886,2343,8816,2346,8775,2345,8755,2319,8681,2307,8667e" filled="t" fillcolor="#FFFF00" stroked="f">
                <v:path arrowok="t"/>
                <v:fill/>
              </v:shape>
            </v:group>
            <v:group style="position:absolute;left:2650;top:8879;width:6725;height:266" coordorigin="2650,8879" coordsize="6725,266">
              <v:shape style="position:absolute;left:2650;top:8879;width:6725;height:266" coordorigin="2650,8879" coordsize="6725,266" path="m9328,8879l2688,8889,2656,8958,2650,9020,2652,9040,2667,9099,2697,9145,9337,9136,9369,9066,9375,9005,9374,8984,9359,8926,9328,8879e" filled="t" fillcolor="#FFFF00" stroked="f">
                <v:path arrowok="t"/>
                <v:fill/>
              </v:shape>
            </v:group>
            <v:group style="position:absolute;left:1765;top:8915;width:947;height:223" coordorigin="1765,8915" coordsize="947,223">
              <v:shape style="position:absolute;left:1765;top:8915;width:947;height:223" coordorigin="1765,8915" coordsize="947,223" path="m2673,8915l1801,8919,1769,8988,1765,9029,1767,9050,1793,9123,1805,9137,2677,9133,2709,9064,2712,9023,2711,9002,2685,8929,2673,8915e" filled="t" fillcolor="#FFFF00" stroked="f">
                <v:path arrowok="t"/>
                <v:fill/>
              </v:shape>
            </v:group>
            <v:group style="position:absolute;left:9290;top:8915;width:194;height:223" coordorigin="9290,8915" coordsize="194,223">
              <v:shape style="position:absolute;left:9290;top:8915;width:194;height:223" coordorigin="9290,8915" coordsize="194,223" path="m9445,8915l9325,8919,9293,8988,9290,9029,9291,9050,9317,9123,9329,9137,9448,9133,9480,9064,9484,9023,9483,9002,9456,8929,9445,8915e" filled="t" fillcolor="#FFFF00" stroked="f">
                <v:path arrowok="t"/>
                <v:fill/>
              </v:shape>
            </v:group>
            <v:group style="position:absolute;left:3113;top:9089;width:229;height:302" coordorigin="3113,9089" coordsize="229,302">
              <v:shape style="position:absolute;left:3113;top:9089;width:229;height:302" coordorigin="3113,9089" coordsize="229,302" path="m3289,9089l3158,9098,3123,9166,3113,9227,3113,9247,3114,9268,3128,9327,3167,9391,3298,9382,3332,9314,3342,9253,3342,9233,3341,9212,3328,9153,3289,9089e" filled="t" fillcolor="#FFFF00" stroked="f">
                <v:path arrowok="t"/>
                <v:fill/>
              </v:shape>
            </v:group>
            <v:group style="position:absolute;left:2610;top:9121;width:497;height:329" coordorigin="2610,9121" coordsize="497,329">
              <v:shape style="position:absolute;left:2610;top:9121;width:497;height:329" coordorigin="2610,9121" coordsize="497,329" path="m3049,9121l2666,9124,2627,9188,2613,9246,2610,9288,2611,9308,2622,9368,2656,9436,2668,9450,3051,9448,3090,9384,3104,9325,3107,9284,3106,9263,3095,9203,3061,9135,3049,9121e" filled="t" fillcolor="#FFFF00" stroked="f">
                <v:path arrowok="t"/>
                <v:fill/>
              </v:shape>
            </v:group>
            <v:group style="position:absolute;left:3359;top:9119;width:6133;height:268" coordorigin="3359,9119" coordsize="6133,268">
              <v:shape style="position:absolute;left:3359;top:9119;width:6133;height:268" coordorigin="3359,9119" coordsize="6133,268" path="m9445,9119l3397,9131,3365,9201,3359,9262,3361,9282,3375,9341,3406,9388,9456,9376,9487,9306,9492,9245,9491,9224,9476,9166,9445,9119e" filled="t" fillcolor="#FFFF00" stroked="f">
                <v:path arrowok="t"/>
                <v:fill/>
              </v:shape>
            </v:group>
            <v:group style="position:absolute;left:1769;top:9157;width:934;height:223" coordorigin="1769,9157" coordsize="934,223">
              <v:shape style="position:absolute;left:1769;top:9157;width:934;height:223" coordorigin="1769,9157" coordsize="934,223" path="m2663,9157l1805,9161,1773,9230,1769,9271,1771,9292,1797,9366,1809,9380,2667,9376,2699,9306,2703,9265,2701,9245,2675,9171,2663,9157e" filled="t" fillcolor="#FFFF00" stroked="f">
                <v:path arrowok="t"/>
                <v:fill/>
              </v:shape>
            </v:group>
            <v:group style="position:absolute;left:8192;top:9157;width:156;height:223" coordorigin="8192,9157" coordsize="156,223">
              <v:shape style="position:absolute;left:8192;top:9157;width:156;height:223" coordorigin="8192,9157" coordsize="156,223" path="m8308,9157l8227,9161,8195,9230,8192,9271,8193,9292,8219,9366,8231,9380,8312,9376,8344,9306,8347,9265,8346,9245,8320,9171,8308,9157e" filled="t" fillcolor="#FFFF00" stroked="f">
                <v:path arrowok="t"/>
                <v:fill/>
              </v:shape>
            </v:group>
            <v:group style="position:absolute;left:5999;top:9196;width:138;height:174" coordorigin="5999,9196" coordsize="138,174">
              <v:shape style="position:absolute;left:5999;top:9196;width:138;height:174" coordorigin="5999,9196" coordsize="138,174" path="m6107,9196l6023,9204,5999,9279,6000,9300,6004,9320,6010,9339,6019,9356,6030,9370,6114,9362,6124,9346,6131,9327,6136,9308,6138,9287,6137,9266,6133,9246,6127,9227,6118,9210,6107,9196e" filled="t" fillcolor="#FFFF00" stroked="f">
                <v:path arrowok="t"/>
                <v:fill/>
              </v:shape>
            </v:group>
            <v:group style="position:absolute;left:1764;top:9364;width:586;height:270" coordorigin="1764,9364" coordsize="586,270">
              <v:shape style="position:absolute;left:1764;top:9364;width:586;height:270" coordorigin="1764,9364" coordsize="586,270" path="m2302,9364l1800,9376,1769,9447,1764,9488,1764,9510,1780,9587,1811,9634,2313,9621,2344,9551,2350,9510,2350,9488,2333,9410,2302,9364e" filled="t" fillcolor="#FFFF00" stroked="f">
                <v:path arrowok="t"/>
                <v:fill/>
              </v:shape>
            </v:group>
            <v:group style="position:absolute;left:2625;top:9366;width:5386;height:272" coordorigin="2625,9366" coordsize="5386,272">
              <v:shape style="position:absolute;left:2625;top:9366;width:5386;height:272" coordorigin="2625,9366" coordsize="5386,272" path="m7963,9366l2663,9376,2631,9445,2625,9506,2627,9527,2641,9585,7964,9638,7976,9624,8006,9553,8011,9512,8011,9491,8000,9431,7963,9366e" filled="t" fillcolor="#FFFF00" stroked="f">
                <v:path arrowok="t"/>
                <v:fill/>
              </v:shape>
            </v:group>
            <v:group style="position:absolute;left:8163;top:9369;width:1185;height:266" coordorigin="8163,9369" coordsize="1185,266">
              <v:shape style="position:absolute;left:8163;top:9369;width:1185;height:266" coordorigin="8163,9369" coordsize="1185,266" path="m9301,9369l8201,9379,8169,9448,8163,9509,8164,9530,8179,9588,8210,9635,9310,9625,9342,9556,9348,9495,9346,9474,9331,9416,9301,9369e" filled="t" fillcolor="#FFFF00" stroked="f">
                <v:path arrowok="t"/>
                <v:fill/>
              </v:shape>
            </v:group>
            <v:group style="position:absolute;left:2374;top:9402;width:334;height:223" coordorigin="2374,9402" coordsize="334,223">
              <v:shape style="position:absolute;left:2374;top:9402;width:334;height:223" coordorigin="2374,9402" coordsize="334,223" path="m2668,9402l2409,9406,2377,9475,2374,9516,2375,9537,2401,9610,2413,9624,2672,9620,2704,9551,2708,9510,2706,9489,2680,9416,2668,9402e" filled="t" fillcolor="#FFFF00" stroked="f">
                <v:path arrowok="t"/>
                <v:fill/>
              </v:shape>
            </v:group>
            <v:group style="position:absolute;left:7952;top:9405;width:160;height:223" coordorigin="7952,9405" coordsize="160,223">
              <v:shape style="position:absolute;left:7952;top:9405;width:160;height:223" coordorigin="7952,9405" coordsize="160,223" path="m8073,9405l7987,9409,7955,9478,7952,9519,7953,9540,7979,9613,7991,9627,8077,9623,8109,9554,8112,9513,8111,9492,8085,9419,8073,9405e" filled="t" fillcolor="#FFFF00" stroked="f">
                <v:path arrowok="t"/>
                <v:fill/>
              </v:shape>
            </v:group>
            <v:group style="position:absolute;left:9291;top:9405;width:209;height:223" coordorigin="9291,9405" coordsize="209,223">
              <v:shape style="position:absolute;left:9291;top:9405;width:209;height:223" coordorigin="9291,9405" coordsize="209,223" path="m9461,9405l9327,9409,9295,9478,9291,9519,9292,9540,9319,9613,9330,9627,9464,9623,9496,9554,9500,9513,9498,9492,9472,9419,9461,9405e" filled="t" fillcolor="#FFFF00" stroked="f">
                <v:path arrowok="t"/>
                <v:fill/>
              </v:shape>
            </v:group>
            <v:group style="position:absolute;left:4271;top:9484;width:124;height:120" coordorigin="4271,9484" coordsize="124,120">
              <v:shape style="position:absolute;left:4271;top:9484;width:124;height:120" coordorigin="4271,9484" coordsize="124,120" path="m4373,9484l4284,9493,4276,9510,4271,9530,4271,9550,4274,9570,4281,9589,4292,9604,4381,9595,4389,9577,4394,9558,4395,9537,4391,9517,4384,9499,4373,9484e" filled="t" fillcolor="#FFFF00" stroked="f">
                <v:path arrowok="t"/>
                <v:fill/>
              </v:shape>
            </v:group>
            <v:group style="position:absolute;left:8086;top:9487;width:119;height:120" coordorigin="8086,9487" coordsize="119,120">
              <v:shape style="position:absolute;left:8086;top:9487;width:119;height:120" coordorigin="8086,9487" coordsize="119,120" path="m8184,9487l8099,9496,8091,9513,8086,9533,8086,9553,8089,9573,8096,9592,8107,9607,8191,9598,8200,9580,8204,9561,8205,9540,8202,9520,8195,9502,8184,9487e" filled="t" fillcolor="#FFFF00" stroked="f">
                <v:path arrowok="t"/>
                <v:fill/>
              </v:shape>
            </v:group>
            <v:group style="position:absolute;left:2351;top:9605;width:7016;height:272" coordorigin="2351,9605" coordsize="7016,272">
              <v:shape style="position:absolute;left:2351;top:9605;width:7016;height:272" coordorigin="2351,9605" coordsize="7016,272" path="m9318,9605l2388,9616,2356,9686,2351,9747,2353,9768,2368,9826,9321,9877,9332,9863,9362,9792,9367,9751,9367,9730,9356,9670,9318,9605e" filled="t" fillcolor="#FFFF00" stroked="f">
                <v:path arrowok="t"/>
                <v:fill/>
              </v:shape>
            </v:group>
            <v:group style="position:absolute;left:1767;top:9641;width:575;height:223" coordorigin="1767,9641" coordsize="575,223">
              <v:shape style="position:absolute;left:1767;top:9641;width:575;height:223" coordorigin="1767,9641" coordsize="575,223" path="m2302,9641l1802,9645,1770,9714,1767,9755,1768,9776,1794,9849,1806,9863,2306,9859,2338,9790,2341,9749,2340,9728,2314,9655,2302,9641e" filled="t" fillcolor="#FFFF00" stroked="f">
                <v:path arrowok="t"/>
                <v:fill/>
              </v:shape>
            </v:group>
            <v:group style="position:absolute;left:9276;top:9641;width:209;height:223" coordorigin="9276,9641" coordsize="209,223">
              <v:shape style="position:absolute;left:9276;top:9641;width:209;height:223" coordorigin="9276,9641" coordsize="209,223" path="m9445,9641l9311,9645,9279,9714,9276,9755,9277,9776,9303,9849,9315,9863,9449,9859,9481,9790,9484,9749,9483,9728,9457,9655,9445,9641e" filled="t" fillcolor="#FFFF00" stroked="f">
                <v:path arrowok="t"/>
                <v:fill/>
              </v:shape>
            </v:group>
            <v:group style="position:absolute;left:1744;top:9855;width:7738;height:268" coordorigin="1744,9855" coordsize="7738,268">
              <v:shape style="position:absolute;left:1744;top:9855;width:7738;height:268" coordorigin="1744,9855" coordsize="7738,268" path="m9435,9855l1781,9865,1749,9936,1744,9997,1746,10018,1761,10076,1792,10123,9444,10111,9476,10042,9482,9980,9480,9960,9465,9902,9435,9855e" filled="t" fillcolor="#FFFF00" stroked="f">
                <v:path arrowok="t"/>
                <v:fill/>
              </v:shape>
            </v:group>
            <v:group style="position:absolute;left:3575;top:10100;width:5906;height:266" coordorigin="3575,10100" coordsize="5906,266">
              <v:shape style="position:absolute;left:3575;top:10100;width:5906;height:266" coordorigin="3575,10100" coordsize="5906,266" path="m9434,10100l3613,10109,3581,10179,3575,10240,3577,10261,3591,10319,3622,10366,9443,10356,9475,10287,9481,10225,9480,10205,9465,10147,9434,10100e" filled="t" fillcolor="#FFFF00" stroked="f">
                <v:path arrowok="t"/>
                <v:fill/>
              </v:shape>
            </v:group>
            <v:group style="position:absolute;left:1739;top:10118;width:1835;height:249" coordorigin="1739,10118" coordsize="1835,249">
              <v:shape style="position:absolute;left:1739;top:10118;width:1835;height:249" coordorigin="1739,10118" coordsize="1835,249" path="m3530,10118l1774,10128,1744,10199,1739,10240,1740,10261,1753,10320,1783,10367,3540,10356,3570,10286,3574,10245,3574,10224,3560,10165,3530,10118e" filled="t" fillcolor="#FFFF00" stroked="f">
                <v:path arrowok="t"/>
                <v:fill/>
              </v:shape>
            </v:group>
            <v:group style="position:absolute;left:7043;top:10344;width:1346;height:266" coordorigin="7043,10344" coordsize="1346,266">
              <v:shape style="position:absolute;left:7043;top:10344;width:1346;height:266" coordorigin="7043,10344" coordsize="1346,266" path="m8342,10344l7081,10354,7049,10423,7043,10484,7045,10505,7059,10563,7090,10610,8351,10600,8383,10531,8389,10470,8388,10449,8373,10391,8342,10344e" filled="t" fillcolor="#FFFF00" stroked="f">
                <v:path arrowok="t"/>
                <v:fill/>
              </v:shape>
              <v:shape style="position:absolute;left:3694;top:10561;width:5;height:14" type="#_x0000_t75">
                <v:imagedata r:id="rId134" o:title=""/>
              </v:shape>
            </v:group>
            <v:group style="position:absolute;left:1743;top:10362;width:3181;height:249" coordorigin="1743,10362" coordsize="3181,249">
              <v:shape style="position:absolute;left:1743;top:10362;width:3181;height:249" coordorigin="1743,10362" coordsize="3181,249" path="m4879,10362l1778,10372,1747,10443,1743,10484,1744,10505,1757,10564,1787,10611,4889,10601,4919,10530,4923,10489,4923,10468,4909,10409,4879,10362e" filled="t" fillcolor="#FFFF00" stroked="f">
                <v:path arrowok="t"/>
                <v:fill/>
              </v:shape>
              <v:shape style="position:absolute;left:9064;top:10542;width:684;height:2206" type="#_x0000_t75">
                <v:imagedata r:id="rId135" o:title=""/>
              </v:shape>
            </v:group>
            <v:group style="position:absolute;left:8277;top:10351;width:1070;height:266" coordorigin="8277,10351" coordsize="1070,266">
              <v:shape style="position:absolute;left:8277;top:10351;width:1070;height:266" coordorigin="8277,10351" coordsize="1070,266" path="m9300,10351l8315,10361,8283,10430,8277,10492,8279,10512,8293,10571,8324,10617,9309,10608,9341,10538,9347,10477,9346,10456,9331,10398,9300,10351e" filled="t" fillcolor="#FFFF00" stroked="f">
                <v:path arrowok="t"/>
                <v:fill/>
              </v:shape>
            </v:group>
            <v:group style="position:absolute;left:5193;top:10368;width:1822;height:239" coordorigin="5193,10368" coordsize="1822,239">
              <v:shape style="position:absolute;left:5193;top:10368;width:1822;height:239" coordorigin="5193,10368" coordsize="1822,239" path="m6973,10368l5233,10371,5199,10439,5193,10480,5194,10500,5206,10560,5236,10607,6976,10604,7010,10536,7016,10496,7015,10475,7003,10416,6973,10368e" filled="t" fillcolor="#FFFF00" stroked="f">
                <v:path arrowok="t"/>
                <v:fill/>
              </v:shape>
            </v:group>
            <v:group style="position:absolute;left:9276;top:10380;width:281;height:223" coordorigin="9276,10380" coordsize="281,223">
              <v:shape style="position:absolute;left:9276;top:10380;width:281;height:223" coordorigin="9276,10380" coordsize="281,223" path="m9518,10380l9312,10384,9280,10453,9276,10494,9278,10515,9304,10588,9316,10602,9522,10598,9554,10529,9557,10488,9556,10467,9530,10394,9518,10380e" filled="t" fillcolor="#FFFF00" stroked="f">
                <v:path arrowok="t"/>
                <v:fill/>
              </v:shape>
            </v:group>
            <v:group style="position:absolute;left:4973;top:10481;width:168;height:96" coordorigin="4973,10481" coordsize="168,96">
              <v:shape style="position:absolute;left:4973;top:10481;width:168;height:96" coordorigin="4973,10481" coordsize="168,96" path="m5125,10481l4986,10485,4977,10502,4973,10522,4974,10542,4979,10562,4990,10577,5128,10573,5137,10556,5141,10536,5141,10515,5135,10496,5125,10481e" filled="t" fillcolor="#FFFF00" stroked="f">
                <v:path arrowok="t"/>
                <v:fill/>
              </v:shape>
            </v:group>
            <v:group style="position:absolute;left:3228;top:10588;width:6125;height:266" coordorigin="3228,10588" coordsize="6125,266">
              <v:shape style="position:absolute;left:3228;top:10588;width:6125;height:266" coordorigin="3228,10588" coordsize="6125,266" path="m9306,10588l3266,10598,3234,10668,3228,10729,3229,10749,3244,10808,3275,10855,9314,10845,9347,10775,9353,10714,9351,10693,9336,10635,9306,10588e" filled="t" fillcolor="#FFFF00" stroked="f">
                <v:path arrowok="t"/>
                <v:fill/>
              </v:shape>
            </v:group>
            <v:group style="position:absolute;left:1747;top:10624;width:1567;height:223" coordorigin="1747,10624" coordsize="1567,223">
              <v:shape style="position:absolute;left:1747;top:10624;width:1567;height:223" coordorigin="1747,10624" coordsize="1567,223" path="m3275,10624l1783,10628,1751,10697,1747,10738,1749,10759,1775,10833,1787,10847,3279,10843,3311,10773,3314,10732,3313,10712,3287,10638,3275,10624e" filled="t" fillcolor="#FFFF00" stroked="f">
                <v:path arrowok="t"/>
                <v:fill/>
              </v:shape>
            </v:group>
            <v:group style="position:absolute;left:9276;top:10624;width:209;height:223" coordorigin="9276,10624" coordsize="209,223">
              <v:shape style="position:absolute;left:9276;top:10624;width:209;height:223" coordorigin="9276,10624" coordsize="209,223" path="m9445,10624l9311,10628,9279,10697,9276,10738,9277,10759,9303,10833,9315,10847,9449,10843,9481,10773,9484,10732,9483,10712,9457,10638,9445,10624e" filled="t" fillcolor="#FFFF00" stroked="f">
                <v:path arrowok="t"/>
                <v:fill/>
              </v:shape>
            </v:group>
            <v:group style="position:absolute;left:3724;top:10832;width:1304;height:267" coordorigin="3724,10832" coordsize="1304,267">
              <v:shape style="position:absolute;left:3724;top:10832;width:1304;height:267" coordorigin="3724,10832" coordsize="1304,267" path="m4981,10832l3762,10842,3730,10912,3724,10973,3726,10994,3741,11052,3771,11099,4990,11089,5022,11019,5028,10958,5026,10937,5011,10879,4981,10832e" filled="t" fillcolor="#FFFF00" stroked="f">
                <v:path arrowok="t"/>
                <v:fill/>
              </v:shape>
              <v:shape style="position:absolute;left:6280;top:11096;width:39;height:77" type="#_x0000_t75">
                <v:imagedata r:id="rId136" o:title=""/>
              </v:shape>
            </v:group>
            <v:group style="position:absolute;left:5202;top:10832;width:4153;height:267" coordorigin="5202,10832" coordsize="4153,267">
              <v:shape style="position:absolute;left:5202;top:10832;width:4153;height:267" coordorigin="5202,10832" coordsize="4153,267" path="m9309,10832l5240,10842,5208,10912,5202,10973,5204,10994,5219,11052,5249,11099,9317,11088,9350,11019,9356,10958,9354,10937,9339,10879,9309,10832e" filled="t" fillcolor="#FFFF00" stroked="f">
                <v:path arrowok="t"/>
                <v:fill/>
              </v:shape>
            </v:group>
            <v:group style="position:absolute;left:2591;top:10850;width:1220;height:249" coordorigin="2591,10850" coordsize="1220,249">
              <v:shape style="position:absolute;left:2591;top:10850;width:1220;height:249" coordorigin="2591,10850" coordsize="1220,249" path="m3767,10850l2625,10860,2595,10931,2591,10972,2591,10993,2605,11052,2635,11099,3776,11089,3806,11018,3811,10977,3810,10956,3797,10897,3767,10850e" filled="t" fillcolor="#FFFF00" stroked="f">
                <v:path arrowok="t"/>
                <v:fill/>
              </v:shape>
            </v:group>
            <v:group style="position:absolute;left:4960;top:10850;width:313;height:249" coordorigin="4960,10850" coordsize="313,249">
              <v:shape style="position:absolute;left:4960;top:10850;width:313;height:249" coordorigin="4960,10850" coordsize="313,249" path="m5229,10850l4994,10860,4964,10931,4960,10972,4960,10993,4974,11052,5004,11099,5238,11089,5269,11018,5273,10977,5272,10956,5259,10897,5229,10850e" filled="t" fillcolor="#FFFF00" stroked="f">
                <v:path arrowok="t"/>
                <v:fill/>
              </v:shape>
            </v:group>
            <v:group style="position:absolute;left:6421;top:10850;width:229;height:249" coordorigin="6421,10850" coordsize="229,249">
              <v:shape style="position:absolute;left:6421;top:10850;width:229;height:249" coordorigin="6421,10850" coordsize="229,249" path="m6606,10850l6456,10860,6425,10931,6421,10972,6422,10993,6435,11052,6465,11099,6615,11089,6646,11018,6650,10977,6649,10956,6636,10897,6606,10850e" filled="t" fillcolor="#FFFF00" stroked="f">
                <v:path arrowok="t"/>
                <v:fill/>
              </v:shape>
            </v:group>
            <v:group style="position:absolute;left:1727;top:10872;width:837;height:203" coordorigin="1727,10872" coordsize="837,203">
              <v:shape style="position:absolute;left:1727;top:10872;width:837;height:203" coordorigin="1727,10872" coordsize="837,203" path="m2529,10872l1760,10874,1729,10944,1727,10965,1727,10985,1742,11044,1763,11074,2531,11072,2562,11002,2564,10981,2564,10961,2550,10902,2529,10872e" filled="t" fillcolor="#FFFF00" stroked="f">
                <v:path arrowok="t"/>
                <v:fill/>
              </v:shape>
            </v:group>
            <v:group style="position:absolute;left:9273;top:10875;width:199;height:223" coordorigin="9273,10875" coordsize="199,223">
              <v:shape style="position:absolute;left:9273;top:10875;width:199;height:223" coordorigin="9273,10875" coordsize="199,223" path="m9432,10875l9308,10879,9276,10948,9273,10989,9274,11010,9300,11083,9312,11097,9436,11093,9468,11024,9471,10983,9470,10962,9444,10889,9432,10875e" filled="t" fillcolor="#FFFF00" stroked="f">
                <v:path arrowok="t"/>
                <v:fill/>
              </v:shape>
            </v:group>
            <v:group style="position:absolute;left:6597;top:10989;width:49;height:71" coordorigin="6597,10989" coordsize="49,71">
              <v:shape style="position:absolute;left:6597;top:10989;width:49;height:71" coordorigin="6597,10989" coordsize="49,71" path="m6634,10989l6601,11004,6597,11024,6600,11044,6610,11060,6643,11045,6646,11025,6643,11005,6634,10989e" filled="t" fillcolor="#FFFF00" stroked="f">
                <v:path arrowok="t"/>
                <v:fill/>
              </v:shape>
            </v:group>
            <v:group style="position:absolute;left:4066;top:11071;width:5166;height:266" coordorigin="4066,11071" coordsize="5166,266">
              <v:shape style="position:absolute;left:4066;top:11071;width:5166;height:266" coordorigin="4066,11071" coordsize="5166,266" path="m9185,11071l4104,11081,4072,11150,4066,11212,4068,11232,4083,11291,4113,11337,9194,11328,9226,11258,9232,11197,9231,11176,9216,11118,9185,11071e" filled="t" fillcolor="#FFFF00" stroked="f">
                <v:path arrowok="t"/>
                <v:fill/>
              </v:shape>
            </v:group>
            <v:group style="position:absolute;left:1730;top:11095;width:1211;height:239" coordorigin="1730,11095" coordsize="1211,239">
              <v:shape style="position:absolute;left:1730;top:11095;width:1211;height:239" coordorigin="1730,11095" coordsize="1211,239" path="m2899,11095l1769,11098,1736,11166,1730,11207,1730,11228,1743,11287,1772,11335,2902,11332,2936,11263,2942,11223,2941,11202,2929,11143,2899,11095e" filled="t" fillcolor="#FFFF00" stroked="f">
                <v:path arrowok="t"/>
                <v:fill/>
              </v:shape>
            </v:group>
            <v:group style="position:absolute;left:2956;top:11107;width:1210;height:223" coordorigin="2956,11107" coordsize="1210,223">
              <v:shape style="position:absolute;left:2956;top:11107;width:1210;height:223" coordorigin="2956,11107" coordsize="1210,223" path="m4128,11107l2992,11111,2960,11180,2956,11221,2958,11242,2984,11315,2996,11329,4131,11325,4163,11256,4167,11215,4166,11194,4139,11121,4128,11107e" filled="t" fillcolor="#FFFF00" stroked="f">
                <v:path arrowok="t"/>
                <v:fill/>
              </v:shape>
            </v:group>
            <v:group style="position:absolute;left:9145;top:11107;width:324;height:223" coordorigin="9145,11107" coordsize="324,223">
              <v:shape style="position:absolute;left:9145;top:11107;width:324;height:223" coordorigin="9145,11107" coordsize="324,223" path="m9430,11107l9181,11111,9149,11180,9145,11221,9147,11242,9173,11315,9185,11329,9434,11325,9466,11256,9470,11215,9468,11194,9442,11121,9430,11107e" filled="t" fillcolor="#FFFF00" stroked="f">
                <v:path arrowok="t"/>
                <v:fill/>
              </v:shape>
            </v:group>
            <v:group style="position:absolute;left:1725;top:11319;width:7510;height:266" coordorigin="1725,11319" coordsize="7510,266">
              <v:shape style="position:absolute;left:1725;top:11319;width:7510;height:266" coordorigin="1725,11319" coordsize="7510,266" path="m9189,11319l1764,11329,1731,11398,1725,11460,1727,11480,1742,11539,1772,11585,9197,11576,9230,11506,9235,11445,9234,11424,9219,11366,9189,11319e" filled="t" fillcolor="#FFFF00" stroked="f">
                <v:path arrowok="t"/>
                <v:fill/>
              </v:shape>
            </v:group>
            <v:group style="position:absolute;left:9136;top:11355;width:334;height:223" coordorigin="9136,11355" coordsize="334,223">
              <v:shape style="position:absolute;left:9136;top:11355;width:334;height:223" coordorigin="9136,11355" coordsize="334,223" path="m9431,11355l9172,11359,9140,11428,9136,11469,9138,11490,9164,11563,9176,11577,9435,11573,9467,11504,9470,11463,9469,11442,9443,11369,9431,11355e" filled="t" fillcolor="#FFFF00" stroked="f">
                <v:path arrowok="t"/>
                <v:fill/>
              </v:shape>
            </v:group>
            <v:group style="position:absolute;left:3576;top:11567;width:5651;height:266" coordorigin="3576,11567" coordsize="5651,266">
              <v:shape style="position:absolute;left:3576;top:11567;width:5651;height:266" coordorigin="3576,11567" coordsize="5651,266" path="m9180,11567l3614,11577,3582,11647,3576,11708,3578,11728,3593,11787,3623,11834,9189,11824,9221,11754,9227,11693,9225,11672,9211,11614,9180,11567e" filled="t" fillcolor="#FFFF00" stroked="f">
                <v:path arrowok="t"/>
                <v:fill/>
              </v:shape>
            </v:group>
            <v:group style="position:absolute;left:1711;top:11585;width:1955;height:245" coordorigin="1711,11585" coordsize="1955,245">
              <v:shape style="position:absolute;left:1711;top:11585;width:1955;height:245" coordorigin="1711,11585" coordsize="1955,245" path="m3622,11585l1750,11594,1716,11663,1711,11703,1711,11724,1724,11783,1753,11831,3631,11824,3662,11753,3666,11712,3665,11692,3652,11633,3622,11585e" filled="t" fillcolor="#FFFF00" stroked="f">
                <v:path arrowok="t"/>
                <v:fill/>
              </v:shape>
            </v:group>
            <v:group style="position:absolute;left:9127;top:11603;width:120;height:298" coordorigin="9127,11603" coordsize="120,298">
              <v:shape style="position:absolute;left:9127;top:11603;width:120;height:298" coordorigin="9127,11603" coordsize="120,298" path="m9194,11603l9145,11657,9129,11716,9127,11757,9128,11778,9141,11837,9180,11901,9200,11895,9236,11828,9247,11768,9247,11747,9246,11727,9233,11667,9194,11603e" filled="t" fillcolor="#FFFF00" stroked="f">
                <v:path arrowok="t"/>
                <v:fill/>
              </v:shape>
            </v:group>
            <v:group style="position:absolute;left:9259;top:11603;width:197;height:223" coordorigin="9259,11603" coordsize="197,223">
              <v:shape style="position:absolute;left:9259;top:11603;width:197;height:223" coordorigin="9259,11603" coordsize="197,223" path="m9416,11603l9294,11607,9262,11676,9259,11717,9260,11738,9286,11812,9298,11826,9420,11822,9452,11752,9455,11711,9454,11691,9428,11617,9416,11603e" filled="t" fillcolor="#FFFF00" stroked="f">
                <v:path arrowok="t"/>
                <v:fill/>
              </v:shape>
            </v:group>
            <v:group style="position:absolute;left:3074;top:11818;width:6481;height:265" coordorigin="3074,11818" coordsize="6481,265">
              <v:shape style="position:absolute;left:3074;top:11818;width:6481;height:265" coordorigin="3074,11818" coordsize="6481,265" path="m9508,11818l3112,11827,3080,11897,3074,11958,3076,11978,3091,12037,3121,12084,9519,12075,9550,12005,9555,11944,9554,11923,9539,11865,9508,11818e" filled="t" fillcolor="#FFFF00" stroked="f">
                <v:path arrowok="t"/>
                <v:fill/>
              </v:shape>
            </v:group>
            <v:group style="position:absolute;left:9367;top:11843;width:112;height:270" coordorigin="9367,11843" coordsize="112,270">
              <v:shape style="position:absolute;left:9367;top:11843;width:112;height:270" coordorigin="9367,11843" coordsize="112,270" path="m9432,11843l9384,11888,9369,11946,9367,11967,9367,11989,9384,12066,9414,12113,9443,12100,9474,12030,9479,11989,9479,11967,9462,11889,9432,11843e" filled="t" fillcolor="#FFFF00" stroked="f">
                <v:path arrowok="t"/>
                <v:fill/>
              </v:shape>
            </v:group>
            <v:group style="position:absolute;left:1718;top:11861;width:1459;height:224" coordorigin="1718,11861" coordsize="1459,224">
              <v:shape style="position:absolute;left:1718;top:11861;width:1459;height:224" coordorigin="1718,11861" coordsize="1459,224" path="m3138,11861l1753,11867,1722,11936,1718,11977,1720,11998,1746,12072,1758,12086,3143,12080,3174,12011,3177,11969,3176,11949,3150,11875,3138,11861e" filled="t" fillcolor="#FFFF00" stroked="f">
                <v:path arrowok="t"/>
                <v:fill/>
              </v:shape>
            </v:group>
            <v:group style="position:absolute;left:7895;top:12586;width:943;height:270" coordorigin="7895,12586" coordsize="943,270">
              <v:shape style="position:absolute;left:7895;top:12586;width:943;height:270" coordorigin="7895,12586" coordsize="943,270" path="m8791,12586l7932,12599,7901,12669,7895,12710,7895,12732,7912,12809,7943,12856,8802,12843,8833,12773,8838,12732,8838,12710,8821,12633,8791,12586e" filled="t" fillcolor="#FFFF00" stroked="f">
                <v:path arrowok="t"/>
                <v:fill/>
              </v:shape>
            </v:group>
            <v:group style="position:absolute;left:7662;top:12624;width:300;height:223" coordorigin="7662,12624" coordsize="300,223">
              <v:shape style="position:absolute;left:7662;top:12624;width:300;height:223" coordorigin="7662,12624" coordsize="300,223" path="m7923,12624l7698,12628,7666,12697,7662,12738,7664,12759,7690,12832,7702,12846,7927,12842,7959,12773,7963,12732,7961,12711,7935,12638,7923,12624e" filled="t" fillcolor="#FFFF00" stroked="f">
                <v:path arrowok="t"/>
                <v:fill/>
              </v:shape>
            </v:group>
            <v:group style="position:absolute;left:8867;top:12632;width:579;height:221" coordorigin="8867,12632" coordsize="579,221">
              <v:shape style="position:absolute;left:8867;top:12632;width:579;height:221" coordorigin="8867,12632" coordsize="579,221" path="m9407,12632l8903,12635,8871,12704,8867,12745,8868,12766,8894,12839,8906,12853,9410,12850,9443,12781,9446,12740,9445,12720,9419,12646,9407,12632e" filled="t" fillcolor="#FFFF00" stroked="f">
                <v:path arrowok="t"/>
                <v:fill/>
              </v:shape>
            </v:group>
            <v:group style="position:absolute;left:1321;top:12354;width:980;height:239" coordorigin="1321,12354" coordsize="980,239">
              <v:shape style="position:absolute;left:1321;top:12354;width:980;height:239" coordorigin="1321,12354" coordsize="980,239" path="m2259,12354l1360,12357,1326,12425,1321,12465,1321,12486,1333,12545,1363,12593,2262,12590,2296,12522,2301,12481,2301,12460,2288,12401,2259,12354e" filled="t" fillcolor="#FFFF00" stroked="f">
                <v:path arrowok="t"/>
                <v:fill/>
              </v:shape>
            </v:group>
            <v:group style="position:absolute;left:2340;top:12365;width:1437;height:223" coordorigin="2340,12365" coordsize="1437,223">
              <v:shape style="position:absolute;left:2340;top:12365;width:1437;height:223" coordorigin="2340,12365" coordsize="1437,223" path="m3738,12365l2375,12369,2343,12439,2340,12480,2341,12500,2367,12574,2379,12588,3741,12584,3773,12514,3777,12473,3775,12453,3749,12379,3738,12365e" filled="t" fillcolor="#FFFF00" stroked="f">
                <v:path arrowok="t"/>
                <v:fill/>
              </v:shape>
            </v:group>
            <v:group style="position:absolute;left:1701;top:12612;width:961;height:239" coordorigin="1701,12612" coordsize="961,239">
              <v:shape style="position:absolute;left:1701;top:12612;width:961;height:239" coordorigin="1701,12612" coordsize="961,239" path="m2620,12612l1741,12615,1707,12683,1701,12724,1702,12745,1714,12804,1744,12852,2623,12849,2657,12780,2662,12740,2662,12719,2650,12660,2620,12612e" filled="t" fillcolor="#FFFF00" stroked="f">
                <v:path arrowok="t"/>
                <v:fill/>
              </v:shape>
            </v:group>
            <v:group style="position:absolute;left:4422;top:12582;width:1568;height:272" coordorigin="4422,12582" coordsize="1568,272">
              <v:shape style="position:absolute;left:4422;top:12582;width:1568;height:272" coordorigin="4422,12582" coordsize="1568,272" path="m4469,12582l4432,12648,4422,12709,4423,12729,4433,12789,4471,12854,5952,12845,5985,12775,5990,12714,5989,12693,5974,12635,4469,12582e" filled="t" fillcolor="#FFFF00" stroked="f">
                <v:path arrowok="t"/>
                <v:fill/>
              </v:shape>
            </v:group>
            <v:group style="position:absolute;left:2687;top:12632;width:1826;height:221" coordorigin="2687,12632" coordsize="1826,221">
              <v:shape style="position:absolute;left:2687;top:12632;width:1826;height:221" coordorigin="2687,12632" coordsize="1826,221" path="m4474,12632l2723,12635,2691,12704,2687,12745,2688,12766,2714,12839,2726,12853,4477,12850,4510,12781,4513,12740,4512,12720,4486,12646,4474,12632e" filled="t" fillcolor="#FFFF00" stroked="f">
                <v:path arrowok="t"/>
                <v:fill/>
              </v:shape>
            </v:group>
            <v:group style="position:absolute;left:5913;top:12663;width:1790;height:174" coordorigin="5913,12663" coordsize="1790,174">
              <v:shape style="position:absolute;left:5913;top:12663;width:1790;height:174" coordorigin="5913,12663" coordsize="1790,174" path="m7673,12663l5936,12671,5913,12746,5914,12766,5917,12786,5923,12805,5932,12822,5944,12837,7680,12828,7690,12812,7697,12794,7701,12774,7703,12754,7703,12733,7699,12713,7693,12694,7684,12677,7673,12663e" filled="t" fillcolor="#FFFF00" stroked="f">
                <v:path arrowok="t"/>
                <v:fill/>
              </v:shape>
            </v:group>
            <v:group style="position:absolute;left:2809;top:12834;width:6639;height:266" coordorigin="2809,12834" coordsize="6639,266">
              <v:shape style="position:absolute;left:2809;top:12834;width:6639;height:266" coordorigin="2809,12834" coordsize="6639,266" path="m9401,12834l2847,12843,2815,12913,2809,12974,2811,12995,2826,13053,2856,13100,9410,13090,9442,13021,9448,12959,9447,12939,9432,12880,9401,12834e" filled="t" fillcolor="#FFFF00" stroked="f">
                <v:path arrowok="t"/>
                <v:fill/>
              </v:shape>
            </v:group>
            <v:group style="position:absolute;left:1685;top:12878;width:1114;height:221" coordorigin="1685,12878" coordsize="1114,221">
              <v:shape style="position:absolute;left:1685;top:12878;width:1114;height:221" coordorigin="1685,12878" coordsize="1114,221" path="m2760,12878l1721,12881,1689,12949,1685,12990,1686,13011,1712,13085,1724,13099,2763,13096,2795,13027,2799,12986,2798,12965,2772,12892,2760,12878e" filled="t" fillcolor="#FFFF00" stroked="f">
                <v:path arrowok="t"/>
                <v:fill/>
              </v:shape>
            </v:group>
            <v:group style="position:absolute;left:4558;top:13067;width:4897;height:268" coordorigin="4558,13067" coordsize="4897,268">
              <v:shape style="position:absolute;left:4558;top:13067;width:4897;height:268" coordorigin="4558,13067" coordsize="4897,268" path="m9407,13067l4596,13079,4564,13149,4558,13210,4560,13231,4575,13289,4605,13336,9418,13325,9450,13254,9455,13193,9453,13172,9438,13114,9407,13067e" filled="t" fillcolor="#FFFF00" stroked="f">
                <v:path arrowok="t"/>
                <v:fill/>
              </v:shape>
            </v:group>
            <v:group style="position:absolute;left:1694;top:13105;width:1592;height:229" coordorigin="1694,13105" coordsize="1592,229">
              <v:shape style="position:absolute;left:1694;top:13105;width:1592;height:229" coordorigin="1694,13105" coordsize="1592,229" path="m3246,13105l1730,13117,1697,13185,1694,13226,1695,13247,1721,13321,1733,13335,3250,13324,3282,13254,3286,13213,3284,13193,3258,13119,3246,13105e" filled="t" fillcolor="#FFFF00" stroked="f">
                <v:path arrowok="t"/>
                <v:fill/>
              </v:shape>
            </v:group>
            <v:group style="position:absolute;left:3425;top:13094;width:718;height:239" coordorigin="3425,13094" coordsize="718,239">
              <v:shape style="position:absolute;left:3425;top:13094;width:718;height:239" coordorigin="3425,13094" coordsize="718,239" path="m4100,13094l3464,13097,3430,13165,3425,13205,3425,13226,3437,13285,3467,13333,4103,13330,4137,13262,4143,13221,4142,13200,4130,13141,4100,13094e" filled="t" fillcolor="#FFFF00" stroked="f">
                <v:path arrowok="t"/>
                <v:fill/>
              </v:shape>
            </v:group>
            <v:group style="position:absolute;left:4431;top:13105;width:204;height:223" coordorigin="4431,13105" coordsize="204,223">
              <v:shape style="position:absolute;left:4431;top:13105;width:204;height:223" coordorigin="4431,13105" coordsize="204,223" path="m4595,13105l4466,13109,4434,13179,4431,13220,4432,13240,4458,13314,4470,13328,4599,13324,4631,13254,4635,13213,4633,13193,4607,13119,4595,13105e" filled="t" fillcolor="#FFFF00" stroked="f">
                <v:path arrowok="t"/>
                <v:fill/>
              </v:shape>
            </v:group>
            <v:group style="position:absolute;left:3211;top:13144;width:292;height:174" coordorigin="3211,13144" coordsize="292,174">
              <v:shape style="position:absolute;left:3211;top:13144;width:292;height:174" coordorigin="3211,13144" coordsize="292,174" path="m3473,13144l3235,13153,3211,13227,3212,13248,3215,13268,3222,13287,3230,13304,3242,13318,3480,13310,3490,13294,3497,13276,3502,13256,3504,13235,3503,13215,3499,13194,3493,13176,3484,13159,3473,13144e" filled="t" fillcolor="#FFFF00" stroked="f">
                <v:path arrowok="t"/>
                <v:fill/>
              </v:shape>
            </v:group>
            <v:group style="position:absolute;left:4193;top:13206;width:168;height:96" coordorigin="4193,13206" coordsize="168,96">
              <v:shape style="position:absolute;left:4193;top:13206;width:168;height:96" coordorigin="4193,13206" coordsize="168,96" path="m4345,13206l4206,13211,4197,13228,4193,13247,4194,13268,4200,13287,4210,13303,4349,13298,4358,13281,4362,13261,4361,13241,4355,13222,4345,13206e" filled="t" fillcolor="#FFFF00" stroked="f">
                <v:path arrowok="t"/>
                <v:fill/>
              </v:shape>
            </v:group>
            <v:group style="position:absolute;left:4553;top:13313;width:3417;height:266" coordorigin="4553,13313" coordsize="3417,266">
              <v:shape style="position:absolute;left:4553;top:13313;width:3417;height:266" coordorigin="4553,13313" coordsize="3417,266" path="m7923,13313l4591,13323,4559,13392,4553,13453,4555,13474,4569,13532,4600,13579,7931,13569,7964,13500,7970,13439,7968,13418,7953,13360,7923,13313e" filled="t" fillcolor="#FFFF00" stroked="f">
                <v:path arrowok="t"/>
                <v:fill/>
              </v:shape>
            </v:group>
            <v:group style="position:absolute;left:8117;top:13313;width:1091;height:266" coordorigin="8117,13313" coordsize="1091,266">
              <v:shape style="position:absolute;left:8117;top:13313;width:1091;height:266" coordorigin="8117,13313" coordsize="1091,266" path="m9162,13313l8155,13323,8123,13392,8117,13453,8119,13474,8134,13532,8164,13579,9170,13569,9203,13500,9209,13439,9207,13418,9192,13360,9162,13313e" filled="t" fillcolor="#FFFF00" stroked="f">
                <v:path arrowok="t"/>
                <v:fill/>
              </v:shape>
            </v:group>
            <v:group style="position:absolute;left:1692;top:13337;width:970;height:239" coordorigin="1692,13337" coordsize="970,239">
              <v:shape style="position:absolute;left:1692;top:13337;width:970;height:239" coordorigin="1692,13337" coordsize="970,239" path="m2620,13337l1731,13340,1697,13408,1692,13449,1692,13469,1704,13529,1734,13576,2623,13573,2657,13505,2662,13465,2662,13444,2650,13385,2620,13337e" filled="t" fillcolor="#FFFF00" stroked="f">
                <v:path arrowok="t"/>
                <v:fill/>
              </v:shape>
            </v:group>
            <v:group style="position:absolute;left:2693;top:13357;width:1439;height:221" coordorigin="2693,13357" coordsize="1439,221">
              <v:shape style="position:absolute;left:2693;top:13357;width:1439;height:221" coordorigin="2693,13357" coordsize="1439,221" path="m4093,13357l2729,13360,2697,13429,2693,13470,2694,13491,2720,13564,2732,13578,4095,13575,4128,13506,4132,13465,4130,13445,4104,13371,4093,13357e" filled="t" fillcolor="#FFFF00" stroked="f">
                <v:path arrowok="t"/>
                <v:fill/>
              </v:shape>
            </v:group>
            <v:group style="position:absolute;left:4430;top:13349;width:214;height:223" coordorigin="4430,13349" coordsize="214,223">
              <v:shape style="position:absolute;left:4430;top:13349;width:214;height:223" coordorigin="4430,13349" coordsize="214,223" path="m4605,13349l4466,13353,4434,13422,4430,13463,4432,13484,4458,13557,4470,13571,4608,13567,4640,13498,4644,13457,4643,13436,4616,13363,4605,13349e" filled="t" fillcolor="#FFFF00" stroked="f">
                <v:path arrowok="t"/>
                <v:fill/>
              </v:shape>
            </v:group>
            <v:group style="position:absolute;left:9117;top:13349;width:319;height:223" coordorigin="9117,13349" coordsize="319,223">
              <v:shape style="position:absolute;left:9117;top:13349;width:319;height:223" coordorigin="9117,13349" coordsize="319,223" path="m9397,13349l9153,13353,9121,13422,9117,13463,9118,13484,9145,13557,9156,13571,9401,13567,9433,13498,9437,13457,9435,13436,9409,13363,9397,13349e" filled="t" fillcolor="#FFFF00" stroked="f">
                <v:path arrowok="t"/>
                <v:fill/>
              </v:shape>
            </v:group>
            <v:group style="position:absolute;left:7912;top:13388;width:268;height:174" coordorigin="7912,13388" coordsize="268,174">
              <v:shape style="position:absolute;left:7912;top:13388;width:268;height:174" coordorigin="7912,13388" coordsize="268,174" path="m8150,13388l7935,13396,7912,13470,7913,13491,7916,13511,7922,13530,7931,13547,7942,13561,8157,13553,8167,13537,8174,13519,8178,13499,8180,13479,8179,13458,8176,13438,8170,13419,8161,13402,8150,13388e" filled="t" fillcolor="#FFFF00" stroked="f">
                <v:path arrowok="t"/>
                <v:fill/>
              </v:shape>
              <v:shape style="position:absolute;left:6396;top:13832;width:1888;height:308" type="#_x0000_t75">
                <v:imagedata r:id="rId137" o:title=""/>
              </v:shape>
            </v:group>
            <v:group style="position:absolute;left:7973;top:13496;width:238;height:349" coordorigin="7973,13496" coordsize="238,349">
              <v:shape style="position:absolute;left:7973;top:13496;width:238;height:349" coordorigin="7973,13496" coordsize="238,349" path="m8150,13496l8031,13499,7992,13563,7976,13621,7973,13683,7974,13704,7987,13763,8022,13831,8034,13844,8153,13841,8192,13777,8208,13719,8211,13678,8211,13657,8202,13596,8173,13524,8150,13496e" filled="t" fillcolor="#FFFF00" stroked="f">
                <v:path arrowok="t"/>
                <v:fill/>
              </v:shape>
            </v:group>
            <v:group style="position:absolute;left:4789;top:13559;width:3057;height:268" coordorigin="4789,13559" coordsize="3057,268">
              <v:shape style="position:absolute;left:4789;top:13559;width:3057;height:268" coordorigin="4789,13559" coordsize="3057,268" path="m7798,13559l4827,13571,4795,13640,4789,13701,4790,13722,4805,13780,4836,13827,7809,13816,7840,13746,7846,13684,7844,13664,7829,13605,7798,13559e" filled="t" fillcolor="#FFFF00" stroked="f">
                <v:path arrowok="t"/>
                <v:fill/>
              </v:shape>
            </v:group>
            <v:group style="position:absolute;left:7899;top:13556;width:74;height:120" coordorigin="7899,13556" coordsize="74,120">
              <v:shape style="position:absolute;left:7899;top:13556;width:74;height:120" coordorigin="7899,13556" coordsize="74,120" path="m7952,13556l7913,13565,7905,13582,7900,13602,7899,13622,7903,13643,7910,13661,7920,13676,7960,13667,7968,13650,7973,13630,7973,13609,7970,13589,7963,13571,7952,13556e" filled="t" fillcolor="#FFFF00" stroked="f">
                <v:path arrowok="t"/>
                <v:fill/>
              </v:shape>
            </v:group>
            <v:group style="position:absolute;left:8123;top:13561;width:1080;height:266" coordorigin="8123,13561" coordsize="1080,266">
              <v:shape style="position:absolute;left:8123;top:13561;width:1080;height:266" coordorigin="8123,13561" coordsize="1080,266" path="m9156,13561l8161,13571,8129,13640,8123,13701,8124,13722,8139,13780,8170,13827,9165,13817,9197,13748,9203,13687,9201,13666,9186,13608,9156,13561e" filled="t" fillcolor="#FFFF00" stroked="f">
                <v:path arrowok="t"/>
                <v:fill/>
              </v:shape>
            </v:group>
            <v:group style="position:absolute;left:2438;top:13585;width:1626;height:239" coordorigin="2438,13585" coordsize="1626,239">
              <v:shape style="position:absolute;left:2438;top:13585;width:1626;height:239" coordorigin="2438,13585" coordsize="1626,239" path="m4022,13585l2478,13588,2444,13656,2438,13697,2439,13717,2451,13777,2481,13824,4025,13821,4059,13753,4064,13713,4064,13692,4052,13633,4022,13585e" filled="t" fillcolor="#FFFF00" stroked="f">
                <v:path arrowok="t"/>
                <v:fill/>
              </v:shape>
            </v:group>
            <v:group style="position:absolute;left:1705;top:13605;width:709;height:221" coordorigin="1705,13605" coordsize="709,221">
              <v:shape style="position:absolute;left:1705;top:13605;width:709;height:221" coordorigin="1705,13605" coordsize="709,221" path="m2374,13605l1741,13608,1708,13677,1705,13718,1706,13738,1732,13812,1744,13826,2377,13823,2410,13754,2414,13713,2412,13693,2386,13619,2374,13605e" filled="t" fillcolor="#FFFF00" stroked="f">
                <v:path arrowok="t"/>
                <v:fill/>
              </v:shape>
            </v:group>
            <v:group style="position:absolute;left:4198;top:13450;width:164;height:96" coordorigin="4198,13450" coordsize="164,96">
              <v:shape style="position:absolute;left:4198;top:13450;width:164;height:96" coordorigin="4198,13450" coordsize="164,96" path="m4344,13450l4211,13454,4202,13471,4198,13491,4198,13511,4204,13531,4214,13546,4348,13542,4357,13525,4361,13505,4360,13484,4355,13465,4344,13450e" filled="t" fillcolor="#FFFF00" stroked="f">
                <v:path arrowok="t"/>
                <v:fill/>
              </v:shape>
            </v:group>
            <v:group style="position:absolute;left:4031;top:13605;width:849;height:221" coordorigin="4031,13605" coordsize="849,221">
              <v:shape style="position:absolute;left:4031;top:13605;width:849;height:221" coordorigin="4031,13605" coordsize="849,221" path="m4841,13605l4067,13608,4035,13677,4031,13718,4032,13738,4058,13812,4070,13826,4843,13823,4876,13754,4880,13713,4878,13693,4852,13619,4841,13605e" filled="t" fillcolor="#FFFF00" stroked="f">
                <v:path arrowok="t"/>
                <v:fill/>
              </v:shape>
            </v:group>
            <v:group style="position:absolute;left:7898;top:13597;width:175;height:223" coordorigin="7898,13597" coordsize="175,223">
              <v:shape style="position:absolute;left:7898;top:13597;width:175;height:223" coordorigin="7898,13597" coordsize="175,223" path="m8034,13597l7934,13601,7902,13670,7898,13711,7900,13732,7926,13805,7938,13819,8038,13815,8070,13746,8073,13705,8072,13684,8046,13611,8034,13597e" filled="t" fillcolor="#FFFF00" stroked="f">
                <v:path arrowok="t"/>
                <v:fill/>
              </v:shape>
            </v:group>
            <v:group style="position:absolute;left:9117;top:13597;width:324;height:223" coordorigin="9117,13597" coordsize="324,223">
              <v:shape style="position:absolute;left:9117;top:13597;width:324;height:223" coordorigin="9117,13597" coordsize="324,223" path="m9402,13597l9153,13601,9121,13670,9117,13711,9118,13732,9145,13805,9156,13819,9406,13815,9438,13746,9441,13705,9440,13684,9414,13611,9402,13597e" filled="t" fillcolor="#FFFF00" stroked="f">
                <v:path arrowok="t"/>
                <v:fill/>
              </v:shape>
            </v:group>
            <v:group style="position:absolute;left:7806;top:13679;width:140;height:120" coordorigin="7806,13679" coordsize="140,120">
              <v:shape style="position:absolute;left:7806;top:13679;width:140;height:120" coordorigin="7806,13679" coordsize="140,120" path="m7925,13679l7820,13688,7811,13705,7807,13725,7806,13745,7809,13765,7816,13784,7827,13799,7933,13790,7941,13772,7946,13753,7946,13732,7943,13712,7936,13694,7925,13679e" filled="t" fillcolor="#FFFF00" stroked="f">
                <v:path arrowok="t"/>
                <v:fill/>
              </v:shape>
            </v:group>
            <v:group style="position:absolute;left:4418;top:13810;width:4640;height:266" coordorigin="4418,13810" coordsize="4640,266">
              <v:shape style="position:absolute;left:4418;top:13810;width:4640;height:266" coordorigin="4418,13810" coordsize="4640,266" path="m9012,13810l4456,13819,4424,13889,4418,13950,4420,13971,4435,14029,4465,14076,9020,14066,9053,13997,9058,13935,9057,13915,9042,13857,9012,13810e" filled="t" fillcolor="#FFFF00" stroked="f">
                <v:path arrowok="t"/>
                <v:fill/>
              </v:shape>
            </v:group>
            <v:group style="position:absolute;left:1705;top:13854;width:2809;height:221" coordorigin="1705,13854" coordsize="2809,221">
              <v:shape style="position:absolute;left:1705;top:13854;width:2809;height:221" coordorigin="1705,13854" coordsize="2809,221" path="m4475,13854l1741,13857,1708,13926,1705,13967,1706,13987,1732,14061,1744,14075,4477,14072,4510,14003,4514,13962,4512,13941,4486,13868,4475,13854e" filled="t" fillcolor="#FFFF00" stroked="f">
                <v:path arrowok="t"/>
                <v:fill/>
              </v:shape>
              <v:shape style="position:absolute;left:9324;top:13942;width:212;height:197" type="#_x0000_t75">
                <v:imagedata r:id="rId138" o:title=""/>
              </v:shape>
            </v:group>
            <v:group style="position:absolute;left:9016;top:13854;width:425;height:221" coordorigin="9016,13854" coordsize="425,221">
              <v:shape style="position:absolute;left:9016;top:13854;width:425;height:221" coordorigin="9016,13854" coordsize="425,221" path="m9402,13854l9052,13857,9020,13926,9016,13967,9017,13987,9043,14061,9055,14075,9405,14072,9438,14003,9441,13962,9440,13941,9414,13868,9402,13854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2"/>
          <w:w w:val="100"/>
          <w:position w:val="1"/>
        </w:rPr>
        <w:t>980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E</w:t>
      </w:r>
      <w:r>
        <w:rPr>
          <w:rFonts w:ascii="Segoe UI" w:hAnsi="Segoe UI" w:cs="Segoe UI" w:eastAsia="Segoe UI"/>
          <w:sz w:val="17"/>
          <w:szCs w:val="17"/>
          <w:spacing w:val="4"/>
          <w:w w:val="14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•••••••••••••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36"/>
          <w:w w:val="2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3"/>
          <w:position w:val="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-2"/>
          <w:w w:val="203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57"/>
          <w:position w:val="1"/>
        </w:rPr>
        <w:t>•:</w:t>
      </w:r>
      <w:r>
        <w:rPr>
          <w:rFonts w:ascii="Segoe UI" w:hAnsi="Segoe UI" w:cs="Segoe UI" w:eastAsia="Segoe UI"/>
          <w:sz w:val="15"/>
          <w:szCs w:val="15"/>
          <w:spacing w:val="10"/>
          <w:w w:val="157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4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65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-5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51"/>
          <w:position w:val="0"/>
        </w:rPr>
        <w:t>�</w:t>
      </w:r>
      <w:r>
        <w:rPr>
          <w:rFonts w:ascii="Segoe UI" w:hAnsi="Segoe UI" w:cs="Segoe UI" w:eastAsia="Segoe UI"/>
          <w:sz w:val="17"/>
          <w:szCs w:val="17"/>
          <w:spacing w:val="10"/>
          <w:w w:val="5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  <w:position w:val="0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8"/>
          <w:w w:val="19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0" w:lineRule="exact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"/>
          <w:w w:val="128"/>
        </w:rPr>
        <w:t>aso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o</w:t>
      </w:r>
      <w:r>
        <w:rPr>
          <w:rFonts w:ascii="Segoe UI" w:hAnsi="Segoe UI" w:cs="Segoe UI" w:eastAsia="Segoe UI"/>
          <w:sz w:val="18"/>
          <w:szCs w:val="18"/>
          <w:spacing w:val="36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99"/>
        </w:rPr>
        <w:t>.R</w:t>
      </w:r>
      <w:r>
        <w:rPr>
          <w:rFonts w:ascii="Segoe UI" w:hAnsi="Segoe UI" w:cs="Segoe UI" w:eastAsia="Segoe UI"/>
          <w:sz w:val="21"/>
          <w:szCs w:val="21"/>
          <w:spacing w:val="0"/>
          <w:w w:val="99"/>
        </w:rPr>
        <w:t>c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•••••••••••••••••••••••••••••••••••••••••••••••••••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3"/>
          <w:w w:val="188"/>
          <w:position w:val="0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03"/>
          <w:position w:val="0"/>
        </w:rPr>
        <w:t>rr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1" w:lineRule="exact"/>
        <w:ind w:left="179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-2"/>
          <w:w w:val="100"/>
        </w:rPr>
        <w:t>a2o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7"/>
          <w:w w:val="13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30"/>
        </w:rPr>
        <w:t>c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7"/>
        </w:rPr>
        <w:t>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46"/>
          <w:w w:val="18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86"/>
        </w:rPr>
        <w:t>�·················-·····1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9" w:after="0" w:line="240" w:lineRule="auto"/>
        <w:ind w:left="178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88"/>
        </w:rPr>
        <w:t>Centrs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8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50"/>
          <w:w w:val="18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0"/>
        </w:rPr>
        <w:t>System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16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Adapter•••••••••••••••••••••••••••••••••••••••8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8" w:after="0" w:line="260" w:lineRule="auto"/>
        <w:ind w:left="1763" w:right="1688" w:firstLine="24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65"/>
          <w:position w:val="1"/>
        </w:rPr>
        <w:t>Concer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llaestro-Telcephor:.e</w:t>
      </w:r>
      <w:r>
        <w:rPr>
          <w:rFonts w:ascii="Times New Roman" w:hAnsi="Times New Roman" w:cs="Times New Roman" w:eastAsia="Times New Roman"/>
          <w:sz w:val="16"/>
          <w:szCs w:val="16"/>
          <w:spacing w:val="-36"/>
          <w:w w:val="16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8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9"/>
          <w:w w:val="48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5"/>
          <w:position w:val="1"/>
        </w:rPr>
        <w:t>Single</w:t>
      </w:r>
      <w:r>
        <w:rPr>
          <w:rFonts w:ascii="Segoe UI" w:hAnsi="Segoe UI" w:cs="Segoe UI" w:eastAsia="Segoe UI"/>
          <w:sz w:val="16"/>
          <w:szCs w:val="16"/>
          <w:spacing w:val="42"/>
          <w:w w:val="17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3"/>
          <w:position w:val="1"/>
        </w:rPr>
        <w:t>Channe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l</w:t>
      </w:r>
      <w:r>
        <w:rPr>
          <w:rFonts w:ascii="Segoe UI" w:hAnsi="Segoe UI" w:cs="Segoe UI" w:eastAsia="Segoe UI"/>
          <w:sz w:val="16"/>
          <w:szCs w:val="16"/>
          <w:spacing w:val="44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S:ratem</w:t>
      </w:r>
      <w:r>
        <w:rPr>
          <w:rFonts w:ascii="Segoe UI" w:hAnsi="Segoe UI" w:cs="Segoe UI" w:eastAsia="Segoe UI"/>
          <w:sz w:val="15"/>
          <w:szCs w:val="15"/>
          <w:spacing w:val="-8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•••</w:t>
      </w:r>
      <w:r>
        <w:rPr>
          <w:rFonts w:ascii="Segoe UI" w:hAnsi="Segoe UI" w:cs="Segoe UI" w:eastAsia="Segoe UI"/>
          <w:sz w:val="15"/>
          <w:szCs w:val="15"/>
          <w:spacing w:val="-23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8"/>
          <w:w w:val="384"/>
          <w:position w:val="1"/>
        </w:rPr>
        <w:t>;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97"/>
          <w:position w:val="0"/>
        </w:rPr>
        <w:t>fraA�tter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8"/>
          <w:w w:val="197"/>
          <w:position w:val="0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7"/>
          <w:position w:val="0"/>
        </w:rPr>
        <w:t>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8"/>
          <w:w w:val="197"/>
          <w:position w:val="0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6"/>
          <w:w w:val="19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201"/>
          <w:position w:val="0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9"/>
          <w:w w:val="201"/>
          <w:position w:val="0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227"/>
          <w:position w:val="1"/>
        </w:rPr>
        <w:t>li•ot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27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22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71"/>
          <w:position w:val="1"/>
        </w:rPr>
        <w:t>Reoeiver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71"/>
          <w:position w:val="1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5"/>
          <w:w w:val="3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1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5"/>
          <w:w w:val="3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2"/>
          <w:w w:val="34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2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309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1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69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-22"/>
          <w:w w:val="26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35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3"/>
          <w:w w:val="187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•</w:t>
      </w:r>
      <w:r>
        <w:rPr>
          <w:rFonts w:ascii="Segoe UI" w:hAnsi="Segoe UI" w:cs="Segoe UI" w:eastAsia="Segoe UI"/>
          <w:sz w:val="7"/>
          <w:szCs w:val="7"/>
          <w:spacing w:val="-22"/>
          <w:w w:val="154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114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9"/>
          <w:position w:val="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13" w:lineRule="exact"/>
        <w:ind w:left="17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76"/>
        </w:rPr>
        <w:t>Selectio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n</w:t>
      </w:r>
      <w:r>
        <w:rPr>
          <w:rFonts w:ascii="Segoe UI" w:hAnsi="Segoe UI" w:cs="Segoe UI" w:eastAsia="Segoe UI"/>
          <w:sz w:val="16"/>
          <w:szCs w:val="16"/>
          <w:spacing w:val="26"/>
          <w:w w:val="17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55"/>
        </w:rPr>
        <w:t>Reoeive</w:t>
      </w:r>
      <w:r>
        <w:rPr>
          <w:rFonts w:ascii="Segoe UI" w:hAnsi="Segoe UI" w:cs="Segoe UI" w:eastAsia="Segoe UI"/>
          <w:sz w:val="17"/>
          <w:szCs w:val="17"/>
          <w:spacing w:val="5"/>
          <w:w w:val="155"/>
        </w:rPr>
        <w:t>r</w:t>
      </w:r>
      <w:r>
        <w:rPr>
          <w:rFonts w:ascii="Segoe UI" w:hAnsi="Segoe UI" w:cs="Segoe UI" w:eastAsia="Segoe UI"/>
          <w:sz w:val="17"/>
          <w:szCs w:val="17"/>
          <w:spacing w:val="-14"/>
          <w:w w:val="141"/>
        </w:rPr>
        <w:t>a</w:t>
      </w:r>
      <w:r>
        <w:rPr>
          <w:rFonts w:ascii="Segoe UI" w:hAnsi="Segoe UI" w:cs="Segoe UI" w:eastAsia="Segoe UI"/>
          <w:sz w:val="15"/>
          <w:szCs w:val="15"/>
          <w:spacing w:val="2"/>
          <w:w w:val="202"/>
        </w:rPr>
        <w:t>••••••••••••</w:t>
      </w:r>
      <w:r>
        <w:rPr>
          <w:rFonts w:ascii="Segoe UI" w:hAnsi="Segoe UI" w:cs="Segoe UI" w:eastAsia="Segoe UI"/>
          <w:sz w:val="15"/>
          <w:szCs w:val="15"/>
          <w:spacing w:val="-18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2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3"/>
          <w:w w:val="199"/>
        </w:rPr>
        <w:t>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lo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31" w:lineRule="exact"/>
        <w:ind w:left="177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5"/>
          <w:w w:val="112"/>
          <w:position w:val="-1"/>
        </w:rPr>
        <w:t>PO</w:t>
      </w:r>
      <w:r>
        <w:rPr>
          <w:rFonts w:ascii="Segoe UI" w:hAnsi="Segoe UI" w:cs="Segoe UI" w:eastAsia="Segoe UI"/>
          <w:sz w:val="16"/>
          <w:szCs w:val="16"/>
          <w:spacing w:val="5"/>
          <w:w w:val="112"/>
          <w:position w:val="-1"/>
        </w:rPr>
        <w:t>\</w:t>
      </w:r>
      <w:r>
        <w:rPr>
          <w:rFonts w:ascii="Segoe UI" w:hAnsi="Segoe UI" w:cs="Segoe UI" w:eastAsia="Segoe UI"/>
          <w:sz w:val="16"/>
          <w:szCs w:val="16"/>
          <w:spacing w:val="0"/>
          <w:w w:val="461"/>
          <w:position w:val="-1"/>
        </w:rPr>
        <w:t>...er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3"/>
          <w:position w:val="-1"/>
        </w:rPr>
        <w:t>Suppl1e••</w:t>
      </w:r>
      <w:r>
        <w:rPr>
          <w:rFonts w:ascii="Segoe UI" w:hAnsi="Segoe UI" w:cs="Segoe UI" w:eastAsia="Segoe UI"/>
          <w:sz w:val="16"/>
          <w:szCs w:val="16"/>
          <w:spacing w:val="-5"/>
          <w:w w:val="163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214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214"/>
          <w:position w:val="-1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75"/>
          <w:position w:val="-1"/>
        </w:rPr>
        <w:t>•••••-••••••</w:t>
      </w:r>
      <w:r>
        <w:rPr>
          <w:rFonts w:ascii="Segoe UI" w:hAnsi="Segoe UI" w:cs="Segoe UI" w:eastAsia="Segoe UI"/>
          <w:sz w:val="16"/>
          <w:szCs w:val="16"/>
          <w:spacing w:val="9"/>
          <w:w w:val="175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8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118"/>
          <w:w w:val="186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52"/>
          <w:position w:val="-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8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-1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-13"/>
          <w:w w:val="188"/>
          <w:position w:val="-1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31"/>
          <w:position w:val="-1"/>
        </w:rPr>
        <w:t>10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97" w:lineRule="exact"/>
        <w:ind w:left="17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3"/>
        </w:rPr>
        <w:t>Remot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3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40"/>
          <w:position w:val="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69"/>
          <w:position w:val="3"/>
        </w:rPr>
        <w:t>Conaol.e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69"/>
          <w:position w:val="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3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-39"/>
          <w:w w:val="169"/>
          <w:position w:val="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51"/>
          <w:position w:val="3"/>
        </w:rPr>
        <w:t>�</w:t>
      </w:r>
      <w:r>
        <w:rPr>
          <w:rFonts w:ascii="Segoe UI" w:hAnsi="Segoe UI" w:cs="Segoe UI" w:eastAsia="Segoe UI"/>
          <w:sz w:val="15"/>
          <w:szCs w:val="15"/>
          <w:spacing w:val="4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3"/>
        </w:rPr>
        <w:t>••••••••••••••••••••••••••••••••••••</w:t>
      </w:r>
      <w:r>
        <w:rPr>
          <w:rFonts w:ascii="Segoe UI" w:hAnsi="Segoe UI" w:cs="Segoe UI" w:eastAsia="Segoe UI"/>
          <w:sz w:val="17"/>
          <w:szCs w:val="17"/>
          <w:spacing w:val="-115"/>
          <w:w w:val="126"/>
          <w:position w:val="3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3"/>
          <w:position w:val="-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4"/>
        </w:rPr>
        <w:t>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28"/>
          <w:position w:val="3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0" w:lineRule="exact"/>
        <w:ind w:left="175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4"/>
          <w:position w:val="2"/>
        </w:rPr>
        <w:t>Speako</w:t>
      </w:r>
      <w:r>
        <w:rPr>
          <w:rFonts w:ascii="Segoe UI" w:hAnsi="Segoe UI" w:cs="Segoe UI" w:eastAsia="Segoe UI"/>
          <w:sz w:val="17"/>
          <w:szCs w:val="17"/>
          <w:spacing w:val="5"/>
          <w:w w:val="144"/>
          <w:position w:val="2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202"/>
          <w:position w:val="3"/>
        </w:rPr>
        <w:t>gaa</w:t>
      </w:r>
      <w:r>
        <w:rPr>
          <w:rFonts w:ascii="Segoe UI" w:hAnsi="Segoe UI" w:cs="Segoe UI" w:eastAsia="Segoe UI"/>
          <w:sz w:val="17"/>
          <w:szCs w:val="17"/>
          <w:spacing w:val="-17"/>
          <w:w w:val="140"/>
          <w:position w:val="3"/>
        </w:rPr>
        <w:t>a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3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8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3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3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07"/>
          <w:position w:val="3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7"/>
          <w:position w:val="3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37"/>
          <w:position w:val="0"/>
        </w:rPr>
        <w:t>·</w:t>
      </w:r>
      <w:r>
        <w:rPr>
          <w:rFonts w:ascii="Segoe UI" w:hAnsi="Segoe UI" w:cs="Segoe UI" w:eastAsia="Segoe UI"/>
          <w:sz w:val="21"/>
          <w:szCs w:val="21"/>
          <w:spacing w:val="5"/>
          <w:w w:val="46"/>
          <w:position w:val="2"/>
        </w:rPr>
        <w:t>.'!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158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position:absolute;margin-left:184.940002pt;margin-top:-1.93pt;width:5.75995pt;height:3.84pt;mso-position-horizontal-relative:page;mso-position-vertical-relative:paragraph;z-index:-19594" type="#_x0000_t75">
            <v:imagedata r:id="rId139" o:title=""/>
          </v:shape>
        </w:pict>
      </w:r>
      <w:r>
        <w:rPr/>
        <w:pict>
          <v:shape style="width:1.92005pt;height:3.84pt;mso-position-horizontal-relative:char;mso-position-vertical-relative:line" type="#_x0000_t75">
            <v:imagedata r:id="rId140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59" w:after="0" w:line="240" w:lineRule="auto"/>
        <w:ind w:left="136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45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2</w:t>
      </w:r>
      <w:r>
        <w:rPr>
          <w:rFonts w:ascii="Segoe UI" w:hAnsi="Segoe UI" w:cs="Segoe UI" w:eastAsia="Segoe UI"/>
          <w:sz w:val="16"/>
          <w:szCs w:val="16"/>
          <w:spacing w:val="62"/>
          <w:w w:val="14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4"/>
        </w:rPr>
        <w:t>Dli'ORlLA</w:t>
      </w:r>
      <w:r>
        <w:rPr>
          <w:rFonts w:ascii="Segoe UI" w:hAnsi="Segoe UI" w:cs="Segoe UI" w:eastAsia="Segoe UI"/>
          <w:sz w:val="18"/>
          <w:szCs w:val="18"/>
          <w:spacing w:val="5"/>
          <w:w w:val="174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11"/>
        </w:rPr>
        <w:t>OS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6" w:after="0" w:line="246" w:lineRule="exact"/>
        <w:ind w:left="1724" w:right="1803" w:firstLine="19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6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r</w:t>
      </w:r>
      <w:r>
        <w:rPr>
          <w:rFonts w:ascii="Segoe UI" w:hAnsi="Segoe UI" w:cs="Segoe UI" w:eastAsia="Segoe UI"/>
          <w:sz w:val="16"/>
          <w:szCs w:val="16"/>
          <w:spacing w:val="42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Speo1.t1oat1on</w:t>
      </w:r>
      <w:r>
        <w:rPr>
          <w:rFonts w:ascii="Segoe UI" w:hAnsi="Segoe UI" w:cs="Segoe UI" w:eastAsia="Segoe UI"/>
          <w:sz w:val="17"/>
          <w:szCs w:val="17"/>
          <w:spacing w:val="-4"/>
          <w:w w:val="136"/>
        </w:rPr>
        <w:t>a</w:t>
      </w:r>
      <w:r>
        <w:rPr>
          <w:rFonts w:ascii="Segoe UI" w:hAnsi="Segoe UI" w:cs="Segoe UI" w:eastAsia="Segoe UI"/>
          <w:sz w:val="16"/>
          <w:szCs w:val="16"/>
          <w:spacing w:val="-4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07"/>
          <w:position w:val="0"/>
        </w:rPr>
        <w:t>.-</w:t>
      </w:r>
      <w:r>
        <w:rPr>
          <w:rFonts w:ascii="Segoe UI" w:hAnsi="Segoe UI" w:cs="Segoe UI" w:eastAsia="Segoe UI"/>
          <w:sz w:val="16"/>
          <w:szCs w:val="16"/>
          <w:spacing w:val="3"/>
          <w:w w:val="128"/>
          <w:position w:val="0"/>
        </w:rPr>
        <w:t>.</w:t>
      </w:r>
      <w:r>
        <w:rPr>
          <w:rFonts w:ascii="Segoe UI" w:hAnsi="Segoe UI" w:cs="Segoe UI" w:eastAsia="Segoe UI"/>
          <w:sz w:val="16"/>
          <w:szCs w:val="16"/>
          <w:spacing w:val="5"/>
          <w:w w:val="128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7"/>
          <w:position w:val="0"/>
        </w:rPr>
        <w:t>••••••...</w:t>
      </w:r>
      <w:r>
        <w:rPr>
          <w:rFonts w:ascii="Segoe UI" w:hAnsi="Segoe UI" w:cs="Segoe UI" w:eastAsia="Segoe UI"/>
          <w:sz w:val="7"/>
          <w:szCs w:val="7"/>
          <w:spacing w:val="-10"/>
          <w:w w:val="28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273"/>
          <w:position w:val="0"/>
        </w:rPr>
        <w:t>...................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14"/>
          <w:szCs w:val="14"/>
          <w:spacing w:val="-32"/>
          <w:w w:val="16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00"/>
          <w:position w:val="0"/>
        </w:rPr>
        <w:t>.;·.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;</w:t>
      </w:r>
      <w:r>
        <w:rPr>
          <w:rFonts w:ascii="Segoe UI" w:hAnsi="Segoe UI" w:cs="Segoe UI" w:eastAsia="Segoe UI"/>
          <w:sz w:val="18"/>
          <w:szCs w:val="18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246"/>
          <w:position w:val="0"/>
        </w:rPr>
        <w:t>;</w:t>
      </w:r>
      <w:r>
        <w:rPr>
          <w:rFonts w:ascii="Segoe UI" w:hAnsi="Segoe UI" w:cs="Segoe UI" w:eastAsia="Segoe UI"/>
          <w:sz w:val="21"/>
          <w:szCs w:val="21"/>
          <w:spacing w:val="0"/>
          <w:w w:val="221"/>
          <w:position w:val="0"/>
        </w:rPr>
        <w:t>: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207"/>
          <w:position w:val="0"/>
        </w:rPr>
        <w:t>...</w:t>
      </w:r>
      <w:r>
        <w:rPr>
          <w:rFonts w:ascii="Segoe UI" w:hAnsi="Segoe UI" w:cs="Segoe UI" w:eastAsia="Segoe UI"/>
          <w:sz w:val="21"/>
          <w:szCs w:val="21"/>
          <w:spacing w:val="6"/>
          <w:w w:val="20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-7"/>
          <w:w w:val="109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9"/>
          <w:position w:val="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a: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93"/>
          <w:position w:val="0"/>
        </w:rPr>
        <w:t>lS</w:t>
      </w:r>
      <w:r>
        <w:rPr>
          <w:rFonts w:ascii="Segoe UI" w:hAnsi="Segoe UI" w:cs="Segoe UI" w:eastAsia="Segoe UI"/>
          <w:sz w:val="17"/>
          <w:szCs w:val="17"/>
          <w:spacing w:val="-2"/>
          <w:w w:val="193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0"/>
          <w:position w:val="0"/>
        </w:rPr>
        <w:t>Uote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0"/>
          <w:position w:val="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n</w:t>
      </w:r>
      <w:r>
        <w:rPr>
          <w:rFonts w:ascii="Segoe UI" w:hAnsi="Segoe UI" w:cs="Segoe UI" w:eastAsia="Segoe UI"/>
          <w:sz w:val="16"/>
          <w:szCs w:val="16"/>
          <w:spacing w:val="26"/>
          <w:w w:val="15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9"/>
          <w:position w:val="0"/>
        </w:rPr>
        <w:t>Speakera••••••••••••••••••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"/>
          <w:w w:val="189"/>
          <w:position w:val="0"/>
        </w:rPr>
        <w:t>•••••••�••••••••••</w:t>
      </w:r>
      <w:r>
        <w:rPr>
          <w:rFonts w:ascii="Segoe UI" w:hAnsi="Segoe UI" w:cs="Segoe UI" w:eastAsia="Segoe UI"/>
          <w:sz w:val="15"/>
          <w:szCs w:val="15"/>
          <w:spacing w:val="-15"/>
          <w:w w:val="189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4"/>
          <w:position w:val="0"/>
        </w:rPr>
        <w:t>••••••l4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0" w:lineRule="exact"/>
        <w:ind w:left="173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.73pt;margin-top:2.556702pt;width:1.2041pt;height:.9633pt;mso-position-horizontal-relative:page;mso-position-vertical-relative:paragraph;z-index:-19592" type="#_x0000_t75">
            <v:imagedata r:id="rId141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3"/>
          <w:w w:val="158"/>
        </w:rPr>
        <w:t>Speake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r</w:t>
      </w:r>
      <w:r>
        <w:rPr>
          <w:rFonts w:ascii="Segoe UI" w:hAnsi="Segoe UI" w:cs="Segoe UI" w:eastAsia="Segoe UI"/>
          <w:sz w:val="17"/>
          <w:szCs w:val="17"/>
          <w:spacing w:val="-32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8"/>
        </w:rPr>
        <w:t>Con</w:t>
      </w:r>
      <w:r>
        <w:rPr>
          <w:rFonts w:ascii="Segoe UI" w:hAnsi="Segoe UI" w:cs="Segoe UI" w:eastAsia="Segoe UI"/>
          <w:sz w:val="18"/>
          <w:szCs w:val="18"/>
          <w:spacing w:val="-8"/>
          <w:w w:val="158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e</w:t>
      </w:r>
      <w:r>
        <w:rPr>
          <w:rFonts w:ascii="Segoe UI" w:hAnsi="Segoe UI" w:cs="Segoe UI" w:eastAsia="Segoe UI"/>
          <w:sz w:val="14"/>
          <w:szCs w:val="14"/>
          <w:spacing w:val="-9"/>
          <w:w w:val="158"/>
        </w:rPr>
        <w:t>o</w:t>
      </w:r>
      <w:r>
        <w:rPr>
          <w:rFonts w:ascii="Segoe UI" w:hAnsi="Segoe UI" w:cs="Segoe UI" w:eastAsia="Segoe UI"/>
          <w:sz w:val="16"/>
          <w:szCs w:val="16"/>
          <w:spacing w:val="3"/>
          <w:w w:val="158"/>
        </w:rPr>
        <w:t>tion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23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43"/>
        </w:rPr>
        <w:t>..</w:t>
      </w:r>
      <w:r>
        <w:rPr>
          <w:rFonts w:ascii="Segoe UI" w:hAnsi="Segoe UI" w:cs="Segoe UI" w:eastAsia="Segoe UI"/>
          <w:sz w:val="7"/>
          <w:szCs w:val="7"/>
          <w:spacing w:val="40"/>
          <w:w w:val="443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28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••••••••••••••••••••.•</w:t>
      </w:r>
      <w:r>
        <w:rPr>
          <w:rFonts w:ascii="Segoe UI" w:hAnsi="Segoe UI" w:cs="Segoe UI" w:eastAsia="Segoe UI"/>
          <w:sz w:val="16"/>
          <w:szCs w:val="16"/>
          <w:spacing w:val="5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90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90"/>
        </w:rPr>
        <w:t>•</w:t>
      </w:r>
      <w:r>
        <w:rPr>
          <w:rFonts w:ascii="Segoe UI" w:hAnsi="Segoe UI" w:cs="Segoe UI" w:eastAsia="Segoe UI"/>
          <w:sz w:val="21"/>
          <w:szCs w:val="21"/>
          <w:spacing w:val="2"/>
          <w:w w:val="107"/>
        </w:rPr>
        <w:t>15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18" w:lineRule="exact"/>
        <w:ind w:left="17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1"/>
        </w:rPr>
        <w:t>Spi!Hlkel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"</w:t>
      </w:r>
      <w:r>
        <w:rPr>
          <w:rFonts w:ascii="Segoe UI" w:hAnsi="Segoe UI" w:cs="Segoe UI" w:eastAsia="Segoe UI"/>
          <w:sz w:val="16"/>
          <w:szCs w:val="16"/>
          <w:spacing w:val="-20"/>
          <w:w w:val="141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41"/>
          <w:position w:val="-1"/>
        </w:rPr>
        <w:t>CoiUleotion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44"/>
          <w:w w:val="141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64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464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47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-1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9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90"/>
          <w:position w:val="-1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190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42"/>
          <w:w w:val="19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31"/>
          <w:position w:val="-1"/>
        </w:rPr>
        <w:t>•-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7"/>
          <w:w w:val="203"/>
          <w:position w:val="-1"/>
        </w:rPr>
        <w:t>••</w:t>
      </w:r>
      <w:r>
        <w:rPr>
          <w:rFonts w:ascii="Segoe UI" w:hAnsi="Segoe UI" w:cs="Segoe UI" w:eastAsia="Segoe UI"/>
          <w:sz w:val="15"/>
          <w:szCs w:val="15"/>
          <w:spacing w:val="-5"/>
          <w:w w:val="203"/>
          <w:position w:val="-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16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4" w:lineRule="exact"/>
        <w:ind w:left="174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6.019989pt;margin-top:1.066484pt;width:1.59360pt;height:4.8pt;mso-position-horizontal-relative:page;mso-position-vertical-relative:paragraph;z-index:-19587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9"/>
          <w:w w:val="177"/>
          <w:position w:val="1"/>
        </w:rPr>
        <w:t>Extr</w:t>
      </w:r>
      <w:r>
        <w:rPr>
          <w:rFonts w:ascii="Segoe UI" w:hAnsi="Segoe UI" w:cs="Segoe UI" w:eastAsia="Segoe UI"/>
          <w:sz w:val="17"/>
          <w:szCs w:val="17"/>
          <w:spacing w:val="0"/>
          <w:w w:val="177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24"/>
          <w:w w:val="17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7"/>
          <w:position w:val="1"/>
        </w:rPr>
        <w:t>Speak:ar</w:t>
      </w:r>
      <w:r>
        <w:rPr>
          <w:rFonts w:ascii="Segoe UI" w:hAnsi="Segoe UI" w:cs="Segoe UI" w:eastAsia="Segoe UI"/>
          <w:sz w:val="16"/>
          <w:szCs w:val="16"/>
          <w:spacing w:val="41"/>
          <w:w w:val="14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5"/>
          <w:position w:val="1"/>
        </w:rPr>
        <w:t>Plu</w:t>
      </w:r>
      <w:r>
        <w:rPr>
          <w:rFonts w:ascii="Segoe UI" w:hAnsi="Segoe UI" w:cs="Segoe UI" w:eastAsia="Segoe UI"/>
          <w:sz w:val="16"/>
          <w:szCs w:val="16"/>
          <w:spacing w:val="0"/>
          <w:w w:val="165"/>
          <w:position w:val="1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20"/>
          <w:position w:val="1"/>
        </w:rPr>
        <w:t>·</w:t>
      </w:r>
      <w:r>
        <w:rPr>
          <w:rFonts w:ascii="Segoe UI" w:hAnsi="Segoe UI" w:cs="Segoe UI" w:eastAsia="Segoe UI"/>
          <w:sz w:val="16"/>
          <w:szCs w:val="16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1"/>
        </w:rPr>
        <w:t>l'f1r1D</w:t>
      </w:r>
      <w:r>
        <w:rPr>
          <w:rFonts w:ascii="Segoe UI" w:hAnsi="Segoe UI" w:cs="Segoe UI" w:eastAsia="Segoe UI"/>
          <w:sz w:val="17"/>
          <w:szCs w:val="17"/>
          <w:spacing w:val="-5"/>
          <w:w w:val="129"/>
          <w:position w:val="1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1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5"/>
          <w:w w:val="190"/>
          <w:position w:val="1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95"/>
          <w:position w:val="1"/>
        </w:rPr>
        <w:t>;•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;;</w:t>
      </w:r>
      <w:r>
        <w:rPr>
          <w:rFonts w:ascii="Segoe UI" w:hAnsi="Segoe UI" w:cs="Segoe UI" w:eastAsia="Segoe UI"/>
          <w:sz w:val="28"/>
          <w:szCs w:val="28"/>
          <w:spacing w:val="0"/>
          <w:w w:val="44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-57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1"/>
        </w:rPr>
        <w:t>•</w:t>
      </w:r>
      <w:r>
        <w:rPr>
          <w:rFonts w:ascii="Segoe UI" w:hAnsi="Segoe UI" w:cs="Segoe UI" w:eastAsia="Segoe UI"/>
          <w:sz w:val="18"/>
          <w:szCs w:val="18"/>
          <w:spacing w:val="5"/>
          <w:w w:val="124"/>
          <w:position w:val="1"/>
        </w:rPr>
        <w:t>17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240" w:lineRule="auto"/>
        <w:ind w:left="174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475"/>
        </w:rPr>
        <w:t>�</w:t>
      </w:r>
      <w:r>
        <w:rPr>
          <w:rFonts w:ascii="Segoe UI" w:hAnsi="Segoe UI" w:cs="Segoe UI" w:eastAsia="Segoe UI"/>
          <w:sz w:val="16"/>
          <w:szCs w:val="16"/>
          <w:w w:val="174"/>
        </w:rPr>
        <w:t>Plug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Coaneot1on</w:t>
      </w:r>
      <w:r>
        <w:rPr>
          <w:rFonts w:ascii="Segoe UI" w:hAnsi="Segoe UI" w:cs="Segoe UI" w:eastAsia="Segoe UI"/>
          <w:sz w:val="16"/>
          <w:szCs w:val="16"/>
          <w:spacing w:val="-9"/>
          <w:w w:val="143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203"/>
        </w:rPr>
        <w:t>••••••••••</w:t>
      </w:r>
      <w:r>
        <w:rPr>
          <w:rFonts w:ascii="Segoe UI" w:hAnsi="Segoe UI" w:cs="Segoe UI" w:eastAsia="Segoe UI"/>
          <w:sz w:val="15"/>
          <w:szCs w:val="15"/>
          <w:spacing w:val="-5"/>
          <w:w w:val="203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7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02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9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95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220"/>
        </w:rPr>
        <w:t>;l8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</w:sectPr>
      </w:pPr>
      <w:rPr/>
    </w:p>
    <w:p>
      <w:pPr>
        <w:spacing w:before="38" w:after="0" w:line="231" w:lineRule="exact"/>
        <w:ind w:left="66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vn.�m</w:t>
      </w:r>
      <w:r>
        <w:rPr>
          <w:rFonts w:ascii="Segoe UI" w:hAnsi="Segoe UI" w:cs="Segoe UI" w:eastAsia="Segoe UI"/>
          <w:sz w:val="18"/>
          <w:szCs w:val="18"/>
          <w:spacing w:val="50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cEom;s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1840" w:h="14980"/>
          <w:pgMar w:top="380" w:bottom="280" w:left="0" w:right="1660"/>
        </w:sectPr>
      </w:pPr>
      <w:rPr/>
    </w:p>
    <w:p>
      <w:pPr>
        <w:spacing w:before="7" w:after="0" w:line="480" w:lineRule="auto"/>
        <w:ind w:left="1243" w:right="-62" w:firstLine="5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l!CcalOOZV</w:t>
      </w:r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WC•1006H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0"/>
        </w:rPr>
        <w:t>VlC•lC11V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7" w:lineRule="exact"/>
        <w:ind w:left="1267" w:right="342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9"/>
          <w:position w:val="1"/>
        </w:rPr>
        <w:t>10033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62" w:right="347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9"/>
        </w:rPr>
        <w:t>10840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52" w:right="348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16"/>
        </w:rPr>
        <w:t>1031?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2" w:right="368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8"/>
        </w:rPr>
        <w:t>10318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46" w:right="366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9"/>
        </w:rPr>
        <w:t>11001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3" w:right="38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8"/>
        </w:rPr>
        <w:t>11061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377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9"/>
        </w:rPr>
        <w:t>11306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3" w:right="39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7"/>
        </w:rPr>
        <w:t>11310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33" w:right="393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7"/>
        </w:rPr>
        <w:t>11398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3" w:right="237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8"/>
        </w:rPr>
        <w:t>12�23.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8" w:lineRule="exact"/>
        <w:ind w:left="1223" w:right="40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8"/>
        </w:rPr>
        <w:t>S3230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40" w:lineRule="auto"/>
        <w:ind w:left="5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U::s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10036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37"/>
        </w:rPr>
        <w:t>Ua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e</w:t>
      </w:r>
      <w:r>
        <w:rPr>
          <w:rFonts w:ascii="Segoe UI" w:hAnsi="Segoe UI" w:cs="Segoe UI" w:eastAsia="Segoe UI"/>
          <w:sz w:val="17"/>
          <w:szCs w:val="17"/>
          <w:spacing w:val="62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10840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UD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10"/>
        </w:rPr>
        <w:t>10311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5"/>
        </w:rPr>
        <w:t>cubstituta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4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9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7"/>
        </w:rPr>
        <w:t>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08" w:lineRule="auto"/>
        <w:ind w:left="48" w:right="6513" w:firstLine="14"/>
        <w:jc w:val="lef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4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203"/>
          <w:position w:val="0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20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8"/>
          <w:position w:val="0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E'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o:ot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8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substitute.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-2"/>
          <w:w w:val="100"/>
        </w:rPr>
        <w:t>U�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12223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144"/>
        </w:rPr>
        <w:t>mt</w:t>
      </w:r>
      <w:r>
        <w:rPr>
          <w:rFonts w:ascii="Segoe UI" w:hAnsi="Segoe UI" w:cs="Segoe UI" w:eastAsia="Segoe UI"/>
          <w:sz w:val="21"/>
          <w:szCs w:val="21"/>
          <w:spacing w:val="0"/>
          <w:w w:val="144"/>
        </w:rPr>
        <w:t>h</w:t>
      </w:r>
      <w:r>
        <w:rPr>
          <w:rFonts w:ascii="Segoe UI" w:hAnsi="Segoe UI" w:cs="Segoe UI" w:eastAsia="Segoe UI"/>
          <w:sz w:val="21"/>
          <w:szCs w:val="21"/>
          <w:spacing w:val="39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d:ltferetl.t</w:t>
      </w:r>
      <w:r>
        <w:rPr>
          <w:rFonts w:ascii="Segoe UI" w:hAnsi="Segoe UI" w:cs="Segoe UI" w:eastAsia="Segoe UI"/>
          <w:sz w:val="18"/>
          <w:szCs w:val="18"/>
          <w:spacing w:val="40"/>
          <w:w w:val="144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92"/>
        </w:rPr>
        <w:t>rn.ouo.t1ti</w:t>
      </w:r>
      <w:r>
        <w:rPr>
          <w:rFonts w:ascii="Segoe UI" w:hAnsi="Segoe UI" w:cs="Segoe UI" w:eastAsia="Segoe UI"/>
          <w:sz w:val="21"/>
          <w:szCs w:val="21"/>
          <w:spacing w:val="0"/>
          <w:w w:val="92"/>
        </w:rPr>
        <w:t>g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..</w:t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0" w:right="-20"/>
        <w:jc w:val="left"/>
        <w:tabs>
          <w:tab w:pos="2860" w:val="left"/>
          <w:tab w:pos="3220" w:val="left"/>
          <w:tab w:pos="4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68"/>
          <w:position w:val="9"/>
        </w:rPr>
        <w:t>•</w:t>
      </w:r>
      <w:r>
        <w:rPr>
          <w:rFonts w:ascii="Segoe UI" w:hAnsi="Segoe UI" w:cs="Segoe UI" w:eastAsia="Segoe UI"/>
          <w:sz w:val="14"/>
          <w:szCs w:val="14"/>
          <w:spacing w:val="-45"/>
          <w:w w:val="168"/>
          <w:position w:val="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1"/>
          <w:szCs w:val="21"/>
          <w:spacing w:val="0"/>
          <w:w w:val="168"/>
          <w:position w:val="0"/>
        </w:rPr>
        <w:t>"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1"/>
          <w:w w:val="100"/>
          <w:position w:val="0"/>
        </w:rPr>
        <w:t>1106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r.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38" w:right="-20"/>
        <w:jc w:val="left"/>
        <w:tabs>
          <w:tab w:pos="2860" w:val="left"/>
          <w:tab w:pos="3220" w:val="left"/>
          <w:tab w:pos="4100" w:val="left"/>
          <w:tab w:pos="61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41"/>
          <w:position w:val="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a</w:t>
      </w:r>
      <w:r>
        <w:rPr>
          <w:rFonts w:ascii="Segoe UI" w:hAnsi="Segoe UI" w:cs="Segoe UI" w:eastAsia="Segoe UI"/>
          <w:sz w:val="14"/>
          <w:szCs w:val="14"/>
          <w:spacing w:val="-38"/>
          <w:w w:val="14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40"/>
          <w:position w:val="0"/>
        </w:rPr>
        <w:t>11316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6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283" w:space="284"/>
            <w:col w:w="7613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1" w:lineRule="exact"/>
        <w:ind w:left="1185" w:right="-20"/>
        <w:jc w:val="left"/>
        <w:tabs>
          <w:tab w:pos="25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group style="position:absolute;margin-left:55.630001pt;margin-top:23.699999pt;width:219.8529pt;height:264.1519pt;mso-position-horizontal-relative:page;mso-position-vertical-relative:paragraph;z-index:-19585" coordorigin="1113,474" coordsize="4397,5283">
            <v:shape style="position:absolute;left:1113;top:479;width:4397;height:5278" type="#_x0000_t75">
              <v:imagedata r:id="rId142" o:title=""/>
            </v:shape>
            <v:group style="position:absolute;left:1123;top:5384;width:707;height:263" coordorigin="1123,5384" coordsize="707,263">
              <v:shape style="position:absolute;left:1123;top:5384;width:707;height:263" coordorigin="1123,5384" coordsize="707,263" path="m1782,5384l1159,5390,1128,5460,1123,5521,1125,5542,1140,5600,1170,5647,1793,5642,1824,5571,1830,5510,1828,5489,1813,5431,1782,5384e" filled="t" fillcolor="#FFFF00" stroked="f">
                <v:path arrowok="t"/>
                <v:fill/>
              </v:shape>
            </v:group>
            <v:group style="position:absolute;left:3873;top:482;width:673;height:270" coordorigin="3873,482" coordsize="673,270">
              <v:shape style="position:absolute;left:3873;top:482;width:673;height:270" coordorigin="3873,482" coordsize="673,270" path="m4498,482l3909,495,3878,566,3873,606,3873,629,3890,706,3920,752,4510,740,4541,669,4546,629,4546,606,4529,529,4498,482e" filled="t" fillcolor="#FFFF00" stroked="f">
                <v:path arrowok="t"/>
                <v:fill/>
              </v:shape>
            </v:group>
            <v:group style="position:absolute;left:4498;top:520;width:941;height:223" coordorigin="4498,520" coordsize="941,223">
              <v:shape style="position:absolute;left:4498;top:520;width:941;height:223" coordorigin="4498,520" coordsize="941,223" path="m5399,520l4533,524,4501,594,4498,635,4499,655,4525,729,4537,743,5403,739,5435,670,5439,629,5437,608,5411,534,5399,520e" filled="t" fillcolor="#FFFF00" stroked="f">
                <v:path arrowok="t"/>
                <v:fill/>
              </v:shape>
            </v:group>
            <v:group style="position:absolute;left:4453;top:559;width:109;height:174" coordorigin="4453,559" coordsize="109,174">
              <v:shape style="position:absolute;left:4453;top:559;width:109;height:174" coordorigin="4453,559" coordsize="109,174" path="m4532,559l4467,584,4453,642,4454,663,4458,683,4464,702,4473,719,4484,733,4539,725,4549,709,4556,691,4561,671,4563,650,4562,630,4558,610,4552,591,4544,574,4532,559e" filled="t" fillcolor="#FFFF00" stroked="f">
                <v:path arrowok="t"/>
                <v:fill/>
              </v:shape>
            </v:group>
            <v:group style="position:absolute;left:2536;top:966;width:182;height:174" coordorigin="2536,966" coordsize="182,174">
              <v:shape style="position:absolute;left:2536;top:966;width:182;height:174" coordorigin="2536,966" coordsize="182,174" path="m2687,966l2560,974,2536,1048,2537,1069,2541,1089,2547,1108,2556,1125,2567,1139,2695,1131,2704,1115,2712,1097,2716,1077,2718,1057,2717,1036,2714,1016,2708,997,2699,980,2687,966e" filled="t" fillcolor="#FFFF00" stroked="f">
                <v:path arrowok="t"/>
                <v:fill/>
              </v:shape>
            </v:group>
            <v:group style="position:absolute;left:1160;top:1018;width:690;height:223" coordorigin="1160,1018" coordsize="690,223">
              <v:shape style="position:absolute;left:1160;top:1018;width:690;height:223" coordorigin="1160,1018" coordsize="690,223" path="m1811,1018l1195,1022,1163,1092,1160,1133,1161,1153,1187,1227,1199,1241,1815,1237,1847,1168,1850,1127,1849,1106,1823,1032,1811,1018e" filled="t" fillcolor="#FFFF00" stroked="f">
                <v:path arrowok="t"/>
                <v:fill/>
              </v:shape>
            </v:group>
            <v:group style="position:absolute;left:3871;top:1017;width:700;height:222" coordorigin="3871,1017" coordsize="700,222">
              <v:shape style="position:absolute;left:3871;top:1017;width:700;height:222" coordorigin="3871,1017" coordsize="700,222" path="m4532,1017l3907,1021,3875,1090,3871,1131,3873,1152,3899,1225,3911,1239,4536,1235,4568,1166,4571,1125,4570,1104,4544,1031,4532,1017e" filled="t" fillcolor="#FFFF00" stroked="f">
                <v:path arrowok="t"/>
                <v:fill/>
              </v:shape>
            </v:group>
            <v:group style="position:absolute;left:1160;top:1511;width:705;height:223" coordorigin="1160,1511" coordsize="705,223">
              <v:shape style="position:absolute;left:1160;top:1511;width:705;height:223" coordorigin="1160,1511" coordsize="705,223" path="m1825,1511l1195,1515,1163,1584,1160,1625,1161,1646,1187,1719,1199,1733,1829,1729,1861,1660,1865,1619,1863,1598,1837,1525,1825,1511e" filled="t" fillcolor="#FFFF00" stroked="f">
                <v:path arrowok="t"/>
                <v:fill/>
              </v:shape>
            </v:group>
            <v:group style="position:absolute;left:3886;top:1510;width:695;height:223" coordorigin="3886,1510" coordsize="695,223">
              <v:shape style="position:absolute;left:3886;top:1510;width:695;height:223" coordorigin="3886,1510" coordsize="695,223" path="m4542,1510l3921,1514,3889,1583,3886,1624,3887,1645,3913,1718,3925,1732,4545,1728,4577,1659,4581,1618,4580,1597,4553,1524,4542,1510e" filled="t" fillcolor="#FFFF00" stroked="f">
                <v:path arrowok="t"/>
                <v:fill/>
              </v:shape>
            </v:group>
            <v:group style="position:absolute;left:1155;top:1996;width:690;height:223" coordorigin="1155,1996" coordsize="690,223">
              <v:shape style="position:absolute;left:1155;top:1996;width:690;height:223" coordorigin="1155,1996" coordsize="690,223" path="m1806,1996l1191,2000,1159,2070,1155,2111,1156,2131,1183,2205,1194,2219,1810,2215,1842,2145,1845,2104,1844,2084,1818,2010,1806,1996e" filled="t" fillcolor="#FFFF00" stroked="f">
                <v:path arrowok="t"/>
                <v:fill/>
              </v:shape>
            </v:group>
            <v:group style="position:absolute;left:1160;top:2487;width:685;height:223" coordorigin="1160,2487" coordsize="685,223">
              <v:shape style="position:absolute;left:1160;top:2487;width:685;height:223" coordorigin="1160,2487" coordsize="685,223" path="m1806,2487l1195,2491,1163,2560,1160,2601,1161,2622,1187,2696,1199,2710,1810,2706,1842,2636,1845,2595,1844,2575,1818,2501,1806,2487e" filled="t" fillcolor="#FFFF00" stroked="f">
                <v:path arrowok="t"/>
                <v:fill/>
              </v:shape>
            </v:group>
            <v:group style="position:absolute;left:2499;top:2480;width:2068;height:223" coordorigin="2499,2480" coordsize="2068,223">
              <v:shape style="position:absolute;left:2499;top:2480;width:2068;height:223" coordorigin="2499,2480" coordsize="2068,223" path="m4527,2480l2534,2484,2502,2553,2499,2594,2500,2615,2526,2689,2538,2703,4531,2699,4563,2629,4567,2588,4565,2568,4539,2494,4527,2480e" filled="t" fillcolor="#FFFF00" stroked="f">
                <v:path arrowok="t"/>
                <v:fill/>
              </v:shape>
            </v:group>
            <v:group style="position:absolute;left:1145;top:2965;width:695;height:223" coordorigin="1145,2965" coordsize="695,223">
              <v:shape style="position:absolute;left:1145;top:2965;width:695;height:223" coordorigin="1145,2965" coordsize="695,223" path="m1801,2965l1181,2969,1149,3039,1145,3080,1147,3100,1173,3174,1185,3188,1805,3184,1837,3115,1841,3074,1839,3053,1813,2979,1801,2965e" filled="t" fillcolor="#FFFF00" stroked="f">
                <v:path arrowok="t"/>
                <v:fill/>
              </v:shape>
            </v:group>
            <v:group style="position:absolute;left:3866;top:2964;width:681;height:223" coordorigin="3866,2964" coordsize="681,223">
              <v:shape style="position:absolute;left:3866;top:2964;width:681;height:223" coordorigin="3866,2964" coordsize="681,223" path="m4508,2964l3902,2968,3870,3037,3866,3078,3868,3099,3894,3173,3906,3187,4512,3183,4544,3113,4547,3072,4546,3052,4520,2978,4508,2964e" filled="t" fillcolor="#FFFF00" stroked="f">
                <v:path arrowok="t"/>
                <v:fill/>
              </v:shape>
            </v:group>
            <v:group style="position:absolute;left:1141;top:3446;width:700;height:223" coordorigin="1141,3446" coordsize="700,223">
              <v:shape style="position:absolute;left:1141;top:3446;width:700;height:223" coordorigin="1141,3446" coordsize="700,223" path="m1801,3446l1176,3450,1144,3519,1141,3560,1142,3581,1168,3654,1180,3668,1805,3664,1837,3595,1841,3554,1839,3533,1813,3460,1801,3446e" filled="t" fillcolor="#FFFF00" stroked="f">
                <v:path arrowok="t"/>
                <v:fill/>
              </v:shape>
            </v:group>
            <v:group style="position:absolute;left:2475;top:3449;width:1706;height:223" coordorigin="2475,3449" coordsize="1706,223">
              <v:shape style="position:absolute;left:2475;top:3449;width:1706;height:223" coordorigin="2475,3449" coordsize="1706,223" path="m4142,3449l2510,3453,2478,3522,2475,3563,2476,3584,2502,3657,2514,3671,4146,3667,4178,3598,4181,3557,4180,3536,4154,3463,4142,3449e" filled="t" fillcolor="#FFFF00" stroked="f">
                <v:path arrowok="t"/>
                <v:fill/>
              </v:shape>
            </v:group>
            <v:group style="position:absolute;left:1131;top:3937;width:709;height:223" coordorigin="1131,3937" coordsize="709,223">
              <v:shape style="position:absolute;left:1131;top:3937;width:709;height:223" coordorigin="1131,3937" coordsize="709,223" path="m1801,3937l1167,3941,1135,4010,1131,4051,1132,4072,1159,4146,1170,4160,1805,4156,1837,4086,1841,4045,1839,4025,1813,3951,1801,3937e" filled="t" fillcolor="#FFFF00" stroked="f">
                <v:path arrowok="t"/>
                <v:fill/>
              </v:shape>
            </v:group>
            <v:group style="position:absolute;left:2484;top:3941;width:2227;height:223" coordorigin="2484,3941" coordsize="2227,223">
              <v:shape style="position:absolute;left:2484;top:3941;width:2227;height:223" coordorigin="2484,3941" coordsize="2227,223" path="m4672,3941l2520,3945,2488,4015,2484,4056,2486,4076,2512,4150,2524,4164,4676,4160,4708,4091,4711,4050,4710,4029,4684,3955,4672,3941e" filled="t" fillcolor="#FFFF00" stroked="f">
                <v:path arrowok="t"/>
                <v:fill/>
              </v:shape>
            </v:group>
            <v:group style="position:absolute;left:1141;top:4432;width:703;height:223" coordorigin="1141,4432" coordsize="703,223">
              <v:shape style="position:absolute;left:1141;top:4432;width:703;height:223" coordorigin="1141,4432" coordsize="703,223" path="m1804,4432l1176,4436,1144,4505,1141,4546,1142,4567,1168,4640,1180,4654,1808,4650,1840,4581,1843,4540,1842,4519,1816,4446,1804,4432e" filled="t" fillcolor="#FFFF00" stroked="f">
                <v:path arrowok="t"/>
                <v:fill/>
              </v:shape>
            </v:group>
            <v:group style="position:absolute;left:3852;top:4438;width:700;height:223" coordorigin="3852,4438" coordsize="700,223">
              <v:shape style="position:absolute;left:3852;top:4438;width:700;height:223" coordorigin="3852,4438" coordsize="700,223" path="m4513,4438l3888,4442,3856,4511,3852,4552,3853,4573,3880,4646,3891,4660,4516,4656,4548,4587,4552,4546,4551,4525,4524,4452,4513,4438e" filled="t" fillcolor="#FFFF00" stroked="f">
                <v:path arrowok="t"/>
                <v:fill/>
              </v:shape>
            </v:group>
            <v:group style="position:absolute;left:1136;top:4922;width:700;height:223" coordorigin="1136,4922" coordsize="700,223">
              <v:shape style="position:absolute;left:1136;top:4922;width:700;height:223" coordorigin="1136,4922" coordsize="700,223" path="m1796,4922l1171,4926,1139,4995,1136,5036,1137,5057,1163,5130,1175,5144,1800,5140,1832,5071,1836,5030,1834,5009,1808,4936,1796,4922e" filled="t" fillcolor="#FFFF00" stroked="f">
                <v:path arrowok="t"/>
                <v:fill/>
              </v:shape>
            </v:group>
            <v:group style="position:absolute;left:3847;top:4939;width:705;height:222" coordorigin="3847,4939" coordsize="705,222">
              <v:shape style="position:absolute;left:3847;top:4939;width:705;height:223" coordorigin="3847,4939" coordsize="705,223" path="m4513,4939l3883,4943,3851,5012,3847,5053,3849,5074,3875,5147,3887,5161,4516,5157,4548,5088,4552,5047,4551,5026,4524,4953,4513,4939e" filled="t" fillcolor="#FFFF00" stroked="f">
                <v:path arrowok="t"/>
                <v:fill/>
              </v:shape>
            </v:group>
            <v:group style="position:absolute;left:2435;top:5444;width:244;height:120" coordorigin="2435,5444" coordsize="244,120">
              <v:shape style="position:absolute;left:2435;top:5444;width:244;height:120" coordorigin="2435,5444" coordsize="244,120" path="m2659,5444l2449,5453,2440,5470,2436,5490,2435,5511,2438,5531,2445,5549,2456,5564,2666,5555,2674,5538,2679,5518,2680,5498,2676,5477,2669,5459,2659,5444e" filled="t" fillcolor="#FFFF00" stroked="f">
                <v:path arrowok="t"/>
                <v:fill/>
              </v:shape>
            </v:group>
            <v:group style="position:absolute;left:3847;top:5438;width:695;height:223" coordorigin="3847,5438" coordsize="695,223">
              <v:shape style="position:absolute;left:3847;top:5438;width:695;height:223" coordorigin="3847,5438" coordsize="695,223" path="m4503,5438l3883,5442,3851,5511,3847,5552,3849,5573,3875,5646,3887,5660,4507,5656,4539,5587,4542,5546,4541,5525,4515,5452,4503,5438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57.274513pt;margin-top:1.161899pt;width:61.485873pt;height:11.125pt;mso-position-horizontal-relative:page;mso-position-vertical-relative:paragraph;z-index:-19583" coordorigin="1145,23" coordsize="1230,223">
            <v:shape style="position:absolute;left:1145;top:23;width:1230;height:223" coordorigin="1145,23" coordsize="1230,223" path="m2336,23l1181,27,1149,97,1145,138,1147,158,1173,232,1185,246,2340,242,2372,172,2375,131,2374,111,2348,37,2336,23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25.914513pt;margin-top:1.161899pt;width:146.241773pt;height:11.125pt;mso-position-horizontal-relative:page;mso-position-vertical-relative:paragraph;z-index:-19582" coordorigin="2518,23" coordsize="2925,223">
            <v:shape style="position:absolute;left:2518;top:23;width:2925;height:223" coordorigin="2518,23" coordsize="2925,223" path="m5404,23l2554,27,2522,97,2518,138,2520,158,2546,232,2558,246,5408,242,5440,172,5443,131,5442,111,5416,37,5404,2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8"/>
          <w:szCs w:val="18"/>
          <w:w w:val="266"/>
          <w:position w:val="-1"/>
        </w:rPr>
        <w:t>fl</w:t>
      </w:r>
      <w:r>
        <w:rPr>
          <w:rFonts w:ascii="Segoe UI" w:hAnsi="Segoe UI" w:cs="Segoe UI" w:eastAsia="Segoe UI"/>
          <w:sz w:val="18"/>
          <w:szCs w:val="18"/>
          <w:spacing w:val="-5"/>
          <w:w w:val="266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1"/>
          <w:w w:val="109"/>
          <w:position w:val="-1"/>
        </w:rPr>
        <w:t>�5020=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-1"/>
        </w:rPr>
        <w:t>H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-1"/>
          <w:w w:val="135"/>
          <w:position w:val="-1"/>
        </w:rPr>
        <w:t>Subu�itut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10711,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1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62"/>
          <w:position w:val="-1"/>
        </w:rPr>
        <w:t>llS09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6" w:lineRule="exact"/>
        <w:ind w:left="3884" w:right="472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w w:val="141"/>
        </w:rPr>
        <w:t>lO'll</w:t>
      </w:r>
      <w:r>
        <w:rPr>
          <w:rFonts w:ascii="Segoe UI" w:hAnsi="Segoe UI" w:cs="Segoe UI" w:eastAsia="Segoe UI"/>
          <w:sz w:val="21"/>
          <w:szCs w:val="21"/>
          <w:spacing w:val="-14"/>
          <w:w w:val="141"/>
        </w:rPr>
        <w:t>l</w:t>
      </w:r>
      <w:r>
        <w:rPr>
          <w:rFonts w:ascii="Segoe UI" w:hAnsi="Segoe UI" w:cs="Segoe UI" w:eastAsia="Segoe UI"/>
          <w:sz w:val="14"/>
          <w:szCs w:val="14"/>
          <w:spacing w:val="5"/>
          <w:w w:val="158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86"/>
        </w:rPr>
        <w:t>.-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10" w:after="0" w:line="240" w:lineRule="auto"/>
        <w:ind w:left="1199" w:right="-74"/>
        <w:jc w:val="left"/>
        <w:tabs>
          <w:tab w:pos="25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35"/>
        </w:rPr>
        <w:t>lOO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�</w:t>
      </w:r>
      <w:r>
        <w:rPr>
          <w:rFonts w:ascii="Segoe UI" w:hAnsi="Segoe UI" w:cs="Segoe UI" w:eastAsia="Segoe UI"/>
          <w:sz w:val="17"/>
          <w:szCs w:val="17"/>
          <w:spacing w:val="-6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219"/>
          <w:position w:val="9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5" w:after="0" w:line="480" w:lineRule="atLeast"/>
        <w:ind w:left="1194" w:right="809" w:firstLine="5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.49pt;margin-top:30.611507pt;width:.4817pt;height:35.8797pt;mso-position-horizontal-relative:page;mso-position-vertical-relative:paragraph;z-index:-19584" type="#_x0000_t75">
            <v:imagedata r:id="rId143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-1"/>
          <w:w w:val="130"/>
        </w:rPr>
        <w:t>10314</w:t>
      </w:r>
      <w:r>
        <w:rPr>
          <w:rFonts w:ascii="Segoe UI" w:hAnsi="Segoe UI" w:cs="Segoe UI" w:eastAsia="Segoe UI"/>
          <w:sz w:val="18"/>
          <w:szCs w:val="18"/>
          <w:spacing w:val="-1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73"/>
        </w:rPr>
        <w:t>l0Sl5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5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1"/>
          <w:w w:val="165"/>
        </w:rPr>
        <w:t>l03l4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100�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688" w:space="1223"/>
            <w:col w:w="6269"/>
          </w:cols>
        </w:sectPr>
      </w:pPr>
      <w:rPr/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14" w:after="0" w:line="240" w:lineRule="auto"/>
        <w:ind w:left="1199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6"/>
        </w:rPr>
        <w:t>10711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85" w:right="-6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80" w:right="-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11400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70" w:right="-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6"/>
        </w:rPr>
        <w:t>.1206�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80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12066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75" w:right="-58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12203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8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Suoat1tuto</w:t>
      </w:r>
      <w:r>
        <w:rPr>
          <w:rFonts w:ascii="Segoe UI" w:hAnsi="Segoe UI" w:cs="Segoe UI" w:eastAsia="Segoe UI"/>
          <w:sz w:val="17"/>
          <w:szCs w:val="17"/>
          <w:spacing w:val="56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2"/>
        </w:rPr>
        <w:t>10711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6"/>
        </w:rPr>
        <w:t>�Substitute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1"/>
        </w:rPr>
        <w:t>Substi·�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2</w:t>
      </w:r>
      <w:r>
        <w:rPr>
          <w:rFonts w:ascii="Segoe UI" w:hAnsi="Segoe UI" w:cs="Segoe UI" w:eastAsia="Segoe UI"/>
          <w:sz w:val="18"/>
          <w:szCs w:val="18"/>
          <w:spacing w:val="2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7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8"/>
        </w:rPr>
        <w:t>1.2226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20" w:lineRule="exact"/>
        <w:ind w:left="137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12006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1805" w:space="709"/>
            <w:col w:w="7666"/>
          </w:cols>
        </w:sectPr>
      </w:pPr>
      <w:rPr/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32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.962096pt;width:574.0737pt;height:415.14390pt;mso-position-horizontal-relative:page;mso-position-vertical-relative:page;z-index:-19586" coordorigin="0,19" coordsize="11481,8303">
            <v:shape style="position:absolute;left:0;top:19;width:11481;height:8303" type="#_x0000_t75">
              <v:imagedata r:id="rId144" o:title=""/>
            </v:shape>
            <v:group style="position:absolute;left:606;top:453;width:546;height:304" coordorigin="606,453" coordsize="546,304">
              <v:shape style="position:absolute;left:606;top:453;width:546;height:304" coordorigin="606,453" coordsize="546,304" path="m1098,453l650,464,616,532,606,592,606,613,608,634,621,693,660,757,1108,746,1142,678,1152,617,1152,596,1151,576,1137,517,1098,453e" filled="t" fillcolor="#FFFF00" stroked="f">
                <v:path arrowok="t"/>
                <v:fill/>
              </v:shape>
            </v:group>
            <v:group style="position:absolute;left:1121;top:453;width:329;height:223" coordorigin="1121,453" coordsize="329,223">
              <v:shape style="position:absolute;left:1121;top:453;width:329;height:223" coordorigin="1121,453" coordsize="329,223" path="m1411,453l1157,457,1125,526,1121,567,1123,588,1149,661,1161,675,1415,671,1447,602,1450,561,1449,540,1423,467,1411,453e" filled="t" fillcolor="#FFFF00" stroked="f">
                <v:path arrowok="t"/>
                <v:fill/>
              </v:shape>
            </v:group>
            <v:group style="position:absolute;left:1468;top:453;width:892;height:304" coordorigin="1468,453" coordsize="892,304">
              <v:shape style="position:absolute;left:1468;top:453;width:892;height:304" coordorigin="1468,453" coordsize="892,304" path="m2307,453l1512,464,1478,532,1469,592,1468,613,1470,634,1483,693,1522,757,2317,746,2351,678,2361,617,2361,596,2359,576,2346,517,2307,453e" filled="t" fillcolor="#FFFF00" stroked="f">
                <v:path arrowok="t"/>
                <v:fill/>
              </v:shape>
            </v:group>
            <v:group style="position:absolute;left:615;top:583;width:309;height:174" coordorigin="615,583" coordsize="309,174">
              <v:shape style="position:absolute;left:615;top:583;width:309;height:174" coordorigin="615,583" coordsize="309,174" path="m893,583l638,591,615,666,616,686,619,707,625,725,634,742,645,757,901,748,910,732,918,714,922,694,924,674,923,653,920,633,914,614,905,597,893,583e" filled="t" fillcolor="#FFFF00" stroked="f">
                <v:path arrowok="t"/>
                <v:fill/>
              </v:shape>
            </v:group>
            <v:group style="position:absolute;left:1063;top:583;width:119;height:174" coordorigin="1063,583" coordsize="119,174">
              <v:shape style="position:absolute;left:1063;top:583;width:119;height:174" coordorigin="1063,583" coordsize="119,174" path="m1151,583l1086,591,1063,666,1064,686,1067,707,1073,725,1082,742,1093,757,1159,748,1168,732,1176,714,1180,694,1182,674,1181,653,1178,633,1172,614,1163,597,1151,583e" filled="t" fillcolor="#FFFF00" stroked="f">
                <v:path arrowok="t"/>
                <v:fill/>
              </v:shape>
            </v:group>
            <v:group style="position:absolute;left:1208;top:951;width:1114;height:223" coordorigin="1208,951" coordsize="1114,223">
              <v:shape style="position:absolute;left:1208;top:951;width:1114;height:223" coordorigin="1208,951" coordsize="1114,223" path="m2283,951l1244,955,1212,1025,1208,1066,1209,1086,1236,1160,1247,1174,2286,1170,2318,1101,2322,1059,2321,1039,2294,965,2283,951e" filled="t" fillcolor="#FFFF00" stroked="f">
                <v:path arrowok="t"/>
                <v:fill/>
              </v:shape>
            </v:group>
            <v:group style="position:absolute;left:2581;top:952;width:1220;height:223" coordorigin="2581,952" coordsize="1220,223">
              <v:shape style="position:absolute;left:2581;top:952;width:1220;height:223" coordorigin="2581,952" coordsize="1220,223" path="m3762,952l2616,956,2584,1025,2581,1066,2582,1087,2608,1160,2620,1174,3765,1170,3797,1101,3801,1060,3800,1039,3773,966,3762,952e" filled="t" fillcolor="#FFFF00" stroked="f">
                <v:path arrowok="t"/>
                <v:fill/>
              </v:shape>
            </v:group>
            <v:group style="position:absolute;left:1213;top:1428;width:1104;height:223" coordorigin="1213,1428" coordsize="1104,223">
              <v:shape style="position:absolute;left:1213;top:1428;width:1104;height:223" coordorigin="1213,1428" coordsize="1104,223" path="m2278,1428l1248,1432,1216,1502,1213,1543,1214,1563,1240,1637,1252,1651,2282,1647,2314,1578,2317,1536,2316,1516,2290,1442,2278,1428e" filled="t" fillcolor="#FFFF00" stroked="f">
                <v:path arrowok="t"/>
                <v:fill/>
              </v:shape>
            </v:group>
            <v:group style="position:absolute;left:2581;top:1432;width:1230;height:223" coordorigin="2581,1432" coordsize="1230,223">
              <v:shape style="position:absolute;left:2581;top:1432;width:1230;height:223" coordorigin="2581,1432" coordsize="1230,223" path="m3771,1432l2616,1436,2584,1506,2581,1547,2582,1567,2608,1641,2620,1655,3775,1651,3807,1582,3811,1540,3809,1520,3783,1446,3771,1432e" filled="t" fillcolor="#FFFF00" stroked="f">
                <v:path arrowok="t"/>
                <v:fill/>
              </v:shape>
            </v:group>
            <v:group style="position:absolute;left:1195;top:1879;width:1130;height:270" coordorigin="1195,1879" coordsize="1130,270">
              <v:shape style="position:absolute;left:1195;top:1879;width:1130;height:270" coordorigin="1195,1879" coordsize="1130,270" path="m2278,1879l1232,1891,1200,1962,1195,2003,1195,2025,1212,2102,1243,2149,2289,2136,2320,2066,2326,2025,2325,2003,2309,1925,2278,1879e" filled="t" fillcolor="#FFFF00" stroked="f">
                <v:path arrowok="t"/>
                <v:fill/>
              </v:shape>
            </v:group>
            <v:group style="position:absolute;left:3078;top:1884;width:716;height:270" coordorigin="3078,1884" coordsize="716,270">
              <v:shape style="position:absolute;left:3078;top:1884;width:716;height:270" coordorigin="3078,1884" coordsize="716,270" path="m3747,1884l3115,1896,3084,1967,3078,2008,3078,2030,3095,2107,3126,2154,3758,2141,3789,2071,3795,2030,3794,2008,3778,1930,3747,1884e" filled="t" fillcolor="#FFFF00" stroked="f">
                <v:path arrowok="t"/>
                <v:fill/>
              </v:shape>
            </v:group>
            <v:group style="position:absolute;left:2571;top:1922;width:473;height:223" coordorigin="2571,1922" coordsize="473,223">
              <v:shape style="position:absolute;left:2571;top:1922;width:473;height:223" coordorigin="2571,1922" coordsize="473,223" path="m3005,1922l2607,1926,2575,1995,2571,2036,2572,2057,2599,2130,2610,2144,3009,2140,3041,2071,3044,2030,3043,2009,3017,1936,3005,1922e" filled="t" fillcolor="#FFFF00" stroked="f">
                <v:path arrowok="t"/>
                <v:fill/>
              </v:shape>
            </v:group>
            <v:group style="position:absolute;left:1219;top:2366;width:716;height:270" coordorigin="1219,2366" coordsize="716,270">
              <v:shape style="position:absolute;left:1219;top:2366;width:716;height:270" coordorigin="1219,2366" coordsize="716,270" path="m1888,2366l1256,2378,1225,2449,1219,2489,1219,2512,1236,2589,1267,2636,1899,2623,1930,2552,1935,2512,1935,2489,1919,2412,1888,2366e" filled="t" fillcolor="#FFFF00" stroked="f">
                <v:path arrowok="t"/>
                <v:fill/>
              </v:shape>
            </v:group>
            <v:group style="position:absolute;left:2571;top:2411;width:1707;height:223" coordorigin="2571,2411" coordsize="1707,223">
              <v:shape style="position:absolute;left:2571;top:2411;width:1707;height:223" coordorigin="2571,2411" coordsize="1707,223" path="m4239,2411l2607,2415,2575,2484,2571,2525,2572,2546,2599,2619,2610,2633,4243,2629,4275,2560,4278,2519,4277,2498,4251,2425,4239,2411e" filled="t" fillcolor="#FFFF00" stroked="f">
                <v:path arrowok="t"/>
                <v:fill/>
              </v:shape>
            </v:group>
            <v:group style="position:absolute;left:1215;top:2855;width:716;height:270" coordorigin="1215,2855" coordsize="716,270">
              <v:shape style="position:absolute;left:1215;top:2855;width:716;height:270" coordorigin="1215,2855" coordsize="716,270" path="m1883,2855l1251,2868,1220,2938,1215,2979,1215,3001,1231,3078,1262,3125,1894,3112,1925,3042,1931,3001,1931,2979,1914,2902,1883,2855e" filled="t" fillcolor="#FFFF00" stroked="f">
                <v:path arrowok="t"/>
                <v:fill/>
              </v:shape>
            </v:group>
            <v:group style="position:absolute;left:3495;top:2904;width:158;height:120" coordorigin="3495,2904" coordsize="158,120">
              <v:shape style="position:absolute;left:3495;top:2904;width:158;height:120" coordorigin="3495,2904" coordsize="158,120" path="m3631,2904l3508,2913,3500,2931,3495,2950,3495,2971,3498,2991,3505,3009,3516,3024,3639,3015,3647,2998,3652,2978,3652,2958,3649,2938,3642,2919,3631,2904e" filled="t" fillcolor="#FFFF00" stroked="f">
                <v:path arrowok="t"/>
                <v:fill/>
              </v:shape>
            </v:group>
            <v:group style="position:absolute;left:1205;top:3358;width:726;height:270" coordorigin="1205,3358" coordsize="726,270">
              <v:shape style="position:absolute;left:1205;top:3358;width:726;height:270" coordorigin="1205,3358" coordsize="726,270" path="m1883,3358l1241,3370,1210,3441,1205,3482,1205,3504,1222,3581,1252,3628,1894,3615,1925,3545,1931,3504,1930,3482,1914,3404,1883,3358e" filled="t" fillcolor="#FFFF00" stroked="f">
                <v:path arrowok="t"/>
                <v:fill/>
              </v:shape>
            </v:group>
            <v:group style="position:absolute;left:2613;top:3391;width:162;height:120" coordorigin="2613,3391" coordsize="162,120">
              <v:shape style="position:absolute;left:2613;top:3391;width:162;height:120" coordorigin="2613,3391" coordsize="162,120" path="m2755,3391l2627,3400,2619,3417,2614,3437,2613,3457,2617,3477,2624,3496,2634,3511,2762,3502,2771,3484,2775,3465,2776,3444,2773,3424,2766,3406,2755,3391e" filled="t" fillcolor="#FFFF00" stroked="f">
                <v:path arrowok="t"/>
                <v:fill/>
              </v:shape>
            </v:group>
            <v:group style="position:absolute;left:1205;top:3844;width:707;height:270" coordorigin="1205,3844" coordsize="707,270">
              <v:shape style="position:absolute;left:1205;top:3844;width:707;height:270" coordorigin="1205,3844" coordsize="707,270" path="m1864,3844l1241,3857,1210,3927,1205,3968,1205,3990,1222,4067,1252,4114,1875,4101,1906,4031,1911,3990,1911,3968,1895,3891,1864,3844e" filled="t" fillcolor="#FFFF00" stroked="f">
                <v:path arrowok="t"/>
                <v:fill/>
              </v:shape>
            </v:group>
            <v:group style="position:absolute;left:3471;top:3849;width:177;height:174" coordorigin="3471,3849" coordsize="177,174">
              <v:shape style="position:absolute;left:3471;top:3849;width:177;height:174" coordorigin="3471,3849" coordsize="177,174" path="m3617,3849l3494,3857,3471,3931,3472,3952,3475,3972,3481,3991,3490,4008,3501,4022,3624,4014,3634,3998,3641,3980,3646,3960,3648,3939,3647,3919,3643,3899,3637,3880,3629,3863,3617,3849e" filled="t" fillcolor="#FFFF00" stroked="f">
                <v:path arrowok="t"/>
                <v:fill/>
              </v:shape>
            </v:group>
            <v:group style="position:absolute;left:2609;top:3877;width:153;height:120" coordorigin="2609,3877" coordsize="153,120">
              <v:shape style="position:absolute;left:2609;top:3877;width:153;height:120" coordorigin="2609,3877" coordsize="153,120" path="m2740,3877l2622,3886,2614,3903,2609,3923,2609,3944,2612,3964,2619,3982,2630,3997,2748,3988,2756,3971,2761,3951,2761,3931,2758,3910,2751,3892,2740,3877e" filled="t" fillcolor="#FFFF00" stroked="f">
                <v:path arrowok="t"/>
                <v:fill/>
              </v:shape>
            </v:group>
            <v:group style="position:absolute;left:2585;top:4321;width:177;height:174" coordorigin="2585,4321" coordsize="177,174">
              <v:shape style="position:absolute;left:2585;top:4321;width:177;height:174" coordorigin="2585,4321" coordsize="177,174" path="m2731,4321l2608,4329,2585,4403,2585,4424,2589,4444,2595,4463,2604,4480,2615,4494,2738,4486,2748,4470,2755,4452,2760,4432,2762,4411,2761,4391,2757,4371,2751,4352,2742,4335,2731,4321e" filled="t" fillcolor="#FFFF00" stroked="f">
                <v:path arrowok="t"/>
                <v:fill/>
              </v:shape>
            </v:group>
            <v:group style="position:absolute;left:1199;top:4334;width:714;height:270" coordorigin="1199,4334" coordsize="714,270">
              <v:shape style="position:absolute;left:1199;top:4334;width:714;height:270" coordorigin="1199,4334" coordsize="714,270" path="m1865,4334l1235,4347,1204,4417,1199,4458,1199,4480,1216,4557,1246,4604,1876,4591,1907,4521,1913,4480,1913,4458,1896,4381,1865,4334e" filled="t" fillcolor="#FFFF00" stroked="f">
                <v:path arrowok="t"/>
                <v:fill/>
              </v:shape>
            </v:group>
            <v:group style="position:absolute;left:1186;top:4816;width:711;height:270" coordorigin="1186,4816" coordsize="711,270">
              <v:shape style="position:absolute;left:1186;top:4816;width:711;height:270" coordorigin="1186,4816" coordsize="711,270" path="m1849,4816l1222,4828,1191,4899,1186,4939,1186,4962,1202,5039,1233,5086,1861,5073,1892,5002,1897,4962,1897,4939,1880,4862,1849,4816e" filled="t" fillcolor="#FFFF00" stroked="f">
                <v:path arrowok="t"/>
                <v:fill/>
              </v:shape>
            </v:group>
            <v:group style="position:absolute;left:1190;top:5307;width:711;height:270" coordorigin="1190,5307" coordsize="711,270">
              <v:shape style="position:absolute;left:1190;top:5307;width:711;height:270" coordorigin="1190,5307" coordsize="711,270" path="m1854,5307l1227,5320,1196,5390,1190,5431,1190,5453,1207,5530,1238,5577,1865,5564,1896,5494,1901,5453,1901,5431,1885,5354,1854,5307e" filled="t" fillcolor="#FFFF00" stroked="f">
                <v:path arrowok="t"/>
                <v:fill/>
              </v:shape>
            </v:group>
            <v:group style="position:absolute;left:1185;top:5798;width:702;height:270" coordorigin="1185,5798" coordsize="702,270">
              <v:shape style="position:absolute;left:1185;top:5798;width:702;height:270" coordorigin="1185,5798" coordsize="702,270" path="m1840,5798l1222,5810,1191,5881,1185,5921,1185,5944,1202,6021,1233,6068,1851,6055,1882,5984,1887,5944,1887,5921,1871,5844,1840,5798e" filled="t" fillcolor="#FFFF00" stroked="f">
                <v:path arrowok="t"/>
                <v:fill/>
              </v:shape>
            </v:group>
            <v:group style="position:absolute;left:5236;top:5795;width:1853;height:270" coordorigin="5236,5795" coordsize="1853,270">
              <v:shape style="position:absolute;left:5236;top:5795;width:1853;height:270" coordorigin="5236,5795" coordsize="1853,270" path="m7042,5795l5272,5808,5241,5878,5236,5919,5236,5941,5253,6019,5283,6065,7053,6053,7084,5982,7089,5941,7089,5919,7072,5842,7042,5795e" filled="t" fillcolor="#FFFF00" stroked="f">
                <v:path arrowok="t"/>
                <v:fill/>
              </v:shape>
            </v:group>
            <v:group style="position:absolute;left:8324;top:5795;width:1193;height:270" coordorigin="8324,5795" coordsize="1193,270">
              <v:shape style="position:absolute;left:8324;top:5795;width:1193;height:270" coordorigin="8324,5795" coordsize="1193,270" path="m9469,5795l8360,5808,8329,5878,8324,5919,8324,5941,8340,6019,8371,6065,9480,6053,9511,5982,9517,5941,9517,5919,9500,5842,9469,5795e" filled="t" fillcolor="#FFFF00" stroked="f">
                <v:path arrowok="t"/>
                <v:fill/>
              </v:shape>
            </v:group>
            <v:group style="position:absolute;left:2528;top:5837;width:2550;height:223" coordorigin="2528,5837" coordsize="2550,223">
              <v:shape style="position:absolute;left:2528;top:5837;width:2550;height:223" coordorigin="2528,5837" coordsize="2550,223" path="m5038,5837l2563,5841,2531,5910,2528,5951,2529,5972,2555,6045,2567,6059,5042,6055,5074,5986,5077,5945,5076,5924,5050,5851,5038,5837e" filled="t" fillcolor="#FFFF00" stroked="f">
                <v:path arrowok="t"/>
                <v:fill/>
              </v:shape>
            </v:group>
            <v:group style="position:absolute;left:7123;top:5833;width:1176;height:223" coordorigin="7123,5833" coordsize="1176,223">
              <v:shape style="position:absolute;left:7123;top:5833;width:1176;height:223" coordorigin="7123,5833" coordsize="1176,223" path="m8260,5833l7158,5837,7126,5907,7123,5948,7124,5968,7150,6042,7162,6056,8264,6052,8296,5983,8299,5941,8298,5921,8272,5847,8260,5833e" filled="t" fillcolor="#FFFF00" stroked="f">
                <v:path arrowok="t"/>
                <v:fill/>
              </v:shape>
            </v:group>
            <v:group style="position:absolute;left:3196;top:6281;width:177;height:174" coordorigin="3196,6281" coordsize="177,174">
              <v:shape style="position:absolute;left:3196;top:6281;width:177;height:174" coordorigin="3196,6281" coordsize="177,174" path="m3342,6281l3220,6289,3196,6363,3197,6384,3200,6404,3207,6423,3215,6440,3227,6454,3350,6446,3360,6430,3367,6412,3371,6392,3373,6371,3372,6351,3369,6331,3363,6312,3354,6295,3342,6281e" filled="t" fillcolor="#FFFF00" stroked="f">
                <v:path arrowok="t"/>
                <v:fill/>
              </v:shape>
            </v:group>
            <v:group style="position:absolute;left:5385;top:6295;width:211;height:270" coordorigin="5385,6295" coordsize="211,270">
              <v:shape style="position:absolute;left:5385;top:6295;width:211;height:270" coordorigin="5385,6295" coordsize="211,270" path="m5548,6295l5422,6307,5390,6378,5385,6418,5385,6441,5402,6518,5433,6565,5559,6552,5590,6481,5596,6441,5596,6418,5579,6341,5548,6295e" filled="t" fillcolor="#FFFF00" stroked="f">
                <v:path arrowok="t"/>
                <v:fill/>
              </v:shape>
            </v:group>
            <v:group style="position:absolute;left:5751;top:6295;width:706;height:270" coordorigin="5751,6295" coordsize="706,270">
              <v:shape style="position:absolute;left:5751;top:6295;width:706;height:270" coordorigin="5751,6295" coordsize="706,270" path="m6410,6295l5788,6307,5757,6378,5751,6418,5751,6441,5768,6518,5799,6565,6421,6552,6453,6481,6458,6441,6458,6418,6441,6341,6410,6295e" filled="t" fillcolor="#FFFF00" stroked="f">
                <v:path arrowok="t"/>
                <v:fill/>
              </v:shape>
            </v:group>
            <v:group style="position:absolute;left:6659;top:6319;width:153;height:120" coordorigin="6659,6319" coordsize="153,120">
              <v:shape style="position:absolute;left:6659;top:6319;width:153;height:120" coordorigin="6659,6319" coordsize="153,120" path="m6791,6319l6673,6328,6664,6345,6660,6365,6659,6385,6662,6405,6669,6424,6680,6439,6798,6430,6807,6412,6811,6393,6812,6372,6809,6352,6802,6334,6791,6319e" filled="t" fillcolor="#FFFF00" stroked="f">
                <v:path arrowok="t"/>
                <v:fill/>
              </v:shape>
            </v:group>
            <v:group style="position:absolute;left:1194;top:6328;width:690;height:223" coordorigin="1194,6328" coordsize="690,223">
              <v:shape style="position:absolute;left:1194;top:6328;width:690;height:223" coordorigin="1194,6328" coordsize="690,223" path="m1844,6328l1229,6332,1197,6401,1194,6442,1195,6463,1221,6537,1233,6551,1848,6547,1880,6477,1884,6436,1882,6416,1856,6342,1844,6328e" filled="t" fillcolor="#FFFF00" stroked="f">
                <v:path arrowok="t"/>
                <v:fill/>
              </v:shape>
            </v:group>
            <v:group style="position:absolute;left:8730;top:6782;width:172;height:174" coordorigin="8730,6782" coordsize="172,174">
              <v:shape style="position:absolute;left:8730;top:6782;width:172;height:174" coordorigin="8730,6782" coordsize="172,174" path="m8871,6782l8753,6790,8730,6864,8731,6885,8734,6905,8740,6924,8749,6941,8761,6955,8879,6947,8888,6931,8896,6913,8900,6893,8902,6872,8901,6852,8898,6832,8892,6813,8883,6796,8871,6782e" filled="t" fillcolor="#FFFF00" stroked="f">
                <v:path arrowok="t"/>
                <v:fill/>
              </v:shape>
            </v:group>
            <v:group style="position:absolute;left:5750;top:6799;width:700;height:223" coordorigin="5750,6799" coordsize="700,223">
              <v:shape style="position:absolute;left:5750;top:6799;width:700;height:223" coordorigin="5750,6799" coordsize="700,223" path="m6410,6799l5785,6803,5753,6872,5750,6913,5751,6934,5777,7007,5789,7021,6414,7017,6446,6948,6449,6907,6448,6886,6422,6813,6410,6799e" filled="t" fillcolor="#FFFF00" stroked="f">
                <v:path arrowok="t"/>
                <v:fill/>
              </v:shape>
            </v:group>
            <v:group style="position:absolute;left:1184;top:6815;width:840;height:223" coordorigin="1184,6815" coordsize="840,223">
              <v:shape style="position:absolute;left:1184;top:6815;width:840;height:223" coordorigin="1184,6815" coordsize="840,223" path="m1984,6815l1220,6819,1188,6888,1184,6929,1185,6950,1212,7024,1223,7038,1988,7034,2020,6964,2024,6923,2022,6903,1996,6829,1984,6815e" filled="t" fillcolor="#FFFF00" stroked="f">
                <v:path arrowok="t"/>
                <v:fill/>
              </v:shape>
            </v:group>
            <v:group style="position:absolute;left:4184;top:6815;width:162;height:120" coordorigin="4184,6815" coordsize="162,120">
              <v:shape style="position:absolute;left:4184;top:6815;width:162;height:120" coordorigin="4184,6815" coordsize="162,120" path="m4325,6815l4197,6824,4189,6841,4184,6861,4184,6881,4187,6902,4194,6920,4205,6935,4332,6926,4341,6909,4345,6889,4346,6868,4343,6848,4336,6830,4325,6815e" filled="t" fillcolor="#FFFF00" stroked="f">
                <v:path arrowok="t"/>
                <v:fill/>
              </v:shape>
            </v:group>
            <v:group style="position:absolute;left:5402;top:6838;width:177;height:174" coordorigin="5402,6838" coordsize="177,174">
              <v:shape style="position:absolute;left:5402;top:6838;width:177;height:174" coordorigin="5402,6838" coordsize="177,174" path="m5548,6838l5425,6846,5402,6920,5403,6941,5406,6961,5412,6980,5421,6997,5433,7011,5555,7003,5565,6987,5573,6969,5577,6949,5579,6929,5578,6908,5575,6888,5569,6869,5560,6852,5548,6838e" filled="t" fillcolor="#FFFF00" stroked="f">
                <v:path arrowok="t"/>
                <v:fill/>
              </v:shape>
            </v:group>
            <v:group style="position:absolute;left:6645;top:6838;width:167;height:174" coordorigin="6645,6838" coordsize="167,174">
              <v:shape style="position:absolute;left:6645;top:6838;width:167;height:174" coordorigin="6645,6838" coordsize="167,174" path="m6781,6838l6668,6846,6645,6920,6645,6941,6649,6961,6655,6980,6664,6997,6675,7011,6788,7003,6798,6987,6805,6969,6810,6949,6812,6929,6811,6908,6808,6888,6801,6869,6793,6852,6781,6838e" filled="t" fillcolor="#FFFF00" stroked="f">
                <v:path arrowok="t"/>
                <v:fill/>
              </v:shape>
            </v:group>
            <v:group style="position:absolute;left:1176;top:7275;width:702;height:270" coordorigin="1176,7275" coordsize="702,270">
              <v:shape style="position:absolute;left:1176;top:7275;width:702;height:270" coordorigin="1176,7275" coordsize="702,270" path="m1830,7275l1212,7287,1181,7358,1176,7398,1176,7421,1193,7498,1223,7545,1841,7532,1872,7461,1877,7421,1877,7398,1861,7321,1830,7275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488754pt;margin-top:-.131005pt;width:32.716272pt;height:13.169295pt;mso-position-horizontal-relative:page;mso-position-vertical-relative:paragraph;z-index:-19581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4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8"/>
                      <w:position w:val="1"/>
                    </w:rPr>
                    <w:t>).2226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8"/>
          <w:w w:val="19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8"/>
          <w:w w:val="19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46"/>
        </w:rPr>
        <w:t>l20Sil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726" w:space="1160"/>
            <w:col w:w="6294"/>
          </w:cols>
        </w:sectPr>
      </w:pPr>
      <w:rPr/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718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45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1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20.269929pt;height:15.84pt;mso-position-horizontal-relative:char;mso-position-vertical-relative:line" type="#_x0000_t75">
            <v:imagedata r:id="rId1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3" w:after="0" w:line="240" w:lineRule="auto"/>
        <w:ind w:left="52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47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7" w:lineRule="exact"/>
        <w:ind w:left="1398" w:right="-20"/>
        <w:jc w:val="left"/>
        <w:tabs>
          <w:tab w:pos="288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518.205688pt;margin-top:-92.608994pt;width:57.783356pt;height:9.9pt;mso-position-horizontal-relative:page;mso-position-vertical-relative:paragraph;z-index:-19580" type="#_x0000_t75">
            <v:imagedata r:id="rId148" o:title=""/>
          </v:shape>
        </w:pict>
      </w:r>
      <w:r>
        <w:rPr/>
        <w:pict>
          <v:group style="position:absolute;margin-left:67.552490pt;margin-top:-.082344pt;width:67.390349pt;height:13.4937pt;mso-position-horizontal-relative:page;mso-position-vertical-relative:paragraph;z-index:-19576" coordorigin="1351,-2" coordsize="1348,270">
            <v:shape style="position:absolute;left:1351;top:-2;width:1348;height:270" coordorigin="1351,-2" coordsize="1348,270" path="m2652,-2l1388,11,1356,81,1351,145,1352,163,1367,221,1398,268,2662,256,2693,185,2699,122,2697,103,2682,45,2652,-2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42.365982pt;margin-top:1.949056pt;width:146.205213pt;height:10.9823pt;mso-position-horizontal-relative:page;mso-position-vertical-relative:paragraph;z-index:-19575" coordorigin="2847,39" coordsize="2924,220">
            <v:shape style="position:absolute;left:2847;top:39;width:2924;height:220" coordorigin="2847,39" coordsize="2924,220" path="m5733,39l2884,41,2851,109,2847,150,2849,171,2874,245,2886,259,5733,256,5767,188,5771,148,5770,127,5745,53,5733,39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21"/>
          <w:szCs w:val="21"/>
          <w:spacing w:val="0"/>
          <w:w w:val="106"/>
        </w:rPr>
        <w:t>r.'0-2030B�.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Subat1tute</w:t>
      </w:r>
      <w:r>
        <w:rPr>
          <w:rFonts w:ascii="Segoe UI" w:hAnsi="Segoe UI" w:cs="Segoe UI" w:eastAsia="Segoe UI"/>
          <w:sz w:val="17"/>
          <w:szCs w:val="17"/>
          <w:spacing w:val="45"/>
          <w:w w:val="15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4"/>
        </w:rPr>
        <w:t>100351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6"/>
          <w:w w:val="1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102r12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780" w:h="14860"/>
          <w:pgMar w:top="-20" w:bottom="280" w:left="0" w:right="140"/>
        </w:sectPr>
      </w:pPr>
      <w:rPr/>
    </w:p>
    <w:p>
      <w:pPr>
        <w:spacing w:before="42" w:after="0" w:line="545" w:lineRule="auto"/>
        <w:ind w:left="1377" w:right="-53" w:firstLine="14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35.687439pt;margin-top:15.97665pt;width:1.929216pt;height:1.929216pt;mso-position-horizontal-relative:page;mso-position-vertical-relative:paragraph;z-index:-19578" type="#_x0000_t75">
            <v:imagedata r:id="rId149" o:title=""/>
          </v:shape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0"/>
        </w:rPr>
        <w:t>W0-2044V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</w:rPr>
        <w:t>l'S0-2061V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</w:rPr>
        <w:t>li0-2089V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216" w:lineRule="exact"/>
        <w:ind w:left="1398" w:right="356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</w:rPr>
        <w:t>10035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4" w:right="372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67.467560pt;margin-top:24.475145pt;width:34.892315pt;height:10.91190pt;mso-position-horizontal-relative:page;mso-position-vertical-relative:paragraph;z-index:-19571" coordorigin="1349,490" coordsize="698,218">
            <v:shape style="position:absolute;left:1349;top:490;width:698;height:218" coordorigin="1349,490" coordsize="698,218" path="m2009,490l1387,490,1354,558,1349,599,1350,620,1376,694,1387,708,2009,707,2043,639,2047,598,2046,577,2021,504,2009,490e" filled="t" fillcolor="#FFFF00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6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87" w:right="368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66.586563pt;margin-top:-123.22554pt;width:107.367843pt;height:110.1815pt;mso-position-horizontal-relative:page;mso-position-vertical-relative:paragraph;z-index:-19579" coordorigin="1332,-2465" coordsize="2147,2204">
            <v:shape style="position:absolute;left:2050;top:-2291;width:1429;height:1812" type="#_x0000_t75">
              <v:imagedata r:id="rId150" o:title=""/>
            </v:shape>
            <v:group style="position:absolute;left:1353;top:-2458;width:1104;height:218" coordorigin="1353,-2458" coordsize="1104,218">
              <v:shape style="position:absolute;left:1353;top:-2458;width:1104;height:218" coordorigin="1353,-2458" coordsize="1104,218" path="m2419,-2458l1391,-2457,1357,-2389,1353,-2348,1354,-2327,1379,-2254,1391,-2239,2419,-2240,2453,-2308,2457,-2349,2456,-2370,2431,-2444,2419,-2458e" filled="t" fillcolor="#FFFF00" stroked="f">
                <v:path arrowok="t"/>
                <v:fill/>
              </v:shape>
            </v:group>
            <v:group style="position:absolute;left:2883;top:-2459;width:157;height:120" coordorigin="2883,-2459" coordsize="157,120">
              <v:shape style="position:absolute;left:2883;top:-2459;width:157;height:120" coordorigin="2883,-2459" coordsize="157,120" path="m3019,-2459l2896,-2450,2888,-2433,2883,-2413,2883,-2393,2886,-2372,2893,-2354,2903,-2339,3026,-2348,3034,-2365,3039,-2385,3040,-2406,3037,-2426,3030,-2444,3019,-2459e" filled="t" fillcolor="#FFFF00" stroked="f">
                <v:path arrowok="t"/>
                <v:fill/>
              </v:shape>
            </v:group>
            <v:group style="position:absolute;left:2871;top:-1998;width:177;height:174" coordorigin="2871,-1998" coordsize="177,174">
              <v:shape style="position:absolute;left:2871;top:-1998;width:177;height:174" coordorigin="2871,-1998" coordsize="177,174" path="m3017,-1998l2894,-1990,2871,-1915,2871,-1895,2875,-1875,2881,-1856,2889,-1839,2901,-1824,3023,-1833,3033,-1849,3041,-1867,3045,-1887,3047,-1907,3046,-1928,3043,-1948,3037,-1967,3028,-1984,3017,-1998e" filled="t" fillcolor="#FFFF00" stroked="f">
                <v:path arrowok="t"/>
                <v:fill/>
              </v:shape>
            </v:group>
            <v:group style="position:absolute;left:1350;top:-1954;width:1114;height:218" coordorigin="1350,-1954" coordsize="1114,218">
              <v:shape style="position:absolute;left:1350;top:-1954;width:1114;height:218" coordorigin="1350,-1954" coordsize="1114,218" path="m2426,-1954l1388,-1954,1355,-1886,1350,-1845,1351,-1824,1377,-1750,1388,-1736,2426,-1737,2460,-1805,2464,-1846,2463,-1867,2438,-1940,2426,-1954e" filled="t" fillcolor="#FFFF00" stroked="f">
                <v:path arrowok="t"/>
                <v:fill/>
              </v:shape>
            </v:group>
            <v:group style="position:absolute;left:2863;top:-1513;width:177;height:174" coordorigin="2863,-1513" coordsize="177,174">
              <v:shape style="position:absolute;left:2863;top:-1513;width:177;height:174" coordorigin="2863,-1513" coordsize="177,174" path="m3010,-1513l2887,-1505,2863,-1431,2864,-1410,2868,-1390,2874,-1371,2882,-1354,2894,-1340,3016,-1348,3026,-1364,3033,-1382,3038,-1402,3040,-1422,3039,-1443,3036,-1463,3030,-1482,3021,-1499,3010,-1513e" filled="t" fillcolor="#FFFF00" stroked="f">
                <v:path arrowok="t"/>
                <v:fill/>
              </v:shape>
            </v:group>
            <v:group style="position:absolute;left:1339;top:-1464;width:1109;height:218" coordorigin="1339,-1464" coordsize="1109,218">
              <v:shape style="position:absolute;left:1339;top:-1464;width:1109;height:218" coordorigin="1339,-1464" coordsize="1109,218" path="m2410,-1464l1377,-1463,1343,-1395,1339,-1354,1340,-1334,1365,-1260,1377,-1246,2410,-1247,2444,-1315,2448,-1355,2447,-1376,2422,-1450,2410,-1464e" filled="t" fillcolor="#FFFF00" stroked="f">
                <v:path arrowok="t"/>
                <v:fill/>
              </v:shape>
            </v:group>
            <v:group style="position:absolute;left:1360;top:-979;width:699;height:218" coordorigin="1360,-979" coordsize="699,218">
              <v:shape style="position:absolute;left:1360;top:-979;width:699;height:218" coordorigin="1360,-979" coordsize="699,218" path="m2021,-979l1398,-978,1365,-911,1360,-870,1361,-849,1387,-775,1398,-761,2021,-762,2055,-830,2059,-871,2058,-892,2033,-965,2021,-979e" filled="t" fillcolor="#FFFF00" stroked="f">
                <v:path arrowok="t"/>
                <v:fill/>
              </v:shape>
            </v:group>
            <v:group style="position:absolute;left:2866;top:-981;width:157;height:120" coordorigin="2866,-981" coordsize="157,120">
              <v:shape style="position:absolute;left:2866;top:-981;width:157;height:120" coordorigin="2866,-981" coordsize="157,120" path="m3002,-981l2880,-972,2871,-955,2867,-935,2866,-914,2869,-894,2876,-876,2887,-861,3009,-870,3018,-887,3022,-907,3023,-927,3020,-948,3013,-966,3002,-981e" filled="t" fillcolor="#FFFF00" stroked="f">
                <v:path arrowok="t"/>
                <v:fill/>
              </v:shape>
            </v:group>
            <v:group style="position:absolute;left:1366;top:-486;width:678;height:218" coordorigin="1366,-486" coordsize="678,218">
              <v:shape style="position:absolute;left:1366;top:-486;width:678;height:218" coordorigin="1366,-486" coordsize="678,218" path="m2005,-486l1404,-485,1370,-417,1366,-376,1367,-356,1392,-282,1404,-268,2005,-269,2039,-337,2043,-377,2042,-398,2017,-472,2005,-486e" filled="t" fillcolor="#FFFF00" stroked="f">
                <v:path arrowok="t"/>
                <v:fill/>
              </v:shape>
            </v:group>
            <v:group style="position:absolute;left:2863;top:-486;width:162;height:120" coordorigin="2863,-486" coordsize="162,120">
              <v:shape style="position:absolute;left:2863;top:-486;width:162;height:120" coordorigin="2863,-486" coordsize="162,120" path="m3005,-486l2877,-477,2869,-460,2864,-441,2863,-420,2867,-400,2873,-381,2884,-366,3012,-375,3020,-393,3025,-412,3026,-433,3023,-453,3016,-471,3005,-486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7.439911pt;margin-top:24.598213pt;width:34.563877pt;height:10.91190pt;mso-position-horizontal-relative:page;mso-position-vertical-relative:paragraph;z-index:-19568" coordorigin="1349,492" coordsize="691,218">
            <v:shape style="position:absolute;left:1349;top:492;width:691;height:218" coordorigin="1349,492" coordsize="691,218" path="m2002,492l1387,493,1353,561,1349,602,1350,622,1375,696,1387,710,2002,709,2036,641,2040,600,2039,580,2014,506,2002,492e" filled="t" fillcolor="#FFFF00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</w:rPr>
        <w:t>10318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87" w:right="376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67.052826pt;margin-top:24.477104pt;width:34.106865pt;height:10.912pt;mso-position-horizontal-relative:page;mso-position-vertical-relative:paragraph;z-index:-19566" coordorigin="1341,490" coordsize="682,218">
            <v:shape style="position:absolute;left:1341;top:490;width:682;height:218" coordorigin="1341,490" coordsize="682,218" path="m1985,490l1379,490,1345,558,1341,599,1342,620,1367,694,1379,708,1985,707,2019,639,2023,598,2022,577,1997,504,1985,490e" filled="t" fillcolor="#FFFF00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</w:rPr>
        <w:t>11308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9" w:right="392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66.668625pt;margin-top:24.681128pt;width:34.871449pt;height:11.0594pt;mso-position-horizontal-relative:page;mso-position-vertical-relative:paragraph;z-index:-19565" coordorigin="1333,494" coordsize="697,221">
            <v:shape style="position:absolute;left:1333;top:494;width:697;height:221" coordorigin="1333,494" coordsize="697,221" path="m1992,494l1370,497,1337,566,1333,607,1335,627,1360,701,1372,715,1994,712,2027,643,2031,602,2030,581,2004,508,1992,494e" filled="t" fillcolor="#FFFF00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7"/>
        </w:rPr>
        <w:t>11341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2" w:right="388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7.790287pt;margin-top:23.163233pt;width:180.830204pt;height:166.98675pt;mso-position-horizontal-relative:page;mso-position-vertical-relative:paragraph;z-index:-19577" coordorigin="956,463" coordsize="3617,3340">
            <v:shape style="position:absolute;left:956;top:463;width:3617;height:1477" type="#_x0000_t75">
              <v:imagedata r:id="rId151" o:title=""/>
            </v:shape>
            <v:group style="position:absolute;left:1336;top:496;width:693;height:221" coordorigin="1336,496" coordsize="693,221">
              <v:shape style="position:absolute;left:1336;top:496;width:693;height:221" coordorigin="1336,496" coordsize="693,221" path="m1990,496l1372,499,1340,568,1336,609,1337,630,1363,703,1374,717,1992,714,2025,645,2028,604,2027,584,2002,510,1990,496e" filled="t" fillcolor="#FFFF00" stroked="f">
                <v:path arrowok="t"/>
                <v:fill/>
              </v:shape>
            </v:group>
            <v:group style="position:absolute;left:1311;top:1724;width:702;height:221" coordorigin="1311,1724" coordsize="702,221">
              <v:shape style="position:absolute;left:1311;top:1724;width:702;height:221" coordorigin="1311,1724" coordsize="702,221" path="m1974,1724l1347,1727,1315,1796,1311,1837,1312,1857,1338,1931,1349,1945,1976,1942,2009,1873,2013,1832,2012,1811,1986,1738,1974,1724e" filled="t" fillcolor="#FFFF00" stroked="f">
                <v:path arrowok="t"/>
                <v:fill/>
              </v:shape>
            </v:group>
            <v:group style="position:absolute;left:1238;top:1884;width:845;height:680" coordorigin="1238,1884" coordsize="845,680">
              <v:shape style="position:absolute;left:1238;top:1884;width:845;height:680" coordorigin="1238,1884" coordsize="845,680" path="m1359,1884l1316,1938,1282,2001,1257,2071,1243,2146,1238,2224,1239,2263,1248,2340,1267,2413,1295,2480,1333,2539,1961,2565,1984,2539,2022,2481,2052,2414,2071,2341,2081,2264,2083,2225,2082,2186,2072,2109,2053,2036,2025,1969,1987,1910,1359,1884e" filled="t" fillcolor="#FFFF00" stroked="f">
                <v:path arrowok="t"/>
                <v:fill/>
              </v:shape>
            </v:group>
            <v:group style="position:absolute;left:1224;top:2618;width:975;height:680" coordorigin="1224,2618" coordsize="975,680">
              <v:shape style="position:absolute;left:1224;top:2618;width:975;height:680" coordorigin="1224,2618" coordsize="975,680" path="m1346,2618l1303,2672,1269,2735,1244,2805,1229,2880,1224,2958,1225,2997,1234,3073,1253,3147,1282,3214,1320,3273,2077,3298,2100,3273,2139,3214,2168,3147,2188,3074,2198,2998,2199,2959,2198,2920,2189,2843,2170,2770,2141,2703,2103,2644,1346,2618e" filled="t" fillcolor="#FFFF00" stroked="f">
                <v:path arrowok="t"/>
                <v:fill/>
              </v:shape>
            </v:group>
            <v:group style="position:absolute;left:1223;top:2859;width:970;height:680" coordorigin="1223,2859" coordsize="970,680">
              <v:shape style="position:absolute;left:1223;top:2859;width:970;height:680" coordorigin="1223,2859" coordsize="970,680" path="m1345,2859l1301,2912,1267,2975,1243,3046,1228,3121,1223,3198,1224,3237,1233,3314,1252,3387,1281,3454,1319,3513,2071,3539,2094,3514,2133,3455,2162,3388,2182,3315,2192,3238,2193,3199,2192,3161,2183,3084,2164,3011,2135,2943,2097,2884,1345,2859e" filled="t" fillcolor="#FFFF00" stroked="f">
                <v:path arrowok="t"/>
                <v:fill/>
              </v:shape>
            </v:group>
            <v:group style="position:absolute;left:1222;top:3101;width:965;height:680" coordorigin="1222,3101" coordsize="965,680">
              <v:shape style="position:absolute;left:1222;top:3101;width:965;height:680" coordorigin="1222,3101" coordsize="965,680" path="m1344,3101l1300,3155,1266,3218,1242,3288,1227,3363,1222,3441,1223,3480,1232,3557,1251,3630,1280,3697,1318,3756,2065,3782,2088,3756,2127,3698,2156,3631,2176,3558,2186,3481,2187,3442,2186,3403,2177,3326,2158,3253,2129,3186,2091,3127,1344,3101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12058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4" w:right="390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12217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892357pt;height:.96pt;mso-position-horizontal-relative:char;mso-position-vertical-relative:line" type="#_x0000_t75">
            <v:imagedata r:id="rId152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49" w:right="376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12053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357" w:right="402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2"/>
        </w:rPr>
        <w:t>ll0'72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7" w:lineRule="exact"/>
        <w:ind w:left="1343" w:right="285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4"/>
          <w:position w:val="-2"/>
        </w:rPr>
        <w:t>lC033)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2" w:lineRule="exact"/>
        <w:ind w:left="1342" w:right="292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6"/>
          <w:position w:val="1"/>
        </w:rPr>
        <w:t>10327)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57" w:lineRule="exact"/>
        <w:ind w:left="1341" w:right="298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6"/>
          <w:position w:val="2"/>
        </w:rPr>
        <w:t>10402)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5" w:after="0" w:line="240" w:lineRule="auto"/>
        <w:ind w:left="106" w:right="-20"/>
        <w:jc w:val="left"/>
        <w:tabs>
          <w:tab w:pos="144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9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10035"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9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3" w:right="-20"/>
        <w:jc w:val="left"/>
        <w:tabs>
          <w:tab w:pos="142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210.225296pt;margin-top:-21.666067pt;width:78.22729pt;height:10.905408pt;mso-position-horizontal-relative:page;mso-position-vertical-relative:paragraph;z-index:-19574" coordorigin="4205,-433" coordsize="1565,218">
            <v:shape style="position:absolute;left:4205;top:-433;width:1565;height:218" coordorigin="4205,-433" coordsize="1565,218" path="m4243,-433l4209,-365,4205,-325,4206,-304,4231,-230,5731,-215,5743,-229,5768,-303,5769,-324,5768,-345,5743,-418,4243,-433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09.866104pt;margin-top:3.152921pt;width:77.99839pt;height:10.98435pt;mso-position-horizontal-relative:page;mso-position-vertical-relative:paragraph;z-index:-19573" coordorigin="4197,63" coordsize="1560,220">
            <v:shape style="position:absolute;left:4197;top:63;width:1560;height:220" coordorigin="4197,63" coordsize="1560,220" path="m4235,63l4202,131,4197,172,4198,192,4224,266,5719,283,5731,269,5756,195,5757,174,5756,153,5731,80,4235,6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4"/>
          <w:szCs w:val="14"/>
          <w:spacing w:val="0"/>
          <w:w w:val="209"/>
          <w:position w:val="9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34"/>
          <w:position w:val="0"/>
        </w:rPr>
        <w:t>10036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1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" w:right="-20"/>
        <w:jc w:val="left"/>
        <w:tabs>
          <w:tab w:pos="142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group style="position:absolute;margin-left:208.297455pt;margin-top:2.839087pt;width:200.083176pt;height:68.997298pt;mso-position-horizontal-relative:page;mso-position-vertical-relative:paragraph;z-index:-19572" coordorigin="4166,57" coordsize="4002,1380">
            <v:group style="position:absolute;left:4195;top:64;width:1556;height:219" coordorigin="4195,64" coordsize="1556,219">
              <v:shape style="position:absolute;left:4195;top:64;width:1556;height:219" coordorigin="4195,64" coordsize="1556,219" path="m4233,64l4199,132,4195,172,4196,193,4221,267,5713,283,5724,269,5750,195,5751,174,5750,153,5725,80,4233,64e" filled="t" fillcolor="#FFFF00" stroked="f">
                <v:path arrowok="t"/>
                <v:fill/>
              </v:shape>
            </v:group>
            <v:group style="position:absolute;left:5724;top:244;width:2415;height:680" coordorigin="5724,244" coordsize="2415,680">
              <v:shape style="position:absolute;left:5724;top:244;width:2415;height:680" coordorigin="5724,244" coordsize="2415,680" path="m5846,244l5802,297,5768,360,5744,430,5729,505,5724,583,5725,622,5734,699,5753,772,5782,839,5820,898,8017,924,8040,899,8079,840,8108,773,8128,700,8138,623,8139,584,8138,545,8129,469,8110,396,8081,328,8043,269,5846,244e" filled="t" fillcolor="#FFFF00" stroked="f">
                <v:path arrowok="t"/>
                <v:fill/>
              </v:shape>
            </v:group>
            <v:group style="position:absolute;left:4173;top:560;width:1571;height:218" coordorigin="4173,560" coordsize="1571,218">
              <v:shape style="position:absolute;left:4173;top:560;width:1571;height:218" coordorigin="4173,560" coordsize="1571,218" path="m5705,560l4211,561,4177,629,4173,670,4174,690,4199,764,4211,778,5705,777,5739,709,5743,668,5742,648,5717,574,5705,560e" filled="t" fillcolor="#FFFF00" stroked="f">
                <v:path arrowok="t"/>
                <v:fill/>
              </v:shape>
            </v:group>
            <v:group style="position:absolute;left:5726;top:735;width:2420;height:680" coordorigin="5726,735" coordsize="2420,680">
              <v:shape style="position:absolute;left:5726;top:735;width:2420;height:680" coordorigin="5726,735" coordsize="2420,680" path="m5848,735l5805,788,5771,851,5746,922,5731,997,5726,1074,5727,1113,5736,1190,5755,1263,5784,1331,5822,1390,8024,1415,8047,1390,8086,1331,8115,1264,8135,1191,8145,1115,8146,1076,8145,1037,8136,960,8117,887,8089,820,8050,761,5848,735e" filled="t" fillcolor="#FFFF00" stroked="f">
                <v:path arrowok="t"/>
                <v:fill/>
              </v:shape>
            </v:group>
            <v:group style="position:absolute;left:4190;top:1049;width:1550;height:219" coordorigin="4190,1049" coordsize="1550,219">
              <v:shape style="position:absolute;left:4190;top:1049;width:1550;height:219" coordorigin="4190,1049" coordsize="1550,219" path="m4228,1049l4195,1117,4190,1158,4191,1179,4217,1252,5703,1269,5714,1254,5740,1180,5741,1160,5740,1139,5714,1065,4228,1049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4"/>
          <w:szCs w:val="14"/>
          <w:spacing w:val="0"/>
          <w:w w:val="202"/>
          <w:position w:val="9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7"/>
          <w:position w:val="0"/>
        </w:rPr>
        <w:t>10036.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8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27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89" w:right="-20"/>
        <w:jc w:val="left"/>
        <w:tabs>
          <w:tab w:pos="1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  <w:position w:val="9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11308.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43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34"/>
          <w:position w:val="0"/>
        </w:rPr>
        <w:t>1134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50"/>
          <w:w w:val="134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(tape</w:t>
      </w:r>
      <w:r>
        <w:rPr>
          <w:rFonts w:ascii="Segoe UI" w:hAnsi="Segoe UI" w:cs="Segoe UI" w:eastAsia="Segoe UI"/>
          <w:sz w:val="28"/>
          <w:szCs w:val="2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yellow</w:t>
      </w:r>
      <w:r>
        <w:rPr>
          <w:rFonts w:ascii="Segoe UI" w:hAnsi="Segoe UI" w:cs="Segoe UI" w:eastAsia="Segoe UI"/>
          <w:sz w:val="28"/>
          <w:szCs w:val="28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lee.d)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7" w:right="-20"/>
        <w:jc w:val="left"/>
        <w:tabs>
          <w:tab w:pos="14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group style="position:absolute;margin-left:139.990829pt;margin-top:30.099222pt;width:90.764049pt;height:11.2678pt;mso-position-horizontal-relative:page;mso-position-vertical-relative:paragraph;z-index:-19570" coordorigin="2800,602" coordsize="1815,225">
            <v:shape style="position:absolute;left:2800;top:602;width:1815;height:225" coordorigin="2800,602" coordsize="1815,225" path="m4577,602l2836,609,2804,678,2800,719,2801,740,2827,813,2838,827,4579,820,4611,751,4615,710,4614,690,4588,616,4577,602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11308,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48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11341</w:t>
      </w:r>
      <w:r>
        <w:rPr>
          <w:rFonts w:ascii="Times New Roman" w:hAnsi="Times New Roman" w:cs="Times New Roman" w:eastAsia="Times New Roman"/>
          <w:sz w:val="19"/>
          <w:szCs w:val="19"/>
          <w:spacing w:val="56"/>
          <w:w w:val="132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90"/>
          <w:position w:val="0"/>
        </w:rPr>
        <w:t>(tapo</w:t>
      </w:r>
      <w:r>
        <w:rPr>
          <w:rFonts w:ascii="Segoe UI" w:hAnsi="Segoe UI" w:cs="Segoe UI" w:eastAsia="Segoe UI"/>
          <w:sz w:val="28"/>
          <w:szCs w:val="28"/>
          <w:spacing w:val="40"/>
          <w:w w:val="9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yellow</w:t>
      </w:r>
      <w:r>
        <w:rPr>
          <w:rFonts w:ascii="Segoe UI" w:hAnsi="Segoe UI" w:cs="Segoe UI" w:eastAsia="Segoe UI"/>
          <w:sz w:val="28"/>
          <w:szCs w:val="2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1"/>
          <w:position w:val="0"/>
        </w:rPr>
        <w:t>lead}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40.251282pt;margin-top:7.787183pt;width:267.227837pt;height:60.8234pt;mso-position-horizontal-relative:page;mso-position-vertical-relative:paragraph;z-index:-19569" coordorigin="2805,156" coordsize="5345,1216">
            <v:group style="position:absolute;left:4862;top:177;width:332;height:680" coordorigin="4862,177" coordsize="332,680">
              <v:shape style="position:absolute;left:4862;top:177;width:332;height:680" coordorigin="4862,177" coordsize="332,680" path="m4984,177l4941,231,4907,294,4882,364,4868,439,4862,517,4863,556,4873,632,4892,706,4920,773,4958,832,4981,857,5072,857,5116,804,5150,741,5174,671,5189,595,5194,518,5193,479,5184,402,5165,329,5136,262,5098,203,4984,177e" filled="t" fillcolor="#FFFF00" stroked="f">
                <v:path arrowok="t"/>
                <v:fill/>
              </v:shape>
            </v:group>
            <v:group style="position:absolute;left:2812;top:495;width:2056;height:220" coordorigin="2812,495" coordsize="2056,220">
              <v:shape style="position:absolute;left:2812;top:495;width:2056;height:220" coordorigin="2812,495" coordsize="2056,220" path="m4830,495l2848,496,2816,565,2812,606,2813,627,2839,700,2850,714,4830,712,4864,644,4868,603,4867,583,4842,509,4830,495e" filled="t" fillcolor="#FFFF00" stroked="f">
                <v:path arrowok="t"/>
                <v:fill/>
              </v:shape>
            </v:group>
            <v:group style="position:absolute;left:6420;top:177;width:1708;height:680" coordorigin="6420,177" coordsize="1708,680">
              <v:shape style="position:absolute;left:6420;top:177;width:1708;height:680" coordorigin="6420,177" coordsize="1708,680" path="m6542,177l6498,231,6465,294,6440,364,6425,439,6420,517,6421,556,6430,632,6449,706,6478,773,6516,832,8006,858,8029,832,8068,774,8097,707,8117,634,8127,557,8128,518,8127,479,8118,402,8099,329,8071,262,8032,203,6542,177e" filled="t" fillcolor="#FFFF00" stroked="f">
                <v:path arrowok="t"/>
                <v:fill/>
              </v:shape>
            </v:group>
            <v:group style="position:absolute;left:5658;top:492;width:803;height:221" coordorigin="5658,492" coordsize="803,221">
              <v:shape style="position:absolute;left:5658;top:492;width:803;height:221" coordorigin="5658,492" coordsize="803,221" path="m6423,492l5695,495,5662,564,5658,605,5660,626,5685,699,5697,713,6425,710,6458,642,6462,601,6460,580,6435,506,6423,492e" filled="t" fillcolor="#FFFF00" stroked="f">
                <v:path arrowok="t"/>
                <v:fill/>
              </v:shape>
            </v:group>
            <v:group style="position:absolute;left:5062;top:530;width:546;height:174" coordorigin="5062,530" coordsize="546,174">
              <v:shape style="position:absolute;left:5062;top:530;width:546;height:174" coordorigin="5062,530" coordsize="546,174" path="m5578,530l5086,539,5062,613,5063,634,5066,654,5072,673,5081,690,5092,704,5584,696,5594,680,5601,661,5606,642,5608,621,5607,601,5604,580,5598,562,5589,545,5578,530e" filled="t" fillcolor="#FFFF00" stroked="f">
                <v:path arrowok="t"/>
                <v:fill/>
              </v:shape>
            </v:group>
            <v:group style="position:absolute;left:6413;top:670;width:1582;height:680" coordorigin="6413,670" coordsize="1582,680">
              <v:shape style="position:absolute;left:6413;top:670;width:1582;height:680" coordorigin="6413,670" coordsize="1582,680" path="m6535,670l6491,724,6457,787,6433,857,6418,932,6413,1010,6414,1049,6423,1126,6442,1199,6471,1266,6509,1325,7873,1351,7896,1325,7935,1267,7964,1200,7983,1127,7993,1050,7995,1011,7994,972,7984,896,7966,822,7937,755,7899,696,6535,670e" filled="t" fillcolor="#FFFF00" stroked="f">
                <v:path arrowok="t"/>
                <v:fill/>
              </v:shape>
            </v:group>
            <v:group style="position:absolute;left:4931;top:969;width:682;height:275" coordorigin="4931,969" coordsize="682,275">
              <v:shape style="position:absolute;left:4931;top:969;width:682;height:275" coordorigin="4931,969" coordsize="682,275" path="m5565,969l4977,972,4941,1038,4931,1098,4931,1119,4942,1179,4979,1244,5567,1241,5604,1175,5613,1115,5613,1094,5603,1034,5565,969e" filled="t" fillcolor="#FFFF00" stroked="f">
                <v:path arrowok="t"/>
                <v:fill/>
              </v:shape>
            </v:group>
            <v:group style="position:absolute;left:4174;top:987;width:691;height:218" coordorigin="4174,987" coordsize="691,218">
              <v:shape style="position:absolute;left:4174;top:987;width:691;height:218" coordorigin="4174,987" coordsize="691,218" path="m4826,987l4212,988,4178,1056,4174,1096,4175,1117,4200,1191,4212,1205,4826,1204,4860,1136,4864,1095,4863,1075,4838,1001,4826,987e" filled="t" fillcolor="#FFFF00" stroked="f">
                <v:path arrowok="t"/>
                <v:fill/>
              </v:shape>
            </v:group>
            <v:group style="position:absolute;left:5651;top:986;width:808;height:221" coordorigin="5651,986" coordsize="808,221">
              <v:shape style="position:absolute;left:5651;top:986;width:808;height:221" coordorigin="5651,986" coordsize="808,221" path="m6421,986l5688,989,5655,1057,5651,1098,5653,1119,5678,1193,5690,1207,6423,1204,6455,1135,6459,1094,6458,1073,6432,1000,6421,986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3"/>
          <w:w w:val="10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eubatitute.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Subatitute</w:t>
      </w:r>
      <w:r>
        <w:rPr>
          <w:rFonts w:ascii="Segoe UI" w:hAnsi="Segoe UI" w:cs="Segoe UI" w:eastAsia="Segoe UI"/>
          <w:sz w:val="17"/>
          <w:szCs w:val="17"/>
          <w:spacing w:val="26"/>
          <w:w w:val="16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28"/>
        </w:rPr>
        <w:t>1134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8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5"/>
          <w:w w:val="128"/>
        </w:rPr>
        <w:t> </w:t>
      </w:r>
      <w:r>
        <w:rPr>
          <w:rFonts w:ascii="Segoe UI" w:hAnsi="Segoe UI" w:cs="Segoe UI" w:eastAsia="Segoe UI"/>
          <w:sz w:val="28"/>
          <w:szCs w:val="28"/>
          <w:spacing w:val="18"/>
          <w:w w:val="107"/>
        </w:rPr>
        <w:t>(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8ame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e%oept</w:t>
      </w:r>
      <w:r>
        <w:rPr>
          <w:rFonts w:ascii="Segoe UI" w:hAnsi="Segoe UI" w:cs="Segoe UI" w:eastAsia="Segoe UI"/>
          <w:sz w:val="17"/>
          <w:szCs w:val="17"/>
          <w:spacing w:val="58"/>
          <w:w w:val="126"/>
        </w:rPr>
        <w:t> </w:t>
      </w:r>
      <w:r>
        <w:rPr>
          <w:rFonts w:ascii="Segoe UI" w:hAnsi="Segoe UI" w:cs="Segoe UI" w:eastAsia="Segoe UI"/>
          <w:sz w:val="28"/>
          <w:szCs w:val="28"/>
          <w:spacing w:val="2"/>
          <w:w w:val="83"/>
        </w:rPr>
        <w:t>le&amp;</w:t>
      </w:r>
      <w:r>
        <w:rPr>
          <w:rFonts w:ascii="Segoe UI" w:hAnsi="Segoe UI" w:cs="Segoe UI" w:eastAsia="Segoe UI"/>
          <w:sz w:val="28"/>
          <w:szCs w:val="28"/>
          <w:spacing w:val="0"/>
          <w:w w:val="83"/>
        </w:rPr>
        <w:t>d</w:t>
      </w:r>
      <w:r>
        <w:rPr>
          <w:rFonts w:ascii="Segoe UI" w:hAnsi="Segoe UI" w:cs="Segoe UI" w:eastAsia="Segoe UI"/>
          <w:sz w:val="28"/>
          <w:szCs w:val="28"/>
          <w:spacing w:val="45"/>
          <w:w w:val="83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1"/>
        </w:rPr>
        <w:t>lsagth)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75" w:right="-20"/>
        <w:jc w:val="left"/>
        <w:tabs>
          <w:tab w:pos="1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group style="position:absolute;margin-left:142.594666pt;margin-top:5.50455pt;width:7.864822pt;height:5.9995pt;mso-position-horizontal-relative:page;mso-position-vertical-relative:paragraph;z-index:-19567" coordorigin="2852,110" coordsize="157,120">
            <v:shape style="position:absolute;left:2852;top:110;width:157;height:120" coordorigin="2852,110" coordsize="157,120" path="m2988,110l2866,119,2857,136,2853,156,2852,177,2855,197,2862,215,2873,230,2995,221,3004,204,3008,184,3009,164,3006,143,2999,125,2988,110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39.638596pt;margin-top:30.70335pt;width:89.897324pt;height:11.054pt;mso-position-horizontal-relative:page;mso-position-vertical-relative:paragraph;z-index:-19564" coordorigin="2793,614" coordsize="1798,221">
            <v:shape style="position:absolute;left:2793;top:614;width:1798;height:221" coordorigin="2793,614" coordsize="1798,221" path="m4552,614l2829,617,2797,686,2793,727,2794,747,2820,821,2831,835,4554,832,4587,763,4591,722,4590,702,4564,628,4552,614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9"/>
          <w:szCs w:val="9"/>
          <w:spacing w:val="0"/>
          <w:w w:val="294"/>
          <w:position w:val="1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  <w:position w:val="0"/>
        </w:rPr>
        <w:t>11308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0"/>
          <w:w w:val="12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(Same</w:t>
      </w:r>
      <w:r>
        <w:rPr>
          <w:rFonts w:ascii="Segoe UI" w:hAnsi="Segoe UI" w:cs="Segoe UI" w:eastAsia="Segoe UI"/>
          <w:sz w:val="23"/>
          <w:szCs w:val="23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0"/>
        </w:rPr>
        <w:t>exa�pt</w:t>
      </w:r>
      <w:r>
        <w:rPr>
          <w:rFonts w:ascii="Segoe UI" w:hAnsi="Segoe UI" w:cs="Segoe UI" w:eastAsia="Segoe UI"/>
          <w:sz w:val="17"/>
          <w:szCs w:val="17"/>
          <w:spacing w:val="53"/>
          <w:w w:val="128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0"/>
          <w:position w:val="0"/>
        </w:rPr>
        <w:t>lea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28"/>
          <w:szCs w:val="28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-1"/>
          <w:w w:val="82"/>
          <w:position w:val="0"/>
        </w:rPr>
        <w:t>lan�h)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32.858978pt;margin-top:110.269844pt;width:342.214749pt;height:86.28660pt;mso-position-horizontal-relative:page;mso-position-vertical-relative:paragraph;z-index:-19563" coordorigin="2657,2205" coordsize="6844,1726">
            <v:group style="position:absolute;left:2777;top:2212;width:3275;height:221" coordorigin="2777,2212" coordsize="3275,221">
              <v:shape style="position:absolute;left:2777;top:2212;width:3275;height:221" coordorigin="2777,2212" coordsize="3275,221" path="m6014,2212l2814,2215,2781,2284,2777,2325,2779,2346,2804,2419,2816,2433,6016,2430,6049,2362,6052,2321,6051,2300,6026,2226,6014,2212e" filled="t" fillcolor="#FFFF00" stroked="f">
                <v:path arrowok="t"/>
                <v:fill/>
              </v:shape>
            </v:group>
            <v:group style="position:absolute;left:7088;top:2213;width:2406;height:221" coordorigin="7088,2213" coordsize="2406,221">
              <v:shape style="position:absolute;left:7088;top:2213;width:2406;height:221" coordorigin="7088,2213" coordsize="2406,221" path="m9456,2213l7125,2216,7092,2284,7088,2325,7089,2346,7115,2420,7127,2434,9458,2431,9491,2362,9495,2321,9493,2300,9468,2227,9456,2213e" filled="t" fillcolor="#FFFF00" stroked="f">
                <v:path arrowok="t"/>
                <v:fill/>
              </v:shape>
            </v:group>
            <v:group style="position:absolute;left:6117;top:2250;width:911;height:174" coordorigin="6117,2250" coordsize="911,174">
              <v:shape style="position:absolute;left:6117;top:2250;width:911;height:174" coordorigin="6117,2250" coordsize="911,174" path="m6998,2250l6141,2259,6117,2333,6118,2354,6121,2374,6127,2393,6136,2410,6147,2424,7004,2416,7014,2400,7022,2382,7026,2362,7028,2341,7027,2321,7024,2301,7018,2282,7009,2265,6998,2250e" filled="t" fillcolor="#FFFF00" stroked="f">
                <v:path arrowok="t"/>
                <v:fill/>
              </v:shape>
            </v:group>
            <v:group style="position:absolute;left:4240;top:2457;width:2906;height:221" coordorigin="4240,2457" coordsize="2906,221">
              <v:shape style="position:absolute;left:4240;top:2457;width:2906;height:221" coordorigin="4240,2457" coordsize="2906,221" path="m7107,2457l4277,2460,4244,2529,4240,2570,4241,2590,4267,2664,4279,2678,7109,2675,7142,2606,7146,2565,7144,2545,7119,2471,7107,2457e" filled="t" fillcolor="#FFFF00" stroked="f">
                <v:path arrowok="t"/>
                <v:fill/>
              </v:shape>
            </v:group>
            <v:group style="position:absolute;left:2679;top:2629;width:635;height:680" coordorigin="2679,2629" coordsize="635,680">
              <v:shape style="position:absolute;left:2679;top:2629;width:635;height:680" coordorigin="2679,2629" coordsize="635,680" path="m2800,2629l2757,2682,2723,2745,2699,2815,2684,2890,2679,2968,2680,3007,2689,3084,2708,3157,2736,3224,2774,3283,3192,3309,3215,3283,3254,3225,3283,3158,3302,3085,3312,3008,3314,2969,3313,2930,3304,2854,3285,2780,3256,2713,3218,2654,2800,2629e" filled="t" fillcolor="#FFFF00" stroked="f">
                <v:path arrowok="t"/>
                <v:fill/>
              </v:shape>
            </v:group>
            <v:group style="position:absolute;left:3265;top:2905;width:2678;height:270" coordorigin="3265,2905" coordsize="2678,270">
              <v:shape style="position:absolute;left:3265;top:2905;width:2678;height:270" coordorigin="3265,2905" coordsize="2678,270" path="m5896,2905l3302,2917,3270,2988,3265,3051,3266,3070,3281,3128,3312,3175,5906,3162,5937,3092,5942,3028,5941,3010,5926,2952,5896,2905e" filled="t" fillcolor="#FFFF00" stroked="f">
                <v:path arrowok="t"/>
                <v:fill/>
              </v:shape>
            </v:group>
            <v:group style="position:absolute;left:5990;top:2944;width:2008;height:221" coordorigin="5990,2944" coordsize="2008,221">
              <v:shape style="position:absolute;left:5990;top:2944;width:2008;height:221" coordorigin="5990,2944" coordsize="2008,221" path="m7960,2944l6027,2947,5994,3016,5990,3057,5992,3077,6017,3151,6029,3165,7962,3162,7994,3093,7998,3052,7997,3032,7971,2958,7960,2944e" filled="t" fillcolor="#FFFF00" stroked="f">
                <v:path arrowok="t"/>
                <v:fill/>
              </v:shape>
            </v:group>
            <v:group style="position:absolute;left:8170;top:2944;width:1202;height:221" coordorigin="8170,2944" coordsize="1202,221">
              <v:shape style="position:absolute;left:8170;top:2944;width:1202;height:221" coordorigin="8170,2944" coordsize="1202,221" path="m9333,2944l8207,2947,8174,3016,8170,3057,8171,3078,8197,3151,8209,3165,9335,3162,9368,3093,9372,3053,9370,3032,9345,2958,9333,2944e" filled="t" fillcolor="#FFFF00" stroked="f">
                <v:path arrowok="t"/>
                <v:fill/>
              </v:shape>
            </v:group>
            <v:group style="position:absolute;left:2782;top:3188;width:2277;height:221" coordorigin="2782,3188" coordsize="2277,221">
              <v:shape style="position:absolute;left:2782;top:3188;width:2277;height:221" coordorigin="2782,3188" coordsize="2277,221" path="m5020,3188l2819,3191,2786,3260,2782,3301,2783,3321,2809,3395,2821,3409,5022,3406,5055,3337,5059,3296,5058,3276,5032,3202,5020,3188e" filled="t" fillcolor="#FFFF00" stroked="f">
                <v:path arrowok="t"/>
                <v:fill/>
              </v:shape>
            </v:group>
            <v:group style="position:absolute;left:2762;top:3439;width:6232;height:221" coordorigin="2762,3439" coordsize="6232,221">
              <v:shape style="position:absolute;left:2762;top:3439;width:6232;height:221" coordorigin="2762,3439" coordsize="6232,221" path="m8955,3439l2798,3441,2766,3510,2762,3551,2763,3572,2789,3645,2800,3659,8957,3657,8990,3588,8994,3547,8993,3526,8967,3453,8955,3439e" filled="t" fillcolor="#FFFF00" stroked="f">
                <v:path arrowok="t"/>
                <v:fill/>
              </v:shape>
            </v:group>
            <v:group style="position:absolute;left:2756;top:3678;width:1191;height:245" coordorigin="2756,3678" coordsize="1191,245">
              <v:shape style="position:absolute;left:2756;top:3678;width:1191;height:245" coordorigin="2756,3678" coordsize="1191,245" path="m3904,3678l2793,3686,2761,3755,2756,3796,2757,3817,2770,3876,2799,3923,3910,3916,3942,3846,3947,3805,3947,3785,3934,3726,3904,3678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6"/>
        </w:rPr>
        <w:t>aubstitui;a.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auto"/>
        <w:ind w:left="1481" w:right="2125" w:firstLine="-146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El�otriaal</w:t>
      </w:r>
      <w:r>
        <w:rPr>
          <w:rFonts w:ascii="Segoe UI" w:hAnsi="Segoe UI" w:cs="Segoe UI" w:eastAsia="Segoe UI"/>
          <w:sz w:val="17"/>
          <w:szCs w:val="17"/>
          <w:spacing w:val="54"/>
          <w:w w:val="16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chal•e.ot31"i:r�ioD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2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</w:rPr>
        <w:t>:J;laa</w:t>
      </w:r>
      <w:r>
        <w:rPr>
          <w:rFonts w:ascii="Segoe UI" w:hAnsi="Segoe UI" w:cs="Segoe UI" w:eastAsia="Segoe UI"/>
          <w:sz w:val="14"/>
          <w:szCs w:val="14"/>
          <w:spacing w:val="50"/>
          <w:w w:val="16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�:J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10035.,</w:t>
      </w:r>
      <w:r>
        <w:rPr>
          <w:rFonts w:ascii="Segoe UI" w:hAnsi="Segoe UI" w:cs="Segoe UI" w:eastAsia="Segoe UI"/>
          <w:sz w:val="17"/>
          <w:szCs w:val="17"/>
          <w:spacing w:val="57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lOS27,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 </w:t>
      </w:r>
      <w:r>
        <w:rPr>
          <w:rFonts w:ascii="Segoe UI" w:hAnsi="Segoe UI" w:cs="Segoe UI" w:eastAsia="Segoe UI"/>
          <w:sz w:val="17"/>
          <w:szCs w:val="17"/>
          <w:spacing w:val="14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10402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but</w:t>
      </w:r>
      <w:r>
        <w:rPr>
          <w:rFonts w:ascii="Segoe UI" w:hAnsi="Segoe UI" w:cs="Segoe UI" w:eastAsia="Segoe UI"/>
          <w:sz w:val="17"/>
          <w:szCs w:val="17"/>
          <w:spacing w:val="34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counti�</w:t>
      </w:r>
      <w:r>
        <w:rPr>
          <w:rFonts w:ascii="Segoe UI" w:hAnsi="Segoe UI" w:cs="Segoe UI" w:eastAsia="Segoe UI"/>
          <w:sz w:val="17"/>
          <w:szCs w:val="17"/>
          <w:spacing w:val="48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6"/>
        </w:rPr>
        <w:t>dif!or�t.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33" w:lineRule="auto"/>
        <w:ind w:left="23" w:right="2240" w:firstLine="-23"/>
        <w:jc w:val="left"/>
        <w:tabs>
          <w:tab w:pos="54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spacing w:val="1"/>
          <w:w w:val="100"/>
        </w:rPr>
        <w:t>Al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l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8"/>
        </w:rPr>
        <w:t>iz::</w:t>
      </w:r>
      <w:r>
        <w:rPr>
          <w:rFonts w:ascii="Segoe UI" w:hAnsi="Segoe UI" w:cs="Segoe UI" w:eastAsia="Segoe UI"/>
          <w:sz w:val="21"/>
          <w:szCs w:val="21"/>
          <w:spacing w:val="-1"/>
          <w:w w:val="118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18"/>
        </w:rPr>
        <w:t>terolu.ulgable</w:t>
      </w:r>
      <w:r>
        <w:rPr>
          <w:rFonts w:ascii="Segoe UI" w:hAnsi="Segoe UI" w:cs="Segoe UI" w:eastAsia="Segoe UI"/>
          <w:sz w:val="21"/>
          <w:szCs w:val="21"/>
          <w:spacing w:val="63"/>
          <w:w w:val="11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eAoop·i: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fa: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lead</w:t>
      </w:r>
      <w:r>
        <w:rPr>
          <w:rFonts w:ascii="Segoe UI" w:hAnsi="Segoe UI" w:cs="Segoe UI" w:eastAsia="Segoe UI"/>
          <w:sz w:val="17"/>
          <w:szCs w:val="17"/>
          <w:spacing w:val="-11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lo%16th.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10�02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5"/>
        </w:rPr>
        <w:t>far</w:t>
      </w:r>
      <w:r>
        <w:rPr>
          <w:rFonts w:ascii="Segoe UI" w:hAnsi="Segoe UI" w:cs="Segoe UI" w:eastAsia="Segoe UI"/>
          <w:sz w:val="17"/>
          <w:szCs w:val="17"/>
          <w:spacing w:val="43"/>
          <w:w w:val="18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longo�t</w:t>
      </w:r>
      <w:r>
        <w:rPr>
          <w:rFonts w:ascii="Segoe UI" w:hAnsi="Segoe UI" w:cs="Segoe UI" w:eastAsia="Segoe UI"/>
          <w:sz w:val="17"/>
          <w:szCs w:val="17"/>
          <w:spacing w:val="59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loads.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6" w:after="0" w:line="240" w:lineRule="auto"/>
        <w:ind w:left="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Subat1��te</w:t>
      </w:r>
      <w:r>
        <w:rPr>
          <w:rFonts w:ascii="Segoe UI" w:hAnsi="Segoe UI" w:cs="Segoe UI" w:eastAsia="Segoe UI"/>
          <w:sz w:val="17"/>
          <w:szCs w:val="17"/>
          <w:spacing w:val="-22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11072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and</w:t>
      </w:r>
      <w:r>
        <w:rPr>
          <w:rFonts w:ascii="Segoe UI" w:hAnsi="Segoe UI" w:cs="Segoe UI" w:eastAsia="Segoe UI"/>
          <w:sz w:val="17"/>
          <w:szCs w:val="17"/>
          <w:spacing w:val="36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�111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nmpl1£1er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for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dif�er=nt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1" w:after="0" w:line="240" w:lineRule="auto"/>
        <w:ind w:left="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1"/>
        </w:rPr>
        <w:t>m.ount1.ug.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780" w:h="14860"/>
          <w:pgMar w:top="1480" w:bottom="280" w:left="0" w:right="140"/>
          <w:cols w:num="2" w:equalWidth="0">
            <w:col w:w="2427" w:space="371"/>
            <w:col w:w="8842"/>
          </w:cols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29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9.92pt;height:11.52pt;mso-position-horizontal-relative:char;mso-position-vertical-relative:line" type="#_x0000_t75">
            <v:imagedata r:id="rId1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000" w:h="15540"/>
          <w:pgMar w:top="300" w:bottom="280" w:left="0" w:right="280"/>
        </w:sectPr>
      </w:pPr>
      <w:rPr/>
    </w:p>
    <w:p>
      <w:pPr>
        <w:spacing w:before="29" w:after="0" w:line="240" w:lineRule="auto"/>
        <w:ind w:left="1431" w:right="-74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4"/>
        </w:rPr>
        <w:t>WP-3010B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7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96pt;height:11.04pt;mso-position-horizontal-relative:char;mso-position-vertical-relative:line" type="#_x0000_t75">
            <v:imagedata r:id="rId15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WP-3035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48pt;height:1.2pt;mso-position-horizontal-relative:char;mso-position-vertical-relative:line" type="#_x0000_t75">
            <v:imagedata r:id="rId155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3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l'-7813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4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lOa.o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4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25"/>
        </w:rPr>
        <w:t>1028'1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5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10297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10298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96pt;height:15.84pt;mso-position-horizontal-relative:char;mso-position-vertical-relative:line" type="#_x0000_t75">
            <v:imagedata r:id="rId1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9" w:lineRule="exact"/>
        <w:ind w:left="145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  <w:position w:val="-1"/>
        </w:rPr>
        <w:t>10335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auto"/>
        <w:ind w:left="24" w:right="-20"/>
        <w:jc w:val="left"/>
        <w:tabs>
          <w:tab w:pos="27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uaot</w:t>
      </w:r>
      <w:r>
        <w:rPr>
          <w:rFonts w:ascii="Segoe UI" w:hAnsi="Segoe UI" w:cs="Segoe UI" w:eastAsia="Segoe UI"/>
          <w:sz w:val="17"/>
          <w:szCs w:val="17"/>
          <w:spacing w:val="41"/>
          <w:w w:val="1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0"/>
        </w:rPr>
        <w:t>auba'b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6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54"/>
          <w:position w:val="4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09"/>
          <w:position w:val="0"/>
        </w:rPr>
        <w:t>wte.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6"/>
          <w:w w:val="12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0"/>
        </w:rPr>
        <w:t>10710,</w:t>
      </w:r>
      <w:r>
        <w:rPr>
          <w:rFonts w:ascii="Segoe UI" w:hAnsi="Segoe UI" w:cs="Segoe UI" w:eastAsia="Segoe UI"/>
          <w:sz w:val="21"/>
          <w:szCs w:val="21"/>
          <w:spacing w:val="37"/>
          <w:w w:val="12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0"/>
        </w:rPr>
        <w:t>changing</w:t>
      </w:r>
      <w:r>
        <w:rPr>
          <w:rFonts w:ascii="Segoe UI" w:hAnsi="Segoe UI" w:cs="Segoe UI" w:eastAsia="Segoe UI"/>
          <w:sz w:val="21"/>
          <w:szCs w:val="21"/>
          <w:spacing w:val="-31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2"/>
          <w:position w:val="0"/>
        </w:rPr>
        <w:t>2-5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4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tube11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1l1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0"/>
        </w:rPr>
        <w:t>amplifier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3" w:lineRule="exact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to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2•'13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94"/>
        </w:rPr>
        <w:t>Substitute</w:t>
      </w:r>
      <w:r>
        <w:rPr>
          <w:rFonts w:ascii="Times New Roman" w:hAnsi="Times New Roman" w:cs="Times New Roman" w:eastAsia="Times New Roman"/>
          <w:sz w:val="16"/>
          <w:szCs w:val="16"/>
          <w:spacing w:val="42"/>
          <w:w w:val="19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0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01"/>
        </w:rPr>
        <w:t>substitute.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Subatituta</w:t>
      </w:r>
      <w:r>
        <w:rPr>
          <w:rFonts w:ascii="Segoe UI" w:hAnsi="Segoe UI" w:cs="Segoe UI" w:eastAsia="Segoe UI"/>
          <w:sz w:val="17"/>
          <w:szCs w:val="17"/>
          <w:spacing w:val="29"/>
          <w:w w:val="162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" w:right="-20"/>
        <w:jc w:val="left"/>
        <w:tabs>
          <w:tab w:pos="2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Ho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cxaot</w:t>
      </w:r>
      <w:r>
        <w:rPr>
          <w:rFonts w:ascii="Segoe UI" w:hAnsi="Segoe UI" w:cs="Segoe UI" w:eastAsia="Segoe UI"/>
          <w:sz w:val="17"/>
          <w:szCs w:val="17"/>
          <w:spacing w:val="17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60"/>
        </w:rPr>
        <w:t>aublltituta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.</w:t>
      </w:r>
      <w:r>
        <w:rPr>
          <w:rFonts w:ascii="Segoe UI" w:hAnsi="Segoe UI" w:cs="Segoe UI" w:eastAsia="Segoe UI"/>
          <w:sz w:val="17"/>
          <w:szCs w:val="17"/>
          <w:spacing w:val="-20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Uae</w:t>
      </w:r>
      <w:r>
        <w:rPr>
          <w:rFonts w:ascii="Segoe UI" w:hAnsi="Segoe UI" w:cs="Segoe UI" w:eastAsia="Segoe UI"/>
          <w:sz w:val="17"/>
          <w:szCs w:val="17"/>
          <w:spacing w:val="-42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5"/>
        </w:rPr>
        <w:t>10040.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" w:right="-20"/>
        <w:jc w:val="left"/>
        <w:tabs>
          <w:tab w:pos="2720" w:val="left"/>
          <w:tab w:pos="4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352.871887pt;margin-top:-.537029pt;width:114.601781pt;height:12.2875pt;mso-position-horizontal-relative:page;mso-position-vertical-relative:paragraph;z-index:-19557" coordorigin="7057,-11" coordsize="2292,246">
            <v:group style="position:absolute;left:7065;top:-4;width:1430;height:231" coordorigin="7065,-4" coordsize="1430,231">
              <v:shape style="position:absolute;left:7065;top:-4;width:1430;height:231" coordorigin="7065,-4" coordsize="1430,231" path="m8454,-4l7096,7,7067,79,7065,120,7066,141,7094,214,7105,228,8464,217,8493,145,8495,104,8493,83,8466,10,8454,-4e" filled="t" fillcolor="#FFFF00" stroked="f">
                <v:path arrowok="t"/>
                <v:fill/>
              </v:shape>
            </v:group>
            <v:group style="position:absolute;left:8548;top:44;width:796;height:174" coordorigin="8548,44" coordsize="796,174">
              <v:shape style="position:absolute;left:8548;top:44;width:796;height:174" coordorigin="8548,44" coordsize="796,174" path="m9313,44l8572,53,8548,127,8549,148,8553,168,8559,187,8568,204,8579,218,9321,210,9330,194,9338,176,9342,156,9344,135,9343,115,9340,95,9334,76,9325,59,9313,44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70.925049pt;margin-top:.322371pt;width:39.182491pt;height:11.0625pt;mso-position-horizontal-relative:page;mso-position-vertical-relative:paragraph;z-index:-19556" coordorigin="9419,6" coordsize="784,221">
            <v:shape style="position:absolute;left:9419;top:6;width:784;height:221" coordorigin="9419,6" coordsize="784,221" path="m10163,6l9455,9,9422,78,9419,119,9420,140,9446,214,9458,228,10166,225,10198,156,10202,115,10201,94,10175,20,10163,6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Bo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99"/>
        </w:rPr>
        <w:t>e::</w:t>
      </w:r>
      <w:r>
        <w:rPr>
          <w:rFonts w:ascii="Segoe UI" w:hAnsi="Segoe UI" w:cs="Segoe UI" w:eastAsia="Segoe UI"/>
          <w:sz w:val="17"/>
          <w:szCs w:val="17"/>
          <w:spacing w:val="1"/>
          <w:w w:val="299"/>
        </w:rPr>
        <w:t>m</w:t>
      </w:r>
      <w:r>
        <w:rPr>
          <w:rFonts w:ascii="Segoe UI" w:hAnsi="Segoe UI" w:cs="Segoe UI" w:eastAsia="Segoe UI"/>
          <w:sz w:val="17"/>
          <w:szCs w:val="17"/>
          <w:spacing w:val="-1"/>
          <w:w w:val="154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76"/>
        </w:rPr>
        <w:t>s</w:t>
      </w:r>
      <w:r>
        <w:rPr>
          <w:rFonts w:ascii="Segoe UI" w:hAnsi="Segoe UI" w:cs="Segoe UI" w:eastAsia="Segoe UI"/>
          <w:sz w:val="14"/>
          <w:szCs w:val="14"/>
          <w:spacing w:val="-19"/>
          <w:w w:val="176"/>
        </w:rPr>
        <w:t>u</w:t>
      </w:r>
      <w:r>
        <w:rPr>
          <w:rFonts w:ascii="Segoe UI" w:hAnsi="Segoe UI" w:cs="Segoe UI" w:eastAsia="Segoe UI"/>
          <w:sz w:val="17"/>
          <w:szCs w:val="17"/>
          <w:spacing w:val="10"/>
          <w:w w:val="162"/>
        </w:rPr>
        <w:t>bs</w:t>
      </w:r>
      <w:r>
        <w:rPr>
          <w:rFonts w:ascii="Segoe UI" w:hAnsi="Segoe UI" w:cs="Segoe UI" w:eastAsia="Segoe UI"/>
          <w:sz w:val="17"/>
          <w:szCs w:val="17"/>
          <w:spacing w:val="3"/>
          <w:w w:val="162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71"/>
        </w:rPr>
        <w:t>i</w:t>
      </w:r>
      <w:r>
        <w:rPr>
          <w:rFonts w:ascii="Segoe UI" w:hAnsi="Segoe UI" w:cs="Segoe UI" w:eastAsia="Segoe UI"/>
          <w:sz w:val="17"/>
          <w:szCs w:val="17"/>
          <w:spacing w:val="2"/>
          <w:w w:val="160"/>
        </w:rPr>
        <w:t>t</w:t>
      </w:r>
      <w:r>
        <w:rPr>
          <w:rFonts w:ascii="Segoe UI" w:hAnsi="Segoe UI" w:cs="Segoe UI" w:eastAsia="Segoe UI"/>
          <w:sz w:val="17"/>
          <w:szCs w:val="17"/>
          <w:spacing w:val="-5"/>
          <w:w w:val="160"/>
        </w:rPr>
        <w:t>u</w:t>
      </w:r>
      <w:r>
        <w:rPr>
          <w:rFonts w:ascii="Segoe UI" w:hAnsi="Segoe UI" w:cs="Segoe UI" w:eastAsia="Segoe UI"/>
          <w:sz w:val="16"/>
          <w:szCs w:val="16"/>
          <w:spacing w:val="-1"/>
          <w:w w:val="246"/>
        </w:rPr>
        <w:t>t</w:t>
      </w:r>
      <w:r>
        <w:rPr>
          <w:rFonts w:ascii="Segoe UI" w:hAnsi="Segoe UI" w:cs="Segoe UI" w:eastAsia="Segoe UI"/>
          <w:sz w:val="14"/>
          <w:szCs w:val="14"/>
          <w:spacing w:val="9"/>
          <w:w w:val="17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2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Uoe</w:t>
      </w:r>
      <w:r>
        <w:rPr>
          <w:rFonts w:ascii="Segoe UI" w:hAnsi="Segoe UI" w:cs="Segoe UI" w:eastAsia="Segoe UI"/>
          <w:sz w:val="17"/>
          <w:szCs w:val="17"/>
          <w:spacing w:val="5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4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D:uoont1Uue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9"/>
          <w:w w:val="14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</w:rPr>
        <w:t>&amp;-vo.L�</w:t>
      </w:r>
      <w:r>
        <w:rPr>
          <w:rFonts w:ascii="Segoe UI" w:hAnsi="Segoe UI" w:cs="Segoe UI" w:eastAsia="Segoe UI"/>
          <w:sz w:val="14"/>
          <w:szCs w:val="14"/>
          <w:spacing w:val="11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9"/>
        </w:rPr>
        <w:t>ugzo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9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o</w:t>
      </w:r>
      <w:r>
        <w:rPr>
          <w:rFonts w:ascii="Segoe UI" w:hAnsi="Segoe UI" w:cs="Segoe UI" w:eastAsia="Segoe UI"/>
          <w:sz w:val="17"/>
          <w:szCs w:val="17"/>
          <w:spacing w:val="3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-.ubatitute.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64" w:lineRule="exact"/>
        <w:ind w:left="5"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6"/>
          <w:position w:val="-3"/>
        </w:rPr>
        <w:t>llo</w:t>
      </w:r>
      <w:r>
        <w:rPr>
          <w:rFonts w:ascii="Segoe UI" w:hAnsi="Segoe UI" w:cs="Segoe UI" w:eastAsia="Segoe UI"/>
          <w:sz w:val="17"/>
          <w:szCs w:val="17"/>
          <w:spacing w:val="19"/>
          <w:w w:val="166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66"/>
          <w:position w:val="-3"/>
        </w:rPr>
        <w:t>exao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-3"/>
        </w:rPr>
        <w:t>t</w:t>
      </w:r>
      <w:r>
        <w:rPr>
          <w:rFonts w:ascii="Segoe UI" w:hAnsi="Segoe UI" w:cs="Segoe UI" w:eastAsia="Segoe UI"/>
          <w:sz w:val="17"/>
          <w:szCs w:val="17"/>
          <w:spacing w:val="-24"/>
          <w:w w:val="166"/>
          <w:position w:val="-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-2"/>
        </w:rPr>
        <w:t>subatitute.·</w:t>
      </w:r>
      <w:r>
        <w:rPr>
          <w:rFonts w:ascii="Segoe UI" w:hAnsi="Segoe UI" w:cs="Segoe UI" w:eastAsia="Segoe UI"/>
          <w:sz w:val="16"/>
          <w:szCs w:val="16"/>
          <w:spacing w:val="-26"/>
          <w:w w:val="166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-1"/>
        </w:rPr>
        <w:t>Use</w:t>
      </w:r>
      <w:r>
        <w:rPr>
          <w:rFonts w:ascii="Segoe UI" w:hAnsi="Segoe UI" w:cs="Segoe UI" w:eastAsia="Segoe UI"/>
          <w:sz w:val="16"/>
          <w:szCs w:val="16"/>
          <w:spacing w:val="5"/>
          <w:w w:val="1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3"/>
          <w:position w:val="-1"/>
        </w:rPr>
        <w:t>1.0</w:t>
      </w:r>
      <w:r>
        <w:rPr>
          <w:rFonts w:ascii="Segoe UI" w:hAnsi="Segoe UI" w:cs="Segoe UI" w:eastAsia="Segoe UI"/>
          <w:sz w:val="17"/>
          <w:szCs w:val="17"/>
          <w:spacing w:val="-4"/>
          <w:w w:val="133"/>
          <w:position w:val="-1"/>
        </w:rPr>
        <w:t>3</w:t>
      </w:r>
      <w:r>
        <w:rPr>
          <w:rFonts w:ascii="Times New Roman" w:hAnsi="Times New Roman" w:cs="Times New Roman" w:eastAsia="Times New Roman"/>
          <w:sz w:val="19"/>
          <w:szCs w:val="19"/>
          <w:spacing w:val="12"/>
          <w:w w:val="133"/>
          <w:position w:val="-1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whioh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3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luo.</w:t>
      </w:r>
      <w:r>
        <w:rPr>
          <w:rFonts w:ascii="Segoe UI" w:hAnsi="Segoe UI" w:cs="Segoe UI" w:eastAsia="Segoe UI"/>
          <w:sz w:val="17"/>
          <w:szCs w:val="17"/>
          <w:spacing w:val="-1"/>
          <w:w w:val="100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2"/>
          <w:position w:val="0"/>
        </w:rPr>
        <w:t>aaca</w:t>
      </w:r>
      <w:r>
        <w:rPr>
          <w:rFonts w:ascii="Segoe UI" w:hAnsi="Segoe UI" w:cs="Segoe UI" w:eastAsia="Segoe UI"/>
          <w:sz w:val="14"/>
          <w:szCs w:val="14"/>
          <w:spacing w:val="49"/>
          <w:w w:val="172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9"/>
          <w:position w:val="0"/>
        </w:rPr>
        <w:t>dimsnaionn</w:t>
      </w:r>
      <w:r>
        <w:rPr>
          <w:rFonts w:ascii="Segoe UI" w:hAnsi="Segoe UI" w:cs="Segoe UI" w:eastAsia="Segoe UI"/>
          <w:sz w:val="27"/>
          <w:szCs w:val="27"/>
          <w:spacing w:val="54"/>
          <w:w w:val="8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cand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5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2"/>
        </w:rPr>
        <w:t>m.cnmting�</w:t>
      </w:r>
      <w:r>
        <w:rPr>
          <w:rFonts w:ascii="Segoe UI" w:hAnsi="Segoe UI" w:cs="Segoe UI" w:eastAsia="Segoe UI"/>
          <w:sz w:val="27"/>
          <w:szCs w:val="27"/>
          <w:spacing w:val="0"/>
          <w:w w:val="72"/>
        </w:rPr>
        <w:t> </w:t>
      </w:r>
      <w:r>
        <w:rPr>
          <w:rFonts w:ascii="Segoe UI" w:hAnsi="Segoe UI" w:cs="Segoe UI" w:eastAsia="Segoe UI"/>
          <w:sz w:val="27"/>
          <w:szCs w:val="27"/>
          <w:spacing w:val="27"/>
          <w:w w:val="7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91"/>
        </w:rPr>
        <w:t>replao1Jig</w:t>
      </w:r>
      <w:r>
        <w:rPr>
          <w:rFonts w:ascii="Segoe UI" w:hAnsi="Segoe UI" w:cs="Segoe UI" w:eastAsia="Segoe UI"/>
          <w:sz w:val="27"/>
          <w:szCs w:val="27"/>
          <w:spacing w:val="62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50"/>
          <w:position w:val="1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17"/>
          <w:w w:val="15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50"/>
          <w:position w:val="1"/>
        </w:rPr>
        <w:t>tube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1"/>
        </w:rPr>
        <w:t>s</w:t>
      </w:r>
      <w:r>
        <w:rPr>
          <w:rFonts w:ascii="Segoe UI" w:hAnsi="Segoe UI" w:cs="Segoe UI" w:eastAsia="Segoe UI"/>
          <w:sz w:val="16"/>
          <w:szCs w:val="16"/>
          <w:spacing w:val="55"/>
          <w:w w:val="15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with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fl6</w:t>
      </w:r>
      <w:r>
        <w:rPr>
          <w:rFonts w:ascii="Segoe UI" w:hAnsi="Segoe UI" w:cs="Segoe UI" w:eastAsia="Segoe UI"/>
          <w:sz w:val="17"/>
          <w:szCs w:val="17"/>
          <w:spacing w:val="19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0"/>
          <w:position w:val="2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1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50"/>
          <w:position w:val="2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7</w:t>
      </w:r>
      <w:r>
        <w:rPr>
          <w:rFonts w:ascii="Segoe UI" w:hAnsi="Segoe UI" w:cs="Segoe UI" w:eastAsia="Segoe UI"/>
          <w:sz w:val="17"/>
          <w:szCs w:val="17"/>
          <w:spacing w:val="12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tubea</w:t>
      </w:r>
      <w:r>
        <w:rPr>
          <w:rFonts w:ascii="Segoe UI" w:hAnsi="Segoe UI" w:cs="Segoe UI" w:eastAsia="Segoe UI"/>
          <w:sz w:val="17"/>
          <w:szCs w:val="17"/>
          <w:spacing w:val="6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  <w:position w:val="3"/>
        </w:rPr>
        <w:t>with</w:t>
      </w:r>
      <w:r>
        <w:rPr>
          <w:rFonts w:ascii="Segoe UI" w:hAnsi="Segoe UI" w:cs="Segoe UI" w:eastAsia="Segoe UI"/>
          <w:sz w:val="17"/>
          <w:szCs w:val="17"/>
          <w:spacing w:val="55"/>
          <w:w w:val="16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  <w:position w:val="3"/>
        </w:rPr>
        <w:t>sea.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4" w:lineRule="exact"/>
        <w:ind w:right="-20"/>
        <w:jc w:val="left"/>
        <w:tabs>
          <w:tab w:pos="820" w:val="left"/>
          <w:tab w:pos="2320" w:val="left"/>
          <w:tab w:pos="3520" w:val="left"/>
          <w:tab w:pos="5820" w:val="left"/>
          <w:tab w:pos="6120" w:val="left"/>
          <w:tab w:pos="6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14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19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8" w:after="0" w:line="240" w:lineRule="auto"/>
        <w:ind w:left="7584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shape style="width:.48pt;height:.24pt;mso-position-horizontal-relative:char;mso-position-vertical-relative:line" type="#_x0000_t75">
            <v:imagedata r:id="rId157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32" w:after="0" w:line="240" w:lineRule="auto"/>
        <w:ind w:left="29" w:right="-20"/>
        <w:jc w:val="left"/>
        <w:tabs>
          <w:tab w:pos="40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Subetitute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28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10333•</w:t>
      </w:r>
      <w:r>
        <w:rPr>
          <w:rFonts w:ascii="Segoe UI" w:hAnsi="Segoe UI" w:cs="Segoe UI" w:eastAsia="Segoe UI"/>
          <w:sz w:val="16"/>
          <w:szCs w:val="16"/>
          <w:spacing w:val="-6"/>
          <w:w w:val="16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10'110.,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11192o</w:t>
      </w:r>
      <w:r>
        <w:rPr>
          <w:rFonts w:ascii="Segoe UI" w:hAnsi="Segoe UI" w:cs="Segoe UI" w:eastAsia="Segoe UI"/>
          <w:sz w:val="17"/>
          <w:szCs w:val="17"/>
          <w:spacing w:val="-48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10792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can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be</w:t>
      </w:r>
      <w:r>
        <w:rPr>
          <w:rFonts w:ascii="Segoe UI" w:hAnsi="Segoe UI" w:cs="Segoe UI" w:eastAsia="Segoe UI"/>
          <w:sz w:val="17"/>
          <w:szCs w:val="17"/>
          <w:spacing w:val="7"/>
          <w:w w:val="1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uaed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but</w:t>
      </w:r>
      <w:r>
        <w:rPr>
          <w:rFonts w:ascii="Segoe UI" w:hAnsi="Segoe UI" w:cs="Segoe UI" w:eastAsia="Segoe UI"/>
          <w:sz w:val="17"/>
          <w:szCs w:val="17"/>
          <w:spacing w:val="31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tape</w:t>
      </w:r>
      <w:r>
        <w:rPr>
          <w:rFonts w:ascii="Segoe UI" w:hAnsi="Segoe UI" w:cs="Segoe UI" w:eastAsia="Segoe UI"/>
          <w:sz w:val="17"/>
          <w:szCs w:val="17"/>
          <w:spacing w:val="32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0"/>
        </w:rPr>
        <w:t>up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408" w:lineRule="auto"/>
        <w:ind w:left="29" w:right="1218" w:firstLine="17"/>
        <w:jc w:val="left"/>
        <w:tabs>
          <w:tab w:pos="16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b1ae</w:t>
      </w:r>
      <w:r>
        <w:rPr>
          <w:rFonts w:ascii="Segoe UI" w:hAnsi="Segoe UI" w:cs="Segoe UI" w:eastAsia="Segoe UI"/>
          <w:sz w:val="16"/>
          <w:szCs w:val="16"/>
          <w:spacing w:val="-1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laada.</w:t>
      </w:r>
      <w:r>
        <w:rPr>
          <w:rFonts w:ascii="Segoe UI" w:hAnsi="Segoe UI" w:cs="Segoe UI" w:eastAsia="Segoe UI"/>
          <w:sz w:val="17"/>
          <w:szCs w:val="17"/>
          <w:spacing w:val="-6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12067•</w:t>
      </w:r>
      <w:r>
        <w:rPr>
          <w:rFonts w:ascii="Segoe UI" w:hAnsi="Segoe UI" w:cs="Segoe UI" w:eastAsia="Segoe UI"/>
          <w:sz w:val="16"/>
          <w:szCs w:val="16"/>
          <w:spacing w:val="-2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ah1o1ded</w:t>
      </w:r>
      <w:r>
        <w:rPr>
          <w:rFonts w:ascii="Segoe UI" w:hAnsi="Segoe UI" w:cs="Segoe UI" w:eastAsia="Segoe UI"/>
          <w:sz w:val="17"/>
          <w:szCs w:val="17"/>
          <w:spacing w:val="50"/>
          <w:w w:val="12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upright</w:t>
      </w:r>
      <w:r>
        <w:rPr>
          <w:rFonts w:ascii="Segoe UI" w:hAnsi="Segoe UI" w:cs="Segoe UI" w:eastAsia="Segoe UI"/>
          <w:sz w:val="17"/>
          <w:szCs w:val="17"/>
          <w:spacing w:val="8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mou</w:t>
      </w:r>
      <w:r>
        <w:rPr>
          <w:rFonts w:ascii="Segoe UI" w:hAnsi="Segoe UI" w:cs="Segoe UI" w:eastAsia="Segoe UI"/>
          <w:sz w:val="14"/>
          <w:szCs w:val="14"/>
          <w:spacing w:val="-14"/>
          <w:w w:val="16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ting.,</w:t>
      </w:r>
      <w:r>
        <w:rPr>
          <w:rFonts w:ascii="Segoe UI" w:hAnsi="Segoe UI" w:cs="Segoe UI" w:eastAsia="Segoe UI"/>
          <w:sz w:val="17"/>
          <w:szCs w:val="17"/>
          <w:spacing w:val="-5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c:m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8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be</w:t>
      </w:r>
      <w:r>
        <w:rPr>
          <w:rFonts w:ascii="Segoe UI" w:hAnsi="Segoe UI" w:cs="Segoe UI" w:eastAsia="Segoe UI"/>
          <w:sz w:val="17"/>
          <w:szCs w:val="17"/>
          <w:spacing w:val="53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2"/>
        </w:rPr>
        <w:t>uraed,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4"/>
        </w:rPr>
        <w:t>Subat1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tutu</w:t>
      </w:r>
      <w:r>
        <w:rPr>
          <w:rFonts w:ascii="Segoe UI" w:hAnsi="Segoe UI" w:cs="Segoe UI" w:eastAsia="Segoe UI"/>
          <w:sz w:val="17"/>
          <w:szCs w:val="17"/>
          <w:spacing w:val="49"/>
          <w:w w:val="164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81"/>
        </w:rPr>
        <w:t>10336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ind w:left="53" w:right="-20"/>
        <w:jc w:val="left"/>
        <w:tabs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63"/>
          <w:position w:val="8"/>
        </w:rPr>
        <w:t>•</w:t>
      </w:r>
      <w:r>
        <w:rPr>
          <w:rFonts w:ascii="Segoe UI" w:hAnsi="Segoe UI" w:cs="Segoe UI" w:eastAsia="Segoe UI"/>
          <w:sz w:val="14"/>
          <w:szCs w:val="14"/>
          <w:spacing w:val="-45"/>
          <w:w w:val="163"/>
          <w:position w:val="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0"/>
        </w:rPr>
        <w:t>10336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4" w:right="-20"/>
        <w:jc w:val="left"/>
        <w:tabs>
          <w:tab w:pos="3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Substitute</w:t>
      </w:r>
      <w:r>
        <w:rPr>
          <w:rFonts w:ascii="Segoe UI" w:hAnsi="Segoe UI" w:cs="Segoe UI" w:eastAsia="Segoe UI"/>
          <w:sz w:val="17"/>
          <w:szCs w:val="17"/>
          <w:spacing w:val="45"/>
          <w:w w:val="163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6"/>
        </w:rPr>
        <w:t>l07l06</w:t>
      </w:r>
      <w:r>
        <w:rPr>
          <w:rFonts w:ascii="Segoe UI" w:hAnsi="Segoe UI" w:cs="Segoe UI" w:eastAsia="Segoe UI"/>
          <w:sz w:val="20"/>
          <w:szCs w:val="20"/>
          <w:spacing w:val="63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7"/>
        </w:rPr>
        <w:t>1</w:t>
      </w:r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1</w:t>
      </w:r>
      <w:r>
        <w:rPr>
          <w:rFonts w:ascii="Segoe UI" w:hAnsi="Segoe UI" w:cs="Segoe UI" w:eastAsia="Segoe UI"/>
          <w:sz w:val="17"/>
          <w:szCs w:val="17"/>
          <w:spacing w:val="-3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92.</w:t>
      </w:r>
      <w:r>
        <w:rPr>
          <w:rFonts w:ascii="Segoe UI" w:hAnsi="Segoe UI" w:cs="Segoe UI" w:eastAsia="Segoe UI"/>
          <w:sz w:val="17"/>
          <w:szCs w:val="17"/>
          <w:spacing w:val="-68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(10792</w:t>
      </w:r>
      <w:r>
        <w:rPr>
          <w:rFonts w:ascii="Segoe UI" w:hAnsi="Segoe UI" w:cs="Segoe UI" w:eastAsia="Segoe UI"/>
          <w:sz w:val="17"/>
          <w:szCs w:val="17"/>
          <w:spacing w:val="-39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can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bG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unad</w:t>
      </w:r>
      <w:r>
        <w:rPr>
          <w:rFonts w:ascii="Segoe UI" w:hAnsi="Segoe UI" w:cs="Segoe UI" w:eastAsia="Segoe UI"/>
          <w:sz w:val="17"/>
          <w:szCs w:val="17"/>
          <w:spacing w:val="-31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but</w:t>
      </w:r>
      <w:r>
        <w:rPr>
          <w:rFonts w:ascii="Segoe UI" w:hAnsi="Segoe UI" w:cs="Segoe UI" w:eastAsia="Segoe UI"/>
          <w:sz w:val="17"/>
          <w:szCs w:val="17"/>
          <w:spacing w:val="2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2"/>
        </w:rPr>
        <w:t>tap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e</w:t>
      </w:r>
      <w:r>
        <w:rPr>
          <w:rFonts w:ascii="Segoe UI" w:hAnsi="Segoe UI" w:cs="Segoe UI" w:eastAsia="Segoe UI"/>
          <w:sz w:val="17"/>
          <w:szCs w:val="17"/>
          <w:spacing w:val="54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up.bi�a</w:t>
      </w:r>
      <w:r>
        <w:rPr>
          <w:rFonts w:ascii="Segoe UI" w:hAnsi="Segoe UI" w:cs="Segoe UI" w:eastAsia="Segoe UI"/>
          <w:sz w:val="17"/>
          <w:szCs w:val="17"/>
          <w:spacing w:val="-10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lGads)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6" w:lineRule="exact"/>
        <w:ind w:left="32" w:right="-20"/>
        <w:jc w:val="left"/>
        <w:tabs>
          <w:tab w:pos="66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12051.,</w:t>
      </w:r>
      <w:r>
        <w:rPr>
          <w:rFonts w:ascii="Segoe UI" w:hAnsi="Segoe UI" w:cs="Segoe UI" w:eastAsia="Segoe UI"/>
          <w:sz w:val="17"/>
          <w:szCs w:val="17"/>
          <w:spacing w:val="23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a.</w:t>
      </w:r>
      <w:r>
        <w:rPr>
          <w:rFonts w:ascii="Segoe UI" w:hAnsi="Segoe UI" w:cs="Segoe UI" w:eastAsia="Segoe UI"/>
          <w:sz w:val="14"/>
          <w:szCs w:val="14"/>
          <w:spacing w:val="53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uhieldcd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32"/>
          <w:w w:val="14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upright</w:t>
      </w:r>
      <w:r>
        <w:rPr>
          <w:rFonts w:ascii="Segoe UI" w:hAnsi="Segoe UI" w:cs="Segoe UI" w:eastAsia="Segoe UI"/>
          <w:sz w:val="21"/>
          <w:szCs w:val="21"/>
          <w:spacing w:val="37"/>
          <w:w w:val="12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noun1:1ng.,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1"/>
        </w:rPr>
        <w:t>cnm.</w:t>
      </w:r>
      <w:r>
        <w:rPr>
          <w:rFonts w:ascii="Segoe UI" w:hAnsi="Segoe UI" w:cs="Segoe UI" w:eastAsia="Segoe UI"/>
          <w:sz w:val="14"/>
          <w:szCs w:val="14"/>
          <w:spacing w:val="0"/>
          <w:w w:val="121"/>
        </w:rPr>
        <w:t> </w:t>
      </w:r>
      <w:r>
        <w:rPr>
          <w:rFonts w:ascii="Segoe UI" w:hAnsi="Segoe UI" w:cs="Segoe UI" w:eastAsia="Segoe UI"/>
          <w:sz w:val="14"/>
          <w:szCs w:val="14"/>
          <w:spacing w:val="9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b0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uaocl</w:t>
      </w:r>
      <w:r>
        <w:rPr>
          <w:rFonts w:ascii="Segoe UI" w:hAnsi="Segoe UI" w:cs="Segoe UI" w:eastAsia="Segoe UI"/>
          <w:sz w:val="17"/>
          <w:szCs w:val="17"/>
          <w:spacing w:val="-28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..</w:t>
      </w:r>
      <w:r>
        <w:rPr>
          <w:rFonts w:ascii="Segoe UI" w:hAnsi="Segoe UI" w:cs="Segoe UI" w:eastAsia="Segoe UI"/>
          <w:sz w:val="9"/>
          <w:szCs w:val="9"/>
          <w:spacing w:val="2"/>
          <w:w w:val="2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6"/>
        </w:rPr>
        <w:t>•</w:t>
      </w:r>
      <w:r>
        <w:rPr>
          <w:rFonts w:ascii="Segoe UI" w:hAnsi="Segoe UI" w:cs="Segoe UI" w:eastAsia="Segoe UI"/>
          <w:sz w:val="9"/>
          <w:szCs w:val="9"/>
          <w:spacing w:val="22"/>
          <w:w w:val="183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Subati�ta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10297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449" w:space="450"/>
            <w:col w:w="8821"/>
          </w:cols>
        </w:sectPr>
      </w:pPr>
      <w:rPr/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27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l03�6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10710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44.445068pt;margin-top:12.865964pt;width:39.912666pt;height:11.0625pt;mso-position-horizontal-relative:page;mso-position-vertical-relative:paragraph;z-index:-19555" coordorigin="2889,257" coordsize="798,221">
            <v:shape style="position:absolute;left:2889;top:257;width:798;height:221" coordorigin="2889,257" coordsize="798,221" path="m3648,257l2925,260,2893,329,2889,370,2890,391,2916,465,2928,479,3651,476,3683,407,3687,366,3686,345,3660,271,3648,25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9"/>
          <w:szCs w:val="9"/>
          <w:spacing w:val="0"/>
          <w:w w:val="33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9" w:lineRule="exact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7"/>
          <w:position w:val="-1"/>
        </w:rPr>
        <w:t>lead&amp;Jo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40" w:lineRule="auto"/>
        <w:ind w:left="36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10298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l0333.,'lll92D</w:t>
      </w:r>
      <w:r>
        <w:rPr>
          <w:rFonts w:ascii="Segoe UI" w:hAnsi="Segoe UI" w:cs="Segoe UI" w:eastAsia="Segoe UI"/>
          <w:sz w:val="17"/>
          <w:szCs w:val="17"/>
          <w:spacing w:val="6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0"/>
        </w:rPr>
        <w:t>10287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10792</w:t>
      </w:r>
      <w:r>
        <w:rPr>
          <w:rFonts w:ascii="Segoe UI" w:hAnsi="Segoe UI" w:cs="Segoe UI" w:eastAsia="Segoe UI"/>
          <w:sz w:val="17"/>
          <w:szCs w:val="17"/>
          <w:spacing w:val="32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34"/>
        </w:rPr>
        <w:t>�</w:t>
      </w:r>
      <w:r>
        <w:rPr>
          <w:rFonts w:ascii="Segoe UI" w:hAnsi="Segoe UI" w:cs="Segoe UI" w:eastAsia="Segoe UI"/>
          <w:sz w:val="17"/>
          <w:szCs w:val="17"/>
          <w:spacing w:val="-8"/>
          <w:w w:val="2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ba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UDed</w:t>
      </w:r>
      <w:r>
        <w:rPr>
          <w:rFonts w:ascii="Segoe UI" w:hAnsi="Segoe UI" w:cs="Segoe UI" w:eastAsia="Segoe UI"/>
          <w:sz w:val="17"/>
          <w:szCs w:val="17"/>
          <w:spacing w:val="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bu</w:t>
      </w:r>
      <w:r>
        <w:rPr>
          <w:rFonts w:ascii="Segoe UI" w:hAnsi="Segoe UI" w:cs="Segoe UI" w:eastAsia="Segoe UI"/>
          <w:sz w:val="17"/>
          <w:szCs w:val="17"/>
          <w:spacing w:val="1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98"/>
          <w:position w:val="6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-11"/>
          <w:w w:val="100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0"/>
        </w:rPr>
        <w:t>tap9</w:t>
      </w:r>
      <w:r>
        <w:rPr>
          <w:rFonts w:ascii="Segoe UI" w:hAnsi="Segoe UI" w:cs="Segoe UI" w:eastAsia="Segoe UI"/>
          <w:sz w:val="17"/>
          <w:szCs w:val="17"/>
          <w:spacing w:val="46"/>
          <w:w w:val="148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Up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0"/>
        </w:rPr>
        <w:t>biaS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3" w:after="0" w:line="224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3.450012pt;margin-top:7.622366pt;width:38.4pt;height:3.84pt;mso-position-horizontal-relative:page;mso-position-vertical-relative:paragraph;z-index:-19560" type="#_x0000_t75">
            <v:imagedata r:id="rId158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12057,</w:t>
      </w:r>
      <w:r>
        <w:rPr>
          <w:rFonts w:ascii="Segoe UI" w:hAnsi="Segoe UI" w:cs="Segoe UI" w:eastAsia="Segoe UI"/>
          <w:sz w:val="17"/>
          <w:szCs w:val="17"/>
          <w:spacing w:val="-14"/>
          <w:w w:val="15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9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59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shiolded</w:t>
      </w:r>
      <w:r>
        <w:rPr>
          <w:rFonts w:ascii="Segoe UI" w:hAnsi="Segoe UI" w:cs="Segoe UI" w:eastAsia="Segoe UI"/>
          <w:sz w:val="17"/>
          <w:szCs w:val="17"/>
          <w:spacing w:val="-6"/>
          <w:w w:val="15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6"/>
        </w:rPr>
        <w:t>upright</w:t>
      </w:r>
      <w:r>
        <w:rPr>
          <w:rFonts w:ascii="Times New Roman" w:hAnsi="Times New Roman" w:cs="Times New Roman" w:eastAsia="Times New Roman"/>
          <w:sz w:val="16"/>
          <w:szCs w:val="16"/>
          <w:spacing w:val="32"/>
          <w:w w:val="18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mDUnting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6"/>
        </w:rPr>
        <w:t>a�</w:t>
      </w:r>
      <w:r>
        <w:rPr>
          <w:rFonts w:ascii="Segoe UI" w:hAnsi="Segoe UI" w:cs="Segoe UI" w:eastAsia="Segoe UI"/>
          <w:sz w:val="14"/>
          <w:szCs w:val="14"/>
          <w:spacing w:val="30"/>
          <w:w w:val="18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ba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2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uasd�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3" w:equalWidth="0">
            <w:col w:w="2070" w:space="858"/>
            <w:col w:w="721" w:space="263"/>
            <w:col w:w="7808"/>
          </w:cols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88" w:after="0" w:line="240" w:lineRule="auto"/>
        <w:ind w:right="-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70.045067pt;margin-top:29.382362pt;width:35.352891pt;height:11.0625pt;mso-position-horizontal-relative:page;mso-position-vertical-relative:paragraph;z-index:-19553" coordorigin="1401,588" coordsize="707,221">
            <v:shape style="position:absolute;left:1401;top:588;width:707;height:221" coordorigin="1401,588" coordsize="707,221" path="m2069,588l1437,591,1405,660,1401,701,1402,721,1428,795,1440,809,2072,806,2104,737,2108,696,2107,675,2081,602,2069,588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10792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69.555771pt;margin-top:-25.23144pt;width:35.664356pt;height:11.9969pt;mso-position-horizontal-relative:page;mso-position-vertical-relative:paragraph;z-index:-19554" coordorigin="1391,-505" coordsize="713,240">
            <v:shape style="position:absolute;left:1391;top:-505;width:713;height:240" coordorigin="1391,-505" coordsize="713,240" path="m2062,-505l1430,-501,1396,-433,1391,-392,1391,-372,1404,-312,1433,-265,2065,-268,2099,-336,2104,-377,2104,-398,2092,-457,2062,-505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69.545769pt;margin-top:23.82856pt;width:35.525756pt;height:11.9969pt;mso-position-horizontal-relative:page;mso-position-vertical-relative:paragraph;z-index:-19551" coordorigin="1391,477" coordsize="711,240">
            <v:shape style="position:absolute;left:1391;top:477;width:711;height:240" coordorigin="1391,477" coordsize="711,240" path="m2059,477l1430,480,1396,548,1391,589,1391,610,1404,669,1433,717,2062,713,2096,645,2101,604,2101,583,2089,524,2059,47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11022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1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11037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7"/>
        </w:rPr>
        <w:t>10844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329" w:lineRule="exact"/>
        <w:ind w:left="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74"/>
        </w:rPr>
        <w:t>Substitute</w:t>
      </w:r>
      <w:r>
        <w:rPr>
          <w:rFonts w:ascii="Segoe UI" w:hAnsi="Segoe UI" w:cs="Segoe UI" w:eastAsia="Segoe UI"/>
          <w:sz w:val="16"/>
          <w:szCs w:val="16"/>
          <w:spacing w:val="37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11196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3"/>
          <w:w w:val="135"/>
        </w:rPr>
        <w:t> </w:t>
      </w:r>
      <w:r>
        <w:rPr>
          <w:rFonts w:ascii="Segoe UI" w:hAnsi="Segoe UI" w:cs="Segoe UI" w:eastAsia="Segoe UI"/>
          <w:sz w:val="27"/>
          <w:szCs w:val="27"/>
          <w:spacing w:val="1"/>
          <w:w w:val="100"/>
        </w:rPr>
        <w:t>(2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6</w:t>
      </w:r>
      <w:r>
        <w:rPr>
          <w:rFonts w:ascii="Segoe UI" w:hAnsi="Segoe UI" w:cs="Segoe UI" w:eastAsia="Segoe UI"/>
          <w:sz w:val="27"/>
          <w:szCs w:val="27"/>
          <w:spacing w:val="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oyole</w:t>
      </w:r>
      <w:r>
        <w:rPr>
          <w:rFonts w:ascii="Segoe UI" w:hAnsi="Segoe UI" w:cs="Segoe UI" w:eastAsia="Segoe UI"/>
          <w:sz w:val="27"/>
          <w:szCs w:val="27"/>
          <w:spacing w:val="5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eq�1V.lent)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1"/>
        </w:rPr>
        <w:t>substitute.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" w:right="-20"/>
        <w:jc w:val="left"/>
        <w:tabs>
          <w:tab w:pos="4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68.940872pt;margin-top:9.415861pt;width:516.669128pt;height:95.3331pt;mso-position-horizontal-relative:page;mso-position-vertical-relative:paragraph;z-index:-19559" coordorigin="1379,188" coordsize="10333,1907">
            <v:shape style="position:absolute;left:4647;top:188;width:3494;height:1805" type="#_x0000_t75">
              <v:imagedata r:id="rId159" o:title=""/>
            </v:shape>
            <v:group style="position:absolute;left:6179;top:445;width:599;height:270" coordorigin="6179,445" coordsize="599,270">
              <v:shape style="position:absolute;left:6179;top:445;width:599;height:270" coordorigin="6179,445" coordsize="599,270" path="m6730,445l6215,458,6184,528,6179,569,6179,591,6195,668,6226,715,6741,702,6772,632,6778,591,6778,569,6761,492,6730,445e" filled="t" fillcolor="#FFFF00" stroked="f">
                <v:path arrowok="t"/>
                <v:fill/>
              </v:shape>
            </v:group>
            <v:group style="position:absolute;left:4827;top:466;width:712;height:240" coordorigin="4827,466" coordsize="712,240">
              <v:shape style="position:absolute;left:4827;top:466;width:712;height:240" coordorigin="4827,466" coordsize="712,240" path="m5496,466l4866,469,4832,538,4827,578,4827,599,4839,658,4869,706,5500,703,5533,634,5539,594,5538,573,5526,514,5496,466e" filled="t" fillcolor="#FFFF00" stroked="f">
                <v:path arrowok="t"/>
                <v:fill/>
              </v:shape>
            </v:group>
            <v:group style="position:absolute;left:6792;top:466;width:344;height:232" coordorigin="6792,466" coordsize="344,232">
              <v:shape style="position:absolute;left:6792;top:466;width:344;height:232" coordorigin="6792,466" coordsize="344,232" path="m7095,466l6823,477,6794,549,6792,590,6794,611,6821,684,6833,698,7105,687,7133,615,7136,574,7134,553,7107,480,7095,466e" filled="t" fillcolor="#FFFF00" stroked="f">
                <v:path arrowok="t"/>
                <v:fill/>
              </v:shape>
              <v:shape style="position:absolute;left:1882;top:726;width:1267;height:1306" type="#_x0000_t75">
                <v:imagedata r:id="rId160" o:title=""/>
              </v:shape>
            </v:group>
            <v:group style="position:absolute;left:1386;top:481;width:720;height:240" coordorigin="1386,481" coordsize="720,240">
              <v:shape style="position:absolute;left:1386;top:481;width:720;height:240" coordorigin="1386,481" coordsize="720,240" path="m2064,481l1425,484,1392,552,1386,593,1387,614,1399,673,1429,721,2067,717,2101,649,2106,608,2106,588,2094,528,2064,481e" filled="t" fillcolor="#FFFF00" stroked="f">
                <v:path arrowok="t"/>
                <v:fill/>
              </v:shape>
            </v:group>
            <v:group style="position:absolute;left:2871;top:466;width:2040;height:240" coordorigin="2871,466" coordsize="2040,240">
              <v:shape style="position:absolute;left:2871;top:466;width:2040;height:240" coordorigin="2871,466" coordsize="2040,240" path="m4869,466l2910,469,2877,538,2871,578,2872,599,2884,658,2914,706,4872,703,4906,634,4911,594,4911,573,4899,514,4869,466e" filled="t" fillcolor="#FFFF00" stroked="f">
                <v:path arrowok="t"/>
                <v:fill/>
              </v:shape>
            </v:group>
            <v:group style="position:absolute;left:7177;top:466;width:565;height:240" coordorigin="7177,466" coordsize="565,240">
              <v:shape style="position:absolute;left:7177;top:466;width:565;height:240" coordorigin="7177,466" coordsize="565,240" path="m7700,466l7216,469,7182,538,7177,578,7177,599,7189,658,7219,706,7703,703,7737,634,7742,594,7742,573,7729,514,7700,466e" filled="t" fillcolor="#FFFF00" stroked="f">
                <v:path arrowok="t"/>
                <v:fill/>
              </v:shape>
            </v:group>
            <v:group style="position:absolute;left:5587;top:484;width:577;height:221" coordorigin="5587,484" coordsize="577,221">
              <v:shape style="position:absolute;left:5587;top:484;width:577;height:221" coordorigin="5587,484" coordsize="577,221" path="m6125,484l5623,487,5591,556,5587,597,5588,618,5614,691,5626,705,6128,702,6161,633,6164,592,6163,572,6137,498,6125,484e" filled="t" fillcolor="#FFFF00" stroked="f">
                <v:path arrowok="t"/>
                <v:fill/>
              </v:shape>
            </v:group>
            <v:group style="position:absolute;left:7803;top:484;width:2884;height:222" coordorigin="7803,484" coordsize="2884,222">
              <v:shape style="position:absolute;left:7803;top:484;width:2884;height:222" coordorigin="7803,484" coordsize="2884,222" path="m10647,484l7834,485,7805,557,7803,598,7805,619,7832,692,7844,706,10650,702,10683,633,10686,592,10685,572,10659,498,10647,484e" filled="t" fillcolor="#FFFF00" stroked="f">
                <v:path arrowok="t"/>
                <v:fill/>
              </v:shape>
            </v:group>
            <v:group style="position:absolute;left:5091;top:705;width:1439;height:236" coordorigin="5091,705" coordsize="1439,236">
              <v:shape style="position:absolute;left:5091;top:705;width:1439;height:236" coordorigin="5091,705" coordsize="1439,236" path="m6487,705l5122,716,5093,788,5091,829,5093,850,5120,923,6491,942,6502,927,6528,853,6530,833,6529,812,6517,753,6487,705e" filled="t" fillcolor="#FFFF00" stroked="f">
                <v:path arrowok="t"/>
                <v:fill/>
              </v:shape>
            </v:group>
            <v:group style="position:absolute;left:7164;top:705;width:1301;height:240" coordorigin="7164,705" coordsize="1301,240">
              <v:shape style="position:absolute;left:7164;top:705;width:1301;height:240" coordorigin="7164,705" coordsize="1301,240" path="m8423,705l7203,708,7169,777,7164,817,7164,838,7177,897,7206,945,8427,942,8460,873,8466,833,8465,812,8453,753,8423,705e" filled="t" fillcolor="#FFFF00" stroked="f">
                <v:path arrowok="t"/>
                <v:fill/>
              </v:shape>
            </v:group>
            <v:group style="position:absolute;left:2875;top:723;width:2176;height:221" coordorigin="2875,723" coordsize="2176,221">
              <v:shape style="position:absolute;left:2875;top:723;width:2176;height:221" coordorigin="2875,723" coordsize="2176,221" path="m5011,723l2911,726,2878,795,2875,836,2876,857,2902,930,2914,944,5014,941,5047,872,5050,831,5049,811,5023,737,5011,723e" filled="t" fillcolor="#FFFF00" stroked="f">
                <v:path arrowok="t"/>
                <v:fill/>
              </v:shape>
            </v:group>
            <v:group style="position:absolute;left:6547;top:723;width:582;height:221" coordorigin="6547,723" coordsize="582,221">
              <v:shape style="position:absolute;left:6547;top:723;width:582;height:221" coordorigin="6547,723" coordsize="582,221" path="m7090,723l6583,726,6551,795,6547,836,6548,857,6574,930,6586,944,7093,941,7126,872,7129,831,7128,811,7102,737,7090,723e" filled="t" fillcolor="#FFFF00" stroked="f">
                <v:path arrowok="t"/>
                <v:fill/>
              </v:shape>
            </v:group>
            <v:group style="position:absolute;left:8487;top:723;width:822;height:221" coordorigin="8487,723" coordsize="822,221">
              <v:shape style="position:absolute;left:8487;top:723;width:822;height:221" coordorigin="8487,723" coordsize="822,221" path="m9270,723l8523,726,8490,795,8487,836,8488,857,8514,930,8526,944,9273,941,9305,872,9309,831,9308,811,9281,737,9270,723e" filled="t" fillcolor="#FFFF00" stroked="f">
                <v:path arrowok="t"/>
                <v:fill/>
              </v:shape>
              <v:shape style="position:absolute;left:10829;top:592;width:883;height:1478" type="#_x0000_t75">
                <v:imagedata r:id="rId161" o:title=""/>
              </v:shape>
            </v:group>
            <v:group style="position:absolute;left:9483;top:705;width:2157;height:239" coordorigin="9483,705" coordsize="2157,239">
              <v:shape style="position:absolute;left:9483;top:705;width:2157;height:239" coordorigin="9483,705" coordsize="2157,239" path="m11598,705l9515,724,9486,796,9483,837,9485,857,9512,930,9524,944,11601,942,11635,873,11640,833,11640,812,11627,753,11598,705e" filled="t" fillcolor="#FFFF00" stroked="f">
                <v:path arrowok="t"/>
                <v:fill/>
              </v:shape>
            </v:group>
            <v:group style="position:absolute;left:8130;top:899;width:121;height:240" coordorigin="8130,899" coordsize="121,240">
              <v:shape style="position:absolute;left:8130;top:899;width:121;height:240" coordorigin="8130,899" coordsize="121,240" path="m8208,899l8148,934,8130,1012,8130,1032,8142,1092,8172,1139,8212,1136,8245,1068,8251,1027,8250,1006,8238,947,8208,899e" filled="t" fillcolor="#FFFF00" stroked="f">
                <v:path arrowok="t"/>
                <v:fill/>
              </v:shape>
            </v:group>
            <v:group style="position:absolute;left:2862;top:957;width:2672;height:240" coordorigin="2862,957" coordsize="2672,240">
              <v:shape style="position:absolute;left:2862;top:957;width:2672;height:240" coordorigin="2862,957" coordsize="2672,240" path="m5492,957l2901,960,2867,1028,2862,1069,2862,1090,2875,1149,2904,1197,5495,1193,5529,1125,5534,1084,5534,1064,5521,1004,5492,957e" filled="t" fillcolor="#FFFF00" stroked="f">
                <v:path arrowok="t"/>
                <v:fill/>
              </v:shape>
            </v:group>
            <v:group style="position:absolute;left:6558;top:957;width:680;height:240" coordorigin="6558,957" coordsize="680,240">
              <v:shape style="position:absolute;left:6558;top:957;width:680;height:240" coordorigin="6558,957" coordsize="680,240" path="m7196,957l6597,960,6564,1028,6558,1069,6559,1090,6571,1149,6601,1197,7199,1193,7233,1125,7238,1084,7238,1064,7225,1004,7196,957e" filled="t" fillcolor="#FFFF00" stroked="f">
                <v:path arrowok="t"/>
                <v:fill/>
              </v:shape>
            </v:group>
            <v:group style="position:absolute;left:5582;top:975;width:942;height:221" coordorigin="5582,975" coordsize="942,221">
              <v:shape style="position:absolute;left:5582;top:975;width:942;height:221" coordorigin="5582,975" coordsize="942,221" path="m6486,975l5619,978,5586,1047,5582,1088,5584,1108,5610,1182,5621,1196,6488,1193,6521,1124,6525,1083,6523,1062,6497,989,6486,975e" filled="t" fillcolor="#FFFF00" stroked="f">
                <v:path arrowok="t"/>
                <v:fill/>
              </v:shape>
            </v:group>
            <v:group style="position:absolute;left:8066;top:973;width:78;height:71" coordorigin="8066,973" coordsize="78,71">
              <v:shape style="position:absolute;left:8066;top:973;width:78;height:71" coordorigin="8066,973" coordsize="78,71" path="m8131,973l8069,988,8066,1008,8069,1028,8079,1044,8141,1029,8144,1009,8141,989,8131,973e" filled="t" fillcolor="#FFFF00" stroked="f">
                <v:path arrowok="t"/>
                <v:fill/>
              </v:shape>
            </v:group>
            <v:group style="position:absolute;left:1386;top:1460;width:744;height:240" coordorigin="1386,1460" coordsize="744,240">
              <v:shape style="position:absolute;left:1386;top:1460;width:744;height:240" coordorigin="1386,1460" coordsize="744,240" path="m2088,1460l1425,1463,1392,1531,1386,1572,1387,1593,1399,1652,1429,1700,2091,1696,2125,1628,2130,1587,2130,1567,2118,1507,2088,1460e" filled="t" fillcolor="#FFFF00" stroked="f">
                <v:path arrowok="t"/>
                <v:fill/>
              </v:shape>
            </v:group>
            <v:group style="position:absolute;left:5560;top:1449;width:1208;height:240" coordorigin="5560,1449" coordsize="1208,240">
              <v:shape style="position:absolute;left:5560;top:1449;width:1208;height:240" coordorigin="5560,1449" coordsize="1208,240" path="m6725,1449l5599,1452,5565,1520,5560,1561,5560,1582,5572,1641,5602,1689,6729,1685,6762,1617,6767,1576,6767,1556,6755,1496,6725,1449e" filled="t" fillcolor="#FFFF00" stroked="f">
                <v:path arrowok="t"/>
                <v:fill/>
              </v:shape>
            </v:group>
            <v:group style="position:absolute;left:10952;top:1449;width:458;height:240" coordorigin="10952,1449" coordsize="458,240">
              <v:shape style="position:absolute;left:10952;top:1449;width:458;height:240" coordorigin="10952,1449" coordsize="458,240" path="m11368,1449l10991,1452,10957,1520,10952,1561,10952,1582,10965,1641,10994,1689,11371,1685,11405,1617,11410,1576,11410,1556,11397,1496,11368,1449e" filled="t" fillcolor="#FFFF00" stroked="f">
                <v:path arrowok="t"/>
                <v:fill/>
              </v:shape>
            </v:group>
            <v:group style="position:absolute;left:3509;top:1393;width:894;height:680" coordorigin="3509,1393" coordsize="894,680">
              <v:shape style="position:absolute;left:3509;top:1393;width:894;height:680" coordorigin="3509,1393" coordsize="894,680" path="m4282,1393l3629,1393,3606,1419,3568,1478,3539,1545,3520,1618,3510,1695,3509,1734,3510,1773,3520,1849,3539,1922,3568,1989,3606,2048,3629,2074,4282,2074,4325,2020,4359,1957,4383,1886,4397,1811,4402,1734,4401,1695,4391,1618,4372,1545,4343,1478,4305,1419,4282,1393e" filled="t" fillcolor="#FFFF00" stroked="f">
                <v:path arrowok="t"/>
                <v:fill/>
              </v:shape>
            </v:group>
            <v:group style="position:absolute;left:2856;top:1467;width:2540;height:221" coordorigin="2856,1467" coordsize="2540,221">
              <v:shape style="position:absolute;left:2856;top:1467;width:2540;height:221" coordorigin="2856,1467" coordsize="2540,221" path="m5357,1467l2892,1470,2859,1539,2856,1580,2857,1600,2883,1674,2895,1688,5360,1685,5392,1616,5396,1575,5395,1554,5369,1481,5357,1467e" filled="t" fillcolor="#FFFF00" stroked="f">
                <v:path arrowok="t"/>
                <v:fill/>
              </v:shape>
            </v:group>
            <v:group style="position:absolute;left:6792;top:1467;width:3765;height:221" coordorigin="6792,1467" coordsize="3765,221">
              <v:shape style="position:absolute;left:6792;top:1467;width:3765;height:221" coordorigin="6792,1467" coordsize="3765,221" path="m10518,1467l6828,1470,6796,1539,6792,1580,6793,1600,6819,1674,6831,1688,10520,1685,10553,1616,10557,1575,10555,1554,10529,1481,10518,1467e" filled="t" fillcolor="#FFFF00" stroked="f">
                <v:path arrowok="t"/>
                <v:fill/>
              </v:shape>
            </v:group>
            <v:group style="position:absolute;left:10612;top:1505;width:297;height:174" coordorigin="10612,1505" coordsize="297,174">
              <v:shape style="position:absolute;left:10612;top:1505;width:297;height:174" coordorigin="10612,1505" coordsize="297,174" path="m10878,1505l10636,1513,10612,1587,10613,1608,10616,1628,10623,1647,10631,1664,10643,1678,10885,1670,10895,1654,10902,1636,10907,1616,10909,1595,10908,1575,10904,1555,10898,1536,10889,1519,10878,1505e" filled="t" fillcolor="#FFFF00" stroked="f">
                <v:path arrowok="t"/>
                <v:fill/>
              </v:shape>
            </v:group>
            <v:group style="position:absolute;left:10189;top:1599;width:110;height:231" coordorigin="10189,1599" coordsize="110,231">
              <v:shape style="position:absolute;left:10189;top:1599;width:110;height:231" coordorigin="10189,1599" coordsize="110,231" path="m10258,1599l10202,1643,10189,1702,10189,1723,10190,1744,10218,1817,10229,1831,10268,1820,10297,1748,10299,1707,10297,1686,10270,1613,10258,1599e" filled="t" fillcolor="#FFFF00" stroked="f">
                <v:path arrowok="t"/>
                <v:fill/>
              </v:shape>
            </v:group>
            <v:group style="position:absolute;left:6045;top:1670;width:1194;height:270" coordorigin="6045,1670" coordsize="1194,270">
              <v:shape style="position:absolute;left:6045;top:1670;width:1194;height:270" coordorigin="6045,1670" coordsize="1194,270" path="m7191,1670l6081,1682,6050,1753,6045,1793,6045,1816,6061,1893,6092,1940,7202,1927,7233,1856,7239,1816,7239,1793,7222,1716,7191,1670e" filled="t" fillcolor="#FFFF00" stroked="f">
                <v:path arrowok="t"/>
                <v:fill/>
              </v:shape>
            </v:group>
            <v:group style="position:absolute;left:2876;top:1691;width:708;height:240" coordorigin="2876,1691" coordsize="708,240">
              <v:shape style="position:absolute;left:2876;top:1691;width:708;height:240" coordorigin="2876,1691" coordsize="708,240" path="m3542,1691l2915,1694,2882,1762,2876,1803,2877,1824,2889,1883,2919,1931,3546,1927,3579,1859,3585,1818,3584,1798,3572,1738,3542,1691e" filled="t" fillcolor="#FFFF00" stroked="f">
                <v:path arrowok="t"/>
                <v:fill/>
              </v:shape>
            </v:group>
            <v:group style="position:absolute;left:4339;top:1709;width:1696;height:221" coordorigin="4339,1709" coordsize="1696,221">
              <v:shape style="position:absolute;left:4339;top:1709;width:1696;height:221" coordorigin="4339,1709" coordsize="1696,221" path="m5996,1709l4375,1712,4343,1781,4339,1822,4340,1842,4366,1916,4378,1930,5999,1927,6031,1858,6035,1817,6033,1796,6007,1723,5996,1709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143.255142pt;margin-top:-24.27404pt;width:89.844217pt;height:11.0625pt;mso-position-horizontal-relative:page;mso-position-vertical-relative:paragraph;z-index:-19552" coordorigin="2865,-485" coordsize="1797,221">
            <v:shape style="position:absolute;left:2865;top:-485;width:1797;height:221" coordorigin="2865,-485" coordsize="1797,221" path="m4623,-485l2901,-482,2869,-413,2865,-372,2866,-352,2892,-278,2904,-264,4626,-267,4658,-336,4662,-377,4661,-398,4635,-471,4623,-485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45.599014pt;margin-top:.055961pt;width:8.10204pt;height:6pt;mso-position-horizontal-relative:page;mso-position-vertical-relative:paragraph;z-index:-19550" coordorigin="2912,1" coordsize="162,120">
            <v:shape style="position:absolute;left:2912;top:1;width:162;height:120" coordorigin="2912,1" coordsize="162,120" path="m3053,1l2926,10,2917,27,2913,47,2912,68,2915,88,2922,106,2933,121,3060,112,3069,95,3073,75,3074,55,3071,34,3064,16,3053,1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64.549423pt;margin-top:.055961pt;width:7.621968pt;height:6pt;mso-position-horizontal-relative:page;mso-position-vertical-relative:paragraph;z-index:-19549" coordorigin="3291,1" coordsize="152,120">
            <v:shape style="position:absolute;left:3291;top:1;width:152;height:120" coordorigin="3291,1" coordsize="152,120" path="m3422,1l3305,10,3296,27,3292,47,3291,68,3294,88,3301,106,3312,121,3430,112,3438,95,3443,75,3443,55,3440,34,3433,16,3422,1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9"/>
          <w:szCs w:val="9"/>
          <w:spacing w:val="0"/>
          <w:w w:val="34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5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Use</w:t>
      </w:r>
      <w:r>
        <w:rPr>
          <w:rFonts w:ascii="Segoe UI" w:hAnsi="Segoe UI" w:cs="Segoe UI" w:eastAsia="Segoe UI"/>
          <w:sz w:val="17"/>
          <w:szCs w:val="17"/>
          <w:spacing w:val="33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3"/>
        </w:rPr>
        <w:t>1146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2</w:t>
      </w:r>
      <w:r>
        <w:rPr>
          <w:rFonts w:ascii="Segoe UI" w:hAnsi="Segoe UI" w:cs="Segoe UI" w:eastAsia="Segoe UI"/>
          <w:sz w:val="17"/>
          <w:szCs w:val="17"/>
          <w:spacing w:val="11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by</w:t>
      </w:r>
      <w:r>
        <w:rPr>
          <w:rFonts w:ascii="Segoe UI" w:hAnsi="Segoe UI" w:cs="Segoe UI" w:eastAsia="Segoe UI"/>
          <w:sz w:val="17"/>
          <w:szCs w:val="17"/>
          <w:spacing w:val="56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�ng1ng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48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2A4G</w:t>
      </w:r>
      <w:r>
        <w:rPr>
          <w:rFonts w:ascii="Segoe UI" w:hAnsi="Segoe UI" w:cs="Segoe UI" w:eastAsia="Segoe UI"/>
          <w:sz w:val="17"/>
          <w:szCs w:val="17"/>
          <w:spacing w:val="49"/>
          <w:w w:val="12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0"/>
        </w:rPr>
        <w:t>tube</w:t>
      </w:r>
      <w:r>
        <w:rPr>
          <w:rFonts w:ascii="Segoe UI" w:hAnsi="Segoe UI" w:cs="Segoe UI" w:eastAsia="Segoe UI"/>
          <w:sz w:val="21"/>
          <w:szCs w:val="21"/>
          <w:spacing w:val="30"/>
          <w:w w:val="12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5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o</w:t>
      </w:r>
      <w:r>
        <w:rPr>
          <w:rFonts w:ascii="Segoe UI" w:hAnsi="Segoe UI" w:cs="Segoe UI" w:eastAsia="Segoe UI"/>
          <w:sz w:val="16"/>
          <w:szCs w:val="16"/>
          <w:spacing w:val="48"/>
          <w:w w:val="175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0"/>
        </w:rPr>
        <w:t>205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27"/>
          <w:w w:val="13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(o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onn</w:t>
      </w:r>
      <w:r>
        <w:rPr>
          <w:rFonts w:ascii="Segoe UI" w:hAnsi="Segoe UI" w:cs="Segoe UI" w:eastAsia="Segoe UI"/>
          <w:sz w:val="22"/>
          <w:szCs w:val="22"/>
          <w:spacing w:val="1"/>
          <w:w w:val="130"/>
        </w:rPr>
        <w:t>eotin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s</w:t>
      </w:r>
      <w:r>
        <w:rPr>
          <w:rFonts w:ascii="Segoe UI" w:hAnsi="Segoe UI" w:cs="Segoe UI" w:eastAsia="Segoe UI"/>
          <w:sz w:val="22"/>
          <w:szCs w:val="22"/>
          <w:spacing w:val="35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2051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heate�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0" w:lineRule="auto"/>
        <w:ind w:left="9" w:right="-20"/>
        <w:jc w:val="left"/>
        <w:tabs>
          <w:tab w:pos="66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terminals</w:t>
      </w:r>
      <w:r>
        <w:rPr>
          <w:rFonts w:ascii="Segoe UI" w:hAnsi="Segoe UI" w:cs="Segoe UI" w:eastAsia="Segoe UI"/>
          <w:sz w:val="17"/>
          <w:szCs w:val="17"/>
          <w:spacing w:val="42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6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o</w:t>
      </w:r>
      <w:r>
        <w:rPr>
          <w:rFonts w:ascii="Segoe UI" w:hAnsi="Segoe UI" w:cs="Segoe UI" w:eastAsia="Segoe UI"/>
          <w:sz w:val="17"/>
          <w:szCs w:val="17"/>
          <w:spacing w:val="45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6XSG</w:t>
      </w:r>
      <w:r>
        <w:rPr>
          <w:rFonts w:ascii="Segoe UI" w:hAnsi="Segoe UI" w:cs="Segoe UI" w:eastAsia="Segoe UI"/>
          <w:sz w:val="17"/>
          <w:szCs w:val="17"/>
          <w:spacing w:val="9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mookot)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7"/>
        </w:rPr>
        <w:t>en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22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26-Yolt</w:t>
      </w:r>
      <w:r>
        <w:rPr>
          <w:rFonts w:ascii="Segoe UI" w:hAnsi="Segoe UI" w:cs="Segoe UI" w:eastAsia="Segoe UI"/>
          <w:sz w:val="17"/>
          <w:szCs w:val="17"/>
          <w:spacing w:val="36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lGado.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4"/>
        </w:rPr>
        <w:t>Subst1tuta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113SSo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68" w:lineRule="exact"/>
        <w:ind w:left="5142" w:right="344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46.09pt;margin-top:-548.433411pt;width:529.91pt;height:471.7531pt;mso-position-horizontal-relative:page;mso-position-vertical-relative:paragraph;z-index:-19562" coordorigin="922,-10969" coordsize="10598,9435">
            <v:shape style="position:absolute;left:922;top:-10969;width:5530;height:8294" type="#_x0000_t75">
              <v:imagedata r:id="rId162" o:title=""/>
            </v:shape>
            <v:group style="position:absolute;left:4750;top:-10537;width:110;height:231" coordorigin="4750,-10537" coordsize="110,231">
              <v:shape style="position:absolute;left:4750;top:-10537;width:110;height:231" coordorigin="4750,-10537" coordsize="110,231" path="m4820,-10537l4763,-10494,4751,-10434,4750,-10414,4752,-10393,4779,-10320,4791,-10306,4830,-10317,4859,-10389,4861,-10430,4859,-10450,4832,-10523,4820,-10537e" filled="t" fillcolor="#FFFF00" stroked="f">
                <v:path arrowok="t"/>
                <v:fill/>
              </v:shape>
            </v:group>
            <v:group style="position:absolute;left:6107;top:-10526;width:1919;height:270" coordorigin="6107,-10526" coordsize="1919,270">
              <v:shape style="position:absolute;left:6107;top:-10526;width:1919;height:270" coordorigin="6107,-10526" coordsize="1919,270" path="m7978,-10526l6143,-10513,6112,-10443,6107,-10402,6107,-10380,6124,-10303,6154,-10256,7990,-10269,8021,-10339,8026,-10380,8026,-10402,8009,-10479,7978,-10526e" filled="t" fillcolor="#FFFF00" stroked="f">
                <v:path arrowok="t"/>
                <v:fill/>
              </v:shape>
            </v:group>
            <v:group style="position:absolute;left:1383;top:-10502;width:1113;height:270" coordorigin="1383,-10502" coordsize="1113,270">
              <v:shape style="position:absolute;left:1383;top:-10502;width:1113;height:270" coordorigin="1383,-10502" coordsize="1113,270" path="m2448,-10502l1420,-10490,1388,-10419,1383,-10379,1383,-10356,1400,-10279,1431,-10232,2459,-10245,2490,-10316,2496,-10356,2496,-10379,2479,-10456,2448,-10502e" filled="t" fillcolor="#FFFF00" stroked="f">
                <v:path arrowok="t"/>
                <v:fill/>
              </v:shape>
            </v:group>
            <v:group style="position:absolute;left:2884;top:-10497;width:2543;height:231" coordorigin="2884,-10497" coordsize="2543,231">
              <v:shape style="position:absolute;left:2884;top:-10497;width:2543;height:231" coordorigin="2884,-10497" coordsize="2543,231" path="m5386,-10497l2920,-10484,2888,-10415,2884,-10374,2885,-10353,2911,-10280,2923,-10266,5395,-10276,5424,-10348,5427,-10389,5425,-10410,5398,-10483,5386,-10497e" filled="t" fillcolor="#FFFF00" stroked="f">
                <v:path arrowok="t"/>
                <v:fill/>
              </v:shape>
            </v:group>
            <v:group style="position:absolute;left:5597;top:-10487;width:467;height:221" coordorigin="5597,-10487" coordsize="467,221">
              <v:shape style="position:absolute;left:5597;top:-10487;width:467;height:221" coordorigin="5597,-10487" coordsize="467,221" path="m6024,-10487l5633,-10484,5600,-10415,5597,-10374,5598,-10353,5624,-10280,5636,-10266,6027,-10269,6060,-10338,6064,-10379,6062,-10399,6036,-10473,6024,-10487e" filled="t" fillcolor="#FFFF00" stroked="f">
                <v:path arrowok="t"/>
                <v:fill/>
              </v:shape>
            </v:group>
            <v:group style="position:absolute;left:8064;top:-10484;width:2896;height:221" coordorigin="8064,-10484" coordsize="2896,221">
              <v:shape style="position:absolute;left:8064;top:-10484;width:2896;height:221" coordorigin="8064,-10484" coordsize="2896,221" path="m8100,-10484l8068,-10415,8064,-10374,8065,-10353,8091,-10280,10925,-10263,10936,-10278,10960,-10353,10961,-10374,10959,-10394,10933,-10468,8100,-10484e" filled="t" fillcolor="#FFFF00" stroked="f">
                <v:path arrowok="t"/>
                <v:fill/>
              </v:shape>
            </v:group>
            <v:group style="position:absolute;left:3274;top:-10292;width:575;height:240" coordorigin="3274,-10292" coordsize="575,240">
              <v:shape style="position:absolute;left:3274;top:-10292;width:575;height:240" coordorigin="3274,-10292" coordsize="575,240" path="m3807,-10292l3313,-10289,3279,-10220,3274,-10180,3274,-10159,3287,-10100,3316,-10052,3810,-10056,3844,-10124,3849,-10165,3849,-10185,3837,-10245,3807,-10292e" filled="t" fillcolor="#FFFF00" stroked="f">
                <v:path arrowok="t"/>
                <v:fill/>
              </v:shape>
            </v:group>
            <v:group style="position:absolute;left:2894;top:-10274;width:337;height:221" coordorigin="2894,-10274" coordsize="337,221">
              <v:shape style="position:absolute;left:2894;top:-10274;width:337;height:221" coordorigin="2894,-10274" coordsize="337,221" path="m3192,-10274l2930,-10271,2898,-10202,2894,-10161,2895,-10141,2921,-10067,2933,-10053,3195,-10056,3228,-10125,3231,-10166,3230,-10187,3204,-10260,3192,-10274e" filled="t" fillcolor="#FFFF00" stroked="f">
                <v:path arrowok="t"/>
                <v:fill/>
              </v:shape>
            </v:group>
            <v:group style="position:absolute;left:2892;top:-9798;width:2060;height:239" coordorigin="2892,-9798" coordsize="2060,239">
              <v:shape style="position:absolute;left:2892;top:-9798;width:2060;height:239" coordorigin="2892,-9798" coordsize="2060,239" path="m4910,-9798l2924,-9779,2895,-9708,2892,-9666,2894,-9646,2921,-9573,2933,-9559,4913,-9562,4947,-9630,4952,-9671,4952,-9691,4939,-9751,4910,-9798e" filled="t" fillcolor="#FFFF00" stroked="f">
                <v:path arrowok="t"/>
                <v:fill/>
              </v:shape>
            </v:group>
            <v:group style="position:absolute;left:1383;top:-9297;width:982;height:240" coordorigin="1383,-9297" coordsize="982,240">
              <v:shape style="position:absolute;left:1383;top:-9297;width:982;height:240" coordorigin="1383,-9297" coordsize="982,240" path="m2323,-9297l1422,-9294,1389,-9225,1383,-9185,1384,-9164,1396,-9105,1426,-9057,2327,-9061,2360,-9129,2366,-9170,2365,-9190,2353,-9250,2323,-9297e" filled="t" fillcolor="#FFFF00" stroked="f">
                <v:path arrowok="t"/>
                <v:fill/>
              </v:shape>
            </v:group>
            <v:group style="position:absolute;left:2875;top:-9295;width:1803;height:231" coordorigin="2875,-9295" coordsize="1803,231">
              <v:shape style="position:absolute;left:2875;top:-9295;width:1803;height:231" coordorigin="2875,-9295" coordsize="1803,231" path="m4637,-9295l2911,-9282,2878,-9213,2875,-9172,2876,-9151,2902,-9078,2914,-9064,4646,-9075,4675,-9146,4678,-9188,4676,-9208,4649,-9281,4637,-9295e" filled="t" fillcolor="#FFFF00" stroked="f">
                <v:path arrowok="t"/>
                <v:fill/>
              </v:shape>
            </v:group>
            <v:group style="position:absolute;left:2886;top:-8811;width:2061;height:240" coordorigin="2886,-8811" coordsize="2061,240">
              <v:shape style="position:absolute;left:2886;top:-8811;width:2061;height:240" coordorigin="2886,-8811" coordsize="2061,240" path="m4905,-8811l2925,-8807,2891,-8739,2886,-8698,2886,-8678,2898,-8618,2928,-8571,4908,-8574,4942,-8642,4947,-8683,4947,-8704,4934,-8763,4905,-8811e" filled="t" fillcolor="#FFFF00" stroked="f">
                <v:path arrowok="t"/>
                <v:fill/>
              </v:shape>
            </v:group>
            <v:group style="position:absolute;left:6086;top:-8328;width:806;height:240" coordorigin="6086,-8328" coordsize="806,240">
              <v:shape style="position:absolute;left:6086;top:-8328;width:806;height:240" coordorigin="6086,-8328" coordsize="806,240" path="m6850,-8328l6125,-8325,6091,-8257,6086,-8216,6086,-8195,6098,-8136,6128,-8088,6853,-8092,6887,-8160,6892,-8201,6892,-8221,6879,-8281,6850,-8328e" filled="t" fillcolor="#FFFF00" stroked="f">
                <v:path arrowok="t"/>
                <v:fill/>
              </v:shape>
            </v:group>
            <v:group style="position:absolute;left:2880;top:-8309;width:2527;height:221" coordorigin="2880,-8309" coordsize="2527,221">
              <v:shape style="position:absolute;left:2880;top:-8309;width:2527;height:221" coordorigin="2880,-8309" coordsize="2527,221" path="m5367,-8309l2916,-8306,2883,-8237,2880,-8196,2881,-8176,2907,-8102,2919,-8088,5370,-8091,5403,-8160,5406,-8201,5405,-8222,5379,-8295,5367,-8309e" filled="t" fillcolor="#FFFF00" stroked="f">
                <v:path arrowok="t"/>
                <v:fill/>
              </v:shape>
            </v:group>
            <v:group style="position:absolute;left:5587;top:-8310;width:472;height:221" coordorigin="5587,-8310" coordsize="472,221">
              <v:shape style="position:absolute;left:5587;top:-8310;width:472;height:221" coordorigin="5587,-8310" coordsize="472,221" path="m6019,-8310l5623,-8307,5590,-8238,5587,-8197,5588,-8177,5614,-8103,5626,-8089,6022,-8092,6055,-8161,6059,-8202,6057,-8223,6031,-8296,6019,-8310e" filled="t" fillcolor="#FFFF00" stroked="f">
                <v:path arrowok="t"/>
                <v:fill/>
              </v:shape>
            </v:group>
            <v:group style="position:absolute;left:4009;top:-7839;width:1417;height:240" coordorigin="4009,-7839" coordsize="1417,240">
              <v:shape style="position:absolute;left:4009;top:-7839;width:1417;height:240" coordorigin="4009,-7839" coordsize="1417,240" path="m5384,-7839l4048,-7835,4015,-7767,4009,-7726,4010,-7705,4022,-7646,4052,-7599,5388,-7602,5421,-7670,5427,-7711,5426,-7732,5414,-7791,5384,-7839e" filled="t" fillcolor="#FFFF00" stroked="f">
                <v:path arrowok="t"/>
                <v:fill/>
              </v:shape>
            </v:group>
            <v:group style="position:absolute;left:6092;top:-7839;width:806;height:240" coordorigin="6092,-7839" coordsize="806,240">
              <v:shape style="position:absolute;left:6092;top:-7839;width:806;height:240" coordorigin="6092,-7839" coordsize="806,240" path="m6856,-7839l6131,-7835,6097,-7767,6092,-7726,6092,-7705,6104,-7646,6134,-7599,6859,-7602,6893,-7670,6898,-7711,6898,-7732,6885,-7791,6856,-7839e" filled="t" fillcolor="#FFFF00" stroked="f">
                <v:path arrowok="t"/>
                <v:fill/>
              </v:shape>
            </v:group>
            <v:group style="position:absolute;left:2875;top:-7821;width:1091;height:221" coordorigin="2875,-7821" coordsize="1091,221">
              <v:shape style="position:absolute;left:2875;top:-7821;width:1091;height:221" coordorigin="2875,-7821" coordsize="1091,221" path="m3927,-7821l2911,-7818,2878,-7749,2875,-7708,2876,-7687,2902,-7613,2914,-7599,3930,-7602,3962,-7671,3966,-7712,3964,-7733,3938,-7807,3927,-7821e" filled="t" fillcolor="#FFFF00" stroked="f">
                <v:path arrowok="t"/>
                <v:fill/>
              </v:shape>
            </v:group>
            <v:group style="position:absolute;left:5588;top:-7821;width:467;height:221" coordorigin="5588,-7821" coordsize="467,221">
              <v:shape style="position:absolute;left:5588;top:-7821;width:467;height:221" coordorigin="5588,-7821" coordsize="467,221" path="m6016,-7821l5624,-7818,5591,-7749,5588,-7708,5589,-7687,5615,-7613,5627,-7599,6019,-7602,6051,-7671,6055,-7712,6053,-7733,6027,-7807,6016,-7821e" filled="t" fillcolor="#FFFF00" stroked="f">
                <v:path arrowok="t"/>
                <v:fill/>
              </v:shape>
            </v:group>
            <v:group style="position:absolute;left:1393;top:-7322;width:843;height:240" coordorigin="1393,-7322" coordsize="843,240">
              <v:shape style="position:absolute;left:1393;top:-7322;width:843;height:240" coordorigin="1393,-7322" coordsize="843,240" path="m2193,-7322l1432,-7318,1398,-7250,1393,-7209,1393,-7188,1406,-7129,1435,-7082,2197,-7085,2230,-7153,2236,-7194,2235,-7215,2223,-7274,2193,-7322e" filled="t" fillcolor="#FFFF00" stroked="f">
                <v:path arrowok="t"/>
                <v:fill/>
              </v:shape>
            </v:group>
            <v:group style="position:absolute;left:3214;top:-7331;width:1464;height:232" coordorigin="3214,-7331" coordsize="1464,232">
              <v:shape style="position:absolute;left:3214;top:-7331;width:1464;height:232" coordorigin="3214,-7331" coordsize="1464,232" path="m4637,-7331l3245,-7320,3216,-7248,3214,-7207,3216,-7186,3243,-7113,3255,-7099,4647,-7110,4675,-7182,4678,-7223,4676,-7244,4649,-7317,4637,-7331e" filled="t" fillcolor="#FFFF00" stroked="f">
                <v:path arrowok="t"/>
                <v:fill/>
              </v:shape>
            </v:group>
            <v:group style="position:absolute;left:2875;top:-7313;width:352;height:221" coordorigin="2875,-7313" coordsize="352,221">
              <v:shape style="position:absolute;left:2875;top:-7313;width:352;height:221" coordorigin="2875,-7313" coordsize="352,221" path="m3187,-7313l2911,-7310,2878,-7241,2875,-7200,2876,-7179,2902,-7106,2914,-7092,3190,-7095,3223,-7164,3226,-7205,3225,-7225,3199,-7299,3187,-7313e" filled="t" fillcolor="#FFFF00" stroked="f">
                <v:path arrowok="t"/>
                <v:fill/>
              </v:shape>
            </v:group>
            <v:group style="position:absolute;left:2793;top:-6915;width:2593;height:692" coordorigin="2793,-6915" coordsize="2593,692">
              <v:shape style="position:absolute;left:2793;top:-6915;width:2593;height:692" coordorigin="2793,-6915" coordsize="2593,692" path="m5266,-6915l2914,-6903,2870,-6849,2837,-6786,2813,-6716,2798,-6641,2793,-6563,2795,-6524,2804,-6447,2823,-6374,2852,-6307,2891,-6248,2914,-6223,5266,-6234,5309,-6288,5343,-6351,5367,-6422,5381,-6497,5386,-6575,5385,-6613,5375,-6690,5356,-6763,5327,-6830,5289,-6889,5266,-6915e" filled="t" fillcolor="#FFFF00" stroked="f">
                <v:path arrowok="t"/>
                <v:fill/>
              </v:shape>
            </v:group>
            <v:group style="position:absolute;left:4011;top:-6860;width:1426;height:238" coordorigin="4011,-6860" coordsize="1426,238">
              <v:shape style="position:absolute;left:4011;top:-6860;width:1426;height:238" coordorigin="4011,-6860" coordsize="1426,238" path="m5396,-6860l4042,-6842,4013,-6770,4011,-6729,4013,-6708,4040,-6636,4052,-6622,5405,-6639,5434,-6711,5437,-6752,5435,-6773,5408,-6846,5396,-6860e" filled="t" fillcolor="#FFFF00" stroked="f">
                <v:path arrowok="t"/>
                <v:fill/>
              </v:shape>
            </v:group>
            <v:group style="position:absolute;left:5576;top:-6863;width:475;height:234" coordorigin="5576,-6863" coordsize="475,234">
              <v:shape style="position:absolute;left:5576;top:-6863;width:475;height:234" coordorigin="5576,-6863" coordsize="475,234" path="m6010,-6863l5607,-6850,5578,-6778,5576,-6735,5578,-6716,5605,-6643,5617,-6629,6020,-6642,6049,-6714,6051,-6757,6049,-6776,6022,-6849,6010,-6863e" filled="t" fillcolor="#FFFF00" stroked="f">
                <v:path arrowok="t"/>
                <v:fill/>
              </v:shape>
            </v:group>
            <v:group style="position:absolute;left:6091;top:-6855;width:1914;height:230" coordorigin="6091,-6855" coordsize="1914,230">
              <v:shape style="position:absolute;left:6091;top:-6855;width:1914;height:230" coordorigin="6091,-6855" coordsize="1914,230" path="m7966,-6855l6127,-6843,6095,-6774,6091,-6733,6092,-6712,6118,-6638,6130,-6624,7969,-6636,8001,-6705,8005,-6746,8003,-6767,7977,-6841,7966,-6855e" filled="t" fillcolor="#FFFF00" stroked="f">
                <v:path arrowok="t"/>
                <v:fill/>
              </v:shape>
            </v:group>
            <v:group style="position:absolute;left:1406;top:-6811;width:707;height:221" coordorigin="1406,-6811" coordsize="707,221">
              <v:shape style="position:absolute;left:1406;top:-6811;width:707;height:221" coordorigin="1406,-6811" coordsize="707,221" path="m2074,-6811l1442,-6808,1410,-6739,1406,-6698,1407,-6678,1433,-6604,1445,-6590,2077,-6593,2109,-6662,2113,-6703,2112,-6724,2086,-6797,2074,-6811e" filled="t" fillcolor="#FFFF00" stroked="f">
                <v:path arrowok="t"/>
                <v:fill/>
              </v:shape>
            </v:group>
            <v:group style="position:absolute;left:2865;top:-6826;width:1094;height:226" coordorigin="2865,-6826" coordsize="1094,226">
              <v:shape style="position:absolute;left:2865;top:-6826;width:1094;height:226" coordorigin="2865,-6826" coordsize="1094,226" path="m3920,-6826l2901,-6818,2869,-6749,2865,-6708,2866,-6687,2892,-6614,2904,-6600,3923,-6608,3955,-6677,3959,-6718,3958,-6738,3932,-6812,3920,-6826e" filled="t" fillcolor="#FFFF00" stroked="f">
                <v:path arrowok="t"/>
                <v:fill/>
              </v:shape>
            </v:group>
            <v:group style="position:absolute;left:7925;top:-6813;width:109;height:221" coordorigin="7925,-6813" coordsize="109,221">
              <v:shape style="position:absolute;left:7925;top:-6813;width:109;height:221" coordorigin="7925,-6813" coordsize="109,221" path="m7995,-6813l7941,-6779,7926,-6721,7925,-6700,7926,-6680,7952,-6606,7964,-6592,7998,-6595,8031,-6664,8034,-6705,8033,-6726,8007,-6799,7995,-6813e" filled="t" fillcolor="#FFFF00" stroked="f">
                <v:path arrowok="t"/>
                <v:fill/>
              </v:shape>
            </v:group>
            <v:group style="position:absolute;left:8564;top:-7178;width:1484;height:686" coordorigin="8564,-7178" coordsize="1484,686">
              <v:shape style="position:absolute;left:8564;top:-7178;width:1484;height:686" coordorigin="8564,-7178" coordsize="1484,686" path="m9928,-7178l8684,-7172,8641,-7118,8607,-7055,8583,-6985,8569,-6910,8564,-6832,8565,-6793,8575,-6716,8594,-6643,8623,-6576,8662,-6517,8684,-6492,9928,-6498,9971,-6552,10005,-6615,10029,-6685,10043,-6760,10048,-6838,10047,-6877,10037,-6954,10018,-7027,9989,-7094,9950,-7153,9928,-7178e" filled="t" fillcolor="#FFFF00" stroked="f">
                <v:path arrowok="t"/>
                <v:fill/>
              </v:shape>
            </v:group>
            <v:group style="position:absolute;left:10009;top:-6866;width:467;height:223" coordorigin="10009,-6866" coordsize="467,223">
              <v:shape style="position:absolute;left:10009;top:-6866;width:467;height:223" coordorigin="10009,-6866" coordsize="467,223" path="m10436,-6866l10045,-6861,10012,-6792,10009,-6751,10010,-6730,10036,-6656,10048,-6642,10439,-6647,10472,-6716,10476,-6757,10474,-6778,10448,-6852,10436,-6866e" filled="t" fillcolor="#FFFF00" stroked="f">
                <v:path arrowok="t"/>
                <v:fill/>
              </v:shape>
            </v:group>
            <v:group style="position:absolute;left:8059;top:-6818;width:541;height:176" coordorigin="8059,-6818" coordsize="541,176">
              <v:shape style="position:absolute;left:8059;top:-6818;width:541;height:176" coordorigin="8059,-6818" coordsize="541,176" path="m8569,-6818l8082,-6808,8059,-6733,8059,-6713,8063,-6692,8069,-6674,8078,-6657,8089,-6642,8577,-6653,8586,-6669,8594,-6687,8598,-6707,8600,-6727,8599,-6748,8596,-6768,8590,-6787,8581,-6804,8569,-6818e" filled="t" fillcolor="#FFFF00" stroked="f">
                <v:path arrowok="t"/>
                <v:fill/>
              </v:shape>
            </v:group>
            <v:group style="position:absolute;left:10488;top:-6802;width:102;height:221" coordorigin="10488,-6802" coordsize="102,221">
              <v:shape style="position:absolute;left:10488;top:-6802;width:102;height:221" coordorigin="10488,-6802" coordsize="102,221" path="m10551,-6802l10496,-6749,10488,-6689,10489,-6668,10515,-6594,10527,-6580,10554,-6583,10586,-6652,10590,-6693,10588,-6714,10562,-6788,10551,-6802e" filled="t" fillcolor="#FFFF00" stroked="f">
                <v:path arrowok="t"/>
                <v:fill/>
              </v:shape>
            </v:group>
            <v:group style="position:absolute;left:5718;top:-6623;width:702;height:235" coordorigin="5718,-6623" coordsize="702,235">
              <v:shape style="position:absolute;left:5718;top:-6623;width:702;height:235" coordorigin="5718,-6623" coordsize="702,235" path="m6380,-6623l5749,-6609,5721,-6537,5718,-6495,5720,-6475,5747,-6402,5759,-6388,6390,-6402,6419,-6474,6421,-6516,6419,-6536,6392,-6609,6380,-6623e" filled="t" fillcolor="#FFFF00" stroked="f">
                <v:path arrowok="t"/>
                <v:fill/>
              </v:shape>
              <v:shape style="position:absolute;left:7642;top:-6399;width:1958;height:307" type="#_x0000_t75">
                <v:imagedata r:id="rId163" o:title=""/>
              </v:shape>
            </v:group>
            <v:group style="position:absolute;left:7427;top:-6632;width:807;height:243" coordorigin="7427,-6632" coordsize="807,243">
              <v:shape style="position:absolute;left:7427;top:-6632;width:807;height:243" coordorigin="7427,-6632" coordsize="807,243" path="m8192,-6632l7466,-6625,7432,-6557,7427,-6516,7427,-6495,7440,-6436,7469,-6388,8195,-6395,8229,-6464,8234,-6504,8234,-6525,8221,-6584,8192,-6632e" filled="t" fillcolor="#FFFF00" stroked="f">
                <v:path arrowok="t"/>
                <v:fill/>
              </v:shape>
            </v:group>
            <v:group style="position:absolute;left:5356;top:-6601;width:324;height:222" coordorigin="5356,-6601" coordsize="324,222">
              <v:shape style="position:absolute;left:5356;top:-6601;width:324;height:222" coordorigin="5356,-6601" coordsize="324,222" path="m5641,-6601l5393,-6597,5360,-6528,5356,-6487,5358,-6467,5384,-6393,5395,-6379,5644,-6383,5677,-6452,5680,-6493,5679,-6514,5653,-6587,5641,-6601e" filled="t" fillcolor="#FFFF00" stroked="f">
                <v:path arrowok="t"/>
                <v:fill/>
              </v:shape>
            </v:group>
            <v:group style="position:absolute;left:6432;top:-6610;width:961;height:226" coordorigin="6432,-6610" coordsize="961,226">
              <v:shape style="position:absolute;left:6432;top:-6610;width:961;height:226" coordorigin="6432,-6610" coordsize="961,226" path="m7354,-6610l6468,-6602,6435,-6533,6432,-6492,6433,-6472,6459,-6398,6471,-6384,7357,-6392,7389,-6461,7393,-6502,7392,-6522,7366,-6596,7354,-6610e" filled="t" fillcolor="#FFFF00" stroked="f">
                <v:path arrowok="t"/>
                <v:fill/>
              </v:shape>
            </v:group>
            <v:group style="position:absolute;left:8276;top:-6624;width:1917;height:230" coordorigin="8276,-6624" coordsize="1917,230">
              <v:shape style="position:absolute;left:8276;top:-6624;width:1917;height:230" coordorigin="8276,-6624" coordsize="1917,230" path="m10153,-6624l8312,-6612,8279,-6543,8276,-6502,8277,-6481,8303,-6407,8315,-6393,10156,-6405,10188,-6474,10192,-6515,10191,-6536,10165,-6610,10153,-6624e" filled="t" fillcolor="#FFFF00" stroked="f">
                <v:path arrowok="t"/>
                <v:fill/>
              </v:shape>
            </v:group>
            <v:group style="position:absolute;left:2878;top:-6401;width:61;height:120" coordorigin="2878,-6401" coordsize="61,120">
              <v:shape style="position:absolute;left:2878;top:-6401;width:61;height:120" coordorigin="2878,-6401" coordsize="61,120" path="m2918,-6401l2892,-6392,2883,-6374,2879,-6355,2878,-6334,2881,-6314,2888,-6296,2899,-6281,2926,-6290,2934,-6307,2939,-6327,2939,-6347,2936,-6367,2929,-6386,2918,-6401e" filled="t" fillcolor="#FFFF00" stroked="f">
                <v:path arrowok="t"/>
                <v:fill/>
              </v:shape>
            </v:group>
            <v:group style="position:absolute;left:3714;top:-6401;width:66;height:120" coordorigin="3714,-6401" coordsize="66,120">
              <v:shape style="position:absolute;left:3714;top:-6401;width:66;height:120" coordorigin="3714,-6401" coordsize="66,120" path="m3759,-6401l3727,-6392,3719,-6374,3714,-6355,3714,-6334,3717,-6314,3724,-6296,3735,-6281,3766,-6290,3774,-6307,3779,-6327,3780,-6347,3776,-6367,3769,-6386,3759,-6401e" filled="t" fillcolor="#FFFF00" stroked="f">
                <v:path arrowok="t"/>
                <v:fill/>
              </v:shape>
            </v:group>
            <v:group style="position:absolute;left:5211;top:-6401;width:311;height:120" coordorigin="5211,-6401" coordsize="311,120">
              <v:shape style="position:absolute;left:5211;top:-6401;width:311;height:120" coordorigin="5211,-6401" coordsize="311,120" path="m5501,-6401l5225,-6392,5217,-6374,5212,-6355,5211,-6334,5215,-6314,5222,-6296,5232,-6281,5509,-6290,5517,-6307,5522,-6327,5522,-6347,5519,-6367,5512,-6386,5501,-6401e" filled="t" fillcolor="#FFFF00" stroked="f">
                <v:path arrowok="t"/>
                <v:fill/>
              </v:shape>
            </v:group>
            <v:group style="position:absolute;left:6411;top:-6404;width:90;height:120" coordorigin="6411,-6404" coordsize="90,120">
              <v:shape style="position:absolute;left:6411;top:-6404;width:90;height:120" coordorigin="6411,-6404" coordsize="90,120" path="m6480,-6404l6425,-6395,6416,-6378,6412,-6358,6411,-6337,6414,-6317,6421,-6299,6432,-6284,6488,-6293,6496,-6310,6501,-6330,6501,-6350,6498,-6371,6491,-6389,6480,-6404e" filled="t" fillcolor="#FFFF00" stroked="f">
                <v:path arrowok="t"/>
                <v:fill/>
              </v:shape>
            </v:group>
            <v:group style="position:absolute;left:8706;top:-6390;width:104;height:120" coordorigin="8706,-6390" coordsize="104,120">
              <v:shape style="position:absolute;left:8706;top:-6390;width:104;height:120" coordorigin="8706,-6390" coordsize="104,120" path="m8789,-6390l8719,-6381,8711,-6364,8706,-6344,8706,-6323,8709,-6303,8716,-6285,8727,-6270,8796,-6279,8805,-6296,8809,-6316,8810,-6336,8807,-6357,8800,-6375,8789,-6390e" filled="t" fillcolor="#FFFF00" stroked="f">
                <v:path arrowok="t"/>
                <v:fill/>
              </v:shape>
            </v:group>
            <v:group style="position:absolute;left:9018;top:-6390;width:76;height:120" coordorigin="9018,-6390" coordsize="76,120">
              <v:shape style="position:absolute;left:9018;top:-6390;width:76;height:120" coordorigin="9018,-6390" coordsize="76,120" path="m9072,-6390l9031,-6381,9023,-6364,9018,-6344,9018,-6323,9021,-6303,9028,-6285,9039,-6270,9080,-6279,9088,-6296,9093,-6316,9093,-6336,9090,-6357,9083,-6375,9072,-6390e" filled="t" fillcolor="#FFFF00" stroked="f">
                <v:path arrowok="t"/>
                <v:fill/>
              </v:shape>
            </v:group>
            <v:group style="position:absolute;left:9440;top:-6390;width:76;height:120" coordorigin="9440,-6390" coordsize="76,120">
              <v:shape style="position:absolute;left:9440;top:-6390;width:76;height:120" coordorigin="9440,-6390" coordsize="76,120" path="m9495,-6390l9454,-6381,9445,-6364,9441,-6344,9440,-6323,9443,-6303,9450,-6285,9461,-6270,9502,-6279,9511,-6296,9515,-6316,9516,-6336,9513,-6357,9506,-6375,9495,-6390e" filled="t" fillcolor="#FFFF00" stroked="f">
                <v:path arrowok="t"/>
                <v:fill/>
              </v:shape>
            </v:group>
            <v:group style="position:absolute;left:6947;top:-6125;width:714;height:270" coordorigin="6947,-6125" coordsize="714,270">
              <v:shape style="position:absolute;left:6947;top:-6125;width:714;height:270" coordorigin="6947,-6125" coordsize="714,270" path="m7613,-6125l6983,-6113,6952,-6042,6947,-6002,6947,-5979,6963,-5902,6994,-5855,7624,-5868,7655,-5939,7661,-5979,7661,-6002,7644,-6079,7613,-6125e" filled="t" fillcolor="#FFFF00" stroked="f">
                <v:path arrowok="t"/>
                <v:fill/>
              </v:shape>
            </v:group>
            <v:group style="position:absolute;left:1406;top:-6095;width:712;height:240" coordorigin="1406,-6095" coordsize="712,240">
              <v:shape style="position:absolute;left:1406;top:-6095;width:712;height:240" coordorigin="1406,-6095" coordsize="712,240" path="m2075,-6095l1445,-6091,1411,-6023,1406,-5982,1406,-5962,1418,-5902,1448,-5855,2078,-5858,2112,-5926,2117,-5967,2117,-5988,2105,-6047,2075,-6095e" filled="t" fillcolor="#FFFF00" stroked="f">
                <v:path arrowok="t"/>
                <v:fill/>
              </v:shape>
            </v:group>
            <v:group style="position:absolute;left:2887;top:-6104;width:3885;height:236" coordorigin="2887,-6104" coordsize="3885,236">
              <v:shape style="position:absolute;left:2887;top:-6104;width:3885;height:236" coordorigin="2887,-6104" coordsize="3885,236" path="m6730,-6104l2918,-6093,2890,-6021,2887,-5980,2889,-5959,2916,-5887,6733,-5868,6744,-5882,6770,-5956,6772,-5977,6772,-5997,6759,-6057,6730,-6104e" filled="t" fillcolor="#FFFF00" stroked="f">
                <v:path arrowok="t"/>
                <v:fill/>
              </v:shape>
            </v:group>
            <v:group style="position:absolute;left:8165;top:-6096;width:944;height:231" coordorigin="8165,-6096" coordsize="944,231">
              <v:shape style="position:absolute;left:8165;top:-6096;width:944;height:231" coordorigin="8165,-6096" coordsize="944,231" path="m9068,-6096l8201,-6083,8168,-6014,8165,-5973,8166,-5953,8192,-5879,8204,-5865,9077,-5876,9106,-5948,9109,-5989,9107,-6009,9080,-6082,9068,-6096e" filled="t" fillcolor="#FFFF00" stroked="f">
                <v:path arrowok="t"/>
                <v:fill/>
              </v:shape>
            </v:group>
            <v:group style="position:absolute;left:9149;top:-6086;width:1449;height:221" coordorigin="9149,-6086" coordsize="1449,221">
              <v:shape style="position:absolute;left:9149;top:-6086;width:1449;height:221" coordorigin="9149,-6086" coordsize="1449,221" path="m10558,-6086l9185,-6083,9153,-6014,9149,-5973,9150,-5953,9176,-5879,9188,-5865,10561,-5868,10594,-5937,10597,-5978,10596,-5999,10570,-6072,10558,-6086e" filled="t" fillcolor="#FFFF00" stroked="f">
                <v:path arrowok="t"/>
                <v:fill/>
              </v:shape>
            </v:group>
            <v:group style="position:absolute;left:7698;top:-6048;width:436;height:174" coordorigin="7698,-6048" coordsize="436,174">
              <v:shape style="position:absolute;left:7698;top:-6048;width:436;height:174" coordorigin="7698,-6048" coordsize="436,174" path="m8103,-6048l7721,-6040,7698,-5966,7699,-5945,7702,-5925,7708,-5906,7717,-5889,7729,-5875,8110,-5883,8120,-5899,8127,-5917,8132,-5937,8134,-5957,8133,-5978,8129,-5998,8123,-6017,8115,-6034,8103,-6048e" filled="t" fillcolor="#FFFF00" stroked="f">
                <v:path arrowok="t"/>
                <v:fill/>
              </v:shape>
            </v:group>
            <v:group style="position:absolute;left:2904;top:-5862;width:574;height:232" coordorigin="2904,-5862" coordsize="574,232">
              <v:shape style="position:absolute;left:2904;top:-5862;width:574;height:232" coordorigin="2904,-5862" coordsize="574,232" path="m3437,-5862l2935,-5851,2906,-5779,2904,-5738,2906,-5717,2933,-5645,2945,-5631,3447,-5642,3475,-5714,3478,-5755,3476,-5775,3449,-5848,3437,-5862e" filled="t" fillcolor="#FFFF00" stroked="f">
                <v:path arrowok="t"/>
                <v:fill/>
              </v:shape>
            </v:group>
            <v:group style="position:absolute;left:4495;top:-5862;width:797;height:232" coordorigin="4495,-5862" coordsize="797,232">
              <v:shape style="position:absolute;left:4495;top:-5862;width:797;height:232" coordorigin="4495,-5862" coordsize="797,232" path="m5251,-5862l4526,-5851,4498,-5779,4495,-5738,4497,-5717,4524,-5645,4536,-5631,5261,-5642,5290,-5714,5292,-5755,5290,-5775,5263,-5848,5251,-5862e" filled="t" fillcolor="#FFFF00" stroked="f">
                <v:path arrowok="t"/>
                <v:fill/>
              </v:shape>
            </v:group>
            <v:group style="position:absolute;left:5608;top:-5862;width:3234;height:240" coordorigin="5608,-5862" coordsize="3234,240">
              <v:shape style="position:absolute;left:5608;top:-5862;width:3234;height:240" coordorigin="5608,-5862" coordsize="3234,240" path="m8799,-5862l5647,-5859,5613,-5791,5608,-5750,5608,-5729,5621,-5670,5650,-5622,8803,-5626,8837,-5694,8842,-5735,8842,-5755,8829,-5815,8799,-5862e" filled="t" fillcolor="#FFFF00" stroked="f">
                <v:path arrowok="t"/>
                <v:fill/>
              </v:shape>
            </v:group>
            <v:group style="position:absolute;left:3518;top:-5844;width:793;height:221" coordorigin="3518,-5844" coordsize="793,221">
              <v:shape style="position:absolute;left:3518;top:-5844;width:793;height:221" coordorigin="3518,-5844" coordsize="793,221" path="m4272,-5844l3554,-5841,3522,-5772,3518,-5731,3519,-5711,3545,-5637,3557,-5623,4275,-5626,4307,-5695,4311,-5736,4310,-5757,4284,-5830,4272,-5844e" filled="t" fillcolor="#FFFF00" stroked="f">
                <v:path arrowok="t"/>
                <v:fill/>
              </v:shape>
            </v:group>
            <v:group style="position:absolute;left:9404;top:-5854;width:1048;height:231" coordorigin="9404,-5854" coordsize="1048,231">
              <v:shape style="position:absolute;left:9404;top:-5854;width:1048;height:231" coordorigin="9404,-5854" coordsize="1048,231" path="m10410,-5854l9440,-5841,9407,-5772,9404,-5731,9405,-5711,9431,-5637,9443,-5623,10420,-5634,10449,-5706,10451,-5747,10449,-5767,10422,-5840,10410,-5854e" filled="t" fillcolor="#FFFF00" stroked="f">
                <v:path arrowok="t"/>
                <v:fill/>
              </v:shape>
            </v:group>
            <v:group style="position:absolute;left:5355;top:-5806;width:200;height:174" coordorigin="5355,-5806" coordsize="200,174">
              <v:shape style="position:absolute;left:5355;top:-5806;width:200;height:174" coordorigin="5355,-5806" coordsize="200,174" path="m5525,-5806l5379,-5798,5355,-5724,5356,-5703,5360,-5683,5366,-5664,5375,-5647,5386,-5633,5532,-5641,5542,-5657,5549,-5675,5554,-5695,5556,-5715,5555,-5736,5552,-5756,5545,-5775,5537,-5792,5525,-5806e" filled="t" fillcolor="#FFFF00" stroked="f">
                <v:path arrowok="t"/>
                <v:fill/>
              </v:shape>
            </v:group>
            <v:group style="position:absolute;left:8913;top:-5806;width:445;height:174" coordorigin="8913,-5806" coordsize="445,174">
              <v:shape style="position:absolute;left:8913;top:-5806;width:445;height:174" coordorigin="8913,-5806" coordsize="445,174" path="m9327,-5806l8936,-5798,8913,-5724,8914,-5703,8917,-5683,8923,-5664,8932,-5647,8943,-5633,9335,-5641,9345,-5657,9352,-5675,9356,-5695,9358,-5715,9357,-5736,9354,-5756,9348,-5775,9339,-5792,9327,-5806e" filled="t" fillcolor="#FFFF00" stroked="f">
                <v:path arrowok="t"/>
                <v:fill/>
              </v:shape>
            </v:group>
            <v:group style="position:absolute;left:4168;top:-5656;width:861;height:680" coordorigin="4168,-5656" coordsize="861,680">
              <v:shape style="position:absolute;left:4168;top:-5656;width:861;height:680" coordorigin="4168,-5656" coordsize="861,680" path="m4909,-5656l4288,-5656,4266,-5631,4227,-5572,4198,-5505,4179,-5432,4169,-5355,4168,-5316,4169,-5277,4179,-5200,4198,-5127,4227,-5060,4266,-5001,4288,-4976,4909,-4976,4952,-5030,4986,-5093,5010,-5163,5024,-5238,5029,-5316,5028,-5355,5018,-5432,4999,-5505,4970,-5572,4931,-5631,4909,-5656e" filled="t" fillcolor="#FFFF00" stroked="f">
                <v:path arrowok="t"/>
                <v:fill/>
              </v:shape>
            </v:group>
            <v:group style="position:absolute;left:1420;top:-5338;width:702;height:221" coordorigin="1420,-5338" coordsize="702,221">
              <v:shape style="position:absolute;left:1420;top:-5338;width:702;height:221" coordorigin="1420,-5338" coordsize="702,221" path="m2083,-5338l1456,-5335,1424,-5266,1420,-5225,1421,-5204,1447,-5130,1459,-5116,2086,-5119,2119,-5188,2122,-5229,2121,-5250,2095,-5324,2083,-5338e" filled="t" fillcolor="#FFFF00" stroked="f">
                <v:path arrowok="t"/>
                <v:fill/>
              </v:shape>
            </v:group>
            <v:group style="position:absolute;left:2887;top:-5341;width:1323;height:221" coordorigin="2887,-5341" coordsize="1323,221">
              <v:shape style="position:absolute;left:2887;top:-5341;width:1323;height:221" coordorigin="2887,-5341" coordsize="1323,221" path="m4171,-5341l2919,-5340,2890,-5268,2887,-5227,2889,-5207,2916,-5134,2928,-5120,4174,-5123,4207,-5192,4210,-5233,4209,-5253,4183,-5327,4171,-5341e" filled="t" fillcolor="#FFFF00" stroked="f">
                <v:path arrowok="t"/>
                <v:fill/>
              </v:shape>
            </v:group>
            <v:group style="position:absolute;left:2921;top:-4896;width:172;height:174" coordorigin="2921,-4896" coordsize="172,174">
              <v:shape style="position:absolute;left:2921;top:-4896;width:172;height:174" coordorigin="2921,-4896" coordsize="172,174" path="m3062,-4896l2945,-4888,2921,-4814,2922,-4793,2926,-4773,2932,-4754,2941,-4737,2952,-4723,3070,-4731,3079,-4747,3087,-4765,3091,-4785,3093,-4805,3092,-4826,3089,-4846,3083,-4865,3074,-4882,3062,-4896e" filled="t" fillcolor="#FFFF00" stroked="f">
                <v:path arrowok="t"/>
                <v:fill/>
              </v:shape>
            </v:group>
            <v:group style="position:absolute;left:1412;top:-4866;width:697;height:240" coordorigin="1412,-4866" coordsize="697,240">
              <v:shape style="position:absolute;left:1412;top:-4866;width:697;height:240" coordorigin="1412,-4866" coordsize="697,240" path="m2067,-4866l1451,-4862,1417,-4794,1412,-4753,1412,-4733,1425,-4673,1454,-4626,2070,-4629,2104,-4697,2109,-4738,2109,-4759,2096,-4818,2067,-4866e" filled="t" fillcolor="#FFFF00" stroked="f">
                <v:path arrowok="t"/>
                <v:fill/>
              </v:shape>
            </v:group>
            <v:group style="position:absolute;left:4240;top:-4871;width:708;height:240" coordorigin="4240,-4871" coordsize="708,240">
              <v:shape style="position:absolute;left:4240;top:-4871;width:708;height:240" coordorigin="4240,-4871" coordsize="708,240" path="m4906,-4871l4279,-4867,4245,-4799,4240,-4758,4240,-4738,4252,-4678,4282,-4631,4909,-4634,4943,-4702,4948,-4743,4948,-4764,4935,-4823,4906,-4871e" filled="t" fillcolor="#FFFF00" stroked="f">
                <v:path arrowok="t"/>
                <v:fill/>
              </v:shape>
            </v:group>
            <v:group style="position:absolute;left:4240;top:-4397;width:803;height:236" coordorigin="4240,-4397" coordsize="803,236">
              <v:shape style="position:absolute;left:4240;top:-4397;width:803;height:236" coordorigin="4240,-4397" coordsize="803,236" path="m5002,-4397l4281,-4396,4246,-4329,4240,-4268,4242,-4248,4270,-4175,4282,-4161,5002,-4162,5038,-4228,5043,-4290,5041,-4310,5014,-4383,5002,-4397e" filled="t" fillcolor="#FFFF00" stroked="f">
                <v:path arrowok="t"/>
                <v:fill/>
              </v:shape>
            </v:group>
            <v:group style="position:absolute;left:5097;top:-4384;width:816;height:240" coordorigin="5097,-4384" coordsize="816,240">
              <v:shape style="position:absolute;left:5097;top:-4384;width:816;height:240" coordorigin="5097,-4384" coordsize="816,240" path="m5871,-4384l5136,-4380,5102,-4312,5097,-4272,5097,-4251,5110,-4192,5139,-4144,5874,-4147,5908,-4216,5913,-4256,5913,-4277,5901,-4336,5871,-4384e" filled="t" fillcolor="#FFFF00" stroked="f">
                <v:path arrowok="t"/>
                <v:fill/>
              </v:shape>
            </v:group>
            <v:group style="position:absolute;left:6117;top:-4384;width:794;height:240" coordorigin="6117,-4384" coordsize="794,240">
              <v:shape style="position:absolute;left:6117;top:-4384;width:794;height:240" coordorigin="6117,-4384" coordsize="794,240" path="m6868,-4384l6156,-4380,6122,-4312,6117,-4272,6117,-4251,6130,-4192,6159,-4144,6872,-4147,6905,-4216,6911,-4256,6910,-4277,6898,-4336,6868,-4384e" filled="t" fillcolor="#FFFF00" stroked="f">
                <v:path arrowok="t"/>
                <v:fill/>
              </v:shape>
            </v:group>
            <v:group style="position:absolute;left:2884;top:-4366;width:1316;height:221" coordorigin="2884,-4366" coordsize="1316,221">
              <v:shape style="position:absolute;left:2884;top:-4366;width:1316;height:221" coordorigin="2884,-4366" coordsize="1316,221" path="m4161,-4366l2920,-4363,2888,-4294,2884,-4253,2885,-4232,2911,-4159,2923,-4145,4164,-4148,4197,-4217,4201,-4258,4199,-4278,4173,-4352,4161,-4366e" filled="t" fillcolor="#FFFF00" stroked="f">
                <v:path arrowok="t"/>
                <v:fill/>
              </v:shape>
              <v:shape style="position:absolute;left:10598;top:-4517;width:922;height:538" type="#_x0000_t75">
                <v:imagedata r:id="rId164" o:title=""/>
              </v:shape>
            </v:group>
            <v:group style="position:absolute;left:10514;top:-4384;width:800;height:240" coordorigin="10514,-4384" coordsize="800,240">
              <v:shape style="position:absolute;left:10514;top:-4384;width:800;height:240" coordorigin="10514,-4384" coordsize="800,240" path="m11272,-4384l10553,-4380,10520,-4312,10514,-4272,10515,-4251,10527,-4192,10557,-4144,11275,-4147,11309,-4216,11314,-4256,11314,-4277,11302,-4336,11272,-4384e" filled="t" fillcolor="#FFFF00" stroked="f">
                <v:path arrowok="t"/>
                <v:fill/>
              </v:shape>
            </v:group>
            <v:group style="position:absolute;left:7431;top:-4366;width:3031;height:221" coordorigin="7431,-4366" coordsize="3031,221">
              <v:shape style="position:absolute;left:7431;top:-4366;width:3031;height:221" coordorigin="7431,-4366" coordsize="3031,221" path="m10422,-4366l7467,-4363,7434,-4294,7431,-4253,7432,-4232,7458,-4159,7470,-4145,10425,-4148,10457,-4217,10461,-4258,10460,-4278,10434,-4352,10422,-4366e" filled="t" fillcolor="#FFFF00" stroked="f">
                <v:path arrowok="t"/>
                <v:fill/>
              </v:shape>
            </v:group>
            <v:group style="position:absolute;left:6959;top:-4328;width:431;height:174" coordorigin="6959,-4328" coordsize="431,174">
              <v:shape style="position:absolute;left:6959;top:-4328;width:431;height:174" coordorigin="6959,-4328" coordsize="431,174" path="m7359,-4328l6982,-4320,6959,-4245,6960,-4225,6963,-4204,6969,-4186,6978,-4169,6990,-4154,7366,-4163,7376,-4179,7383,-4197,7388,-4217,7390,-4237,7389,-4258,7386,-4278,7379,-4297,7371,-4314,7359,-4328e" filled="t" fillcolor="#FFFF00" stroked="f">
                <v:path arrowok="t"/>
                <v:fill/>
              </v:shape>
            </v:group>
            <v:group style="position:absolute;left:5089;top:-4162;width:2164;height:270" coordorigin="5089,-4162" coordsize="2164,270">
              <v:shape style="position:absolute;left:5089;top:-4162;width:2164;height:270" coordorigin="5089,-4162" coordsize="2164,270" path="m7205,-4162l5126,-4149,5094,-4079,5089,-4038,5089,-4016,5106,-3939,5137,-3892,7216,-3905,7247,-3975,7253,-4016,7253,-4038,7236,-4115,7205,-4162e" filled="t" fillcolor="#FFFF00" stroked="f">
                <v:path arrowok="t"/>
                <v:fill/>
              </v:shape>
            </v:group>
            <v:group style="position:absolute;left:2889;top:-4141;width:797;height:240" coordorigin="2889,-4141" coordsize="797,240">
              <v:shape style="position:absolute;left:2889;top:-4141;width:797;height:240" coordorigin="2889,-4141" coordsize="797,240" path="m3643,-4141l2928,-4137,2894,-4069,2889,-4028,2889,-4008,2901,-3948,2931,-3901,3646,-3904,3680,-3972,3685,-4013,3685,-4034,3673,-4093,3643,-4141e" filled="t" fillcolor="#FFFF00" stroked="f">
                <v:path arrowok="t"/>
                <v:fill/>
              </v:shape>
            </v:group>
            <v:group style="position:absolute;left:4003;top:-4123;width:1057;height:221" coordorigin="4003,-4123" coordsize="1057,221">
              <v:shape style="position:absolute;left:4003;top:-4123;width:1057;height:221" coordorigin="4003,-4123" coordsize="1057,221" path="m5021,-4123l4039,-4120,4007,-4051,4003,-4010,4004,-3989,4030,-3916,4042,-3902,5024,-3905,5057,-3974,5060,-4015,5059,-4035,5033,-4109,5021,-4123e" filled="t" fillcolor="#FFFF00" stroked="f">
                <v:path arrowok="t"/>
                <v:fill/>
              </v:shape>
            </v:group>
            <v:group style="position:absolute;left:7781;top:-4123;width:937;height:221" coordorigin="7781,-4123" coordsize="937,221">
              <v:shape style="position:absolute;left:7781;top:-4123;width:937;height:221" coordorigin="7781,-4123" coordsize="937,221" path="m8679,-4123l7817,-4120,7785,-4051,7781,-4010,7782,-3989,7808,-3916,7820,-3902,8682,-3905,8715,-3974,8719,-4015,8717,-4035,8691,-4109,8679,-4123e" filled="t" fillcolor="#FFFF00" stroked="f">
                <v:path arrowok="t"/>
                <v:fill/>
              </v:shape>
            </v:group>
            <v:group style="position:absolute;left:9478;top:-4097;width:109;height:120" coordorigin="9478,-4097" coordsize="109,120">
              <v:shape style="position:absolute;left:9478;top:-4097;width:109;height:120" coordorigin="9478,-4097" coordsize="109,120" path="m9567,-4097l9492,-4088,9484,-4071,9479,-4051,9478,-4031,9482,-4010,9489,-3992,9499,-3977,9574,-3986,9582,-4003,9587,-4023,9588,-4044,9584,-4064,9577,-4082,9567,-4097e" filled="t" fillcolor="#FFFF00" stroked="f">
                <v:path arrowok="t"/>
                <v:fill/>
              </v:shape>
            </v:group>
            <v:group style="position:absolute;left:3757;top:-4085;width:191;height:174" coordorigin="3757,-4085" coordsize="191,174">
              <v:shape style="position:absolute;left:3757;top:-4085;width:191;height:174" coordorigin="3757,-4085" coordsize="191,174" path="m3917,-4085l3780,-4077,3757,-4002,3758,-3981,3761,-3961,3767,-3942,3776,-3925,3787,-3911,3924,-3919,3934,-3935,3941,-3954,3946,-3973,3948,-3994,3947,-4015,3943,-4035,3937,-4054,3928,-4071,3917,-4085e" filled="t" fillcolor="#FFFF00" stroked="f">
                <v:path arrowok="t"/>
                <v:fill/>
              </v:shape>
            </v:group>
            <v:group style="position:absolute;left:7329;top:-4085;width:426;height:174" coordorigin="7329,-4085" coordsize="426,174">
              <v:shape style="position:absolute;left:7329;top:-4085;width:426;height:174" coordorigin="7329,-4085" coordsize="426,174" path="m7724,-4085l7352,-4077,7329,-4002,7329,-3981,7333,-3961,7339,-3942,7348,-3925,7359,-3911,7731,-3919,7741,-3935,7748,-3954,7753,-3973,7755,-3994,7754,-4015,7750,-4035,7744,-4054,7735,-4071,7724,-4085e" filled="t" fillcolor="#FFFF00" stroked="f">
                <v:path arrowok="t"/>
                <v:fill/>
              </v:shape>
            </v:group>
            <v:group style="position:absolute;left:9621;top:-4058;width:49;height:71" coordorigin="9621,-4058" coordsize="49,71">
              <v:shape style="position:absolute;left:9621;top:-4058;width:49;height:71" coordorigin="9621,-4058" coordsize="49,71" path="m9658,-4058l9625,-4043,9621,-4023,9624,-4003,9634,-3987,9667,-4002,9671,-4022,9668,-4042,9658,-4058e" filled="t" fillcolor="#FFFF00" stroked="f">
                <v:path arrowok="t"/>
                <v:fill/>
              </v:shape>
            </v:group>
            <v:group style="position:absolute;left:8687;top:-4042;width:124;height:120" coordorigin="8687,-4042" coordsize="124,120">
              <v:shape style="position:absolute;left:8687;top:-4042;width:124;height:120" coordorigin="8687,-4042" coordsize="124,120" path="m8790,-4042l8701,-4033,8693,-4016,8688,-3996,8687,-3975,8691,-3955,8698,-3937,8708,-3922,8797,-3931,8806,-3948,8810,-3968,8811,-3988,8808,-4009,8801,-4027,8790,-4042e" filled="t" fillcolor="#FFFF00" stroked="f">
                <v:path arrowok="t"/>
                <v:fill/>
              </v:shape>
            </v:group>
            <v:group style="position:absolute;left:8830;top:-4003;width:64;height:71" coordorigin="8830,-4003" coordsize="64,71">
              <v:shape style="position:absolute;left:8830;top:-4003;width:64;height:71" coordorigin="8830,-4003" coordsize="64,71" path="m8881,-4003l8834,-3988,8830,-3968,8833,-3948,8843,-3932,8891,-3947,8894,-3967,8891,-3987,8881,-4003e" filled="t" fillcolor="#FFFF00" stroked="f">
                <v:path arrowok="t"/>
                <v:fill/>
              </v:shape>
            </v:group>
            <v:group style="position:absolute;left:1411;top:-3623;width:697;height:221" coordorigin="1411,-3623" coordsize="697,221">
              <v:shape style="position:absolute;left:1411;top:-3623;width:697;height:221" coordorigin="1411,-3623" coordsize="697,221" path="m2069,-3623l1447,-3620,1414,-3551,1411,-3510,1412,-3489,1438,-3416,1450,-3402,2072,-3405,2104,-3474,2108,-3515,2107,-3535,2081,-3609,2069,-3623e" filled="t" fillcolor="#FFFF00" stroked="f">
                <v:path arrowok="t"/>
                <v:fill/>
              </v:shape>
            </v:group>
            <v:group style="position:absolute;left:2884;top:-3633;width:2056;height:221" coordorigin="2884,-3633" coordsize="2056,221">
              <v:shape style="position:absolute;left:2884;top:-3633;width:2056;height:221" coordorigin="2884,-3633" coordsize="2056,221" path="m4901,-3633l2920,-3630,2888,-3561,2884,-3520,2885,-3500,2911,-3426,2923,-3412,4904,-3415,4936,-3484,4940,-3525,4939,-3546,4913,-3619,4901,-3633e" filled="t" fillcolor="#FFFF00" stroked="f">
                <v:path arrowok="t"/>
                <v:fill/>
              </v:shape>
            </v:group>
            <v:group style="position:absolute;left:1411;top:-3139;width:697;height:221" coordorigin="1411,-3139" coordsize="697,221">
              <v:shape style="position:absolute;left:1411;top:-3139;width:697;height:221" coordorigin="1411,-3139" coordsize="697,221" path="m2069,-3139l1447,-3136,1414,-3067,1411,-3026,1412,-3006,1438,-2932,1450,-2918,2072,-2921,2104,-2990,2108,-3031,2107,-3052,2081,-3125,2069,-3139e" filled="t" fillcolor="#FFFF00" stroked="f">
                <v:path arrowok="t"/>
                <v:fill/>
              </v:shape>
            </v:group>
            <v:group style="position:absolute;left:4238;top:-3149;width:693;height:221" coordorigin="4238,-3149" coordsize="693,221">
              <v:shape style="position:absolute;left:4238;top:-3149;width:693;height:221" coordorigin="4238,-3149" coordsize="693,221" path="m4891,-3149l4274,-3146,4242,-3077,4238,-3036,4239,-3015,4265,-2942,4277,-2928,4894,-2931,4927,-3000,4930,-3041,4929,-3061,4903,-3135,4891,-3149e" filled="t" fillcolor="#FFFF00" stroked="f">
                <v:path arrowok="t"/>
                <v:fill/>
              </v:shape>
            </v:group>
            <v:group style="position:absolute;left:1398;top:-2668;width:713;height:240" coordorigin="1398,-2668" coordsize="713,240">
              <v:shape style="position:absolute;left:1398;top:-2668;width:713;height:240" coordorigin="1398,-2668" coordsize="713,240" path="m2068,-2668l1437,-2664,1403,-2596,1398,-2555,1398,-2534,1410,-2475,1440,-2428,2071,-2431,2105,-2499,2110,-2540,2110,-2561,2098,-2620,2068,-2668e" filled="t" fillcolor="#FFFF00" stroked="f">
                <v:path arrowok="t"/>
                <v:fill/>
              </v:shape>
            </v:group>
            <v:group style="position:absolute;left:5951;top:-2681;width:1555;height:240" coordorigin="5951,-2681" coordsize="1555,240">
              <v:shape style="position:absolute;left:5951;top:-2681;width:1555;height:240" coordorigin="5951,-2681" coordsize="1555,240" path="m7464,-2681l5990,-2677,5956,-2609,5951,-2568,5951,-2547,5964,-2488,5993,-2441,7468,-2444,7501,-2512,7507,-2553,7506,-2574,7494,-2633,7464,-2681e" filled="t" fillcolor="#FFFF00" stroked="f">
                <v:path arrowok="t"/>
                <v:fill/>
              </v:shape>
            </v:group>
            <v:group style="position:absolute;left:2922;top:-2665;width:172;height:120" coordorigin="2922,-2665" coordsize="172,120">
              <v:shape style="position:absolute;left:2922;top:-2665;width:172;height:120" coordorigin="2922,-2665" coordsize="172,120" path="m3072,-2665l2935,-2656,2927,-2638,2922,-2619,2922,-2598,2925,-2578,2932,-2560,2943,-2545,3080,-2554,3088,-2571,3093,-2591,3093,-2611,3090,-2631,3083,-2650,3072,-2665e" filled="t" fillcolor="#FFFF00" stroked="f">
                <v:path arrowok="t"/>
                <v:fill/>
              </v:shape>
            </v:group>
            <v:group style="position:absolute;left:4233;top:-2663;width:1657;height:221" coordorigin="4233,-2663" coordsize="1657,221">
              <v:shape style="position:absolute;left:4233;top:-2663;width:1657;height:221" coordorigin="4233,-2663" coordsize="1657,221" path="m5851,-2663l4269,-2660,4237,-2591,4233,-2550,4234,-2529,4260,-2455,4272,-2441,5854,-2444,5887,-2513,5890,-2554,5889,-2575,5863,-2649,5851,-2663e" filled="t" fillcolor="#FFFF00" stroked="f">
                <v:path arrowok="t"/>
                <v:fill/>
              </v:shape>
            </v:group>
            <v:group style="position:absolute;left:9383;top:-2744;width:121;height:240" coordorigin="9383,-2744" coordsize="121,240">
              <v:shape style="position:absolute;left:9383;top:-2744;width:121;height:240" coordorigin="9383,-2744" coordsize="121,240" path="m9462,-2744l9401,-2710,9383,-2632,9383,-2611,9396,-2552,9425,-2504,9465,-2508,9499,-2576,9504,-2617,9504,-2637,9491,-2697,9462,-2744e" filled="t" fillcolor="#FFFF00" stroked="f">
                <v:path arrowok="t"/>
                <v:fill/>
              </v:shape>
            </v:group>
            <v:group style="position:absolute;left:8997;top:-2681;width:470;height:240" coordorigin="8997,-2681" coordsize="470,240">
              <v:shape style="position:absolute;left:8997;top:-2681;width:470;height:240" coordorigin="8997,-2681" coordsize="470,240" path="m9424,-2681l9036,-2677,9002,-2609,8997,-2568,8997,-2547,9010,-2488,9039,-2441,9428,-2444,9461,-2512,9467,-2553,9467,-2574,9454,-2633,9424,-2681e" filled="t" fillcolor="#FFFF00" stroked="f">
                <v:path arrowok="t"/>
                <v:fill/>
              </v:shape>
            </v:group>
            <v:group style="position:absolute;left:7550;top:-2663;width:1413;height:221" coordorigin="7550,-2663" coordsize="1413,221">
              <v:shape style="position:absolute;left:7550;top:-2663;width:1413;height:221" coordorigin="7550,-2663" coordsize="1413,221" path="m8924,-2663l7586,-2660,7554,-2591,7550,-2550,7551,-2529,7577,-2455,7589,-2441,8927,-2444,8959,-2513,8963,-2554,8962,-2575,8936,-2649,8924,-2663e" filled="t" fillcolor="#FFFF00" stroked="f">
                <v:path arrowok="t"/>
                <v:fill/>
              </v:shape>
            </v:group>
            <v:group style="position:absolute;left:9504;top:-2663;width:1552;height:221" coordorigin="9504,-2663" coordsize="1552,221">
              <v:shape style="position:absolute;left:9504;top:-2663;width:1552;height:221" coordorigin="9504,-2663" coordsize="1552,221" path="m11017,-2663l9541,-2660,9508,-2591,9504,-2550,9506,-2529,9532,-2455,9543,-2441,11020,-2444,11053,-2513,11056,-2554,11055,-2575,11029,-2649,11017,-2663e" filled="t" fillcolor="#FFFF00" stroked="f">
                <v:path arrowok="t"/>
                <v:fill/>
              </v:shape>
            </v:group>
            <v:group style="position:absolute;left:3873;top:-2413;width:793;height:221" coordorigin="3873,-2413" coordsize="793,221">
              <v:shape style="position:absolute;left:3873;top:-2413;width:793;height:221" coordorigin="3873,-2413" coordsize="793,221" path="m4627,-2413l3909,-2410,3877,-2341,3873,-2300,3874,-2279,3900,-2206,3912,-2192,4630,-2195,4662,-2264,4666,-2305,4665,-2325,4639,-2399,4627,-2413e" filled="t" fillcolor="#FFFF00" stroked="f">
                <v:path arrowok="t"/>
                <v:fill/>
              </v:shape>
            </v:group>
            <v:group style="position:absolute;left:4982;top:-2423;width:3128;height:231" coordorigin="4982,-2423" coordsize="3128,231">
              <v:shape style="position:absolute;left:4982;top:-2423;width:3128;height:231" coordorigin="4982,-2423" coordsize="3128,231" path="m8069,-2423l5018,-2410,4986,-2341,4982,-2300,4983,-2279,5009,-2206,5021,-2192,8079,-2203,8107,-2274,8110,-2316,8108,-2336,8081,-2409,8069,-2423e" filled="t" fillcolor="#FFFF00" stroked="f">
                <v:path arrowok="t"/>
                <v:fill/>
              </v:shape>
            </v:group>
            <v:group style="position:absolute;left:8630;top:-2413;width:1072;height:221" coordorigin="8630,-2413" coordsize="1072,221">
              <v:shape style="position:absolute;left:8630;top:-2413;width:1072;height:221" coordorigin="8630,-2413" coordsize="1072,221" path="m9663,-2413l8667,-2410,8634,-2341,8630,-2300,8632,-2279,8658,-2206,8669,-2192,9666,-2195,9698,-2264,9702,-2305,9701,-2325,9675,-2399,9663,-2413e" filled="t" fillcolor="#FFFF00" stroked="f">
                <v:path arrowok="t"/>
                <v:fill/>
              </v:shape>
            </v:group>
            <v:group style="position:absolute;left:4731;top:-2375;width:191;height:174" coordorigin="4731,-2375" coordsize="191,174">
              <v:shape style="position:absolute;left:4731;top:-2375;width:191;height:174" coordorigin="4731,-2375" coordsize="191,174" path="m4891,-2375l4755,-2367,4731,-2292,4732,-2272,4735,-2251,4742,-2233,4750,-2216,4762,-2201,4899,-2210,4908,-2226,4916,-2244,4920,-2264,4922,-2284,4921,-2305,4918,-2325,4912,-2344,4903,-2361,4891,-2375e" filled="t" fillcolor="#FFFF00" stroked="f">
                <v:path arrowok="t"/>
                <v:fill/>
              </v:shape>
            </v:group>
            <v:group style="position:absolute;left:8164;top:-2375;width:436;height:174" coordorigin="8164,-2375" coordsize="436,174">
              <v:shape style="position:absolute;left:8164;top:-2375;width:436;height:174" coordorigin="8164,-2375" coordsize="436,174" path="m8569,-2375l8187,-2367,8164,-2292,8164,-2272,8168,-2251,8174,-2233,8183,-2216,8194,-2201,8576,-2210,8586,-2226,8593,-2244,8597,-2264,8599,-2284,8598,-2305,8595,-2325,8589,-2344,8580,-2361,8569,-2375e" filled="t" fillcolor="#FFFF00" stroked="f">
                <v:path arrowok="t"/>
                <v:fill/>
              </v:shape>
            </v:group>
            <v:group style="position:absolute;left:4920;top:-2235;width:2775;height:680" coordorigin="4920,-2235" coordsize="2775,680">
              <v:shape style="position:absolute;left:4920;top:-2235;width:2775;height:680" coordorigin="4920,-2235" coordsize="2775,680" path="m7575,-2235l5040,-2235,5017,-2210,4979,-2151,4950,-2084,4931,-2011,4921,-1934,4920,-1895,4921,-1856,4931,-1779,4950,-1706,4979,-1639,5017,-1580,5040,-1555,7575,-1555,7618,-1609,7652,-1672,7676,-1742,7690,-1817,7695,-1895,7694,-1934,7684,-2011,7665,-2084,7636,-2151,7597,-2210,7575,-2235e" filled="t" fillcolor="#FFFF00" stroked="f">
                <v:path arrowok="t"/>
                <v:fill/>
              </v:shape>
            </v:group>
            <v:group style="position:absolute;left:2873;top:-1938;width:2061;height:236" coordorigin="2873,-1938" coordsize="2061,236">
              <v:shape style="position:absolute;left:2873;top:-1938;width:2061;height:236" coordorigin="2873,-1938" coordsize="2061,236" path="m4891,-1938l2904,-1927,2875,-1855,2873,-1814,2875,-1793,2902,-1720,4895,-1701,4906,-1716,4932,-1790,4933,-1810,4933,-1831,4921,-1890,4891,-1938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-25"/>
          <w:w w:val="486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8"/>
          <w:position w:val="-10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069" w:space="835"/>
            <w:col w:w="8816"/>
          </w:cols>
        </w:sectPr>
      </w:pPr>
      <w:rPr/>
    </w:p>
    <w:p>
      <w:pPr>
        <w:spacing w:before="0" w:after="0" w:line="177" w:lineRule="exact"/>
        <w:ind w:left="290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1149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3</w:t>
      </w:r>
      <w:r>
        <w:rPr>
          <w:rFonts w:ascii="Segoe UI" w:hAnsi="Segoe UI" w:cs="Segoe UI" w:eastAsia="Segoe UI"/>
          <w:sz w:val="17"/>
          <w:szCs w:val="17"/>
          <w:spacing w:val="39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by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oh:mging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2A4G</w:t>
      </w:r>
      <w:r>
        <w:rPr>
          <w:rFonts w:ascii="Segoe UI" w:hAnsi="Segoe UI" w:cs="Segoe UI" w:eastAsia="Segoe UI"/>
          <w:sz w:val="17"/>
          <w:szCs w:val="17"/>
          <w:spacing w:val="-19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to</w:t>
      </w:r>
      <w:r>
        <w:rPr>
          <w:rFonts w:ascii="Segoe UI" w:hAnsi="Segoe UI" w:cs="Segoe UI" w:eastAsia="Segoe UI"/>
          <w:sz w:val="17"/>
          <w:szCs w:val="17"/>
          <w:spacing w:val="58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2051.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28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69.355774pt;margin-top:37.148556pt;width:35.911456pt;height:11.9969pt;mso-position-horizontal-relative:page;mso-position-vertical-relative:paragraph;z-index:-19548" coordorigin="1387,743" coordsize="718,240">
            <v:shape style="position:absolute;left:1387;top:743;width:718;height:240" coordorigin="1387,743" coordsize="718,240" path="m2063,743l1426,746,1392,815,1387,855,1387,876,1400,935,1429,983,2066,979,2100,911,2105,871,2105,850,2093,791,2063,74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1"/>
          <w:w w:val="124"/>
        </w:rPr>
        <w:t>11191-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5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7"/>
        </w:rPr>
        <w:t>11192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5.652364pt;width:.96pt;height:53.04pt;mso-position-horizontal-relative:page;mso-position-vertical-relative:paragraph;z-index:-19561" type="#_x0000_t75">
            <v:imagedata r:id="rId165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16001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14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group style="position:absolute;margin-left:69.315773pt;margin-top:-22.963232pt;width:35.526456pt;height:11.9969pt;mso-position-horizontal-relative:page;mso-position-vertical-relative:paragraph;z-index:-19546" coordorigin="1386,-459" coordsize="711,240">
            <v:shape style="position:absolute;left:1386;top:-459;width:711;height:240" coordorigin="1386,-459" coordsize="711,240" path="m2055,-459l1425,-456,1392,-388,1386,-347,1387,-326,1399,-267,1429,-219,2058,-223,2092,-291,2097,-332,2097,-352,2084,-412,2055,-459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69.385887pt;margin-top:.530568pt;width:35.711730pt;height:13.5pt;mso-position-horizontal-relative:page;mso-position-vertical-relative:paragraph;z-index:-19545" coordorigin="1388,11" coordsize="714,270">
            <v:shape style="position:absolute;left:1388;top:11;width:714;height:270" coordorigin="1388,11" coordsize="714,270" path="m2054,11l1424,23,1393,94,1388,134,1388,157,1405,234,1435,281,2066,268,2097,197,2102,157,2102,134,2085,57,2054,11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21"/>
          <w:szCs w:val="21"/>
          <w:spacing w:val="0"/>
          <w:w w:val="109"/>
        </w:rPr>
        <w:t>11325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7" w:after="0" w:line="210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-2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exact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55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aubatitutoo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Us�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7"/>
          <w:position w:val="-2"/>
        </w:rPr>
        <w:t>1119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4</w:t>
      </w:r>
      <w:r>
        <w:rPr>
          <w:rFonts w:ascii="Segoe UI" w:hAnsi="Segoe UI" w:cs="Segoe UI" w:eastAsia="Segoe UI"/>
          <w:sz w:val="17"/>
          <w:szCs w:val="17"/>
          <w:spacing w:val="-1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and</w:t>
      </w:r>
      <w:r>
        <w:rPr>
          <w:rFonts w:ascii="Segoe UI" w:hAnsi="Segoe UI" w:cs="Segoe UI" w:eastAsia="Segoe UI"/>
          <w:sz w:val="17"/>
          <w:szCs w:val="17"/>
          <w:spacing w:val="-4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tape</w:t>
      </w:r>
      <w:r>
        <w:rPr>
          <w:rFonts w:ascii="Segoe UI" w:hAnsi="Segoe UI" w:cs="Segoe UI" w:eastAsia="Segoe UI"/>
          <w:sz w:val="17"/>
          <w:szCs w:val="17"/>
          <w:spacing w:val="53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up</w:t>
      </w:r>
      <w:r>
        <w:rPr>
          <w:rFonts w:ascii="Segoe UI" w:hAnsi="Segoe UI" w:cs="Segoe UI" w:eastAsia="Segoe UI"/>
          <w:sz w:val="17"/>
          <w:szCs w:val="17"/>
          <w:spacing w:val="6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bias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wincing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28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leada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-2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4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uao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3" w:lineRule="exact"/>
        <w:ind w:left="24" w:right="-20"/>
        <w:jc w:val="left"/>
        <w:tabs>
          <w:tab w:pos="7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142.811966pt;margin-top:24.968534pt;width:414.698471pt;height:25.0767pt;mso-position-horizontal-relative:page;mso-position-vertical-relative:paragraph;z-index:-19547" coordorigin="2856,499" coordsize="8294,502">
            <v:group style="position:absolute;left:2863;top:515;width:470;height:231" coordorigin="2863,515" coordsize="470,231">
              <v:shape style="position:absolute;left:2863;top:515;width:470;height:231" coordorigin="2863,515" coordsize="470,231" path="m3293,515l2895,526,2866,597,2863,639,2865,659,2892,732,2904,746,3302,735,3331,664,3334,622,3332,602,3305,529,3293,515e" filled="t" fillcolor="#FFFF00" stroked="f">
                <v:path arrowok="t"/>
                <v:fill/>
              </v:shape>
            </v:group>
            <v:group style="position:absolute;left:5068;top:507;width:817;height:240" coordorigin="5068,507" coordsize="817,240">
              <v:shape style="position:absolute;left:5068;top:507;width:817;height:240" coordorigin="5068,507" coordsize="817,240" path="m5842,507l5107,510,5073,579,5068,619,5068,640,5081,699,5110,747,5846,743,5879,675,5885,634,5884,614,5872,554,5842,507e" filled="t" fillcolor="#FFFF00" stroked="f">
                <v:path arrowok="t"/>
                <v:fill/>
              </v:shape>
            </v:group>
            <v:group style="position:absolute;left:3374;top:525;width:1648;height:221" coordorigin="3374,525" coordsize="1648,221">
              <v:shape style="position:absolute;left:3374;top:525;width:1648;height:221" coordorigin="3374,525" coordsize="1648,221" path="m4983,525l3410,528,3378,597,3374,638,3375,658,3401,732,3413,746,4986,743,5018,674,5022,633,5021,612,4995,539,4983,525e" filled="t" fillcolor="#FFFF00" stroked="f">
                <v:path arrowok="t"/>
                <v:fill/>
              </v:shape>
            </v:group>
            <v:group style="position:absolute;left:2878;top:753;width:802;height:232" coordorigin="2878,753" coordsize="802,232">
              <v:shape style="position:absolute;left:2878;top:753;width:802;height:232" coordorigin="2878,753" coordsize="802,232" path="m3639,753l2909,765,2880,837,2878,878,2880,898,2907,971,2919,985,3648,974,3677,902,3679,861,3678,840,3650,767,3639,753e" filled="t" fillcolor="#FFFF00" stroked="f">
                <v:path arrowok="t"/>
                <v:fill/>
              </v:shape>
            </v:group>
            <v:group style="position:absolute;left:6058;top:507;width:704;height:240" coordorigin="6058,507" coordsize="704,240">
              <v:shape style="position:absolute;left:6058;top:507;width:704;height:240" coordorigin="6058,507" coordsize="704,240" path="m6719,507l6097,510,6063,579,6058,619,6058,640,6070,699,6100,747,6722,743,6756,675,6761,634,6761,614,6748,554,6719,507e" filled="t" fillcolor="#FFFF00" stroked="f">
                <v:path arrowok="t"/>
                <v:fill/>
              </v:shape>
            </v:group>
            <v:group style="position:absolute;left:7645;top:507;width:568;height:240" coordorigin="7645,507" coordsize="568,240">
              <v:shape style="position:absolute;left:7645;top:507;width:568;height:240" coordorigin="7645,507" coordsize="568,240" path="m8171,507l7684,510,7650,579,7645,619,7645,640,7657,699,7687,747,8174,743,8208,675,8213,634,8213,614,8200,554,8171,507e" filled="t" fillcolor="#FFFF00" stroked="f">
                <v:path arrowok="t"/>
                <v:fill/>
              </v:shape>
            </v:group>
            <v:group style="position:absolute;left:7277;top:525;width:333;height:221" coordorigin="7277,525" coordsize="333,221">
              <v:shape style="position:absolute;left:7277;top:525;width:333;height:221" coordorigin="7277,525" coordsize="333,221" path="m7571,525l7313,528,7281,597,7277,638,7278,658,7304,732,7316,746,7573,743,7606,674,7610,633,7608,612,7582,539,7571,525e" filled="t" fillcolor="#FFFF00" stroked="f">
                <v:path arrowok="t"/>
                <v:fill/>
              </v:shape>
            </v:group>
            <v:group style="position:absolute;left:8247;top:525;width:2896;height:221" coordorigin="8247,525" coordsize="2896,221">
              <v:shape style="position:absolute;left:8247;top:525;width:2896;height:221" coordorigin="8247,525" coordsize="2896,221" path="m11104,525l8283,528,8251,597,8247,638,8248,658,8274,732,8286,746,11107,743,11140,674,11143,633,11142,612,11116,539,11104,525e" filled="t" fillcolor="#FFFF00" stroked="f">
                <v:path arrowok="t"/>
                <v:fill/>
              </v:shape>
            </v:group>
            <v:group style="position:absolute;left:6806;top:563;width:441;height:174" coordorigin="6806,563" coordsize="441,174">
              <v:shape style="position:absolute;left:6806;top:563;width:441;height:174" coordorigin="6806,563" coordsize="441,174" path="m7215,563l6829,571,6806,646,6806,666,6810,686,6816,705,6825,722,6836,736,7223,728,7232,712,7240,694,7244,674,7246,654,7245,633,7242,613,7236,594,7227,577,7215,563e" filled="t" fillcolor="#FFFF00" stroked="f">
                <v:path arrowok="t"/>
                <v:fill/>
              </v:shape>
            </v:group>
            <v:group style="position:absolute;left:5076;top:753;width:953;height:240" coordorigin="5076,753" coordsize="953,240">
              <v:shape style="position:absolute;left:5076;top:753;width:953;height:240" coordorigin="5076,753" coordsize="953,240" path="m5986,753l5115,757,5081,825,5076,866,5076,887,5089,946,5118,993,5989,990,6023,922,6028,881,6028,860,6016,801,5986,753e" filled="t" fillcolor="#FFFF00" stroked="f">
                <v:path arrowok="t"/>
                <v:fill/>
              </v:shape>
            </v:group>
            <v:group style="position:absolute;left:3989;top:771;width:1057;height:221" coordorigin="3989,771" coordsize="1057,221">
              <v:shape style="position:absolute;left:3989;top:771;width:1057;height:221" coordorigin="3989,771" coordsize="1057,221" path="m5007,771l4025,774,3992,843,3989,884,3990,905,4016,979,4028,993,5010,990,5042,921,5046,880,5045,859,5019,785,5007,771e" filled="t" fillcolor="#FFFF00" stroked="f">
                <v:path arrowok="t"/>
                <v:fill/>
              </v:shape>
            </v:group>
            <v:group style="position:absolute;left:6056;top:761;width:1065;height:231" coordorigin="6056,761" coordsize="1065,231">
              <v:shape style="position:absolute;left:6056;top:761;width:1065;height:231" coordorigin="6056,761" coordsize="1065,231" path="m7080,761l6087,772,6058,844,6056,885,6058,906,6085,979,6097,993,7090,982,7119,910,7121,869,7119,848,7092,775,7080,761e" filled="t" fillcolor="#FFFF00" stroked="f">
                <v:path arrowok="t"/>
                <v:fill/>
              </v:shape>
            </v:group>
            <v:group style="position:absolute;left:8008;top:753;width:675;height:240" coordorigin="8008,753" coordsize="675,240">
              <v:shape style="position:absolute;left:8008;top:753;width:675;height:240" coordorigin="8008,753" coordsize="675,240" path="m8641,753l8047,757,8014,825,8008,866,8009,887,8021,946,8051,993,8644,990,8678,922,8683,881,8683,860,8671,801,8641,753e" filled="t" fillcolor="#FFFF00" stroked="f">
                <v:path arrowok="t"/>
                <v:fill/>
              </v:shape>
            </v:group>
            <v:group style="position:absolute;left:7642;top:771;width:333;height:221" coordorigin="7642,771" coordsize="333,221">
              <v:shape style="position:absolute;left:7642;top:771;width:333;height:221" coordorigin="7642,771" coordsize="333,221" path="m7935,771l7678,774,7645,843,7642,884,7643,905,7669,979,7681,993,7938,990,7971,921,7974,880,7973,859,7947,785,7935,771e" filled="t" fillcolor="#FFFF00" stroked="f">
                <v:path arrowok="t"/>
                <v:fill/>
              </v:shape>
            </v:group>
            <v:group style="position:absolute;left:3738;top:809;width:196;height:174" coordorigin="3738,809" coordsize="196,174">
              <v:shape style="position:absolute;left:3738;top:809;width:196;height:174" coordorigin="3738,809" coordsize="196,174" path="m3903,809l3761,818,3738,892,3738,913,3742,933,3748,952,3757,969,3768,983,3910,975,3920,959,3927,941,3931,921,3933,900,3932,880,3929,860,3923,841,3914,824,3903,809e" filled="t" fillcolor="#FFFF00" stroked="f">
                <v:path arrowok="t"/>
                <v:fill/>
              </v:shape>
            </v:group>
            <v:group style="position:absolute;left:7175;top:809;width:436;height:174" coordorigin="7175,809" coordsize="436,174">
              <v:shape style="position:absolute;left:7175;top:809;width:436;height:174" coordorigin="7175,809" coordsize="436,174" path="m7580,809l7198,818,7175,892,7176,913,7179,933,7185,952,7194,969,7206,983,7587,975,7597,959,7604,941,7609,921,7611,900,7610,880,7606,860,7600,841,7592,824,7580,809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12079</w:t>
      </w:r>
      <w:r>
        <w:rPr>
          <w:rFonts w:ascii="Segoe UI" w:hAnsi="Segoe UI" w:cs="Segoe UI" w:eastAsia="Segoe UI"/>
          <w:sz w:val="17"/>
          <w:szCs w:val="17"/>
          <w:spacing w:val="23"/>
          <w:w w:val="136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  <w:position w:val="1"/>
        </w:rPr>
        <w:t>wh1oh</w:t>
      </w:r>
      <w:r>
        <w:rPr>
          <w:rFonts w:ascii="Segoe UI" w:hAnsi="Segoe UI" w:cs="Segoe UI" w:eastAsia="Segoe UI"/>
          <w:sz w:val="27"/>
          <w:szCs w:val="27"/>
          <w:spacing w:val="36"/>
          <w:w w:val="8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ha�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di.fterent</w:t>
      </w:r>
      <w:r>
        <w:rPr>
          <w:rFonts w:ascii="Segoe UI" w:hAnsi="Segoe UI" w:cs="Segoe UI" w:eastAsia="Segoe UI"/>
          <w:sz w:val="17"/>
          <w:szCs w:val="17"/>
          <w:spacing w:val="19"/>
          <w:w w:val="165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"/>
        </w:rPr>
        <w:t>zounti:lgo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4"/>
          <w:position w:val="1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" w:right="-20"/>
        <w:jc w:val="left"/>
        <w:tabs>
          <w:tab w:pos="3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42"/>
        </w:rPr>
        <w:t>Uao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l033�.·10710D</w:t>
      </w:r>
      <w:r>
        <w:rPr>
          <w:rFonts w:ascii="Segoe UI" w:hAnsi="Segoe UI" w:cs="Segoe UI" w:eastAsia="Segoe UI"/>
          <w:sz w:val="17"/>
          <w:szCs w:val="17"/>
          <w:spacing w:val="27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5"/>
        </w:rPr>
        <w:t>102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8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0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49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44"/>
        </w:rPr>
        <w:t>1079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2</w:t>
      </w:r>
      <w:r>
        <w:rPr>
          <w:rFonts w:ascii="Segoe UI" w:hAnsi="Segoe UI" w:cs="Segoe UI" w:eastAsia="Segoe UI"/>
          <w:sz w:val="17"/>
          <w:szCs w:val="17"/>
          <w:spacing w:val="-1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oan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35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be</w:t>
      </w:r>
      <w:r>
        <w:rPr>
          <w:rFonts w:ascii="Segoe UI" w:hAnsi="Segoe UI" w:cs="Segoe UI" w:eastAsia="Segoe UI"/>
          <w:sz w:val="17"/>
          <w:szCs w:val="17"/>
          <w:spacing w:val="30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4"/>
        </w:rPr>
        <w:t>usa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d</w:t>
      </w:r>
      <w:r>
        <w:rPr>
          <w:rFonts w:ascii="Segoe UI" w:hAnsi="Segoe UI" w:cs="Segoe UI" w:eastAsia="Segoe UI"/>
          <w:sz w:val="17"/>
          <w:szCs w:val="17"/>
          <w:spacing w:val="21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bu�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up</w:t>
      </w:r>
      <w:r>
        <w:rPr>
          <w:rFonts w:ascii="Segoe UI" w:hAnsi="Segoe UI" w:cs="Segoe UI" w:eastAsia="Segoe UI"/>
          <w:sz w:val="17"/>
          <w:szCs w:val="17"/>
          <w:spacing w:val="23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bias</w:t>
      </w:r>
      <w:r>
        <w:rPr>
          <w:rFonts w:ascii="Segoe UI" w:hAnsi="Segoe UI" w:cs="Segoe UI" w:eastAsia="Segoe UI"/>
          <w:sz w:val="17"/>
          <w:szCs w:val="17"/>
          <w:spacing w:val="55"/>
          <w:w w:val="16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leads.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42.798462pt;margin-top:24.753666pt;width:267.296171pt;height:45.48170pt;mso-position-horizontal-relative:page;mso-position-vertical-relative:paragraph;z-index:-19558" coordorigin="2856,495" coordsize="5346,910">
            <v:shape style="position:absolute;left:7949;top:1075;width:38;height:77" type="#_x0000_t75">
              <v:imagedata r:id="rId166" o:title=""/>
            </v:shape>
            <v:group style="position:absolute;left:4097;top:503;width:1315;height:232" coordorigin="4097,503" coordsize="1315,232">
              <v:shape style="position:absolute;left:4097;top:503;width:1315;height:232" coordorigin="4097,503" coordsize="1315,232" path="m5372,503l4128,514,4099,586,4097,627,4099,647,4126,720,4138,734,5381,723,5410,651,5412,610,5411,589,5383,517,5372,503e" filled="t" fillcolor="#FFFF00" stroked="f">
                <v:path arrowok="t"/>
                <v:fill/>
              </v:shape>
            </v:group>
            <v:group style="position:absolute;left:2865;top:520;width:1201;height:221" coordorigin="2865,520" coordsize="1201,221">
              <v:shape style="position:absolute;left:2865;top:520;width:1201;height:221" coordorigin="2865,520" coordsize="1201,221" path="m4027,520l2901,523,2869,592,2865,633,2866,654,2892,728,2904,742,4030,739,4063,670,4066,629,4065,608,4039,534,4027,520e" filled="t" fillcolor="#FFFF00" stroked="f">
                <v:path arrowok="t"/>
                <v:fill/>
              </v:shape>
            </v:group>
            <v:group style="position:absolute;left:6303;top:503;width:575;height:240" coordorigin="6303,503" coordsize="575,240">
              <v:shape style="position:absolute;left:6303;top:503;width:575;height:240" coordorigin="6303,503" coordsize="575,240" path="m6836,503l6342,506,6308,574,6303,615,6303,636,6316,695,6345,743,6839,739,6873,671,6878,630,6878,609,6865,550,6836,503e" filled="t" fillcolor="#FFFF00" stroked="f">
                <v:path arrowok="t"/>
                <v:fill/>
              </v:shape>
            </v:group>
            <v:group style="position:absolute;left:5443;top:520;width:822;height:221" coordorigin="5443,520" coordsize="822,221">
              <v:shape style="position:absolute;left:5443;top:520;width:822;height:221" coordorigin="5443,520" coordsize="822,221" path="m6226,520l5479,523,5447,592,5443,633,5444,654,5470,728,5482,742,6228,739,6261,670,6265,629,6263,608,6237,534,6226,520e" filled="t" fillcolor="#FFFF00" stroked="f">
                <v:path arrowok="t"/>
                <v:fill/>
              </v:shape>
            </v:group>
            <v:group style="position:absolute;left:6922;top:520;width:1273;height:221" coordorigin="6922,520" coordsize="1273,221">
              <v:shape style="position:absolute;left:6922;top:520;width:1273;height:221" coordorigin="6922,520" coordsize="1273,221" path="m8156,520l6958,523,6925,592,6922,633,6923,654,6949,728,6961,742,8159,739,8191,670,8195,629,8194,608,8168,534,8156,520e" filled="t" fillcolor="#FFFF00" stroked="f">
                <v:path arrowok="t"/>
                <v:fill/>
              </v:shape>
            </v:group>
            <v:group style="position:absolute;left:6951;top:703;width:961;height:680" coordorigin="6951,703" coordsize="961,680">
              <v:shape style="position:absolute;left:6951;top:703;width:961;height:680" coordorigin="6951,703" coordsize="961,680" path="m7791,703l7071,703,7049,729,7010,787,6981,855,6962,928,6952,1004,6951,1043,6952,1082,6962,1159,6981,1232,7010,1299,7049,1358,7071,1383,7791,1383,7835,1330,7868,1267,7892,1196,7907,1121,7912,1043,7910,1004,7901,928,7882,855,7853,787,7814,729,7791,703e" filled="t" fillcolor="#FFFF00" stroked="f">
                <v:path arrowok="t"/>
                <v:fill/>
              </v:shape>
            </v:group>
            <v:group style="position:absolute;left:2863;top:1000;width:2062;height:239" coordorigin="2863,1000" coordsize="2062,239">
              <v:shape style="position:absolute;left:2863;top:1000;width:2062;height:239" coordorigin="2863,1000" coordsize="2062,239" path="m4883,1000l2895,1019,2866,1091,2863,1132,2865,1153,2892,1226,2904,1240,4886,1237,4920,1169,4925,1128,4925,1107,4913,1048,4883,1000e" filled="t" fillcolor="#FFFF00" stroked="f">
                <v:path arrowok="t"/>
                <v:fill/>
              </v:shape>
            </v:group>
            <v:group style="position:absolute;left:4949;top:1018;width:2071;height:221" coordorigin="4949,1018" coordsize="2071,221">
              <v:shape style="position:absolute;left:4949;top:1018;width:2071;height:221" coordorigin="4949,1018" coordsize="2071,221" path="m6980,1018l4985,1021,4952,1090,4949,1131,4950,1152,4976,1225,4988,1239,6983,1236,7016,1167,7019,1126,7018,1106,6992,1032,6980,1018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12061�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21"/>
          <w:w w:val="12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8"/>
        </w:rPr>
        <w:t>a</w:t>
      </w:r>
      <w:r>
        <w:rPr>
          <w:rFonts w:ascii="Segoe UI" w:hAnsi="Segoe UI" w:cs="Segoe UI" w:eastAsia="Segoe UI"/>
          <w:sz w:val="14"/>
          <w:szCs w:val="14"/>
          <w:spacing w:val="53"/>
          <w:w w:val="18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�bielded</w:t>
      </w:r>
      <w:r>
        <w:rPr>
          <w:rFonts w:ascii="Segoe UI" w:hAnsi="Segoe UI" w:cs="Segoe UI" w:eastAsia="Segoe UI"/>
          <w:sz w:val="17"/>
          <w:szCs w:val="17"/>
          <w:spacing w:val="48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uprisht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mounting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oan</w:t>
      </w:r>
      <w:r>
        <w:rPr>
          <w:rFonts w:ascii="Segoe UI" w:hAnsi="Segoe UI" w:cs="Segoe UI" w:eastAsia="Segoe UI"/>
          <w:sz w:val="14"/>
          <w:szCs w:val="14"/>
          <w:spacing w:val="53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be</w:t>
      </w:r>
      <w:r>
        <w:rPr>
          <w:rFonts w:ascii="Segoe UI" w:hAnsi="Segoe UI" w:cs="Segoe UI" w:eastAsia="Segoe UI"/>
          <w:sz w:val="17"/>
          <w:szCs w:val="17"/>
          <w:spacing w:val="1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used.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Substitue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P-7813</w:t>
      </w:r>
      <w:r>
        <w:rPr>
          <w:rFonts w:ascii="Segoe UI" w:hAnsi="Segoe UI" w:cs="Segoe UI" w:eastAsia="Segoe UI"/>
          <w:sz w:val="16"/>
          <w:szCs w:val="16"/>
          <w:spacing w:val="31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3"/>
        </w:rPr>
        <w:t>bu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t</w:t>
      </w:r>
      <w:r>
        <w:rPr>
          <w:rFonts w:ascii="Segoe UI" w:hAnsi="Segoe UI" w:cs="Segoe UI" w:eastAsia="Segoe UI"/>
          <w:sz w:val="16"/>
          <w:szCs w:val="16"/>
          <w:spacing w:val="47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renove</w:t>
      </w:r>
      <w:r>
        <w:rPr>
          <w:rFonts w:ascii="Segoe UI" w:hAnsi="Segoe UI" w:cs="Segoe UI" w:eastAsia="Segoe UI"/>
          <w:sz w:val="17"/>
          <w:szCs w:val="17"/>
          <w:spacing w:val="2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3"/>
        </w:rPr>
        <w:t>plu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g</w:t>
      </w:r>
      <w:r>
        <w:rPr>
          <w:rFonts w:ascii="Segoe UI" w:hAnsi="Segoe UI" w:cs="Segoe UI" w:eastAsia="Segoe UI"/>
          <w:sz w:val="17"/>
          <w:szCs w:val="17"/>
          <w:spacing w:val="22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iron</w:t>
      </w:r>
      <w:r>
        <w:rPr>
          <w:rFonts w:ascii="Segoe UI" w:hAnsi="Segoe UI" w:cs="Segoe UI" w:eastAsia="Segoe UI"/>
          <w:sz w:val="17"/>
          <w:szCs w:val="17"/>
          <w:spacing w:val="-25"/>
          <w:w w:val="17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wire.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80"/>
        </w:rPr>
        <w:t>SubiJtitute</w:t>
      </w:r>
      <w:r>
        <w:rPr>
          <w:rFonts w:ascii="Times New Roman" w:hAnsi="Times New Roman" w:cs="Times New Roman" w:eastAsia="Times New Roman"/>
          <w:sz w:val="16"/>
          <w:szCs w:val="16"/>
          <w:spacing w:val="52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-17"/>
          <w:w w:val="142"/>
        </w:rPr>
        <w:t>2</w:t>
      </w:r>
      <w:r>
        <w:rPr>
          <w:rFonts w:ascii="Segoe UI" w:hAnsi="Segoe UI" w:cs="Segoe UI" w:eastAsia="Segoe UI"/>
          <w:sz w:val="17"/>
          <w:szCs w:val="17"/>
          <w:spacing w:val="1"/>
          <w:w w:val="142"/>
        </w:rPr>
        <w:t>1</w:t>
      </w:r>
      <w:r>
        <w:rPr>
          <w:rFonts w:ascii="Segoe UI" w:hAnsi="Segoe UI" w:cs="Segoe UI" w:eastAsia="Segoe UI"/>
          <w:sz w:val="17"/>
          <w:szCs w:val="17"/>
          <w:spacing w:val="3"/>
          <w:w w:val="142"/>
        </w:rPr>
        <w:t>36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9</w:t>
      </w:r>
      <w:r>
        <w:rPr>
          <w:rFonts w:ascii="Segoe UI" w:hAnsi="Segoe UI" w:cs="Segoe UI" w:eastAsia="Segoe UI"/>
          <w:sz w:val="17"/>
          <w:szCs w:val="17"/>
          <w:spacing w:val="13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but</w:t>
      </w:r>
      <w:r>
        <w:rPr>
          <w:rFonts w:ascii="Segoe UI" w:hAnsi="Segoe UI" w:cs="Segoe UI" w:eastAsia="Segoe UI"/>
          <w:sz w:val="17"/>
          <w:szCs w:val="17"/>
          <w:spacing w:val="58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0"/>
        </w:rPr>
        <w:t>IC.OWlt</w:t>
      </w:r>
      <w:r>
        <w:rPr>
          <w:rFonts w:ascii="Segoe UI" w:hAnsi="Segoe UI" w:cs="Segoe UI" w:eastAsia="Segoe UI"/>
          <w:sz w:val="17"/>
          <w:szCs w:val="17"/>
          <w:spacing w:val="0"/>
          <w:w w:val="11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8"/>
        </w:rPr>
        <w:t>in</w:t>
      </w:r>
      <w:r>
        <w:rPr>
          <w:rFonts w:ascii="Segoe UI" w:hAnsi="Segoe UI" w:cs="Segoe UI" w:eastAsia="Segoe UI"/>
          <w:sz w:val="17"/>
          <w:szCs w:val="17"/>
          <w:spacing w:val="14"/>
          <w:w w:val="188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na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w</w:t>
      </w:r>
      <w:r>
        <w:rPr>
          <w:rFonts w:ascii="Segoe UI" w:hAnsi="Segoe UI" w:cs="Segoe UI" w:eastAsia="Segoe UI"/>
          <w:sz w:val="17"/>
          <w:szCs w:val="17"/>
          <w:spacing w:val="35"/>
          <w:w w:val="12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78"/>
        </w:rPr>
        <w:t>plaoe�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089" w:space="805"/>
            <w:col w:w="8826"/>
          </w:cols>
        </w:sectPr>
      </w:pPr>
      <w:rPr/>
    </w:p>
    <w:p>
      <w:pPr>
        <w:spacing w:before="99" w:after="0" w:line="240" w:lineRule="auto"/>
        <w:ind w:left="2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16.334589pt;width:573.470259pt;height:502.25393pt;mso-position-horizontal-relative:page;mso-position-vertical-relative:page;z-index:-19544" coordorigin="0,327" coordsize="11469,10045">
            <v:shape style="position:absolute;left:0;top:327;width:11469;height:9899" type="#_x0000_t75">
              <v:imagedata r:id="rId167" o:title=""/>
            </v:shape>
            <v:group style="position:absolute;left:1261;top:1565;width:709;height:233" coordorigin="1261,1565" coordsize="709,233">
              <v:shape style="position:absolute;left:1261;top:1565;width:709;height:233" coordorigin="1261,1565" coordsize="709,233" path="m1930,1565l1292,1577,1264,1649,1261,1691,1263,1711,1290,1784,1302,1798,1940,1786,1968,1714,1971,1673,1969,1652,1942,1579,1930,1565e" filled="t" fillcolor="#FFFF00" stroked="f">
                <v:path arrowok="t"/>
                <v:fill/>
              </v:shape>
            </v:group>
            <v:group style="position:absolute;left:2735;top:1577;width:1797;height:182" coordorigin="2735,1577" coordsize="1797,182">
              <v:shape style="position:absolute;left:2735;top:1577;width:1797;height:182" coordorigin="2735,1577" coordsize="1797,182" path="m4500,1577l2766,1578,2736,1648,2735,1668,2736,1689,2740,1709,2746,1728,2755,1745,2766,1759,4500,1758,4530,1688,4531,1668,4530,1647,4526,1627,4520,1608,4511,1591,4500,1577e" filled="t" fillcolor="#FFFF00" stroked="f">
                <v:path arrowok="t"/>
                <v:fill/>
              </v:shape>
            </v:group>
            <v:group style="position:absolute;left:1255;top:2054;width:707;height:233" coordorigin="1255,2054" coordsize="707,233">
              <v:shape style="position:absolute;left:1255;top:2054;width:707;height:233" coordorigin="1255,2054" coordsize="707,233" path="m1922,2054l1286,2066,1257,2138,1255,2179,1257,2200,1284,2272,1295,2286,1931,2274,1960,2202,1962,2161,1960,2141,1933,2068,1922,2054e" filled="t" fillcolor="#FFFF00" stroked="f">
                <v:path arrowok="t"/>
                <v:fill/>
              </v:shape>
            </v:group>
            <v:group style="position:absolute;left:2733;top:2059;width:1320;height:182" coordorigin="2733,2059" coordsize="1320,182">
              <v:shape style="position:absolute;left:2733;top:2059;width:1320;height:182" coordorigin="2733,2059" coordsize="1320,182" path="m4021,2059l2765,2059,2734,2129,2733,2150,2734,2171,2738,2191,2744,2209,2753,2226,2765,2240,4021,2240,4052,2170,4053,2149,4052,2129,4048,2109,4042,2090,4033,2073,4021,2059e" filled="t" fillcolor="#FFFF00" stroked="f">
                <v:path arrowok="t"/>
                <v:fill/>
              </v:shape>
            </v:group>
            <v:group style="position:absolute;left:4096;top:2053;width:709;height:233" coordorigin="4096,2053" coordsize="709,233">
              <v:shape style="position:absolute;left:4096;top:2053;width:709;height:233" coordorigin="4096,2053" coordsize="709,233" path="m4765,2053l4127,2065,4099,2137,4096,2178,4098,2199,4125,2272,4137,2286,4774,2274,4803,2202,4805,2161,4803,2140,4776,2067,4765,2053e" filled="t" fillcolor="#FFFF00" stroked="f">
                <v:path arrowok="t"/>
                <v:fill/>
              </v:shape>
            </v:group>
            <v:group style="position:absolute;left:1248;top:2550;width:706;height:233" coordorigin="1248,2550" coordsize="706,233">
              <v:shape style="position:absolute;left:1248;top:2550;width:706;height:233" coordorigin="1248,2550" coordsize="706,233" path="m1914,2550l1279,2562,1251,2634,1248,2675,1250,2696,1277,2769,1289,2783,1924,2771,1952,2699,1954,2657,1953,2637,1926,2564,1914,2550e" filled="t" fillcolor="#FFFF00" stroked="f">
                <v:path arrowok="t"/>
                <v:fill/>
              </v:shape>
            </v:group>
            <v:group style="position:absolute;left:4099;top:2550;width:1561;height:233" coordorigin="4099,2550" coordsize="1561,233">
              <v:shape style="position:absolute;left:4099;top:2550;width:1561;height:233" coordorigin="4099,2550" coordsize="1561,233" path="m5619,2550l4130,2562,4102,2634,4099,2675,4101,2696,4128,2768,4140,2782,5629,2770,5658,2698,5660,2657,5658,2637,5631,2564,5619,2550e" filled="t" fillcolor="#FFFF00" stroked="f">
                <v:path arrowok="t"/>
                <v:fill/>
              </v:shape>
            </v:group>
            <v:group style="position:absolute;left:1247;top:3033;width:705;height:233" coordorigin="1247,3033" coordsize="705,233">
              <v:shape style="position:absolute;left:1247;top:3033;width:705;height:233" coordorigin="1247,3033" coordsize="705,233" path="m1911,3033l1278,3045,1249,3117,1247,3158,1248,3179,1275,3251,1287,3265,1920,3253,1949,3181,1951,3140,1949,3120,1922,3047,1911,3033e" filled="t" fillcolor="#FFFF00" stroked="f">
                <v:path arrowok="t"/>
                <v:fill/>
              </v:shape>
            </v:group>
            <v:group style="position:absolute;left:2703;top:3045;width:362;height:223" coordorigin="2703,3045" coordsize="362,223">
              <v:shape style="position:absolute;left:2703;top:3045;width:362;height:223" coordorigin="2703,3045" coordsize="362,223" path="m3026,3045l2738,3049,2706,3119,2703,3160,2704,3180,2730,3254,2742,3268,3029,3264,3061,3195,3065,3154,3063,3133,3037,3059,3026,3045e" filled="t" fillcolor="#FFFF00" stroked="f">
                <v:path arrowok="t"/>
                <v:fill/>
              </v:shape>
            </v:group>
            <v:group style="position:absolute;left:3118;top:3044;width:1393;height:182" coordorigin="3118,3044" coordsize="1393,182">
              <v:shape style="position:absolute;left:3118;top:3044;width:1393;height:182" coordorigin="3118,3044" coordsize="1393,182" path="m4480,3044l3150,3045,3120,3115,3118,3135,3120,3156,3123,3176,3130,3195,3139,3211,3150,3226,4480,3225,4510,3155,4512,3134,4510,3114,4506,3094,4500,3075,4491,3058,4480,3044e" filled="t" fillcolor="#FFFF00" stroked="f">
                <v:path arrowok="t"/>
                <v:fill/>
              </v:shape>
              <v:shape style="position:absolute;left:2652;top:3392;width:8148;height:1435" type="#_x0000_t75">
                <v:imagedata r:id="rId168" o:title=""/>
              </v:shape>
            </v:group>
            <v:group style="position:absolute;left:1245;top:3526;width:713;height:233" coordorigin="1245,3526" coordsize="713,233">
              <v:shape style="position:absolute;left:1245;top:3526;width:713;height:233" coordorigin="1245,3526" coordsize="713,233" path="m1917,3526l1276,3538,1247,3610,1245,3652,1247,3672,1274,3745,1285,3759,1927,3747,1955,3675,1957,3634,1956,3613,1929,3540,1917,3526e" filled="t" fillcolor="#FFFF00" stroked="f">
                <v:path arrowok="t"/>
                <v:fill/>
              </v:shape>
            </v:group>
            <v:group style="position:absolute;left:1235;top:4267;width:702;height:233" coordorigin="1235,4267" coordsize="702,233">
              <v:shape style="position:absolute;left:1235;top:4267;width:702;height:233" coordorigin="1235,4267" coordsize="702,233" path="m1896,4267l1266,4279,1237,4351,1235,4393,1237,4413,1264,4486,1275,4500,1906,4488,1935,4416,1937,4375,1935,4354,1908,4281,1896,4267e" filled="t" fillcolor="#FFFF00" stroked="f">
                <v:path arrowok="t"/>
                <v:fill/>
              </v:shape>
            </v:group>
            <v:group style="position:absolute;left:1225;top:5002;width:705;height:233" coordorigin="1225,5002" coordsize="705,233">
              <v:shape style="position:absolute;left:1225;top:5002;width:705;height:233" coordorigin="1225,5002" coordsize="705,233" path="m1889,5002l1256,5014,1227,5086,1225,5128,1227,5148,1254,5221,1266,5235,1899,5223,1928,5151,1930,5110,1928,5089,1901,5016,1889,5002e" filled="t" fillcolor="#FFFF00" stroked="f">
                <v:path arrowok="t"/>
                <v:fill/>
              </v:shape>
            </v:group>
            <v:group style="position:absolute;left:4332;top:4999;width:175;height:182" coordorigin="4332,4999" coordsize="175,182">
              <v:shape style="position:absolute;left:4332;top:4999;width:175;height:182" coordorigin="4332,4999" coordsize="175,182" path="m4475,4999l4364,5000,4333,5070,4332,5090,4333,5111,4337,5131,4343,5150,4352,5166,4364,5181,4475,5180,4506,5110,4507,5089,4506,5069,4502,5049,4496,5030,4487,5013,4475,4999e" filled="t" fillcolor="#FFFF00" stroked="f">
                <v:path arrowok="t"/>
                <v:fill/>
              </v:shape>
            </v:group>
            <v:group style="position:absolute;left:2693;top:5012;width:1709;height:182" coordorigin="2693,5012" coordsize="1709,182">
              <v:shape style="position:absolute;left:2693;top:5012;width:1709;height:182" coordorigin="2693,5012" coordsize="1709,182" path="m4371,5012l2725,5013,2695,5083,2693,5104,2694,5124,2698,5144,2705,5163,2714,5180,2725,5194,4371,5193,4401,5123,4402,5103,4401,5082,4397,5062,4391,5043,4382,5027,4371,5012e" filled="t" fillcolor="#FFFF00" stroked="f">
                <v:path arrowok="t"/>
                <v:fill/>
              </v:shape>
            </v:group>
            <v:group style="position:absolute;left:2712;top:5446;width:196;height:169" coordorigin="2712,5446" coordsize="196,169">
              <v:shape style="position:absolute;left:2712;top:5446;width:196;height:169" coordorigin="2712,5446" coordsize="196,169" path="m2879,5446l2738,5451,2712,5523,2713,5544,2716,5564,2722,5583,2730,5600,2742,5615,2882,5610,2893,5595,2901,5577,2906,5558,2908,5537,2908,5517,2905,5497,2899,5478,2890,5460,2879,5446e" filled="t" fillcolor="#FFFF00" stroked="f">
                <v:path arrowok="t"/>
                <v:fill/>
              </v:shape>
            </v:group>
            <v:group style="position:absolute;left:3110;top:5451;width:175;height:169" coordorigin="3110,5451" coordsize="175,169">
              <v:shape style="position:absolute;left:3110;top:5451;width:175;height:169" coordorigin="3110,5451" coordsize="175,169" path="m3256,5451l3136,5455,3110,5528,3110,5549,3113,5569,3119,5588,3128,5605,3139,5620,3259,5615,3270,5600,3278,5582,3283,5563,3285,5542,3285,5522,3282,5501,3276,5482,3267,5465,3256,5451e" filled="t" fillcolor="#FFFF00" stroked="f">
                <v:path arrowok="t"/>
                <v:fill/>
              </v:shape>
            </v:group>
            <v:group style="position:absolute;left:1223;top:5482;width:698;height:233" coordorigin="1223,5482" coordsize="698,233">
              <v:shape style="position:absolute;left:1223;top:5482;width:698;height:233" coordorigin="1223,5482" coordsize="698,233" path="m1881,5482l1254,5494,1226,5566,1223,5607,1225,5627,1252,5700,1264,5714,1891,5702,1919,5630,1922,5589,1920,5568,1893,5496,1881,5482e" filled="t" fillcolor="#FFFF00" stroked="f">
                <v:path arrowok="t"/>
                <v:fill/>
              </v:shape>
            </v:group>
            <v:group style="position:absolute;left:6616;top:5878;width:520;height:390" coordorigin="6616,5878" coordsize="520,390">
              <v:shape style="position:absolute;left:6616;top:5878;width:520;height:390" coordorigin="6616,5878" coordsize="520,390" path="m7067,5878l6686,5878,6673,5893,6641,5945,6623,6007,6616,6073,6617,6095,6627,6161,6649,6220,6684,6268,7066,6268,7110,6201,7129,6140,7136,6073,7135,6051,7125,5986,7102,5927,7067,5878e" filled="t" fillcolor="#FFFF00" stroked="f">
                <v:path arrowok="t"/>
                <v:fill/>
              </v:shape>
            </v:group>
            <v:group style="position:absolute;left:9081;top:5878;width:843;height:390" coordorigin="9081,5878" coordsize="843,390">
              <v:shape style="position:absolute;left:9081;top:5878;width:843;height:390" coordorigin="9081,5878" coordsize="843,390" path="m9855,5878l9151,5878,9137,5893,9106,5945,9087,6007,9081,6073,9081,6095,9092,6161,9114,6220,9149,6268,9854,6268,9898,6201,9917,6140,9924,6073,9923,6051,9913,5986,9890,5927,9855,5878e" filled="t" fillcolor="#FFFF00" stroked="f">
                <v:path arrowok="t"/>
                <v:fill/>
              </v:shape>
            </v:group>
            <v:group style="position:absolute;left:1212;top:5978;width:704;height:233" coordorigin="1212,5978" coordsize="704,233">
              <v:shape style="position:absolute;left:1212;top:5978;width:704;height:233" coordorigin="1212,5978" coordsize="704,233" path="m1875,5978l1243,5990,1214,6063,1212,6104,1214,6124,1241,6197,1252,6211,1885,6199,1914,6127,1916,6086,1914,6065,1887,5992,1875,5978e" filled="t" fillcolor="#FFFF00" stroked="f">
                <v:path arrowok="t"/>
                <v:fill/>
              </v:shape>
            </v:group>
            <v:group style="position:absolute;left:2673;top:5985;width:1110;height:223" coordorigin="2673,5985" coordsize="1110,223">
              <v:shape style="position:absolute;left:2673;top:5985;width:1110;height:223" coordorigin="2673,5985" coordsize="1110,223" path="m3744,5985l2709,5989,2677,6058,2673,6099,2674,6119,2700,6193,2712,6207,3747,6203,3779,6134,3783,6093,3781,6072,3755,5999,3744,5985e" filled="t" fillcolor="#FFFF00" stroked="f">
                <v:path arrowok="t"/>
                <v:fill/>
              </v:shape>
            </v:group>
            <v:group style="position:absolute;left:3819;top:5983;width:1405;height:182" coordorigin="3819,5983" coordsize="1405,182">
              <v:shape style="position:absolute;left:3819;top:5983;width:1405;height:182" coordorigin="3819,5983" coordsize="1405,182" path="m5192,5983l3851,5984,3820,6054,3819,6074,3820,6095,3824,6115,3830,6134,3839,6151,3851,6165,5192,6164,5222,6094,5223,6074,5222,6053,5218,6033,5212,6014,5203,5998,5192,5983e" filled="t" fillcolor="#FFFF00" stroked="f">
                <v:path arrowok="t"/>
                <v:fill/>
              </v:shape>
            </v:group>
            <v:group style="position:absolute;left:5399;top:5978;width:725;height:230" coordorigin="5399,5978" coordsize="725,230">
              <v:shape style="position:absolute;left:5399;top:5978;width:725;height:230" coordorigin="5399,5978" coordsize="725,230" path="m6083,5978l5434,5989,5402,6058,5399,6099,5400,6119,5426,6193,5438,6207,6093,6198,6121,6126,6124,6085,6122,6064,6095,5992,6083,5978e" filled="t" fillcolor="#FFFF00" stroked="f">
                <v:path arrowok="t"/>
                <v:fill/>
              </v:shape>
            </v:group>
            <v:group style="position:absolute;left:6042;top:5978;width:560;height:233" coordorigin="6042,5978" coordsize="560,233">
              <v:shape style="position:absolute;left:6042;top:5978;width:560;height:233" coordorigin="6042,5978" coordsize="560,233" path="m6562,5978l6073,5990,6044,6062,6042,6103,6043,6123,6071,6196,6082,6210,6571,6198,6600,6126,6602,6085,6600,6064,6573,5992,6562,5978e" filled="t" fillcolor="#FFFF00" stroked="f">
                <v:path arrowok="t"/>
                <v:fill/>
              </v:shape>
            </v:group>
            <v:group style="position:absolute;left:7137;top:5978;width:1928;height:233" coordorigin="7137,5978" coordsize="1928,233">
              <v:shape style="position:absolute;left:7137;top:5978;width:1928;height:233" coordorigin="7137,5978" coordsize="1928,233" path="m9024,5978l7168,5990,7139,6062,7137,6103,7139,6123,7166,6196,7178,6210,9034,6198,9062,6126,9065,6085,9063,6064,9036,5992,9024,5978e" filled="t" fillcolor="#FFFF00" stroked="f">
                <v:path arrowok="t"/>
                <v:fill/>
              </v:shape>
            </v:group>
            <v:group style="position:absolute;left:2646;top:6363;width:399;height:390" coordorigin="2646,6363" coordsize="399,390">
              <v:shape style="position:absolute;left:2646;top:6363;width:399;height:390" coordorigin="2646,6363" coordsize="399,390" path="m2977,6363l2716,6363,2703,6378,2672,6430,2653,6492,2646,6558,2647,6581,2657,6646,2680,6705,2715,6754,2976,6754,3020,6687,3039,6625,3045,6559,3045,6537,3034,6471,3012,6412,2977,6363e" filled="t" fillcolor="#FFFF00" stroked="f">
                <v:path arrowok="t"/>
                <v:fill/>
              </v:shape>
            </v:group>
            <v:group style="position:absolute;left:1210;top:6460;width:706;height:233" coordorigin="1210,6460" coordsize="706,233">
              <v:shape style="position:absolute;left:1210;top:6460;width:706;height:233" coordorigin="1210,6460" coordsize="706,233" path="m1875,6460l1241,6472,1212,6545,1210,6586,1212,6606,1239,6679,1251,6693,1885,6681,1914,6609,1916,6568,1914,6547,1887,6474,1875,6460e" filled="t" fillcolor="#FFFF00" stroked="f">
                <v:path arrowok="t"/>
                <v:fill/>
              </v:shape>
            </v:group>
            <v:group style="position:absolute;left:3089;top:6469;width:1389;height:182" coordorigin="3089,6469" coordsize="1389,182">
              <v:shape style="position:absolute;left:3089;top:6469;width:1389;height:182" coordorigin="3089,6469" coordsize="1389,182" path="m4445,6469l3120,6469,3090,6539,3089,6560,3090,6581,3094,6601,3100,6619,3109,6636,3120,6650,4445,6650,4476,6580,4477,6559,4476,6538,4472,6518,4466,6500,4457,6483,4445,6469e" filled="t" fillcolor="#FFFF00" stroked="f">
                <v:path arrowok="t"/>
                <v:fill/>
              </v:shape>
            </v:group>
            <v:group style="position:absolute;left:1164;top:6816;width:790;height:484" coordorigin="1164,6816" coordsize="790,484">
              <v:shape style="position:absolute;left:1164;top:6816;width:790;height:484" coordorigin="1164,6816" coordsize="790,484" path="m1869,6816l1250,6816,1234,6834,1195,6899,1172,6976,1164,7058,1165,7085,1177,7167,1205,7240,1248,7300,1867,7300,1911,7240,1940,7167,1953,7086,1954,7058,1953,7031,1940,6950,1912,6876,1869,6816e" filled="t" fillcolor="#FFFF00" stroked="f">
                <v:path arrowok="t"/>
                <v:fill/>
              </v:shape>
            </v:group>
            <v:group style="position:absolute;left:3041;top:6871;width:766;height:390" coordorigin="3041,6871" coordsize="766,390">
              <v:shape style="position:absolute;left:3041;top:6871;width:766;height:390" coordorigin="3041,6871" coordsize="766,390" path="m3739,6871l3111,6871,3097,6885,3066,6938,3047,6999,3041,7066,3041,7088,3052,7153,3074,7213,3109,7261,3737,7261,3782,7194,3801,7132,3807,7066,3807,7044,3796,6978,3774,6919,3739,6871e" filled="t" fillcolor="#FFFF00" stroked="f">
                <v:path arrowok="t"/>
                <v:fill/>
              </v:shape>
            </v:group>
            <v:group style="position:absolute;left:5053;top:6931;width:192;height:271" coordorigin="5053,6931" coordsize="192,271">
              <v:shape style="position:absolute;left:5053;top:6931;width:192;height:271" coordorigin="5053,6931" coordsize="192,271" path="m5198,6931l5101,6931,5064,6996,5053,7056,5053,7077,5055,7098,5078,7173,5100,7202,5197,7202,5235,7137,5245,7077,5245,7056,5244,7036,5220,6961,5198,6931e" filled="t" fillcolor="#FFFF00" stroked="f">
                <v:path arrowok="t"/>
                <v:fill/>
              </v:shape>
            </v:group>
            <v:group style="position:absolute;left:2677;top:6976;width:327;height:182" coordorigin="2677,6976" coordsize="327,182">
              <v:shape style="position:absolute;left:2677;top:6976;width:327;height:182" coordorigin="2677,6976" coordsize="327,182" path="m2972,6976l2708,6976,2678,7046,2677,7067,2678,7088,2682,7108,2688,7126,2697,7143,2708,7158,2972,7157,3003,7087,3004,7066,3003,7046,2999,7026,2992,7007,2983,6990,2972,6976e" filled="t" fillcolor="#FFFF00" stroked="f">
                <v:path arrowok="t"/>
                <v:fill/>
              </v:shape>
            </v:group>
            <v:group style="position:absolute;left:3827;top:6976;width:1292;height:182" coordorigin="3827,6976" coordsize="1292,182">
              <v:shape style="position:absolute;left:3827;top:6976;width:1292;height:182" coordorigin="3827,6976" coordsize="1292,182" path="m5087,6976l3859,6976,3828,7046,3827,7067,3828,7088,3832,7108,3838,7126,3847,7143,3859,7158,5087,7157,5117,7087,5119,7066,5117,7046,5113,7026,5107,7007,5098,6990,5087,6976e" filled="t" fillcolor="#FFFF00" stroked="f">
                <v:path arrowok="t"/>
                <v:fill/>
              </v:shape>
            </v:group>
            <v:group style="position:absolute;left:5412;top:6973;width:1568;height:233" coordorigin="5412,6973" coordsize="1568,233">
              <v:shape style="position:absolute;left:5412;top:6973;width:1568;height:233" coordorigin="5412,6973" coordsize="1568,233" path="m6940,6973l5443,6985,5415,7057,5412,7098,5414,7119,5441,7192,5453,7206,6949,7194,6978,7121,6980,7080,6978,7060,6951,6987,6940,6973e" filled="t" fillcolor="#FFFF00" stroked="f">
                <v:path arrowok="t"/>
                <v:fill/>
              </v:shape>
            </v:group>
            <v:group style="position:absolute;left:7495;top:6973;width:338;height:233" coordorigin="7495,6973" coordsize="338,233">
              <v:shape style="position:absolute;left:7495;top:6973;width:338;height:233" coordorigin="7495,6973" coordsize="338,233" path="m7793,6973l7526,6985,7498,7057,7495,7098,7497,7119,7524,7192,7536,7206,7802,7194,7831,7121,7833,7080,7831,7060,7804,6987,7793,6973e" filled="t" fillcolor="#FFFF00" stroked="f">
                <v:path arrowok="t"/>
                <v:fill/>
              </v:shape>
            </v:group>
            <v:group style="position:absolute;left:7883;top:6978;width:544;height:182" coordorigin="7883,6978" coordsize="544,182">
              <v:shape style="position:absolute;left:7883;top:6978;width:544;height:182" coordorigin="7883,6978" coordsize="544,182" path="m8395,6978l7915,6979,7884,7049,7883,7070,7884,7090,7888,7110,7895,7129,7903,7146,7915,7160,8395,7160,8426,7090,8427,7069,8426,7048,8422,7028,8416,7010,8407,6993,8395,6978e" filled="t" fillcolor="#FFFF00" stroked="f">
                <v:path arrowok="t"/>
                <v:fill/>
              </v:shape>
            </v:group>
            <v:group style="position:absolute;left:8481;top:6980;width:2052;height:226" coordorigin="8481,6980" coordsize="2052,226">
              <v:shape style="position:absolute;left:8481;top:6980;width:2052;height:226" coordorigin="8481,6980" coordsize="2052,226" path="m10494,6980l8512,6985,8484,7057,8481,7098,8483,7119,8510,7192,8522,7206,10497,7198,10530,7129,10533,7088,10532,7067,10506,6994,10494,6980e" filled="t" fillcolor="#FFFF00" stroked="f">
                <v:path arrowok="t"/>
                <v:fill/>
              </v:shape>
            </v:group>
            <v:group style="position:absolute;left:7018;top:7016;width:431;height:169" coordorigin="7018,7016" coordsize="431,169">
              <v:shape style="position:absolute;left:7018;top:7016;width:431;height:169" coordorigin="7018,7016" coordsize="431,169" path="m7420,7016l7044,7020,7018,7093,7019,7114,7022,7134,7028,7153,7036,7170,7048,7185,7424,7180,7434,7165,7442,7147,7447,7128,7450,7107,7449,7087,7446,7066,7440,7047,7432,7030,7420,7016e" filled="t" fillcolor="#FFFF00" stroked="f">
                <v:path arrowok="t"/>
                <v:fill/>
              </v:shape>
            </v:group>
            <v:group style="position:absolute;left:2693;top:7222;width:2407;height:223" coordorigin="2693,7222" coordsize="2407,223">
              <v:shape style="position:absolute;left:2693;top:7222;width:2407;height:223" coordorigin="2693,7222" coordsize="2407,223" path="m5061,7222l2728,7226,2696,7295,2693,7336,2694,7357,2720,7430,2732,7444,5064,7440,5096,7371,5100,7330,5098,7309,5072,7236,5061,7222e" filled="t" fillcolor="#FFFF00" stroked="f">
                <v:path arrowok="t"/>
                <v:fill/>
              </v:shape>
            </v:group>
            <v:group style="position:absolute;left:1209;top:7694;width:693;height:233" coordorigin="1209,7694" coordsize="693,233">
              <v:shape style="position:absolute;left:1209;top:7694;width:693;height:233" coordorigin="1209,7694" coordsize="693,233" path="m1862,7694l1240,7706,1212,7778,1209,7819,1211,7840,1238,7913,1250,7927,1871,7915,1900,7843,1902,7802,1900,7781,1873,7708,1862,7694e" filled="t" fillcolor="#FFFF00" stroked="f">
                <v:path arrowok="t"/>
                <v:fill/>
              </v:shape>
            </v:group>
            <v:group style="position:absolute;left:2667;top:7711;width:1813;height:223" coordorigin="2667,7711" coordsize="1813,223">
              <v:shape style="position:absolute;left:2667;top:7711;width:1813;height:223" coordorigin="2667,7711" coordsize="1813,223" path="m4441,7711l2702,7715,2670,7785,2667,7826,2668,7846,2694,7920,2706,7934,4444,7930,4476,7861,4480,7820,4478,7799,4452,7725,4441,7711e" filled="t" fillcolor="#FFFF00" stroked="f">
                <v:path arrowok="t"/>
                <v:fill/>
              </v:shape>
            </v:group>
            <v:group style="position:absolute;left:1155;top:8039;width:785;height:484" coordorigin="1155,8039" coordsize="785,484">
              <v:shape style="position:absolute;left:1155;top:8039;width:785;height:484" coordorigin="1155,8039" coordsize="785,484" path="m1855,8039l1241,8039,1225,8057,1186,8122,1163,8199,1155,8281,1155,8308,1168,8390,1196,8463,1239,8523,1853,8523,1897,8463,1926,8390,1939,8309,1940,8281,1939,8254,1926,8173,1898,8099,1855,8039e" filled="t" fillcolor="#FFFF00" stroked="f">
                <v:path arrowok="t"/>
                <v:fill/>
              </v:shape>
            </v:group>
            <v:group style="position:absolute;left:2672;top:8197;width:1316;height:182" coordorigin="2672,8197" coordsize="1316,182">
              <v:shape style="position:absolute;left:2672;top:8197;width:1316;height:182" coordorigin="2672,8197" coordsize="1316,182" path="m3956,8197l2704,8197,2673,8267,2672,8288,2673,8309,2677,8329,2684,8347,2693,8364,2704,8379,3956,8378,3987,8308,3988,8287,3987,8267,3983,8247,3977,8228,3968,8211,3956,8197e" filled="t" fillcolor="#FFFF00" stroked="f">
                <v:path arrowok="t"/>
                <v:fill/>
              </v:shape>
            </v:group>
            <v:group style="position:absolute;left:4045;top:8191;width:1660;height:233" coordorigin="4045,8191" coordsize="1660,233">
              <v:shape style="position:absolute;left:4045;top:8191;width:1660;height:233" coordorigin="4045,8191" coordsize="1660,233" path="m5665,8191l4076,8203,4048,8275,4045,8316,4047,8337,4074,8410,4086,8424,5674,8412,5703,8340,5705,8299,5703,8278,5676,8205,5665,8191e" filled="t" fillcolor="#FFFF00" stroked="f">
                <v:path arrowok="t"/>
                <v:fill/>
              </v:shape>
            </v:group>
            <v:group style="position:absolute;left:1148;top:8528;width:789;height:484" coordorigin="1148,8528" coordsize="789,484">
              <v:shape style="position:absolute;left:1148;top:8528;width:789;height:484" coordorigin="1148,8528" coordsize="789,484" path="m1852,8528l1234,8528,1218,8546,1179,8611,1156,8687,1148,8769,1149,8797,1161,8878,1189,8952,1233,9012,1850,9012,1894,8952,1923,8879,1936,8798,1937,8770,1936,8742,1924,8661,1896,8588,1852,8528e" filled="t" fillcolor="#FFFF00" stroked="f">
                <v:path arrowok="t"/>
                <v:fill/>
              </v:shape>
            </v:group>
            <v:group style="position:absolute;left:2711;top:8668;width:158;height:120" coordorigin="2711,8668" coordsize="158,120">
              <v:shape style="position:absolute;left:2711;top:8668;width:158;height:120" coordorigin="2711,8668" coordsize="158,120" path="m2848,8668l2725,8677,2716,8694,2711,8714,2711,8735,2714,8755,2721,8773,2731,8788,2855,8779,2863,8762,2868,8742,2869,8722,2866,8701,2859,8683,2848,8668e" filled="t" fillcolor="#FFFF00" stroked="f">
                <v:path arrowok="t"/>
                <v:fill/>
              </v:shape>
            </v:group>
            <v:group style="position:absolute;left:4048;top:8680;width:1558;height:233" coordorigin="4048,8680" coordsize="1558,233">
              <v:shape style="position:absolute;left:4048;top:8680;width:1558;height:233" coordorigin="4048,8680" coordsize="1558,233" path="m5566,8680l4079,8692,4050,8764,4048,8805,4050,8825,4077,8898,4088,8912,5575,8900,5604,8828,5606,8787,5604,8766,5577,8694,5566,8680e" filled="t" fillcolor="#FFFF00" stroked="f">
                <v:path arrowok="t"/>
                <v:fill/>
              </v:shape>
            </v:group>
            <v:group style="position:absolute;left:1141;top:9008;width:795;height:484" coordorigin="1141,9008" coordsize="795,484">
              <v:shape style="position:absolute;left:1141;top:9008;width:795;height:484" coordorigin="1141,9008" coordsize="795,484" path="m1851,9008l1228,9008,1211,9026,1173,9091,1149,9167,1141,9250,1142,9277,1155,9358,1183,9432,1226,9492,1850,9492,1893,9432,1922,9359,1935,9278,1936,9250,1935,9222,1923,9141,1895,9068,1851,9008e" filled="t" fillcolor="#FFFF00" stroked="f">
                <v:path arrowok="t"/>
                <v:fill/>
              </v:shape>
            </v:group>
            <v:group style="position:absolute;left:2659;top:9167;width:336;height:182" coordorigin="2659,9167" coordsize="336,182">
              <v:shape style="position:absolute;left:2659;top:9167;width:336;height:182" coordorigin="2659,9167" coordsize="336,182" path="m2963,9167l2691,9168,2660,9238,2659,9259,2660,9279,2664,9299,2670,9318,2679,9335,2691,9349,2963,9348,2993,9278,2994,9258,2993,9237,2989,9217,2983,9198,2974,9182,2963,9167e" filled="t" fillcolor="#FFFF00" stroked="f">
                <v:path arrowok="t"/>
                <v:fill/>
              </v:shape>
            </v:group>
            <v:group style="position:absolute;left:3056;top:9162;width:1405;height:233" coordorigin="3056,9162" coordsize="1405,233">
              <v:shape style="position:absolute;left:3056;top:9162;width:1405;height:233" coordorigin="3056,9162" coordsize="1405,233" path="m4421,9162l3087,9174,3058,9246,3056,9287,3058,9307,3085,9380,3097,9394,4430,9382,4459,9310,4461,9269,4460,9249,4433,9176,4421,9162e" filled="t" fillcolor="#FFFF00" stroked="f">
                <v:path arrowok="t"/>
                <v:fill/>
              </v:shape>
            </v:group>
            <v:group style="position:absolute;left:2999;top:9569;width:107;height:169" coordorigin="2999,9569" coordsize="107,169">
              <v:shape style="position:absolute;left:2999;top:9569;width:107;height:169" coordorigin="2999,9569" coordsize="107,169" path="m3077,9569l3014,9589,2999,9646,2999,9667,3002,9687,3008,9706,3017,9723,3028,9738,3080,9733,3091,9718,3098,9700,3104,9681,3106,9661,3106,9640,3102,9620,3097,9601,3088,9584,3077,9569e" filled="t" fillcolor="#FFFF00" stroked="f">
                <v:path arrowok="t"/>
                <v:fill/>
              </v:shape>
            </v:group>
            <v:group style="position:absolute;left:2694;top:9584;width:175;height:168" coordorigin="2694,9584" coordsize="175,168">
              <v:shape style="position:absolute;left:2694;top:9584;width:175;height:168" coordorigin="2694,9584" coordsize="175,168" path="m2840,9584l2720,9588,2694,9661,2694,9681,2697,9702,2703,9721,2712,9738,2723,9752,2843,9748,2854,9733,2862,9715,2867,9695,2869,9675,2869,9654,2866,9634,2860,9615,2851,9598,2840,9584e" filled="t" fillcolor="#FFFF00" stroked="f">
                <v:path arrowok="t"/>
                <v:fill/>
              </v:shape>
            </v:group>
            <v:group style="position:absolute;left:3041;top:9603;width:196;height:168" coordorigin="3041,9603" coordsize="196,168">
              <v:shape style="position:absolute;left:3041;top:9603;width:196;height:168" coordorigin="3041,9603" coordsize="196,168" path="m3207,9603l3067,9607,3041,9680,3041,9701,3044,9721,3050,9740,3059,9757,3070,9771,3211,9767,3221,9752,3229,9734,3234,9715,3237,9694,3236,9674,3233,9654,3227,9635,3219,9618,3207,9603e" filled="t" fillcolor="#FFFF00" stroked="f">
                <v:path arrowok="t"/>
                <v:fill/>
              </v:shape>
            </v:group>
            <v:group style="position:absolute;left:1184;top:9638;width:714;height:233" coordorigin="1184,9638" coordsize="714,233">
              <v:shape style="position:absolute;left:1184;top:9638;width:714;height:233" coordorigin="1184,9638" coordsize="714,233" path="m1858,9638l1215,9650,1187,9722,1184,9763,1186,9784,1213,9857,1225,9871,1867,9859,1896,9787,1898,9745,1896,9725,1869,9652,1858,9638e" filled="t" fillcolor="#FFFF00" stroked="f">
                <v:path arrowok="t"/>
                <v:fill/>
              </v:shape>
            </v:group>
            <v:group style="position:absolute;left:2687;top:10094;width:180;height:169" coordorigin="2687,10094" coordsize="180,169">
              <v:shape style="position:absolute;left:2687;top:10094;width:180;height:169" coordorigin="2687,10094" coordsize="180,169" path="m2838,10094l2713,10098,2687,10171,2687,10192,2691,10212,2696,10231,2705,10248,2716,10263,2841,10258,2852,10243,2860,10225,2865,10206,2867,10185,2867,10165,2864,10144,2858,10125,2849,10108,2838,10094e" filled="t" fillcolor="#FFFF00" stroked="f">
                <v:path arrowok="t"/>
                <v:fill/>
              </v:shape>
            </v:group>
            <v:group style="position:absolute;left:1173;top:10132;width:709;height:233" coordorigin="1173,10132" coordsize="709,233">
              <v:shape style="position:absolute;left:1173;top:10132;width:709;height:233" coordorigin="1173,10132" coordsize="709,233" path="m1841,10132l1204,10144,1175,10216,1173,10257,1174,10278,1201,10350,1213,10364,1850,10352,1879,10280,1881,10239,1880,10219,1852,10146,1841,10132e" filled="t" fillcolor="#FFFF00" stroked="f">
                <v:path arrowok="t"/>
                <v:fill/>
              </v:shape>
            </v:group>
            <v:group style="position:absolute;left:3073;top:10133;width:158;height:120" coordorigin="3073,10133" coordsize="158,120">
              <v:shape style="position:absolute;left:3073;top:10133;width:158;height:120" coordorigin="3073,10133" coordsize="158,120" path="m3210,10133l3086,10142,3078,10159,3073,10179,3073,10200,3076,10220,3083,10238,3093,10253,3217,10244,3225,10227,3230,10207,3231,10186,3228,10166,3221,10148,3210,10133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spacing w:val="4"/>
          <w:w w:val="120"/>
        </w:rPr>
        <w:t>111!74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3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7"/>
          <w:w w:val="128"/>
        </w:rPr>
        <w:t>11195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2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11307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2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8"/>
          <w:w w:val="129"/>
        </w:rPr>
        <w:t>11310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2" w:right="55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6"/>
        </w:rPr>
        <w:t>11388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11397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4"/>
        </w:rPr>
        <w:t>11462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11493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3"/>
        </w:rPr>
        <w:t>12002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12067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12059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12060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73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-1"/>
          <w:w w:val="100"/>
        </w:rPr>
        <w:t>12063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12079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6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3"/>
        </w:rPr>
        <w:t>12080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58.544037pt;margin-top:24.73167pt;width:43.721108pt;height:11.6341pt;mso-position-horizontal-relative:page;mso-position-vertical-relative:paragraph;z-index:-19538" coordorigin="1171,495" coordsize="874,233">
            <v:shape style="position:absolute;left:1171;top:495;width:874;height:233" coordorigin="1171,495" coordsize="874,233" path="m2005,495l1202,507,1173,579,1171,620,1173,640,1200,713,1211,727,2014,715,2043,643,2045,602,2044,582,2016,509,2005,495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4"/>
          <w:w w:val="132"/>
        </w:rPr>
        <w:t>12195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1" w:right="-66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1"/>
        </w:rPr>
        <w:t>1220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58.082737pt;margin-top:24.670662pt;width:35.063059pt;height:11.6341pt;mso-position-horizontal-relative:page;mso-position-vertical-relative:paragraph;z-index:-19535" coordorigin="1162,493" coordsize="701,233">
            <v:shape style="position:absolute;left:1162;top:493;width:701;height:233" coordorigin="1162,493" coordsize="701,233" path="m1822,493l1193,505,1164,577,1162,619,1163,639,1190,712,1202,726,1832,714,1861,642,1863,601,1861,580,1834,507,1822,49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12204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56.254803pt;margin-top:23.480326pt;width:160.913735pt;height:133.772788pt;mso-position-horizontal-relative:page;mso-position-vertical-relative:paragraph;z-index:-19540" coordorigin="1125,470" coordsize="3218,2675">
            <v:shape style="position:absolute;left:1172;top:470;width:2252;height:2675" type="#_x0000_t75">
              <v:imagedata r:id="rId169" o:title=""/>
            </v:shape>
            <v:group style="position:absolute;left:1155;top:485;width:700;height:233" coordorigin="1155,485" coordsize="700,233">
              <v:shape style="position:absolute;left:1155;top:485;width:700;height:233" coordorigin="1155,485" coordsize="700,233" path="m1814,485l1186,497,1157,569,1155,610,1157,631,1184,704,1195,718,1824,706,1852,634,1855,593,1853,572,1826,499,1814,485e" filled="t" fillcolor="#FFFF00" stroked="f">
                <v:path arrowok="t"/>
                <v:fill/>
              </v:shape>
            </v:group>
            <v:group style="position:absolute;left:3012;top:945;width:1323;height:271" coordorigin="3012,945" coordsize="1323,271">
              <v:shape style="position:absolute;left:3012;top:945;width:1323;height:271" coordorigin="3012,945" coordsize="1323,271" path="m4288,945l3060,945,3022,1010,3012,1070,3012,1091,3013,1112,3037,1187,3059,1216,4287,1216,4324,1151,4335,1091,4335,1070,4333,1049,4310,974,4288,945e" filled="t" fillcolor="#FFFF00" stroked="f">
                <v:path arrowok="t"/>
                <v:fill/>
              </v:shape>
            </v:group>
            <v:group style="position:absolute;left:1139;top:976;width:709;height:233" coordorigin="1139,976" coordsize="709,233">
              <v:shape style="position:absolute;left:1139;top:976;width:709;height:233" coordorigin="1139,976" coordsize="709,233" path="m1807,976l1170,988,1142,1060,1139,1102,1141,1122,1168,1195,1180,1209,1817,1197,1845,1125,1848,1084,1846,1063,1819,990,1807,976e" filled="t" fillcolor="#FFFF00" stroked="f">
                <v:path arrowok="t"/>
                <v:fill/>
              </v:shape>
            </v:group>
            <v:group style="position:absolute;left:2605;top:991;width:359;height:223" coordorigin="2605,991" coordsize="359,223">
              <v:shape style="position:absolute;left:2605;top:991;width:359;height:223" coordorigin="2605,991" coordsize="359,223" path="m2925,991l2640,995,2608,1064,2605,1105,2606,1126,2632,1199,2644,1213,2928,1209,2960,1140,2964,1099,2962,1078,2936,1005,2925,991e" filled="t" fillcolor="#FFFF00" stroked="f">
                <v:path arrowok="t"/>
                <v:fill/>
              </v:shape>
            </v:group>
            <v:group style="position:absolute;left:2583;top:1376;width:413;height:390" coordorigin="2583,1376" coordsize="413,390">
              <v:shape style="position:absolute;left:2583;top:1376;width:413;height:390" coordorigin="2583,1376" coordsize="413,390" path="m2928,1376l2653,1376,2640,1390,2608,1443,2589,1504,2583,1571,2584,1593,2594,1658,2616,1718,2651,1766,2927,1766,2971,1699,2990,1638,2996,1571,2996,1549,2986,1484,2963,1424,2928,1376e" filled="t" fillcolor="#FFFF00" stroked="f">
                <v:path arrowok="t"/>
                <v:fill/>
              </v:shape>
            </v:group>
            <v:group style="position:absolute;left:1132;top:1467;width:707;height:233" coordorigin="1132,1467" coordsize="707,233">
              <v:shape style="position:absolute;left:1132;top:1467;width:707;height:233" coordorigin="1132,1467" coordsize="707,233" path="m1799,1467l1163,1479,1135,1551,1132,1592,1134,1613,1161,1686,1173,1700,1809,1688,1837,1616,1840,1574,1838,1554,1811,1481,1799,1467e" filled="t" fillcolor="#FFFF00" stroked="f">
                <v:path arrowok="t"/>
                <v:fill/>
              </v:shape>
            </v:group>
            <v:group style="position:absolute;left:3021;top:1481;width:1297;height:182" coordorigin="3021,1481" coordsize="1297,182">
              <v:shape style="position:absolute;left:3021;top:1481;width:1297;height:182" coordorigin="3021,1481" coordsize="1297,182" path="m4286,1481l3053,1482,3022,1552,3021,1572,3022,1593,3026,1613,3033,1632,3041,1648,3053,1663,4286,1662,4316,1592,4318,1571,4316,1551,4313,1531,4306,1512,4297,1495,4286,1481e" filled="t" fillcolor="#FFFF00" stroked="f">
                <v:path arrowok="t"/>
                <v:fill/>
              </v:shape>
            </v:group>
            <v:group style="position:absolute;left:2624;top:1922;width:196;height:169" coordorigin="2624,1922" coordsize="196,169">
              <v:shape style="position:absolute;left:2624;top:1922;width:196;height:169" coordorigin="2624,1922" coordsize="196,169" path="m2791,1922l2650,1926,2624,1999,2625,2020,2628,2040,2634,2059,2642,2076,2654,2090,2794,2086,2805,2071,2813,2053,2818,2034,2820,2013,2820,1992,2817,1972,2811,1953,2802,1936,2791,1922e" filled="t" fillcolor="#FFFF00" stroked="f">
                <v:path arrowok="t"/>
                <v:fill/>
              </v:shape>
            </v:group>
            <v:group style="position:absolute;left:3006;top:1921;width:196;height:169" coordorigin="3006,1921" coordsize="196,169">
              <v:shape style="position:absolute;left:3006;top:1921;width:196;height:169" coordorigin="3006,1921" coordsize="196,169" path="m3173,1921l3032,1925,3006,1998,3007,2019,3010,2039,3016,2058,3024,2075,3036,2089,3176,2085,3187,2070,3195,2052,3200,2033,3202,2012,3202,1991,3199,1971,3193,1952,3184,1935,3173,1921e" filled="t" fillcolor="#FFFF00" stroked="f">
                <v:path arrowok="t"/>
                <v:fill/>
              </v:shape>
            </v:group>
            <v:group style="position:absolute;left:1140;top:1955;width:706;height:233" coordorigin="1140,1955" coordsize="706,233">
              <v:shape style="position:absolute;left:1140;top:1955;width:706;height:233" coordorigin="1140,1955" coordsize="706,233" path="m1806,1955l1171,1967,1143,2039,1140,2080,1142,2101,1169,2174,1181,2188,1815,2176,1844,2104,1846,2063,1845,2042,1818,1969,1806,1955e" filled="t" fillcolor="#FFFF00" stroked="f">
                <v:path arrowok="t"/>
                <v:fill/>
              </v:shape>
            </v:group>
            <v:group style="position:absolute;left:2658;top:2419;width:175;height:169" coordorigin="2658,2419" coordsize="175,169">
              <v:shape style="position:absolute;left:2658;top:2419;width:175;height:169" coordorigin="2658,2419" coordsize="175,169" path="m2804,2419l2683,2423,2658,2496,2658,2517,2661,2537,2667,2556,2676,2573,2687,2588,2807,2583,2818,2568,2825,2550,2831,2531,2833,2510,2833,2490,2829,2469,2824,2450,2815,2433,2804,2419e" filled="t" fillcolor="#FFFF00" stroked="f">
                <v:path arrowok="t"/>
                <v:fill/>
              </v:shape>
            </v:group>
            <v:group style="position:absolute;left:3004;top:2418;width:196;height:169" coordorigin="3004,2418" coordsize="196,169">
              <v:shape style="position:absolute;left:3004;top:2418;width:196;height:169" coordorigin="3004,2418" coordsize="196,169" path="m3171,2418l3030,2422,3004,2495,3005,2516,3008,2536,3014,2555,3022,2572,3034,2586,3174,2582,3185,2567,3193,2549,3198,2530,3200,2509,3200,2488,3197,2468,3191,2449,3182,2432,3171,2418e" filled="t" fillcolor="#FFFF00" stroked="f">
                <v:path arrowok="t"/>
                <v:fill/>
              </v:shape>
            </v:group>
            <v:group style="position:absolute;left:1147;top:2459;width:688;height:182" coordorigin="1147,2459" coordsize="688,182">
              <v:shape style="position:absolute;left:1147;top:2459;width:688;height:182" coordorigin="1147,2459" coordsize="688,182" path="m1803,2459l1179,2459,1149,2529,1147,2550,1149,2571,1152,2591,1159,2609,1168,2626,1179,2641,1803,2640,1834,2570,1835,2549,1834,2529,1830,2509,1824,2490,1815,2473,1803,2459e" filled="t" fillcolor="#FFFF00" stroked="f">
                <v:path arrowok="t"/>
                <v:fill/>
              </v:shape>
            </v:group>
            <v:group style="position:absolute;left:2646;top:2911;width:175;height:169" coordorigin="2646,2911" coordsize="175,169">
              <v:shape style="position:absolute;left:2646;top:2911;width:175;height:169" coordorigin="2646,2911" coordsize="175,169" path="m2792,2911l2672,2915,2646,2988,2647,3009,2650,3029,2656,3048,2664,3065,2676,3080,2796,3075,2806,3060,2814,3042,2819,3023,2822,3002,2821,2982,2818,2962,2812,2942,2804,2925,2792,2911e" filled="t" fillcolor="#FFFF00" stroked="f">
                <v:path arrowok="t"/>
                <v:fill/>
              </v:shape>
            </v:group>
            <v:group style="position:absolute;left:3023;top:2913;width:175;height:169" coordorigin="3023,2913" coordsize="175,169">
              <v:shape style="position:absolute;left:3023;top:2913;width:175;height:169" coordorigin="3023,2913" coordsize="175,169" path="m3169,2913l3049,2917,3023,2990,3023,3011,3027,3031,3032,3050,3041,3067,3052,3081,3173,3077,3183,3062,3191,3044,3196,3024,3198,3004,3198,2983,3195,2963,3189,2944,3180,2927,3169,2913e" filled="t" fillcolor="#FFFF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58.320564pt;margin-top:-24.12734pt;width:34.952097pt;height:11.6341pt;mso-position-horizontal-relative:page;mso-position-vertical-relative:paragraph;z-index:-19537" coordorigin="1166,-483" coordsize="699,233">
            <v:shape style="position:absolute;left:1166;top:-483;width:699;height:233" coordorigin="1166,-483" coordsize="699,233" path="m1825,-483l1197,-471,1169,-399,1166,-357,1168,-337,1195,-264,1207,-250,1834,-262,1863,-334,1865,-375,1864,-396,1837,-469,1825,-483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4"/>
          <w:w w:val="130"/>
        </w:rPr>
        <w:t>12211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0"/>
        </w:rPr>
        <w:t>12213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2"/>
        </w:rPr>
        <w:t>12301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25"/>
        </w:rPr>
        <w:t>12.308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6"/>
          <w:w w:val="130"/>
        </w:rPr>
        <w:t>14182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9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8"/>
        </w:rPr>
        <w:t>2ZOC3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530" w:lineRule="auto"/>
        <w:ind w:left="121" w:right="6478" w:firstLine="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No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aubatitute.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Subatituts</w:t>
      </w:r>
      <w:r>
        <w:rPr>
          <w:rFonts w:ascii="Segoe UI" w:hAnsi="Segoe UI" w:cs="Segoe UI" w:eastAsia="Segoe UI"/>
          <w:sz w:val="16"/>
          <w:szCs w:val="16"/>
          <w:spacing w:val="38"/>
          <w:w w:val="17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9"/>
          <w:w w:val="128"/>
        </w:rPr>
        <w:t>0</w:t>
      </w:r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792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3" w:lineRule="exact"/>
        <w:ind w:left="149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6"/>
        </w:rPr>
        <w:t>12211,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.</w:t>
      </w:r>
      <w:r>
        <w:rPr>
          <w:rFonts w:ascii="Segoe UI" w:hAnsi="Segoe UI" w:cs="Segoe UI" w:eastAsia="Segoe UI"/>
          <w:sz w:val="17"/>
          <w:szCs w:val="17"/>
          <w:spacing w:val="45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12063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29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IIUbetitute.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96" w:right="-20"/>
        <w:jc w:val="left"/>
        <w:tabs>
          <w:tab w:pos="28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No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4"/>
        </w:rPr>
        <w:t>exac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5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</w:rPr>
        <w:t>sub•t1tuteo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Use</w:t>
      </w:r>
      <w:r>
        <w:rPr>
          <w:rFonts w:ascii="Segoe UI" w:hAnsi="Segoe UI" w:cs="Segoe UI" w:eastAsia="Segoe UI"/>
          <w:sz w:val="17"/>
          <w:szCs w:val="17"/>
          <w:spacing w:val="53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12202</w:t>
      </w:r>
      <w:r>
        <w:rPr>
          <w:rFonts w:ascii="Segoe UI" w:hAnsi="Segoe UI" w:cs="Segoe UI" w:eastAsia="Segoe UI"/>
          <w:sz w:val="17"/>
          <w:szCs w:val="17"/>
          <w:spacing w:val="-2"/>
          <w:w w:val="14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</w:rPr>
        <w:t>and</w:t>
      </w:r>
      <w:r>
        <w:rPr>
          <w:rFonts w:ascii="Segoe UI" w:hAnsi="Segoe UI" w:cs="Segoe UI" w:eastAsia="Segoe UI"/>
          <w:sz w:val="18"/>
          <w:szCs w:val="18"/>
          <w:spacing w:val="3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o��e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34"/>
          <w:w w:val="14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3"/>
          <w:position w:val="-1"/>
        </w:rPr>
        <w:t>amplifiers</w:t>
      </w:r>
      <w:r>
        <w:rPr>
          <w:rFonts w:ascii="Segoe UI" w:hAnsi="Segoe UI" w:cs="Segoe UI" w:eastAsia="Segoe UI"/>
          <w:sz w:val="21"/>
          <w:szCs w:val="21"/>
          <w:spacing w:val="-26"/>
          <w:w w:val="14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1"/>
        </w:rPr>
        <w:t>to</w:t>
      </w:r>
      <w:r>
        <w:rPr>
          <w:rFonts w:ascii="Segoe UI" w:hAnsi="Segoe UI" w:cs="Segoe UI" w:eastAsia="Segoe UI"/>
          <w:sz w:val="18"/>
          <w:szCs w:val="18"/>
          <w:spacing w:val="58"/>
          <w:w w:val="14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2"/>
        </w:rPr>
        <w:t>uae</w:t>
      </w:r>
      <w:r>
        <w:rPr>
          <w:rFonts w:ascii="Segoe UI" w:hAnsi="Segoe UI" w:cs="Segoe UI" w:eastAsia="Segoe UI"/>
          <w:sz w:val="18"/>
          <w:szCs w:val="18"/>
          <w:spacing w:val="24"/>
          <w:w w:val="143"/>
          <w:position w:val="-2"/>
        </w:rPr>
        <w:t> </w:t>
      </w:r>
      <w:r>
        <w:rPr>
          <w:rFonts w:ascii="Segoe UI" w:hAnsi="Segoe UI" w:cs="Segoe UI" w:eastAsia="Segoe UI"/>
          <w:sz w:val="27"/>
          <w:szCs w:val="27"/>
          <w:spacing w:val="-7"/>
          <w:w w:val="83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19"/>
          <w:position w:val="-2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23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2" w:lineRule="exact"/>
        <w:ind w:left="11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7"/>
          <w:w w:val="141"/>
        </w:rPr>
        <w:t>tub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e</w:t>
      </w:r>
      <w:r>
        <w:rPr>
          <w:rFonts w:ascii="Segoe UI" w:hAnsi="Segoe UI" w:cs="Segoe UI" w:eastAsia="Segoe UI"/>
          <w:sz w:val="18"/>
          <w:szCs w:val="18"/>
          <w:spacing w:val="62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in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18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p1aoe</w:t>
      </w:r>
      <w:r>
        <w:rPr>
          <w:rFonts w:ascii="Segoe UI" w:hAnsi="Segoe UI" w:cs="Segoe UI" w:eastAsia="Segoe UI"/>
          <w:sz w:val="17"/>
          <w:szCs w:val="17"/>
          <w:spacing w:val="17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41"/>
        </w:rPr>
        <w:t>of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'</w:t>
      </w:r>
      <w:r>
        <w:rPr>
          <w:rFonts w:ascii="Segoe UI" w:hAnsi="Segoe UI" w:cs="Segoe UI" w:eastAsia="Segoe UI"/>
          <w:sz w:val="18"/>
          <w:szCs w:val="18"/>
          <w:spacing w:val="3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2A4G.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9" w:right="-20"/>
        <w:jc w:val="left"/>
        <w:tabs>
          <w:tab w:pos="28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No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exact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36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aubatitute�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11493</w:t>
      </w:r>
      <w:r>
        <w:rPr>
          <w:rFonts w:ascii="Segoe UI" w:hAnsi="Segoe UI" w:cs="Segoe UI" w:eastAsia="Segoe UI"/>
          <w:sz w:val="17"/>
          <w:szCs w:val="17"/>
          <w:spacing w:val="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and</w:t>
      </w:r>
      <w:r>
        <w:rPr>
          <w:rFonts w:ascii="Segoe UI" w:hAnsi="Segoe UI" w:cs="Segoe UI" w:eastAsia="Segoe UI"/>
          <w:sz w:val="18"/>
          <w:szCs w:val="18"/>
          <w:spacing w:val="13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40"/>
        </w:rPr>
        <w:t>ohang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s</w:t>
      </w:r>
      <w:r>
        <w:rPr>
          <w:rFonts w:ascii="Segoe UI" w:hAnsi="Segoe UI" w:cs="Segoe UI" w:eastAsia="Segoe UI"/>
          <w:sz w:val="18"/>
          <w:szCs w:val="18"/>
          <w:spacing w:val="-36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0"/>
        </w:rPr>
        <w:t>ampl1tie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3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to</w:t>
      </w:r>
      <w:r>
        <w:rPr>
          <w:rFonts w:ascii="Segoe UI" w:hAnsi="Segoe UI" w:cs="Segoe UI" w:eastAsia="Segoe UI"/>
          <w:sz w:val="18"/>
          <w:szCs w:val="18"/>
          <w:spacing w:val="58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0"/>
        </w:rPr>
        <w:t>us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2051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40" w:lineRule="auto"/>
        <w:ind w:left="10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58"/>
        </w:rPr>
        <w:t>'tub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e</w:t>
      </w:r>
      <w:r>
        <w:rPr>
          <w:rFonts w:ascii="Segoe UI" w:hAnsi="Segoe UI" w:cs="Segoe UI" w:eastAsia="Segoe UI"/>
          <w:sz w:val="16"/>
          <w:szCs w:val="16"/>
          <w:spacing w:val="12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1n</w:t>
      </w:r>
      <w:r>
        <w:rPr>
          <w:rFonts w:ascii="Segoe UI" w:hAnsi="Segoe UI" w:cs="Segoe UI" w:eastAsia="Segoe UI"/>
          <w:sz w:val="16"/>
          <w:szCs w:val="16"/>
          <w:spacing w:val="12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place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8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2A4Go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lfo</w:t>
      </w:r>
      <w:r>
        <w:rPr>
          <w:rFonts w:ascii="Segoe UI" w:hAnsi="Segoe UI" w:cs="Segoe UI" w:eastAsia="Segoe UI"/>
          <w:sz w:val="16"/>
          <w:szCs w:val="16"/>
          <w:spacing w:val="56"/>
          <w:w w:val="156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69"/>
        </w:rPr>
        <w:t>aubetitut</w:t>
      </w:r>
      <w:r>
        <w:rPr>
          <w:rFonts w:ascii="Segoe UI" w:hAnsi="Segoe UI" w:cs="Segoe UI" w:eastAsia="Segoe UI"/>
          <w:sz w:val="16"/>
          <w:szCs w:val="16"/>
          <w:spacing w:val="-6"/>
          <w:w w:val="169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31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8" w:right="-20"/>
        <w:jc w:val="left"/>
        <w:tabs>
          <w:tab w:pos="4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38"/>
        </w:rPr>
        <w:t>•</w:t>
      </w:r>
      <w:r>
        <w:rPr>
          <w:rFonts w:ascii="Segoe UI" w:hAnsi="Segoe UI" w:cs="Segoe UI" w:eastAsia="Segoe UI"/>
          <w:sz w:val="13"/>
          <w:szCs w:val="13"/>
          <w:spacing w:val="-74"/>
          <w:w w:val="2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3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6" w:lineRule="auto"/>
        <w:ind w:left="71" w:right="1385" w:firstLine="-3"/>
        <w:jc w:val="left"/>
        <w:tabs>
          <w:tab w:pos="2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3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exao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t</w:t>
      </w:r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aub�itute.</w:t>
      </w:r>
      <w:r>
        <w:rPr>
          <w:rFonts w:ascii="Segoe UI" w:hAnsi="Segoe UI" w:cs="Segoe UI" w:eastAsia="Segoe UI"/>
          <w:sz w:val="16"/>
          <w:szCs w:val="16"/>
          <w:spacing w:val="-27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4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11462</w:t>
      </w:r>
      <w:r>
        <w:rPr>
          <w:rFonts w:ascii="Segoe UI" w:hAnsi="Segoe UI" w:cs="Segoe UI" w:eastAsia="Segoe UI"/>
          <w:sz w:val="17"/>
          <w:szCs w:val="17"/>
          <w:spacing w:val="31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and</w:t>
      </w:r>
      <w:r>
        <w:rPr>
          <w:rFonts w:ascii="Segoe UI" w:hAnsi="Segoe UI" w:cs="Segoe UI" w:eastAsia="Segoe UI"/>
          <w:sz w:val="18"/>
          <w:szCs w:val="18"/>
          <w:spacing w:val="1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up</w:t>
      </w:r>
      <w:r>
        <w:rPr>
          <w:rFonts w:ascii="Segoe UI" w:hAnsi="Segoe UI" w:cs="Segoe UI" w:eastAsia="Segoe UI"/>
          <w:sz w:val="17"/>
          <w:szCs w:val="17"/>
          <w:spacing w:val="28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26•vol�</w:t>
      </w:r>
      <w:r>
        <w:rPr>
          <w:rFonts w:ascii="Segoe UI" w:hAnsi="Segoe UI" w:cs="Segoe UI" w:eastAsia="Segoe UI"/>
          <w:sz w:val="17"/>
          <w:szCs w:val="17"/>
          <w:spacing w:val="61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52"/>
        </w:rPr>
        <w:t>leada.</w:t>
      </w:r>
      <w:r>
        <w:rPr>
          <w:rFonts w:ascii="Segoe UI" w:hAnsi="Segoe UI" w:cs="Segoe UI" w:eastAsia="Segoe UI"/>
          <w:sz w:val="18"/>
          <w:szCs w:val="18"/>
          <w:spacing w:val="-1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2"/>
        </w:rPr>
        <w:t>substitute.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5" w:after="0" w:line="242" w:lineRule="exact"/>
        <w:ind w:left="88" w:right="747" w:firstLine="-23"/>
        <w:jc w:val="left"/>
        <w:tabs>
          <w:tab w:pos="28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1"/>
          <w:w w:val="14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o</w:t>
      </w:r>
      <w:r>
        <w:rPr>
          <w:rFonts w:ascii="Segoe UI" w:hAnsi="Segoe UI" w:cs="Segoe UI" w:eastAsia="Segoe UI"/>
          <w:sz w:val="16"/>
          <w:szCs w:val="16"/>
          <w:spacing w:val="5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exsot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substitute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3"/>
          <w:w w:val="127"/>
        </w:rPr>
        <w:t>10533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27"/>
        </w:rPr>
        <w:t>1119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2</w:t>
      </w:r>
      <w:r>
        <w:rPr>
          <w:rFonts w:ascii="Segoe UI" w:hAnsi="Segoe UI" w:cs="Segoe UI" w:eastAsia="Segoe UI"/>
          <w:sz w:val="17"/>
          <w:szCs w:val="17"/>
          <w:spacing w:val="5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9"/>
        </w:rPr>
        <w:t>oa</w:t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n</w:t>
      </w:r>
      <w:r>
        <w:rPr>
          <w:rFonts w:ascii="Segoe UI" w:hAnsi="Segoe UI" w:cs="Segoe UI" w:eastAsia="Segoe UI"/>
          <w:sz w:val="13"/>
          <w:szCs w:val="13"/>
          <w:spacing w:val="48"/>
          <w:w w:val="17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bo</w:t>
      </w:r>
      <w:r>
        <w:rPr>
          <w:rFonts w:ascii="Segoe UI" w:hAnsi="Segoe UI" w:cs="Segoe UI" w:eastAsia="Segoe UI"/>
          <w:sz w:val="17"/>
          <w:szCs w:val="17"/>
          <w:spacing w:val="34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40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but</w:t>
      </w:r>
      <w:r>
        <w:rPr>
          <w:rFonts w:ascii="Segoe UI" w:hAnsi="Segoe UI" w:cs="Segoe UI" w:eastAsia="Segoe UI"/>
          <w:sz w:val="17"/>
          <w:szCs w:val="17"/>
          <w:spacing w:val="51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9"/>
        </w:rPr>
        <w:t>will</w:t>
      </w:r>
      <w:r>
        <w:rPr>
          <w:rFonts w:ascii="Segoe UI" w:hAnsi="Segoe UI" w:cs="Segoe UI" w:eastAsia="Segoe UI"/>
          <w:sz w:val="17"/>
          <w:szCs w:val="17"/>
          <w:spacing w:val="61"/>
          <w:w w:val="18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raqairo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change</w:t>
      </w:r>
      <w:r>
        <w:rPr>
          <w:rFonts w:ascii="Segoe UI" w:hAnsi="Segoe UI" w:cs="Segoe UI" w:eastAsia="Segoe UI"/>
          <w:sz w:val="16"/>
          <w:szCs w:val="16"/>
          <w:spacing w:val="57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1n</w:t>
      </w:r>
      <w:r>
        <w:rPr>
          <w:rFonts w:ascii="Segoe UI" w:hAnsi="Segoe UI" w:cs="Segoe UI" w:eastAsia="Segoe UI"/>
          <w:sz w:val="16"/>
          <w:szCs w:val="16"/>
          <w:spacing w:val="30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53"/>
        </w:rPr>
        <w:t>mounting.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ilo</w:t>
      </w:r>
      <w:r>
        <w:rPr>
          <w:rFonts w:ascii="Segoe UI" w:hAnsi="Segoe UI" w:cs="Segoe UI" w:eastAsia="Segoe UI"/>
          <w:sz w:val="16"/>
          <w:szCs w:val="16"/>
          <w:spacing w:val="6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63"/>
        </w:rPr>
        <w:t>aubatituteo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Sub�1tute</w:t>
      </w:r>
      <w:r>
        <w:rPr>
          <w:rFonts w:ascii="Segoe UI" w:hAnsi="Segoe UI" w:cs="Segoe UI" w:eastAsia="Segoe UI"/>
          <w:sz w:val="16"/>
          <w:szCs w:val="16"/>
          <w:spacing w:val="6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12303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1"/>
        </w:rPr>
        <w:t>12213.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8" w:right="-20"/>
        <w:jc w:val="left"/>
        <w:tabs>
          <w:tab w:pos="14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7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0"/>
        </w:rPr>
        <w:t>12211.o</w:t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45"/>
          <w:w w:val="11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0"/>
          <w:position w:val="0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00"/>
        </w:rPr>
        <w:t>:5'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1"/>
        </w:rPr>
        <w:t>au.bat1tutaa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8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IS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3"/>
          <w:szCs w:val="13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70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0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" w:right="-20"/>
        <w:jc w:val="left"/>
        <w:tabs>
          <w:tab w:pos="4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30.276291pt;margin-top:22.179049pt;width:431.357151pt;height:33.1747pt;mso-position-horizontal-relative:page;mso-position-vertical-relative:paragraph;z-index:-19539" coordorigin="2606,444" coordsize="8627,663">
            <v:group style="position:absolute;left:2999;top:456;width:761;height:390" coordorigin="2999,456" coordsize="761,390">
              <v:shape style="position:absolute;left:2999;top:456;width:761;height:390" coordorigin="2999,456" coordsize="761,390" path="m3692,456l3068,456,3055,471,3024,523,3005,584,2999,651,2999,673,3009,738,3032,798,3067,846,3690,846,3735,779,3754,718,3760,651,3760,629,3749,564,3727,504,3692,456e" filled="t" fillcolor="#FFFF00" stroked="f">
                <v:path arrowok="t"/>
                <v:fill/>
              </v:shape>
            </v:group>
            <v:group style="position:absolute;left:2632;top:562;width:353;height:223" coordorigin="2632,562" coordsize="353,223">
              <v:shape style="position:absolute;left:2632;top:562;width:353;height:223" coordorigin="2632,562" coordsize="353,223" path="m2946,562l2668,566,2636,636,2632,677,2633,697,2659,771,2671,785,2949,781,2981,711,2985,670,2983,650,2957,576,2946,562e" filled="t" fillcolor="#FFFF00" stroked="f">
                <v:path arrowok="t"/>
                <v:fill/>
              </v:shape>
            </v:group>
            <v:group style="position:absolute;left:3781;top:555;width:1401;height:233" coordorigin="3781,555" coordsize="1401,233">
              <v:shape style="position:absolute;left:3781;top:555;width:1401;height:233" coordorigin="3781,555" coordsize="1401,233" path="m5141,555l3812,567,3783,639,3781,681,3782,701,3809,774,3821,788,5150,776,5179,704,5181,663,5180,642,5153,569,5141,555e" filled="t" fillcolor="#FFFF00" stroked="f">
                <v:path arrowok="t"/>
                <v:fill/>
              </v:shape>
            </v:group>
            <v:group style="position:absolute;left:2618;top:704;width:399;height:390" coordorigin="2618,704" coordsize="399,390">
              <v:shape style="position:absolute;left:2618;top:704;width:399;height:390" coordorigin="2618,704" coordsize="399,390" path="m2949,704l2687,704,2674,719,2643,771,2624,833,2618,899,2618,922,2628,987,2651,1046,2686,1095,2948,1095,2992,1028,3011,966,3017,900,3017,878,3007,812,2984,753,2949,704e" filled="t" fillcolor="#FFFF00" stroked="f">
                <v:path arrowok="t"/>
                <v:fill/>
              </v:shape>
            </v:group>
            <v:group style="position:absolute;left:3980;top:701;width:635;height:390" coordorigin="3980,701" coordsize="635,390">
              <v:shape style="position:absolute;left:3980;top:701;width:635;height:390" coordorigin="3980,701" coordsize="635,390" path="m4547,701l4050,701,4036,716,4005,768,3986,830,3980,896,3981,919,3991,984,4013,1043,4048,1092,4545,1092,4590,1025,4608,963,4615,897,4614,875,4604,809,4582,750,4547,701e" filled="t" fillcolor="#FFFF00" stroked="f">
                <v:path arrowok="t"/>
                <v:fill/>
              </v:shape>
            </v:group>
            <v:group style="position:absolute;left:3049;top:807;width:923;height:182" coordorigin="3049,807" coordsize="923,182">
              <v:shape style="position:absolute;left:3049;top:807;width:923;height:182" coordorigin="3049,807" coordsize="923,182" path="m3940,807l3081,807,3050,877,3049,898,3050,918,3054,938,3060,957,3069,974,3081,988,3940,988,3971,918,3972,897,3971,876,3967,856,3961,838,3952,821,3940,807e" filled="t" fillcolor="#FFFF00" stroked="f">
                <v:path arrowok="t"/>
                <v:fill/>
              </v:shape>
            </v:group>
            <v:group style="position:absolute;left:4144;top:807;width:187;height:182" coordorigin="4144,807" coordsize="187,182">
              <v:shape style="position:absolute;left:4144;top:807;width:187;height:182" coordorigin="4144,807" coordsize="187,182" path="m4299,807l4176,807,4146,877,4144,898,4146,918,4149,938,4156,957,4165,974,4176,988,4299,988,4330,918,4331,897,4330,876,4326,856,4319,838,4311,821,4299,807e" filled="t" fillcolor="#FFFF00" stroked="f">
                <v:path arrowok="t"/>
                <v:fill/>
              </v:shape>
            </v:group>
            <v:group style="position:absolute;left:6596;top:540;width:458;height:244" coordorigin="6596,540" coordsize="458,244">
              <v:shape style="position:absolute;left:6596;top:540;width:458;height:244" coordorigin="6596,540" coordsize="458,244" path="m7012,540l6634,547,6601,616,6596,657,6597,678,6609,737,6639,784,7017,778,7049,708,7054,668,7054,647,7041,588,7012,540e" filled="t" fillcolor="#FFFF00" stroked="f">
                <v:path arrowok="t"/>
                <v:fill/>
              </v:shape>
            </v:group>
            <v:group style="position:absolute;left:5351;top:555;width:1218;height:233" coordorigin="5351,555" coordsize="1218,233">
              <v:shape style="position:absolute;left:5351;top:555;width:1218;height:233" coordorigin="5351,555" coordsize="1218,233" path="m6528,555l5382,567,5354,639,5351,681,5353,701,5380,774,5392,788,6538,776,6566,704,6569,663,6567,642,6540,569,6528,555e" filled="t" fillcolor="#FFFF00" stroked="f">
                <v:path arrowok="t"/>
                <v:fill/>
              </v:shape>
            </v:group>
            <v:group style="position:absolute;left:7107;top:562;width:4118;height:223" coordorigin="7107,562" coordsize="4118,223">
              <v:shape style="position:absolute;left:7107;top:562;width:4118;height:223" coordorigin="7107,562" coordsize="4118,223" path="m11187,562l7143,566,7111,636,7107,677,7109,697,7134,771,7146,785,11190,781,11222,711,11226,670,11224,650,11198,576,11187,562e" filled="t" fillcolor="#FFFF00" stroked="f">
                <v:path arrowok="t"/>
                <v:fill/>
              </v:shape>
            </v:group>
            <v:group style="position:absolute;left:4633;top:801;width:2776;height:233" coordorigin="4633,801" coordsize="2776,233">
              <v:shape style="position:absolute;left:4633;top:801;width:2776;height:233" coordorigin="4633,801" coordsize="2776,233" path="m7369,801l4664,813,4635,885,4633,926,4635,947,4662,1020,4673,1034,7378,1022,7407,950,7409,908,7407,888,7380,815,7369,801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3"/>
          <w:szCs w:val="13"/>
          <w:spacing w:val="0"/>
          <w:w w:val="227"/>
        </w:rPr>
        <w:t>•</w:t>
      </w:r>
      <w:r>
        <w:rPr>
          <w:rFonts w:ascii="Segoe UI" w:hAnsi="Segoe UI" w:cs="Segoe UI" w:eastAsia="Segoe UI"/>
          <w:sz w:val="13"/>
          <w:szCs w:val="13"/>
          <w:spacing w:val="-80"/>
          <w:w w:val="2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7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" w:right="-20"/>
        <w:jc w:val="left"/>
        <w:tabs>
          <w:tab w:pos="27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3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3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5"/>
        </w:rPr>
        <w:t>�ct</w:t>
      </w:r>
      <w:r>
        <w:rPr>
          <w:rFonts w:ascii="Segoe UI" w:hAnsi="Segoe UI" w:cs="Segoe UI" w:eastAsia="Segoe UI"/>
          <w:sz w:val="18"/>
          <w:szCs w:val="18"/>
          <w:spacing w:val="85"/>
          <w:w w:val="185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85"/>
        </w:rPr>
        <w:t>substitute</w:t>
      </w:r>
      <w:r>
        <w:rPr>
          <w:rFonts w:ascii="Segoe UI" w:hAnsi="Segoe UI" w:cs="Segoe UI" w:eastAsia="Segoe UI"/>
          <w:sz w:val="17"/>
          <w:szCs w:val="17"/>
          <w:spacing w:val="0"/>
          <w:w w:val="185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12301</w:t>
      </w:r>
      <w:r>
        <w:rPr>
          <w:rFonts w:ascii="Segoe UI" w:hAnsi="Segoe UI" w:cs="Segoe UI" w:eastAsia="Segoe UI"/>
          <w:sz w:val="17"/>
          <w:szCs w:val="17"/>
          <w:spacing w:val="29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7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61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change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biaa·cirou!t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to</w:t>
      </w:r>
      <w:r>
        <w:rPr>
          <w:rFonts w:ascii="Segoe UI" w:hAnsi="Segoe UI" w:cs="Segoe UI" w:eastAsia="Segoe UI"/>
          <w:sz w:val="16"/>
          <w:szCs w:val="16"/>
          <w:spacing w:val="9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correspond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76.803741pt;margin-top:12.023515pt;width:69.611734pt;height:7.982102pt;mso-position-horizontal-relative:page;mso-position-vertical-relative:paragraph;z-index:-19543" type="#_x0000_t75">
            <v:imagedata r:id="rId170" o:title=""/>
          </v:shape>
        </w:pict>
      </w:r>
      <w:r>
        <w:rPr/>
        <w:pict>
          <v:shape style="position:absolute;margin-left:393.718506pt;margin-top:5.930083pt;width:1.946817pt;height:3.872758pt;mso-position-horizontal-relative:page;mso-position-vertical-relative:paragraph;z-index:-19542" type="#_x0000_t75">
            <v:imagedata r:id="rId171" o:title=""/>
          </v:shape>
        </w:pict>
      </w:r>
      <w:r>
        <w:rPr/>
        <w:pict>
          <v:group style="position:absolute;margin-left:132.261658pt;margin-top:24.706211pt;width:108.473202pt;height:12.364pt;mso-position-horizontal-relative:page;mso-position-vertical-relative:paragraph;z-index:-19536" coordorigin="2645,494" coordsize="2169,247">
            <v:group style="position:absolute;left:2651;top:507;width:1316;height:182" coordorigin="2651,507" coordsize="1316,182">
              <v:shape style="position:absolute;left:2651;top:507;width:1316;height:182" coordorigin="2651,507" coordsize="1316,182" path="m3935,507l2683,508,2652,578,2651,598,2652,619,2656,639,2662,658,2671,674,2683,689,3935,688,3965,618,3967,598,3965,577,3961,557,3955,538,3946,521,3935,507e" filled="t" fillcolor="#FFFF00" stroked="f">
                <v:path arrowok="t"/>
                <v:fill/>
              </v:shape>
            </v:group>
            <v:group style="position:absolute;left:4019;top:501;width:788;height:233" coordorigin="4019,501" coordsize="788,233">
              <v:shape style="position:absolute;left:4019;top:501;width:788;height:233" coordorigin="4019,501" coordsize="788,233" path="m4767,501l4050,513,4022,585,4019,627,4021,647,4048,720,4060,734,4776,722,4805,650,4807,609,4806,588,4779,515,4767,501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8"/>
          <w:szCs w:val="18"/>
          <w:spacing w:val="8"/>
          <w:w w:val="150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50"/>
        </w:rPr>
        <w:t>o</w:t>
      </w:r>
      <w:r>
        <w:rPr>
          <w:rFonts w:ascii="Segoe UI" w:hAnsi="Segoe UI" w:cs="Segoe UI" w:eastAsia="Segoe UI"/>
          <w:sz w:val="18"/>
          <w:szCs w:val="18"/>
          <w:spacing w:val="62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o1rou1t</w:t>
      </w:r>
      <w:r>
        <w:rPr>
          <w:rFonts w:ascii="Segoe UI" w:hAnsi="Segoe UI" w:cs="Segoe UI" w:eastAsia="Segoe UI"/>
          <w:sz w:val="16"/>
          <w:szCs w:val="16"/>
          <w:spacing w:val="54"/>
          <w:w w:val="150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21"/>
        </w:rPr>
        <w:t>u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23"/>
        </w:rPr>
        <w:t>ed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1n</w:t>
      </w:r>
      <w:r>
        <w:rPr>
          <w:rFonts w:ascii="Segoe UI" w:hAnsi="Segoe UI" w:cs="Segoe UI" w:eastAsia="Segoe UI"/>
          <w:sz w:val="17"/>
          <w:szCs w:val="17"/>
          <w:spacing w:val="29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6"/>
        </w:rPr>
        <w:t>YCS25-1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amplifier.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30.771576pt;margin-top:19.153263pt;width:152.601681pt;height:20.741700pt;mso-position-horizontal-relative:page;mso-position-vertical-relative:paragraph;z-index:-19541" coordorigin="2615,383" coordsize="3052,415">
            <v:shape style="position:absolute;left:5551;top:658;width:116;height:78" type="#_x0000_t75">
              <v:imagedata r:id="rId172" o:title=""/>
            </v:shape>
            <v:group style="position:absolute;left:4845;top:395;width:750;height:390" coordorigin="4845,395" coordsize="750,390">
              <v:shape style="position:absolute;left:4845;top:395;width:750;height:390" coordorigin="4845,395" coordsize="750,390" path="m5527,395l4915,395,4902,410,4870,462,4852,524,4845,590,4846,613,4856,678,4878,737,4913,786,5526,786,5570,719,5589,657,5595,591,5595,568,5585,503,5562,444,5527,395e" filled="t" fillcolor="#FFFF00" stroked="f">
                <v:path arrowok="t"/>
                <v:fill/>
              </v:shape>
            </v:group>
            <v:group style="position:absolute;left:2624;top:456;width:1347;height:271" coordorigin="2624,456" coordsize="1347,271">
              <v:shape style="position:absolute;left:2624;top:456;width:1347;height:271" coordorigin="2624,456" coordsize="1347,271" path="m3924,456l2672,456,2634,521,2624,581,2624,602,2626,622,2649,698,2671,727,3923,727,3961,662,3971,602,3971,581,3970,560,3946,485,3924,456e" filled="t" fillcolor="#FFFF00" stroked="f">
                <v:path arrowok="t"/>
                <v:fill/>
              </v:shape>
            </v:group>
            <v:group style="position:absolute;left:4013;top:495;width:791;height:233" coordorigin="4013,495" coordsize="791,233">
              <v:shape style="position:absolute;left:4013;top:495;width:791;height:233" coordorigin="4013,495" coordsize="791,233" path="m4764,495l4044,507,4015,579,4013,620,4015,641,4042,713,4053,727,4773,715,4802,643,4804,602,4803,582,4775,509,4764,495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Subst;:t.tute</w:t>
      </w:r>
      <w:r>
        <w:rPr>
          <w:rFonts w:ascii="Segoe UI" w:hAnsi="Segoe UI" w:cs="Segoe UI" w:eastAsia="Segoe UI"/>
          <w:sz w:val="16"/>
          <w:szCs w:val="16"/>
          <w:spacing w:val="60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1"/>
        </w:rPr>
        <w:t>12306.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8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group style="position:absolute;margin-left:200.575302pt;margin-top:26.588762pt;width:78.07079pt;height:11.6342pt;mso-position-horizontal-relative:page;mso-position-vertical-relative:paragraph;z-index:-19534" coordorigin="4012,532" coordsize="1561,233">
            <v:shape style="position:absolute;left:4012;top:532;width:1561;height:233" coordorigin="4012,532" coordsize="1561,233" path="m5532,532l4042,544,4014,616,4012,657,4013,678,4040,750,4052,764,5542,752,5571,680,5573,639,5571,619,5544,546,5532,532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Suba�itute</w:t>
      </w:r>
      <w:r>
        <w:rPr>
          <w:rFonts w:ascii="Segoe UI" w:hAnsi="Segoe UI" w:cs="Segoe UI" w:eastAsia="Segoe UI"/>
          <w:sz w:val="21"/>
          <w:szCs w:val="21"/>
          <w:spacing w:val="63"/>
          <w:w w:val="116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38"/>
        </w:rPr>
        <w:t>1</w:t>
      </w:r>
      <w:r>
        <w:rPr>
          <w:rFonts w:ascii="Segoe UI" w:hAnsi="Segoe UI" w:cs="Segoe UI" w:eastAsia="Segoe UI"/>
          <w:sz w:val="17"/>
          <w:szCs w:val="17"/>
          <w:spacing w:val="4"/>
          <w:w w:val="138"/>
        </w:rPr>
        <w:t>1</w:t>
      </w:r>
      <w:r>
        <w:rPr>
          <w:rFonts w:ascii="Segoe UI" w:hAnsi="Segoe UI" w:cs="Segoe UI" w:eastAsia="Segoe UI"/>
          <w:sz w:val="17"/>
          <w:szCs w:val="17"/>
          <w:spacing w:val="-1"/>
          <w:w w:val="138"/>
        </w:rPr>
        <w:t>213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8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7"/>
        </w:rPr>
        <w:t>12063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2"/>
        </w:rPr>
        <w:t>12060,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5"/>
        </w:rPr>
        <w:t>12303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llo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 </w:t>
      </w:r>
      <w:r>
        <w:rPr>
          <w:rFonts w:ascii="Segoe UI" w:hAnsi="Segoe UI" w:cs="Segoe UI" w:eastAsia="Segoe UI"/>
          <w:sz w:val="16"/>
          <w:szCs w:val="16"/>
          <w:spacing w:val="30"/>
          <w:w w:val="14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substitute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lfo</w:t>
      </w:r>
      <w:r>
        <w:rPr>
          <w:rFonts w:ascii="Segoe UI" w:hAnsi="Segoe UI" w:cs="Segoe UI" w:eastAsia="Segoe UI"/>
          <w:sz w:val="18"/>
          <w:szCs w:val="18"/>
          <w:spacing w:val="59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substitute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" w:right="-20"/>
        <w:jc w:val="lef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" w:right="-20"/>
        <w:jc w:val="left"/>
        <w:tabs>
          <w:tab w:pos="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05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4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pgSz w:w="11780" w:h="15560"/>
          <w:pgMar w:top="1460" w:bottom="280" w:left="1060" w:right="480"/>
          <w:cols w:num="2" w:equalWidth="0">
            <w:col w:w="945" w:space="638"/>
            <w:col w:w="8657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12.81pt;margin-top:9.899301pt;width:518.9730pt;height:711.54370pt;mso-position-horizontal-relative:page;mso-position-vertical-relative:page;z-index:-19532" coordorigin="256,198" coordsize="10379,14231">
            <v:shape style="position:absolute;left:256;top:198;width:7243;height:14231" type="#_x0000_t75">
              <v:imagedata r:id="rId173" o:title=""/>
            </v:shape>
            <v:group style="position:absolute;left:972;top:767;width:380;height:390" coordorigin="972,767" coordsize="380,390">
              <v:shape style="position:absolute;left:972;top:767;width:380;height:390" coordorigin="972,767" coordsize="380,390" path="m1283,767l1041,767,1028,782,997,834,978,896,972,963,973,985,983,1050,1006,1109,1041,1158,1283,1158,1327,1091,1346,1029,1352,963,1352,940,1341,875,1318,816,1283,767e" filled="t" fillcolor="#FFFF00" stroked="f">
                <v:path arrowok="t"/>
                <v:fill/>
              </v:shape>
            </v:group>
            <v:group style="position:absolute;left:1361;top:748;width:351;height:390" coordorigin="1361,748" coordsize="351,390">
              <v:shape style="position:absolute;left:1361;top:748;width:351;height:390" coordorigin="1361,748" coordsize="351,390" path="m1643,748l1430,748,1417,762,1386,815,1368,877,1361,943,1362,965,1372,1031,1395,1090,1430,1138,1643,1138,1687,1071,1706,1009,1712,943,1711,921,1701,855,1678,796,1643,748e" filled="t" fillcolor="#FFFF00" stroked="f">
                <v:path arrowok="t"/>
                <v:fill/>
              </v:shape>
            </v:group>
            <v:group style="position:absolute;left:1771;top:858;width:676;height:175" coordorigin="1771,858" coordsize="676,175">
              <v:shape style="position:absolute;left:1771;top:858;width:676;height:175" coordorigin="1771,858" coordsize="676,175" path="m2416,858l1794,868,1771,943,1772,963,1776,983,1782,1002,1791,1019,1802,1034,2424,1024,2434,1008,2441,990,2445,970,2447,949,2446,929,2443,908,2436,890,2428,873,2416,858e" filled="t" fillcolor="#FFFF00" stroked="f">
                <v:path arrowok="t"/>
                <v:fill/>
              </v:shape>
            </v:group>
            <v:group style="position:absolute;left:3284;top:1170;width:90;height:120" coordorigin="3284,1170" coordsize="90,120">
              <v:shape style="position:absolute;left:3284;top:1170;width:90;height:120" coordorigin="3284,1170" coordsize="90,120" path="m3354,1170l3298,1179,3290,1196,3285,1216,3284,1236,3288,1257,3295,1275,3305,1290,3361,1281,3369,1264,3374,1244,3375,1223,3372,1203,3365,1185,3354,1170e" filled="t" fillcolor="#FFFF00" stroked="f">
                <v:path arrowok="t"/>
                <v:fill/>
              </v:shape>
            </v:group>
            <v:group style="position:absolute;left:3067;top:1231;width:529;height:390" coordorigin="3067,1231" coordsize="529,390">
              <v:shape style="position:absolute;left:3067;top:1231;width:529;height:390" coordorigin="3067,1231" coordsize="529,390" path="m3528,1231l3136,1231,3123,1245,3092,1298,3073,1360,3067,1426,3068,1448,3078,1514,3101,1573,3136,1621,3528,1621,3572,1554,3590,1492,3597,1426,3596,1404,3586,1338,3563,1279,3528,1231e" filled="t" fillcolor="#FFFF00" stroked="f">
                <v:path arrowok="t"/>
                <v:fill/>
              </v:shape>
            </v:group>
            <v:group style="position:absolute;left:3608;top:1286;width:834;height:254" coordorigin="3608,1286" coordsize="834,254">
              <v:shape style="position:absolute;left:3608;top:1286;width:834;height:254" coordorigin="3608,1286" coordsize="834,254" path="m4398,1286l3652,1287,3616,1353,3608,1413,3609,1434,3623,1493,3653,1540,4398,1540,4434,1473,4442,1413,4441,1392,4428,1333,4398,1286e" filled="t" fillcolor="#FFFF00" stroked="f">
                <v:path arrowok="t"/>
                <v:fill/>
              </v:shape>
            </v:group>
            <v:group style="position:absolute;left:1631;top:1330;width:720;height:244" coordorigin="1631,1330" coordsize="720,244">
              <v:shape style="position:absolute;left:1631;top:1330;width:720;height:244" coordorigin="1631,1330" coordsize="720,244" path="m2307,1330l1668,1337,1635,1406,1631,1447,1631,1468,1644,1527,1674,1574,2313,1568,2345,1499,2350,1458,2350,1437,2337,1378,2307,1330e" filled="t" fillcolor="#FFFF00" stroked="f">
                <v:path arrowok="t"/>
                <v:fill/>
              </v:shape>
            </v:group>
            <v:group style="position:absolute;left:4471;top:1315;width:5484;height:244" coordorigin="4471,1315" coordsize="5484,244">
              <v:shape style="position:absolute;left:4471;top:1315;width:5484;height:244" coordorigin="4471,1315" coordsize="5484,244" path="m9912,1315l4508,1322,4475,1391,4471,1432,4471,1453,4484,1512,4514,1559,9917,1553,9950,1483,9955,1443,9954,1422,9941,1363,9912,1315e" filled="t" fillcolor="#FFFF00" stroked="f">
                <v:path arrowok="t"/>
                <v:fill/>
              </v:shape>
            </v:group>
            <v:group style="position:absolute;left:3468;top:1725;width:1472;height:390" coordorigin="3468,1725" coordsize="1472,390">
              <v:shape style="position:absolute;left:3468;top:1725;width:1472;height:390" coordorigin="3468,1725" coordsize="1472,390" path="m4871,1725l3537,1725,3524,1740,3493,1792,3475,1854,3468,1921,3469,1943,3479,2008,3502,2067,3537,2116,4871,2116,4916,2049,4934,1987,4940,1921,4940,1898,4929,1833,4907,1774,4871,1725e" filled="t" fillcolor="#FFFF00" stroked="f">
                <v:path arrowok="t"/>
                <v:fill/>
              </v:shape>
            </v:group>
            <v:group style="position:absolute;left:1628;top:1817;width:716;height:244" coordorigin="1628,1817" coordsize="716,244">
              <v:shape style="position:absolute;left:1628;top:1817;width:716;height:244" coordorigin="1628,1817" coordsize="716,244" path="m2300,1817l1665,1823,1632,1893,1628,1933,1628,1954,1641,2013,1671,2061,2306,2054,2339,1985,2343,1944,2343,1923,2330,1864,2300,1817e" filled="t" fillcolor="#FFFF00" stroked="f">
                <v:path arrowok="t"/>
                <v:fill/>
              </v:shape>
            </v:group>
            <v:group style="position:absolute;left:3084;top:1810;width:367;height:244" coordorigin="3084,1810" coordsize="367,244">
              <v:shape style="position:absolute;left:3084;top:1810;width:367;height:244" coordorigin="3084,1810" coordsize="367,244" path="m3407,1810l3121,1816,3088,1886,3084,1926,3084,1947,3097,2006,3127,2054,3413,2047,3446,1978,3450,1937,3450,1916,3437,1857,3407,1810e" filled="t" fillcolor="#FFFF00" stroked="f">
                <v:path arrowok="t"/>
                <v:fill/>
              </v:shape>
            </v:group>
            <v:group style="position:absolute;left:4464;top:2266;width:717;height:254" coordorigin="4464,2266" coordsize="717,254">
              <v:shape style="position:absolute;left:4464;top:2266;width:717;height:254" coordorigin="4464,2266" coordsize="717,254" path="m5137,2266l4509,2266,4473,2332,4464,2393,4465,2414,4479,2473,4509,2520,5137,2519,5174,2453,5182,2392,5181,2372,5167,2313,5137,2266e" filled="t" fillcolor="#FFFF00" stroked="f">
                <v:path arrowok="t"/>
                <v:fill/>
              </v:shape>
            </v:group>
            <v:group style="position:absolute;left:1624;top:2301;width:724;height:244" coordorigin="1624,2301" coordsize="724,244">
              <v:shape style="position:absolute;left:1624;top:2301;width:724;height:244" coordorigin="1624,2301" coordsize="724,244" path="m2305,2301l1661,2308,1629,2377,1624,2418,1624,2439,1637,2498,1667,2545,2311,2539,2343,2470,2348,2429,2348,2408,2335,2349,2305,2301e" filled="t" fillcolor="#FFFF00" stroked="f">
                <v:path arrowok="t"/>
                <v:fill/>
              </v:shape>
            </v:group>
            <v:group style="position:absolute;left:3098;top:2295;width:1343;height:244" coordorigin="3098,2295" coordsize="1343,244">
              <v:shape style="position:absolute;left:3098;top:2295;width:1343;height:244" coordorigin="3098,2295" coordsize="1343,244" path="m4398,2295l3135,2301,3103,2371,3098,2412,3098,2432,3111,2492,3141,2539,4403,2533,4436,2463,4441,2422,4440,2402,4427,2342,4398,2295e" filled="t" fillcolor="#FFFF00" stroked="f">
                <v:path arrowok="t"/>
                <v:fill/>
              </v:shape>
            </v:group>
            <v:group style="position:absolute;left:1627;top:2764;width:708;height:254" coordorigin="1627,2764" coordsize="708,254">
              <v:shape style="position:absolute;left:1627;top:2764;width:708;height:254" coordorigin="1627,2764" coordsize="708,254" path="m2291,2764l1671,2764,1635,2830,1627,2891,1628,2912,1642,2971,1672,3018,2291,3017,2327,2951,2335,2890,2335,2870,2321,2811,2291,2764e" filled="t" fillcolor="#FFFF00" stroked="f">
                <v:path arrowok="t"/>
                <v:fill/>
              </v:shape>
            </v:group>
            <v:group style="position:absolute;left:3139;top:2793;width:158;height:120" coordorigin="3139,2793" coordsize="158,120">
              <v:shape style="position:absolute;left:3139;top:2793;width:158;height:120" coordorigin="3139,2793" coordsize="158,120" path="m3276,2793l3153,2802,3145,2820,3140,2839,3139,2860,3143,2880,3150,2899,3160,2913,3284,2904,3292,2887,3297,2868,3297,2847,3294,2827,3287,2808,3276,2793e" filled="t" fillcolor="#FFFF00" stroked="f">
                <v:path arrowok="t"/>
                <v:fill/>
              </v:shape>
            </v:group>
            <v:group style="position:absolute;left:4462;top:2786;width:717;height:244" coordorigin="4462,2786" coordsize="717,244">
              <v:shape style="position:absolute;left:4462;top:2786;width:717;height:244" coordorigin="4462,2786" coordsize="717,244" path="m5135,2786l4499,2793,4466,2862,4462,2903,4462,2924,4475,2983,4505,3030,5141,3024,5174,2955,5178,2914,5178,2893,5165,2834,5135,2786e" filled="t" fillcolor="#FFFF00" stroked="f">
                <v:path arrowok="t"/>
                <v:fill/>
              </v:shape>
            </v:group>
            <v:group style="position:absolute;left:1623;top:3292;width:722;height:244" coordorigin="1623,3292" coordsize="722,244">
              <v:shape style="position:absolute;left:1623;top:3292;width:722;height:244" coordorigin="1623,3292" coordsize="722,244" path="m2302,3292l1660,3298,1628,3368,1623,3409,1624,3429,1636,3489,1666,3536,2308,3530,2340,3460,2345,3419,2345,3399,2332,3339,2302,3292e" filled="t" fillcolor="#FFFF00" stroked="f">
                <v:path arrowok="t"/>
                <v:fill/>
              </v:shape>
            </v:group>
            <v:group style="position:absolute;left:4472;top:3282;width:810;height:244" coordorigin="4472,3282" coordsize="810,244">
              <v:shape style="position:absolute;left:4472;top:3282;width:810;height:244" coordorigin="4472,3282" coordsize="810,244" path="m5238,3282l4509,3289,4476,3358,4472,3399,4472,3420,4485,3479,4515,3526,5244,3520,5276,3451,5281,3410,5281,3389,5268,3330,5238,3282e" filled="t" fillcolor="#FFFF00" stroked="f">
                <v:path arrowok="t"/>
                <v:fill/>
              </v:shape>
            </v:group>
            <v:group style="position:absolute;left:3149;top:3291;width:148;height:120" coordorigin="3149,3291" coordsize="148,120">
              <v:shape style="position:absolute;left:3149;top:3291;width:148;height:120" coordorigin="3149,3291" coordsize="148,120" path="m3276,3291l3163,3300,3154,3317,3150,3337,3149,3358,3152,3378,3159,3396,3170,3411,3284,3402,3292,3385,3297,3365,3297,3345,3294,3325,3287,3306,3276,3291e" filled="t" fillcolor="#FFFF00" stroked="f">
                <v:path arrowok="t"/>
                <v:fill/>
              </v:shape>
            </v:group>
            <v:group style="position:absolute;left:3145;top:3755;width:175;height:169" coordorigin="3145,3755" coordsize="175,169">
              <v:shape style="position:absolute;left:3145;top:3755;width:175;height:169" coordorigin="3145,3755" coordsize="175,169" path="m3291,3755l3171,3759,3145,3832,3146,3853,3149,3873,3155,3892,3163,3909,3175,3924,3295,3919,3305,3904,3313,3886,3318,3867,3320,3846,3320,3826,3317,3805,3311,3786,3302,3769,3291,3755e" filled="t" fillcolor="#FFFF00" stroked="f">
                <v:path arrowok="t"/>
                <v:fill/>
              </v:shape>
            </v:group>
            <v:group style="position:absolute;left:1632;top:3785;width:705;height:244" coordorigin="1632,3785" coordsize="705,244">
              <v:shape style="position:absolute;left:1632;top:3785;width:705;height:244" coordorigin="1632,3785" coordsize="705,244" path="m2294,3785l1669,3791,1637,3861,1632,3902,1633,3922,1645,3982,1675,4029,2300,4023,2332,3953,2337,3912,2337,3892,2324,3832,2294,3785e" filled="t" fillcolor="#FFFF00" stroked="f">
                <v:path arrowok="t"/>
                <v:fill/>
              </v:shape>
            </v:group>
            <v:group style="position:absolute;left:4477;top:3780;width:698;height:244" coordorigin="4477,3780" coordsize="698,244">
              <v:shape style="position:absolute;left:4477;top:3780;width:698;height:244" coordorigin="4477,3780" coordsize="698,244" path="m5132,3780l4514,3787,4481,3856,4477,3897,4477,3918,4490,3977,4520,4024,5138,4018,5170,3948,5175,3908,5174,3887,5162,3828,5132,3780e" filled="t" fillcolor="#FFFF00" stroked="f">
                <v:path arrowok="t"/>
                <v:fill/>
              </v:shape>
            </v:group>
            <v:group style="position:absolute;left:3136;top:4248;width:175;height:169" coordorigin="3136,4248" coordsize="175,169">
              <v:shape style="position:absolute;left:3136;top:4248;width:175;height:169" coordorigin="3136,4248" coordsize="175,169" path="m3281,4248l3161,4252,3136,4325,3136,4346,3139,4366,3145,4385,3154,4402,3165,4416,3285,4412,3296,4397,3304,4379,3309,4359,3311,4339,3310,4318,3307,4298,3301,4279,3293,4262,3281,4248e" filled="t" fillcolor="#FFFF00" stroked="f">
                <v:path arrowok="t"/>
                <v:fill/>
              </v:shape>
            </v:group>
            <v:group style="position:absolute;left:1637;top:4278;width:707;height:244" coordorigin="1637,4278" coordsize="707,244">
              <v:shape style="position:absolute;left:1637;top:4278;width:707;height:244" coordorigin="1637,4278" coordsize="707,244" path="m2301,4278l1674,4284,1642,4354,1637,4394,1637,4415,1650,4474,1680,4522,2307,4515,2339,4446,2344,4405,2343,4384,2331,4325,2301,4278e" filled="t" fillcolor="#FFFF00" stroked="f">
                <v:path arrowok="t"/>
                <v:fill/>
              </v:shape>
            </v:group>
            <v:group style="position:absolute;left:4461;top:4277;width:714;height:244" coordorigin="4461,4277" coordsize="714,244">
              <v:shape style="position:absolute;left:4461;top:4277;width:714;height:244" coordorigin="4461,4277" coordsize="714,244" path="m5132,4277l4498,4283,4466,4352,4461,4393,4461,4414,4474,4473,4504,4521,5138,4514,5170,4445,5175,4404,5175,4383,5162,4324,5132,4277e" filled="t" fillcolor="#FFFF00" stroked="f">
                <v:path arrowok="t"/>
                <v:fill/>
              </v:shape>
            </v:group>
            <v:group style="position:absolute;left:3140;top:4736;width:170;height:169" coordorigin="3140,4736" coordsize="170,169">
              <v:shape style="position:absolute;left:3140;top:4736;width:170;height:169" coordorigin="3140,4736" coordsize="170,169" path="m3281,4736l3166,4740,3140,4813,3141,4834,3144,4854,3150,4873,3159,4890,3170,4904,3285,4900,3296,4885,3303,4867,3308,4847,3311,4827,3310,4806,3307,4786,3301,4767,3293,4750,3281,4736e" filled="t" fillcolor="#FFFF00" stroked="f">
                <v:path arrowok="t"/>
                <v:fill/>
              </v:shape>
            </v:group>
            <v:group style="position:absolute;left:1629;top:4765;width:710;height:244" coordorigin="1629,4765" coordsize="710,244">
              <v:shape style="position:absolute;left:1629;top:4765;width:710;height:244" coordorigin="1629,4765" coordsize="710,244" path="m2295,4765l1666,4771,1634,4841,1629,4881,1629,4902,1642,4961,1672,5009,2301,5002,2334,4933,2339,4892,2338,4871,2325,4812,2295,4765e" filled="t" fillcolor="#FFFF00" stroked="f">
                <v:path arrowok="t"/>
                <v:fill/>
              </v:shape>
            </v:group>
            <v:group style="position:absolute;left:4475;top:4762;width:706;height:244" coordorigin="4475,4762" coordsize="706,244">
              <v:shape style="position:absolute;left:4475;top:4762;width:706;height:244" coordorigin="4475,4762" coordsize="706,244" path="m5138,4762l4512,4769,4479,4838,4475,4879,4475,4900,4488,4959,4518,5006,5144,5000,5176,4930,5181,4890,5181,4869,5168,4810,5138,4762e" filled="t" fillcolor="#FFFF00" stroked="f">
                <v:path arrowok="t"/>
                <v:fill/>
              </v:shape>
            </v:group>
            <v:group style="position:absolute;left:1601;top:5168;width:749;height:390" coordorigin="1601,5168" coordsize="749,390">
              <v:shape style="position:absolute;left:1601;top:5168;width:749;height:390" coordorigin="1601,5168" coordsize="749,390" path="m2281,5168l1670,5168,1657,5183,1626,5235,1607,5297,1601,5364,1602,5386,1612,5451,1635,5510,1670,5559,2281,5559,2325,5492,2344,5430,2350,5364,2349,5341,2339,5276,2316,5217,2281,5168e" filled="t" fillcolor="#FFFF00" stroked="f">
                <v:path arrowok="t"/>
                <v:fill/>
              </v:shape>
            </v:group>
            <v:group style="position:absolute;left:3454;top:5160;width:1370;height:390" coordorigin="3454,5160" coordsize="1370,390">
              <v:shape style="position:absolute;left:3454;top:5160;width:1370;height:390" coordorigin="3454,5160" coordsize="1370,390" path="m4755,5160l3523,5160,3510,5175,3479,5227,3460,5289,3454,5356,3455,5378,3465,5443,3488,5502,3523,5551,4755,5551,4799,5484,4818,5422,4824,5356,4823,5333,4813,5268,4790,5209,4755,5160e" filled="t" fillcolor="#FFFF00" stroked="f">
                <v:path arrowok="t"/>
                <v:fill/>
              </v:shape>
            </v:group>
            <v:group style="position:absolute;left:3074;top:5221;width:371;height:271" coordorigin="3074,5221" coordsize="371,271">
              <v:shape style="position:absolute;left:3074;top:5221;width:371;height:271" coordorigin="3074,5221" coordsize="371,271" path="m3397,5221l3110,5235,3079,5305,3074,5346,3074,5367,3084,5427,3122,5492,3409,5478,3440,5408,3445,5367,3445,5346,3435,5286,3397,5221e" filled="t" fillcolor="#FFFF00" stroked="f">
                <v:path arrowok="t"/>
                <v:fill/>
              </v:shape>
            </v:group>
            <v:group style="position:absolute;left:4739;top:5342;width:245;height:120" coordorigin="4739,5342" coordsize="245,120">
              <v:shape style="position:absolute;left:4739;top:5342;width:245;height:120" coordorigin="4739,5342" coordsize="245,120" path="m4963,5342l4753,5351,4744,5368,4740,5388,4739,5408,4742,5429,4749,5447,4760,5462,4971,5453,4979,5436,4983,5416,4984,5395,4981,5375,4974,5357,4963,5342e" filled="t" fillcolor="#FFFF00" stroked="f">
                <v:path arrowok="t"/>
                <v:fill/>
              </v:shape>
            </v:group>
            <v:group style="position:absolute;left:3062;top:5647;width:1389;height:390" coordorigin="3062,5647" coordsize="1389,390">
              <v:shape style="position:absolute;left:3062;top:5647;width:1389;height:390" coordorigin="3062,5647" coordsize="1389,390" path="m4383,5647l3131,5647,3118,5661,3087,5714,3069,5776,3062,5842,3063,5864,3073,5930,3096,5989,3131,6037,4383,6037,4427,5970,4446,5908,4452,5842,4451,5820,4441,5754,4418,5695,4383,5647e" filled="t" fillcolor="#FFFF00" stroked="f">
                <v:path arrowok="t"/>
                <v:fill/>
              </v:shape>
            </v:group>
            <v:group style="position:absolute;left:1611;top:5703;width:709;height:254" coordorigin="1611,5703" coordsize="709,254">
              <v:shape style="position:absolute;left:1611;top:5703;width:709;height:254" coordorigin="1611,5703" coordsize="709,254" path="m2274,5703l1655,5704,1619,5770,1611,5831,1612,5851,1625,5910,1656,5957,2275,5957,2311,5891,2319,5830,2318,5809,2305,5750,2274,5703e" filled="t" fillcolor="#FFFF00" stroked="f">
                <v:path arrowok="t"/>
                <v:fill/>
              </v:shape>
            </v:group>
            <v:group style="position:absolute;left:4456;top:5731;width:714;height:244" coordorigin="4456,5731" coordsize="714,244">
              <v:shape style="position:absolute;left:4456;top:5731;width:714;height:244" coordorigin="4456,5731" coordsize="714,244" path="m5127,5731l4493,5738,4461,5807,4456,5848,4456,5869,4469,5928,4499,5975,5133,5969,5165,5899,5170,5859,5170,5838,5157,5779,5127,5731e" filled="t" fillcolor="#FFFF00" stroked="f">
                <v:path arrowok="t"/>
                <v:fill/>
              </v:shape>
            </v:group>
            <v:group style="position:absolute;left:1619;top:6223;width:711;height:244" coordorigin="1619,6223" coordsize="711,244">
              <v:shape style="position:absolute;left:1619;top:6223;width:711;height:244" coordorigin="1619,6223" coordsize="711,244" path="m2287,6223l1656,6229,1624,6298,1619,6339,1620,6360,1633,6419,1662,6467,2293,6460,2326,6391,2330,6350,2330,6329,2317,6270,2287,6223e" filled="t" fillcolor="#FFFF00" stroked="f">
                <v:path arrowok="t"/>
                <v:fill/>
              </v:shape>
            </v:group>
            <v:group style="position:absolute;left:4451;top:6219;width:869;height:244" coordorigin="4451,6219" coordsize="869,244">
              <v:shape style="position:absolute;left:4451;top:6219;width:869;height:244" coordorigin="4451,6219" coordsize="869,244" path="m5277,6219l4488,6226,4456,6295,4451,6336,4451,6357,4464,6416,4494,6463,5283,6457,5315,6387,5320,6347,5320,6326,5307,6267,5277,6219e" filled="t" fillcolor="#FFFF00" stroked="f">
                <v:path arrowok="t"/>
                <v:fill/>
              </v:shape>
            </v:group>
            <v:group style="position:absolute;left:3139;top:6229;width:153;height:120" coordorigin="3139,6229" coordsize="153,120">
              <v:shape style="position:absolute;left:3139;top:6229;width:153;height:120" coordorigin="3139,6229" coordsize="153,120" path="m3272,6229l3153,6238,3145,6255,3140,6275,3139,6296,3143,6316,3150,6334,3160,6349,3279,6340,3287,6323,3292,6303,3293,6283,3289,6263,3282,6244,3272,6229e" filled="t" fillcolor="#FFFF00" stroked="f">
                <v:path arrowok="t"/>
                <v:fill/>
              </v:shape>
            </v:group>
            <v:group style="position:absolute;left:3126;top:6683;width:170;height:169" coordorigin="3126,6683" coordsize="170,169">
              <v:shape style="position:absolute;left:3126;top:6683;width:170;height:169" coordorigin="3126,6683" coordsize="170,169" path="m3267,6683l3152,6687,3126,6760,3126,6781,3130,6801,3136,6820,3144,6837,3156,6852,3271,6847,3281,6832,3289,6814,3294,6795,3296,6774,3296,6754,3293,6733,3287,6714,3278,6697,3267,6683e" filled="t" fillcolor="#FFFF00" stroked="f">
                <v:path arrowok="t"/>
                <v:fill/>
              </v:shape>
            </v:group>
            <v:group style="position:absolute;left:1619;top:6711;width:705;height:244" coordorigin="1619,6711" coordsize="705,244">
              <v:shape style="position:absolute;left:1619;top:6711;width:705;height:244" coordorigin="1619,6711" coordsize="705,244" path="m2281,6711l1656,6717,1624,6787,1619,6827,1620,6848,1633,6907,1662,6955,2287,6948,2319,6879,2324,6838,2324,6817,2311,6758,2281,6711e" filled="t" fillcolor="#FFFF00" stroked="f">
                <v:path arrowok="t"/>
                <v:fill/>
              </v:shape>
            </v:group>
            <v:group style="position:absolute;left:4465;top:6711;width:698;height:244" coordorigin="4465,6711" coordsize="698,244">
              <v:shape style="position:absolute;left:4465;top:6711;width:698;height:244" coordorigin="4465,6711" coordsize="698,244" path="m5120,6711l4502,6717,4470,6787,4465,6828,4465,6848,4478,6908,4508,6955,5126,6949,5158,6879,5163,6838,5163,6818,5150,6758,5120,6711e" filled="t" fillcolor="#FFFF00" stroked="f">
                <v:path arrowok="t"/>
                <v:fill/>
              </v:shape>
            </v:group>
            <v:group style="position:absolute;left:1603;top:7116;width:752;height:390" coordorigin="1603,7116" coordsize="752,390">
              <v:shape style="position:absolute;left:1603;top:7116;width:752;height:390" coordorigin="1603,7116" coordsize="752,390" path="m2286,7116l1672,7116,1659,7130,1628,7183,1609,7245,1603,7311,1604,7333,1614,7399,1637,7458,1672,7506,2286,7506,2330,7439,2349,7377,2355,7311,2354,7289,2344,7223,2321,7164,2286,7116e" filled="t" fillcolor="#FFFF00" stroked="f">
                <v:path arrowok="t"/>
                <v:fill/>
              </v:shape>
            </v:group>
            <v:group style="position:absolute;left:3058;top:7121;width:524;height:390" coordorigin="3058,7121" coordsize="524,390">
              <v:shape style="position:absolute;left:3058;top:7121;width:524;height:390" coordorigin="3058,7121" coordsize="524,390" path="m3513,7121l3127,7121,3113,7135,3082,7188,3064,7249,3058,7316,3058,7338,3069,7403,3091,7463,3127,7511,3513,7511,3557,7444,3576,7382,3582,7316,3581,7293,3571,7228,3548,7169,3513,7121e" filled="t" fillcolor="#FFFF00" stroked="f">
                <v:path arrowok="t"/>
                <v:fill/>
              </v:shape>
            </v:group>
            <v:group style="position:absolute;left:7242;top:7117;width:3081;height:390" coordorigin="7242,7117" coordsize="3081,390">
              <v:shape style="position:absolute;left:7242;top:7117;width:3081;height:390" coordorigin="7242,7117" coordsize="3081,390" path="m10254,7117l7311,7117,7298,7131,7267,7184,7249,7246,7242,7312,7243,7334,7253,7400,7276,7459,7311,7507,10254,7507,10298,7440,10317,7378,10323,7312,10323,7290,10312,7224,10289,7165,10254,7117e" filled="t" fillcolor="#FFFF00" stroked="f">
                <v:path arrowok="t"/>
                <v:fill/>
              </v:shape>
            </v:group>
            <v:group style="position:absolute;left:3587;top:7176;width:812;height:254" coordorigin="3587,7176" coordsize="812,254">
              <v:shape style="position:absolute;left:3587;top:7176;width:812;height:254" coordorigin="3587,7176" coordsize="812,254" path="m4354,7176l3631,7176,3595,7242,3587,7303,3588,7324,3602,7383,3632,7430,4354,7429,4391,7363,4399,7302,4398,7282,4384,7223,4354,7176e" filled="t" fillcolor="#FFFF00" stroked="f">
                <v:path arrowok="t"/>
                <v:fill/>
              </v:shape>
            </v:group>
            <v:group style="position:absolute;left:4461;top:7201;width:2787;height:239" coordorigin="4461,7201" coordsize="2787,239">
              <v:shape style="position:absolute;left:4461;top:7201;width:2787;height:239" coordorigin="4461,7201" coordsize="2787,239" path="m7205,7201l4498,7203,4466,7272,4461,7313,4461,7334,4474,7393,4504,7440,7211,7439,7243,7369,7248,7329,7247,7308,7235,7249,7205,7201e" filled="t" fillcolor="#FFFF00" stroked="f">
                <v:path arrowok="t"/>
                <v:fill/>
              </v:shape>
            </v:group>
            <v:group style="position:absolute;left:1510;top:7336;width:83;height:71" coordorigin="1510,7336" coordsize="83,71">
              <v:shape style="position:absolute;left:1510;top:7336;width:83;height:71" coordorigin="1510,7336" coordsize="83,71" path="m1580,7336l1513,7351,1510,7371,1513,7391,1522,7408,1589,7393,1593,7373,1590,7352,1580,7336e" filled="t" fillcolor="#FFFF00" stroked="f">
                <v:path arrowok="t"/>
                <v:fill/>
              </v:shape>
            </v:group>
            <v:group style="position:absolute;left:5300;top:7611;width:612;height:390" coordorigin="5300,7611" coordsize="612,390">
              <v:shape style="position:absolute;left:5300;top:7611;width:612;height:390" coordorigin="5300,7611" coordsize="612,390" path="m5842,7611l5369,7611,5356,7625,5325,7678,5306,7740,5300,7806,5300,7828,5311,7894,5334,7953,5369,8001,5842,8001,5887,7934,5905,7872,5911,7806,5911,7784,5900,7718,5878,7659,5842,7611e" filled="t" fillcolor="#FFFF00" stroked="f">
                <v:path arrowok="t"/>
                <v:fill/>
              </v:shape>
            </v:group>
            <v:group style="position:absolute;left:4441;top:7671;width:844;height:271" coordorigin="4441,7671" coordsize="844,271">
              <v:shape style="position:absolute;left:4441;top:7671;width:844;height:271" coordorigin="4441,7671" coordsize="844,271" path="m5238,7671l4477,7685,4447,7756,4441,7796,4441,7817,4452,7878,4489,7943,5250,7929,5281,7858,5286,7817,5286,7796,5275,7736,5238,7671e" filled="t" fillcolor="#FFFF00" stroked="f">
                <v:path arrowok="t"/>
                <v:fill/>
              </v:shape>
            </v:group>
            <v:group style="position:absolute;left:1610;top:7699;width:716;height:244" coordorigin="1610,7699" coordsize="716,244">
              <v:shape style="position:absolute;left:1610;top:7699;width:716;height:244" coordorigin="1610,7699" coordsize="716,244" path="m2283,7699l1647,7705,1615,7775,1610,7816,1610,7836,1623,7896,1653,7943,2289,7937,2321,7867,2326,7826,2325,7806,2313,7746,2283,7699e" filled="t" fillcolor="#FFFF00" stroked="f">
                <v:path arrowok="t"/>
                <v:fill/>
              </v:shape>
            </v:group>
            <v:group style="position:absolute;left:3135;top:7698;width:148;height:120" coordorigin="3135,7698" coordsize="148,120">
              <v:shape style="position:absolute;left:3135;top:7698;width:148;height:120" coordorigin="3135,7698" coordsize="148,120" path="m3262,7698l3148,7707,3140,7724,3135,7744,3135,7765,3138,7785,3145,7803,3156,7818,3269,7809,3278,7792,3282,7772,3283,7752,3280,7732,3273,7713,3262,7698e" filled="t" fillcolor="#FFFF00" stroked="f">
                <v:path arrowok="t"/>
                <v:fill/>
              </v:shape>
            </v:group>
            <v:group style="position:absolute;left:3586;top:7695;width:709;height:244" coordorigin="3586,7695" coordsize="709,244">
              <v:shape style="position:absolute;left:3586;top:7695;width:709;height:244" coordorigin="3586,7695" coordsize="709,244" path="m4252,7695l3623,7702,3591,7771,3586,7812,3586,7833,3599,7892,3629,7939,4258,7933,4290,7863,4295,7823,4295,7802,4282,7743,4252,7695e" filled="t" fillcolor="#FFFF00" stroked="f">
                <v:path arrowok="t"/>
                <v:fill/>
              </v:shape>
            </v:group>
            <v:group style="position:absolute;left:7740;top:7611;width:2883;height:390" coordorigin="7740,7611" coordsize="2883,390">
              <v:shape style="position:absolute;left:7740;top:7611;width:2883;height:390" coordorigin="7740,7611" coordsize="2883,390" path="m10554,7611l7809,7611,7796,7625,7765,7678,7747,7740,7740,7806,7741,7828,7751,7894,7774,7953,7809,8001,10554,8001,10599,7934,10617,7872,10623,7806,10623,7784,10612,7718,10590,7659,10554,7611e" filled="t" fillcolor="#FFFF00" stroked="f">
                <v:path arrowok="t"/>
                <v:fill/>
              </v:shape>
            </v:group>
            <v:group style="position:absolute;left:9715;top:7626;width:83;height:71" coordorigin="9715,7626" coordsize="83,71">
              <v:shape style="position:absolute;left:9715;top:7626;width:83;height:71" coordorigin="9715,7626" coordsize="83,71" path="m9785,7626l9718,7641,9715,7661,9718,7681,9727,7697,9795,7682,9798,7662,9795,7642,9785,7626e" filled="t" fillcolor="#FFFF00" stroked="f">
                <v:path arrowok="t"/>
                <v:fill/>
              </v:shape>
            </v:group>
            <v:group style="position:absolute;left:5911;top:7695;width:1811;height:244" coordorigin="5911,7695" coordsize="1811,244">
              <v:shape style="position:absolute;left:5911;top:7695;width:1811;height:244" coordorigin="5911,7695" coordsize="1811,244" path="m7679,7695l5948,7702,5915,7771,5911,7812,5911,7833,5924,7892,5954,7939,7685,7933,7717,7863,7722,7823,7722,7802,7709,7743,7679,7695e" filled="t" fillcolor="#FFFF00" stroked="f">
                <v:path arrowok="t"/>
                <v:fill/>
              </v:shape>
            </v:group>
            <v:group style="position:absolute;left:4236;top:7792;width:134;height:120" coordorigin="4236,7792" coordsize="134,120">
              <v:shape style="position:absolute;left:4236;top:7792;width:134;height:120" coordorigin="4236,7792" coordsize="134,120" path="m4349,7792l4250,7801,4241,7818,4237,7838,4236,7859,4239,7879,4246,7897,4257,7912,4356,7903,4365,7886,4369,7866,4370,7846,4367,7826,4360,7807,4349,7792e" filled="t" fillcolor="#FFFF00" stroked="f">
                <v:path arrowok="t"/>
                <v:fill/>
              </v:shape>
            </v:group>
            <v:group style="position:absolute;left:3048;top:8101;width:2142;height:390" coordorigin="3048,8101" coordsize="2142,390">
              <v:shape style="position:absolute;left:3048;top:8101;width:2142;height:390" coordorigin="3048,8101" coordsize="2142,390" path="m5121,8101l3117,8101,3104,8116,3073,8168,3054,8230,3048,8297,3048,8319,3059,8384,3082,8443,3117,8492,5121,8492,5165,8425,5184,8363,5190,8297,5189,8274,5179,8209,5156,8150,5121,8101e" filled="t" fillcolor="#FFFF00" stroked="f">
                <v:path arrowok="t"/>
                <v:fill/>
              </v:shape>
            </v:group>
            <v:group style="position:absolute;left:1610;top:8186;width:710;height:244" coordorigin="1610,8186" coordsize="710,244">
              <v:shape style="position:absolute;left:1610;top:8186;width:710;height:244" coordorigin="1610,8186" coordsize="710,244" path="m2276,8186l1647,8192,1615,8262,1610,8303,1610,8323,1623,8383,1653,8430,2282,8424,2315,8354,2319,8313,2319,8293,2306,8233,2276,8186e" filled="t" fillcolor="#FFFF00" stroked="f">
                <v:path arrowok="t"/>
                <v:fill/>
              </v:shape>
            </v:group>
            <v:group style="position:absolute;left:1605;top:8669;width:706;height:244" coordorigin="1605,8669" coordsize="706,244">
              <v:shape style="position:absolute;left:1605;top:8669;width:706;height:244" coordorigin="1605,8669" coordsize="706,244" path="m2268,8669l1642,8676,1610,8745,1605,8786,1605,8807,1618,8866,1648,8913,2273,8907,2306,8837,2311,8797,2310,8776,2297,8717,2268,8669e" filled="t" fillcolor="#FFFF00" stroked="f">
                <v:path arrowok="t"/>
                <v:fill/>
              </v:shape>
            </v:group>
            <v:group style="position:absolute;left:3120;top:8669;width:158;height:120" coordorigin="3120,8669" coordsize="158,120">
              <v:shape style="position:absolute;left:3120;top:8669;width:158;height:120" coordorigin="3120,8669" coordsize="158,120" path="m3257,8669l3134,8678,3125,8696,3121,8715,3120,8736,3123,8756,3130,8775,3141,8789,3264,8780,3273,8763,3277,8744,3278,8723,3275,8703,3268,8684,3257,8669e" filled="t" fillcolor="#FFFF00" stroked="f">
                <v:path arrowok="t"/>
                <v:fill/>
              </v:shape>
            </v:group>
            <v:group style="position:absolute;left:4446;top:8663;width:705;height:244" coordorigin="4446,8663" coordsize="705,244">
              <v:shape style="position:absolute;left:4446;top:8663;width:705;height:244" coordorigin="4446,8663" coordsize="705,244" path="m5108,8663l4483,8669,4451,8739,4446,8779,4446,8800,4459,8859,4489,8907,5114,8900,5146,8831,5151,8790,5150,8769,5137,8710,5108,8663e" filled="t" fillcolor="#FFFF00" stroked="f">
                <v:path arrowok="t"/>
                <v:fill/>
              </v:shape>
            </v:group>
            <v:group style="position:absolute;left:3111;top:9128;width:175;height:169" coordorigin="3111,9128" coordsize="175,169">
              <v:shape style="position:absolute;left:3111;top:9128;width:175;height:169" coordorigin="3111,9128" coordsize="175,169" path="m3257,9128l3137,9133,3111,9206,3112,9226,3115,9247,3121,9266,3130,9283,3141,9297,3261,9293,3272,9277,3279,9260,3284,9240,3287,9220,3286,9199,3283,9179,3277,9160,3268,9143,3257,9128e" filled="t" fillcolor="#FFFF00" stroked="f">
                <v:path arrowok="t"/>
                <v:fill/>
              </v:shape>
            </v:group>
            <v:group style="position:absolute;left:1600;top:9157;width:714;height:244" coordorigin="1600,9157" coordsize="714,244">
              <v:shape style="position:absolute;left:1600;top:9157;width:714;height:244" coordorigin="1600,9157" coordsize="714,244" path="m2271,9157l1637,9163,1605,9233,1600,9274,1600,9294,1613,9354,1643,9401,2277,9395,2310,9325,2314,9284,2314,9264,2301,9204,2271,9157e" filled="t" fillcolor="#FFFF00" stroked="f">
                <v:path arrowok="t"/>
                <v:fill/>
              </v:shape>
            </v:group>
            <v:group style="position:absolute;left:4440;top:9154;width:714;height:244" coordorigin="4440,9154" coordsize="714,244">
              <v:shape style="position:absolute;left:4440;top:9154;width:714;height:244" coordorigin="4440,9154" coordsize="714,244" path="m5111,9154l4477,9160,4445,9229,4440,9270,4440,9291,4453,9350,4483,9398,5117,9391,5149,9322,5154,9281,5154,9260,5141,9201,5111,9154e" filled="t" fillcolor="#FFFF00" stroked="f">
                <v:path arrowok="t"/>
                <v:fill/>
              </v:shape>
            </v:group>
            <v:group style="position:absolute;left:1600;top:9641;width:714;height:244" coordorigin="1600,9641" coordsize="714,244">
              <v:shape style="position:absolute;left:1600;top:9641;width:714;height:244" coordorigin="1600,9641" coordsize="714,244" path="m2271,9641l1637,9648,1605,9717,1600,9758,1600,9779,1613,9838,1643,9885,2277,9879,2309,9810,2314,9769,2313,9748,2301,9689,2271,9641e" filled="t" fillcolor="#FFFF00" stroked="f">
                <v:path arrowok="t"/>
                <v:fill/>
              </v:shape>
            </v:group>
            <v:group style="position:absolute;left:4441;top:9637;width:715;height:244" coordorigin="4441,9637" coordsize="715,244">
              <v:shape style="position:absolute;left:4441;top:9637;width:715;height:244" coordorigin="4441,9637" coordsize="715,244" path="m5113,9637l4478,9644,4446,9713,4441,9754,4442,9775,4454,9834,4484,9881,5119,9875,5151,9806,5156,9765,5155,9744,5143,9685,5113,9637e" filled="t" fillcolor="#FFFF00" stroked="f">
                <v:path arrowok="t"/>
                <v:fill/>
              </v:shape>
            </v:group>
            <v:group style="position:absolute;left:3120;top:9646;width:158;height:120" coordorigin="3120,9646" coordsize="158,120">
              <v:shape style="position:absolute;left:3120;top:9646;width:158;height:120" coordorigin="3120,9646" coordsize="158,120" path="m3257,9646l3134,9655,3125,9672,3121,9692,3120,9712,3123,9732,3130,9751,3141,9766,3264,9757,3273,9739,3277,9720,3278,9699,3275,9679,3268,9661,3257,9646e" filled="t" fillcolor="#FFFF00" stroked="f">
                <v:path arrowok="t"/>
                <v:fill/>
              </v:shape>
            </v:group>
            <v:group style="position:absolute;left:3045;top:10109;width:1840;height:271" coordorigin="3045,10109" coordsize="1840,271">
              <v:shape style="position:absolute;left:3045;top:10109;width:1840;height:271" coordorigin="3045,10109" coordsize="1840,271" path="m4837,10109l3081,10123,3050,10194,3045,10234,3045,10255,3055,10316,3093,10381,4849,10367,4880,10296,4885,10255,4885,10234,4875,10174,4837,10109e" filled="t" fillcolor="#FFFF00" stroked="f">
                <v:path arrowok="t"/>
                <v:fill/>
              </v:shape>
            </v:group>
            <v:group style="position:absolute;left:1600;top:10138;width:719;height:244" coordorigin="1600,10138" coordsize="719,244">
              <v:shape style="position:absolute;left:1600;top:10138;width:719;height:244" coordorigin="1600,10138" coordsize="719,244" path="m2276,10138l1637,10145,1605,10214,1600,10255,1600,10276,1613,10335,1643,10382,2282,10376,2314,10306,2319,10266,2319,10245,2306,10186,2276,10138e" filled="t" fillcolor="#FFFF00" stroked="f">
                <v:path arrowok="t"/>
                <v:fill/>
              </v:shape>
            </v:group>
            <v:group style="position:absolute;left:1593;top:10607;width:718;height:254" coordorigin="1593,10607" coordsize="718,254">
              <v:shape style="position:absolute;left:1593;top:10607;width:718;height:254" coordorigin="1593,10607" coordsize="718,254" path="m2266,10607l1638,10607,1601,10673,1593,10734,1594,10755,1608,10814,1638,10861,2267,10860,2303,10794,2311,10733,2310,10713,2297,10654,2266,10607e" filled="t" fillcolor="#FFFF00" stroked="f">
                <v:path arrowok="t"/>
                <v:fill/>
              </v:shape>
            </v:group>
            <v:group style="position:absolute;left:3474;top:10607;width:180;height:169" coordorigin="3474,10607" coordsize="180,169">
              <v:shape style="position:absolute;left:3474;top:10607;width:180;height:169" coordorigin="3474,10607" coordsize="180,169" path="m3624,10607l3499,10611,3474,10684,3474,10705,3477,10725,3483,10744,3492,10761,3503,10776,3628,10771,3639,10756,3647,10738,3652,10719,3654,10698,3653,10677,3650,10657,3644,10638,3636,10621,3624,10607e" filled="t" fillcolor="#FFFF00" stroked="f">
                <v:path arrowok="t"/>
                <v:fill/>
              </v:shape>
            </v:group>
            <v:group style="position:absolute;left:3110;top:10636;width:168;height:120" coordorigin="3110,10636" coordsize="168,120">
              <v:shape style="position:absolute;left:3110;top:10636;width:168;height:120" coordorigin="3110,10636" coordsize="168,120" path="m3257,10636l3124,10645,3116,10662,3111,10682,3110,10703,3114,10723,3121,10741,3131,10756,3264,10747,3273,10730,3277,10710,3278,10690,3275,10670,3268,10651,3257,10636e" filled="t" fillcolor="#FFFF00" stroked="f">
                <v:path arrowok="t"/>
                <v:fill/>
              </v:shape>
            </v:group>
            <v:group style="position:absolute;left:3033;top:11026;width:1389;height:390" coordorigin="3033,11026" coordsize="1389,390">
              <v:shape style="position:absolute;left:3033;top:11026;width:1389;height:390" coordorigin="3033,11026" coordsize="1389,390" path="m4354,11026l3102,11026,3089,11041,3058,11093,3040,11155,3033,11221,3034,11243,3044,11309,3067,11368,3102,11416,4354,11416,4398,11349,4417,11287,4423,11221,4422,11199,4412,11133,4389,11074,4354,11026e" filled="t" fillcolor="#FFFF00" stroked="f">
                <v:path arrowok="t"/>
                <v:fill/>
              </v:shape>
            </v:group>
            <v:group style="position:absolute;left:6131;top:11030;width:757;height:390" coordorigin="6131,11030" coordsize="757,390">
              <v:shape style="position:absolute;left:6131;top:11030;width:757;height:390" coordorigin="6131,11030" coordsize="757,390" path="m6818,11030l6200,11030,6187,11044,6156,11097,6137,11159,6131,11225,6131,11247,6142,11313,6165,11372,6200,11420,6818,11420,6863,11353,6881,11291,6887,11225,6887,11203,6876,11137,6854,11078,6818,11030e" filled="t" fillcolor="#FFFF00" stroked="f">
                <v:path arrowok="t"/>
                <v:fill/>
              </v:shape>
            </v:group>
            <v:group style="position:absolute;left:1600;top:11114;width:691;height:244" coordorigin="1600,11114" coordsize="691,244">
              <v:shape style="position:absolute;left:1600;top:11114;width:691;height:244" coordorigin="1600,11114" coordsize="691,244" path="m2248,11114l1637,11121,1605,11190,1600,11231,1600,11252,1613,11311,1643,11358,2254,11352,2286,11283,2291,11242,2291,11221,2278,11162,2248,11114e" filled="t" fillcolor="#FFFF00" stroked="f">
                <v:path arrowok="t"/>
                <v:fill/>
              </v:shape>
            </v:group>
            <v:group style="position:absolute;left:4441;top:11110;width:1648;height:244" coordorigin="4441,11110" coordsize="1648,244">
              <v:shape style="position:absolute;left:4441;top:11110;width:1648;height:244" coordorigin="4441,11110" coordsize="1648,244" path="m6046,11110l4478,11117,4446,11186,4441,11227,4441,11248,4454,11307,4484,11354,6052,11348,6084,11279,6089,11238,6089,11217,6076,11158,6046,11110e" filled="t" fillcolor="#FFFF00" stroked="f">
                <v:path arrowok="t"/>
                <v:fill/>
              </v:shape>
            </v:group>
            <v:group style="position:absolute;left:1595;top:11600;width:700;height:244" coordorigin="1595,11600" coordsize="700,244">
              <v:shape style="position:absolute;left:1595;top:11600;width:700;height:244" coordorigin="1595,11600" coordsize="700,244" path="m2252,11600l1632,11606,1600,11676,1595,11717,1596,11737,1608,11797,1638,11844,2258,11838,2290,11768,2295,11727,2294,11707,2282,11647,2252,11600e" filled="t" fillcolor="#FFFF00" stroked="f">
                <v:path arrowok="t"/>
                <v:fill/>
              </v:shape>
            </v:group>
            <v:group style="position:absolute;left:3106;top:11607;width:163;height:120" coordorigin="3106,11607" coordsize="163,120">
              <v:shape style="position:absolute;left:3106;top:11607;width:163;height:120" coordorigin="3106,11607" coordsize="163,120" path="m3247,11607l3119,11616,3111,11634,3106,11653,3106,11674,3109,11694,3116,11713,3127,11727,3255,11718,3263,11701,3268,11682,3268,11661,3265,11641,3258,11622,3247,11607e" filled="t" fillcolor="#FFFF00" stroked="f">
                <v:path arrowok="t"/>
                <v:fill/>
              </v:shape>
            </v:group>
            <v:group style="position:absolute;left:4443;top:11605;width:708;height:244" coordorigin="4443,11605" coordsize="708,244">
              <v:shape style="position:absolute;left:4443;top:11605;width:708;height:244" coordorigin="4443,11605" coordsize="708,244" path="m5108,11605l4480,11611,4447,11680,4443,11721,4443,11742,4456,11801,4486,11849,5113,11842,5146,11773,5151,11732,5150,11711,5137,11652,5108,11605e" filled="t" fillcolor="#FFFF00" stroked="f">
                <v:path arrowok="t"/>
                <v:fill/>
              </v:shape>
            </v:group>
            <v:group style="position:absolute;left:1603;top:12089;width:700;height:244" coordorigin="1603,12089" coordsize="700,244">
              <v:shape style="position:absolute;left:1603;top:12089;width:700;height:244" coordorigin="1603,12089" coordsize="700,244" path="m2260,12089l1640,12095,1608,12165,1603,12206,1603,12226,1616,12286,1646,12333,2266,12327,2299,12257,2303,12216,2303,12196,2290,12136,2260,12089e" filled="t" fillcolor="#FFFF00" stroked="f">
                <v:path arrowok="t"/>
                <v:fill/>
              </v:shape>
            </v:group>
            <v:group style="position:absolute;left:3110;top:12091;width:163;height:120" coordorigin="3110,12091" coordsize="163,120">
              <v:shape style="position:absolute;left:3110;top:12091;width:163;height:120" coordorigin="3110,12091" coordsize="163,120" path="m3252,12091l3124,12100,3116,12117,3111,12137,3110,12157,3114,12177,3121,12196,3131,12211,3259,12202,3268,12184,3272,12165,3273,12144,3270,12124,3263,12106,3252,12091e" filled="t" fillcolor="#FFFF00" stroked="f">
                <v:path arrowok="t"/>
                <v:fill/>
              </v:shape>
            </v:group>
            <v:group style="position:absolute;left:4438;top:12084;width:1559;height:247" coordorigin="4438,12084" coordsize="1559,247">
              <v:shape style="position:absolute;left:4438;top:12084;width:1559;height:247" coordorigin="4438,12084" coordsize="1559,247" path="m5953,12084l4475,12094,4443,12163,4438,12204,4438,12225,4451,12284,4481,12331,5959,12322,5992,12253,5996,12212,5996,12191,5983,12132,5953,12084e" filled="t" fillcolor="#FFFF00" stroked="f">
                <v:path arrowok="t"/>
                <v:fill/>
              </v:shape>
            </v:group>
            <v:group style="position:absolute;left:1584;top:12539;width:713;height:254" coordorigin="1584,12539" coordsize="713,254">
              <v:shape style="position:absolute;left:1584;top:12539;width:713;height:254" coordorigin="1584,12539" coordsize="713,254" path="m2252,12539l1628,12540,1592,12606,1584,12667,1585,12688,1598,12746,1629,12793,2253,12793,2289,12727,2297,12666,2296,12645,2282,12587,2252,12539e" filled="t" fillcolor="#FFFF00" stroked="f">
                <v:path arrowok="t"/>
                <v:fill/>
              </v:shape>
            </v:group>
            <v:group style="position:absolute;left:3097;top:12545;width:180;height:169" coordorigin="3097,12545" coordsize="180,169">
              <v:shape style="position:absolute;left:3097;top:12545;width:180;height:169" coordorigin="3097,12545" coordsize="180,169" path="m3247,12545l3123,12549,3097,12622,3097,12643,3101,12663,3107,12682,3115,12699,3127,12713,3251,12709,3262,12694,3270,12676,3275,12656,3277,12636,3277,12615,3273,12595,3268,12576,3259,12559,3247,12545e" filled="t" fillcolor="#FFFF00" stroked="f">
                <v:path arrowok="t"/>
                <v:fill/>
              </v:shape>
            </v:group>
            <v:group style="position:absolute;left:4425;top:12573;width:714;height:255" coordorigin="4425,12573" coordsize="714,255">
              <v:shape style="position:absolute;left:4425;top:12573;width:714;height:255" coordorigin="4425,12573" coordsize="714,255" path="m5093,12573l4469,12574,4433,12640,4425,12701,4426,12722,4440,12781,4470,12828,5095,12827,5131,12760,5138,12699,5137,12679,5124,12620,5093,12573e" filled="t" fillcolor="#FFFF00" stroked="f">
                <v:path arrowok="t"/>
                <v:fill/>
              </v:shape>
            </v:group>
            <v:group style="position:absolute;left:1584;top:13032;width:708;height:254" coordorigin="1584,13032" coordsize="708,254">
              <v:shape style="position:absolute;left:1584;top:13032;width:708;height:254" coordorigin="1584,13032" coordsize="708,254" path="m2247,13032l1628,13033,1592,13099,1584,13160,1585,13181,1598,13239,1629,13286,2248,13286,2284,13220,2292,13159,2291,13138,2277,13080,2247,13032e" filled="t" fillcolor="#FFFF00" stroked="f">
                <v:path arrowok="t"/>
                <v:fill/>
              </v:shape>
            </v:group>
            <v:group style="position:absolute;left:3096;top:13062;width:168;height:120" coordorigin="3096,13062" coordsize="168,120">
              <v:shape style="position:absolute;left:3096;top:13062;width:168;height:120" coordorigin="3096,13062" coordsize="168,120" path="m3242,13062l3109,13071,3101,13088,3096,13108,3096,13129,3099,13149,3106,13167,3117,13182,3250,13173,3258,13156,3263,13136,3263,13116,3260,13095,3253,13077,3242,13062e" filled="t" fillcolor="#FFFF00" stroked="f">
                <v:path arrowok="t"/>
                <v:fill/>
              </v:shape>
            </v:group>
            <v:group style="position:absolute;left:4422;top:13061;width:721;height:244" coordorigin="4422,13061" coordsize="721,244">
              <v:shape style="position:absolute;left:4422;top:13061;width:721;height:244" coordorigin="4422,13061" coordsize="721,244" path="m5099,13061l4459,13067,4427,13137,4422,13177,4422,13198,4435,13257,4465,13305,5105,13298,5138,13229,5143,13188,5142,13167,5129,13108,5099,13061e" filled="t" fillcolor="#FFFF00" stroked="f">
                <v:path arrowok="t"/>
                <v:fill/>
              </v:shape>
            </v:group>
            <v:group style="position:absolute;left:5297;top:13056;width:690;height:244" coordorigin="5297,13056" coordsize="690,244">
              <v:shape style="position:absolute;left:5297;top:13056;width:690;height:244" coordorigin="5297,13056" coordsize="690,244" path="m5944,13056l5334,13062,5301,13131,5297,13172,5297,13193,5310,13252,5340,13300,5950,13293,5982,13224,5987,13183,5986,13162,5973,13103,5944,13056e" filled="t" fillcolor="#FFFF00" stroked="f">
                <v:path arrowok="t"/>
                <v:fill/>
              </v:shape>
            </v:group>
            <v:group style="position:absolute;left:5077;top:13158;width:139;height:120" coordorigin="5077,13158" coordsize="139,120">
              <v:shape style="position:absolute;left:5077;top:13158;width:139;height:120" coordorigin="5077,13158" coordsize="139,120" path="m5195,13158l5091,13167,5082,13184,5078,13204,5077,13224,5080,13245,5087,13263,5098,13278,5202,13269,5211,13252,5215,13232,5216,13211,5213,13191,5206,13173,5195,13158e" filled="t" fillcolor="#FFFF00" stroked="f">
                <v:path arrowok="t"/>
                <v:fill/>
              </v:shape>
            </v:group>
            <v:group style="position:absolute;left:1579;top:13551;width:702;height:244" coordorigin="1579,13551" coordsize="702,244">
              <v:shape style="position:absolute;left:1579;top:13551;width:702;height:244" coordorigin="1579,13551" coordsize="702,244" path="m2238,13551l1616,13557,1583,13627,1579,13667,1579,13688,1592,13747,1622,13795,2244,13788,2276,13719,2281,13678,2281,13657,2268,13598,2238,13551e" filled="t" fillcolor="#FFFF00" stroked="f">
                <v:path arrowok="t"/>
                <v:fill/>
              </v:shape>
            </v:group>
            <v:group style="position:absolute;left:3101;top:13560;width:173;height:120" coordorigin="3101,13560" coordsize="173,120">
              <v:shape style="position:absolute;left:3101;top:13560;width:173;height:120" coordorigin="3101,13560" coordsize="173,120" path="m3252,13560l3114,13569,3106,13586,3101,13606,3101,13626,3104,13646,3111,13665,3122,13680,3260,13671,3268,13653,3273,13634,3273,13613,3270,13593,3263,13575,3252,13560e" filled="t" fillcolor="#FFFF00" stroked="f">
                <v:path arrowok="t"/>
                <v:fill/>
              </v:shape>
            </v:group>
            <v:group style="position:absolute;left:4425;top:13553;width:708;height:244" coordorigin="4425,13553" coordsize="708,244">
              <v:shape style="position:absolute;left:4425;top:13553;width:708;height:244" coordorigin="4425,13553" coordsize="708,244" path="m5090,13553l4462,13560,4430,13629,4425,13670,4425,13691,4438,13750,4468,13797,5096,13791,5128,13721,5133,13681,5132,13660,5120,13601,5090,13553e" filled="t" fillcolor="#FFFF00" stroked="f">
                <v:path arrowok="t"/>
                <v:fill/>
              </v:shape>
            </v:group>
            <v:group style="position:absolute;left:3092;top:14018;width:175;height:169" coordorigin="3092,14018" coordsize="175,169">
              <v:shape style="position:absolute;left:3092;top:14018;width:175;height:169" coordorigin="3092,14018" coordsize="175,169" path="m3238,14018l3118,14023,3092,14096,3093,14117,3096,14137,3102,14156,3110,14173,3122,14187,3242,14183,3252,14168,3260,14150,3265,14130,3267,14110,3267,14089,3264,14069,3258,14050,3249,14033,3238,14018e" filled="t" fillcolor="#FFFF00" stroked="f">
                <v:path arrowok="t"/>
                <v:fill/>
              </v:shape>
            </v:group>
            <v:group style="position:absolute;left:4415;top:14023;width:708;height:254" coordorigin="4415,14023" coordsize="708,254">
              <v:shape style="position:absolute;left:4415;top:14023;width:708;height:254" coordorigin="4415,14023" coordsize="708,254" path="m5078,14023l4460,14024,4424,14090,4415,14150,4416,14171,4430,14230,4460,14277,5079,14277,5115,14210,5123,14150,5122,14129,5109,14070,5078,14023e" filled="t" fillcolor="#FFFF00" stroked="f">
                <v:path arrowok="t"/>
                <v:fill/>
              </v:shape>
            </v:group>
            <v:group style="position:absolute;left:1586;top:14042;width:706;height:244" coordorigin="1586,14042" coordsize="706,244">
              <v:shape style="position:absolute;left:1586;top:14042;width:706;height:244" coordorigin="1586,14042" coordsize="706,244" path="m2249,14042l1623,14049,1590,14118,1586,14159,1586,14180,1599,14239,1629,14286,2255,14280,2287,14211,2292,14170,2291,14149,2279,14090,2249,14042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auto"/>
        <w:ind w:left="10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504.48999pt;margin-top:-23.291965pt;width:57.9866pt;height:69.5839pt;mso-position-horizontal-relative:page;mso-position-vertical-relative:paragraph;z-index:-19533" type="#_x0000_t75">
            <v:imagedata r:id="rId174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Ro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9"/>
          <w:position w:val="2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2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59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2"/>
        </w:rPr>
        <w:t>COILS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1" w:after="0" w:line="240" w:lineRule="auto"/>
        <w:ind w:left="2338" w:right="79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78" w:lineRule="exact"/>
        <w:ind w:left="734" w:right="-20"/>
        <w:jc w:val="left"/>
        <w:tabs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5"/>
          <w:position w:val="-1"/>
        </w:rPr>
        <w:t>1305'1</w:t>
      </w:r>
      <w:r>
        <w:rPr>
          <w:rFonts w:ascii="Segoe UI" w:hAnsi="Segoe UI" w:cs="Segoe UI" w:eastAsia="Segoe UI"/>
          <w:sz w:val="17"/>
          <w:szCs w:val="17"/>
          <w:spacing w:val="-48"/>
          <w:w w:val="12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8"/>
          <w:szCs w:val="18"/>
          <w:spacing w:val="-2"/>
          <w:w w:val="125"/>
          <w:position w:val="0"/>
        </w:rPr>
        <w:t>Us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25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-1"/>
          <w:w w:val="125"/>
          <w:position w:val="0"/>
        </w:rPr>
        <w:t>13129</w:t>
      </w:r>
      <w:r>
        <w:rPr>
          <w:rFonts w:ascii="Segoe UI" w:hAnsi="Segoe UI" w:cs="Segoe UI" w:eastAsia="Segoe UI"/>
          <w:sz w:val="22"/>
          <w:szCs w:val="22"/>
          <w:spacing w:val="0"/>
          <w:w w:val="125"/>
          <w:position w:val="0"/>
        </w:rPr>
        <w:t>;</w:t>
      </w:r>
      <w:r>
        <w:rPr>
          <w:rFonts w:ascii="Segoe UI" w:hAnsi="Segoe UI" w:cs="Segoe UI" w:eastAsia="Segoe UI"/>
          <w:sz w:val="22"/>
          <w:szCs w:val="22"/>
          <w:spacing w:val="-15"/>
          <w:w w:val="12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51"/>
          <w:position w:val="0"/>
        </w:rPr>
        <w:t>connectin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g</w:t>
      </w:r>
      <w:r>
        <w:rPr>
          <w:rFonts w:ascii="Segoe UI" w:hAnsi="Segoe UI" w:cs="Segoe UI" w:eastAsia="Segoe UI"/>
          <w:sz w:val="17"/>
          <w:szCs w:val="17"/>
          <w:spacing w:val="29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green</w:t>
      </w:r>
      <w:r>
        <w:rPr>
          <w:rFonts w:ascii="Segoe UI" w:hAnsi="Segoe UI" w:cs="Segoe UI" w:eastAsia="Segoe UI"/>
          <w:sz w:val="17"/>
          <w:szCs w:val="17"/>
          <w:spacing w:val="29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lead</w:t>
      </w:r>
      <w:r>
        <w:rPr>
          <w:rFonts w:ascii="Segoe UI" w:hAnsi="Segoe UI" w:cs="Segoe UI" w:eastAsia="Segoe UI"/>
          <w:sz w:val="17"/>
          <w:szCs w:val="17"/>
          <w:spacing w:val="54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to</w:t>
      </w:r>
      <w:r>
        <w:rPr>
          <w:rFonts w:ascii="Segoe UI" w:hAnsi="Segoe UI" w:cs="Segoe UI" w:eastAsia="Segoe UI"/>
          <w:sz w:val="17"/>
          <w:szCs w:val="17"/>
          <w:spacing w:val="36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97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5</w:t>
      </w:r>
      <w:r>
        <w:rPr>
          <w:rFonts w:ascii="Segoe UI" w:hAnsi="Segoe UI" w:cs="Segoe UI" w:eastAsia="Segoe UI"/>
          <w:sz w:val="17"/>
          <w:szCs w:val="17"/>
          <w:spacing w:val="47"/>
          <w:w w:val="19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soc�</w:t>
      </w:r>
      <w:r>
        <w:rPr>
          <w:rFonts w:ascii="Segoe UI" w:hAnsi="Segoe UI" w:cs="Segoe UI" w:eastAsia="Segoe UI"/>
          <w:sz w:val="17"/>
          <w:szCs w:val="17"/>
          <w:spacing w:val="-39"/>
          <w:w w:val="19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8"/>
          <w:position w:val="0"/>
        </w:rPr>
        <w:t>terminal.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31" w:right="-20"/>
        <w:jc w:val="left"/>
        <w:tabs>
          <w:tab w:pos="21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6"/>
        </w:rPr>
        <w:t>1310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9"/>
          <w:w w:val="136"/>
          <w:position w:val="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39"/>
          <w:position w:val="1"/>
        </w:rPr>
        <w:t>au.bot1tute.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27" w:right="-20"/>
        <w:jc w:val="left"/>
        <w:tabs>
          <w:tab w:pos="220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13129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SUbatitutG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7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5"/>
          <w:position w:val="1"/>
        </w:rPr>
        <w:t>13296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2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13295</w:t>
      </w:r>
      <w:r>
        <w:rPr>
          <w:rFonts w:ascii="Segoe UI" w:hAnsi="Segoe UI" w:cs="Segoe UI" w:eastAsia="Segoe UI"/>
          <w:sz w:val="22"/>
          <w:szCs w:val="22"/>
          <w:spacing w:val="-37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17"/>
          <w:position w:val="1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1"/>
        </w:rPr>
        <w:t>13129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26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1224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3</w:t>
      </w:r>
      <w:r>
        <w:rPr>
          <w:rFonts w:ascii="Segoe UI" w:hAnsi="Segoe UI" w:cs="Segoe UI" w:eastAsia="Segoe UI"/>
          <w:sz w:val="17"/>
          <w:szCs w:val="17"/>
          <w:spacing w:val="-60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0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1"/>
        </w:rPr>
        <w:t>30183.,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35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3011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2</w:t>
      </w:r>
      <w:r>
        <w:rPr>
          <w:rFonts w:ascii="Segoe UI" w:hAnsi="Segoe UI" w:cs="Segoe UI" w:eastAsia="Segoe UI"/>
          <w:sz w:val="17"/>
          <w:szCs w:val="17"/>
          <w:spacing w:val="-6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40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30113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3011'1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2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30114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9"/>
        </w:rPr>
        <w:t>n</w:t>
      </w:r>
      <w:r>
        <w:rPr>
          <w:rFonts w:ascii="Segoe UI" w:hAnsi="Segoe UI" w:cs="Segoe UI" w:eastAsia="Segoe UI"/>
          <w:sz w:val="13"/>
          <w:szCs w:val="13"/>
          <w:spacing w:val="-43"/>
          <w:w w:val="140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0"/>
        </w:rPr>
        <w:t>30193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0" w:right="-20"/>
        <w:jc w:val="left"/>
        <w:tabs>
          <w:tab w:pos="21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02"/>
        </w:rPr>
        <w:t>3</w:t>
      </w:r>
      <w:r>
        <w:rPr>
          <w:rFonts w:ascii="Segoe UI" w:hAnsi="Segoe UI" w:cs="Segoe UI" w:eastAsia="Segoe UI"/>
          <w:sz w:val="17"/>
          <w:szCs w:val="17"/>
          <w:spacing w:val="9"/>
          <w:w w:val="127"/>
        </w:rPr>
        <w:t>0</w:t>
      </w:r>
      <w:r>
        <w:rPr>
          <w:rFonts w:ascii="Segoe UI" w:hAnsi="Segoe UI" w:cs="Segoe UI" w:eastAsia="Segoe UI"/>
          <w:sz w:val="22"/>
          <w:szCs w:val="22"/>
          <w:spacing w:val="-14"/>
          <w:w w:val="10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48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So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1"/>
          <w:position w:val="1"/>
        </w:rPr>
        <w:t>aubatitut</w:t>
      </w:r>
      <w:r>
        <w:rPr>
          <w:rFonts w:ascii="Segoe UI" w:hAnsi="Segoe UI" w:cs="Segoe UI" w:eastAsia="Segoe UI"/>
          <w:sz w:val="18"/>
          <w:szCs w:val="18"/>
          <w:spacing w:val="5"/>
          <w:w w:val="151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3"/>
          <w:w w:val="22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716" w:right="-20"/>
        <w:jc w:val="left"/>
        <w:tabs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00"/>
        </w:rPr>
        <w:t>3015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</w:t>
      </w:r>
      <w:r>
        <w:rPr>
          <w:rFonts w:ascii="Segoe UI" w:hAnsi="Segoe UI" w:cs="Segoe UI" w:eastAsia="Segoe UI"/>
          <w:sz w:val="22"/>
          <w:szCs w:val="22"/>
          <w:spacing w:val="-42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Substitute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2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12243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22" w:right="-20"/>
        <w:jc w:val="left"/>
        <w:tabs>
          <w:tab w:pos="222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4"/>
        </w:rPr>
        <w:t>3015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2</w:t>
      </w:r>
      <w:r>
        <w:rPr>
          <w:rFonts w:ascii="Segoe UI" w:hAnsi="Segoe UI" w:cs="Segoe UI" w:eastAsia="Segoe UI"/>
          <w:sz w:val="17"/>
          <w:szCs w:val="17"/>
          <w:spacing w:val="-59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9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30185</w:t>
      </w:r>
      <w:r>
        <w:rPr>
          <w:rFonts w:ascii="Segoe UI" w:hAnsi="Segoe UI" w:cs="Segoe UI" w:eastAsia="Segoe UI"/>
          <w:sz w:val="17"/>
          <w:szCs w:val="17"/>
          <w:spacing w:val="57"/>
          <w:w w:val="13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6" w:lineRule="exact"/>
        <w:ind w:left="722" w:right="-20"/>
        <w:jc w:val="left"/>
        <w:tabs>
          <w:tab w:pos="220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  <w:position w:val="-2"/>
        </w:rPr>
        <w:t>3016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-60"/>
          <w:w w:val="131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7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2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240" w:lineRule="auto"/>
        <w:ind w:left="582" w:right="-20"/>
        <w:jc w:val="left"/>
        <w:tabs>
          <w:tab w:pos="21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7"/>
        </w:rPr>
        <w:t>.·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26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30167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'D'ae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30179•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 </w:t>
      </w:r>
      <w:r>
        <w:rPr>
          <w:rFonts w:ascii="Segoe UI" w:hAnsi="Segoe UI" w:cs="Segoe UI" w:eastAsia="Segoe UI"/>
          <w:sz w:val="22"/>
          <w:szCs w:val="22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1"/>
        </w:rPr>
        <w:t>ahcrtlng</w:t>
      </w:r>
      <w:r>
        <w:rPr>
          <w:rFonts w:ascii="Segoe UI" w:hAnsi="Segoe UI" w:cs="Segoe UI" w:eastAsia="Segoe UI"/>
          <w:sz w:val="17"/>
          <w:szCs w:val="17"/>
          <w:spacing w:val="51"/>
          <w:w w:val="16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3"/>
          <w:position w:val="1"/>
        </w:rPr>
        <w:t>ou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.001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4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43"/>
          <w:position w:val="0"/>
        </w:rPr>
        <w:t>mic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42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0"/>
        </w:rPr>
        <w:t>cond�Be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8"/>
          <w:szCs w:val="18"/>
          <w:spacing w:val="8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288"/>
          <w:position w:val="0"/>
        </w:rPr>
        <w:t>ill</w:t>
      </w:r>
      <w:r>
        <w:rPr>
          <w:rFonts w:ascii="Segoe UI" w:hAnsi="Segoe UI" w:cs="Segoe UI" w:eastAsia="Segoe UI"/>
          <w:sz w:val="18"/>
          <w:szCs w:val="18"/>
          <w:spacing w:val="-35"/>
          <w:w w:val="288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0"/>
        </w:rPr>
        <w:t>pla.t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9</w:t>
      </w:r>
      <w:r>
        <w:rPr>
          <w:rFonts w:ascii="Segoe UI" w:hAnsi="Segoe UI" w:cs="Segoe UI" w:eastAsia="Segoe UI"/>
          <w:sz w:val="18"/>
          <w:szCs w:val="18"/>
          <w:spacing w:val="58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2"/>
          <w:position w:val="0"/>
        </w:rPr>
        <w:t>leado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156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49" w:lineRule="exact"/>
        <w:ind w:left="713" w:right="-20"/>
        <w:jc w:val="left"/>
        <w:tabs>
          <w:tab w:pos="2200" w:val="left"/>
          <w:tab w:pos="2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30119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10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3016</w:t>
      </w:r>
      <w:r>
        <w:rPr>
          <w:rFonts w:ascii="Segoe UI" w:hAnsi="Segoe UI" w:cs="Segoe UI" w:eastAsia="Segoe UI"/>
          <w:sz w:val="17"/>
          <w:szCs w:val="17"/>
          <w:spacing w:val="7"/>
          <w:w w:val="133"/>
          <w:position w:val="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1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1"/>
          <w:w w:val="13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00"/>
          <w:position w:val="1"/>
        </w:rPr>
        <w:t>a.dci.in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oOOl</w:t>
      </w:r>
      <w:r>
        <w:rPr>
          <w:rFonts w:ascii="Segoe UI" w:hAnsi="Segoe UI" w:cs="Segoe UI" w:eastAsia="Segoe UI"/>
          <w:sz w:val="17"/>
          <w:szCs w:val="17"/>
          <w:spacing w:val="-15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mica.</w:t>
      </w:r>
      <w:r>
        <w:rPr>
          <w:rFonts w:ascii="Segoe UI" w:hAnsi="Segoe UI" w:cs="Segoe UI" w:eastAsia="Segoe UI"/>
          <w:sz w:val="17"/>
          <w:szCs w:val="17"/>
          <w:spacing w:val="32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5"/>
          <w:position w:val="1"/>
        </w:rPr>
        <w:t>condense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55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54"/>
          <w:position w:val="1"/>
        </w:rPr>
        <w:t>itt</w:t>
      </w:r>
      <w:r>
        <w:rPr>
          <w:rFonts w:ascii="Segoe UI" w:hAnsi="Segoe UI" w:cs="Segoe UI" w:eastAsia="Segoe UI"/>
          <w:sz w:val="17"/>
          <w:szCs w:val="17"/>
          <w:spacing w:val="-12"/>
          <w:w w:val="2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plato</w:t>
      </w:r>
      <w:r>
        <w:rPr>
          <w:rFonts w:ascii="Segoe UI" w:hAnsi="Segoe UI" w:cs="Segoe UI" w:eastAsia="Segoe UI"/>
          <w:sz w:val="17"/>
          <w:szCs w:val="17"/>
          <w:spacing w:val="55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lead</w:t>
      </w:r>
      <w:r>
        <w:rPr>
          <w:rFonts w:ascii="Segoe UI" w:hAnsi="Segoe UI" w:cs="Segoe UI" w:eastAsia="Segoe UI"/>
          <w:sz w:val="17"/>
          <w:szCs w:val="17"/>
          <w:spacing w:val="24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of</w:t>
      </w:r>
      <w:r>
        <w:rPr>
          <w:rFonts w:ascii="Segoe UI" w:hAnsi="Segoe UI" w:cs="Segoe UI" w:eastAsia="Segoe UI"/>
          <w:sz w:val="17"/>
          <w:szCs w:val="17"/>
          <w:spacing w:val="27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10"/>
          <w:position w:val="1"/>
        </w:rPr>
        <w:t>ef13</w:t>
      </w:r>
      <w:r>
        <w:rPr>
          <w:rFonts w:ascii="Segoe UI" w:hAnsi="Segoe UI" w:cs="Segoe UI" w:eastAsia="Segoe UI"/>
          <w:sz w:val="17"/>
          <w:szCs w:val="17"/>
          <w:spacing w:val="10"/>
          <w:w w:val="110"/>
          <w:position w:val="1"/>
        </w:rPr>
        <w:t>G</w:t>
      </w:r>
      <w:r>
        <w:rPr>
          <w:rFonts w:ascii="Segoe UI" w:hAnsi="Segoe UI" w:cs="Segoe UI" w:eastAsia="Segoe UI"/>
          <w:sz w:val="17"/>
          <w:szCs w:val="17"/>
          <w:spacing w:val="-5"/>
          <w:w w:val="144"/>
          <w:position w:val="1"/>
        </w:rPr>
        <w:t>...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13" w:right="-20"/>
        <w:jc w:val="left"/>
        <w:tabs>
          <w:tab w:pos="21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57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2"/>
          <w:w w:val="157"/>
        </w:rPr>
        <w:t>Substitut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8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8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2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1</w:t>
      </w:r>
      <w:r>
        <w:rPr>
          <w:rFonts w:ascii="Segoe UI" w:hAnsi="Segoe UI" w:cs="Segoe UI" w:eastAsia="Segoe UI"/>
          <w:sz w:val="17"/>
          <w:szCs w:val="17"/>
          <w:spacing w:val="-59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1"/>
          <w:position w:val="10"/>
        </w:rPr>
        <w:t>:t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3019S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03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30182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9"/>
        </w:rPr>
        <w:t>II</w:t>
      </w:r>
      <w:r>
        <w:rPr>
          <w:rFonts w:ascii="Segoe UI" w:hAnsi="Segoe UI" w:cs="Segoe UI" w:eastAsia="Segoe UI"/>
          <w:sz w:val="13"/>
          <w:szCs w:val="13"/>
          <w:spacing w:val="-39"/>
          <w:w w:val="147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0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3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30183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0"/>
        </w:rPr>
        <w:t>12243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03" w:right="-20"/>
        <w:jc w:val="left"/>
        <w:tabs>
          <w:tab w:pos="21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S0164"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aub•titute.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98" w:right="-20"/>
        <w:jc w:val="left"/>
        <w:tabs>
          <w:tab w:pos="2180" w:val="left"/>
          <w:tab w:pos="25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30185</w:t>
      </w:r>
      <w:r>
        <w:rPr>
          <w:rFonts w:ascii="Segoe UI" w:hAnsi="Segoe UI" w:cs="Segoe UI" w:eastAsia="Segoe UI"/>
          <w:sz w:val="22"/>
          <w:szCs w:val="22"/>
          <w:spacing w:val="-31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56"/>
          <w:position w:val="1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3"/>
          <w:szCs w:val="13"/>
          <w:spacing w:val="0"/>
          <w:w w:val="214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03" w:right="-20"/>
        <w:jc w:val="left"/>
        <w:tabs>
          <w:tab w:pos="21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Substitute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40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301sa.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30160.</w:t>
      </w:r>
      <w:r>
        <w:rPr>
          <w:rFonts w:ascii="Segoe UI" w:hAnsi="Segoe UI" w:cs="Segoe UI" w:eastAsia="Segoe UI"/>
          <w:sz w:val="17"/>
          <w:szCs w:val="17"/>
          <w:spacing w:val="55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30182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98" w:right="-20"/>
        <w:jc w:val="left"/>
        <w:tabs>
          <w:tab w:pos="218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3"/>
        </w:rPr>
        <w:t>3019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9"/>
        </w:rPr>
        <w:t>1t</w:t>
      </w:r>
      <w:r>
        <w:rPr>
          <w:rFonts w:ascii="Segoe UI" w:hAnsi="Segoe UI" w:cs="Segoe UI" w:eastAsia="Segoe UI"/>
          <w:sz w:val="9"/>
          <w:szCs w:val="9"/>
          <w:spacing w:val="-28"/>
          <w:w w:val="143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0"/>
        </w:rPr>
        <w:t>30197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6" w:right="-20"/>
        <w:jc w:val="left"/>
        <w:tabs>
          <w:tab w:pos="218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3019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</w:t>
      </w:r>
      <w:r>
        <w:rPr>
          <w:rFonts w:ascii="Segoe UI" w:hAnsi="Segoe UI" w:cs="Segoe UI" w:eastAsia="Segoe UI"/>
          <w:sz w:val="17"/>
          <w:szCs w:val="17"/>
          <w:spacing w:val="-61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09"/>
          <w:position w:val="1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0"/>
        </w:rPr>
        <w:t>30198.</w:t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29"/>
          <w:position w:val="0"/>
        </w:rPr>
        <w:t>302Cf: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68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-1"/>
          <w:w w:val="100"/>
          <w:position w:val="2"/>
        </w:rPr>
        <w:t>3019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6</w:t>
      </w:r>
      <w:r>
        <w:rPr>
          <w:rFonts w:ascii="Segoe UI" w:hAnsi="Segoe UI" w:cs="Segoe UI" w:eastAsia="Segoe UI"/>
          <w:sz w:val="22"/>
          <w:szCs w:val="22"/>
          <w:spacing w:val="-25"/>
          <w:w w:val="100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  <w:t>1t</w:t>
      </w:r>
      <w:r>
        <w:rPr>
          <w:rFonts w:ascii="Segoe UI" w:hAnsi="Segoe UI" w:cs="Segoe UI" w:eastAsia="Segoe UI"/>
          <w:sz w:val="13"/>
          <w:szCs w:val="13"/>
          <w:spacing w:val="-30"/>
          <w:w w:val="100"/>
          <w:position w:val="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-3"/>
          <w:w w:val="133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3"/>
          <w:w w:val="139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0"/>
        </w:rPr>
        <w:t>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689" w:right="-20"/>
        <w:jc w:val="left"/>
        <w:tabs>
          <w:tab w:pos="216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�0197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10"/>
        </w:rPr>
        <w:t>1t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2"/>
          <w:w w:val="136"/>
          <w:position w:val="0"/>
        </w:rPr>
        <w:t>3019</w:t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26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"/>
        </w:rPr>
        <w:t>30203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82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30198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57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0"/>
        </w:rPr>
        <w:t>30193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8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50"/>
          <w:position w:val="1"/>
        </w:rPr>
        <w:t>3020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9"/>
        </w:rPr>
        <w:t>II</w:t>
      </w:r>
      <w:r>
        <w:rPr>
          <w:rFonts w:ascii="Segoe UI" w:hAnsi="Segoe UI" w:cs="Segoe UI" w:eastAsia="Segoe UI"/>
          <w:sz w:val="13"/>
          <w:szCs w:val="13"/>
          <w:spacing w:val="-42"/>
          <w:w w:val="150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2"/>
          <w:szCs w:val="22"/>
          <w:spacing w:val="0"/>
          <w:w w:val="104"/>
          <w:position w:val="0"/>
        </w:rPr>
        <w:t>30191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85" w:right="-20"/>
        <w:jc w:val="left"/>
        <w:tabs>
          <w:tab w:pos="216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154.116241pt;margin-top:.234258pt;width:9.00892pt;height:8.4375pt;mso-position-horizontal-relative:page;mso-position-vertical-relative:paragraph;z-index:-19531" coordorigin="3082,5" coordsize="180,169">
            <v:shape style="position:absolute;left:3082;top:5;width:180;height:169" coordorigin="3082,5" coordsize="180,169" path="m3233,5l3108,9,3082,82,3083,103,3086,123,3092,142,3101,159,3112,173,3237,169,3247,154,3255,136,3260,116,3263,96,3262,75,3259,55,3253,36,3244,19,3233,5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79.097801pt;margin-top:1.444358pt;width:34.92489pt;height:12.1933pt;mso-position-horizontal-relative:page;mso-position-vertical-relative:paragraph;z-index:-19530" coordorigin="1582,29" coordsize="698,244">
            <v:shape style="position:absolute;left:1582;top:29;width:698;height:244" coordorigin="1582,29" coordsize="698,244" path="m2237,29l1619,35,1587,105,1582,145,1582,166,1595,225,1625,273,2243,266,2276,197,2280,156,2280,135,2267,76,2237,29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20.927811pt;margin-top:1.864358pt;width:35.65049pt;height:12.1933pt;mso-position-horizontal-relative:page;mso-position-vertical-relative:paragraph;z-index:-19529" coordorigin="4419,37" coordsize="713,244">
            <v:shape style="position:absolute;left:4419;top:37;width:713;height:244" coordorigin="4419,37" coordsize="713,244" path="m5089,37l4456,44,4423,113,4419,154,4419,175,4432,234,4462,281,5094,275,5127,205,5132,165,5131,144,5118,85,5089,3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7"/>
          <w:szCs w:val="17"/>
          <w:spacing w:val="-1"/>
          <w:w w:val="149"/>
          <w:position w:val="1"/>
        </w:rPr>
        <w:t>3020</w:t>
      </w:r>
      <w:r>
        <w:rPr>
          <w:rFonts w:ascii="Segoe UI" w:hAnsi="Segoe UI" w:cs="Segoe UI" w:eastAsia="Segoe UI"/>
          <w:sz w:val="17"/>
          <w:szCs w:val="17"/>
          <w:spacing w:val="0"/>
          <w:w w:val="149"/>
          <w:position w:val="1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9"/>
        </w:rPr>
        <w:t>n</w:t>
      </w:r>
      <w:r>
        <w:rPr>
          <w:rFonts w:ascii="Segoe UI" w:hAnsi="Segoe UI" w:cs="Segoe UI" w:eastAsia="Segoe UI"/>
          <w:sz w:val="13"/>
          <w:szCs w:val="13"/>
          <w:spacing w:val="-42"/>
          <w:w w:val="149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0"/>
        </w:rPr>
        <w:t>30197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7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77.489876pt;margin-top:-4.182986pt;width:38.07705pt;height:19.517500pt;mso-position-horizontal-relative:page;mso-position-vertical-relative:paragraph;z-index:-19528" coordorigin="1550,-84" coordsize="762,390">
            <v:shape style="position:absolute;left:1550;top:-84;width:762;height:390" coordorigin="1550,-84" coordsize="762,390" path="m2242,-84l1619,-84,1606,-69,1575,-17,1556,45,1550,112,1550,134,1561,199,1584,258,1619,307,2242,307,2286,240,2305,178,2311,112,2311,89,2300,24,2278,-35,2242,-84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19.559875pt;margin-top:-3.662986pt;width:37.840625pt;height:19.517500pt;mso-position-horizontal-relative:page;mso-position-vertical-relative:paragraph;z-index:-19527" coordorigin="4391,-73" coordsize="757,390">
            <v:shape style="position:absolute;left:4391;top:-73;width:757;height:390" coordorigin="4391,-73" coordsize="757,390" path="m5079,-73l4460,-73,4447,-59,4416,-6,4397,56,4391,122,4392,144,4402,210,4425,269,4460,317,5079,317,5123,250,5142,188,5148,122,5147,100,5137,34,5114,-25,5079,-73e" filled="t" fillcolor="#FFFF0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55.039124pt;margin-top:.872014pt;width:7.900368pt;height:6.0pt;mso-position-horizontal-relative:page;mso-position-vertical-relative:paragraph;z-index:-19526" coordorigin="3101,17" coordsize="158,120">
            <v:shape style="position:absolute;left:3101;top:17;width:158;height:120" coordorigin="3101,17" coordsize="158,120" path="m3238,17l3114,26,3106,44,3101,63,3101,84,3104,104,3111,122,3122,137,3245,128,3254,111,3258,92,3259,71,3256,51,3249,32,3238,17e" filled="t" fillcolor="#FFFF00" stroked="f">
              <v:path arrowok="t"/>
              <v:fill/>
            </v:shape>
          </v:group>
          <w10:wrap type="none"/>
        </w:pic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3C2C�</w:t>
      </w:r>
      <w:r>
        <w:rPr>
          <w:rFonts w:ascii="Segoe UI" w:hAnsi="Segoe UI" w:cs="Segoe UI" w:eastAsia="Segoe UI"/>
          <w:sz w:val="18"/>
          <w:szCs w:val="18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14"/>
          <w:position w:val="0"/>
        </w:rPr>
        <w:t>3Dl.9�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69" w:after="0" w:line="240" w:lineRule="auto"/>
        <w:ind w:left="4738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59967pt;height:.72pt;mso-position-horizontal-relative:char;mso-position-vertical-relative:line" type="#_x0000_t75">
            <v:imagedata r:id="rId175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jc w:val="left"/>
        <w:spacing w:after="0"/>
        <w:sectPr>
          <w:pgSz w:w="12220" w:h="15420"/>
          <w:pgMar w:top="240" w:bottom="0" w:left="94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1840" w:h="15140"/>
          <w:pgMar w:top="280" w:bottom="280" w:left="0" w:right="1660"/>
        </w:sectPr>
      </w:pPr>
      <w:rPr/>
    </w:p>
    <w:p>
      <w:pPr>
        <w:spacing w:before="0" w:after="0" w:line="311" w:lineRule="exact"/>
        <w:ind w:left="880" w:right="-81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0pt;margin-top:-27.864862pt;width:.9665pt;height:64.9933pt;mso-position-horizontal-relative:page;mso-position-vertical-relative:paragraph;z-index:-19524" type="#_x0000_t75">
            <v:imagedata r:id="rId176" o:title=""/>
          </v:shape>
        </w:pict>
      </w:r>
      <w:r>
        <w:rPr/>
        <w:pict>
          <w10:wrap type="none"/>
          <v:shape style="position:absolute;margin-left:70.854118pt;margin-top:28.966738pt;width:38.195449pt;height:8.720401pt;mso-position-horizontal-relative:page;mso-position-vertical-relative:paragraph;z-index:-19522;rotation:1" type="#_x0000_t136" fillcolor="#000000" stroked="f">
            <o:extrusion v:ext="view" autorotationcenter="t"/>
            <v:textpath style="font-family:&amp;quot;Times New Roman&amp;quot;;font-size:8pt;v-text-kern:t;mso-text-shadow:auto" string="P-3101"/>
          </v:shape>
        </w:pict>
      </w:r>
      <w:r>
        <w:rPr>
          <w:rFonts w:ascii="Segoe UI" w:hAnsi="Segoe UI" w:cs="Segoe UI" w:eastAsia="Segoe UI"/>
          <w:sz w:val="27"/>
          <w:szCs w:val="27"/>
          <w:spacing w:val="-1"/>
          <w:w w:val="73"/>
          <w:position w:val="1"/>
        </w:rPr>
        <w:t>:O'BTROLS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22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-2"/>
          <w:w w:val="164"/>
        </w:rPr>
        <w:t>Substitut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e</w:t>
      </w:r>
      <w:r>
        <w:rPr>
          <w:rFonts w:ascii="Segoe UI" w:hAnsi="Segoe UI" w:cs="Segoe UI" w:eastAsia="Segoe UI"/>
          <w:sz w:val="17"/>
          <w:szCs w:val="17"/>
          <w:spacing w:val="51"/>
          <w:w w:val="16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35"/>
        </w:rPr>
        <w:t>1013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(l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8"/>
          <w:w w:val="135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1"/>
        </w:rPr>
        <w:t>meg)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9" w:lineRule="exact"/>
        <w:ind w:left="1197" w:right="-20"/>
        <w:jc w:val="left"/>
        <w:tabs>
          <w:tab w:pos="224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22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2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22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  <w:position w:val="1"/>
        </w:rPr>
        <w:t>1003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  <w:position w:val="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spacing w:val="-57"/>
          <w:w w:val="112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92"/>
          <w:position w:val="1"/>
        </w:rPr>
        <w:t>{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208"/>
          <w:position w:val="-1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82"/>
          <w:position w:val="1"/>
        </w:rPr>
        <w:t>OOM)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  <w:cols w:num="2" w:equalWidth="0">
            <w:col w:w="1802" w:space="1114"/>
            <w:col w:w="7264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311" w:lineRule="exact"/>
        <w:ind w:left="2943" w:right="-20"/>
        <w:jc w:val="left"/>
        <w:tabs>
          <w:tab w:pos="42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 style="position:absolute;margin-left:70.897629pt;margin-top:-20.191879pt;width:38.011333pt;height:8.876492pt;mso-position-horizontal-relative:page;mso-position-vertical-relative:paragraph;z-index:-19519;rotation:2" type="#_x0000_t136" fillcolor="#000000" stroked="f">
            <o:extrusion v:ext="view" autorotationcenter="t"/>
            <v:textpath style="font-family:&amp;quot;Times New Roman&amp;quot;;font-size:8pt;v-text-kern:t;mso-text-shadow:auto" string="P-Sle&gt;a"/>
          </v:shape>
        </w:pict>
      </w:r>
      <w:r>
        <w:rPr/>
        <w:pict>
          <w10:wrap type="none"/>
          <v:shape style="position:absolute;margin-left:70.90007pt;margin-top:4.432292pt;width:38.247733pt;height:8.817007pt;mso-position-horizontal-relative:page;mso-position-vertical-relative:paragraph;z-index:-19518;rotation:2" type="#_x0000_t136" fillcolor="#000000" stroked="f">
            <o:extrusion v:ext="view" autorotationcenter="t"/>
            <v:textpath style="font-family:&amp;quot;Times New Roman&amp;quot;;font-size:8pt;v-text-kern:t;mso-text-shadow:auto" string="F•l344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315"/>
          <w:position w:val="1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3"/>
          <w:position w:val="1"/>
        </w:rPr>
        <w:t>F-3076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3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53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-1"/>
          <w:w w:val="100"/>
          <w:position w:val="1"/>
        </w:rPr>
        <w:t>(l6".J)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84" w:after="0" w:line="240" w:lineRule="auto"/>
        <w:ind w:left="1416" w:right="-6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-1"/>
          <w:w w:val="154"/>
        </w:rPr>
        <w:t>F-3016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311" w:lineRule="exact"/>
        <w:ind w:right="-8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-4"/>
          <w:w w:val="74"/>
          <w:position w:val="1"/>
        </w:rPr>
        <w:t>N</w:t>
      </w:r>
      <w:r>
        <w:rPr>
          <w:rFonts w:ascii="Segoe UI" w:hAnsi="Segoe UI" w:cs="Segoe UI" w:eastAsia="Segoe UI"/>
          <w:sz w:val="27"/>
          <w:szCs w:val="27"/>
          <w:spacing w:val="0"/>
          <w:w w:val="74"/>
          <w:position w:val="1"/>
        </w:rPr>
        <w:t>o</w:t>
      </w:r>
      <w:r>
        <w:rPr>
          <w:rFonts w:ascii="Segoe UI" w:hAnsi="Segoe UI" w:cs="Segoe UI" w:eastAsia="Segoe UI"/>
          <w:sz w:val="27"/>
          <w:szCs w:val="27"/>
          <w:spacing w:val="0"/>
          <w:w w:val="74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33"/>
          <w:w w:val="7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51"/>
          <w:position w:val="1"/>
        </w:rPr>
        <w:t>aubat1tuts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81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7"/>
          <w:szCs w:val="27"/>
          <w:spacing w:val="-4"/>
          <w:w w:val="74"/>
        </w:rPr>
        <w:t>N</w:t>
      </w:r>
      <w:r>
        <w:rPr>
          <w:rFonts w:ascii="Segoe UI" w:hAnsi="Segoe UI" w:cs="Segoe UI" w:eastAsia="Segoe UI"/>
          <w:sz w:val="27"/>
          <w:szCs w:val="27"/>
          <w:spacing w:val="0"/>
          <w:w w:val="74"/>
        </w:rPr>
        <w:t>o</w:t>
      </w:r>
      <w:r>
        <w:rPr>
          <w:rFonts w:ascii="Segoe UI" w:hAnsi="Segoe UI" w:cs="Segoe UI" w:eastAsia="Segoe UI"/>
          <w:sz w:val="27"/>
          <w:szCs w:val="27"/>
          <w:spacing w:val="0"/>
          <w:w w:val="74"/>
        </w:rPr>
        <w:t> </w:t>
      </w:r>
      <w:r>
        <w:rPr>
          <w:rFonts w:ascii="Segoe UI" w:hAnsi="Segoe UI" w:cs="Segoe UI" w:eastAsia="Segoe UI"/>
          <w:sz w:val="27"/>
          <w:szCs w:val="27"/>
          <w:spacing w:val="27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9"/>
        </w:rPr>
        <w:t>aubat1tute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330" w:lineRule="exact"/>
        <w:ind w:left="71" w:right="4379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-2"/>
          <w:w w:val="110"/>
        </w:rPr>
        <w:t>(l&amp;f)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-41" w:right="4262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-2"/>
          <w:w w:val="101"/>
        </w:rPr>
        <w:t>·(lOW.)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center"/>
        <w:spacing w:after="0"/>
        <w:sectPr>
          <w:type w:val="continuous"/>
          <w:pgSz w:w="11840" w:h="15140"/>
          <w:pgMar w:top="1480" w:bottom="280" w:left="0" w:right="1660"/>
          <w:cols w:num="3" w:equalWidth="0">
            <w:col w:w="2169" w:space="730"/>
            <w:col w:w="1615" w:space="530"/>
            <w:col w:w="5136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28" w:lineRule="exact"/>
        <w:ind w:left="2904" w:right="-20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 style="position:absolute;margin-left:69.844223pt;margin-top:-19.728073pt;width:38.958905pt;height:9.107769pt;mso-position-horizontal-relative:page;mso-position-vertical-relative:paragraph;z-index:-19521;rotation:1" type="#_x0000_t136" fillcolor="#000000" stroked="f">
            <o:extrusion v:ext="view" autorotationcenter="t"/>
            <v:textpath style="font-family:&amp;quot;Segoe UI&amp;quot;;font-size:9pt;v-text-kern:t;mso-text-shadow:auto" string="A-5434"/>
          </v:shape>
        </w:pict>
      </w:r>
      <w:r>
        <w:rPr/>
        <w:pict>
          <w10:wrap type="none"/>
          <v:shape style="position:absolute;margin-left:70.884407pt;margin-top:4.247149pt;width:31.27447pt;height:9.015342pt;mso-position-horizontal-relative:page;mso-position-vertical-relative:paragraph;z-index:-19515;rotation:359" type="#_x0000_t136" fillcolor="#000000" stroked="f">
            <o:extrusion v:ext="view" autorotationcenter="t"/>
            <v:textpath style="font-family:&amp;quot;Times New Roman&amp;quot;;font-size:8pt;v-text-kern:t;mso-text-shadow:auto" string="10038"/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2"/>
        </w:rPr>
        <w:t>Subat</w:t>
      </w:r>
      <w:r>
        <w:rPr>
          <w:rFonts w:ascii="Segoe UI" w:hAnsi="Segoe UI" w:cs="Segoe UI" w:eastAsia="Segoe UI"/>
          <w:sz w:val="18"/>
          <w:szCs w:val="18"/>
          <w:spacing w:val="-6"/>
          <w:w w:val="143"/>
          <w:position w:val="2"/>
        </w:rPr>
        <w:t>1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2"/>
        </w:rPr>
        <w:t>tut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43"/>
          <w:position w:val="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13"/>
          <w:position w:val="2"/>
        </w:rPr>
        <w:t>1140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3"/>
          <w:position w:val="2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spacing w:val="-61"/>
          <w:w w:val="113"/>
          <w:position w:val="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70"/>
          <w:position w:val="0"/>
        </w:rPr>
        <w:t>(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70"/>
          <w:position w:val="0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15"/>
          <w:w w:val="17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0"/>
          <w:position w:val="0"/>
        </w:rPr>
        <w:t>Meg)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90" w:right="-20"/>
        <w:jc w:val="left"/>
        <w:tabs>
          <w:tab w:pos="514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w10:wrap type="none"/>
          <v:shape style="position:absolute;margin-left:71.086716pt;margin-top:2.689213pt;width:31.463589pt;height:8.917786pt;mso-position-horizontal-relative:page;mso-position-vertical-relative:paragraph;z-index:-19520;rotation:1" type="#_x0000_t136" fillcolor="#000000" stroked="f">
            <o:extrusion v:ext="view" autorotationcenter="t"/>
            <v:textpath style="font-family:&amp;quot;Times New Roman&amp;quot;;font-size:8pt;v-text-kern:t;mso-text-shadow:auto" string="10039"/>
          </v:shape>
        </w:pict>
      </w:r>
      <w:r>
        <w:rPr>
          <w:rFonts w:ascii="Segoe UI" w:hAnsi="Segoe UI" w:cs="Segoe UI" w:eastAsia="Segoe UI"/>
          <w:sz w:val="18"/>
          <w:szCs w:val="18"/>
          <w:spacing w:val="-7"/>
          <w:w w:val="144"/>
        </w:rPr>
        <w:t>lf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o</w:t>
      </w:r>
      <w:r>
        <w:rPr>
          <w:rFonts w:ascii="Segoe UI" w:hAnsi="Segoe UI" w:cs="Segoe UI" w:eastAsia="Segoe UI"/>
          <w:sz w:val="18"/>
          <w:szCs w:val="18"/>
          <w:spacing w:val="48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4"/>
        </w:rPr>
        <w:t>aubstitut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o</w:t>
      </w:r>
      <w:r>
        <w:rPr>
          <w:rFonts w:ascii="Segoe UI" w:hAnsi="Segoe UI" w:cs="Segoe UI" w:eastAsia="Segoe UI"/>
          <w:sz w:val="18"/>
          <w:szCs w:val="18"/>
          <w:spacing w:val="-18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13"/>
        </w:rPr>
        <w:t>(100!!)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38" w:after="0" w:line="240" w:lineRule="auto"/>
        <w:ind w:left="2924" w:right="-20"/>
        <w:jc w:val="left"/>
        <w:tabs>
          <w:tab w:pos="3780" w:val="left"/>
          <w:tab w:pos="4640" w:val="left"/>
          <w:tab w:pos="512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0.089996pt;margin-top:2.964552pt;width:188.45840pt;height:13.3526pt;mso-position-horizontal-relative:page;mso-position-vertical-relative:paragraph;z-index:-19523" type="#_x0000_t202" filled="f" stroked="f">
            <v:textbox inset="0,0,0,0">
              <w:txbxContent>
                <w:p>
                  <w:pPr>
                    <w:spacing w:before="0" w:after="0" w:line="262" w:lineRule="exact"/>
                    <w:ind w:right="-80"/>
                    <w:jc w:val="left"/>
                    <w:tabs>
                      <w:tab w:pos="960" w:val="left"/>
                      <w:tab w:pos="2420" w:val="left"/>
                      <w:tab w:pos="2900" w:val="left"/>
                      <w:tab w:pos="3640" w:val="left"/>
                    </w:tabs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91"/>
                      <w:position w:val="9"/>
                    </w:rPr>
                    <w:t>tt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3"/>
                      <w:w w:val="191"/>
                      <w:position w:val="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91"/>
                      <w:position w:val="8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8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8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91"/>
                      <w:position w:val="9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8"/>
                      <w:w w:val="191"/>
                      <w:position w:val="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5"/>
                      <w:w w:val="131"/>
                      <w:position w:val="-1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1"/>
                      <w:position w:val="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61"/>
                      <w:w w:val="13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8"/>
                      <w:position w:val="9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224"/>
          <w:position w:val="8"/>
        </w:rPr>
        <w:t>"</w:t>
      </w:r>
      <w:r>
        <w:rPr>
          <w:rFonts w:ascii="Segoe UI" w:hAnsi="Segoe UI" w:cs="Segoe UI" w:eastAsia="Segoe UI"/>
          <w:sz w:val="13"/>
          <w:szCs w:val="13"/>
          <w:spacing w:val="-78"/>
          <w:w w:val="224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24"/>
          <w:position w:val="9"/>
        </w:rPr>
        <w:t>"</w:t>
      </w:r>
      <w:r>
        <w:rPr>
          <w:rFonts w:ascii="Segoe UI" w:hAnsi="Segoe UI" w:cs="Segoe UI" w:eastAsia="Segoe UI"/>
          <w:sz w:val="13"/>
          <w:szCs w:val="13"/>
          <w:spacing w:val="-78"/>
          <w:w w:val="224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  <w:position w:val="0"/>
        </w:rPr>
        <w:t>10688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885" w:right="-20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aub®ituto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7"/>
          <w:szCs w:val="27"/>
          <w:spacing w:val="-1"/>
          <w:w w:val="74"/>
        </w:rPr>
        <w:t>(2002.1)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898" w:right="-82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Subotituts</w:t>
      </w:r>
      <w:r>
        <w:rPr>
          <w:rFonts w:ascii="Segoe UI" w:hAnsi="Segoe UI" w:cs="Segoe UI" w:eastAsia="Segoe UI"/>
          <w:sz w:val="17"/>
          <w:szCs w:val="17"/>
          <w:spacing w:val="51"/>
          <w:w w:val="160"/>
        </w:rPr>
        <w:t> </w:t>
      </w:r>
      <w:r>
        <w:rPr>
          <w:rFonts w:ascii="Segoe UI" w:hAnsi="Segoe UI" w:cs="Segoe UI" w:eastAsia="Segoe UI"/>
          <w:sz w:val="27"/>
          <w:szCs w:val="27"/>
          <w:spacing w:val="-1"/>
          <w:w w:val="100"/>
        </w:rPr>
        <w:t>1013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9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48"/>
        </w:rPr>
        <w:t>(l</w:t>
      </w:r>
      <w:r>
        <w:rPr>
          <w:rFonts w:ascii="Segoe UI" w:hAnsi="Segoe UI" w:cs="Segoe UI" w:eastAsia="Segoe UI"/>
          <w:sz w:val="27"/>
          <w:szCs w:val="27"/>
          <w:spacing w:val="1"/>
          <w:w w:val="148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4"/>
        </w:rPr>
        <w:t>msg)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8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56.677216pt;margin-top:2.080157pt;width:41.703411pt;height:14.047851pt;mso-position-horizontal-relative:page;mso-position-vertical-relative:paragraph;z-index:-19517;rotation:358" type="#_x0000_t136" fillcolor="#000000" stroked="f">
            <o:extrusion v:ext="view" autorotationcenter="t"/>
            <v:textpath style="font-family:&amp;quot;Segoe UI&amp;quot;;font-size:13pt;v-text-kern:t;mso-text-shadow:auto" string="(1 mag)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eubs�ituto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00" w:after="0" w:line="240" w:lineRule="auto"/>
        <w:ind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96002pt;height:1.2pt;mso-position-horizontal-relative:char;mso-position-vertical-relative:line" type="#_x0000_t75">
            <v:imagedata r:id="rId177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30" w:after="0" w:line="240" w:lineRule="auto"/>
        <w:ind w:left="2919" w:right="-20"/>
        <w:jc w:val="left"/>
        <w:tabs>
          <w:tab w:pos="3280" w:val="left"/>
          <w:tab w:pos="51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9"/>
          <w:position w:val="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49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-43"/>
          <w:w w:val="249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7"/>
          <w:szCs w:val="27"/>
          <w:spacing w:val="-1"/>
          <w:w w:val="80"/>
          <w:position w:val="0"/>
        </w:rPr>
        <w:t>(lOOM}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19" w:right="-87"/>
        <w:jc w:val="left"/>
        <w:tabs>
          <w:tab w:pos="3280" w:val="left"/>
          <w:tab w:pos="51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1"/>
          <w:position w:val="11"/>
        </w:rPr>
        <w:t>If</w:t>
      </w:r>
      <w:r>
        <w:rPr>
          <w:rFonts w:ascii="Segoe UI" w:hAnsi="Segoe UI" w:cs="Segoe UI" w:eastAsia="Segoe UI"/>
          <w:sz w:val="9"/>
          <w:szCs w:val="9"/>
          <w:spacing w:val="-28"/>
          <w:w w:val="181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-31"/>
          <w:w w:val="181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-9"/>
          <w:w w:val="181"/>
          <w:position w:val="0"/>
        </w:rPr>
        <w:t>{</w:t>
      </w:r>
      <w:r>
        <w:rPr>
          <w:rFonts w:ascii="Segoe UI" w:hAnsi="Segoe UI" w:cs="Segoe UI" w:eastAsia="Segoe UI"/>
          <w:sz w:val="27"/>
          <w:szCs w:val="27"/>
          <w:spacing w:val="0"/>
          <w:w w:val="181"/>
          <w:position w:val="0"/>
        </w:rPr>
        <w:t>l</w:t>
      </w:r>
      <w:r>
        <w:rPr>
          <w:rFonts w:ascii="Segoe UI" w:hAnsi="Segoe UI" w:cs="Segoe UI" w:eastAsia="Segoe UI"/>
          <w:sz w:val="27"/>
          <w:szCs w:val="27"/>
          <w:spacing w:val="-53"/>
          <w:w w:val="181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68"/>
          <w:position w:val="0"/>
        </w:rPr>
        <w:t>m�g)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914" w:right="-20"/>
        <w:jc w:val="left"/>
        <w:tabs>
          <w:tab w:pos="3280" w:val="left"/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7"/>
          <w:position w:val="12"/>
        </w:rPr>
        <w:t>II</w:t>
      </w:r>
      <w:r>
        <w:rPr>
          <w:rFonts w:ascii="Segoe UI" w:hAnsi="Segoe UI" w:cs="Segoe UI" w:eastAsia="Segoe UI"/>
          <w:sz w:val="9"/>
          <w:szCs w:val="9"/>
          <w:spacing w:val="-52"/>
          <w:w w:val="217"/>
          <w:position w:val="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0"/>
          <w:w w:val="93"/>
          <w:position w:val="0"/>
        </w:rPr>
        <w:t>(25</w:t>
      </w:r>
      <w:r>
        <w:rPr>
          <w:rFonts w:ascii="Segoe UI" w:hAnsi="Segoe UI" w:cs="Segoe UI" w:eastAsia="Segoe UI"/>
          <w:sz w:val="27"/>
          <w:szCs w:val="27"/>
          <w:spacing w:val="0"/>
          <w:w w:val="110"/>
          <w:position w:val="-2"/>
        </w:rPr>
        <w:t>�)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872" w:right="2529"/>
        <w:jc w:val="center"/>
        <w:tabs>
          <w:tab w:pos="3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55.451599pt;margin-top:.049027pt;width:35.354898pt;height:11.514834pt;mso-position-horizontal-relative:page;mso-position-vertical-relative:paragraph;z-index:-19516;rotation:358" type="#_x0000_t136" fillcolor="#000000" stroked="f">
            <o:extrusion v:ext="view" autorotationcenter="t"/>
            <v:textpath style="font-family:&amp;quot;Times New Roman&amp;quot;;font-size:11pt;v-text-kern:t;mso-text-shadow:auto" string="{100!.1)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n</w:t>
      </w:r>
      <w:r>
        <w:rPr>
          <w:rFonts w:ascii="Segoe UI" w:hAnsi="Segoe UI" w:cs="Segoe UI" w:eastAsia="Segoe UI"/>
          <w:sz w:val="9"/>
          <w:szCs w:val="9"/>
          <w:spacing w:val="-40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9" w:after="0" w:line="240" w:lineRule="auto"/>
        <w:ind w:left="483" w:right="-20"/>
        <w:jc w:val="left"/>
        <w:tabs>
          <w:tab w:pos="31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w w:val="255"/>
          <w:position w:val="-5"/>
        </w:rPr>
        <w:t>.</w:t>
      </w:r>
      <w:r>
        <w:rPr>
          <w:rFonts w:ascii="Segoe UI" w:hAnsi="Segoe UI" w:cs="Segoe UI" w:eastAsia="Segoe UI"/>
          <w:sz w:val="17"/>
          <w:szCs w:val="17"/>
          <w:w w:val="140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w w:val="13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w w:val="115"/>
          <w:position w:val="2"/>
        </w:rPr>
        <w:t>·</w:t>
      </w:r>
      <w:r>
        <w:rPr>
          <w:rFonts w:ascii="Segoe UI" w:hAnsi="Segoe UI" w:cs="Segoe UI" w:eastAsia="Segoe UI"/>
          <w:sz w:val="17"/>
          <w:szCs w:val="17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w w:val="143"/>
          <w:position w:val="0"/>
        </w:rPr>
        <w:t>5-</w:t>
      </w:r>
      <w:r>
        <w:rPr>
          <w:rFonts w:ascii="Segoe UI" w:hAnsi="Segoe UI" w:cs="Segoe UI" w:eastAsia="Segoe UI"/>
          <w:sz w:val="17"/>
          <w:szCs w:val="17"/>
          <w:w w:val="133"/>
          <w:position w:val="3"/>
        </w:rPr>
        <w:t>3</w:t>
      </w:r>
      <w:r>
        <w:rPr>
          <w:rFonts w:ascii="Segoe UI" w:hAnsi="Segoe UI" w:cs="Segoe UI" w:eastAsia="Segoe UI"/>
          <w:sz w:val="17"/>
          <w:szCs w:val="17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  <w:cols w:num="2" w:equalWidth="0">
            <w:col w:w="5962" w:space="40"/>
            <w:col w:w="4178"/>
          </w:cols>
        </w:sectPr>
      </w:pPr>
      <w:rPr/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38.945824pt;margin-top:10.139032pt;width:531.503675pt;height:674.094pt;mso-position-horizontal-relative:page;mso-position-vertical-relative:page;z-index:-19525" coordorigin="779,203" coordsize="10630,13482">
            <v:shape style="position:absolute;left:851;top:203;width:10558;height:13482" type="#_x0000_t75">
              <v:imagedata r:id="rId178" o:title=""/>
            </v:shape>
            <v:group style="position:absolute;left:1379;top:1972;width:832;height:225" coordorigin="1379,1972" coordsize="832,225">
              <v:shape style="position:absolute;left:1379;top:1972;width:832;height:225" coordorigin="1379,1972" coordsize="832,225" path="m1409,1972l1381,2044,1379,2064,1380,2085,1404,2159,2181,2197,2192,2182,2200,2164,2206,2146,2210,2126,2211,2105,2211,2084,2186,2010,1409,1972e" filled="t" fillcolor="#FFFF00" stroked="f">
                <v:path arrowok="t"/>
                <v:fill/>
              </v:shape>
            </v:group>
            <v:group style="position:absolute;left:1379;top:2464;width:837;height:224" coordorigin="1379,2464" coordsize="837,224">
              <v:shape style="position:absolute;left:1379;top:2464;width:837;height:224" coordorigin="1379,2464" coordsize="837,224" path="m1409,2464l1381,2536,1379,2557,1380,2578,1404,2652,2186,2689,2197,2673,2205,2656,2211,2637,2215,2617,2216,2596,2216,2576,2191,2501,1409,2464e" filled="t" fillcolor="#FFFF00" stroked="f">
                <v:path arrowok="t"/>
                <v:fill/>
              </v:shape>
            </v:group>
            <v:group style="position:absolute;left:1379;top:1487;width:837;height:209" coordorigin="1379,1487" coordsize="837,209">
              <v:shape style="position:absolute;left:1379;top:1487;width:837;height:209" coordorigin="1379,1487" coordsize="837,209" path="m1409,1487l1381,1559,1379,1579,1380,1600,1404,1674,2186,1696,2197,1680,2205,1663,2211,1644,2215,1624,2216,1603,2216,1583,2191,1508,1409,1487e" filled="t" fillcolor="#FFFF00" stroked="f">
                <v:path arrowok="t"/>
                <v:fill/>
              </v:shape>
            </v:group>
            <v:group style="position:absolute;left:1328;top:3337;width:916;height:408" coordorigin="1328,3337" coordsize="916,408">
              <v:shape style="position:absolute;left:1328;top:3337;width:916;height:408" coordorigin="1328,3337" coordsize="916,408" path="m1397,3337l1361,3386,1339,3444,1328,3510,1328,3532,1328,3554,1339,3620,1361,3679,2175,3745,2188,3730,2219,3678,2237,3616,2244,3550,2243,3528,2233,3462,2210,3403,1397,3337e" filled="t" fillcolor="#FFFF00" stroked="f">
                <v:path arrowok="t"/>
                <v:fill/>
              </v:shape>
            </v:group>
            <v:group style="position:absolute;left:1384;top:4447;width:701;height:210" coordorigin="1384,4447" coordsize="701,210">
              <v:shape style="position:absolute;left:1384;top:4447;width:701;height:210" coordorigin="1384,4447" coordsize="701,210" path="m1414,4447l1386,4519,1384,4539,1385,4560,1409,4634,2055,4658,2065,4642,2074,4625,2080,4606,2084,4586,2085,4565,2085,4545,2060,4470,1414,4447e" filled="t" fillcolor="#FFFF00" stroked="f">
                <v:path arrowok="t"/>
                <v:fill/>
              </v:shape>
            </v:group>
            <v:group style="position:absolute;left:794;top:860;width:1094;height:484" coordorigin="794,860" coordsize="1094,484">
              <v:shape style="position:absolute;left:794;top:860;width:1094;height:484" coordorigin="794,860" coordsize="1094,484" path="m1802,860l880,860,863,878,825,943,802,1020,794,1102,795,1130,808,1211,836,1284,880,1344,1802,1344,1846,1284,1874,1211,1887,1130,1888,1102,1887,1074,1874,993,1846,920,1802,860e" filled="t" fillcolor="#FFFF00" stroked="f">
                <v:path arrowok="t"/>
                <v:fill/>
              </v:shape>
            </v:group>
            <v:group style="position:absolute;left:5419;top:1360;width:664;height:484" coordorigin="5419,1360" coordsize="664,484">
              <v:shape style="position:absolute;left:5419;top:1360;width:664;height:484" coordorigin="5419,1360" coordsize="664,484" path="m5997,1360l5504,1360,5488,1378,5450,1443,5427,1520,5419,1602,5420,1630,5433,1711,5461,1784,5504,1844,5997,1844,6041,1784,6069,1711,6082,1630,6083,1602,6082,1574,6069,1493,6041,1420,5997,1360e" filled="t" fillcolor="#FFFF00" stroked="f">
                <v:path arrowok="t"/>
                <v:fill/>
              </v:shape>
            </v:group>
            <v:group style="position:absolute;left:2847;top:1404;width:1376;height:390" coordorigin="2847,1404" coordsize="1376,390">
              <v:shape style="position:absolute;left:2847;top:1404;width:1376;height:390" coordorigin="2847,1404" coordsize="1376,390" path="m4154,1404l2916,1404,2903,1419,2872,1471,2853,1533,2847,1600,2847,1622,2858,1687,2881,1746,2916,1795,4154,1795,4198,1728,4216,1666,4223,1600,4222,1577,4212,1512,4189,1453,4154,1404e" filled="t" fillcolor="#FFFF00" stroked="f">
                <v:path arrowok="t"/>
                <v:fill/>
              </v:shape>
            </v:group>
            <v:group style="position:absolute;left:4229;top:1466;width:718;height:267" coordorigin="4229,1466" coordsize="718,267">
              <v:shape style="position:absolute;left:4229;top:1466;width:718;height:267" coordorigin="4229,1466" coordsize="718,267" path="m4900,1466l4267,1476,4235,1546,4229,1608,4230,1628,4245,1686,4276,1733,4909,1723,4941,1653,4947,1592,4946,1571,4931,1513,4900,1466e" filled="t" fillcolor="#FFFF00" stroked="f">
                <v:path arrowok="t"/>
                <v:fill/>
              </v:shape>
            </v:group>
            <v:group style="position:absolute;left:5119;top:1466;width:316;height:267" coordorigin="5119,1466" coordsize="316,267">
              <v:shape style="position:absolute;left:5119;top:1466;width:316;height:267" coordorigin="5119,1466" coordsize="316,267" path="m5388,1466l5157,1476,5125,1546,5119,1608,5120,1628,5135,1686,5166,1733,5397,1723,5430,1653,5435,1592,5434,1571,5419,1513,5388,1466e" filled="t" fillcolor="#FFFF00" stroked="f">
                <v:path arrowok="t"/>
                <v:fill/>
              </v:shape>
            </v:group>
            <v:group style="position:absolute;left:4225;top:1952;width:722;height:267" coordorigin="4225,1952" coordsize="722,267">
              <v:shape style="position:absolute;left:4225;top:1952;width:722;height:267" coordorigin="4225,1952" coordsize="722,267" path="m4900,1952l4263,1962,4231,2032,4225,2093,4226,2114,4241,2172,4272,2219,4909,2209,4941,2139,4947,2078,4946,2057,4931,1999,4900,1952e" filled="t" fillcolor="#FFFF00" stroked="f">
                <v:path arrowok="t"/>
                <v:fill/>
              </v:shape>
            </v:group>
            <v:group style="position:absolute;left:5114;top:1952;width:192;height:267" coordorigin="5114,1952" coordsize="192,267">
              <v:shape style="position:absolute;left:5114;top:1952;width:192;height:267" coordorigin="5114,1952" coordsize="192,267" path="m5259,1952l5152,1962,5120,2032,5114,2093,5116,2114,5131,2172,5161,2219,5268,2209,5300,2139,5306,2078,5304,2057,5289,1999,5259,1952e" filled="t" fillcolor="#FFFF00" stroked="f">
                <v:path arrowok="t"/>
                <v:fill/>
              </v:shape>
            </v:group>
            <v:group style="position:absolute;left:5212;top:1952;width:710;height:283" coordorigin="5212,1952" coordsize="710,283">
              <v:shape style="position:absolute;left:5212;top:1952;width:710;height:283" coordorigin="5212,1952" coordsize="710,283" path="m5872,1952l5254,1961,5220,2029,5212,2090,5212,2111,5224,2171,5262,2235,5880,2226,5914,2158,5922,2097,5921,2076,5910,2017,5872,1952e" filled="t" fillcolor="#FFFF00" stroked="f">
                <v:path arrowok="t"/>
                <v:fill/>
              </v:shape>
            </v:group>
            <v:group style="position:absolute;left:4100;top:2111;width:49;height:71" coordorigin="4100,2111" coordsize="49,71">
              <v:shape style="position:absolute;left:4100;top:2111;width:49;height:71" coordorigin="4100,2111" coordsize="49,71" path="m4137,2111l4103,2126,4100,2146,4103,2166,4112,2182,4146,2167,4149,2147,4146,2127,4137,2111e" filled="t" fillcolor="#FFFF00" stroked="f">
                <v:path arrowok="t"/>
                <v:fill/>
              </v:shape>
            </v:group>
            <v:group style="position:absolute;left:5080;top:2335;width:751;height:484" coordorigin="5080,2335" coordsize="751,484">
              <v:shape style="position:absolute;left:5080;top:2335;width:751;height:484" coordorigin="5080,2335" coordsize="751,484" path="m5746,2335l5166,2335,5150,2353,5111,2418,5088,2495,5080,2577,5081,2605,5094,2686,5122,2759,5166,2819,5746,2819,5789,2759,5817,2686,5830,2605,5831,2577,5830,2549,5817,2468,5789,2395,5746,2335e" filled="t" fillcolor="#FFFF00" stroked="f">
                <v:path arrowok="t"/>
                <v:fill/>
              </v:shape>
            </v:group>
            <v:group style="position:absolute;left:2922;top:2470;width:153;height:120" coordorigin="2922,2470" coordsize="153,120">
              <v:shape style="position:absolute;left:2922;top:2470;width:153;height:120" coordorigin="2922,2470" coordsize="153,120" path="m3054,2470l2936,2479,2927,2496,2923,2516,2922,2536,2925,2556,2932,2575,2943,2590,3061,2581,3070,2563,3074,2544,3075,2523,3072,2503,3065,2485,3054,2470e" filled="t" fillcolor="#FFFF00" stroked="f">
                <v:path arrowok="t"/>
                <v:fill/>
              </v:shape>
            </v:group>
            <v:group style="position:absolute;left:4230;top:2470;width:828;height:209" coordorigin="4230,2470" coordsize="828,209">
              <v:shape style="position:absolute;left:4230;top:2470;width:828;height:209" coordorigin="4230,2470" coordsize="828,209" path="m5021,2470l4260,2478,4232,2549,4230,2570,4231,2591,4255,2665,4267,2679,5027,2672,5056,2600,5058,2580,5057,2559,5032,2484,5021,2470e" filled="t" fillcolor="#FFFF00" stroked="f">
                <v:path arrowok="t"/>
                <v:fill/>
              </v:shape>
            </v:group>
            <v:group style="position:absolute;left:2143;top:2487;width:74;height:209" coordorigin="2143,2487" coordsize="74,209">
              <v:shape style="position:absolute;left:2143;top:2487;width:74;height:209" coordorigin="2143,2487" coordsize="74,209" path="m2180,2487l2148,2546,2143,2587,2143,2608,2168,2682,2180,2696,2186,2689,2215,2617,2216,2596,2216,2576,2191,2501,2180,2487e" filled="t" fillcolor="#FFFF00" stroked="f">
                <v:path arrowok="t"/>
                <v:fill/>
              </v:shape>
            </v:group>
            <v:group style="position:absolute;left:2814;top:2816;width:437;height:484" coordorigin="2814,2816" coordsize="437,484">
              <v:shape style="position:absolute;left:2814;top:2816;width:437;height:484" coordorigin="2814,2816" coordsize="437,484" path="m3165,2816l2899,2816,2883,2834,2845,2899,2822,2976,2814,3058,2815,3086,2828,3167,2856,3240,2899,3300,3165,3300,3209,3240,3237,3167,3250,3086,3251,3058,3250,3030,3237,2949,3209,2876,3165,2816e" filled="t" fillcolor="#FFFF00" stroked="f">
                <v:path arrowok="t"/>
                <v:fill/>
              </v:shape>
            </v:group>
            <v:group style="position:absolute;left:5070;top:2836;width:751;height:484" coordorigin="5070,2836" coordsize="751,484">
              <v:shape style="position:absolute;left:5070;top:2836;width:751;height:484" coordorigin="5070,2836" coordsize="751,484" path="m5736,2836l5156,2836,5140,2854,5101,2919,5078,2995,5070,3078,5071,3105,5084,3186,5112,3260,5156,3320,5736,3320,5780,3260,5808,3186,5821,3105,5822,3078,5821,3050,5808,2969,5780,2896,5736,2836e" filled="t" fillcolor="#FFFF00" stroked="f">
                <v:path arrowok="t"/>
                <v:fill/>
              </v:shape>
            </v:group>
            <v:group style="position:absolute;left:3236;top:2861;width:1346;height:390" coordorigin="3236,2861" coordsize="1346,390">
              <v:shape style="position:absolute;left:3236;top:2861;width:1346;height:390" coordorigin="3236,2861" coordsize="1346,390" path="m4514,2861l3305,2861,3292,2875,3261,2928,3243,2989,3236,3056,3237,3078,3247,3143,3270,3203,3305,3251,4514,3251,4558,3184,4576,3122,4583,3056,4582,3033,4572,2968,4549,2909,4514,2861e" filled="t" fillcolor="#FFFF00" stroked="f">
                <v:path arrowok="t"/>
                <v:fill/>
              </v:shape>
            </v:group>
            <v:group style="position:absolute;left:1379;top:2951;width:827;height:209" coordorigin="1379,2951" coordsize="827,209">
              <v:shape style="position:absolute;left:1379;top:2951;width:827;height:209" coordorigin="1379,2951" coordsize="827,209" path="m2170,2951l1409,2958,1381,3030,1379,3051,1380,3072,1404,3146,1416,3160,2176,3153,2205,3081,2207,3060,2206,3040,2181,2965,2170,2951e" filled="t" fillcolor="#FFFF00" stroked="f">
                <v:path arrowok="t"/>
                <v:fill/>
              </v:shape>
            </v:group>
            <v:group style="position:absolute;left:2814;top:3315;width:437;height:484" coordorigin="2814,3315" coordsize="437,484">
              <v:shape style="position:absolute;left:2814;top:3315;width:437;height:484" coordorigin="2814,3315" coordsize="437,484" path="m3165,3315l2899,3315,2883,3333,2845,3398,2822,3474,2814,3557,2815,3584,2828,3665,2856,3739,2899,3799,3165,3799,3209,3739,3237,3665,3250,3584,3251,3557,3250,3529,3237,3448,3209,3375,3165,3315e" filled="t" fillcolor="#FFFF00" stroked="f">
                <v:path arrowok="t"/>
                <v:fill/>
              </v:shape>
            </v:group>
            <v:group style="position:absolute;left:4959;top:3325;width:980;height:484" coordorigin="4959,3325" coordsize="980,484">
              <v:shape style="position:absolute;left:4959;top:3325;width:980;height:484" coordorigin="4959,3325" coordsize="980,484" path="m5853,3325l5044,3325,5028,3343,4989,3408,4966,3485,4959,3567,4959,3595,4972,3676,5001,3749,5044,3809,5853,3809,5897,3749,5925,3676,5938,3595,5938,3567,5938,3539,5925,3458,5897,3385,5853,3325e" filled="t" fillcolor="#FFFF00" stroked="f">
                <v:path arrowok="t"/>
                <v:fill/>
              </v:shape>
            </v:group>
            <v:group style="position:absolute;left:3231;top:3359;width:1353;height:390" coordorigin="3231,3359" coordsize="1353,390">
              <v:shape style="position:absolute;left:3231;top:3359;width:1353;height:390" coordorigin="3231,3359" coordsize="1353,390" path="m4515,3359l3300,3359,3286,3374,3255,3426,3237,3488,3231,3554,3231,3577,3242,3642,3264,3701,3300,3750,4515,3750,4559,3682,4577,3621,4584,3554,4583,3532,4573,3467,4550,3408,4515,3359e" filled="t" fillcolor="#FFFF00" stroked="f">
                <v:path arrowok="t"/>
                <v:fill/>
              </v:shape>
            </v:group>
            <v:group style="position:absolute;left:5399;top:3828;width:669;height:484" coordorigin="5399,3828" coordsize="669,484">
              <v:shape style="position:absolute;left:5399;top:3828;width:669;height:484" coordorigin="5399,3828" coordsize="669,484" path="m5983,3828l5485,3828,5469,3846,5430,3911,5407,3988,5399,4070,5400,4098,5413,4179,5441,4252,5485,4312,5983,4312,6026,4252,6055,4179,6067,4098,6068,4070,6067,4042,6055,3961,6026,3888,5983,3828e" filled="t" fillcolor="#FFFF00" stroked="f">
                <v:path arrowok="t"/>
                <v:fill/>
              </v:shape>
            </v:group>
            <v:group style="position:absolute;left:2835;top:3855;width:1380;height:390" coordorigin="2835,3855" coordsize="1380,390">
              <v:shape style="position:absolute;left:2835;top:3855;width:1380;height:390" coordorigin="2835,3855" coordsize="1380,390" path="m4146,3855l2904,3855,2891,3870,2860,3922,2841,3984,2835,4050,2836,4073,2846,4138,2869,4197,2904,4246,4146,4246,4190,4178,4209,4117,4215,4050,4215,4028,4204,3963,4181,3904,4146,3855e" filled="t" fillcolor="#FFFF00" stroked="f">
                <v:path arrowok="t"/>
                <v:fill/>
              </v:shape>
            </v:group>
            <v:group style="position:absolute;left:4223;top:3917;width:711;height:267" coordorigin="4223,3917" coordsize="711,267">
              <v:shape style="position:absolute;left:4223;top:3917;width:711;height:267" coordorigin="4223,3917" coordsize="711,267" path="m4887,3917l4261,3927,4229,3997,4223,4058,4225,4079,4240,4137,4270,4184,4896,4174,4928,4104,4934,4043,4933,4022,4918,3964,4887,3917e" filled="t" fillcolor="#FFFF00" stroked="f">
                <v:path arrowok="t"/>
                <v:fill/>
              </v:shape>
            </v:group>
            <v:group style="position:absolute;left:5104;top:3934;width:320;height:267" coordorigin="5104,3934" coordsize="320,267">
              <v:shape style="position:absolute;left:5104;top:3934;width:320;height:267" coordorigin="5104,3934" coordsize="320,267" path="m5377,3934l5142,3944,5110,4014,5104,4076,5106,4096,5121,4154,5151,4201,5386,4191,5418,4121,5424,4060,5422,4039,5407,3981,5377,3934e" filled="t" fillcolor="#FFFF00" stroked="f">
                <v:path arrowok="t"/>
                <v:fill/>
              </v:shape>
            </v:group>
            <v:group style="position:absolute;left:2821;top:4351;width:1762;height:390" coordorigin="2821,4351" coordsize="1762,390">
              <v:shape style="position:absolute;left:2821;top:4351;width:1762;height:390" coordorigin="2821,4351" coordsize="1762,390" path="m4513,4351l2890,4351,2877,4366,2846,4418,2827,4480,2821,4547,2821,4569,2832,4634,2855,4693,2890,4742,4513,4742,4557,4675,4576,4613,4582,4547,4582,4524,4571,4459,4548,4400,4513,4351e" filled="t" fillcolor="#FFFF00" stroked="f">
                <v:path arrowok="t"/>
                <v:fill/>
              </v:shape>
            </v:group>
            <v:group style="position:absolute;left:5103;top:4409;width:797;height:267" coordorigin="5103,4409" coordsize="797,267">
              <v:shape style="position:absolute;left:5103;top:4409;width:797;height:267" coordorigin="5103,4409" coordsize="797,267" path="m5853,4409l5141,4419,5109,4489,5103,4550,5105,4571,5120,4629,5150,4676,5862,4665,5894,4596,5900,4534,5898,4514,5884,4455,5853,4409e" filled="t" fillcolor="#FFFF00" stroked="f">
                <v:path arrowok="t"/>
                <v:fill/>
              </v:shape>
            </v:group>
            <v:group style="position:absolute;left:2894;top:5886;width:175;height:169" coordorigin="2894,5886" coordsize="175,169">
              <v:shape style="position:absolute;left:2894;top:5886;width:175;height:169" coordorigin="2894,5886" coordsize="175,169" path="m3040,5886l2920,5890,2894,5963,2894,5984,2898,6004,2903,6023,2912,6040,2924,6055,3044,6050,3054,6035,3062,6017,3067,5998,3069,5977,3069,5956,3066,5936,3060,5917,3051,5900,3040,5886e" filled="t" fillcolor="#FFFF00" stroked="f">
                <v:path arrowok="t"/>
                <v:fill/>
              </v:shape>
            </v:group>
            <v:group style="position:absolute;left:3754;top:5876;width:175;height:169" coordorigin="3754,5876" coordsize="175,169">
              <v:shape style="position:absolute;left:3754;top:5876;width:175;height:169" coordorigin="3754,5876" coordsize="175,169" path="m3900,5876l3780,5880,3754,5953,3755,5974,3758,5994,3764,6013,3772,6030,3784,6045,3904,6040,3914,6025,3922,6007,3927,5988,3929,5967,3929,5947,3926,5926,3920,5907,3911,5890,3900,5876e" filled="t" fillcolor="#FFFF00" stroked="f">
                <v:path arrowok="t"/>
                <v:fill/>
              </v:shape>
            </v:group>
            <v:group style="position:absolute;left:5075;top:5882;width:713;height:267" coordorigin="5075,5882" coordsize="713,267">
              <v:shape style="position:absolute;left:5075;top:5882;width:713;height:267" coordorigin="5075,5882" coordsize="713,267" path="m5741,5882l5113,5893,5081,5962,5075,6024,5077,6044,5092,6103,5122,6149,5750,6139,5782,6069,5788,6008,5786,5987,5771,5929,5741,5882e" filled="t" fillcolor="#FFFF00" stroked="f">
                <v:path arrowok="t"/>
                <v:fill/>
              </v:shape>
            </v:group>
            <v:group style="position:absolute;left:4628;top:5915;width:153;height:120" coordorigin="4628,5915" coordsize="153,120">
              <v:shape style="position:absolute;left:4628;top:5915;width:153;height:120" coordorigin="4628,5915" coordsize="153,120" path="m4760,5915l4641,5924,4633,5941,4628,5961,4628,5982,4631,6002,4638,6020,4649,6035,4767,6026,4776,6009,4780,5989,4781,5969,4778,5948,4771,5930,4760,5915e" filled="t" fillcolor="#FFFF00" stroked="f">
                <v:path arrowok="t"/>
                <v:fill/>
              </v:shape>
            </v:group>
            <v:group style="position:absolute;left:5056;top:6263;width:872;height:484" coordorigin="5056,6263" coordsize="872,484">
              <v:shape style="position:absolute;left:5056;top:6263;width:872;height:484" coordorigin="5056,6263" coordsize="872,484" path="m5842,6263l5142,6263,5125,6281,5087,6346,5064,6422,5056,6505,5057,6532,5070,6613,5098,6687,5142,6747,5842,6747,5886,6687,5914,6613,5927,6532,5928,6505,5927,6477,5914,6396,5886,6323,5842,6263e" filled="t" fillcolor="#FFFF00" stroked="f">
                <v:path arrowok="t"/>
                <v:fill/>
              </v:shape>
            </v:group>
            <v:group style="position:absolute;left:2816;top:6308;width:1757;height:390" coordorigin="2816,6308" coordsize="1757,390">
              <v:shape style="position:absolute;left:2816;top:6308;width:1757;height:390" coordorigin="2816,6308" coordsize="1757,390" path="m4504,6308l2885,6308,2872,6323,2841,6375,2822,6437,2816,6503,2817,6525,2827,6591,2850,6650,2885,6698,4504,6698,4548,6631,4567,6569,4573,6503,4572,6481,4562,6415,4539,6356,4504,6308e" filled="t" fillcolor="#FFFF00" stroked="f">
                <v:path arrowok="t"/>
                <v:fill/>
              </v:shape>
            </v:group>
            <v:group style="position:absolute;left:4172;top:6756;width:1877;height:485" coordorigin="4172,6756" coordsize="1877,485">
              <v:shape style="position:absolute;left:4172;top:6756;width:1877;height:485" coordorigin="4172,6756" coordsize="1877,485" path="m5963,6756l4257,6757,4214,6817,4186,6891,4173,6972,4172,6999,4173,7027,4186,7108,4214,7181,4257,7241,5963,7240,6007,7180,6035,7107,6048,7026,6049,6998,6048,6970,6035,6889,6007,6816,5963,6756e" filled="t" fillcolor="#FFFF00" stroked="f">
                <v:path arrowok="t"/>
                <v:fill/>
              </v:shape>
            </v:group>
            <v:group style="position:absolute;left:2862;top:6907;width:1305;height:204" coordorigin="2862,6907" coordsize="1305,204">
              <v:shape style="position:absolute;left:2862;top:6907;width:1305;height:204" coordorigin="2862,6907" coordsize="1305,204" path="m4132,6907l2895,6911,2864,6981,2862,7001,2862,7022,2877,7080,2898,7111,4135,7107,4165,7037,4167,7017,4167,6996,4153,6938,4132,6907e" filled="t" fillcolor="#FFFF00" stroked="f">
                <v:path arrowok="t"/>
                <v:fill/>
              </v:shape>
            </v:group>
            <v:group style="position:absolute;left:3208;top:7307;width:1365;height:390" coordorigin="3208,7307" coordsize="1365,390">
              <v:shape style="position:absolute;left:3208;top:7307;width:1365;height:390" coordorigin="3208,7307" coordsize="1365,390" path="m4504,7307l3277,7307,3263,7321,3232,7374,3214,7435,3208,7502,3208,7524,3219,7589,3241,7649,3277,7697,4504,7697,4548,7630,4567,7568,4573,7502,4572,7479,4562,7414,4539,7355,4504,7307e" filled="t" fillcolor="#FFFF00" stroked="f">
                <v:path arrowok="t"/>
                <v:fill/>
              </v:shape>
            </v:group>
            <v:group style="position:absolute;left:2837;top:7367;width:356;height:271" coordorigin="2837,7367" coordsize="356,271">
              <v:shape style="position:absolute;left:2837;top:7367;width:356;height:271" coordorigin="2837,7367" coordsize="356,271" path="m3146,7367l2873,7381,2842,7452,2837,7492,2837,7513,2848,7573,2885,7638,3158,7625,3188,7554,3194,7513,3194,7492,3183,7432,3146,7367e" filled="t" fillcolor="#FFFF00" stroked="f">
                <v:path arrowok="t"/>
                <v:fill/>
              </v:shape>
            </v:group>
            <v:group style="position:absolute;left:5046;top:7760;width:872;height:484" coordorigin="5046,7760" coordsize="872,484">
              <v:shape style="position:absolute;left:5046;top:7760;width:872;height:484" coordorigin="5046,7760" coordsize="872,484" path="m5833,7760l5132,7760,5116,7778,5077,7843,5054,7919,5046,8002,5047,8029,5060,8110,5088,8184,5132,8244,5833,8244,5876,8184,5904,8110,5917,8029,5918,8002,5917,7974,5904,7893,5876,7820,5833,7760e" filled="t" fillcolor="#FFFF00" stroked="f">
                <v:path arrowok="t"/>
                <v:fill/>
              </v:shape>
            </v:group>
            <v:group style="position:absolute;left:2898;top:7896;width:148;height:120" coordorigin="2898,7896" coordsize="148,120">
              <v:shape style="position:absolute;left:2898;top:7896;width:148;height:120" coordorigin="2898,7896" coordsize="148,120" path="m3025,7896l2911,7905,2903,7922,2898,7942,2898,7963,2901,7983,2908,8001,2919,8016,3032,8007,3041,7990,3045,7970,3046,7950,3043,7930,3036,7911,3025,7896e" filled="t" fillcolor="#FFFF00" stroked="f">
                <v:path arrowok="t"/>
                <v:fill/>
              </v:shape>
            </v:group>
            <v:group style="position:absolute;left:3270;top:7896;width:148;height:120" coordorigin="3270,7896" coordsize="148,120">
              <v:shape style="position:absolute;left:3270;top:7896;width:148;height:120" coordorigin="3270,7896" coordsize="148,120" path="m3397,7896l3283,7905,3275,7922,3270,7942,3270,7963,3273,7983,3280,8001,3291,8016,3404,8007,3413,7990,3417,7970,3418,7950,3415,7930,3408,7911,3397,7896e" filled="t" fillcolor="#FFFF00" stroked="f">
                <v:path arrowok="t"/>
                <v:fill/>
              </v:shape>
            </v:group>
            <v:group style="position:absolute;left:5037;top:8268;width:1002;height:484" coordorigin="5037,8268" coordsize="1002,484">
              <v:shape style="position:absolute;left:5037;top:8268;width:1002;height:484" coordorigin="5037,8268" coordsize="1002,484" path="m5954,8268l5122,8268,5106,8286,5067,8351,5044,8428,5037,8510,5037,8538,5050,8619,5079,8692,5122,8752,5954,8752,5997,8692,6025,8619,6038,8538,6039,8510,6038,8483,6025,8402,5997,8328,5954,8268e" filled="t" fillcolor="#FFFF00" stroked="f">
                <v:path arrowok="t"/>
                <v:fill/>
              </v:shape>
            </v:group>
            <v:group style="position:absolute;left:2898;top:8384;width:153;height:120" coordorigin="2898,8384" coordsize="153,120">
              <v:shape style="position:absolute;left:2898;top:8384;width:153;height:120" coordorigin="2898,8384" coordsize="153,120" path="m3030,8384l2911,8393,2903,8411,2898,8430,2898,8451,2901,8471,2908,8490,2919,8504,3037,8495,3046,8478,3050,8459,3051,8438,3048,8418,3041,8399,3030,8384e" filled="t" fillcolor="#FFFF00" stroked="f">
                <v:path arrowok="t"/>
                <v:fill/>
              </v:shape>
            </v:group>
            <v:group style="position:absolute;left:3265;top:8384;width:148;height:120" coordorigin="3265,8384" coordsize="148,120">
              <v:shape style="position:absolute;left:3265;top:8384;width:148;height:120" coordorigin="3265,8384" coordsize="148,120" path="m3392,8384l3279,8393,3270,8411,3266,8430,3265,8451,3268,8471,3275,8490,3286,8504,3400,8495,3408,8478,3413,8459,3413,8438,3410,8418,3403,8399,3392,8384e" filled="t" fillcolor="#FFFF00" stroked="f">
                <v:path arrowok="t"/>
                <v:fill/>
              </v:shape>
            </v:group>
            <v:group style="position:absolute;left:5027;top:8754;width:520;height:484" coordorigin="5027,8754" coordsize="520,484">
              <v:shape style="position:absolute;left:5027;top:8754;width:520;height:484" coordorigin="5027,8754" coordsize="520,484" path="m5462,8754l5113,8754,5096,8773,5058,8838,5035,8914,5027,8996,5028,9024,5041,9105,5069,9178,5113,9238,5462,9238,5505,9178,5533,9105,5546,9024,5547,8996,5546,8969,5533,8888,5505,8814,5462,8754e" filled="t" fillcolor="#FFFF00" stroked="f">
                <v:path arrowok="t"/>
                <v:fill/>
              </v:shape>
            </v:group>
            <v:group style="position:absolute;left:5376;top:8779;width:538;height:484" coordorigin="5376,8779" coordsize="538,484">
              <v:shape style="position:absolute;left:5376;top:8779;width:538;height:484" coordorigin="5376,8779" coordsize="538,484" path="m5828,8779l5462,8779,5445,8797,5407,8862,5384,8939,5376,9021,5377,9049,5390,9130,5418,9203,5462,9263,5828,9263,5872,9203,5900,9130,5913,9049,5914,9021,5913,8994,5900,8913,5872,8839,5828,8779e" filled="t" fillcolor="#FFFF00" stroked="f">
                <v:path arrowok="t"/>
                <v:fill/>
              </v:shape>
            </v:group>
            <v:group style="position:absolute;left:2893;top:8863;width:148;height:120" coordorigin="2893,8863" coordsize="148,120">
              <v:shape style="position:absolute;left:2893;top:8863;width:148;height:120" coordorigin="2893,8863" coordsize="148,120" path="m3020,8863l2907,8872,2898,8889,2894,8909,2893,8929,2896,8949,2903,8968,2914,8983,3028,8974,3036,8956,3041,8937,3041,8916,3038,8896,3031,8878,3020,8863e" filled="t" fillcolor="#FFFF00" stroked="f">
                <v:path arrowok="t"/>
                <v:fill/>
              </v:shape>
            </v:group>
            <v:group style="position:absolute;left:3260;top:8869;width:151;height:120" coordorigin="3260,8869" coordsize="151,120">
              <v:shape style="position:absolute;left:3260;top:8869;width:151;height:120" coordorigin="3260,8869" coordsize="151,120" path="m3390,8869l3274,8878,3265,8895,3261,8915,3260,8935,3263,8956,3270,8974,3281,8989,3397,8980,3406,8963,3410,8943,3411,8922,3408,8902,3401,8884,3390,8869e" filled="t" fillcolor="#FFFF00" stroked="f">
                <v:path arrowok="t"/>
                <v:fill/>
              </v:shape>
            </v:group>
            <v:group style="position:absolute;left:2878;top:9356;width:163;height:120" coordorigin="2878,9356" coordsize="163,120">
              <v:shape style="position:absolute;left:2878;top:9356;width:163;height:120" coordorigin="2878,9356" coordsize="163,120" path="m3020,9356l2892,9365,2884,9382,2879,9402,2878,9422,2882,9442,2889,9461,2899,9476,3027,9467,3036,9449,3040,9430,3041,9409,3038,9389,3031,9371,3020,9356e" filled="t" fillcolor="#FFFF00" stroked="f">
                <v:path arrowok="t"/>
                <v:fill/>
              </v:shape>
            </v:group>
            <v:group style="position:absolute;left:3255;top:9356;width:151;height:120" coordorigin="3255,9356" coordsize="151,120">
              <v:shape style="position:absolute;left:3255;top:9356;width:151;height:120" coordorigin="3255,9356" coordsize="151,120" path="m3385,9356l3269,9365,3261,9382,3256,9402,3255,9422,3259,9442,3266,9461,3276,9476,3392,9467,3401,9449,3405,9430,3406,9409,3403,9389,3396,9371,3385,9356e" filled="t" fillcolor="#FFFF00" stroked="f">
                <v:path arrowok="t"/>
                <v:fill/>
              </v:shape>
            </v:group>
            <v:group style="position:absolute;left:2835;top:9662;width:252;height:390" coordorigin="2835,9662" coordsize="252,390">
              <v:shape style="position:absolute;left:2835;top:9662;width:252;height:390" coordorigin="2835,9662" coordsize="252,390" path="m3018,9662l2904,9662,2891,9677,2860,9729,2841,9791,2835,9857,2836,9880,2846,9945,2869,10004,2904,10053,3018,10053,3062,9985,3081,9924,3087,9857,3086,9835,3076,9770,3053,9711,3018,9662e" filled="t" fillcolor="#FFFF00" stroked="f">
                <v:path arrowok="t"/>
                <v:fill/>
              </v:shape>
            </v:group>
            <v:group style="position:absolute;left:3255;top:9834;width:153;height:120" coordorigin="3255,9834" coordsize="153,120">
              <v:shape style="position:absolute;left:3255;top:9834;width:153;height:120" coordorigin="3255,9834" coordsize="153,120" path="m3388,9834l3269,9843,3261,9860,3256,9880,3255,9901,3259,9921,3266,9939,3276,9954,3395,9945,3403,9928,3408,9908,3409,9888,3405,9867,3398,9849,3388,9834e" filled="t" fillcolor="#FFFF00" stroked="f">
                <v:path arrowok="t"/>
                <v:fill/>
              </v:shape>
            </v:group>
            <v:group style="position:absolute;left:5078;top:9839;width:790;height:252" coordorigin="5078,9839" coordsize="790,252">
              <v:shape style="position:absolute;left:5078;top:9839;width:790;height:252" coordorigin="5078,9839" coordsize="790,252" path="m5823,9839l5111,9852,5082,9923,5078,9964,5079,9985,5092,10044,5122,10091,5834,10078,5863,10007,5867,9966,5866,9945,5853,9887,5823,9839e" filled="t" fillcolor="#FFFF00" stroked="f">
                <v:path arrowok="t"/>
                <v:fill/>
              </v:shape>
            </v:group>
            <v:group style="position:absolute;left:5032;top:10214;width:992;height:484" coordorigin="5032,10214" coordsize="992,484">
              <v:shape style="position:absolute;left:5032;top:10214;width:992;height:484" coordorigin="5032,10214" coordsize="992,484" path="m5939,10214l5117,10214,5101,10232,5063,10297,5040,10374,5032,10456,5033,10484,5046,10565,5074,10638,5117,10698,5939,10698,5982,10638,6011,10565,6023,10484,6024,10456,6023,10428,6011,10347,5982,10274,5939,10214e" filled="t" fillcolor="#FFFF00" stroked="f">
                <v:path arrowok="t"/>
                <v:fill/>
              </v:shape>
            </v:group>
            <v:group style="position:absolute;left:2883;top:10322;width:158;height:120" coordorigin="2883,10322" coordsize="158,120">
              <v:shape style="position:absolute;left:2883;top:10322;width:158;height:120" coordorigin="2883,10322" coordsize="158,120" path="m3020,10322l2897,10331,2888,10348,2884,10368,2883,10389,2886,10409,2893,10427,2904,10442,3027,10433,3036,10416,3040,10396,3041,10376,3038,10355,3031,10337,3020,10322e" filled="t" fillcolor="#FFFF00" stroked="f">
                <v:path arrowok="t"/>
                <v:fill/>
              </v:shape>
            </v:group>
            <v:group style="position:absolute;left:3255;top:10332;width:153;height:120" coordorigin="3255,10332" coordsize="153,120">
              <v:shape style="position:absolute;left:3255;top:10332;width:153;height:120" coordorigin="3255,10332" coordsize="153,120" path="m3388,10332l3269,10341,3261,10358,3256,10378,3255,10398,3259,10418,3266,10437,3276,10452,3395,10443,3403,10425,3408,10406,3409,10385,3405,10365,3398,10347,3388,10332e" filled="t" fillcolor="#FFFF00" stroked="f">
                <v:path arrowok="t"/>
                <v:fill/>
              </v:shape>
            </v:group>
            <v:group style="position:absolute;left:5027;top:10729;width:746;height:484" coordorigin="5027,10729" coordsize="746,484">
              <v:shape style="position:absolute;left:5027;top:10729;width:746;height:484" coordorigin="5027,10729" coordsize="746,484" path="m5688,10729l5113,10729,5096,10747,5058,10812,5035,10889,5027,10971,5028,10999,5041,11080,5069,11153,5113,11213,5688,11213,5731,11153,5760,11080,5772,10999,5773,10971,5772,10943,5760,10862,5731,10789,5688,10729e" filled="t" fillcolor="#FFFF00" stroked="f">
                <v:path arrowok="t"/>
                <v:fill/>
              </v:shape>
            </v:group>
            <v:group style="position:absolute;left:2870;top:10795;width:175;height:169" coordorigin="2870,10795" coordsize="175,169">
              <v:shape style="position:absolute;left:2870;top:10795;width:175;height:169" coordorigin="2870,10795" coordsize="175,169" path="m3015,10795l2895,10800,2870,10873,2870,10893,2873,10914,2879,10933,2888,10950,2899,10964,3019,10960,3030,10944,3038,10927,3043,10907,3045,10887,3045,10866,3041,10846,3035,10827,3027,10810,3015,10795e" filled="t" fillcolor="#FFFF00" stroked="f">
                <v:path arrowok="t"/>
                <v:fill/>
              </v:shape>
            </v:group>
            <v:group style="position:absolute;left:3242;top:10790;width:175;height:169" coordorigin="3242,10790" coordsize="175,169">
              <v:shape style="position:absolute;left:3242;top:10790;width:175;height:169" coordorigin="3242,10790" coordsize="175,169" path="m3388,10790l3268,10795,3242,10868,3242,10889,3246,10909,3252,10928,3260,10945,3272,10959,3392,10955,3402,10940,3410,10922,3415,10902,3417,10882,3417,10861,3414,10841,3408,10822,3399,10805,3388,10790e" filled="t" fillcolor="#FFFF00" stroked="f">
                <v:path arrowok="t"/>
                <v:fill/>
              </v:shape>
            </v:group>
            <v:group style="position:absolute;left:5022;top:11226;width:819;height:484" coordorigin="5022,11226" coordsize="819,484">
              <v:shape style="position:absolute;left:5022;top:11226;width:819;height:484" coordorigin="5022,11226" coordsize="819,484" path="m5755,11226l5108,11226,5092,11245,5053,11310,5030,11386,5022,11468,5023,11496,5036,11577,5064,11650,5108,11710,5755,11710,5799,11650,5827,11577,5840,11496,5841,11468,5840,11441,5827,11360,5799,11286,5755,11226e" filled="t" fillcolor="#FFFF00" stroked="f">
                <v:path arrowok="t"/>
                <v:fill/>
              </v:shape>
            </v:group>
            <v:group style="position:absolute;left:2879;top:11288;width:166;height:169" coordorigin="2879,11288" coordsize="166,169">
              <v:shape style="position:absolute;left:2879;top:11288;width:166;height:169" coordorigin="2879,11288" coordsize="166,169" path="m3015,11288l2905,11293,2879,11366,2880,11386,2883,11407,2889,11426,2898,11443,2909,11457,3019,11453,3030,11437,3038,11420,3043,11400,3045,11380,3044,11359,3041,11339,3035,11320,3027,11303,3015,11288e" filled="t" fillcolor="#FFFF00" stroked="f">
                <v:path arrowok="t"/>
                <v:fill/>
              </v:shape>
            </v:group>
            <v:group style="position:absolute;left:3251;top:11317;width:158;height:120" coordorigin="3251,11317" coordsize="158,120">
              <v:shape style="position:absolute;left:3251;top:11317;width:158;height:120" coordorigin="3251,11317" coordsize="158,120" path="m3388,11317l3264,11326,3256,11344,3251,11363,3251,11384,3254,11404,3261,11423,3272,11437,3395,11428,3403,11411,3408,11392,3409,11371,3405,11351,3398,11332,3388,11317e" filled="t" fillcolor="#FFFF00" stroked="f">
                <v:path arrowok="t"/>
                <v:fill/>
              </v:shape>
            </v:group>
            <v:group style="position:absolute;left:2792;top:11715;width:2115;height:390" coordorigin="2792,11715" coordsize="2115,390">
              <v:shape style="position:absolute;left:2792;top:11715;width:2115;height:390" coordorigin="2792,11715" coordsize="2115,390" path="m4837,11715l2861,11715,2848,11730,2817,11782,2798,11844,2792,11910,2792,11932,2803,11998,2826,12057,2861,12105,4837,12105,4882,12038,4900,11976,4906,11910,4906,11888,4895,11822,4873,11763,4837,11715e" filled="t" fillcolor="#FFFF00" stroked="f">
                <v:path arrowok="t"/>
                <v:fill/>
              </v:shape>
            </v:group>
            <v:group style="position:absolute;left:5356;top:11695;width:664;height:484" coordorigin="5356,11695" coordsize="664,484">
              <v:shape style="position:absolute;left:5356;top:11695;width:664;height:484" coordorigin="5356,11695" coordsize="664,484" path="m5934,11695l5441,11695,5425,11713,5387,11778,5364,11855,5356,11937,5357,11965,5370,12046,5398,12119,5441,12179,5934,12179,5978,12119,6006,12046,6019,11965,6020,11937,6019,11909,6006,11828,5978,11755,5934,11695e" filled="t" fillcolor="#FFFF00" stroked="f">
                <v:path arrowok="t"/>
                <v:fill/>
              </v:shape>
            </v:group>
            <v:group style="position:absolute;left:5063;top:11795;width:309;height:254" coordorigin="5063,11795" coordsize="309,254">
              <v:shape style="position:absolute;left:5063;top:11795;width:309;height:254" coordorigin="5063,11795" coordsize="309,254" path="m5327,11795l5107,11795,5071,11861,5063,11922,5064,11943,5078,12002,5108,12049,5328,12048,5364,11982,5372,11921,5371,11901,5357,11842,5327,11795e" filled="t" fillcolor="#FFFF00" stroked="f">
                <v:path arrowok="t"/>
                <v:fill/>
              </v:shape>
            </v:group>
            <v:group style="position:absolute;left:2777;top:12205;width:1767;height:390" coordorigin="2777,12205" coordsize="1767,390">
              <v:shape style="position:absolute;left:2777;top:12205;width:1767;height:390" coordorigin="2777,12205" coordsize="1767,390" path="m4475,12205l2846,12205,2833,12220,2802,12272,2783,12334,2777,12400,2778,12423,2788,12488,2811,12547,2846,12596,4475,12596,4519,12528,4538,12467,4544,12400,4543,12378,4533,12313,4510,12254,4475,12205e" filled="t" fillcolor="#FFFF00" stroked="f">
                <v:path arrowok="t"/>
                <v:fill/>
              </v:shape>
            </v:group>
            <v:group style="position:absolute;left:5022;top:12207;width:751;height:484" coordorigin="5022,12207" coordsize="751,484">
              <v:shape style="position:absolute;left:5022;top:12207;width:751;height:484" coordorigin="5022,12207" coordsize="751,484" path="m5687,12207l5108,12207,5092,12226,5053,12291,5030,12367,5022,12449,5023,12477,5036,12558,5064,12631,5108,12691,5687,12691,5731,12631,5759,12558,5772,12477,5773,12449,5772,12422,5759,12341,5731,12267,5687,12207e" filled="t" fillcolor="#FFFF00" stroked="f">
                <v:path arrowok="t"/>
                <v:fill/>
              </v:shape>
            </v:group>
            <v:group style="position:absolute;left:5051;top:12776;width:804;height:267" coordorigin="5051,12776" coordsize="804,267">
              <v:shape style="position:absolute;left:5051;top:12776;width:804;height:267" coordorigin="5051,12776" coordsize="804,267" path="m5808,12776l5089,12786,5057,12856,5051,12917,5052,12938,5067,12996,5098,13043,5817,13032,5849,12963,5855,12901,5854,12881,5839,12823,5808,12776e" filled="t" fillcolor="#FFFF00" stroked="f">
                <v:path arrowok="t"/>
                <v:fill/>
              </v:shape>
            </v:group>
            <v:group style="position:absolute;left:2874;top:12792;width:151;height:120" coordorigin="2874,12792" coordsize="151,120">
              <v:shape style="position:absolute;left:2874;top:12792;width:151;height:120" coordorigin="2874,12792" coordsize="151,120" path="m3003,12792l2887,12801,2879,12819,2874,12838,2874,12859,2877,12879,2884,12898,2895,12912,3011,12903,3019,12886,3024,12867,3024,12846,3021,12826,3014,12807,3003,12792e" filled="t" fillcolor="#FFFF00" stroked="f">
                <v:path arrowok="t"/>
                <v:fill/>
              </v:shape>
            </v:group>
            <v:group style="position:absolute;left:3246;top:12796;width:158;height:120" coordorigin="3246,12796" coordsize="158,120">
              <v:shape style="position:absolute;left:3246;top:12796;width:158;height:120" coordorigin="3246,12796" coordsize="158,120" path="m3383,12796l3259,12805,3251,12822,3246,12842,3246,12863,3249,12883,3256,12901,3267,12916,3390,12907,3398,12890,3403,12870,3404,12850,3400,12830,3393,12811,3383,12796e" filled="t" fillcolor="#FFFF00" stroked="f">
                <v:path arrowok="t"/>
                <v:fill/>
              </v:shape>
            </v:group>
            <v:group style="position:absolute;left:5008;top:13154;width:881;height:484" coordorigin="5008,13154" coordsize="881,484">
              <v:shape style="position:absolute;left:5008;top:13154;width:881;height:484" coordorigin="5008,13154" coordsize="881,484" path="m5804,13154l5093,13154,5077,13172,5038,13237,5015,13314,5008,13396,5008,13424,5021,13505,5050,13578,5093,13638,5804,13638,5847,13578,5875,13505,5888,13424,5889,13396,5888,13368,5875,13287,5847,13214,5804,13154e" filled="t" fillcolor="#FFFF00" stroked="f">
                <v:path arrowok="t"/>
                <v:fill/>
              </v:shape>
            </v:group>
            <v:group style="position:absolute;left:2869;top:13275;width:153;height:120" coordorigin="2869,13275" coordsize="153,120">
              <v:shape style="position:absolute;left:2869;top:13275;width:153;height:120" coordorigin="2869,13275" coordsize="153,120" path="m3001,13275l2882,13284,2874,13301,2869,13321,2869,13341,2872,13361,2879,13380,2890,13395,3008,13386,3017,13368,3021,13349,3022,13328,3019,13308,3012,13290,3001,13275e" filled="t" fillcolor="#FFFF00" stroked="f">
                <v:path arrowok="t"/>
                <v:fill/>
              </v:shape>
            </v:group>
            <v:group style="position:absolute;left:3236;top:13274;width:163;height:120" coordorigin="3236,13274" coordsize="163,120">
              <v:shape style="position:absolute;left:3236;top:13274;width:163;height:120" coordorigin="3236,13274" coordsize="163,120" path="m3378,13274l3250,13283,3241,13301,3237,13320,3236,13341,3239,13361,3246,13380,3257,13394,3385,13385,3394,13368,3398,13349,3399,13328,3396,13308,3389,13289,3378,13274e" filled="t" fillcolor="#FFFF00" stroked="f">
                <v:path arrowok="t"/>
                <v:fill/>
              </v:shape>
            </v:group>
            <v:group style="position:absolute;left:1384;top:3937;width:697;height:227" coordorigin="1384,3937" coordsize="697,227">
              <v:shape style="position:absolute;left:1384;top:3937;width:697;height:227" coordorigin="1384,3937" coordsize="697,227" path="m2044,3937l1414,3962,1386,4034,1384,4055,1385,4075,1409,4150,1421,4164,2051,4138,2079,4067,2081,4046,2080,4025,2056,3951,2044,3937e" filled="t" fillcolor="#FFFF00" stroked="f">
                <v:path arrowok="t"/>
                <v:fill/>
              </v:shape>
            </v:group>
            <v:group style="position:absolute;left:5051;top:7245;width:1003;height:519" coordorigin="5051,7245" coordsize="1003,519">
              <v:shape style="position:absolute;left:5051;top:7245;width:1003;height:519" coordorigin="5051,7245" coordsize="1003,519" path="m5968,7245l5137,7280,5093,7340,5065,7414,5052,7495,5051,7522,5052,7550,5065,7631,5093,7704,5137,7764,5968,7729,6012,7669,6040,7596,6053,7515,6054,7487,6053,7460,6040,7379,6012,7305,5968,7245e" filled="t" fillcolor="#FFFF00" stroked="f">
                <v:path arrowok="t"/>
                <v:fill/>
              </v:shape>
            </v:group>
            <v:group style="position:absolute;left:5066;top:9311;width:800;height:295" coordorigin="5066,9311" coordsize="800,295">
              <v:shape style="position:absolute;left:5066;top:9311;width:800;height:295" coordorigin="5066,9311" coordsize="800,295" path="m5818,9311l5103,9349,5071,9419,5066,9480,5067,9501,5082,9559,5113,9606,5827,9568,5859,9498,5865,9437,5864,9416,5849,9358,5818,9311e" filled="t" fillcolor="#FFFF00" stroked="f">
                <v:path arrowok="t"/>
                <v:fill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348" w:lineRule="exact"/>
        <w:ind w:left="2904" w:right="-20"/>
        <w:jc w:val="left"/>
        <w:tabs>
          <w:tab w:pos="3260" w:val="left"/>
          <w:tab w:pos="51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89"/>
          <w:position w:val="9"/>
        </w:rPr>
        <w:t>"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</w:r>
      <w:r>
        <w:rPr>
          <w:rFonts w:ascii="Segoe UI" w:hAnsi="Segoe UI" w:cs="Segoe UI" w:eastAsia="Segoe UI"/>
          <w:sz w:val="9"/>
          <w:szCs w:val="9"/>
          <w:spacing w:val="0"/>
          <w:w w:val="189"/>
          <w:position w:val="10"/>
        </w:rPr>
        <w:t>n</w:t>
      </w:r>
      <w:r>
        <w:rPr>
          <w:rFonts w:ascii="Segoe UI" w:hAnsi="Segoe UI" w:cs="Segoe UI" w:eastAsia="Segoe UI"/>
          <w:sz w:val="9"/>
          <w:szCs w:val="9"/>
          <w:spacing w:val="-32"/>
          <w:w w:val="189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22"/>
          <w:szCs w:val="22"/>
          <w:spacing w:val="0"/>
          <w:w w:val="103"/>
          <w:position w:val="-1"/>
        </w:rPr>
        <w:t>(2em.t)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04" w:right="-20"/>
        <w:jc w:val="left"/>
        <w:tabs>
          <w:tab w:pos="3260" w:val="left"/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2"/>
          <w:position w:val="12"/>
        </w:rPr>
        <w:t>n</w:t>
      </w:r>
      <w:r>
        <w:rPr>
          <w:rFonts w:ascii="Segoe UI" w:hAnsi="Segoe UI" w:cs="Segoe UI" w:eastAsia="Segoe UI"/>
          <w:sz w:val="9"/>
          <w:szCs w:val="9"/>
          <w:spacing w:val="-52"/>
          <w:w w:val="222"/>
          <w:position w:val="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5"/>
          <w:w w:val="100"/>
          <w:position w:val="0"/>
        </w:rPr>
        <w:t>(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7"/>
          <w:szCs w:val="27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65"/>
          <w:position w:val="0"/>
        </w:rPr>
        <w:t>1!'3�)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5072" w:right="4428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4.970001pt;margin-top:3.00858pt;width:24.40825pt;height:6.99pt;mso-position-horizontal-relative:page;mso-position-vertical-relative:paragraph;z-index:-19514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right="-61"/>
                    <w:jc w:val="left"/>
                    <w:tabs>
                      <w:tab w:pos="36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57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57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-2"/>
          <w:w w:val="95"/>
        </w:rPr>
        <w:t>(4ml)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5067" w:right="4358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5.449997pt;margin-top:3.018575pt;width:23.9284pt;height:6.75pt;mso-position-horizontal-relative:page;mso-position-vertical-relative:paragraph;z-index:-19513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tabs>
                      <w:tab w:pos="360" w:val="left"/>
                    </w:tabs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27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27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0"/>
          <w:w w:val="97"/>
        </w:rPr>
        <w:t>{40lf).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22" w:lineRule="exact"/>
        <w:ind w:left="2861" w:right="-20"/>
        <w:jc w:val="left"/>
        <w:tabs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Substitute</w:t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5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10033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-2"/>
          <w:w w:val="100"/>
          <w:position w:val="0"/>
        </w:rPr>
        <w:t>(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29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70"/>
          <w:position w:val="0"/>
        </w:rPr>
        <w:t>:n�g)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846" w:right="-20"/>
        <w:jc w:val="left"/>
        <w:tabs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!lo</w:t>
      </w:r>
      <w:r>
        <w:rPr>
          <w:rFonts w:ascii="Segoe UI" w:hAnsi="Segoe UI" w:cs="Segoe UI" w:eastAsia="Segoe UI"/>
          <w:sz w:val="17"/>
          <w:szCs w:val="17"/>
          <w:spacing w:val="5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sub:Jtituto</w:t>
      </w:r>
      <w:r>
        <w:rPr>
          <w:rFonts w:ascii="Segoe UI" w:hAnsi="Segoe UI" w:cs="Segoe UI" w:eastAsia="Segoe UI"/>
          <w:sz w:val="17"/>
          <w:szCs w:val="17"/>
          <w:spacing w:val="-40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7"/>
          <w:szCs w:val="27"/>
          <w:spacing w:val="-1"/>
          <w:w w:val="76"/>
          <w:position w:val="-5"/>
        </w:rPr>
        <w:t>(50".4}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895" w:right="-20"/>
        <w:jc w:val="left"/>
        <w:tabs>
          <w:tab w:pos="3260" w:val="left"/>
          <w:tab w:pos="508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If</w:t>
      </w:r>
      <w:r>
        <w:rPr>
          <w:rFonts w:ascii="Segoe UI" w:hAnsi="Segoe UI" w:cs="Segoe UI" w:eastAsia="Segoe UI"/>
          <w:sz w:val="9"/>
          <w:szCs w:val="9"/>
          <w:spacing w:val="-51"/>
          <w:w w:val="217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  <w:position w:val="0"/>
        </w:rPr>
        <w:t>{SOOU)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890" w:right="-20"/>
        <w:jc w:val="left"/>
        <w:tabs>
          <w:tab w:pos="3240" w:val="left"/>
          <w:tab w:pos="508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8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42"/>
          <w:position w:val="1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(lOOU)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512" coordorigin="0,0" coordsize="12442,15744">
            <v:shape style="position:absolute;left:0;top:0;width:12442;height:15744" type="#_x0000_t75">
              <v:imagedata r:id="rId179" o:title=""/>
            </v:shape>
            <v:shape style="position:absolute;left:8909;top:0;width:2534;height:230" type="#_x0000_t75">
              <v:imagedata r:id="rId180" o:title=""/>
            </v:shape>
            <v:shape style="position:absolute;left:1306;top:0;width:461;height:307" type="#_x0000_t75">
              <v:imagedata r:id="rId181" o:title=""/>
            </v:shape>
            <v:shape style="position:absolute;left:4224;top:0;width:384;height:230" type="#_x0000_t75">
              <v:imagedata r:id="rId182" o:title=""/>
            </v:shape>
            <v:shape style="position:absolute;left:2995;top:1229;width:7373;height:11520" type="#_x0000_t75">
              <v:imagedata r:id="rId183" o:title=""/>
            </v:shape>
            <v:shape style="position:absolute;left:3149;top:15360;width:307;height:384" type="#_x0000_t75">
              <v:imagedata r:id="rId184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14" w:after="0" w:line="240" w:lineRule="auto"/>
        <w:ind w:left="4965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2.404814pt;height:.72pt;mso-position-horizontal-relative:char;mso-position-vertical-relative:line" type="#_x0000_t75">
            <v:imagedata r:id="rId185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1.2pt;height:1.2pt;mso-position-horizontal-relative:char;mso-position-vertical-relative:line" type="#_x0000_t75">
            <v:imagedata r:id="rId186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417" w:lineRule="auto"/>
        <w:ind w:left="2107" w:right="1811" w:firstLine="-20"/>
        <w:jc w:val="center"/>
        <w:tabs>
          <w:tab w:pos="3260" w:val="left"/>
          <w:tab w:pos="3560" w:val="left"/>
          <w:tab w:pos="4040" w:val="left"/>
          <w:tab w:pos="4540" w:val="left"/>
          <w:tab w:pos="5000" w:val="left"/>
          <w:tab w:pos="5760" w:val="left"/>
          <w:tab w:pos="6460" w:val="left"/>
          <w:tab w:pos="6720" w:val="left"/>
          <w:tab w:pos="7720" w:val="left"/>
          <w:tab w:pos="79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218.889999pt;margin-top:8.908076pt;width:.4817pt;height:.7225pt;mso-position-horizontal-relative:page;mso-position-vertical-relative:paragraph;z-index:-19511" type="#_x0000_t75">
            <v:imagedata r:id="rId187" o:title=""/>
          </v:shape>
        </w:pict>
      </w:r>
      <w:r>
        <w:rPr/>
        <w:pict>
          <v:shape style="position:absolute;margin-left:75.139999pt;margin-top:7.697676pt;width:3.8529pt;height:3.8529pt;mso-position-horizontal-relative:page;mso-position-vertical-relative:paragraph;z-index:-19510" type="#_x0000_t75">
            <v:imagedata r:id="rId188" o:title=""/>
          </v:shape>
        </w:pict>
      </w:r>
      <w:r>
        <w:rPr/>
        <w:pict>
          <v:shape style="position:absolute;margin-left:421.890015pt;margin-top:44.308575pt;width:48.1606pt;height:63.572pt;mso-position-horizontal-relative:page;mso-position-vertical-relative:paragraph;z-index:-19509" type="#_x0000_t75">
            <v:imagedata r:id="rId189" o:title=""/>
          </v:shape>
        </w:pict>
      </w:r>
      <w:r>
        <w:rPr/>
        <w:pict>
          <v:shape style="position:absolute;margin-left:223.470001pt;margin-top:96.314079pt;width:1.9265pt;height:1.9265pt;mso-position-horizontal-relative:page;mso-position-vertical-relative:paragraph;z-index:-19508" type="#_x0000_t75">
            <v:imagedata r:id="rId190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4"/>
          <w:w w:val="191"/>
        </w:rPr>
        <w:t>INSTRUCTIO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N</w:t>
      </w:r>
      <w:r>
        <w:rPr>
          <w:rFonts w:ascii="Segoe UI" w:hAnsi="Segoe UI" w:cs="Segoe UI" w:eastAsia="Segoe UI"/>
          <w:sz w:val="21"/>
          <w:szCs w:val="21"/>
          <w:spacing w:val="-49"/>
          <w:w w:val="19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-4"/>
          <w:w w:val="191"/>
        </w:rPr>
        <w:t>BOOK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-1"/>
          <w:w w:val="172"/>
        </w:rPr>
        <w:t>MECH</w:t>
      </w:r>
      <w:r>
        <w:rPr>
          <w:rFonts w:ascii="Segoe UI" w:hAnsi="Segoe UI" w:cs="Segoe UI" w:eastAsia="Segoe UI"/>
          <w:sz w:val="21"/>
          <w:szCs w:val="21"/>
          <w:spacing w:val="0"/>
          <w:w w:val="172"/>
        </w:rPr>
        <w:t>A</w:t>
      </w:r>
      <w:r>
        <w:rPr>
          <w:rFonts w:ascii="Segoe UI" w:hAnsi="Segoe UI" w:cs="Segoe UI" w:eastAsia="Segoe UI"/>
          <w:sz w:val="21"/>
          <w:szCs w:val="21"/>
          <w:spacing w:val="-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75"/>
        </w:rPr>
        <w:t>NISM</w:t>
      </w:r>
      <w:r>
        <w:rPr>
          <w:rFonts w:ascii="Segoe UI" w:hAnsi="Segoe UI" w:cs="Segoe UI" w:eastAsia="Segoe UI"/>
          <w:sz w:val="21"/>
          <w:szCs w:val="21"/>
          <w:spacing w:val="4"/>
          <w:w w:val="175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91"/>
        </w:rPr>
        <w:t>CHARTS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,</w:t>
      </w:r>
      <w:r>
        <w:rPr>
          <w:rFonts w:ascii="Segoe UI" w:hAnsi="Segoe UI" w:cs="Segoe UI" w:eastAsia="Segoe UI"/>
          <w:sz w:val="21"/>
          <w:szCs w:val="21"/>
          <w:spacing w:val="-45"/>
          <w:w w:val="19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91"/>
        </w:rPr>
        <w:t>WIRIN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17"/>
          <w:w w:val="230"/>
        </w:rPr>
        <w:t>D</w:t>
      </w:r>
      <w:r>
        <w:rPr>
          <w:rFonts w:ascii="Segoe UI" w:hAnsi="Segoe UI" w:cs="Segoe UI" w:eastAsia="Segoe UI"/>
          <w:sz w:val="21"/>
          <w:szCs w:val="21"/>
          <w:spacing w:val="5"/>
          <w:w w:val="230"/>
        </w:rPr>
        <w:t>I</w:t>
      </w:r>
      <w:r>
        <w:rPr>
          <w:rFonts w:ascii="Segoe UI" w:hAnsi="Segoe UI" w:cs="Segoe UI" w:eastAsia="Segoe UI"/>
          <w:sz w:val="21"/>
          <w:szCs w:val="21"/>
          <w:spacing w:val="4"/>
          <w:w w:val="171"/>
        </w:rPr>
        <w:t>AGRAM</w:t>
      </w:r>
      <w:r>
        <w:rPr>
          <w:rFonts w:ascii="Segoe UI" w:hAnsi="Segoe UI" w:cs="Segoe UI" w:eastAsia="Segoe UI"/>
          <w:sz w:val="21"/>
          <w:szCs w:val="21"/>
          <w:spacing w:val="0"/>
          <w:w w:val="171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-4"/>
          <w:w w:val="166"/>
        </w:rPr>
        <w:t>AND</w:t>
      </w:r>
      <w:r>
        <w:rPr>
          <w:rFonts w:ascii="Segoe UI" w:hAnsi="Segoe UI" w:cs="Segoe UI" w:eastAsia="Segoe UI"/>
          <w:sz w:val="21"/>
          <w:szCs w:val="21"/>
          <w:spacing w:val="-4"/>
          <w:w w:val="166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83"/>
          <w:position w:val="1"/>
        </w:rPr>
        <w:t>A</w:t>
      </w:r>
      <w:r>
        <w:rPr>
          <w:rFonts w:ascii="Segoe UI" w:hAnsi="Segoe UI" w:cs="Segoe UI" w:eastAsia="Segoe UI"/>
          <w:sz w:val="21"/>
          <w:szCs w:val="21"/>
          <w:spacing w:val="13"/>
          <w:w w:val="122"/>
          <w:position w:val="0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208"/>
          <w:position w:val="0"/>
        </w:rPr>
        <w:t>P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1"/>
          <w:szCs w:val="21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151"/>
          <w:w w:val="40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47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21"/>
          <w:szCs w:val="21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-68"/>
          <w:w w:val="23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54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3"/>
          <w:w w:val="19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1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3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7"/>
          <w:w w:val="19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4"/>
          <w:w w:val="169"/>
          <w:position w:val="0"/>
        </w:rPr>
        <w:t>U</w:t>
      </w:r>
      <w:r>
        <w:rPr>
          <w:rFonts w:ascii="Segoe UI" w:hAnsi="Segoe UI" w:cs="Segoe UI" w:eastAsia="Segoe UI"/>
          <w:sz w:val="21"/>
          <w:szCs w:val="21"/>
          <w:spacing w:val="3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1"/>
          <w:w w:val="230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207"/>
          <w:position w:val="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7"/>
          <w:position w:val="1"/>
        </w:rPr>
        <w:t>C</w:t>
      </w:r>
      <w:r>
        <w:rPr>
          <w:rFonts w:ascii="Segoe UI" w:hAnsi="Segoe UI" w:cs="Segoe UI" w:eastAsia="Segoe UI"/>
          <w:sz w:val="21"/>
          <w:szCs w:val="21"/>
          <w:spacing w:val="-46"/>
          <w:w w:val="18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V</w:t>
      </w:r>
      <w:r>
        <w:rPr>
          <w:rFonts w:ascii="Segoe UI" w:hAnsi="Segoe UI" w:cs="Segoe UI" w:eastAsia="Segoe UI"/>
          <w:sz w:val="21"/>
          <w:szCs w:val="21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6"/>
          <w:w w:val="155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T�E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20-RECORD</w:t>
      </w:r>
      <w:r>
        <w:rPr>
          <w:rFonts w:ascii="Segoe UI" w:hAnsi="Segoe UI" w:cs="Segoe UI" w:eastAsia="Segoe UI"/>
          <w:sz w:val="21"/>
          <w:szCs w:val="21"/>
          <w:spacing w:val="-41"/>
          <w:w w:val="186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MODELS:</w:t>
      </w:r>
      <w:r>
        <w:rPr>
          <w:rFonts w:ascii="Segoe UI" w:hAnsi="Segoe UI" w:cs="Segoe UI" w:eastAsia="Segoe UI"/>
          <w:sz w:val="21"/>
          <w:szCs w:val="21"/>
          <w:spacing w:val="-61"/>
          <w:w w:val="18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GEM,</w:t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204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204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-57"/>
          <w:w w:val="20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212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212"/>
          <w:position w:val="0"/>
        </w:rPr>
        <w:t>L</w:t>
      </w:r>
      <w:r>
        <w:rPr>
          <w:rFonts w:ascii="Segoe UI" w:hAnsi="Segoe UI" w:cs="Segoe UI" w:eastAsia="Segoe UI"/>
          <w:sz w:val="21"/>
          <w:szCs w:val="21"/>
          <w:spacing w:val="-120"/>
          <w:w w:val="21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2"/>
          <w:w w:val="177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11"/>
          <w:w w:val="177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6"/>
          <w:w w:val="17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19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56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-7"/>
          <w:w w:val="187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1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3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230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7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5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83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4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13"/>
          <w:w w:val="156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63"/>
          <w:position w:val="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88"/>
          <w:position w:val="0"/>
        </w:rPr>
        <w:t>SEEBUR</w:t>
      </w:r>
      <w:r>
        <w:rPr>
          <w:rFonts w:ascii="Segoe UI" w:hAnsi="Segoe UI" w:cs="Segoe UI" w:eastAsia="Segoe UI"/>
          <w:sz w:val="21"/>
          <w:szCs w:val="21"/>
          <w:spacing w:val="0"/>
          <w:w w:val="188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105"/>
          <w:w w:val="188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SYMPHONOLAS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67" w:lineRule="exact"/>
        <w:ind w:left="4636" w:right="430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508.579987pt;margin-top:10.213181pt;width:15.4114pt;height:3.8529pt;mso-position-horizontal-relative:page;mso-position-vertical-relative:paragraph;z-index:-19507" type="#_x0000_t75">
            <v:imagedata r:id="rId191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-1"/>
          <w:w w:val="212"/>
        </w:rPr>
        <w:t>1-15-38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jc w:val="center"/>
        <w:spacing w:after="0"/>
        <w:sectPr>
          <w:pgSz w:w="11700" w:h="14900"/>
          <w:pgMar w:top="-20" w:bottom="280" w:left="0" w:right="11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51.050167pt;width:789.839966pt;height:536.508362pt;mso-position-horizontal-relative:page;mso-position-vertical-relative:page;z-index:-19506" type="#_x0000_t75">
            <v:imagedata r:id="rId192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99" w:lineRule="exact"/>
        <w:ind w:left="6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!JI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6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19"/>
          <w:w w:val="100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6"/>
          <w:i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13" w:lineRule="exact"/>
        <w:ind w:left="67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'J</w:t>
      </w:r>
      <w:r>
        <w:rPr>
          <w:rFonts w:ascii="Arial" w:hAnsi="Arial" w:cs="Arial" w:eastAsia="Arial"/>
          <w:sz w:val="9"/>
          <w:szCs w:val="9"/>
          <w:spacing w:val="1"/>
          <w:w w:val="100"/>
          <w:i/>
          <w:position w:val="-2"/>
        </w:rPr>
        <w:t>f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  </w:t>
      </w:r>
      <w:r>
        <w:rPr>
          <w:rFonts w:ascii="Arial" w:hAnsi="Arial" w:cs="Arial" w:eastAsia="Arial"/>
          <w:sz w:val="9"/>
          <w:szCs w:val="9"/>
          <w:spacing w:val="13"/>
          <w:w w:val="100"/>
          <w:i/>
          <w:position w:val="-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204"/>
          <w:position w:val="-2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199" w:lineRule="exact"/>
        <w:ind w:left="59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.367403pt;margin-top:3.549434pt;width:2.00625pt;height:7.5pt;mso-position-horizontal-relative:page;mso-position-vertical-relative:paragraph;z-index:-19504" type="#_x0000_t202" filled="f" stroked="f">
            <v:textbox inset="0,0,0,0">
              <w:txbxContent>
                <w:p>
                  <w:pPr>
                    <w:spacing w:before="0" w:after="0" w:line="150" w:lineRule="exact"/>
                    <w:ind w:right="-63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spacing w:val="0"/>
                      <w:w w:val="107"/>
                      <w:i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spacing w:val="-89"/>
          <w:w w:val="100"/>
          <w:i/>
          <w:position w:val="5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  <w:position w:val="-3"/>
        </w:rPr>
        <w:t>.,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2"/>
          <w:w w:val="109"/>
          <w:i/>
          <w:position w:val="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  <w:position w:val="-3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45" w:lineRule="exact"/>
        <w:ind w:left="6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39"/>
        </w:rPr>
        <w:t>;;</w:t>
      </w:r>
      <w:r>
        <w:rPr>
          <w:rFonts w:ascii="Arial" w:hAnsi="Arial" w:cs="Arial" w:eastAsia="Arial"/>
          <w:sz w:val="17"/>
          <w:szCs w:val="17"/>
          <w:spacing w:val="-33"/>
          <w:w w:val="139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224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95" w:lineRule="exact"/>
        <w:ind w:left="6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73"/>
        </w:rPr>
        <w:t>&gt;2</w:t>
      </w:r>
      <w:r>
        <w:rPr>
          <w:rFonts w:ascii="Arial" w:hAnsi="Arial" w:cs="Arial" w:eastAsia="Arial"/>
          <w:sz w:val="10"/>
          <w:szCs w:val="10"/>
          <w:spacing w:val="0"/>
          <w:w w:val="73"/>
        </w:rPr>
        <w:t>    </w:t>
      </w:r>
      <w:r>
        <w:rPr>
          <w:rFonts w:ascii="Arial" w:hAnsi="Arial" w:cs="Arial" w:eastAsia="Arial"/>
          <w:sz w:val="10"/>
          <w:szCs w:val="10"/>
          <w:spacing w:val="16"/>
          <w:w w:val="7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6"/>
          <w:i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25" w:lineRule="exact"/>
        <w:ind w:left="62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529"/>
          <w:position w:val="-3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-168"/>
          <w:w w:val="529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3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216" w:lineRule="exact"/>
        <w:ind w:left="3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609865pt;margin-top:3.041795pt;width:2.87064pt;height:9pt;mso-position-horizontal-relative:page;mso-position-vertical-relative:paragraph;z-index:-19503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right="-67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71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-41"/>
          <w:w w:val="177"/>
          <w:i/>
          <w:position w:val="6"/>
        </w:rPr>
        <w:t>'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  <w:i/>
          <w:position w:val="-3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64"/>
          <w:w w:val="72"/>
          <w:i/>
          <w:position w:val="-3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77"/>
          <w:i/>
          <w:position w:val="6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54"/>
          <w:w w:val="73"/>
          <w:i/>
          <w:position w:val="-3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78"/>
          <w:i/>
          <w:position w:val="6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0"/>
          <w:i/>
          <w:position w:val="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  <w:i/>
          <w:position w:val="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107" w:lineRule="exact"/>
        <w:ind w:left="62" w:right="-20"/>
        <w:jc w:val="left"/>
        <w:tabs>
          <w:tab w:pos="16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',12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9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r</w:t>
      </w:r>
      <w:r>
        <w:rPr>
          <w:rFonts w:ascii="Arial" w:hAnsi="Arial" w:cs="Arial" w:eastAsia="Arial"/>
          <w:sz w:val="11"/>
          <w:szCs w:val="11"/>
          <w:spacing w:val="1"/>
          <w:w w:val="12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r</w:t>
      </w:r>
      <w:r>
        <w:rPr>
          <w:rFonts w:ascii="Arial" w:hAnsi="Arial" w:cs="Arial" w:eastAsia="Arial"/>
          <w:sz w:val="11"/>
          <w:szCs w:val="11"/>
          <w:spacing w:val="1"/>
          <w:w w:val="12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l'l.fl.f'</w:t>
      </w:r>
      <w:r>
        <w:rPr>
          <w:rFonts w:ascii="Arial" w:hAnsi="Arial" w:cs="Arial" w:eastAsia="Arial"/>
          <w:sz w:val="11"/>
          <w:szCs w:val="11"/>
          <w:spacing w:val="3"/>
          <w:w w:val="12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  <w:i/>
        </w:rPr>
        <w:t>If,.</w:t>
      </w:r>
      <w:r>
        <w:rPr>
          <w:rFonts w:ascii="Arial" w:hAnsi="Arial" w:cs="Arial" w:eastAsia="Arial"/>
          <w:sz w:val="14"/>
          <w:szCs w:val="14"/>
          <w:spacing w:val="0"/>
          <w:w w:val="80"/>
          <w:i/>
        </w:rPr>
        <w:t>_</w:t>
      </w:r>
      <w:r>
        <w:rPr>
          <w:rFonts w:ascii="Arial" w:hAnsi="Arial" w:cs="Arial" w:eastAsia="Arial"/>
          <w:sz w:val="14"/>
          <w:szCs w:val="14"/>
          <w:spacing w:val="-2"/>
          <w:w w:val="8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.sc.ur&lt;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ab/>
      </w:r>
      <w:r>
        <w:rPr>
          <w:rFonts w:ascii="Arial" w:hAnsi="Arial" w:cs="Arial" w:eastAsia="Arial"/>
          <w:sz w:val="11"/>
          <w:szCs w:val="11"/>
          <w:spacing w:val="0"/>
          <w:w w:val="99"/>
          <w:i/>
        </w:rPr>
      </w:r>
      <w:r>
        <w:rPr>
          <w:rFonts w:ascii="Arial" w:hAnsi="Arial" w:cs="Arial" w:eastAsia="Arial"/>
          <w:sz w:val="11"/>
          <w:szCs w:val="11"/>
          <w:spacing w:val="0"/>
          <w:w w:val="99"/>
          <w:i/>
          <w:u w:val="single" w:color="0000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u w:val="single" w:color="000000"/>
        </w:rPr>
        <w:t>     </w:t>
      </w:r>
      <w:r>
        <w:rPr>
          <w:rFonts w:ascii="Arial" w:hAnsi="Arial" w:cs="Arial" w:eastAsia="Arial"/>
          <w:sz w:val="11"/>
          <w:szCs w:val="11"/>
          <w:spacing w:val="6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1"/>
          <w:szCs w:val="11"/>
          <w:spacing w:val="6"/>
          <w:w w:val="100"/>
          <w:i/>
          <w:u w:val="single" w:color="000000"/>
        </w:rPr>
      </w:r>
      <w:r>
        <w:rPr>
          <w:rFonts w:ascii="Arial" w:hAnsi="Arial" w:cs="Arial" w:eastAsia="Arial"/>
          <w:sz w:val="11"/>
          <w:szCs w:val="11"/>
          <w:spacing w:val="6"/>
          <w:w w:val="100"/>
          <w:i/>
        </w:rPr>
      </w:r>
      <w:r>
        <w:rPr>
          <w:rFonts w:ascii="Arial" w:hAnsi="Arial" w:cs="Arial" w:eastAsia="Arial"/>
          <w:sz w:val="11"/>
          <w:szCs w:val="11"/>
          <w:spacing w:val="-11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2"/>
        </w:rPr>
        <w:t>_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08" w:lineRule="exact"/>
        <w:ind w:left="62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282"/>
          <w:position w:val="-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282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.3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NT.f8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)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£fJ.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,.,..JHtiS/'«&lt;Jfl{]f,$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fl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11" w:lineRule="exact"/>
        <w:ind w:left="58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78"/>
        </w:rPr>
        <w:t>J'f_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8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7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!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ff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  <w:i/>
        </w:rPr>
        <w:t>/V$!JIJP&lt;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fV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11Ttfll1!114'-,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3" w:lineRule="exact"/>
        <w:ind w:left="58" w:right="-20"/>
        <w:jc w:val="left"/>
        <w:tabs>
          <w:tab w:pos="980" w:val="left"/>
          <w:tab w:pos="15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711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9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-35"/>
          <w:w w:val="129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  <w:i/>
        </w:rPr>
        <w:t>$!1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29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  <w:i/>
        </w:rPr>
        <w:t>,-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</w:rPr>
        <w:t>..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00" w:lineRule="exact"/>
        <w:ind w:left="67" w:right="-20"/>
        <w:jc w:val="left"/>
        <w:tabs>
          <w:tab w:pos="9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w w:val="187"/>
          <w:position w:val="-2"/>
        </w:rPr>
        <w:t>'f</w:t>
      </w:r>
      <w:r>
        <w:rPr>
          <w:rFonts w:ascii="Arial" w:hAnsi="Arial" w:cs="Arial" w:eastAsia="Arial"/>
          <w:sz w:val="11"/>
          <w:szCs w:val="11"/>
          <w:w w:val="303"/>
          <w:position w:val="-2"/>
        </w:rPr>
        <w:t>'</w:t>
      </w:r>
      <w:r>
        <w:rPr>
          <w:rFonts w:ascii="Arial" w:hAnsi="Arial" w:cs="Arial" w:eastAsia="Arial"/>
          <w:sz w:val="11"/>
          <w:szCs w:val="11"/>
          <w:w w:val="100"/>
          <w:position w:val="-2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30"/>
          <w:position w:val="-2"/>
        </w:rPr>
        <w:t>.</w:t>
      </w:r>
      <w:r>
        <w:rPr>
          <w:rFonts w:ascii="Arial" w:hAnsi="Arial" w:cs="Arial" w:eastAsia="Arial"/>
          <w:sz w:val="11"/>
          <w:szCs w:val="11"/>
          <w:spacing w:val="-4"/>
          <w:w w:val="13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J.II!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I(.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u w:val="single" w:color="000000"/>
          <w:position w:val="-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00"/>
          <w:i/>
          <w:u w:val="single" w:color="00000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-----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5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2"/>
        </w:rPr>
        <w:t>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26" w:lineRule="exact"/>
        <w:ind w:left="58" w:right="-20"/>
        <w:jc w:val="left"/>
        <w:tabs>
          <w:tab w:pos="10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•f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67"/>
          <w:i/>
        </w:rPr>
        <w:t>J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8"/>
          <w:i/>
        </w:rPr>
        <w:t>"It/!_"'·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92" w:lineRule="exact"/>
        <w:ind w:left="58" w:right="-20"/>
        <w:jc w:val="left"/>
        <w:tabs>
          <w:tab w:pos="96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'1f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f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21"/>
          <w:i/>
        </w:rPr>
        <w:t>W#11f/l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121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#IF'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2" w:lineRule="exact"/>
        <w:ind w:left="36" w:right="-20"/>
        <w:jc w:val="left"/>
        <w:tabs>
          <w:tab w:pos="106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115267pt;margin-top:.666251pt;width:5.224976pt;height:17pt;mso-position-horizontal-relative:page;mso-position-vertical-relative:paragraph;z-index:-19505" type="#_x0000_t202" filled="f" stroked="f">
            <v:textbox inset="0,0,0,0">
              <w:txbxContent>
                <w:p>
                  <w:pPr>
                    <w:spacing w:before="0" w:after="0" w:line="340" w:lineRule="exact"/>
                    <w:ind w:right="-91"/>
                    <w:jc w:val="left"/>
                    <w:rPr>
                      <w:rFonts w:ascii="Arial" w:hAnsi="Arial" w:cs="Arial" w:eastAsia="Arial"/>
                      <w:sz w:val="34"/>
                      <w:szCs w:val="34"/>
                    </w:rPr>
                  </w:pPr>
                  <w:rPr/>
                  <w:r>
                    <w:rPr>
                      <w:rFonts w:ascii="Arial" w:hAnsi="Arial" w:cs="Arial" w:eastAsia="Arial"/>
                      <w:sz w:val="34"/>
                      <w:szCs w:val="34"/>
                      <w:w w:val="64"/>
                    </w:rPr>
                    <w:t>f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-28"/>
                      <w:w w:val="64"/>
                    </w:rPr>
                    <w:t>,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6"/>
          <w:w w:val="126"/>
          <w:position w:val="-1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26"/>
          <w:position w:val="-1"/>
        </w:rPr>
        <w:t>&gt;!</w:t>
      </w:r>
      <w:r>
        <w:rPr>
          <w:rFonts w:ascii="Arial" w:hAnsi="Arial" w:cs="Arial" w:eastAsia="Arial"/>
          <w:sz w:val="14"/>
          <w:szCs w:val="14"/>
          <w:spacing w:val="-48"/>
          <w:w w:val="126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•</w:t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-105"/>
          <w:w w:val="378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-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89" w:lineRule="exact"/>
        <w:ind w:left="67" w:right="-20"/>
        <w:jc w:val="left"/>
        <w:tabs>
          <w:tab w:pos="9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  <w:position w:val="-1"/>
        </w:rPr>
        <w:t>1?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82"/>
          <w:position w:val="-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i,.t&lt;iHfEUUiA.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: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04" w:lineRule="exact"/>
        <w:ind w:left="215" w:right="11748"/>
        <w:jc w:val="center"/>
        <w:tabs>
          <w:tab w:pos="14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334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.,..._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95" w:lineRule="exact"/>
        <w:ind w:left="67" w:right="-20"/>
        <w:jc w:val="left"/>
        <w:tabs>
          <w:tab w:pos="154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29"/>
          <w:i/>
        </w:rPr>
        <w:t>§·o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9"/>
          <w:i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29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-13"/>
          <w:w w:val="27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12"/>
        </w:rPr>
        <w:t>..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</w:t>
      </w:r>
      <w:r>
        <w:rPr>
          <w:rFonts w:ascii="Arial" w:hAnsi="Arial" w:cs="Arial" w:eastAsia="Arial"/>
          <w:sz w:val="9"/>
          <w:szCs w:val="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Jf.f4£1t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15" w:lineRule="exact"/>
        <w:ind w:left="58" w:right="-20"/>
        <w:jc w:val="left"/>
        <w:tabs>
          <w:tab w:pos="128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32"/>
          <w:i/>
          <w:position w:val="-2"/>
        </w:rPr>
        <w:t>!i</w:t>
      </w:r>
      <w:r>
        <w:rPr>
          <w:rFonts w:ascii="Arial" w:hAnsi="Arial" w:cs="Arial" w:eastAsia="Arial"/>
          <w:sz w:val="14"/>
          <w:szCs w:val="14"/>
          <w:spacing w:val="42"/>
          <w:w w:val="132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2"/>
        </w:rPr>
        <w:t>.,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>,$111-#FM.tfltt,.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34" w:lineRule="exact"/>
        <w:ind w:left="67" w:right="-20"/>
        <w:jc w:val="left"/>
        <w:tabs>
          <w:tab w:pos="98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!Z</w:t>
      </w:r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 </w:t>
      </w:r>
      <w:r>
        <w:rPr>
          <w:rFonts w:ascii="Arial" w:hAnsi="Arial" w:cs="Arial" w:eastAsia="Arial"/>
          <w:sz w:val="9"/>
          <w:szCs w:val="9"/>
          <w:spacing w:val="9"/>
          <w:w w:val="129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3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126"/>
          <w:i/>
        </w:rPr>
        <w:t>"A..flillHHf,lllf/!t.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58" w:right="-20"/>
        <w:jc w:val="left"/>
        <w:tabs>
          <w:tab w:pos="146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,5J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  <w:i/>
        </w:rPr>
        <w:t>Yll#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22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  <w:i/>
        </w:rPr>
        <w:t>t.,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12" w:lineRule="exact"/>
        <w:ind w:left="58" w:right="-20"/>
        <w:jc w:val="left"/>
        <w:tabs>
          <w:tab w:pos="162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75"/>
        </w:rPr>
        <w:t>S&gt;t</w:t>
      </w:r>
      <w:r>
        <w:rPr>
          <w:rFonts w:ascii="Arial" w:hAnsi="Arial" w:cs="Arial" w:eastAsia="Arial"/>
          <w:sz w:val="9"/>
          <w:szCs w:val="9"/>
          <w:spacing w:val="0"/>
          <w:w w:val="75"/>
        </w:rPr>
        <w:t>  </w:t>
      </w:r>
      <w:r>
        <w:rPr>
          <w:rFonts w:ascii="Arial" w:hAnsi="Arial" w:cs="Arial" w:eastAsia="Arial"/>
          <w:sz w:val="9"/>
          <w:szCs w:val="9"/>
          <w:spacing w:val="17"/>
          <w:w w:val="7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I</w:t>
      </w:r>
      <w:r>
        <w:rPr>
          <w:rFonts w:ascii="Arial" w:hAnsi="Arial" w:cs="Arial" w:eastAsia="Arial"/>
          <w:sz w:val="10"/>
          <w:szCs w:val="10"/>
          <w:spacing w:val="-23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.P!JV,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30" w:lineRule="exact"/>
        <w:ind w:left="58" w:right="-20"/>
        <w:jc w:val="left"/>
        <w:tabs>
          <w:tab w:pos="9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spacing w:val="0"/>
          <w:w w:val="52"/>
          <w:i/>
          <w:position w:val="-2"/>
        </w:rPr>
        <w:t>1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ab/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25"/>
          <w:szCs w:val="25"/>
          <w:spacing w:val="-14"/>
          <w:w w:val="162"/>
          <w:position w:val="-2"/>
        </w:rPr>
        <w:t>;</w:t>
      </w:r>
      <w:r>
        <w:rPr>
          <w:rFonts w:ascii="Arial" w:hAnsi="Arial" w:cs="Arial" w:eastAsia="Arial"/>
          <w:sz w:val="25"/>
          <w:szCs w:val="25"/>
          <w:spacing w:val="0"/>
          <w:w w:val="28"/>
          <w:position w:val="-2"/>
        </w:rPr>
        <w:t>-</w:t>
      </w:r>
      <w:r>
        <w:rPr>
          <w:rFonts w:ascii="Arial" w:hAnsi="Arial" w:cs="Arial" w:eastAsia="Arial"/>
          <w:sz w:val="25"/>
          <w:szCs w:val="25"/>
          <w:spacing w:val="-3"/>
          <w:w w:val="100"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:</w:t>
      </w:r>
      <w:r>
        <w:rPr>
          <w:rFonts w:ascii="Arial" w:hAnsi="Arial" w:cs="Arial" w:eastAsia="Arial"/>
          <w:sz w:val="25"/>
          <w:szCs w:val="25"/>
          <w:spacing w:val="3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::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7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2"/>
          <w:i/>
          <w:position w:val="-2"/>
        </w:rPr>
        <w:t>::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0"/>
        </w:rPr>
      </w:r>
    </w:p>
    <w:p>
      <w:pPr>
        <w:spacing w:before="0" w:after="0" w:line="239" w:lineRule="exact"/>
        <w:ind w:left="58" w:right="-20"/>
        <w:jc w:val="left"/>
        <w:tabs>
          <w:tab w:pos="780" w:val="left"/>
        </w:tabs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spacing w:val="0"/>
          <w:w w:val="60"/>
          <w:i/>
        </w:rPr>
        <w:t>!11</w:t>
      </w:r>
      <w:r>
        <w:rPr>
          <w:rFonts w:ascii="Arial" w:hAnsi="Arial" w:cs="Arial" w:eastAsia="Arial"/>
          <w:sz w:val="27"/>
          <w:szCs w:val="27"/>
          <w:spacing w:val="-34"/>
          <w:w w:val="60"/>
          <w:i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100"/>
          <w:i/>
        </w:rPr>
        <w:tab/>
      </w:r>
      <w:r>
        <w:rPr>
          <w:rFonts w:ascii="Arial" w:hAnsi="Arial" w:cs="Arial" w:eastAsia="Arial"/>
          <w:sz w:val="27"/>
          <w:szCs w:val="27"/>
          <w:spacing w:val="0"/>
          <w:w w:val="100"/>
          <w:i/>
        </w:rPr>
      </w:r>
      <w:r>
        <w:rPr>
          <w:rFonts w:ascii="Arial" w:hAnsi="Arial" w:cs="Arial" w:eastAsia="Arial"/>
          <w:sz w:val="27"/>
          <w:szCs w:val="27"/>
          <w:spacing w:val="0"/>
          <w:w w:val="60"/>
        </w:rPr>
        <w:t>:;:;</w:t>
      </w:r>
      <w:r>
        <w:rPr>
          <w:rFonts w:ascii="Arial" w:hAnsi="Arial" w:cs="Arial" w:eastAsia="Arial"/>
          <w:sz w:val="27"/>
          <w:szCs w:val="27"/>
          <w:spacing w:val="1"/>
          <w:w w:val="60"/>
        </w:rPr>
        <w:t> </w:t>
      </w:r>
      <w:r>
        <w:rPr>
          <w:rFonts w:ascii="Arial" w:hAnsi="Arial" w:cs="Arial" w:eastAsia="Arial"/>
          <w:sz w:val="27"/>
          <w:szCs w:val="27"/>
          <w:spacing w:val="-12"/>
          <w:w w:val="60"/>
        </w:rPr>
        <w:t>;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6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spacing w:val="-53"/>
          <w:w w:val="65"/>
        </w:rPr>
        <w:t>;</w:t>
      </w:r>
      <w:r>
        <w:rPr>
          <w:rFonts w:ascii="Arial" w:hAnsi="Arial" w:cs="Arial" w:eastAsia="Arial"/>
          <w:sz w:val="27"/>
          <w:szCs w:val="27"/>
          <w:spacing w:val="-8"/>
          <w:w w:val="60"/>
        </w:rPr>
        <w:t>,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5"/>
        </w:rPr>
        <w:t>!::;.</w:t>
      </w:r>
      <w:r>
        <w:rPr>
          <w:rFonts w:ascii="Times New Roman" w:hAnsi="Times New Roman" w:cs="Times New Roman" w:eastAsia="Times New Roman"/>
          <w:sz w:val="27"/>
          <w:szCs w:val="27"/>
          <w:spacing w:val="-9"/>
          <w:w w:val="66"/>
        </w:rPr>
        <w:t>'</w:t>
      </w:r>
      <w:r>
        <w:rPr>
          <w:rFonts w:ascii="Times New Roman" w:hAnsi="Times New Roman" w:cs="Times New Roman" w:eastAsia="Times New Roman"/>
          <w:sz w:val="27"/>
          <w:szCs w:val="27"/>
          <w:spacing w:val="-83"/>
          <w:w w:val="97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6"/>
        </w:rPr>
        <w:t>!</w:t>
      </w:r>
      <w:r>
        <w:rPr>
          <w:rFonts w:ascii="Times New Roman" w:hAnsi="Times New Roman" w:cs="Times New Roman" w:eastAsia="Times New Roman"/>
          <w:sz w:val="27"/>
          <w:szCs w:val="27"/>
          <w:spacing w:val="-38"/>
          <w:w w:val="65"/>
        </w:rPr>
        <w:t>: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97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</w:rPr>
      </w:r>
    </w:p>
    <w:p>
      <w:pPr>
        <w:spacing w:before="0" w:after="0" w:line="83" w:lineRule="exact"/>
        <w:ind w:left="203" w:right="11601"/>
        <w:jc w:val="center"/>
        <w:tabs>
          <w:tab w:pos="114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J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3"/>
          <w:i/>
        </w:rPr>
        <w:t>.ilt'JNIWN!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3"/>
          <w:i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73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/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JtiK</w:t>
      </w:r>
      <w:r>
        <w:rPr>
          <w:rFonts w:ascii="Times New Roman" w:hAnsi="Times New Roman" w:cs="Times New Roman" w:eastAsia="Times New Roman"/>
          <w:sz w:val="7"/>
          <w:szCs w:val="7"/>
          <w:spacing w:val="22"/>
          <w:w w:val="136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!.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8" w:lineRule="exact"/>
        <w:ind w:left="53" w:right="-20"/>
        <w:jc w:val="left"/>
        <w:tabs>
          <w:tab w:pos="82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219"/>
        </w:rPr>
        <w:t>!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lf</w:t>
      </w:r>
      <w:r>
        <w:rPr>
          <w:rFonts w:ascii="Times New Roman" w:hAnsi="Times New Roman" w:cs="Times New Roman" w:eastAsia="Times New Roman"/>
          <w:sz w:val="8"/>
          <w:szCs w:val="8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T(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Jif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   </w:t>
      </w:r>
      <w:r>
        <w:rPr>
          <w:rFonts w:ascii="Times New Roman" w:hAnsi="Times New Roman" w:cs="Times New Roman" w:eastAsia="Times New Roman"/>
          <w:sz w:val="8"/>
          <w:szCs w:val="8"/>
          <w:spacing w:val="12"/>
          <w:w w:val="119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38"/>
          <w:i/>
        </w:rPr>
        <w:t>lyt</w:t>
      </w:r>
      <w:r>
        <w:rPr>
          <w:rFonts w:ascii="Times New Roman" w:hAnsi="Times New Roman" w:cs="Times New Roman" w:eastAsia="Times New Roman"/>
          <w:sz w:val="8"/>
          <w:szCs w:val="8"/>
          <w:spacing w:val="-16"/>
          <w:w w:val="23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4"/>
          <w:i/>
        </w:rPr>
        <w:t>SNfti!C.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91" w:after="0" w:line="183" w:lineRule="auto"/>
        <w:ind w:left="43" w:right="11768" w:firstLine="14"/>
        <w:jc w:val="left"/>
        <w:tabs>
          <w:tab w:pos="340" w:val="left"/>
          <w:tab w:pos="1120" w:val="left"/>
        </w:tabs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231525pt;margin-top:21.323038pt;width:15.192001pt;height:12pt;mso-position-horizontal-relative:page;mso-position-vertical-relative:paragraph;z-index:-19501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59"/>
                    </w:rPr>
                    <w:t>,...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3"/>
                      <w:w w:val="5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59"/>
                    </w:rPr>
                    <w:t>L.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w w:val="362"/>
          <w:i/>
          <w:position w:val="1"/>
        </w:rPr>
        <w:t>l</w:t>
      </w:r>
      <w:r>
        <w:rPr>
          <w:rFonts w:ascii="Arial" w:hAnsi="Arial" w:cs="Arial" w:eastAsia="Arial"/>
          <w:sz w:val="14"/>
          <w:szCs w:val="14"/>
          <w:w w:val="115"/>
          <w:i/>
          <w:position w:val="1"/>
        </w:rPr>
        <w:t>l</w:t>
      </w:r>
      <w:r>
        <w:rPr>
          <w:rFonts w:ascii="Arial" w:hAnsi="Arial" w:cs="Arial" w:eastAsia="Arial"/>
          <w:sz w:val="14"/>
          <w:szCs w:val="14"/>
          <w:w w:val="100"/>
          <w:i/>
          <w:position w:val="1"/>
        </w:rPr>
        <w:t>    </w:t>
      </w:r>
      <w:r>
        <w:rPr>
          <w:rFonts w:ascii="Arial" w:hAnsi="Arial" w:cs="Arial" w:eastAsia="Arial"/>
          <w:sz w:val="14"/>
          <w:szCs w:val="14"/>
          <w:spacing w:val="-2"/>
          <w:w w:val="100"/>
          <w:i/>
          <w:position w:val="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1"/>
        </w:rPr>
        <w:t>t:ffH</w:t>
      </w:r>
      <w:r>
        <w:rPr>
          <w:rFonts w:ascii="Arial" w:hAnsi="Arial" w:cs="Arial" w:eastAsia="Arial"/>
          <w:sz w:val="11"/>
          <w:szCs w:val="11"/>
          <w:spacing w:val="16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$1(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-ffl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48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2"/>
          <w:position w:val="1"/>
        </w:rPr>
        <w:t>··-----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247"/>
          <w:position w:val="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  <w:t>-·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-26"/>
          <w:w w:val="233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3"/>
          <w:position w:val="1"/>
        </w:rPr>
        <w:t>,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9"/>
          <w:position w:val="1"/>
        </w:rPr>
        <w:t>..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9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Q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)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4"/>
          <w:position w:val="0"/>
        </w:rPr>
        <w:t>1</w:t>
      </w:r>
      <w:r>
        <w:rPr>
          <w:rFonts w:ascii="Arial" w:hAnsi="Arial" w:cs="Arial" w:eastAsia="Arial"/>
          <w:sz w:val="13"/>
          <w:szCs w:val="13"/>
          <w:spacing w:val="-23"/>
          <w:w w:val="100"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lll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foiS#JUI-QifflfE</w:t>
      </w:r>
      <w:r>
        <w:rPr>
          <w:rFonts w:ascii="Arial" w:hAnsi="Arial" w:cs="Arial" w:eastAsia="Arial"/>
          <w:sz w:val="8"/>
          <w:szCs w:val="8"/>
          <w:spacing w:val="7"/>
          <w:w w:val="133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t: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-1"/>
          <w:w w:val="100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td"'""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  <w:t>It!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0"/>
        </w:rPr>
        <w:t>/'16i'"</w:t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0"/>
        </w:rPr>
        <w:t>()ll</w:t>
      </w:r>
      <w:r>
        <w:rPr>
          <w:rFonts w:ascii="Arial" w:hAnsi="Arial" w:cs="Arial" w:eastAsia="Arial"/>
          <w:sz w:val="8"/>
          <w:szCs w:val="8"/>
          <w:spacing w:val="23"/>
          <w:w w:val="121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2"/>
          <w:position w:val="0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8"/>
          <w:szCs w:val="8"/>
          <w:spacing w:val="0"/>
          <w:w w:val="168"/>
          <w:position w:val="0"/>
        </w:rPr>
        <w:t>--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97" w:lineRule="exact"/>
        <w:ind w:left="4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309"/>
        </w:rPr>
        <w:t>ll</w:t>
      </w:r>
      <w:r>
        <w:rPr>
          <w:rFonts w:ascii="Arial" w:hAnsi="Arial" w:cs="Arial" w:eastAsia="Arial"/>
          <w:sz w:val="10"/>
          <w:szCs w:val="10"/>
          <w:spacing w:val="-51"/>
          <w:w w:val="309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94"/>
        </w:rPr>
        <w:t>i</w:t>
      </w:r>
      <w:r>
        <w:rPr>
          <w:rFonts w:ascii="Arial" w:hAnsi="Arial" w:cs="Arial" w:eastAsia="Arial"/>
          <w:sz w:val="11"/>
          <w:szCs w:val="11"/>
          <w:spacing w:val="-34"/>
          <w:w w:val="59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..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     </w:t>
      </w:r>
      <w:r>
        <w:rPr>
          <w:rFonts w:ascii="Arial" w:hAnsi="Arial" w:cs="Arial" w:eastAsia="Arial"/>
          <w:sz w:val="11"/>
          <w:szCs w:val="11"/>
          <w:spacing w:val="15"/>
          <w:w w:val="8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66"/>
          <w:i/>
        </w:rPr>
        <w:t>Iff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  <w:i/>
        </w:rPr>
        <w:t>/J"JF.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48" w:right="-20"/>
        <w:jc w:val="left"/>
        <w:tabs>
          <w:tab w:pos="7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Itt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2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83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•.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96" w:lineRule="exact"/>
        <w:ind w:left="48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)p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40"/>
          <w:position w:val="-1"/>
        </w:rPr>
        <w:t>j</w:t>
      </w:r>
      <w:r>
        <w:rPr>
          <w:rFonts w:ascii="Arial" w:hAnsi="Arial" w:cs="Arial" w:eastAsia="Arial"/>
          <w:sz w:val="10"/>
          <w:szCs w:val="10"/>
          <w:spacing w:val="33"/>
          <w:w w:val="24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Flflhtl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2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Ti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l</w:t>
      </w:r>
      <w:r>
        <w:rPr>
          <w:rFonts w:ascii="Arial" w:hAnsi="Arial" w:cs="Arial" w:eastAsia="Arial"/>
          <w:sz w:val="8"/>
          <w:szCs w:val="8"/>
          <w:spacing w:val="16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;,9o.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32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/I.IJ.I.fk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26" w:lineRule="exact"/>
        <w:ind w:left="43" w:right="-20"/>
        <w:jc w:val="left"/>
        <w:tabs>
          <w:tab w:pos="7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"I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  </w:t>
      </w:r>
      <w:r>
        <w:rPr>
          <w:rFonts w:ascii="Arial" w:hAnsi="Arial" w:cs="Arial" w:eastAsia="Arial"/>
          <w:sz w:val="11"/>
          <w:szCs w:val="11"/>
          <w:spacing w:val="11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position w:val="-1"/>
        </w:rPr>
        <w:t>:t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00"/>
          <w:position w:val="-1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6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&amp;'</w:t>
      </w:r>
      <w:r>
        <w:rPr>
          <w:rFonts w:ascii="Arial" w:hAnsi="Arial" w:cs="Arial" w:eastAsia="Arial"/>
          <w:sz w:val="11"/>
          <w:szCs w:val="11"/>
          <w:spacing w:val="-8"/>
          <w:w w:val="100"/>
          <w:i/>
          <w:position w:val="-1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...</w:t>
      </w:r>
      <w:r>
        <w:rPr>
          <w:rFonts w:ascii="Arial" w:hAnsi="Arial" w:cs="Arial" w:eastAsia="Arial"/>
          <w:sz w:val="11"/>
          <w:szCs w:val="11"/>
          <w:spacing w:val="9"/>
          <w:w w:val="100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69"/>
          <w:i/>
          <w:position w:val="-1"/>
        </w:rPr>
        <w:t>-</w:t>
      </w:r>
      <w:r>
        <w:rPr>
          <w:rFonts w:ascii="Arial" w:hAnsi="Arial" w:cs="Arial" w:eastAsia="Arial"/>
          <w:sz w:val="11"/>
          <w:szCs w:val="11"/>
          <w:spacing w:val="1"/>
          <w:w w:val="169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69"/>
          <w:i/>
          <w:position w:val="-1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89" w:lineRule="exact"/>
        <w:ind w:left="4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II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26" w:lineRule="exact"/>
        <w:ind w:left="43" w:right="-20"/>
        <w:jc w:val="left"/>
        <w:tabs>
          <w:tab w:pos="7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u·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7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l</w:t>
      </w:r>
      <w:r>
        <w:rPr>
          <w:rFonts w:ascii="Arial" w:hAnsi="Arial" w:cs="Arial" w:eastAsia="Arial"/>
          <w:sz w:val="12"/>
          <w:szCs w:val="12"/>
          <w:spacing w:val="-29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81"/>
          <w:i/>
        </w:rPr>
        <w:t>::</w:t>
      </w:r>
      <w:r>
        <w:rPr>
          <w:rFonts w:ascii="Arial" w:hAnsi="Arial" w:cs="Arial" w:eastAsia="Arial"/>
          <w:sz w:val="12"/>
          <w:szCs w:val="12"/>
          <w:spacing w:val="0"/>
          <w:w w:val="81"/>
          <w:i/>
        </w:rPr>
        <w:t>  </w:t>
      </w:r>
      <w:r>
        <w:rPr>
          <w:rFonts w:ascii="Arial" w:hAnsi="Arial" w:cs="Arial" w:eastAsia="Arial"/>
          <w:sz w:val="12"/>
          <w:szCs w:val="12"/>
          <w:spacing w:val="13"/>
          <w:w w:val="8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,,,,..qrur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lf.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02" w:lineRule="exact"/>
        <w:ind w:left="65" w:right="-20"/>
        <w:jc w:val="left"/>
        <w:tabs>
          <w:tab w:pos="70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-f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1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3"/>
        </w:rPr>
        <w:t>'"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3"/>
        </w:rPr>
        <w:t>      </w:t>
      </w:r>
      <w:r>
        <w:rPr>
          <w:rFonts w:ascii="Times New Roman" w:hAnsi="Times New Roman" w:cs="Times New Roman" w:eastAsia="Times New Roman"/>
          <w:sz w:val="11"/>
          <w:szCs w:val="11"/>
          <w:spacing w:val="13"/>
          <w:w w:val="6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O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?}!ff</w:t>
      </w:r>
      <w:r>
        <w:rPr>
          <w:rFonts w:ascii="Times New Roman" w:hAnsi="Times New Roman" w:cs="Times New Roman" w:eastAsia="Times New Roman"/>
          <w:sz w:val="5"/>
          <w:szCs w:val="5"/>
          <w:spacing w:val="23"/>
          <w:w w:val="252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17"/>
          <w:i/>
        </w:rPr>
        <w:t>$/'llili</w:t>
      </w:r>
      <w:r>
        <w:rPr>
          <w:rFonts w:ascii="Arial" w:hAnsi="Arial" w:cs="Arial" w:eastAsia="Arial"/>
          <w:sz w:val="7"/>
          <w:szCs w:val="7"/>
          <w:spacing w:val="0"/>
          <w:w w:val="118"/>
          <w:i/>
        </w:rPr>
        <w:t>(</w:t>
      </w:r>
      <w:r>
        <w:rPr>
          <w:rFonts w:ascii="Arial" w:hAnsi="Arial" w:cs="Arial" w:eastAsia="Arial"/>
          <w:sz w:val="7"/>
          <w:szCs w:val="7"/>
          <w:spacing w:val="0"/>
          <w:w w:val="117"/>
          <w:i/>
        </w:rPr>
        <w:t>tl;.._</w:t>
      </w:r>
      <w:r>
        <w:rPr>
          <w:rFonts w:ascii="Arial" w:hAnsi="Arial" w:cs="Arial" w:eastAsia="Arial"/>
          <w:sz w:val="7"/>
          <w:szCs w:val="7"/>
          <w:spacing w:val="0"/>
          <w:w w:val="118"/>
          <w:i/>
        </w:rPr>
        <w:t>_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spacing w:before="0" w:after="0" w:line="109" w:lineRule="exact"/>
        <w:ind w:left="43" w:right="-20"/>
        <w:jc w:val="left"/>
        <w:tabs>
          <w:tab w:pos="68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68"/>
        </w:rPr>
        <w:t>a'f!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8"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6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1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0"/>
        </w:rPr>
        <w:t>'-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0"/>
        </w:rPr>
        <w:t>     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6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7"/>
          <w:i/>
        </w:rPr>
        <w:t>/J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27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7"/>
          <w:i/>
        </w:rPr>
        <w:t>H!Ntf</w:t>
      </w:r>
      <w:r>
        <w:rPr>
          <w:rFonts w:ascii="Times New Roman" w:hAnsi="Times New Roman" w:cs="Times New Roman" w:eastAsia="Times New Roman"/>
          <w:sz w:val="8"/>
          <w:szCs w:val="8"/>
          <w:spacing w:val="18"/>
          <w:w w:val="127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.fl'tf.f!V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7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1"/>
        </w:rPr>
        <w:t>1'/ff;.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1" w:after="0" w:line="240" w:lineRule="auto"/>
        <w:ind w:left="43" w:right="-20"/>
        <w:jc w:val="left"/>
        <w:tabs>
          <w:tab w:pos="174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II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2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11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4"/>
          <w:i/>
        </w:rPr>
        <w:t>f!qlf</w:t>
      </w:r>
      <w:r>
        <w:rPr>
          <w:rFonts w:ascii="Arial" w:hAnsi="Arial" w:cs="Arial" w:eastAsia="Arial"/>
          <w:sz w:val="9"/>
          <w:szCs w:val="9"/>
          <w:spacing w:val="0"/>
          <w:w w:val="134"/>
          <w:i/>
        </w:rPr>
        <w:t>p</w:t>
      </w:r>
      <w:r>
        <w:rPr>
          <w:rFonts w:ascii="Arial" w:hAnsi="Arial" w:cs="Arial" w:eastAsia="Arial"/>
          <w:sz w:val="9"/>
          <w:szCs w:val="9"/>
          <w:spacing w:val="-16"/>
          <w:w w:val="134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4"/>
          <w:i/>
        </w:rPr>
        <w:t>UAmML</w:t>
      </w:r>
      <w:r>
        <w:rPr>
          <w:rFonts w:ascii="Arial" w:hAnsi="Arial" w:cs="Arial" w:eastAsia="Arial"/>
          <w:sz w:val="8"/>
          <w:szCs w:val="8"/>
          <w:spacing w:val="-12"/>
          <w:w w:val="134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</w:r>
      <w:r>
        <w:rPr>
          <w:rFonts w:ascii="Arial" w:hAnsi="Arial" w:cs="Arial" w:eastAsia="Arial"/>
          <w:sz w:val="8"/>
          <w:szCs w:val="8"/>
          <w:spacing w:val="0"/>
          <w:w w:val="179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15" w:lineRule="exact"/>
        <w:ind w:left="43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!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I.</w:t>
      </w:r>
      <w:r>
        <w:rPr>
          <w:rFonts w:ascii="Arial" w:hAnsi="Arial" w:cs="Arial" w:eastAsia="Arial"/>
          <w:sz w:val="12"/>
          <w:szCs w:val="12"/>
          <w:spacing w:val="11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$</w:t>
      </w:r>
      <w:r>
        <w:rPr>
          <w:rFonts w:ascii="Arial" w:hAnsi="Arial" w:cs="Arial" w:eastAsia="Arial"/>
          <w:sz w:val="8"/>
          <w:szCs w:val="8"/>
          <w:spacing w:val="1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1--L(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f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}/t</w:t>
      </w:r>
      <w:r>
        <w:rPr>
          <w:rFonts w:ascii="Arial" w:hAnsi="Arial" w:cs="Arial" w:eastAsia="Arial"/>
          <w:sz w:val="8"/>
          <w:szCs w:val="8"/>
          <w:spacing w:val="23"/>
          <w:w w:val="122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.SUD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1"/>
          <w:position w:val="-1"/>
        </w:rPr>
        <w:t>.•..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12" w:lineRule="exact"/>
        <w:ind w:left="43" w:right="-20"/>
        <w:jc w:val="left"/>
        <w:tabs>
          <w:tab w:pos="500" w:val="left"/>
          <w:tab w:pos="920" w:val="left"/>
          <w:tab w:pos="170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tl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52"/>
          <w:i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298"/>
        </w:rPr>
        <w:t>'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98"/>
        </w:rPr>
        <w:t>'</w:t>
      </w:r>
      <w:r>
        <w:rPr>
          <w:rFonts w:ascii="Arial" w:hAnsi="Arial" w:cs="Arial" w:eastAsia="Arial"/>
          <w:sz w:val="12"/>
          <w:szCs w:val="12"/>
          <w:spacing w:val="29"/>
          <w:w w:val="298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IJU.&lt;,,</w:t>
      </w:r>
      <w:r>
        <w:rPr>
          <w:rFonts w:ascii="Arial" w:hAnsi="Arial" w:cs="Arial" w:eastAsia="Arial"/>
          <w:sz w:val="8"/>
          <w:szCs w:val="8"/>
          <w:spacing w:val="-20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</w:r>
      <w:r>
        <w:rPr>
          <w:rFonts w:ascii="Arial" w:hAnsi="Arial" w:cs="Arial" w:eastAsia="Arial"/>
          <w:sz w:val="8"/>
          <w:szCs w:val="8"/>
          <w:spacing w:val="0"/>
          <w:w w:val="144"/>
        </w:rPr>
        <w:t>......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04" w:lineRule="exact"/>
        <w:ind w:left="209" w:right="11674"/>
        <w:jc w:val="center"/>
        <w:tabs>
          <w:tab w:pos="480" w:val="left"/>
          <w:tab w:pos="1100" w:val="left"/>
        </w:tabs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.917087pt;margin-top:3.612563pt;width:3.966508pt;height:20.5pt;mso-position-horizontal-relative:page;mso-position-vertical-relative:paragraph;z-index:-19502" type="#_x0000_t202" filled="f" stroked="f">
            <v:textbox inset="0,0,0,0">
              <w:txbxContent>
                <w:p>
                  <w:pPr>
                    <w:spacing w:before="0" w:after="0" w:line="410" w:lineRule="exact"/>
                    <w:ind w:right="-101"/>
                    <w:jc w:val="left"/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Pr/>
                  <w:r>
                    <w:rPr>
                      <w:rFonts w:ascii="Arial" w:hAnsi="Arial" w:cs="Arial" w:eastAsia="Arial"/>
                      <w:sz w:val="41"/>
                      <w:szCs w:val="41"/>
                      <w:spacing w:val="-19"/>
                      <w:w w:val="52"/>
                    </w:rPr>
                    <w:t>.</w:t>
                  </w:r>
                  <w:r>
                    <w:rPr>
                      <w:rFonts w:ascii="Arial" w:hAnsi="Arial" w:cs="Arial" w:eastAsia="Arial"/>
                      <w:sz w:val="41"/>
                      <w:szCs w:val="41"/>
                      <w:spacing w:val="-77"/>
                      <w:w w:val="52"/>
                    </w:rPr>
                    <w:t>.</w:t>
                  </w:r>
                  <w:r>
                    <w:rPr>
                      <w:rFonts w:ascii="Arial" w:hAnsi="Arial" w:cs="Arial" w:eastAsia="Arial"/>
                      <w:sz w:val="41"/>
                      <w:szCs w:val="4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29"/>
          <w:position w:val="-1"/>
        </w:rPr>
        <w:t>;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8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5"/>
          <w:i/>
          <w:position w:val="-1"/>
        </w:rPr>
        <w:t>f-t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206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206"/>
          <w:i/>
          <w:position w:val="-1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281"/>
          <w:i/>
          <w:position w:val="-1"/>
        </w:rPr>
        <w:t>.!-..-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11" w:lineRule="exact"/>
        <w:ind w:left="43" w:right="-20"/>
        <w:jc w:val="left"/>
        <w:tabs>
          <w:tab w:pos="11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ffl</w:t>
      </w:r>
      <w:r>
        <w:rPr>
          <w:rFonts w:ascii="Times New Roman" w:hAnsi="Times New Roman" w:cs="Times New Roman" w:eastAsia="Times New Roman"/>
          <w:sz w:val="12"/>
          <w:szCs w:val="12"/>
          <w:spacing w:val="-29"/>
          <w:w w:val="17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.:.J</w:t>
      </w:r>
      <w:r>
        <w:rPr>
          <w:rFonts w:ascii="Times New Roman" w:hAnsi="Times New Roman" w:cs="Times New Roman" w:eastAsia="Times New Roman"/>
          <w:sz w:val="12"/>
          <w:szCs w:val="12"/>
          <w:spacing w:val="-30"/>
          <w:w w:val="176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.....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7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_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24" w:lineRule="exact"/>
        <w:ind w:left="58" w:right="-20"/>
        <w:jc w:val="left"/>
        <w:tabs>
          <w:tab w:pos="134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J</w:t>
      </w:r>
      <w:r>
        <w:rPr>
          <w:rFonts w:ascii="Arial" w:hAnsi="Arial" w:cs="Arial" w:eastAsia="Arial"/>
          <w:sz w:val="10"/>
          <w:szCs w:val="10"/>
          <w:spacing w:val="-1"/>
          <w:w w:val="68"/>
          <w:i/>
        </w:rPr>
        <w:t>'</w:t>
      </w:r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"</w:t>
      </w:r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  </w:t>
      </w:r>
      <w:r>
        <w:rPr>
          <w:rFonts w:ascii="Arial" w:hAnsi="Arial" w:cs="Arial" w:eastAsia="Arial"/>
          <w:sz w:val="10"/>
          <w:szCs w:val="10"/>
          <w:spacing w:val="4"/>
          <w:w w:val="68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90"/>
        </w:rPr>
        <w:t>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f'!lt'</w:t>
      </w:r>
      <w:r>
        <w:rPr>
          <w:rFonts w:ascii="Times New Roman" w:hAnsi="Times New Roman" w:cs="Times New Roman" w:eastAsia="Times New Roman"/>
          <w:sz w:val="8"/>
          <w:szCs w:val="8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4"/>
        </w:rPr>
        <w:t>'·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3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81" w:after="0" w:line="105" w:lineRule="exact"/>
        <w:ind w:left="43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79"/>
          <w:position w:val="-1"/>
        </w:rPr>
        <w:t>II</w:t>
      </w:r>
      <w:r>
        <w:rPr>
          <w:rFonts w:ascii="Arial" w:hAnsi="Arial" w:cs="Arial" w:eastAsia="Arial"/>
          <w:sz w:val="10"/>
          <w:szCs w:val="10"/>
          <w:spacing w:val="18"/>
          <w:w w:val="179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351"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21" w:lineRule="exact"/>
        <w:ind w:left="4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B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5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2" w:lineRule="exact"/>
        <w:ind w:left="34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q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1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365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25" w:lineRule="exact"/>
        <w:ind w:left="3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.917087pt;margin-top:3.127277pt;width:51.232421pt;height:13.692pt;mso-position-horizontal-relative:page;mso-position-vertical-relative:paragraph;z-index:-19500" type="#_x0000_t202" filled="f" stroked="f">
            <v:textbox inset="0,0,0,0">
              <w:txbxContent>
                <w:p>
                  <w:pPr>
                    <w:spacing w:before="0" w:after="0" w:line="274" w:lineRule="exact"/>
                    <w:ind w:right="-81"/>
                    <w:jc w:val="left"/>
                    <w:tabs>
                      <w:tab w:pos="720" w:val="left"/>
                    </w:tabs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-34"/>
                      <w:w w:val="100"/>
                      <w:i/>
                      <w:position w:val="-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.IJt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ii..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spacing w:val="0"/>
          <w:w w:val="208"/>
          <w:position w:val="-1"/>
        </w:rPr>
        <w:t>'I</w:t>
      </w:r>
      <w:r>
        <w:rPr>
          <w:rFonts w:ascii="Arial" w:hAnsi="Arial" w:cs="Arial" w:eastAsia="Arial"/>
          <w:sz w:val="11"/>
          <w:szCs w:val="11"/>
          <w:spacing w:val="2"/>
          <w:w w:val="208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5"/>
          <w:i/>
          <w:position w:val="-1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86" w:lineRule="exact"/>
        <w:ind w:left="30" w:right="-20"/>
        <w:jc w:val="left"/>
        <w:tabs>
          <w:tab w:pos="1080" w:val="left"/>
          <w:tab w:pos="15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7"/>
          <w:w w:val="140"/>
          <w:i/>
        </w:rPr>
        <w:t>'</w:t>
      </w:r>
      <w:r>
        <w:rPr>
          <w:rFonts w:ascii="Arial" w:hAnsi="Arial" w:cs="Arial" w:eastAsia="Arial"/>
          <w:sz w:val="9"/>
          <w:szCs w:val="9"/>
          <w:spacing w:val="0"/>
          <w:w w:val="140"/>
          <w:i/>
        </w:rPr>
        <w:t>0</w:t>
      </w:r>
      <w:r>
        <w:rPr>
          <w:rFonts w:ascii="Arial" w:hAnsi="Arial" w:cs="Arial" w:eastAsia="Arial"/>
          <w:sz w:val="9"/>
          <w:szCs w:val="9"/>
          <w:spacing w:val="-34"/>
          <w:w w:val="14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iJ</w:t>
      </w:r>
      <w:r>
        <w:rPr>
          <w:rFonts w:ascii="Arial" w:hAnsi="Arial" w:cs="Arial" w:eastAsia="Arial"/>
          <w:sz w:val="9"/>
          <w:szCs w:val="9"/>
          <w:spacing w:val="1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IIA.</w:t>
      </w:r>
      <w:r>
        <w:rPr>
          <w:rFonts w:ascii="Arial" w:hAnsi="Arial" w:cs="Arial" w:eastAsia="Arial"/>
          <w:sz w:val="9"/>
          <w:szCs w:val="9"/>
          <w:spacing w:val="-9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212"/>
        </w:rPr>
        <w:t>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81" w:right="11951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78"/>
          <w:i/>
        </w:rPr>
        <w:t>J</w:t>
      </w:r>
      <w:r>
        <w:rPr>
          <w:rFonts w:ascii="Arial" w:hAnsi="Arial" w:cs="Arial" w:eastAsia="Arial"/>
          <w:sz w:val="11"/>
          <w:szCs w:val="11"/>
          <w:spacing w:val="0"/>
          <w:w w:val="78"/>
          <w:i/>
        </w:rPr>
        <w:t>    </w:t>
      </w:r>
      <w:r>
        <w:rPr>
          <w:rFonts w:ascii="Arial" w:hAnsi="Arial" w:cs="Arial" w:eastAsia="Arial"/>
          <w:sz w:val="11"/>
          <w:szCs w:val="11"/>
          <w:spacing w:val="1"/>
          <w:w w:val="7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</w:rPr>
        <w:t>IUiflt</w:t>
      </w:r>
      <w:r>
        <w:rPr>
          <w:rFonts w:ascii="Times New Roman" w:hAnsi="Times New Roman" w:cs="Times New Roman" w:eastAsia="Times New Roman"/>
          <w:sz w:val="8"/>
          <w:szCs w:val="8"/>
          <w:spacing w:val="20"/>
          <w:w w:val="129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  <w:i/>
        </w:rPr>
        <w:t>N£/_p.</w:t>
      </w:r>
      <w:r>
        <w:rPr>
          <w:rFonts w:ascii="Arial" w:hAnsi="Arial" w:cs="Arial" w:eastAsia="Arial"/>
          <w:sz w:val="7"/>
          <w:szCs w:val="7"/>
          <w:spacing w:val="0"/>
          <w:w w:val="100"/>
          <w:i/>
        </w:rPr>
        <w:t> </w:t>
      </w:r>
      <w:r>
        <w:rPr>
          <w:rFonts w:ascii="Arial" w:hAnsi="Arial" w:cs="Arial" w:eastAsia="Arial"/>
          <w:sz w:val="7"/>
          <w:szCs w:val="7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i.9CN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.Sni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8"/>
          <w:i/>
        </w:rPr>
        <w:t>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7"/>
          <w:i/>
        </w:rPr>
        <w:t>JIEF,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09" w:lineRule="exact"/>
        <w:ind w:left="34" w:right="-20"/>
        <w:jc w:val="left"/>
        <w:tabs>
          <w:tab w:pos="90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1"/>
          <w:i/>
        </w:rPr>
        <w:t>l.t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1"/>
          <w:i/>
        </w:rPr>
        <w:t>.lw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141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1"/>
          <w:i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86" w:lineRule="exact"/>
        <w:ind w:left="34"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Arial" w:hAnsi="Arial" w:cs="Arial" w:eastAsia="Arial"/>
          <w:sz w:val="9"/>
          <w:szCs w:val="9"/>
          <w:spacing w:val="0"/>
          <w:w w:val="161"/>
          <w:position w:val="-1"/>
        </w:rPr>
        <w:t>U</w:t>
      </w:r>
      <w:r>
        <w:rPr>
          <w:rFonts w:ascii="Arial" w:hAnsi="Arial" w:cs="Arial" w:eastAsia="Arial"/>
          <w:sz w:val="9"/>
          <w:szCs w:val="9"/>
          <w:spacing w:val="-1"/>
          <w:w w:val="161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:Z,</w:t>
      </w:r>
      <w:r>
        <w:rPr>
          <w:rFonts w:ascii="Arial" w:hAnsi="Arial" w:cs="Arial" w:eastAsia="Arial"/>
          <w:sz w:val="8"/>
          <w:szCs w:val="8"/>
          <w:spacing w:val="-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8"/>
          <w:szCs w:val="8"/>
          <w:spacing w:val="0"/>
          <w:w w:val="154"/>
          <w:position w:val="-1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54"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14"/>
          <w:w w:val="154"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3"/>
          <w:position w:val="-1"/>
        </w:rPr>
        <w:t>OJ.Uif,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28" w:lineRule="exact"/>
        <w:ind w:left="34" w:right="-20"/>
        <w:jc w:val="left"/>
        <w:tabs>
          <w:tab w:pos="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2"/>
          <w:i/>
          <w:position w:val="-1"/>
        </w:rPr>
        <w:t>tS</w:t>
      </w:r>
      <w:r>
        <w:rPr>
          <w:rFonts w:ascii="Arial" w:hAnsi="Arial" w:cs="Arial" w:eastAsia="Arial"/>
          <w:sz w:val="10"/>
          <w:szCs w:val="10"/>
          <w:spacing w:val="-2"/>
          <w:w w:val="14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2"/>
          <w:i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-36"/>
          <w:w w:val="14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"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0"/>
          <w:szCs w:val="10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84"/>
          <w:position w:val="-1"/>
        </w:rPr>
        <w:t>,,;,</w:t>
      </w:r>
      <w:r>
        <w:rPr>
          <w:rFonts w:ascii="Arial" w:hAnsi="Arial" w:cs="Arial" w:eastAsia="Arial"/>
          <w:sz w:val="10"/>
          <w:szCs w:val="10"/>
          <w:spacing w:val="-16"/>
          <w:w w:val="184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i/>
          <w:position w:val="-1"/>
        </w:rPr>
        <w:t>$._.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l'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tr&lt;vt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  <w:i/>
          <w:position w:val="-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,.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33" w:lineRule="exact"/>
        <w:ind w:left="34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31"/>
          <w:position w:val="1"/>
        </w:rPr>
        <w:t>u</w:t>
      </w:r>
      <w:r>
        <w:rPr>
          <w:rFonts w:ascii="Arial" w:hAnsi="Arial" w:cs="Arial" w:eastAsia="Arial"/>
          <w:sz w:val="15"/>
          <w:szCs w:val="15"/>
          <w:spacing w:val="1"/>
          <w:w w:val="131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i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31"/>
          <w:i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31"/>
          <w:i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0"/>
          <w:i/>
          <w:position w:val="1"/>
        </w:rPr>
        <w:t>/D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4"/>
          <w:i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5"/>
          <w:i/>
          <w:position w:val="1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  <w:i/>
          <w:position w:val="1"/>
        </w:rPr>
        <w:t>PIY"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  <w:i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88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0"/>
          <w:i/>
          <w:position w:val="1"/>
        </w:rPr>
        <w:t>_j{llflf,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0" w:after="0" w:line="97" w:lineRule="exact"/>
        <w:ind w:left="67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30"/>
        </w:rPr>
        <w:t>-'</w:t>
      </w:r>
      <w:r>
        <w:rPr>
          <w:rFonts w:ascii="Arial" w:hAnsi="Arial" w:cs="Arial" w:eastAsia="Arial"/>
          <w:sz w:val="9"/>
          <w:szCs w:val="9"/>
          <w:spacing w:val="0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7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  </w:t>
      </w:r>
      <w:r>
        <w:rPr>
          <w:rFonts w:ascii="Arial" w:hAnsi="Arial" w:cs="Arial" w:eastAsia="Arial"/>
          <w:sz w:val="9"/>
          <w:szCs w:val="9"/>
          <w:spacing w:val="16"/>
          <w:w w:val="13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flUttto;'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(</w:t>
      </w:r>
      <w:r>
        <w:rPr>
          <w:rFonts w:ascii="Arial" w:hAnsi="Arial" w:cs="Arial" w:eastAsia="Arial"/>
          <w:sz w:val="9"/>
          <w:szCs w:val="9"/>
          <w:spacing w:val="-17"/>
          <w:w w:val="130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45"/>
          <w:i/>
        </w:rPr>
        <w:t>$1JD</w:t>
      </w:r>
      <w:r>
        <w:rPr>
          <w:rFonts w:ascii="Arial" w:hAnsi="Arial" w:cs="Arial" w:eastAsia="Arial"/>
          <w:sz w:val="9"/>
          <w:szCs w:val="9"/>
          <w:spacing w:val="0"/>
          <w:w w:val="86"/>
          <w:i/>
        </w:rPr>
        <w:t>SPIIIIYV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 </w:t>
      </w:r>
      <w:r>
        <w:rPr>
          <w:rFonts w:ascii="Arial" w:hAnsi="Arial" w:cs="Arial" w:eastAsia="Arial"/>
          <w:sz w:val="9"/>
          <w:szCs w:val="9"/>
          <w:spacing w:val="-9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9"/>
          <w:i/>
        </w:rPr>
        <w:t>1'/P.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pgSz w:w="15800" w:h="12460" w:orient="landscape"/>
          <w:pgMar w:top="1140" w:bottom="280" w:left="0" w:right="2260"/>
        </w:sectPr>
      </w:pPr>
      <w:rPr/>
    </w:p>
    <w:p>
      <w:pPr>
        <w:spacing w:before="95" w:after="0" w:line="240" w:lineRule="auto"/>
        <w:ind w:left="40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SFO</w:t>
      </w:r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A.</w:t>
      </w:r>
      <w:r>
        <w:rPr>
          <w:rFonts w:ascii="Arial" w:hAnsi="Arial" w:cs="Arial" w:eastAsia="Arial"/>
          <w:sz w:val="8"/>
          <w:szCs w:val="8"/>
          <w:spacing w:val="16"/>
          <w:w w:val="122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  <w:i/>
        </w:rPr>
        <w:t>it..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  <w:i/>
        </w:rPr>
        <w:t>;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22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71"/>
          <w:i/>
        </w:rPr>
        <w:t>I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w w:val="165"/>
          <w:i/>
        </w:rPr>
        <w:t>ffi</w:t>
      </w:r>
      <w:r>
        <w:rPr>
          <w:rFonts w:ascii="Times New Roman" w:hAnsi="Times New Roman" w:cs="Times New Roman" w:eastAsia="Times New Roman"/>
          <w:sz w:val="9"/>
          <w:szCs w:val="9"/>
          <w:w w:val="105"/>
          <w:i/>
        </w:rPr>
        <w:t>JJt</w:t>
      </w:r>
      <w:r>
        <w:rPr>
          <w:rFonts w:ascii="Times New Roman" w:hAnsi="Times New Roman" w:cs="Times New Roman" w:eastAsia="Times New Roman"/>
          <w:sz w:val="9"/>
          <w:szCs w:val="9"/>
          <w:w w:val="106"/>
          <w:i/>
        </w:rPr>
        <w:t>(</w:t>
      </w:r>
      <w:r>
        <w:rPr>
          <w:rFonts w:ascii="Times New Roman" w:hAnsi="Times New Roman" w:cs="Times New Roman" w:eastAsia="Times New Roman"/>
          <w:sz w:val="9"/>
          <w:szCs w:val="9"/>
          <w:w w:val="105"/>
          <w:i/>
        </w:rPr>
        <w:t>'JF,,</w:t>
      </w:r>
      <w:r>
        <w:rPr>
          <w:rFonts w:ascii="Times New Roman" w:hAnsi="Times New Roman" w:cs="Times New Roman" w:eastAsia="Times New Roman"/>
          <w:sz w:val="9"/>
          <w:szCs w:val="9"/>
          <w:w w:val="100"/>
        </w:rPr>
      </w:r>
    </w:p>
    <w:p>
      <w:pPr>
        <w:spacing w:before="0" w:after="0" w:line="114" w:lineRule="exact"/>
        <w:ind w:left="23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898174pt;margin-top:2.190908pt;width:17.493521pt;height:11pt;mso-position-horizontal-relative:page;mso-position-vertical-relative:paragraph;z-index:-19498" type="#_x0000_t202" filled="f" stroked="f">
            <v:textbox inset="0,0,0,0">
              <w:txbxContent>
                <w:p>
                  <w:pPr>
                    <w:spacing w:before="0" w:after="0" w:line="220" w:lineRule="exact"/>
                    <w:ind w:right="-73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Pr/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0"/>
                    </w:rPr>
                    <w:t>''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2"/>
                    </w:rPr>
                    <w:t>It·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lftKA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i/>
        </w:rPr>
        <w:t>MHt,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14" w:lineRule="exact"/>
        <w:ind w:left="13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w w:val="178"/>
          <w:i/>
          <w:position w:val="-1"/>
        </w:rPr>
        <w:t>r"'!fltl</w:t>
      </w:r>
      <w:r>
        <w:rPr>
          <w:rFonts w:ascii="Arial" w:hAnsi="Arial" w:cs="Arial" w:eastAsia="Arial"/>
          <w:sz w:val="8"/>
          <w:szCs w:val="8"/>
          <w:w w:val="136"/>
          <w:i/>
          <w:position w:val="-1"/>
        </w:rPr>
        <w:t>EUINiflf</w:t>
      </w:r>
      <w:r>
        <w:rPr>
          <w:rFonts w:ascii="Arial" w:hAnsi="Arial" w:cs="Arial" w:eastAsia="Arial"/>
          <w:sz w:val="8"/>
          <w:szCs w:val="8"/>
          <w:w w:val="137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w w:val="136"/>
          <w:i/>
          <w:position w:val="-1"/>
        </w:rPr>
        <w:t>t</w:t>
      </w:r>
      <w:r>
        <w:rPr>
          <w:rFonts w:ascii="Arial" w:hAnsi="Arial" w:cs="Arial" w:eastAsia="Arial"/>
          <w:sz w:val="8"/>
          <w:szCs w:val="8"/>
          <w:w w:val="100"/>
          <w:position w:val="0"/>
        </w:rPr>
      </w:r>
    </w:p>
    <w:p>
      <w:pPr>
        <w:spacing w:before="0" w:after="0" w:line="100" w:lineRule="exact"/>
        <w:ind w:left="1109" w:right="11938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w w:val="108"/>
          <w:i/>
        </w:rPr>
        <w:t>Clll</w:t>
      </w:r>
      <w:r>
        <w:rPr>
          <w:rFonts w:ascii="Arial" w:hAnsi="Arial" w:cs="Arial" w:eastAsia="Arial"/>
          <w:sz w:val="11"/>
          <w:szCs w:val="11"/>
          <w:w w:val="107"/>
          <w:i/>
        </w:rPr>
        <w:t>t</w:t>
      </w:r>
      <w:r>
        <w:rPr>
          <w:rFonts w:ascii="Arial" w:hAnsi="Arial" w:cs="Arial" w:eastAsia="Arial"/>
          <w:sz w:val="11"/>
          <w:szCs w:val="11"/>
          <w:w w:val="138"/>
          <w:i/>
        </w:rPr>
        <w:t>•</w:t>
      </w:r>
      <w:r>
        <w:rPr>
          <w:rFonts w:ascii="Arial" w:hAnsi="Arial" w:cs="Arial" w:eastAsia="Arial"/>
          <w:sz w:val="11"/>
          <w:szCs w:val="11"/>
          <w:spacing w:val="-1"/>
          <w:w w:val="137"/>
          <w:i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20"/>
        </w:rPr>
        <w:t>...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92" w:lineRule="exact"/>
        <w:ind w:left="807" w:right="11832"/>
        <w:jc w:val="center"/>
        <w:tabs>
          <w:tab w:pos="114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'""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o-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91"/>
          <w:i/>
        </w:rPr>
        <w:t>llrli</w:t>
      </w:r>
      <w:r>
        <w:rPr>
          <w:rFonts w:ascii="Arial" w:hAnsi="Arial" w:cs="Arial" w:eastAsia="Arial"/>
          <w:sz w:val="9"/>
          <w:szCs w:val="9"/>
          <w:spacing w:val="4"/>
          <w:w w:val="191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224"/>
          <w:i/>
        </w:rPr>
        <w:t>•.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953" w:right="11974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C.A._bi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l</w:t>
      </w:r>
      <w:r>
        <w:rPr>
          <w:rFonts w:ascii="Arial" w:hAnsi="Arial" w:cs="Arial" w:eastAsia="Arial"/>
          <w:sz w:val="8"/>
          <w:szCs w:val="8"/>
          <w:spacing w:val="-8"/>
          <w:w w:val="151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..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1" w:lineRule="exact"/>
        <w:ind w:left="948" w:right="12097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1"/>
          <w:i/>
        </w:rPr>
        <w:t>h•Ntft.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19" w:lineRule="exact"/>
        <w:ind w:left="510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44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4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7"/>
          <w:i/>
        </w:rPr>
        <w:t>SPH&lt;IiJt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87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53"/>
          <w:i/>
        </w:rPr>
        <w:t>.••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84" w:lineRule="exact"/>
        <w:ind w:left="642" w:right="11883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479"/>
          <w:position w:val="-3"/>
        </w:rPr>
        <w:t>'</w:t>
      </w:r>
      <w:r>
        <w:rPr>
          <w:rFonts w:ascii="Arial" w:hAnsi="Arial" w:cs="Arial" w:eastAsia="Arial"/>
          <w:sz w:val="10"/>
          <w:szCs w:val="10"/>
          <w:spacing w:val="-80"/>
          <w:w w:val="479"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3"/>
        </w:rPr>
        <w:t>..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3"/>
        </w:rPr>
        <w:t>   </w:t>
      </w:r>
      <w:r>
        <w:rPr>
          <w:rFonts w:ascii="Arial" w:hAnsi="Arial" w:cs="Arial" w:eastAsia="Arial"/>
          <w:sz w:val="10"/>
          <w:szCs w:val="10"/>
          <w:spacing w:val="25"/>
          <w:w w:val="100"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24"/>
          <w:i/>
          <w:position w:val="-3"/>
        </w:rPr>
        <w:t>IJ#</w:t>
      </w:r>
      <w:r>
        <w:rPr>
          <w:rFonts w:ascii="Arial" w:hAnsi="Arial" w:cs="Arial" w:eastAsia="Arial"/>
          <w:sz w:val="10"/>
          <w:szCs w:val="10"/>
          <w:spacing w:val="0"/>
          <w:w w:val="224"/>
          <w:i/>
          <w:position w:val="-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24"/>
          <w:i/>
          <w:position w:val="-3"/>
        </w:rPr>
        <w:t>.t</w:t>
      </w:r>
      <w:r>
        <w:rPr>
          <w:rFonts w:ascii="Arial" w:hAnsi="Arial" w:cs="Arial" w:eastAsia="Arial"/>
          <w:sz w:val="10"/>
          <w:szCs w:val="10"/>
          <w:spacing w:val="5"/>
          <w:w w:val="225"/>
          <w:i/>
          <w:position w:val="-3"/>
        </w:rPr>
        <w:t>-</w:t>
      </w:r>
      <w:r>
        <w:rPr>
          <w:rFonts w:ascii="Arial" w:hAnsi="Arial" w:cs="Arial" w:eastAsia="Arial"/>
          <w:sz w:val="10"/>
          <w:szCs w:val="10"/>
          <w:spacing w:val="0"/>
          <w:w w:val="84"/>
          <w:i/>
          <w:position w:val="-3"/>
        </w:rPr>
        <w:t>..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jc w:val="center"/>
        <w:spacing w:after="0"/>
        <w:sectPr>
          <w:pgSz w:w="15840" w:h="12500" w:orient="landscape"/>
          <w:pgMar w:top="1080" w:bottom="280" w:left="40" w:right="2260"/>
        </w:sectPr>
      </w:pPr>
      <w:rPr/>
    </w:p>
    <w:p>
      <w:pPr>
        <w:spacing w:before="20" w:after="0" w:line="231" w:lineRule="exact"/>
        <w:ind w:left="496"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-4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53"/>
          <w:position w:val="-1"/>
        </w:rPr>
        <w:t>...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70" w:lineRule="exact"/>
        <w:ind w:right="8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position w:val="-1"/>
        </w:rPr>
        <w:t>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5"/>
          <w:w w:val="132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i/>
          <w:position w:val="-1"/>
        </w:rPr>
        <w:t>01'/t'l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i/>
          <w:position w:val="-1"/>
        </w:rPr>
        <w:t>(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i/>
          <w:position w:val="-1"/>
        </w:rPr>
        <w:t>,ll.#'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  <w:i/>
          <w:position w:val="-1"/>
        </w:rPr>
        <w:t>(,-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32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94"/>
          <w:position w:val="-1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48" w:lineRule="exact"/>
        <w:ind w:right="-20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i/>
        </w:rPr>
        <w:t>.tn-.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62" w:lineRule="exact"/>
        <w:ind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85"/>
          <w:i/>
          <w:position w:val="11"/>
        </w:rPr>
        <w:t>i</w:t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61"/>
          <w:position w:val="-1"/>
        </w:rPr>
        <w:t>•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85"/>
          <w:i/>
          <w:position w:val="11"/>
        </w:rPr>
        <w:t>c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0"/>
          <w:position w:val="-1"/>
        </w:rPr>
        <w:t>-r+.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40" w:right="2260"/>
          <w:cols w:num="2" w:equalWidth="0">
            <w:col w:w="1373" w:space="44"/>
            <w:col w:w="12123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49" w:after="0" w:line="240" w:lineRule="auto"/>
        <w:ind w:left="993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45"/>
          <w:i/>
        </w:rPr>
        <w:t>INIIf</w:t>
      </w:r>
      <w:r>
        <w:rPr>
          <w:rFonts w:ascii="Arial" w:hAnsi="Arial" w:cs="Arial" w:eastAsia="Arial"/>
          <w:sz w:val="8"/>
          <w:szCs w:val="8"/>
          <w:spacing w:val="-13"/>
          <w:w w:val="145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</w:rPr>
        <w:t>kJUf"',_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510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215"/>
        </w:rPr>
        <w:t>:</w:t>
      </w:r>
      <w:r>
        <w:rPr>
          <w:rFonts w:ascii="Arial" w:hAnsi="Arial" w:cs="Arial" w:eastAsia="Arial"/>
          <w:sz w:val="10"/>
          <w:szCs w:val="10"/>
          <w:spacing w:val="0"/>
          <w:w w:val="21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15"/>
        </w:rPr>
        <w:t>.,..fJit•r.</w:t>
      </w:r>
      <w:r>
        <w:rPr>
          <w:rFonts w:ascii="Arial" w:hAnsi="Arial" w:cs="Arial" w:eastAsia="Arial"/>
          <w:sz w:val="10"/>
          <w:szCs w:val="10"/>
          <w:spacing w:val="-2"/>
          <w:w w:val="216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28"/>
        </w:rPr>
        <w:t>•.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98" w:lineRule="exact"/>
        <w:ind w:left="478" w:right="11984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82"/>
          <w:position w:val="-1"/>
        </w:rPr>
        <w:t>'"</w:t>
      </w:r>
      <w:r>
        <w:rPr>
          <w:rFonts w:ascii="Arial" w:hAnsi="Arial" w:cs="Arial" w:eastAsia="Arial"/>
          <w:sz w:val="9"/>
          <w:szCs w:val="9"/>
          <w:spacing w:val="0"/>
          <w:w w:val="82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5"/>
          <w:w w:val="82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86"/>
          <w:i/>
          <w:position w:val="-1"/>
        </w:rPr>
        <w:t>Hid</w:t>
      </w:r>
      <w:r>
        <w:rPr>
          <w:rFonts w:ascii="Arial" w:hAnsi="Arial" w:cs="Arial" w:eastAsia="Arial"/>
          <w:sz w:val="9"/>
          <w:szCs w:val="9"/>
          <w:spacing w:val="-24"/>
          <w:w w:val="186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1"/>
        </w:rPr>
        <w:t>Wlf4'f</w:t>
      </w:r>
      <w:r>
        <w:rPr>
          <w:rFonts w:ascii="Arial" w:hAnsi="Arial" w:cs="Arial" w:eastAsia="Arial"/>
          <w:sz w:val="9"/>
          <w:szCs w:val="9"/>
          <w:spacing w:val="3"/>
          <w:w w:val="100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9"/>
          <w:i/>
          <w:position w:val="-1"/>
        </w:rPr>
        <w:t>IUA</w:t>
      </w:r>
      <w:r>
        <w:rPr>
          <w:rFonts w:ascii="Arial" w:hAnsi="Arial" w:cs="Arial" w:eastAsia="Arial"/>
          <w:sz w:val="9"/>
          <w:szCs w:val="9"/>
          <w:spacing w:val="0"/>
          <w:w w:val="159"/>
          <w:i/>
          <w:position w:val="-1"/>
        </w:rPr>
        <w:t>-</w:t>
      </w:r>
      <w:r>
        <w:rPr>
          <w:rFonts w:ascii="Arial" w:hAnsi="Arial" w:cs="Arial" w:eastAsia="Arial"/>
          <w:sz w:val="9"/>
          <w:szCs w:val="9"/>
          <w:spacing w:val="17"/>
          <w:w w:val="159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46"/>
          <w:position w:val="-1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left="482" w:right="12054"/>
        <w:jc w:val="center"/>
        <w:tabs>
          <w:tab w:pos="128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</w:t>
      </w:r>
      <w:r>
        <w:rPr>
          <w:rFonts w:ascii="Arial" w:hAnsi="Arial" w:cs="Arial" w:eastAsia="Arial"/>
          <w:sz w:val="11"/>
          <w:szCs w:val="11"/>
          <w:spacing w:val="2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•</w:t>
      </w:r>
      <w:r>
        <w:rPr>
          <w:rFonts w:ascii="Arial" w:hAnsi="Arial" w:cs="Arial" w:eastAsia="Arial"/>
          <w:sz w:val="11"/>
          <w:szCs w:val="11"/>
          <w:spacing w:val="-2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  <w:r>
        <w:rPr>
          <w:rFonts w:ascii="Arial" w:hAnsi="Arial" w:cs="Arial" w:eastAsia="Arial"/>
          <w:sz w:val="11"/>
          <w:szCs w:val="11"/>
          <w:spacing w:val="0"/>
          <w:w w:val="123"/>
          <w:i/>
        </w:rPr>
        <w:t>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3" w:after="0" w:line="124" w:lineRule="exact"/>
        <w:ind w:left="515" w:right="-20"/>
        <w:jc w:val="left"/>
        <w:tabs>
          <w:tab w:pos="12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33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37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3"/>
        </w:rPr>
        <w:t>-·</w:t>
      </w:r>
      <w:r>
        <w:rPr>
          <w:rFonts w:ascii="Arial" w:hAnsi="Arial" w:cs="Arial" w:eastAsia="Arial"/>
          <w:sz w:val="11"/>
          <w:szCs w:val="11"/>
          <w:spacing w:val="-39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  <w:i/>
        </w:rPr>
        <w:t>l'#</w:t>
      </w:r>
      <w:r>
        <w:rPr>
          <w:rFonts w:ascii="Arial" w:hAnsi="Arial" w:cs="Arial" w:eastAsia="Arial"/>
          <w:sz w:val="11"/>
          <w:szCs w:val="11"/>
          <w:spacing w:val="4"/>
          <w:w w:val="103"/>
          <w:i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45"/>
          <w:i/>
        </w:rPr>
        <w:t>•..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90" w:lineRule="exact"/>
        <w:ind w:left="478" w:right="12116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78"/>
        </w:rPr>
        <w:t>•</w:t>
      </w:r>
      <w:r>
        <w:rPr>
          <w:rFonts w:ascii="Arial" w:hAnsi="Arial" w:cs="Arial" w:eastAsia="Arial"/>
          <w:sz w:val="9"/>
          <w:szCs w:val="9"/>
          <w:spacing w:val="25"/>
          <w:w w:val="17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S,.Ht</w:t>
      </w:r>
      <w:r>
        <w:rPr>
          <w:rFonts w:ascii="Arial" w:hAnsi="Arial" w:cs="Arial" w:eastAsia="Arial"/>
          <w:sz w:val="9"/>
          <w:szCs w:val="9"/>
          <w:spacing w:val="-28"/>
          <w:w w:val="17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M</w:t>
      </w:r>
      <w:r>
        <w:rPr>
          <w:rFonts w:ascii="Arial" w:hAnsi="Arial" w:cs="Arial" w:eastAsia="Arial"/>
          <w:sz w:val="9"/>
          <w:szCs w:val="9"/>
          <w:spacing w:val="1"/>
          <w:w w:val="17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fiF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40" w:lineRule="auto"/>
        <w:ind w:left="1046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51"/>
          <w:i/>
        </w:rPr>
        <w:t>(Ia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1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51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1"/>
          <w:i/>
        </w:rPr>
        <w:t>Jill.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2" w:after="0" w:line="245" w:lineRule="auto"/>
        <w:ind w:left="105" w:right="11867" w:firstLine="14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P</w:t>
      </w:r>
      <w:r>
        <w:rPr>
          <w:rFonts w:ascii="Arial" w:hAnsi="Arial" w:cs="Arial" w:eastAsia="Arial"/>
          <w:sz w:val="9"/>
          <w:szCs w:val="9"/>
          <w:spacing w:val="11"/>
          <w:w w:val="13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4Nil/"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XII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     </w:t>
      </w:r>
      <w:r>
        <w:rPr>
          <w:rFonts w:ascii="Arial" w:hAnsi="Arial" w:cs="Arial" w:eastAsia="Arial"/>
          <w:sz w:val="9"/>
          <w:szCs w:val="9"/>
          <w:spacing w:val="2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 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6"/>
        </w:rPr>
        <w:t>••</w:t>
      </w:r>
      <w:r>
        <w:rPr>
          <w:rFonts w:ascii="Arial" w:hAnsi="Arial" w:cs="Arial" w:eastAsia="Arial"/>
          <w:sz w:val="9"/>
          <w:szCs w:val="9"/>
          <w:spacing w:val="19"/>
          <w:w w:val="12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414"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414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fltlf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N</w:t>
      </w:r>
      <w:r>
        <w:rPr>
          <w:rFonts w:ascii="Arial" w:hAnsi="Arial" w:cs="Arial" w:eastAsia="Arial"/>
          <w:sz w:val="8"/>
          <w:szCs w:val="8"/>
          <w:spacing w:val="-5"/>
          <w:w w:val="116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6"/>
          <w:i/>
        </w:rPr>
        <w:t>141/</w:t>
      </w:r>
      <w:r>
        <w:rPr>
          <w:rFonts w:ascii="Arial" w:hAnsi="Arial" w:cs="Arial" w:eastAsia="Arial"/>
          <w:sz w:val="9"/>
          <w:szCs w:val="9"/>
          <w:spacing w:val="0"/>
          <w:w w:val="116"/>
          <w:i/>
        </w:rPr>
        <w:t>4</w:t>
      </w:r>
      <w:r>
        <w:rPr>
          <w:rFonts w:ascii="Arial" w:hAnsi="Arial" w:cs="Arial" w:eastAsia="Arial"/>
          <w:sz w:val="9"/>
          <w:szCs w:val="9"/>
          <w:spacing w:val="-4"/>
          <w:w w:val="116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EJt</w:t>
      </w:r>
      <w:r>
        <w:rPr>
          <w:rFonts w:ascii="Arial" w:hAnsi="Arial" w:cs="Arial" w:eastAsia="Arial"/>
          <w:sz w:val="9"/>
          <w:szCs w:val="9"/>
          <w:spacing w:val="2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P</w:t>
      </w:r>
      <w:r>
        <w:rPr>
          <w:rFonts w:ascii="Arial" w:hAnsi="Arial" w:cs="Arial" w:eastAsia="Arial"/>
          <w:sz w:val="9"/>
          <w:szCs w:val="9"/>
          <w:spacing w:val="1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3"/>
          <w:i/>
        </w:rPr>
        <w:t>N4.11¥rl•ll1f.</w:t>
      </w:r>
      <w:r>
        <w:rPr>
          <w:rFonts w:ascii="Arial" w:hAnsi="Arial" w:cs="Arial" w:eastAsia="Arial"/>
          <w:sz w:val="9"/>
          <w:szCs w:val="9"/>
          <w:spacing w:val="-13"/>
          <w:w w:val="113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5"/>
          <w:i/>
        </w:rPr>
        <w:t>$(</w:t>
      </w:r>
      <w:r>
        <w:rPr>
          <w:rFonts w:ascii="Arial" w:hAnsi="Arial" w:cs="Arial" w:eastAsia="Arial"/>
          <w:sz w:val="8"/>
          <w:szCs w:val="8"/>
          <w:spacing w:val="0"/>
          <w:w w:val="114"/>
          <w:i/>
        </w:rPr>
        <w:t>If</w:t>
      </w:r>
      <w:r>
        <w:rPr>
          <w:rFonts w:ascii="Arial" w:hAnsi="Arial" w:cs="Arial" w:eastAsia="Arial"/>
          <w:sz w:val="8"/>
          <w:szCs w:val="8"/>
          <w:spacing w:val="0"/>
          <w:w w:val="114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0"/>
          <w:i/>
        </w:rPr>
        <w:t>fflfi'•IJrJ-11•</w:t>
      </w:r>
      <w:r>
        <w:rPr>
          <w:rFonts w:ascii="Arial" w:hAnsi="Arial" w:cs="Arial" w:eastAsia="Arial"/>
          <w:sz w:val="9"/>
          <w:szCs w:val="9"/>
          <w:spacing w:val="-7"/>
          <w:w w:val="110"/>
          <w:i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Mlll/lldr.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5" w:after="0" w:line="240" w:lineRule="auto"/>
        <w:ind w:left="722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586868pt;margin-top:3.7139pt;width:10.467600pt;height:33pt;mso-position-horizontal-relative:page;mso-position-vertical-relative:paragraph;z-index:-19497" type="#_x0000_t202" filled="f" stroked="f">
            <v:textbox inset="0,0,0,0">
              <w:txbxContent>
                <w:p>
                  <w:pPr>
                    <w:spacing w:before="0" w:after="0" w:line="660" w:lineRule="exact"/>
                    <w:ind w:right="-139"/>
                    <w:jc w:val="left"/>
                    <w:rPr>
                      <w:rFonts w:ascii="Arial" w:hAnsi="Arial" w:cs="Arial" w:eastAsia="Arial"/>
                      <w:sz w:val="66"/>
                      <w:szCs w:val="66"/>
                    </w:rPr>
                  </w:pPr>
                  <w:rPr/>
                  <w:r>
                    <w:rPr>
                      <w:rFonts w:ascii="Arial" w:hAnsi="Arial" w:cs="Arial" w:eastAsia="Arial"/>
                      <w:sz w:val="66"/>
                      <w:szCs w:val="66"/>
                      <w:spacing w:val="0"/>
                      <w:w w:val="51"/>
                      <w:position w:val="-1"/>
                    </w:rPr>
                    <w:t>-.</w:t>
                  </w:r>
                  <w:r>
                    <w:rPr>
                      <w:rFonts w:ascii="Arial" w:hAnsi="Arial" w:cs="Arial" w:eastAsia="Arial"/>
                      <w:sz w:val="66"/>
                      <w:szCs w:val="6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0"/>
          <w:w w:val="107"/>
          <w:i/>
        </w:rPr>
        <w:t>SJU,.r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40" w:lineRule="auto"/>
        <w:ind w:left="715" w:right="12422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(l</w:t>
      </w:r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rl</w:t>
      </w:r>
      <w:r>
        <w:rPr>
          <w:rFonts w:ascii="Arial" w:hAnsi="Arial" w:cs="Arial" w:eastAsia="Arial"/>
          <w:sz w:val="9"/>
          <w:szCs w:val="9"/>
          <w:spacing w:val="-1"/>
          <w:w w:val="187"/>
          <w:i/>
        </w:rPr>
        <w:t>t</w:t>
      </w:r>
      <w:r>
        <w:rPr>
          <w:rFonts w:ascii="Arial" w:hAnsi="Arial" w:cs="Arial" w:eastAsia="Arial"/>
          <w:sz w:val="9"/>
          <w:szCs w:val="9"/>
          <w:spacing w:val="0"/>
          <w:w w:val="108"/>
          <w:i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685" w:right="1213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98"/>
          <w:i/>
        </w:rPr>
        <w:t>.tiMrt</w:t>
      </w:r>
      <w:r>
        <w:rPr>
          <w:rFonts w:ascii="Times New Roman" w:hAnsi="Times New Roman" w:cs="Times New Roman" w:eastAsia="Times New Roman"/>
          <w:sz w:val="10"/>
          <w:szCs w:val="10"/>
          <w:w w:val="99"/>
          <w:i/>
        </w:rPr>
        <w:t>()</w:t>
      </w:r>
      <w:r>
        <w:rPr>
          <w:rFonts w:ascii="Times New Roman" w:hAnsi="Times New Roman" w:cs="Times New Roman" w:eastAsia="Times New Roman"/>
          <w:sz w:val="10"/>
          <w:szCs w:val="10"/>
          <w:w w:val="98"/>
          <w:i/>
        </w:rPr>
        <w:t>MtwJ?I•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</w:r>
    </w:p>
    <w:p>
      <w:pPr>
        <w:spacing w:before="0" w:after="0" w:line="240" w:lineRule="auto"/>
        <w:ind w:left="685" w:right="12326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15"/>
          <w:i/>
        </w:rPr>
        <w:t>.,.,illlf</w:t>
      </w:r>
      <w:r>
        <w:rPr>
          <w:rFonts w:ascii="Arial" w:hAnsi="Arial" w:cs="Arial" w:eastAsia="Arial"/>
          <w:sz w:val="8"/>
          <w:szCs w:val="8"/>
          <w:spacing w:val="15"/>
          <w:w w:val="115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4"/>
          <w:i/>
        </w:rPr>
        <w:t>Pol</w:t>
      </w:r>
      <w:r>
        <w:rPr>
          <w:rFonts w:ascii="Arial" w:hAnsi="Arial" w:cs="Arial" w:eastAsia="Arial"/>
          <w:sz w:val="10"/>
          <w:szCs w:val="10"/>
          <w:spacing w:val="-10"/>
          <w:w w:val="114"/>
          <w:i/>
        </w:rPr>
        <w:t>'</w:t>
      </w:r>
      <w:r>
        <w:rPr>
          <w:rFonts w:ascii="Arial" w:hAnsi="Arial" w:cs="Arial" w:eastAsia="Arial"/>
          <w:sz w:val="10"/>
          <w:szCs w:val="10"/>
          <w:spacing w:val="-64"/>
          <w:w w:val="115"/>
          <w:i/>
        </w:rPr>
        <w:t>#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85" w:lineRule="exact"/>
        <w:ind w:left="68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w w:val="123"/>
          <w:i/>
          <w:position w:val="-1"/>
        </w:rPr>
        <w:t>t"lffl'•-411T.Uit</w:t>
      </w:r>
      <w:r>
        <w:rPr>
          <w:rFonts w:ascii="Arial" w:hAnsi="Arial" w:cs="Arial" w:eastAsia="Arial"/>
          <w:sz w:val="8"/>
          <w:szCs w:val="8"/>
          <w:spacing w:val="-10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6"/>
          <w:i/>
          <w:position w:val="-1"/>
        </w:rPr>
        <w:t>...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28" w:lineRule="exact"/>
        <w:ind w:left="1213" w:right="11924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.135445pt;margin-top:5.306974pt;width:11.064961pt;height:25.5pt;mso-position-horizontal-relative:page;mso-position-vertical-relative:paragraph;z-index:-19496" type="#_x0000_t202" filled="f" stroked="f">
            <v:textbox inset="0,0,0,0">
              <w:txbxContent>
                <w:p>
                  <w:pPr>
                    <w:spacing w:before="0" w:after="0" w:line="510" w:lineRule="exact"/>
                    <w:ind w:right="-117"/>
                    <w:jc w:val="left"/>
                    <w:rPr>
                      <w:rFonts w:ascii="Arial" w:hAnsi="Arial" w:cs="Arial" w:eastAsia="Arial"/>
                      <w:sz w:val="51"/>
                      <w:szCs w:val="51"/>
                    </w:rPr>
                  </w:pPr>
                  <w:rPr/>
                  <w:r>
                    <w:rPr>
                      <w:rFonts w:ascii="Arial" w:hAnsi="Arial" w:cs="Arial" w:eastAsia="Arial"/>
                      <w:sz w:val="51"/>
                      <w:szCs w:val="51"/>
                      <w:spacing w:val="-56"/>
                      <w:w w:val="48"/>
                      <w:position w:val="-1"/>
                    </w:rPr>
                    <w:t>•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-26"/>
                      <w:w w:val="47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0"/>
                      <w:w w:val="47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vw</w:t>
      </w:r>
      <w:r>
        <w:rPr>
          <w:rFonts w:ascii="Times New Roman" w:hAnsi="Times New Roman" w:cs="Times New Roman" w:eastAsia="Times New Roman"/>
          <w:sz w:val="14"/>
          <w:szCs w:val="14"/>
          <w:spacing w:val="3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  <w:i/>
        </w:rPr>
        <w:t>.,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84" w:lineRule="exact"/>
        <w:ind w:left="1301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..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j!uut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001" w:right="11860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w w:val="295"/>
          <w:i/>
        </w:rPr>
        <w:t>"'Mil</w:t>
      </w:r>
      <w:r>
        <w:rPr>
          <w:rFonts w:ascii="Times New Roman" w:hAnsi="Times New Roman" w:cs="Times New Roman" w:eastAsia="Times New Roman"/>
          <w:sz w:val="8"/>
          <w:szCs w:val="8"/>
          <w:w w:val="181"/>
          <w:i/>
        </w:rPr>
        <w:t>•.</w:t>
      </w:r>
      <w:r>
        <w:rPr>
          <w:rFonts w:ascii="Times New Roman" w:hAnsi="Times New Roman" w:cs="Times New Roman" w:eastAsia="Times New Roman"/>
          <w:sz w:val="8"/>
          <w:szCs w:val="8"/>
          <w:w w:val="100"/>
        </w:rPr>
      </w:r>
    </w:p>
    <w:p>
      <w:pPr>
        <w:spacing w:before="0" w:after="0" w:line="232" w:lineRule="exact"/>
        <w:ind w:left="746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UH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25"/>
          <w:i/>
          <w:position w:val="9"/>
        </w:rPr>
        <w:t>J</w:t>
      </w:r>
      <w:r>
        <w:rPr>
          <w:rFonts w:ascii="Arial" w:hAnsi="Arial" w:cs="Arial" w:eastAsia="Arial"/>
          <w:sz w:val="8"/>
          <w:szCs w:val="8"/>
          <w:spacing w:val="-4"/>
          <w:w w:val="225"/>
          <w:i/>
          <w:position w:val="9"/>
        </w:rPr>
        <w:t>I</w:t>
      </w:r>
      <w:r>
        <w:rPr>
          <w:rFonts w:ascii="Arial" w:hAnsi="Arial" w:cs="Arial" w:eastAsia="Arial"/>
          <w:sz w:val="8"/>
          <w:szCs w:val="8"/>
          <w:spacing w:val="-18"/>
          <w:w w:val="225"/>
          <w:i/>
          <w:position w:val="9"/>
        </w:rPr>
        <w:t>;</w:t>
      </w:r>
      <w:r>
        <w:rPr>
          <w:rFonts w:ascii="Arial" w:hAnsi="Arial" w:cs="Arial" w:eastAsia="Arial"/>
          <w:sz w:val="23"/>
          <w:szCs w:val="23"/>
          <w:spacing w:val="-96"/>
          <w:w w:val="157"/>
          <w:position w:val="0"/>
        </w:rPr>
        <w:t>,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r</w:t>
      </w:r>
      <w:r>
        <w:rPr>
          <w:rFonts w:ascii="Arial" w:hAnsi="Arial" w:cs="Arial" w:eastAsia="Arial"/>
          <w:sz w:val="8"/>
          <w:szCs w:val="8"/>
          <w:spacing w:val="-8"/>
          <w:w w:val="100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l</w:t>
      </w:r>
      <w:r>
        <w:rPr>
          <w:rFonts w:ascii="Arial" w:hAnsi="Arial" w:cs="Arial" w:eastAsia="Arial"/>
          <w:sz w:val="8"/>
          <w:szCs w:val="8"/>
          <w:spacing w:val="-23"/>
          <w:w w:val="226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-32"/>
          <w:w w:val="225"/>
          <w:i/>
          <w:position w:val="9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223" w:lineRule="exact"/>
        <w:ind w:left="888" w:right="11867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8"/>
          <w:szCs w:val="8"/>
          <w:spacing w:val="0"/>
          <w:w w:val="199"/>
          <w:i/>
          <w:position w:val="-2"/>
        </w:rPr>
        <w:t>lll.f</w:t>
      </w:r>
      <w:r>
        <w:rPr>
          <w:rFonts w:ascii="Arial" w:hAnsi="Arial" w:cs="Arial" w:eastAsia="Arial"/>
          <w:sz w:val="8"/>
          <w:szCs w:val="8"/>
          <w:spacing w:val="0"/>
          <w:w w:val="199"/>
          <w:i/>
          <w:position w:val="-2"/>
        </w:rPr>
        <w:t>k</w:t>
      </w:r>
      <w:r>
        <w:rPr>
          <w:rFonts w:ascii="Arial" w:hAnsi="Arial" w:cs="Arial" w:eastAsia="Arial"/>
          <w:sz w:val="8"/>
          <w:szCs w:val="8"/>
          <w:spacing w:val="4"/>
          <w:w w:val="199"/>
          <w:i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2"/>
          <w:position w:val="-2"/>
        </w:rPr>
        <w:t>,.</w:t>
      </w:r>
      <w:r>
        <w:rPr>
          <w:rFonts w:ascii="Arial" w:hAnsi="Arial" w:cs="Arial" w:eastAsia="Arial"/>
          <w:sz w:val="8"/>
          <w:szCs w:val="8"/>
          <w:spacing w:val="0"/>
          <w:w w:val="193"/>
          <w:position w:val="-2"/>
        </w:rPr>
        <w:t>_</w:t>
      </w:r>
      <w:r>
        <w:rPr>
          <w:rFonts w:ascii="Arial" w:hAnsi="Arial" w:cs="Arial" w:eastAsia="Arial"/>
          <w:sz w:val="24"/>
          <w:szCs w:val="24"/>
          <w:spacing w:val="-68"/>
          <w:w w:val="61"/>
          <w:position w:val="-1"/>
        </w:rPr>
        <w:t>"</w:t>
      </w:r>
      <w:r>
        <w:rPr>
          <w:rFonts w:ascii="Arial" w:hAnsi="Arial" w:cs="Arial" w:eastAsia="Arial"/>
          <w:sz w:val="8"/>
          <w:szCs w:val="8"/>
          <w:spacing w:val="0"/>
          <w:w w:val="192"/>
          <w:position w:val="-2"/>
        </w:rPr>
        <w:t>.</w:t>
      </w:r>
      <w:r>
        <w:rPr>
          <w:rFonts w:ascii="Arial" w:hAnsi="Arial" w:cs="Arial" w:eastAsia="Arial"/>
          <w:sz w:val="8"/>
          <w:szCs w:val="8"/>
          <w:spacing w:val="-16"/>
          <w:w w:val="100"/>
          <w:position w:val="-2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61"/>
          <w:position w:val="-1"/>
        </w:rPr>
        <w:t>"'·</w:t>
      </w:r>
      <w:r>
        <w:rPr>
          <w:rFonts w:ascii="Arial" w:hAnsi="Arial" w:cs="Arial" w:eastAsia="Arial"/>
          <w:sz w:val="24"/>
          <w:szCs w:val="24"/>
          <w:spacing w:val="0"/>
          <w:w w:val="100"/>
          <w:position w:val="0"/>
        </w:rPr>
      </w:r>
    </w:p>
    <w:p>
      <w:pPr>
        <w:spacing w:before="0" w:after="0" w:line="95" w:lineRule="exact"/>
        <w:ind w:left="768" w:right="1182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-2"/>
        </w:rPr>
        <w:t>ru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-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5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9"/>
          <w:w w:val="100"/>
          <w:position w:val="-2"/>
        </w:rPr>
        <w:t>1</w:t>
      </w:r>
      <w:r>
        <w:rPr>
          <w:rFonts w:ascii="Times New Roman" w:hAnsi="Times New Roman" w:cs="Times New Roman" w:eastAsia="Times New Roman"/>
          <w:sz w:val="106"/>
          <w:szCs w:val="106"/>
          <w:spacing w:val="-386"/>
          <w:w w:val="100"/>
          <w:position w:val="-76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2"/>
        </w:rPr>
        <w:t>/WP!f.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  <w:position w:val="-2"/>
        </w:rPr>
        <w:t>·-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840" w:h="12500" w:orient="landscape"/>
          <w:pgMar w:top="1480" w:bottom="280" w:left="40" w:right="2260"/>
        </w:sectPr>
      </w:pPr>
      <w:rPr/>
    </w:p>
    <w:p>
      <w:pPr>
        <w:spacing w:before="0" w:after="0" w:line="105" w:lineRule="exact"/>
        <w:ind w:right="-20"/>
        <w:jc w:val="righ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·-</w:t>
      </w:r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   </w:t>
      </w:r>
      <w:r>
        <w:rPr>
          <w:rFonts w:ascii="Arial" w:hAnsi="Arial" w:cs="Arial" w:eastAsia="Arial"/>
          <w:sz w:val="12"/>
          <w:szCs w:val="12"/>
          <w:spacing w:val="12"/>
          <w:w w:val="62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  <w:position w:val="-1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105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135"/>
          <w:i/>
          <w:position w:val="-1"/>
        </w:rPr>
        <w:t>t!f..</w:t>
      </w:r>
      <w:r>
        <w:rPr>
          <w:rFonts w:ascii="Arial" w:hAnsi="Arial" w:cs="Arial" w:eastAsia="Arial"/>
          <w:sz w:val="12"/>
          <w:szCs w:val="12"/>
          <w:spacing w:val="-21"/>
          <w:w w:val="135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6"/>
          <w:position w:val="-1"/>
        </w:rPr>
        <w:t>•---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40" w:right="2260"/>
          <w:cols w:num="2" w:equalWidth="0">
            <w:col w:w="913" w:space="155"/>
            <w:col w:w="12472"/>
          </w:cols>
        </w:sectPr>
      </w:pPr>
      <w:rPr/>
    </w:p>
    <w:p>
      <w:pPr>
        <w:spacing w:before="0" w:after="0" w:line="143" w:lineRule="exact"/>
        <w:ind w:left="553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group style="position:absolute;margin-left:34.909092pt;margin-top:53.333332pt;width:736.969727pt;height:535.272705pt;mso-position-horizontal-relative:page;mso-position-vertical-relative:page;z-index:-19499" coordorigin="698,1067" coordsize="14739,10705">
            <v:shape style="position:absolute;left:698;top:1067;width:14739;height:10705" type="#_x0000_t75">
              <v:imagedata r:id="rId193" o:title=""/>
            </v:shape>
            <v:group style="position:absolute;left:1645;top:4350;width:2;height:1617" coordorigin="1645,4350" coordsize="2,1617">
              <v:shape style="position:absolute;left:1645;top:4350;width:2;height:1617" coordorigin="1645,4350" coordsize="0,1617" path="m1645,5967l1645,4350e" filled="f" stroked="t" strokeweight=".241242pt" strokecolor="#000000">
                <v:path arrowok="t"/>
              </v:shape>
            </v:group>
            <v:group style="position:absolute;left:1732;top:11644;width:2026;height:2" coordorigin="1732,11644" coordsize="2026,2">
              <v:shape style="position:absolute;left:1732;top:11644;width:2026;height:2" coordorigin="1732,11644" coordsize="2026,0" path="m1732,11644l3759,11644e" filled="f" stroked="t" strokeweight="1.206212pt" strokecolor="#000000">
                <v:path arrowok="t"/>
              </v:shape>
            </v:group>
            <v:group style="position:absolute;left:981;top:5996;width:110;height:2" coordorigin="981,5996" coordsize="110,2">
              <v:shape style="position:absolute;left:981;top:5996;width:110;height:2" coordorigin="981,5996" coordsize="110,0" path="m981,5996l1092,5996e" filled="f" stroked="t" strokeweight=".378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/JIT.f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3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·r,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" w:after="0" w:line="240" w:lineRule="auto"/>
        <w:ind w:left="930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lflf#C"Jff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3"/>
          <w:i/>
        </w:rPr>
        <w:t>(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left="587" w:right="-20"/>
        <w:jc w:val="left"/>
        <w:rPr>
          <w:rFonts w:ascii="Arial" w:hAnsi="Arial" w:cs="Arial" w:eastAsia="Arial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90"/>
        </w:rPr>
        <w:t>,.,.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9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9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4"/>
          <w:i/>
        </w:rPr>
        <w:t>H.trt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5"/>
          <w:i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ltlt</w:t>
      </w:r>
      <w:r>
        <w:rPr>
          <w:rFonts w:ascii="Arial" w:hAnsi="Arial" w:cs="Arial" w:eastAsia="Arial"/>
          <w:sz w:val="11"/>
          <w:szCs w:val="11"/>
          <w:spacing w:val="1"/>
          <w:w w:val="13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c.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 </w:t>
      </w:r>
      <w:r>
        <w:rPr>
          <w:rFonts w:ascii="Arial" w:hAnsi="Arial" w:cs="Arial" w:eastAsia="Arial"/>
          <w:sz w:val="11"/>
          <w:szCs w:val="11"/>
          <w:spacing w:val="6"/>
          <w:w w:val="131"/>
          <w:i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75"/>
          <w:i/>
        </w:rPr>
        <w:t>*</w:t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85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206"/>
        </w:rPr>
        <w:t>#If</w:t>
      </w:r>
      <w:r>
        <w:rPr>
          <w:rFonts w:ascii="Times New Roman" w:hAnsi="Times New Roman" w:cs="Times New Roman" w:eastAsia="Times New Roman"/>
          <w:sz w:val="9"/>
          <w:szCs w:val="9"/>
          <w:spacing w:val="15"/>
          <w:w w:val="206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8"/>
          <w:i/>
        </w:rPr>
        <w:t>Slfii'T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13" w:lineRule="exact"/>
        <w:ind w:left="11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llf</w:t>
      </w:r>
      <w:r>
        <w:rPr>
          <w:rFonts w:ascii="Arial" w:hAnsi="Arial" w:cs="Arial" w:eastAsia="Arial"/>
          <w:sz w:val="9"/>
          <w:szCs w:val="9"/>
          <w:spacing w:val="13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""'tPt,.lufiN.,.,.,,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-</w:t>
      </w:r>
      <w:r>
        <w:rPr>
          <w:rFonts w:ascii="Arial" w:hAnsi="Arial" w:cs="Arial" w:eastAsia="Arial"/>
          <w:sz w:val="9"/>
          <w:szCs w:val="9"/>
          <w:spacing w:val="8"/>
          <w:w w:val="114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2"/>
        </w:rPr>
        <w:t>£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...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98" w:lineRule="exact"/>
        <w:ind w:left="134" w:right="-20"/>
        <w:jc w:val="left"/>
        <w:tabs>
          <w:tab w:pos="90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1/</w:t>
      </w:r>
      <w:r>
        <w:rPr>
          <w:rFonts w:ascii="Arial" w:hAnsi="Arial" w:cs="Arial" w:eastAsia="Arial"/>
          <w:sz w:val="9"/>
          <w:szCs w:val="9"/>
          <w:spacing w:val="2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0"/>
          <w:i/>
        </w:rPr>
        <w:t>UPII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55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458" w:right="1251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i/>
        </w:rPr>
        <w:t>lrl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i/>
        </w:rPr>
        <w:t>4</w:t>
      </w:r>
      <w:r>
        <w:rPr>
          <w:rFonts w:ascii="Times New Roman" w:hAnsi="Times New Roman" w:cs="Times New Roman" w:eastAsia="Times New Roman"/>
          <w:sz w:val="9"/>
          <w:szCs w:val="9"/>
          <w:spacing w:val="24"/>
          <w:w w:val="126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i/>
        </w:rPr>
        <w:t>4•1·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81" w:lineRule="exact"/>
        <w:ind w:left="889" w:right="1226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2"/>
        </w:rPr>
        <w:t>fi/#T,.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212" w:lineRule="exact"/>
        <w:ind w:left="143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!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lf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l</w:t>
      </w:r>
      <w:r>
        <w:rPr>
          <w:rFonts w:ascii="Arial" w:hAnsi="Arial" w:cs="Arial" w:eastAsia="Arial"/>
          <w:sz w:val="8"/>
          <w:szCs w:val="8"/>
          <w:spacing w:val="-9"/>
          <w:w w:val="271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1"/>
        </w:rPr>
        <w:t>11#</w:t>
      </w:r>
      <w:r>
        <w:rPr>
          <w:rFonts w:ascii="Arial" w:hAnsi="Arial" w:cs="Arial" w:eastAsia="Arial"/>
          <w:sz w:val="8"/>
          <w:szCs w:val="8"/>
          <w:spacing w:val="16"/>
          <w:w w:val="100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1"/>
        </w:rPr>
        <w:t>IIJil,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1"/>
        </w:rPr>
        <w:t>   </w:t>
      </w:r>
      <w:r>
        <w:rPr>
          <w:rFonts w:ascii="Arial" w:hAnsi="Arial" w:cs="Arial" w:eastAsia="Arial"/>
          <w:sz w:val="8"/>
          <w:szCs w:val="8"/>
          <w:spacing w:val="22"/>
          <w:w w:val="145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9"/>
          <w:position w:val="1"/>
        </w:rPr>
        <w:t>"c--::_·'A!-··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position w:val="0"/>
        </w:rPr>
      </w:r>
    </w:p>
    <w:p>
      <w:pPr>
        <w:spacing w:before="6" w:after="0" w:line="240" w:lineRule="auto"/>
        <w:ind w:left="134" w:right="-20"/>
        <w:jc w:val="left"/>
        <w:tabs>
          <w:tab w:pos="126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,</w:t>
      </w:r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,llflfS/'1</w:t>
      </w:r>
      <w:r>
        <w:rPr>
          <w:rFonts w:ascii="Arial" w:hAnsi="Arial" w:cs="Arial" w:eastAsia="Arial"/>
          <w:sz w:val="11"/>
          <w:szCs w:val="11"/>
          <w:spacing w:val="0"/>
          <w:w w:val="71"/>
          <w:i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</w:r>
      <w:r>
        <w:rPr>
          <w:rFonts w:ascii="Arial" w:hAnsi="Arial" w:cs="Arial" w:eastAsia="Arial"/>
          <w:sz w:val="11"/>
          <w:szCs w:val="11"/>
          <w:spacing w:val="0"/>
          <w:w w:val="131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7" w:after="0" w:line="240" w:lineRule="auto"/>
        <w:ind w:left="481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</w:rPr>
        <w:t>"'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  </w:t>
      </w:r>
      <w:r>
        <w:rPr>
          <w:rFonts w:ascii="Arial" w:hAnsi="Arial" w:cs="Arial" w:eastAsia="Arial"/>
          <w:sz w:val="8"/>
          <w:szCs w:val="8"/>
          <w:spacing w:val="3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flf"4/'1'</w:t>
      </w:r>
      <w:r>
        <w:rPr>
          <w:rFonts w:ascii="Arial" w:hAnsi="Arial" w:cs="Arial" w:eastAsia="Arial"/>
          <w:sz w:val="8"/>
          <w:szCs w:val="8"/>
          <w:spacing w:val="-1"/>
          <w:w w:val="15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  <w:i/>
        </w:rPr>
        <w:t>II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5"/>
          <w:i/>
        </w:rPr>
        <w:t>Wit,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left="611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7"/>
          <w:i/>
        </w:rPr>
        <w:t>A-#trlt</w:t>
      </w:r>
      <w:r>
        <w:rPr>
          <w:rFonts w:ascii="Arial" w:hAnsi="Arial" w:cs="Arial" w:eastAsia="Arial"/>
          <w:sz w:val="8"/>
          <w:szCs w:val="8"/>
          <w:spacing w:val="2"/>
          <w:w w:val="167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1"/>
          <w:i/>
        </w:rPr>
        <w:t>.l!tb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12"/>
          <w:i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  <w:i/>
        </w:rPr>
        <w:t>..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45"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10" w:lineRule="exact"/>
        <w:ind w:left="60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fW.fnctt</w:t>
      </w:r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tlfFfr,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4" w:after="0" w:line="71" w:lineRule="exact"/>
        <w:ind w:left="12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f:flfP</w:t>
      </w:r>
      <w:r>
        <w:rPr>
          <w:rFonts w:ascii="Arial" w:hAnsi="Arial" w:cs="Arial" w:eastAsia="Arial"/>
          <w:sz w:val="8"/>
          <w:szCs w:val="8"/>
          <w:spacing w:val="-23"/>
          <w:w w:val="166"/>
          <w:i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FON</w:t>
      </w:r>
      <w:r>
        <w:rPr>
          <w:rFonts w:ascii="Arial" w:hAnsi="Arial" w:cs="Arial" w:eastAsia="Arial"/>
          <w:sz w:val="8"/>
          <w:szCs w:val="8"/>
          <w:spacing w:val="-2"/>
          <w:w w:val="166"/>
          <w:i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L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208" w:lineRule="exact"/>
        <w:ind w:left="110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i/>
          <w:position w:val="4"/>
        </w:rPr>
        <w:t>sr.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69"/>
          <w:i/>
          <w:position w:val="4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14"/>
          <w:w w:val="86"/>
          <w:position w:val="-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56"/>
          <w:w w:val="68"/>
          <w:i/>
          <w:position w:val="4"/>
        </w:rPr>
        <w:t>J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6"/>
          <w:position w:val="-2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8"/>
          <w:i/>
          <w:position w:val="4"/>
        </w:rPr>
        <w:t>"</w:t>
      </w:r>
      <w:r>
        <w:rPr>
          <w:rFonts w:ascii="Times New Roman" w:hAnsi="Times New Roman" w:cs="Times New Roman" w:eastAsia="Times New Roman"/>
          <w:sz w:val="18"/>
          <w:szCs w:val="18"/>
          <w:spacing w:val="-19"/>
          <w:w w:val="69"/>
          <w:i/>
          <w:position w:val="4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9"/>
          <w:i/>
          <w:position w:val="4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.S</w:t>
      </w:r>
      <w:r>
        <w:rPr>
          <w:rFonts w:ascii="Times New Roman" w:hAnsi="Times New Roman" w:cs="Times New Roman" w:eastAsia="Times New Roman"/>
          <w:sz w:val="8"/>
          <w:szCs w:val="8"/>
          <w:spacing w:val="-40"/>
          <w:w w:val="129"/>
          <w:i/>
          <w:position w:val="4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spacing w:val="-6"/>
          <w:w w:val="129"/>
          <w:position w:val="-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fJ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15"/>
          <w:w w:val="129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1"/>
          <w:w w:val="103"/>
          <w:position w:val="4"/>
        </w:rPr>
        <w:t>-</w:t>
      </w:r>
      <w:r>
        <w:rPr>
          <w:rFonts w:ascii="Times New Roman" w:hAnsi="Times New Roman" w:cs="Times New Roman" w:eastAsia="Times New Roman"/>
          <w:sz w:val="11"/>
          <w:szCs w:val="11"/>
          <w:spacing w:val="-24"/>
          <w:w w:val="87"/>
          <w:i/>
          <w:position w:val="-2"/>
        </w:rPr>
        <w:t>J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3"/>
          <w:position w:val="4"/>
        </w:rPr>
        <w:t>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  <w:i/>
          <w:position w:val="-2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spacing w:val="-15"/>
          <w:w w:val="88"/>
          <w:i/>
          <w:position w:val="-2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68"/>
          <w:position w:val="4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  <w:i/>
          <w:position w:val="-2"/>
        </w:rPr>
        <w:t>.,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30" w:after="0" w:line="114" w:lineRule="exact"/>
        <w:ind w:left="889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-28"/>
          <w:w w:val="184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47"/>
          <w:w w:val="184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8"/>
          <w:position w:val="-1"/>
        </w:rPr>
        <w:t>'16..----­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99" w:lineRule="exact"/>
        <w:ind w:left="1085" w:right="12026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16"/>
        </w:rPr>
        <w:t>.lnfl"f,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215" w:lineRule="exact"/>
        <w:ind w:left="82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.734932pt;margin-top:1.205956pt;width:34.416389pt;height:30.162083pt;mso-position-horizontal-relative:page;mso-position-vertical-relative:paragraph;z-index:-19495" type="#_x0000_t202" filled="f" stroked="f">
            <v:textbox inset="0,0,0,0">
              <w:txbxContent>
                <w:p>
                  <w:pPr>
                    <w:spacing w:before="0" w:after="0" w:line="603" w:lineRule="exact"/>
                    <w:ind w:right="-130"/>
                    <w:jc w:val="left"/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Arial" w:hAnsi="Arial" w:cs="Arial" w:eastAsia="Arial"/>
                      <w:sz w:val="60"/>
                      <w:szCs w:val="60"/>
                      <w:spacing w:val="9"/>
                      <w:w w:val="50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78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25"/>
                      <w:w w:val="78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34"/>
                      <w:w w:val="78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78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w w:val="109"/>
          <w:i/>
          <w:position w:val="-2"/>
        </w:rPr>
        <w:t>'11'1/fll'fl</w:t>
      </w:r>
      <w:r>
        <w:rPr>
          <w:rFonts w:ascii="Arial" w:hAnsi="Arial" w:cs="Arial" w:eastAsia="Arial"/>
          <w:sz w:val="8"/>
          <w:szCs w:val="8"/>
          <w:spacing w:val="-1"/>
          <w:w w:val="110"/>
          <w:i/>
          <w:position w:val="-2"/>
        </w:rPr>
        <w:t>l</w:t>
      </w:r>
      <w:r>
        <w:rPr>
          <w:rFonts w:ascii="Arial" w:hAnsi="Arial" w:cs="Arial" w:eastAsia="Arial"/>
          <w:sz w:val="20"/>
          <w:szCs w:val="20"/>
          <w:spacing w:val="-37"/>
          <w:w w:val="94"/>
          <w:position w:val="0"/>
        </w:rPr>
        <w:t>'</w:t>
      </w:r>
      <w:r>
        <w:rPr>
          <w:rFonts w:ascii="Arial" w:hAnsi="Arial" w:cs="Arial" w:eastAsia="Arial"/>
          <w:sz w:val="8"/>
          <w:szCs w:val="8"/>
          <w:spacing w:val="-15"/>
          <w:w w:val="109"/>
          <w:i/>
          <w:position w:val="-2"/>
        </w:rPr>
        <w:t>&lt;</w:t>
      </w:r>
      <w:r>
        <w:rPr>
          <w:rFonts w:ascii="Arial" w:hAnsi="Arial" w:cs="Arial" w:eastAsia="Arial"/>
          <w:sz w:val="20"/>
          <w:szCs w:val="20"/>
          <w:spacing w:val="-53"/>
          <w:w w:val="94"/>
          <w:position w:val="0"/>
        </w:rPr>
        <w:t>"</w:t>
      </w:r>
      <w:r>
        <w:rPr>
          <w:rFonts w:ascii="Arial" w:hAnsi="Arial" w:cs="Arial" w:eastAsia="Arial"/>
          <w:sz w:val="8"/>
          <w:szCs w:val="8"/>
          <w:spacing w:val="0"/>
          <w:w w:val="109"/>
          <w:i/>
          <w:position w:val="-2"/>
        </w:rPr>
        <w:t>t</w:t>
      </w:r>
      <w:r>
        <w:rPr>
          <w:rFonts w:ascii="Arial" w:hAnsi="Arial" w:cs="Arial" w:eastAsia="Arial"/>
          <w:sz w:val="8"/>
          <w:szCs w:val="8"/>
          <w:spacing w:val="-3"/>
          <w:w w:val="145"/>
          <w:i/>
          <w:position w:val="-2"/>
        </w:rPr>
        <w:t>,</w:t>
      </w:r>
      <w:r>
        <w:rPr>
          <w:rFonts w:ascii="Arial" w:hAnsi="Arial" w:cs="Arial" w:eastAsia="Arial"/>
          <w:sz w:val="20"/>
          <w:szCs w:val="20"/>
          <w:spacing w:val="-32"/>
          <w:w w:val="94"/>
          <w:position w:val="0"/>
        </w:rPr>
        <w:t>'</w:t>
      </w:r>
      <w:r>
        <w:rPr>
          <w:rFonts w:ascii="Arial" w:hAnsi="Arial" w:cs="Arial" w:eastAsia="Arial"/>
          <w:sz w:val="8"/>
          <w:szCs w:val="8"/>
          <w:spacing w:val="-1"/>
          <w:w w:val="145"/>
          <w:i/>
          <w:position w:val="-2"/>
        </w:rPr>
        <w:t>.</w:t>
      </w:r>
      <w:r>
        <w:rPr>
          <w:rFonts w:ascii="Arial" w:hAnsi="Arial" w:cs="Arial" w:eastAsia="Arial"/>
          <w:sz w:val="20"/>
          <w:szCs w:val="20"/>
          <w:spacing w:val="-36"/>
          <w:w w:val="94"/>
          <w:position w:val="0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2"/>
        </w:rPr>
        <w:t>#r6.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69" w:right="11938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"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9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19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544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  <w:i/>
        </w:rPr>
        <w:t>JJtrtt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4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i-l'&lt;M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4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.JJ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7"/>
          <w:i/>
        </w:rPr>
        <w:t>J'*I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8" w:after="0" w:line="102" w:lineRule="exact"/>
        <w:ind w:left="1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8"/>
        </w:rPr>
        <w:t>/flflf</w:t>
      </w:r>
      <w:r>
        <w:rPr>
          <w:rFonts w:ascii="Arial" w:hAnsi="Arial" w:cs="Arial" w:eastAsia="Arial"/>
          <w:sz w:val="8"/>
          <w:szCs w:val="8"/>
          <w:spacing w:val="17"/>
          <w:w w:val="16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t'ICH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68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I.HAI,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68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I'.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232" w:right="12541"/>
        <w:jc w:val="center"/>
        <w:tabs>
          <w:tab w:pos="6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5"/>
          <w:i/>
        </w:rPr>
        <w:t>111111.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2" w:after="0" w:line="240" w:lineRule="auto"/>
        <w:ind w:left="645"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.801022pt;margin-top:.879838pt;width:16.065001pt;height:5pt;mso-position-horizontal-relative:page;mso-position-vertical-relative:paragraph;z-index:-19494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1"/>
                    </w:rPr>
                    <w:t>J'!AIIIt,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l'tr'#f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  </w:t>
      </w:r>
      <w:r>
        <w:rPr>
          <w:rFonts w:ascii="Arial" w:hAnsi="Arial" w:cs="Arial" w:eastAsia="Arial"/>
          <w:sz w:val="8"/>
          <w:szCs w:val="8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"'M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22"/>
          <w:w w:val="52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2"/>
        </w:rPr>
        <w:t>..,N/I</w:t>
      </w:r>
      <w:r>
        <w:rPr>
          <w:rFonts w:ascii="Arial" w:hAnsi="Arial" w:cs="Arial" w:eastAsia="Arial"/>
          <w:sz w:val="22"/>
          <w:szCs w:val="22"/>
          <w:spacing w:val="-6"/>
          <w:w w:val="52"/>
        </w:rPr>
        <w:t>f</w:t>
      </w:r>
      <w:r>
        <w:rPr>
          <w:rFonts w:ascii="Arial" w:hAnsi="Arial" w:cs="Arial" w:eastAsia="Arial"/>
          <w:sz w:val="22"/>
          <w:szCs w:val="22"/>
          <w:spacing w:val="0"/>
          <w:w w:val="121"/>
        </w:rPr>
        <w:t>..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95" w:lineRule="exact"/>
        <w:ind w:left="12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ltt/'1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6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1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5"/>
          <w:position w:val="-1"/>
        </w:rPr>
        <w:t>'""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225"/>
          <w:position w:val="-1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IJ</w:t>
      </w:r>
      <w:r>
        <w:rPr>
          <w:rFonts w:ascii="Arial" w:hAnsi="Arial" w:cs="Arial" w:eastAsia="Arial"/>
          <w:sz w:val="8"/>
          <w:szCs w:val="8"/>
          <w:spacing w:val="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fi</w:t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Jf,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84" w:lineRule="exact"/>
        <w:ind w:left="11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11"/>
          <w:i/>
        </w:rPr>
        <w:t>SlJttEDif</w:t>
      </w:r>
      <w:r>
        <w:rPr>
          <w:rFonts w:ascii="Arial" w:hAnsi="Arial" w:cs="Arial" w:eastAsia="Arial"/>
          <w:sz w:val="9"/>
          <w:szCs w:val="9"/>
          <w:spacing w:val="20"/>
          <w:w w:val="111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SuD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19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,l'lff"'l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(i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     </w:t>
      </w:r>
      <w:r>
        <w:rPr>
          <w:rFonts w:ascii="Arial" w:hAnsi="Arial" w:cs="Arial" w:eastAsia="Arial"/>
          <w:sz w:val="8"/>
          <w:szCs w:val="8"/>
          <w:spacing w:val="11"/>
          <w:w w:val="123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00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40" w:right="22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791.0336pt;height:622.389038pt;mso-position-horizontal-relative:page;mso-position-vertical-relative:page;z-index:-19493" coordorigin="0,0" coordsize="15821,12448">
            <v:shape style="position:absolute;left:0;top:0;width:15821;height:12448" type="#_x0000_t75">
              <v:imagedata r:id="rId194" o:title=""/>
            </v:shape>
            <v:group style="position:absolute;left:89;top:11694;width:2;height:691" coordorigin="89,11694" coordsize="2,691">
              <v:shape style="position:absolute;left:89;top:11694;width:2;height:691" coordorigin="89,11694" coordsize="0,691" path="m89,12385l89,11694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73" w:lineRule="exact"/>
        <w:ind w:right="97"/>
        <w:jc w:val="righ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37"/>
          <w:position w:val="2"/>
        </w:rPr>
        <w:t>----�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right"/>
        <w:spacing w:after="0"/>
        <w:sectPr>
          <w:pgSz w:w="15840" w:h="12460" w:orient="landscape"/>
          <w:pgMar w:top="1140" w:bottom="280" w:left="2260" w:right="2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114" w:lineRule="exact"/>
        <w:ind w:left="938" w:right="1320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.:'</w:t>
      </w:r>
      <w:r>
        <w:rPr>
          <w:rFonts w:ascii="Times New Roman" w:hAnsi="Times New Roman" w:cs="Times New Roman" w:eastAsia="Times New Roman"/>
          <w:sz w:val="10"/>
          <w:szCs w:val="10"/>
          <w:spacing w:val="29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  <w:i/>
        </w:rPr>
        <w:t>_"!11'!·--op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01" w:lineRule="exact"/>
        <w:ind w:left="875" w:right="13167"/>
        <w:jc w:val="center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357994pt;margin-top:5.497239pt;width:32.312025pt;height:5pt;mso-position-horizontal-relative:page;mso-position-vertical-relative:paragraph;z-index:-19491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239"/>
                    </w:rPr>
                    <w:t>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2"/>
                      <w:w w:val="239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26"/>
                    </w:rPr>
                    <w:t>_: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26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31"/>
                      <w:w w:val="126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  <w:i/>
                    </w:rPr>
                    <w:t>lf.r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  <w:i/>
                    </w:rPr>
                    <w:t>6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3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27"/>
                      <w:i/>
                    </w:rPr>
                    <w:t>•..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w w:val="144"/>
          <w:i/>
        </w:rPr>
        <w:t>..</w:t>
      </w:r>
      <w:r>
        <w:rPr>
          <w:rFonts w:ascii="Arial" w:hAnsi="Arial" w:cs="Arial" w:eastAsia="Arial"/>
          <w:sz w:val="10"/>
          <w:szCs w:val="10"/>
          <w:spacing w:val="-17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84"/>
          <w:i/>
        </w:rPr>
        <w:t>:</w:t>
      </w:r>
      <w:r>
        <w:rPr>
          <w:rFonts w:ascii="Arial" w:hAnsi="Arial" w:cs="Arial" w:eastAsia="Arial"/>
          <w:sz w:val="10"/>
          <w:szCs w:val="10"/>
          <w:spacing w:val="-30"/>
          <w:w w:val="184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..</w:t>
      </w:r>
      <w:r>
        <w:rPr>
          <w:rFonts w:ascii="Arial" w:hAnsi="Arial" w:cs="Arial" w:eastAsia="Arial"/>
          <w:sz w:val="10"/>
          <w:szCs w:val="10"/>
          <w:spacing w:val="-5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</w:rPr>
        <w:t>tt'•fn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</w:rPr>
        <w:t>t--rK._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5" w:after="0" w:line="240" w:lineRule="auto"/>
        <w:ind w:left="856" w:right="13100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w w:val="67"/>
        </w:rPr>
        <w:t>_</w:t>
      </w:r>
      <w:r>
        <w:rPr>
          <w:rFonts w:ascii="Arial" w:hAnsi="Arial" w:cs="Arial" w:eastAsia="Arial"/>
          <w:sz w:val="16"/>
          <w:szCs w:val="16"/>
          <w:spacing w:val="-3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0"/>
        </w:rPr>
        <w:t>_:</w:t>
      </w:r>
      <w:r>
        <w:rPr>
          <w:rFonts w:ascii="Arial" w:hAnsi="Arial" w:cs="Arial" w:eastAsia="Arial"/>
          <w:sz w:val="16"/>
          <w:szCs w:val="16"/>
          <w:spacing w:val="0"/>
          <w:w w:val="91"/>
        </w:rPr>
        <w:t>_</w:t>
      </w:r>
      <w:r>
        <w:rPr>
          <w:rFonts w:ascii="Arial" w:hAnsi="Arial" w:cs="Arial" w:eastAsia="Arial"/>
          <w:sz w:val="16"/>
          <w:szCs w:val="16"/>
          <w:spacing w:val="-26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7"/>
          <w:i/>
        </w:rPr>
        <w:t>:,_J'pf</w:t>
      </w:r>
      <w:r>
        <w:rPr>
          <w:rFonts w:ascii="Arial" w:hAnsi="Arial" w:cs="Arial" w:eastAsia="Arial"/>
          <w:sz w:val="16"/>
          <w:szCs w:val="16"/>
          <w:spacing w:val="0"/>
          <w:w w:val="88"/>
          <w:i/>
        </w:rPr>
        <w:t>_</w:t>
      </w:r>
      <w:r>
        <w:rPr>
          <w:rFonts w:ascii="Arial" w:hAnsi="Arial" w:cs="Arial" w:eastAsia="Arial"/>
          <w:sz w:val="16"/>
          <w:szCs w:val="16"/>
          <w:spacing w:val="-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4"/>
        </w:rPr>
        <w:t>--</w:t>
      </w:r>
      <w:r>
        <w:rPr>
          <w:rFonts w:ascii="Arial" w:hAnsi="Arial" w:cs="Arial" w:eastAsia="Arial"/>
          <w:sz w:val="16"/>
          <w:szCs w:val="16"/>
          <w:spacing w:val="5"/>
          <w:w w:val="84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84"/>
          <w:u w:val="single" w:color="000000"/>
        </w:rPr>
        <w:t> </w:t>
      </w:r>
      <w:r>
        <w:rPr>
          <w:rFonts w:ascii="Arial" w:hAnsi="Arial" w:cs="Arial" w:eastAsia="Arial"/>
          <w:sz w:val="16"/>
          <w:szCs w:val="16"/>
          <w:spacing w:val="10"/>
          <w:w w:val="84"/>
          <w:u w:val="single" w:color="000000"/>
        </w:rPr>
        <w:t> </w:t>
      </w:r>
      <w:r>
        <w:rPr>
          <w:rFonts w:ascii="Arial" w:hAnsi="Arial" w:cs="Arial" w:eastAsia="Arial"/>
          <w:sz w:val="16"/>
          <w:szCs w:val="16"/>
          <w:spacing w:val="10"/>
          <w:w w:val="84"/>
        </w:rPr>
      </w:r>
      <w:r>
        <w:rPr>
          <w:rFonts w:ascii="Arial" w:hAnsi="Arial" w:cs="Arial" w:eastAsia="Arial"/>
          <w:sz w:val="16"/>
          <w:szCs w:val="16"/>
          <w:spacing w:val="0"/>
          <w:w w:val="84"/>
        </w:rPr>
        <w:t>,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7" w:after="0" w:line="240" w:lineRule="auto"/>
        <w:ind w:left="542" w:right="-20"/>
        <w:jc w:val="left"/>
        <w:tabs>
          <w:tab w:pos="184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w w:val="94"/>
        </w:rPr>
        <w:t>::····;</w:t>
      </w:r>
      <w:r>
        <w:rPr>
          <w:rFonts w:ascii="Arial" w:hAnsi="Arial" w:cs="Arial" w:eastAsia="Arial"/>
          <w:sz w:val="12"/>
          <w:szCs w:val="12"/>
          <w:w w:val="100"/>
        </w:rPr>
        <w:t>  </w:t>
      </w:r>
      <w:r>
        <w:rPr>
          <w:rFonts w:ascii="Arial" w:hAnsi="Arial" w:cs="Arial" w:eastAsia="Arial"/>
          <w:sz w:val="12"/>
          <w:szCs w:val="12"/>
          <w:spacing w:val="-1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11"/>
          <w:i/>
        </w:rPr>
        <w:t>J"!Wt-.&amp;!f"41I.</w:t>
      </w:r>
      <w:r>
        <w:rPr>
          <w:rFonts w:ascii="Arial" w:hAnsi="Arial" w:cs="Arial" w:eastAsia="Arial"/>
          <w:sz w:val="12"/>
          <w:szCs w:val="12"/>
          <w:spacing w:val="0"/>
          <w:w w:val="99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99"/>
          <w:i/>
          <w:u w:val="single" w:color="0000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u w:val="single" w:color="0000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u w:val="single" w:color="000000"/>
        </w:rPr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6" w:after="0" w:line="102" w:lineRule="exact"/>
        <w:ind w:left="48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369"/>
        </w:rPr>
        <w:t>···-----</w:t>
      </w:r>
      <w:r>
        <w:rPr>
          <w:rFonts w:ascii="Times New Roman" w:hAnsi="Times New Roman" w:cs="Times New Roman" w:eastAsia="Times New Roman"/>
          <w:sz w:val="9"/>
          <w:szCs w:val="9"/>
          <w:spacing w:val="28"/>
          <w:w w:val="36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8"/>
          <w:i/>
        </w:rPr>
        <w:t>(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  <w:i/>
        </w:rPr>
        <w:t>JI&lt;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8"/>
          <w:i/>
        </w:rPr>
        <w:t>(M,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463" w:right="13070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4"/>
          <w:i/>
        </w:rPr>
        <w:t>1f1.J!.Jfi.FV;_ft1_1"-Jf4..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4"/>
          <w:i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04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383"/>
        </w:rPr>
        <w:t>----­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8" w:after="0" w:line="85" w:lineRule="exact"/>
        <w:ind w:left="48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11"/>
          <w:i/>
          <w:position w:val="-1"/>
        </w:rPr>
        <w:t>f#AI&gt;I1:1Jl</w:t>
      </w:r>
      <w:r>
        <w:rPr>
          <w:rFonts w:ascii="Arial" w:hAnsi="Arial" w:cs="Arial" w:eastAsia="Arial"/>
          <w:sz w:val="8"/>
          <w:szCs w:val="8"/>
          <w:spacing w:val="0"/>
          <w:w w:val="111"/>
          <w:i/>
          <w:position w:val="-1"/>
        </w:rPr>
        <w:t>u</w:t>
      </w:r>
      <w:r>
        <w:rPr>
          <w:rFonts w:ascii="Arial" w:hAnsi="Arial" w:cs="Arial" w:eastAsia="Arial"/>
          <w:sz w:val="8"/>
          <w:szCs w:val="8"/>
          <w:spacing w:val="-4"/>
          <w:w w:val="111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59"/>
          <w:i/>
          <w:position w:val="-1"/>
        </w:rPr>
        <w:t>E.Jn#'l!H.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04" w:lineRule="exact"/>
        <w:ind w:left="706" w:right="13123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54"/>
        </w:rPr>
        <w:t>.:</w:t>
      </w:r>
      <w:r>
        <w:rPr>
          <w:rFonts w:ascii="Times New Roman" w:hAnsi="Times New Roman" w:cs="Times New Roman" w:eastAsia="Times New Roman"/>
          <w:sz w:val="11"/>
          <w:szCs w:val="11"/>
          <w:spacing w:val="-15"/>
          <w:w w:val="154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54"/>
        </w:rPr>
        <w:t>...</w:t>
      </w:r>
      <w:r>
        <w:rPr>
          <w:rFonts w:ascii="Times New Roman" w:hAnsi="Times New Roman" w:cs="Times New Roman" w:eastAsia="Times New Roman"/>
          <w:sz w:val="11"/>
          <w:szCs w:val="11"/>
          <w:spacing w:val="32"/>
          <w:w w:val="15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17"/>
          <w:w w:val="438"/>
        </w:rPr>
        <w:t>!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9"/>
          <w:i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-3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9"/>
          <w:i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spacing w:val="-4"/>
          <w:w w:val="89"/>
          <w:i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4"/>
          <w:w w:val="213"/>
          <w:i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22"/>
          <w:w w:val="213"/>
          <w:i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  <w:i/>
        </w:rPr>
        <w:t>/t_MUL._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38" w:lineRule="exact"/>
        <w:ind w:left="47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  <w:i/>
        </w:rPr>
        <w:t>.••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i/>
        </w:rPr>
        <w:t>,.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174"/>
          <w:i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i/>
        </w:rPr>
        <w:t>.111'1110:&lt;-­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78" w:lineRule="exact"/>
        <w:ind w:left="523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.033997pt;margin-top:4.439561pt;width:48.258002pt;height:15pt;mso-position-horizontal-relative:page;mso-position-vertical-relative:paragraph;z-index:-19490" type="#_x0000_t202" filled="f" stroked="f">
            <v:textbox inset="0,0,0,0">
              <w:txbxContent>
                <w:p>
                  <w:pPr>
                    <w:spacing w:before="0" w:after="0" w:line="300" w:lineRule="exact"/>
                    <w:ind w:right="-85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0"/>
                      <w:szCs w:val="30"/>
                      <w:spacing w:val="0"/>
                      <w:w w:val="84"/>
                    </w:rPr>
                    <w:t>---</w:t>
                  </w:r>
                  <w:r>
                    <w:rPr>
                      <w:rFonts w:ascii="Times New Roman" w:hAnsi="Times New Roman" w:cs="Times New Roman" w:eastAsia="Times New Roman"/>
                      <w:sz w:val="30"/>
                      <w:szCs w:val="30"/>
                      <w:spacing w:val="0"/>
                      <w:w w:val="8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0"/>
                      <w:szCs w:val="30"/>
                      <w:spacing w:val="0"/>
                      <w:w w:val="84"/>
                    </w:rPr>
                    <w:t>-------,</w:t>
                  </w:r>
                  <w:r>
                    <w:rPr>
                      <w:rFonts w:ascii="Times New Roman" w:hAnsi="Times New Roman" w:cs="Times New Roman" w:eastAsia="Times New Roman"/>
                      <w:sz w:val="30"/>
                      <w:szCs w:val="3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0"/>
          <w:w w:val="345"/>
          <w:i/>
        </w:rPr>
        <w:t>:.</w:t>
      </w:r>
      <w:r>
        <w:rPr>
          <w:rFonts w:ascii="Arial" w:hAnsi="Arial" w:cs="Arial" w:eastAsia="Arial"/>
          <w:sz w:val="8"/>
          <w:szCs w:val="8"/>
          <w:spacing w:val="-14"/>
          <w:w w:val="345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.....</w:t>
      </w:r>
      <w:r>
        <w:rPr>
          <w:rFonts w:ascii="Arial" w:hAnsi="Arial" w:cs="Arial" w:eastAsia="Arial"/>
          <w:sz w:val="8"/>
          <w:szCs w:val="8"/>
          <w:spacing w:val="6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$';.1NDU..</w:t>
      </w:r>
      <w:r>
        <w:rPr>
          <w:rFonts w:ascii="Arial" w:hAnsi="Arial" w:cs="Arial" w:eastAsia="Arial"/>
          <w:sz w:val="8"/>
          <w:szCs w:val="8"/>
          <w:spacing w:val="0"/>
          <w:w w:val="117"/>
          <w:i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Jf'lfl!tSJ'ftt'l6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46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TI'-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HIJII$1i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2"/>
          <w:i/>
        </w:rPr>
        <w:t>.}UMN.,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2"/>
          <w:i/>
        </w:rPr>
        <w:t>_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22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41"/>
        </w:rPr>
        <w:t>---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9" w:after="0" w:line="100" w:lineRule="exact"/>
        <w:ind w:left="730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53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780" w:h="12460" w:orient="landscape"/>
          <w:pgMar w:top="1140" w:bottom="280" w:left="320" w:right="420"/>
        </w:sectPr>
      </w:pPr>
      <w:rPr/>
    </w:p>
    <w:p>
      <w:pPr>
        <w:spacing w:before="0" w:after="0" w:line="97" w:lineRule="exact"/>
        <w:ind w:left="903" w:right="-42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.•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J3.ml!..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_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8"/>
        </w:rPr>
        <w:t>---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</w:rPr>
        <w:t>·-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04" w:lineRule="exact"/>
        <w:ind w:left="956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262"/>
        </w:rPr>
        <w:t>.</w:t>
      </w:r>
      <w:r>
        <w:rPr>
          <w:rFonts w:ascii="Arial" w:hAnsi="Arial" w:cs="Arial" w:eastAsia="Arial"/>
          <w:sz w:val="11"/>
          <w:szCs w:val="11"/>
          <w:spacing w:val="-62"/>
          <w:w w:val="26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S/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IJ.!b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 </w:t>
      </w:r>
      <w:r>
        <w:rPr>
          <w:rFonts w:ascii="Arial" w:hAnsi="Arial" w:cs="Arial" w:eastAsia="Arial"/>
          <w:sz w:val="11"/>
          <w:szCs w:val="11"/>
          <w:spacing w:val="1"/>
          <w:w w:val="112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12"/>
          <w:i/>
        </w:rPr>
        <w:t>....:.-</w:t>
      </w:r>
      <w:r>
        <w:rPr>
          <w:rFonts w:ascii="Arial" w:hAnsi="Arial" w:cs="Arial" w:eastAsia="Arial"/>
          <w:sz w:val="11"/>
          <w:szCs w:val="11"/>
          <w:spacing w:val="-5"/>
          <w:w w:val="112"/>
          <w:i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1"/>
        </w:rPr>
        <w:t>--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6"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98" w:lineRule="exact"/>
        <w:ind w:left="981" w:right="91"/>
        <w:jc w:val="center"/>
        <w:tabs>
          <w:tab w:pos="17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10"/>
          <w:szCs w:val="10"/>
          <w:w w:val="123"/>
          <w:i/>
        </w:rPr>
        <w:t>C"lifflf</w:t>
      </w:r>
      <w:r>
        <w:rPr>
          <w:rFonts w:ascii="Arial" w:hAnsi="Arial" w:cs="Arial" w:eastAsia="Arial"/>
          <w:sz w:val="10"/>
          <w:szCs w:val="1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w w:val="157"/>
        </w:rPr>
        <w:t>J/lf'L</w:t>
      </w:r>
      <w:r>
        <w:rPr>
          <w:rFonts w:ascii="Arial" w:hAnsi="Arial" w:cs="Arial" w:eastAsia="Arial"/>
          <w:sz w:val="9"/>
          <w:szCs w:val="9"/>
          <w:w w:val="99"/>
        </w:rPr>
      </w:r>
      <w:r>
        <w:rPr>
          <w:rFonts w:ascii="Arial" w:hAnsi="Arial" w:cs="Arial" w:eastAsia="Arial"/>
          <w:sz w:val="9"/>
          <w:szCs w:val="9"/>
          <w:w w:val="99"/>
          <w:u w:val="single" w:color="000000"/>
        </w:rPr>
        <w:t> </w:t>
      </w:r>
      <w:r>
        <w:rPr>
          <w:rFonts w:ascii="Arial" w:hAnsi="Arial" w:cs="Arial" w:eastAsia="Arial"/>
          <w:sz w:val="9"/>
          <w:szCs w:val="9"/>
          <w:w w:val="100"/>
          <w:u w:val="single" w:color="000000"/>
        </w:rPr>
        <w:tab/>
      </w:r>
      <w:r>
        <w:rPr>
          <w:rFonts w:ascii="Arial" w:hAnsi="Arial" w:cs="Arial" w:eastAsia="Arial"/>
          <w:sz w:val="9"/>
          <w:szCs w:val="9"/>
          <w:w w:val="100"/>
          <w:u w:val="single" w:color="000000"/>
        </w:rPr>
      </w:r>
      <w:r>
        <w:rPr>
          <w:rFonts w:ascii="Arial" w:hAnsi="Arial" w:cs="Arial" w:eastAsia="Arial"/>
          <w:sz w:val="9"/>
          <w:szCs w:val="9"/>
          <w:w w:val="100"/>
        </w:rPr>
      </w:r>
    </w:p>
    <w:p>
      <w:pPr>
        <w:spacing w:before="0" w:after="0" w:line="190" w:lineRule="exact"/>
        <w:ind w:left="946"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3"/>
        </w:rPr>
        <w:t>;M</w:t>
      </w:r>
      <w:r>
        <w:rPr>
          <w:rFonts w:ascii="Times New Roman" w:hAnsi="Times New Roman" w:cs="Times New Roman" w:eastAsia="Times New Roman"/>
          <w:sz w:val="21"/>
          <w:szCs w:val="21"/>
          <w:spacing w:val="-6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49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3"/>
        </w:rPr>
        <w:t>,;;</w:t>
      </w:r>
      <w:r>
        <w:rPr>
          <w:rFonts w:ascii="Times New Roman" w:hAnsi="Times New Roman" w:cs="Times New Roman" w:eastAsia="Times New Roman"/>
          <w:sz w:val="21"/>
          <w:szCs w:val="21"/>
          <w:spacing w:val="-5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3"/>
        </w:rPr>
        <w:t>_·_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42" w:lineRule="exact"/>
        <w:ind w:left="799" w:right="-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Arial" w:hAnsi="Arial" w:cs="Arial" w:eastAsia="Arial"/>
          <w:sz w:val="10"/>
          <w:szCs w:val="10"/>
          <w:w w:val="152"/>
          <w:position w:val="9"/>
        </w:rPr>
        <w:t>..</w:t>
      </w:r>
      <w:r>
        <w:rPr>
          <w:rFonts w:ascii="Arial" w:hAnsi="Arial" w:cs="Arial" w:eastAsia="Arial"/>
          <w:sz w:val="10"/>
          <w:szCs w:val="10"/>
          <w:spacing w:val="-17"/>
          <w:w w:val="100"/>
          <w:position w:val="9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7"/>
          <w:i/>
          <w:position w:val="9"/>
        </w:rPr>
        <w:t>(</w:t>
      </w:r>
      <w:r>
        <w:rPr>
          <w:rFonts w:ascii="Arial" w:hAnsi="Arial" w:cs="Arial" w:eastAsia="Arial"/>
          <w:sz w:val="10"/>
          <w:szCs w:val="10"/>
          <w:spacing w:val="0"/>
          <w:w w:val="126"/>
          <w:i/>
          <w:position w:val="9"/>
        </w:rPr>
        <w:t>J.,ft</w:t>
      </w:r>
      <w:r>
        <w:rPr>
          <w:rFonts w:ascii="Arial" w:hAnsi="Arial" w:cs="Arial" w:eastAsia="Arial"/>
          <w:sz w:val="10"/>
          <w:szCs w:val="10"/>
          <w:spacing w:val="5"/>
          <w:w w:val="127"/>
          <w:i/>
          <w:position w:val="9"/>
        </w:rPr>
        <w:t>•</w:t>
      </w:r>
      <w:r>
        <w:rPr>
          <w:rFonts w:ascii="Arial" w:hAnsi="Arial" w:cs="Arial" w:eastAsia="Arial"/>
          <w:sz w:val="10"/>
          <w:szCs w:val="10"/>
          <w:spacing w:val="0"/>
          <w:w w:val="128"/>
          <w:i/>
          <w:position w:val="9"/>
        </w:rPr>
        <w:t>A</w:t>
      </w:r>
      <w:r>
        <w:rPr>
          <w:rFonts w:ascii="Arial" w:hAnsi="Arial" w:cs="Arial" w:eastAsia="Arial"/>
          <w:sz w:val="23"/>
          <w:szCs w:val="23"/>
          <w:spacing w:val="-54"/>
          <w:w w:val="61"/>
          <w:position w:val="1"/>
        </w:rPr>
        <w:t>.</w:t>
      </w:r>
      <w:r>
        <w:rPr>
          <w:rFonts w:ascii="Arial" w:hAnsi="Arial" w:cs="Arial" w:eastAsia="Arial"/>
          <w:sz w:val="10"/>
          <w:szCs w:val="10"/>
          <w:spacing w:val="-23"/>
          <w:w w:val="129"/>
          <w:i/>
          <w:position w:val="9"/>
        </w:rPr>
        <w:t>o</w:t>
      </w:r>
      <w:r>
        <w:rPr>
          <w:rFonts w:ascii="Arial" w:hAnsi="Arial" w:cs="Arial" w:eastAsia="Arial"/>
          <w:sz w:val="23"/>
          <w:szCs w:val="23"/>
          <w:spacing w:val="-20"/>
          <w:w w:val="62"/>
          <w:position w:val="1"/>
        </w:rPr>
        <w:t>·</w:t>
      </w:r>
      <w:r>
        <w:rPr>
          <w:rFonts w:ascii="Arial" w:hAnsi="Arial" w:cs="Arial" w:eastAsia="Arial"/>
          <w:sz w:val="10"/>
          <w:szCs w:val="10"/>
          <w:spacing w:val="-10"/>
          <w:w w:val="128"/>
          <w:i/>
          <w:position w:val="9"/>
        </w:rPr>
        <w:t>;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-56"/>
          <w:w w:val="100"/>
          <w:u w:val="single" w:color="000000"/>
          <w:position w:val="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56"/>
          <w:w w:val="100"/>
          <w:u w:val="single" w:color="000000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-56"/>
          <w:w w:val="100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-56"/>
          <w:w w:val="100"/>
          <w:position w:val="1"/>
        </w:rPr>
      </w:r>
      <w:r>
        <w:rPr>
          <w:rFonts w:ascii="Arial" w:hAnsi="Arial" w:cs="Arial" w:eastAsia="Arial"/>
          <w:sz w:val="10"/>
          <w:szCs w:val="10"/>
          <w:spacing w:val="0"/>
          <w:w w:val="129"/>
          <w:i/>
          <w:position w:val="9"/>
        </w:rPr>
        <w:t>•Jr</w:t>
      </w:r>
      <w:r>
        <w:rPr>
          <w:rFonts w:ascii="Arial" w:hAnsi="Arial" w:cs="Arial" w:eastAsia="Arial"/>
          <w:sz w:val="10"/>
          <w:szCs w:val="10"/>
          <w:spacing w:val="-4"/>
          <w:w w:val="129"/>
          <w:i/>
          <w:position w:val="9"/>
        </w:rPr>
        <w:t> </w:t>
      </w:r>
      <w:r>
        <w:rPr>
          <w:rFonts w:ascii="Arial" w:hAnsi="Arial" w:cs="Arial" w:eastAsia="Arial"/>
          <w:sz w:val="10"/>
          <w:szCs w:val="10"/>
          <w:spacing w:val="-29"/>
          <w:w w:val="81"/>
          <w:position w:val="9"/>
        </w:rPr>
        <w:t>_</w:t>
      </w:r>
      <w:r>
        <w:rPr>
          <w:rFonts w:ascii="Times New Roman" w:hAnsi="Times New Roman" w:cs="Times New Roman" w:eastAsia="Times New Roman"/>
          <w:sz w:val="28"/>
          <w:szCs w:val="28"/>
          <w:spacing w:val="-94"/>
          <w:w w:val="61"/>
          <w:position w:val="1"/>
        </w:rPr>
        <w:t>_</w:t>
      </w:r>
      <w:r>
        <w:rPr>
          <w:rFonts w:ascii="Arial" w:hAnsi="Arial" w:cs="Arial" w:eastAsia="Arial"/>
          <w:sz w:val="10"/>
          <w:szCs w:val="10"/>
          <w:spacing w:val="0"/>
          <w:w w:val="80"/>
          <w:position w:val="9"/>
        </w:rPr>
        <w:t>..</w:t>
      </w:r>
      <w:r>
        <w:rPr>
          <w:rFonts w:ascii="Arial" w:hAnsi="Arial" w:cs="Arial" w:eastAsia="Arial"/>
          <w:sz w:val="10"/>
          <w:szCs w:val="10"/>
          <w:spacing w:val="-7"/>
          <w:w w:val="80"/>
          <w:position w:val="9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51"/>
          <w:w w:val="61"/>
          <w:position w:val="1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80"/>
          <w:position w:val="9"/>
        </w:rPr>
        <w:t>,</w:t>
      </w:r>
      <w:r>
        <w:rPr>
          <w:rFonts w:ascii="Arial" w:hAnsi="Arial" w:cs="Arial" w:eastAsia="Arial"/>
          <w:sz w:val="10"/>
          <w:szCs w:val="10"/>
          <w:spacing w:val="-37"/>
          <w:w w:val="81"/>
          <w:position w:val="9"/>
        </w:rPr>
        <w:t>_</w:t>
      </w:r>
      <w:r>
        <w:rPr>
          <w:rFonts w:ascii="Times New Roman" w:hAnsi="Times New Roman" w:cs="Times New Roman" w:eastAsia="Times New Roman"/>
          <w:sz w:val="28"/>
          <w:szCs w:val="28"/>
          <w:spacing w:val="-16"/>
          <w:w w:val="61"/>
          <w:position w:val="1"/>
        </w:rPr>
        <w:t>,</w:t>
      </w:r>
      <w:r>
        <w:rPr>
          <w:rFonts w:ascii="Arial" w:hAnsi="Arial" w:cs="Arial" w:eastAsia="Arial"/>
          <w:sz w:val="10"/>
          <w:szCs w:val="10"/>
          <w:spacing w:val="-13"/>
          <w:w w:val="80"/>
          <w:position w:val="9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13"/>
          <w:w w:val="61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61"/>
          <w:strike/>
          <w:position w:val="1"/>
        </w:rPr>
        <w:t>..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61"/>
          <w:position w:val="1"/>
        </w:rPr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spacing w:before="0" w:after="0" w:line="247" w:lineRule="exact"/>
        <w:ind w:left="985" w:right="-20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27"/>
          <w:szCs w:val="27"/>
          <w:w w:val="29"/>
          <w:position w:val="-2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w w:val="65"/>
          <w:position w:val="-2"/>
        </w:rPr>
        <w:t>----</w:t>
      </w:r>
      <w:r>
        <w:rPr>
          <w:rFonts w:ascii="Times New Roman" w:hAnsi="Times New Roman" w:cs="Times New Roman" w:eastAsia="Times New Roman"/>
          <w:sz w:val="27"/>
          <w:szCs w:val="27"/>
          <w:spacing w:val="-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4"/>
          <w:position w:val="-2"/>
        </w:rPr>
        <w:t>€</w:t>
      </w:r>
      <w:r>
        <w:rPr>
          <w:rFonts w:ascii="Times New Roman" w:hAnsi="Times New Roman" w:cs="Times New Roman" w:eastAsia="Times New Roman"/>
          <w:sz w:val="27"/>
          <w:szCs w:val="27"/>
          <w:spacing w:val="2"/>
          <w:w w:val="64"/>
          <w:position w:val="-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4"/>
          <w:position w:val="-2"/>
        </w:rPr>
        <w:t>:!:i;A.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0"/>
        </w:rPr>
      </w:r>
    </w:p>
    <w:p>
      <w:pPr>
        <w:spacing w:before="0" w:after="0" w:line="85" w:lineRule="exact"/>
        <w:ind w:left="985" w:right="-57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383"/>
          <w:position w:val="1"/>
        </w:rPr>
        <w:t>:</w:t>
      </w:r>
      <w:r>
        <w:rPr>
          <w:rFonts w:ascii="Arial" w:hAnsi="Arial" w:cs="Arial" w:eastAsia="Arial"/>
          <w:sz w:val="10"/>
          <w:szCs w:val="10"/>
          <w:spacing w:val="-67"/>
          <w:w w:val="383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6"/>
          <w:i/>
          <w:position w:val="1"/>
        </w:rPr>
        <w:t>tii!WU</w:t>
      </w:r>
      <w:r>
        <w:rPr>
          <w:rFonts w:ascii="Arial" w:hAnsi="Arial" w:cs="Arial" w:eastAsia="Arial"/>
          <w:sz w:val="10"/>
          <w:szCs w:val="10"/>
          <w:spacing w:val="0"/>
          <w:w w:val="147"/>
          <w:i/>
          <w:position w:val="1"/>
        </w:rPr>
        <w:t>¥</w:t>
      </w:r>
      <w:r>
        <w:rPr>
          <w:rFonts w:ascii="Arial" w:hAnsi="Arial" w:cs="Arial" w:eastAsia="Arial"/>
          <w:sz w:val="10"/>
          <w:szCs w:val="10"/>
          <w:spacing w:val="3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1"/>
        </w:rPr>
        <w:t>IJM..,.,4,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90" w:lineRule="exact"/>
        <w:ind w:left="908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46"/>
          <w:position w:val="-2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46"/>
          <w:position w:val="-2"/>
        </w:rPr>
        <w:t>  </w:t>
      </w:r>
      <w:r>
        <w:rPr>
          <w:rFonts w:ascii="Arial" w:hAnsi="Arial" w:cs="Arial" w:eastAsia="Arial"/>
          <w:sz w:val="9"/>
          <w:szCs w:val="9"/>
          <w:spacing w:val="0"/>
          <w:w w:val="46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5"/>
          <w:i/>
          <w:position w:val="-2"/>
        </w:rPr>
        <w:t>,IT.IJHII"</w:t>
      </w:r>
      <w:r>
        <w:rPr>
          <w:rFonts w:ascii="Arial" w:hAnsi="Arial" w:cs="Arial" w:eastAsia="Arial"/>
          <w:sz w:val="9"/>
          <w:szCs w:val="9"/>
          <w:spacing w:val="5"/>
          <w:w w:val="115"/>
          <w:i/>
          <w:position w:val="-2"/>
        </w:rPr>
        <w:t>f</w:t>
      </w:r>
      <w:r>
        <w:rPr>
          <w:rFonts w:ascii="Arial" w:hAnsi="Arial" w:cs="Arial" w:eastAsia="Arial"/>
          <w:sz w:val="9"/>
          <w:szCs w:val="9"/>
          <w:spacing w:val="-8"/>
          <w:w w:val="87"/>
          <w:i/>
          <w:position w:val="-2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131"/>
          <w:i/>
          <w:position w:val="-2"/>
        </w:rPr>
        <w:t>./Ufll.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260" w:lineRule="exact"/>
        <w:ind w:left="932" w:right="-75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3"/>
          <w:szCs w:val="23"/>
          <w:w w:val="93"/>
        </w:rPr>
      </w:r>
      <w:r>
        <w:rPr>
          <w:rFonts w:ascii="Arial" w:hAnsi="Arial" w:cs="Arial" w:eastAsia="Arial"/>
          <w:sz w:val="23"/>
          <w:szCs w:val="23"/>
          <w:w w:val="93"/>
          <w:u w:val="single" w:color="000000"/>
        </w:rPr>
        <w:t>:i.</w:t>
      </w:r>
      <w:r>
        <w:rPr>
          <w:rFonts w:ascii="Arial" w:hAnsi="Arial" w:cs="Arial" w:eastAsia="Arial"/>
          <w:sz w:val="23"/>
          <w:szCs w:val="23"/>
          <w:spacing w:val="-4"/>
          <w:w w:val="93"/>
          <w:u w:val="single" w:color="000000"/>
        </w:rPr>
        <w:t>:</w:t>
      </w:r>
      <w:r>
        <w:rPr>
          <w:rFonts w:ascii="Arial" w:hAnsi="Arial" w:cs="Arial" w:eastAsia="Arial"/>
          <w:sz w:val="23"/>
          <w:szCs w:val="23"/>
          <w:spacing w:val="-4"/>
          <w:w w:val="93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-25"/>
          <w:w w:val="28"/>
          <w:u w:val="single" w:color="000000"/>
        </w:rPr>
        <w:t>.</w:t>
      </w:r>
      <w:r>
        <w:rPr>
          <w:rFonts w:ascii="Arial" w:hAnsi="Arial" w:cs="Arial" w:eastAsia="Arial"/>
          <w:sz w:val="23"/>
          <w:szCs w:val="23"/>
          <w:spacing w:val="-25"/>
          <w:w w:val="28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-61"/>
          <w:w w:val="94"/>
          <w:u w:val="single" w:color="000000"/>
        </w:rPr>
        <w:t>·</w:t>
      </w:r>
      <w:r>
        <w:rPr>
          <w:rFonts w:ascii="Arial" w:hAnsi="Arial" w:cs="Arial" w:eastAsia="Arial"/>
          <w:sz w:val="23"/>
          <w:szCs w:val="23"/>
          <w:spacing w:val="-61"/>
          <w:w w:val="94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0"/>
          <w:w w:val="28"/>
          <w:u w:val="single" w:color="000000"/>
        </w:rPr>
        <w:t>...</w:t>
      </w:r>
      <w:r>
        <w:rPr>
          <w:rFonts w:ascii="Arial" w:hAnsi="Arial" w:cs="Arial" w:eastAsia="Arial"/>
          <w:sz w:val="23"/>
          <w:szCs w:val="23"/>
          <w:spacing w:val="0"/>
          <w:w w:val="28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0"/>
          <w:w w:val="99"/>
          <w:u w:val="single" w:color="000000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99"/>
          <w:u w:val="single" w:color="000000"/>
        </w:rPr>
      </w:r>
      <w:r>
        <w:rPr>
          <w:rFonts w:ascii="Arial" w:hAnsi="Arial" w:cs="Arial" w:eastAsia="Arial"/>
          <w:sz w:val="23"/>
          <w:szCs w:val="23"/>
          <w:spacing w:val="0"/>
          <w:w w:val="99"/>
        </w:rPr>
      </w:r>
      <w:r>
        <w:rPr>
          <w:rFonts w:ascii="Arial" w:hAnsi="Arial" w:cs="Arial" w:eastAsia="Arial"/>
          <w:sz w:val="23"/>
          <w:szCs w:val="23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spacing w:val="-17"/>
          <w:w w:val="100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0"/>
        </w:rPr>
        <w:t>-:!</w:t>
      </w:r>
      <w:r>
        <w:rPr>
          <w:rFonts w:ascii="Arial" w:hAnsi="Arial" w:cs="Arial" w:eastAsia="Arial"/>
          <w:sz w:val="28"/>
          <w:szCs w:val="28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spacing w:val="29"/>
          <w:w w:val="100"/>
        </w:rPr>
        <w:t> </w:t>
      </w:r>
      <w:r>
        <w:rPr>
          <w:rFonts w:ascii="Arial" w:hAnsi="Arial" w:cs="Arial" w:eastAsia="Arial"/>
          <w:sz w:val="28"/>
          <w:szCs w:val="28"/>
          <w:spacing w:val="0"/>
          <w:w w:val="107"/>
        </w:rPr>
        <w:t>.</w:t>
      </w:r>
      <w:r>
        <w:rPr>
          <w:rFonts w:ascii="Arial" w:hAnsi="Arial" w:cs="Arial" w:eastAsia="Arial"/>
          <w:sz w:val="28"/>
          <w:szCs w:val="28"/>
          <w:spacing w:val="0"/>
          <w:w w:val="100"/>
        </w:rPr>
      </w:r>
    </w:p>
    <w:p>
      <w:pPr>
        <w:spacing w:before="0" w:after="0" w:line="98" w:lineRule="exact"/>
        <w:ind w:left="87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-</w:t>
      </w:r>
      <w:r>
        <w:rPr>
          <w:rFonts w:ascii="Arial" w:hAnsi="Arial" w:cs="Arial" w:eastAsia="Arial"/>
          <w:sz w:val="10"/>
          <w:szCs w:val="10"/>
          <w:spacing w:val="15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3"/>
          <w:i/>
        </w:rPr>
        <w:t>"-.llrtiM£4/tll!llf</w:t>
      </w:r>
      <w:r>
        <w:rPr>
          <w:rFonts w:ascii="Arial" w:hAnsi="Arial" w:cs="Arial" w:eastAsia="Arial"/>
          <w:sz w:val="10"/>
          <w:szCs w:val="10"/>
          <w:spacing w:val="-12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8"/>
          <w:i/>
        </w:rPr>
        <w:t>•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10" w:lineRule="exact"/>
        <w:ind w:left="730" w:right="332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162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60"/>
        </w:rPr>
        <w:t>JJ'.f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5"/>
        </w:rPr>
        <w:t>.S.f.L.""!r..J.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16" w:lineRule="exact"/>
        <w:ind w:left="903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172"/>
          <w:i/>
        </w:rPr>
        <w:t>.!</w:t>
      </w:r>
      <w:r>
        <w:rPr>
          <w:rFonts w:ascii="Times New Roman" w:hAnsi="Times New Roman" w:cs="Times New Roman" w:eastAsia="Times New Roman"/>
          <w:sz w:val="11"/>
          <w:szCs w:val="11"/>
          <w:spacing w:val="-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90"/>
          <w:i/>
        </w:rPr>
        <w:t>••</w:t>
      </w:r>
      <w:r>
        <w:rPr>
          <w:rFonts w:ascii="Times New Roman" w:hAnsi="Times New Roman" w:cs="Times New Roman" w:eastAsia="Times New Roman"/>
          <w:sz w:val="11"/>
          <w:szCs w:val="11"/>
          <w:spacing w:val="-5"/>
          <w:w w:val="190"/>
          <w:i/>
        </w:rPr>
        <w:t>•</w:t>
      </w:r>
      <w:r>
        <w:rPr>
          <w:rFonts w:ascii="Arial" w:hAnsi="Arial" w:cs="Arial" w:eastAsia="Arial"/>
          <w:sz w:val="10"/>
          <w:szCs w:val="10"/>
          <w:spacing w:val="0"/>
          <w:w w:val="127"/>
          <w:i/>
        </w:rPr>
        <w:t>.llhi!JAifi"'Nf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09" w:lineRule="exact"/>
        <w:ind w:left="625" w:right="-4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·-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   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  <w:i/>
        </w:rPr>
        <w:t>I..$/IHL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6"/>
          <w:i/>
        </w:rPr>
        <w:t>(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  <w:i/>
        </w:rPr>
        <w:t>JIY11_4!.-·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92" w:lineRule="exact"/>
        <w:ind w:left="53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w w:val="200"/>
          <w:position w:val="-2"/>
        </w:rPr>
        <w:t>--</w:t>
      </w:r>
      <w:r>
        <w:rPr>
          <w:rFonts w:ascii="Arial" w:hAnsi="Arial" w:cs="Arial" w:eastAsia="Arial"/>
          <w:sz w:val="11"/>
          <w:szCs w:val="11"/>
          <w:w w:val="113"/>
          <w:i/>
          <w:position w:val="-2"/>
        </w:rPr>
        <w:t>-</w:t>
      </w:r>
      <w:r>
        <w:rPr>
          <w:rFonts w:ascii="Arial" w:hAnsi="Arial" w:cs="Arial" w:eastAsia="Arial"/>
          <w:sz w:val="11"/>
          <w:szCs w:val="11"/>
          <w:spacing w:val="4"/>
          <w:w w:val="100"/>
          <w:i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11'!•1f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   </w:t>
      </w:r>
      <w:r>
        <w:rPr>
          <w:rFonts w:ascii="Arial" w:hAnsi="Arial" w:cs="Arial" w:eastAsia="Arial"/>
          <w:sz w:val="11"/>
          <w:szCs w:val="11"/>
          <w:spacing w:val="18"/>
          <w:w w:val="100"/>
          <w:i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24"/>
          <w:position w:val="-2"/>
        </w:rPr>
        <w:t>,.</w:t>
      </w:r>
      <w:r>
        <w:rPr>
          <w:rFonts w:ascii="Arial" w:hAnsi="Arial" w:cs="Arial" w:eastAsia="Arial"/>
          <w:sz w:val="11"/>
          <w:szCs w:val="11"/>
          <w:spacing w:val="-9"/>
          <w:w w:val="224"/>
          <w:position w:val="-2"/>
        </w:rPr>
        <w:t>,</w:t>
      </w:r>
      <w:r>
        <w:rPr>
          <w:rFonts w:ascii="Arial" w:hAnsi="Arial" w:cs="Arial" w:eastAsia="Arial"/>
          <w:sz w:val="10"/>
          <w:szCs w:val="10"/>
          <w:spacing w:val="0"/>
          <w:w w:val="177"/>
          <w:i/>
          <w:position w:val="-2"/>
        </w:rPr>
        <w:t>.tNn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65" w:lineRule="exact"/>
        <w:ind w:left="483" w:right="88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.220032pt;margin-top:6.1289pt;width:53.603726pt;height:5pt;mso-position-horizontal-relative:page;mso-position-vertical-relative:paragraph;z-index:-19489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Pr/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:'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  <w:t>    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22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: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]J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8"/>
                      <w:w w:val="14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44"/>
                      <w:i/>
                    </w:rPr>
                    <w:t>_N;.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17"/>
                      <w:w w:val="14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36"/>
                      <w:i/>
                    </w:rPr>
                    <w:t>u..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-6"/>
                      <w:w w:val="137"/>
                      <w:i/>
                    </w:rPr>
                    <w:t>_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8"/>
                      <w:i/>
                    </w:rPr>
                    <w:t>..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0"/>
          <w:w w:val="119"/>
          <w:i/>
        </w:rPr>
        <w:t>{"6/f</w:t>
      </w:r>
      <w:r>
        <w:rPr>
          <w:rFonts w:ascii="Arial" w:hAnsi="Arial" w:cs="Arial" w:eastAsia="Arial"/>
          <w:sz w:val="9"/>
          <w:szCs w:val="9"/>
          <w:spacing w:val="7"/>
          <w:w w:val="119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.$/M'".s---</w:t>
      </w:r>
      <w:r>
        <w:rPr>
          <w:rFonts w:ascii="Times New Roman" w:hAnsi="Times New Roman" w:cs="Times New Roman" w:eastAsia="Times New Roman"/>
          <w:sz w:val="20"/>
          <w:szCs w:val="20"/>
          <w:spacing w:val="-8"/>
          <w:w w:val="8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----··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407" w:lineRule="exact"/>
        <w:ind w:left="494" w:right="-20"/>
        <w:jc w:val="left"/>
        <w:rPr>
          <w:rFonts w:ascii="Times New Roman" w:hAnsi="Times New Roman" w:cs="Times New Roman" w:eastAsia="Times New Roman"/>
          <w:sz w:val="42"/>
          <w:szCs w:val="42"/>
        </w:rPr>
      </w:pPr>
      <w:rPr/>
      <w:r>
        <w:rPr>
          <w:rFonts w:ascii="Times New Roman" w:hAnsi="Times New Roman" w:cs="Times New Roman" w:eastAsia="Times New Roman"/>
          <w:sz w:val="42"/>
          <w:szCs w:val="42"/>
          <w:spacing w:val="0"/>
          <w:w w:val="62"/>
        </w:rPr>
        <w:t>-</w:t>
      </w:r>
      <w:r>
        <w:rPr>
          <w:rFonts w:ascii="Times New Roman" w:hAnsi="Times New Roman" w:cs="Times New Roman" w:eastAsia="Times New Roman"/>
          <w:sz w:val="42"/>
          <w:szCs w:val="42"/>
          <w:spacing w:val="2"/>
          <w:w w:val="62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62"/>
        </w:rPr>
        <w:t>·</w:t>
      </w:r>
      <w:r>
        <w:rPr>
          <w:rFonts w:ascii="Times New Roman" w:hAnsi="Times New Roman" w:cs="Times New Roman" w:eastAsia="Times New Roman"/>
          <w:sz w:val="42"/>
          <w:szCs w:val="42"/>
          <w:spacing w:val="2"/>
          <w:w w:val="62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62"/>
        </w:rPr>
        <w:t>:;</w:t>
      </w:r>
      <w:r>
        <w:rPr>
          <w:rFonts w:ascii="Times New Roman" w:hAnsi="Times New Roman" w:cs="Times New Roman" w:eastAsia="Times New Roman"/>
          <w:sz w:val="42"/>
          <w:szCs w:val="42"/>
          <w:spacing w:val="1"/>
          <w:w w:val="62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62"/>
        </w:rPr>
        <w:t>_Lik':;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</w:rPr>
      </w:r>
    </w:p>
    <w:p>
      <w:pPr>
        <w:spacing w:before="0" w:after="0" w:line="85" w:lineRule="exact"/>
        <w:ind w:left="532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549"/>
          <w:i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-73"/>
          <w:w w:val="549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86"/>
          <w:i/>
        </w:rPr>
        <w:t>C/l_'.fll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2"/>
          <w:i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517" w:right="24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21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3"/>
          <w:w w:val="210"/>
        </w:rPr>
        <w:t>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0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7"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-16"/>
          <w:w w:val="136"/>
        </w:rPr>
        <w:t>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3"/>
          <w:i/>
        </w:rPr>
        <w:t>.JIP'i#.t"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3"/>
          <w:i/>
        </w:rPr>
        <w:t>"--­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05" w:lineRule="exact"/>
        <w:ind w:left="489" w:right="138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32"/>
          <w:i/>
          <w:position w:val="-1"/>
        </w:rPr>
        <w:t>rlf!</w:t>
      </w:r>
      <w:r>
        <w:rPr>
          <w:rFonts w:ascii="Arial" w:hAnsi="Arial" w:cs="Arial" w:eastAsia="Arial"/>
          <w:sz w:val="11"/>
          <w:szCs w:val="11"/>
          <w:spacing w:val="0"/>
          <w:w w:val="132"/>
          <w:i/>
          <w:position w:val="-1"/>
        </w:rPr>
        <w:t>M</w:t>
      </w:r>
      <w:r>
        <w:rPr>
          <w:rFonts w:ascii="Arial" w:hAnsi="Arial" w:cs="Arial" w:eastAsia="Arial"/>
          <w:sz w:val="11"/>
          <w:szCs w:val="11"/>
          <w:spacing w:val="-1"/>
          <w:w w:val="132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82"/>
          <w:i/>
          <w:position w:val="-1"/>
        </w:rPr>
        <w:t>r:"</w:t>
      </w:r>
      <w:r>
        <w:rPr>
          <w:rFonts w:ascii="Arial" w:hAnsi="Arial" w:cs="Arial" w:eastAsia="Arial"/>
          <w:sz w:val="11"/>
          <w:szCs w:val="11"/>
          <w:spacing w:val="0"/>
          <w:w w:val="182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82"/>
          <w:i/>
          <w:position w:val="-1"/>
        </w:rPr>
        <w:t>-·--.A'!!t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88" w:lineRule="exact"/>
        <w:ind w:left="595" w:right="-17"/>
        <w:jc w:val="center"/>
        <w:tabs>
          <w:tab w:pos="186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w w:val="125"/>
          <w:position w:val="-1"/>
        </w:rPr>
        <w:t>•</w:t>
      </w:r>
      <w:r>
        <w:rPr>
          <w:rFonts w:ascii="Times New Roman" w:hAnsi="Times New Roman" w:cs="Times New Roman" w:eastAsia="Times New Roman"/>
          <w:sz w:val="11"/>
          <w:szCs w:val="11"/>
          <w:w w:val="100"/>
          <w:position w:val="-1"/>
        </w:rPr>
        <w:t>      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1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0"/>
          <w:i/>
          <w:position w:val="-1"/>
        </w:rPr>
        <w:t>:·</w:t>
      </w:r>
      <w:r>
        <w:rPr>
          <w:rFonts w:ascii="Times New Roman" w:hAnsi="Times New Roman" w:cs="Times New Roman" w:eastAsia="Times New Roman"/>
          <w:sz w:val="11"/>
          <w:szCs w:val="11"/>
          <w:spacing w:val="11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  <w:t>_: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1"/>
          <w:position w:val="-1"/>
        </w:rPr>
        <w:t>_</w:t>
      </w:r>
      <w:r>
        <w:rPr>
          <w:rFonts w:ascii="Times New Roman" w:hAnsi="Times New Roman" w:cs="Times New Roman" w:eastAsia="Times New Roman"/>
          <w:sz w:val="11"/>
          <w:szCs w:val="11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9"/>
          <w:position w:val="-1"/>
        </w:rPr>
        <w:t>.-l'•rJII!f.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u w:val="single" w:color="000000"/>
          <w:position w:val="-1"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150" w:lineRule="exact"/>
        <w:ind w:left="898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69"/>
        </w:rPr>
        <w:t>::.</w:t>
      </w:r>
      <w:r>
        <w:rPr>
          <w:rFonts w:ascii="Times New Roman" w:hAnsi="Times New Roman" w:cs="Times New Roman" w:eastAsia="Times New Roman"/>
          <w:sz w:val="16"/>
          <w:szCs w:val="16"/>
          <w:w w:val="7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6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:.Jr••r._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7" w:after="0" w:line="324" w:lineRule="exact"/>
        <w:ind w:left="431" w:right="-27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-75"/>
          <w:w w:val="55"/>
          <w:position w:val="-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  <w:position w:val="11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90"/>
          <w:w w:val="55"/>
          <w:position w:val="-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03"/>
          <w:position w:val="11"/>
        </w:rPr>
        <w:t>£</w:t>
      </w:r>
      <w:r>
        <w:rPr>
          <w:rFonts w:ascii="Times New Roman" w:hAnsi="Times New Roman" w:cs="Times New Roman" w:eastAsia="Times New Roman"/>
          <w:sz w:val="30"/>
          <w:szCs w:val="30"/>
          <w:spacing w:val="-94"/>
          <w:w w:val="118"/>
          <w:i/>
          <w:position w:val="-2"/>
        </w:rPr>
        <w:t>: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3"/>
          <w:position w:val="11"/>
        </w:rPr>
        <w:t>(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  <w:position w:val="11"/>
        </w:rPr>
        <w:t>;</w:t>
      </w:r>
      <w:r>
        <w:rPr>
          <w:rFonts w:ascii="Times New Roman" w:hAnsi="Times New Roman" w:cs="Times New Roman" w:eastAsia="Times New Roman"/>
          <w:sz w:val="16"/>
          <w:szCs w:val="16"/>
          <w:spacing w:val="-76"/>
          <w:w w:val="103"/>
          <w:position w:val="11"/>
        </w:rPr>
        <w:t>4</w:t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121"/>
          <w:position w:val="-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  <w:position w:val="1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9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135"/>
          <w:w w:val="57"/>
          <w:i/>
          <w:position w:val="-2"/>
        </w:rPr>
        <w:t>_</w:t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position w:val="11"/>
        </w:rPr>
        <w:t>i</w:t>
      </w:r>
      <w:r>
        <w:rPr>
          <w:rFonts w:ascii="Arial" w:hAnsi="Arial" w:cs="Arial" w:eastAsia="Arial"/>
          <w:sz w:val="15"/>
          <w:szCs w:val="15"/>
          <w:spacing w:val="-28"/>
          <w:w w:val="94"/>
          <w:i/>
          <w:position w:val="11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7"/>
          <w:i/>
          <w:position w:val="-2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spacing w:val="-79"/>
          <w:w w:val="57"/>
          <w:i/>
          <w:strike/>
          <w:position w:val="-2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spacing w:val="-79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9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9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79"/>
          <w:w w:val="94"/>
          <w:i/>
          <w:position w:val="11"/>
        </w:rPr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u w:val="single" w:color="000000"/>
          <w:position w:val="11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40"/>
          <w:w w:val="93"/>
          <w:i/>
          <w:u w:val="single" w:color="000000"/>
          <w:position w:val="11"/>
        </w:rPr>
        <w:t>.</w:t>
      </w:r>
      <w:r>
        <w:rPr>
          <w:rFonts w:ascii="Arial" w:hAnsi="Arial" w:cs="Arial" w:eastAsia="Arial"/>
          <w:sz w:val="15"/>
          <w:szCs w:val="15"/>
          <w:spacing w:val="-40"/>
          <w:w w:val="93"/>
          <w:i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40"/>
          <w:w w:val="93"/>
          <w:i/>
          <w:position w:val="11"/>
        </w:rPr>
      </w:r>
      <w:r>
        <w:rPr>
          <w:rFonts w:ascii="Arial" w:hAnsi="Arial" w:cs="Arial" w:eastAsia="Arial"/>
          <w:sz w:val="15"/>
          <w:szCs w:val="15"/>
          <w:spacing w:val="-40"/>
          <w:w w:val="93"/>
          <w:i/>
          <w:position w:val="11"/>
        </w:rPr>
      </w:r>
      <w:r>
        <w:rPr>
          <w:rFonts w:ascii="Times New Roman" w:hAnsi="Times New Roman" w:cs="Times New Roman" w:eastAsia="Times New Roman"/>
          <w:sz w:val="30"/>
          <w:szCs w:val="30"/>
          <w:spacing w:val="-40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8"/>
          <w:w w:val="57"/>
          <w:i/>
          <w:strike/>
          <w:position w:val="-2"/>
        </w:rPr>
        <w:t>_</w:t>
      </w:r>
      <w:r>
        <w:rPr>
          <w:rFonts w:ascii="Times New Roman" w:hAnsi="Times New Roman" w:cs="Times New Roman" w:eastAsia="Times New Roman"/>
          <w:sz w:val="30"/>
          <w:szCs w:val="30"/>
          <w:spacing w:val="-78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8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78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78"/>
          <w:w w:val="94"/>
          <w:i/>
          <w:position w:val="11"/>
        </w:rPr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u w:val="single" w:color="000000"/>
          <w:position w:val="11"/>
        </w:rPr>
        <w:t>-</w:t>
      </w:r>
      <w:r>
        <w:rPr>
          <w:rFonts w:ascii="Arial" w:hAnsi="Arial" w:cs="Arial" w:eastAsia="Arial"/>
          <w:sz w:val="15"/>
          <w:szCs w:val="15"/>
          <w:spacing w:val="0"/>
          <w:w w:val="94"/>
          <w:i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49"/>
          <w:w w:val="94"/>
          <w:i/>
          <w:u w:val="single" w:color="000000"/>
          <w:position w:val="11"/>
        </w:rPr>
        <w:t>-</w:t>
      </w:r>
      <w:r>
        <w:rPr>
          <w:rFonts w:ascii="Arial" w:hAnsi="Arial" w:cs="Arial" w:eastAsia="Arial"/>
          <w:sz w:val="15"/>
          <w:szCs w:val="15"/>
          <w:spacing w:val="-49"/>
          <w:w w:val="94"/>
          <w:i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49"/>
          <w:w w:val="94"/>
          <w:i/>
          <w:position w:val="11"/>
        </w:rPr>
      </w:r>
      <w:r>
        <w:rPr>
          <w:rFonts w:ascii="Arial" w:hAnsi="Arial" w:cs="Arial" w:eastAsia="Arial"/>
          <w:sz w:val="15"/>
          <w:szCs w:val="15"/>
          <w:spacing w:val="-49"/>
          <w:w w:val="94"/>
          <w:i/>
          <w:position w:val="11"/>
        </w:rPr>
      </w:r>
      <w:r>
        <w:rPr>
          <w:rFonts w:ascii="Times New Roman" w:hAnsi="Times New Roman" w:cs="Times New Roman" w:eastAsia="Times New Roman"/>
          <w:sz w:val="30"/>
          <w:szCs w:val="30"/>
          <w:spacing w:val="-49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7"/>
          <w:i/>
          <w:strike/>
          <w:position w:val="-2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57"/>
          <w:i/>
          <w:strike/>
          <w:position w:val="-2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29"/>
          <w:w w:val="82"/>
          <w:position w:val="11"/>
        </w:rPr>
      </w:r>
      <w:r>
        <w:rPr>
          <w:rFonts w:ascii="Arial" w:hAnsi="Arial" w:cs="Arial" w:eastAsia="Arial"/>
          <w:sz w:val="15"/>
          <w:szCs w:val="15"/>
          <w:spacing w:val="-25"/>
          <w:w w:val="82"/>
          <w:u w:val="single" w:color="000000"/>
          <w:position w:val="11"/>
        </w:rPr>
        <w:t>-</w:t>
      </w:r>
      <w:r>
        <w:rPr>
          <w:rFonts w:ascii="Arial" w:hAnsi="Arial" w:cs="Arial" w:eastAsia="Arial"/>
          <w:sz w:val="15"/>
          <w:szCs w:val="15"/>
          <w:spacing w:val="-25"/>
          <w:w w:val="82"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25"/>
          <w:w w:val="82"/>
          <w:position w:val="11"/>
        </w:rPr>
      </w:r>
      <w:r>
        <w:rPr>
          <w:rFonts w:ascii="Arial" w:hAnsi="Arial" w:cs="Arial" w:eastAsia="Arial"/>
          <w:sz w:val="15"/>
          <w:szCs w:val="15"/>
          <w:spacing w:val="-25"/>
          <w:w w:val="82"/>
          <w:position w:val="11"/>
        </w:rPr>
      </w:r>
      <w:r>
        <w:rPr>
          <w:rFonts w:ascii="Times New Roman" w:hAnsi="Times New Roman" w:cs="Times New Roman" w:eastAsia="Times New Roman"/>
          <w:sz w:val="30"/>
          <w:szCs w:val="30"/>
          <w:spacing w:val="-25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43"/>
          <w:w w:val="57"/>
          <w:i/>
          <w:strike/>
          <w:position w:val="-2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43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43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43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43"/>
          <w:w w:val="82"/>
          <w:position w:val="11"/>
        </w:rPr>
      </w:r>
      <w:r>
        <w:rPr>
          <w:rFonts w:ascii="Arial" w:hAnsi="Arial" w:cs="Arial" w:eastAsia="Arial"/>
          <w:sz w:val="15"/>
          <w:szCs w:val="15"/>
          <w:spacing w:val="-23"/>
          <w:w w:val="82"/>
          <w:u w:val="single" w:color="000000"/>
          <w:position w:val="11"/>
        </w:rPr>
        <w:t>·</w:t>
      </w:r>
      <w:r>
        <w:rPr>
          <w:rFonts w:ascii="Arial" w:hAnsi="Arial" w:cs="Arial" w:eastAsia="Arial"/>
          <w:sz w:val="15"/>
          <w:szCs w:val="15"/>
          <w:spacing w:val="-23"/>
          <w:w w:val="82"/>
          <w:u w:val="single" w:color="000000"/>
          <w:position w:val="11"/>
        </w:rPr>
      </w:r>
      <w:r>
        <w:rPr>
          <w:rFonts w:ascii="Arial" w:hAnsi="Arial" w:cs="Arial" w:eastAsia="Arial"/>
          <w:sz w:val="15"/>
          <w:szCs w:val="15"/>
          <w:spacing w:val="-23"/>
          <w:w w:val="82"/>
          <w:position w:val="11"/>
        </w:rPr>
      </w:r>
      <w:r>
        <w:rPr>
          <w:rFonts w:ascii="Arial" w:hAnsi="Arial" w:cs="Arial" w:eastAsia="Arial"/>
          <w:sz w:val="15"/>
          <w:szCs w:val="15"/>
          <w:spacing w:val="-23"/>
          <w:w w:val="82"/>
          <w:position w:val="11"/>
        </w:rPr>
      </w:r>
      <w:r>
        <w:rPr>
          <w:rFonts w:ascii="Times New Roman" w:hAnsi="Times New Roman" w:cs="Times New Roman" w:eastAsia="Times New Roman"/>
          <w:sz w:val="30"/>
          <w:szCs w:val="30"/>
          <w:spacing w:val="-23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57"/>
          <w:i/>
          <w:strike/>
          <w:position w:val="-2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57"/>
          <w:i/>
          <w:strike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57"/>
          <w:i/>
          <w:position w:val="-2"/>
        </w:rPr>
      </w:r>
      <w:r>
        <w:rPr>
          <w:rFonts w:ascii="Times New Roman" w:hAnsi="Times New Roman" w:cs="Times New Roman" w:eastAsia="Times New Roman"/>
          <w:sz w:val="30"/>
          <w:szCs w:val="30"/>
          <w:spacing w:val="-34"/>
          <w:w w:val="57"/>
          <w:i/>
          <w:position w:val="-2"/>
        </w:rPr>
      </w:r>
      <w:r>
        <w:rPr>
          <w:rFonts w:ascii="Arial" w:hAnsi="Arial" w:cs="Arial" w:eastAsia="Arial"/>
          <w:sz w:val="15"/>
          <w:szCs w:val="15"/>
          <w:spacing w:val="-30"/>
          <w:w w:val="82"/>
          <w:position w:val="11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27"/>
          <w:w w:val="43"/>
          <w:position w:val="-2"/>
        </w:rPr>
        <w:t>-</w:t>
      </w:r>
      <w:r>
        <w:rPr>
          <w:rFonts w:ascii="Arial" w:hAnsi="Arial" w:cs="Arial" w:eastAsia="Arial"/>
          <w:sz w:val="15"/>
          <w:szCs w:val="15"/>
          <w:spacing w:val="-28"/>
          <w:w w:val="82"/>
          <w:position w:val="11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spacing w:val="-18"/>
          <w:w w:val="43"/>
          <w:position w:val="-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43"/>
          <w:position w:val="-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43"/>
          <w:position w:val="-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13"/>
          <w:w w:val="43"/>
          <w:position w:val="-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29"/>
          <w:w w:val="170"/>
          <w:position w:val="-2"/>
        </w:rPr>
        <w:t>-</w:t>
      </w:r>
      <w:r>
        <w:rPr>
          <w:rFonts w:ascii="Arial" w:hAnsi="Arial" w:cs="Arial" w:eastAsia="Arial"/>
          <w:sz w:val="15"/>
          <w:szCs w:val="15"/>
          <w:spacing w:val="-41"/>
          <w:w w:val="263"/>
          <w:position w:val="11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103"/>
          <w:w w:val="170"/>
          <w:position w:val="-2"/>
        </w:rPr>
        <w:t>­</w:t>
      </w:r>
      <w:r>
        <w:rPr>
          <w:rFonts w:ascii="Arial" w:hAnsi="Arial" w:cs="Arial" w:eastAsia="Arial"/>
          <w:sz w:val="15"/>
          <w:szCs w:val="15"/>
          <w:spacing w:val="0"/>
          <w:w w:val="263"/>
          <w:position w:val="11"/>
        </w:rPr>
        <w:t>-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83" w:lineRule="exact"/>
        <w:ind w:left="437" w:right="-6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8"/>
          <w:szCs w:val="8"/>
          <w:spacing w:val="0"/>
          <w:w w:val="90"/>
          <w:i/>
        </w:rPr>
        <w:t>T'fM:t</w:t>
      </w:r>
      <w:r>
        <w:rPr>
          <w:rFonts w:ascii="Arial" w:hAnsi="Arial" w:cs="Arial" w:eastAsia="Arial"/>
          <w:sz w:val="8"/>
          <w:szCs w:val="8"/>
          <w:spacing w:val="0"/>
          <w:w w:val="9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.,fA31if</w:t>
      </w:r>
      <w:r>
        <w:rPr>
          <w:rFonts w:ascii="Arial" w:hAnsi="Arial" w:cs="Arial" w:eastAsia="Arial"/>
          <w:sz w:val="8"/>
          <w:szCs w:val="8"/>
          <w:spacing w:val="-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94"/>
          <w:i/>
        </w:rPr>
        <w:t>lf/1.!11.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  <w:i/>
        </w:rPr>
        <w:t>...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88"/>
          <w:i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368"/>
          <w:i/>
        </w:rPr>
        <w:t>----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04" w:lineRule="exact"/>
        <w:ind w:left="533" w:right="-8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82"/>
        </w:rPr>
        <w:t>,.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2"/>
        </w:rPr>
        <w:t>     </w:t>
      </w:r>
      <w:r>
        <w:rPr>
          <w:rFonts w:ascii="Times New Roman" w:hAnsi="Times New Roman" w:cs="Times New Roman" w:eastAsia="Times New Roman"/>
          <w:sz w:val="11"/>
          <w:szCs w:val="11"/>
          <w:spacing w:val="22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73"/>
          <w:i/>
        </w:rPr>
        <w:t>I'!</w:t>
      </w:r>
      <w:r>
        <w:rPr>
          <w:rFonts w:ascii="Times New Roman" w:hAnsi="Times New Roman" w:cs="Times New Roman" w:eastAsia="Times New Roman"/>
          <w:sz w:val="11"/>
          <w:szCs w:val="11"/>
          <w:spacing w:val="47"/>
          <w:w w:val="173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73"/>
          <w:i/>
        </w:rPr>
        <w:t>'..J.l..,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173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73"/>
          <w:i/>
        </w:rPr>
        <w:t>--­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08" w:lineRule="exact"/>
        <w:ind w:left="917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12"/>
          <w:i/>
        </w:rPr>
        <w:t>IWf'&lt;Jti$1'Jt"'f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02" w:lineRule="exact"/>
        <w:ind w:left="92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C</w:t>
      </w:r>
      <w:r>
        <w:rPr>
          <w:rFonts w:ascii="Arial" w:hAnsi="Arial" w:cs="Arial" w:eastAsia="Arial"/>
          <w:sz w:val="10"/>
          <w:szCs w:val="10"/>
          <w:spacing w:val="14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t:t</w:t>
      </w:r>
      <w:r>
        <w:rPr>
          <w:rFonts w:ascii="Arial" w:hAnsi="Arial" w:cs="Arial" w:eastAsia="Arial"/>
          <w:sz w:val="10"/>
          <w:szCs w:val="10"/>
          <w:spacing w:val="15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ft.PI</w:t>
      </w:r>
      <w:r>
        <w:rPr>
          <w:rFonts w:ascii="Arial" w:hAnsi="Arial" w:cs="Arial" w:eastAsia="Arial"/>
          <w:sz w:val="10"/>
          <w:szCs w:val="10"/>
          <w:spacing w:val="27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f</w:t>
      </w:r>
      <w:r>
        <w:rPr>
          <w:rFonts w:ascii="Arial" w:hAnsi="Arial" w:cs="Arial" w:eastAsia="Arial"/>
          <w:sz w:val="10"/>
          <w:szCs w:val="10"/>
          <w:spacing w:val="-8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5"/>
          <w:i/>
        </w:rPr>
        <w:t>....</w:t>
      </w:r>
      <w:r>
        <w:rPr>
          <w:rFonts w:ascii="Arial" w:hAnsi="Arial" w:cs="Arial" w:eastAsia="Arial"/>
          <w:sz w:val="10"/>
          <w:szCs w:val="10"/>
          <w:spacing w:val="-13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4"/>
          <w:i/>
        </w:rPr>
        <w:t>_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" w:after="0" w:line="238" w:lineRule="auto"/>
        <w:ind w:left="922" w:right="8" w:firstLine="-5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82"/>
          <w:i/>
        </w:rPr>
        <w:t>4'U_IIi"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82"/>
          <w:i/>
        </w:rPr>
        <w:t>(L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82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82"/>
          <w:i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82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  <w:i/>
        </w:rPr>
        <w:t>(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  <w:i/>
        </w:rPr>
        <w:t>:'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32"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  <w:i/>
        </w:rPr>
        <w:t>ltqtl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32"/>
          <w:i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32"/>
          <w:i/>
        </w:rPr>
        <w:t>lfklf.E!*</w:t>
      </w:r>
      <w:r>
        <w:rPr>
          <w:rFonts w:ascii="Arial" w:hAnsi="Arial" w:cs="Arial" w:eastAsia="Arial"/>
          <w:sz w:val="10"/>
          <w:szCs w:val="10"/>
          <w:spacing w:val="10"/>
          <w:w w:val="132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6"/>
          <w:i/>
        </w:rPr>
        <w:t>­</w:t>
      </w:r>
      <w:r>
        <w:rPr>
          <w:rFonts w:ascii="Arial" w:hAnsi="Arial" w:cs="Arial" w:eastAsia="Arial"/>
          <w:sz w:val="10"/>
          <w:szCs w:val="10"/>
          <w:spacing w:val="0"/>
          <w:w w:val="146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4"/>
          <w:i/>
        </w:rPr>
        <w:t>P.Jt•fii'.Jtl;fiJ,</w:t>
      </w:r>
      <w:r>
        <w:rPr>
          <w:rFonts w:ascii="Arial" w:hAnsi="Arial" w:cs="Arial" w:eastAsia="Arial"/>
          <w:sz w:val="9"/>
          <w:szCs w:val="9"/>
          <w:spacing w:val="0"/>
          <w:w w:val="105"/>
          <w:i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104"/>
          <w:i/>
        </w:rPr>
        <w:t>/1##11l1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99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  <w:i/>
        </w:rPr>
        <w:t>'IIAN!f.._.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" w:after="0" w:line="240" w:lineRule="auto"/>
        <w:ind w:left="318" w:right="348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223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23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6"/>
          <w:w w:val="223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--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374"/>
        </w:rPr>
        <w:t>•..</w:t>
      </w:r>
      <w:r>
        <w:rPr>
          <w:rFonts w:ascii="Times New Roman" w:hAnsi="Times New Roman" w:cs="Times New Roman" w:eastAsia="Times New Roman"/>
          <w:sz w:val="8"/>
          <w:szCs w:val="8"/>
          <w:spacing w:val="-48"/>
          <w:w w:val="37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7"/>
          <w:w w:val="16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7"/>
          <w:w w:val="147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6"/>
        </w:rPr>
        <w:t>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2"/>
        </w:rPr>
        <w:t>_Jeff'¥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3"/>
        </w:rPr>
        <w:t>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9" w:after="0" w:line="99" w:lineRule="exact"/>
        <w:ind w:left="441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08"/>
          <w:i/>
        </w:rPr>
        <w:t>,wtf$/llti!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8"/>
          <w:i/>
        </w:rPr>
        <w:t>U</w:t>
      </w:r>
      <w:r>
        <w:rPr>
          <w:rFonts w:ascii="Times New Roman" w:hAnsi="Times New Roman" w:cs="Times New Roman" w:eastAsia="Times New Roman"/>
          <w:sz w:val="8"/>
          <w:szCs w:val="8"/>
          <w:spacing w:val="-1"/>
          <w:w w:val="108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.4K414t.l.nWJ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638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-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    </w:t>
      </w:r>
      <w:r>
        <w:rPr>
          <w:rFonts w:ascii="Arial" w:hAnsi="Arial" w:cs="Arial" w:eastAsia="Arial"/>
          <w:sz w:val="10"/>
          <w:szCs w:val="10"/>
          <w:spacing w:val="8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6"/>
          <w:i/>
        </w:rPr>
        <w:t>/tArr,,r.</w:t>
      </w:r>
      <w:r>
        <w:rPr>
          <w:rFonts w:ascii="Arial" w:hAnsi="Arial" w:cs="Arial" w:eastAsia="Arial"/>
          <w:sz w:val="10"/>
          <w:szCs w:val="10"/>
          <w:spacing w:val="-11"/>
          <w:w w:val="116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74"/>
        </w:rPr>
        <w:t>_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49" w:after="0" w:line="107" w:lineRule="exact"/>
        <w:ind w:left="1091" w:right="-17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82"/>
          <w:i/>
          <w:position w:val="-2"/>
        </w:rPr>
        <w:t>!'.II.IJ</w:t>
      </w:r>
      <w:r>
        <w:rPr>
          <w:rFonts w:ascii="Arial" w:hAnsi="Arial" w:cs="Arial" w:eastAsia="Arial"/>
          <w:sz w:val="11"/>
          <w:szCs w:val="11"/>
          <w:spacing w:val="0"/>
          <w:w w:val="82"/>
          <w:i/>
          <w:position w:val="-2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82"/>
          <w:i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2"/>
          <w:i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·-</w:t>
      </w:r>
      <w:r>
        <w:rPr>
          <w:rFonts w:ascii="Arial" w:hAnsi="Arial" w:cs="Arial" w:eastAsia="Arial"/>
          <w:sz w:val="11"/>
          <w:szCs w:val="11"/>
          <w:spacing w:val="-10"/>
          <w:w w:val="100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73"/>
          <w:position w:val="-2"/>
        </w:rPr>
        <w:t>---</w:t>
      </w:r>
      <w:r>
        <w:rPr>
          <w:rFonts w:ascii="Arial" w:hAnsi="Arial" w:cs="Arial" w:eastAsia="Arial"/>
          <w:sz w:val="11"/>
          <w:szCs w:val="11"/>
          <w:spacing w:val="0"/>
          <w:w w:val="173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28"/>
          <w:w w:val="173"/>
          <w:position w:val="-2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09"/>
          <w:position w:val="-2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62" w:lineRule="exact"/>
        <w:ind w:left="1110" w:right="112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30"/>
          <w:i/>
        </w:rPr>
        <w:t>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0"/>
          <w:i/>
        </w:rPr>
        <w:t>{111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0"/>
          <w:i/>
        </w:rPr>
        <w:t>/l'ttlii!Nf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1"/>
          <w:i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4" w:after="0" w:line="97" w:lineRule="exact"/>
        <w:ind w:left="956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..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   </w:t>
      </w:r>
      <w:r>
        <w:rPr>
          <w:rFonts w:ascii="Arial" w:hAnsi="Arial" w:cs="Arial" w:eastAsia="Arial"/>
          <w:sz w:val="10"/>
          <w:szCs w:val="10"/>
          <w:spacing w:val="12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60"/>
          <w:i/>
          <w:position w:val="-2"/>
        </w:rPr>
        <w:t>l'f.Stll</w:t>
      </w:r>
      <w:r>
        <w:rPr>
          <w:rFonts w:ascii="Arial" w:hAnsi="Arial" w:cs="Arial" w:eastAsia="Arial"/>
          <w:sz w:val="10"/>
          <w:szCs w:val="10"/>
          <w:spacing w:val="-2"/>
          <w:w w:val="160"/>
          <w:i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60"/>
          <w:i/>
          <w:position w:val="-2"/>
        </w:rPr>
        <w:t>·-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206" w:lineRule="exact"/>
        <w:ind w:left="93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68"/>
          <w:w w:val="130"/>
          <w:position w:val="-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8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8"/>
        </w:rPr>
        <w:t>    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  <w:i/>
          <w:position w:val="8"/>
        </w:rPr>
        <w:t>/'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19"/>
          <w:i/>
          <w:position w:val="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30"/>
          <w:w w:val="51"/>
          <w:i/>
          <w:position w:val="-1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19"/>
          <w:i/>
          <w:position w:val="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89"/>
          <w:w w:val="51"/>
          <w:i/>
          <w:position w:val="-1"/>
        </w:rPr>
        <w:t>_</w:t>
      </w:r>
      <w:r>
        <w:rPr>
          <w:rFonts w:ascii="Times New Roman" w:hAnsi="Times New Roman" w:cs="Times New Roman" w:eastAsia="Times New Roman"/>
          <w:sz w:val="9"/>
          <w:szCs w:val="9"/>
          <w:spacing w:val="-17"/>
          <w:w w:val="119"/>
          <w:i/>
          <w:position w:val="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51"/>
          <w:i/>
          <w:position w:val="-1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19"/>
          <w:i/>
          <w:position w:val="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51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20"/>
          <w:i/>
          <w:position w:val="8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78"/>
          <w:w w:val="51"/>
          <w:i/>
          <w:position w:val="-1"/>
        </w:rPr>
        <w:t>_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0"/>
          <w:i/>
          <w:position w:val="8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i/>
          <w:position w:val="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51"/>
          <w:i/>
          <w:position w:val="-1"/>
        </w:rPr>
        <w:t>s;.;;.,</w:t>
      </w:r>
      <w:r>
        <w:rPr>
          <w:rFonts w:ascii="Times New Roman" w:hAnsi="Times New Roman" w:cs="Times New Roman" w:eastAsia="Times New Roman"/>
          <w:sz w:val="24"/>
          <w:szCs w:val="24"/>
          <w:spacing w:val="-43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93"/>
          <w:position w:val="-1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1"/>
          <w:position w:val="-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143" w:lineRule="exact"/>
        <w:ind w:left="917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0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6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1"/>
          <w:position w:val="1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spacing w:val="-1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6"/>
          <w:position w:val="1"/>
        </w:rPr>
        <w:t>.:.1,.1,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10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1"/>
        </w:rPr>
        <w:t>,,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5" w:after="0" w:line="89" w:lineRule="exact"/>
        <w:ind w:left="898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</w:rPr>
        <w:t>."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16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9"/>
          <w:i/>
        </w:rPr>
        <w:t>LSIIHI"II.[_</w:t>
      </w:r>
      <w:r>
        <w:rPr>
          <w:rFonts w:ascii="Arial" w:hAnsi="Arial" w:cs="Arial" w:eastAsia="Arial"/>
          <w:sz w:val="8"/>
          <w:szCs w:val="8"/>
          <w:spacing w:val="0"/>
          <w:w w:val="139"/>
          <w:i/>
        </w:rPr>
        <w:t>  </w:t>
      </w:r>
      <w:r>
        <w:rPr>
          <w:rFonts w:ascii="Arial" w:hAnsi="Arial" w:cs="Arial" w:eastAsia="Arial"/>
          <w:sz w:val="8"/>
          <w:szCs w:val="8"/>
          <w:spacing w:val="1"/>
          <w:w w:val="139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•</w:t>
      </w:r>
      <w:r>
        <w:rPr>
          <w:rFonts w:ascii="Arial" w:hAnsi="Arial" w:cs="Arial" w:eastAsia="Arial"/>
          <w:sz w:val="8"/>
          <w:szCs w:val="8"/>
          <w:spacing w:val="14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00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10" w:lineRule="exact"/>
        <w:ind w:left="903" w:right="-20"/>
        <w:jc w:val="left"/>
        <w:tabs>
          <w:tab w:pos="118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62"/>
        </w:rPr>
        <w:t>•.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-15"/>
          <w:w w:val="53"/>
        </w:rPr>
        <w:t>_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..</w:t>
      </w:r>
      <w:r>
        <w:rPr>
          <w:rFonts w:ascii="Arial" w:hAnsi="Arial" w:cs="Arial" w:eastAsia="Arial"/>
          <w:sz w:val="11"/>
          <w:szCs w:val="11"/>
          <w:spacing w:val="-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8"/>
          <w:i/>
        </w:rPr>
        <w:t>-</w:t>
      </w:r>
      <w:r>
        <w:rPr>
          <w:rFonts w:ascii="Arial" w:hAnsi="Arial" w:cs="Arial" w:eastAsia="Arial"/>
          <w:sz w:val="11"/>
          <w:szCs w:val="11"/>
          <w:spacing w:val="1"/>
          <w:w w:val="13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8"/>
          <w:i/>
        </w:rPr>
        <w:t>1!9"----.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85" w:lineRule="exact"/>
        <w:ind w:left="800" w:right="25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7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21"/>
          <w:w w:val="14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440"/>
        </w:rPr>
        <w:t>:</w:t>
      </w:r>
      <w:r>
        <w:rPr>
          <w:rFonts w:ascii="Times New Roman" w:hAnsi="Times New Roman" w:cs="Times New Roman" w:eastAsia="Times New Roman"/>
          <w:sz w:val="8"/>
          <w:szCs w:val="8"/>
          <w:spacing w:val="-68"/>
          <w:w w:val="44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32"/>
          <w:w w:val="44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8"/>
          <w:w w:val="44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32"/>
          <w:w w:val="167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3"/>
          <w:w w:val="123"/>
          <w:i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  <w:i/>
        </w:rPr>
        <w:t>lfhf,S't_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7"/>
          <w:i/>
        </w:rPr>
        <w:t>l-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4" w:after="0" w:line="86" w:lineRule="exact"/>
        <w:ind w:left="771" w:right="146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  <w:position w:val="-1"/>
        </w:rPr>
        <w:t>.fW'II'f'lf£#"W.1AI/'Jivtt.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0" w:after="0" w:line="116" w:lineRule="exact"/>
        <w:ind w:left="89" w:right="25"/>
        <w:jc w:val="center"/>
        <w:tabs>
          <w:tab w:pos="800" w:val="left"/>
          <w:tab w:pos="172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Sl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FJ•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¥</w:t>
      </w:r>
      <w:r>
        <w:rPr>
          <w:rFonts w:ascii="Arial" w:hAnsi="Arial" w:cs="Arial" w:eastAsia="Arial"/>
          <w:sz w:val="9"/>
          <w:szCs w:val="9"/>
          <w:spacing w:val="-8"/>
          <w:w w:val="13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</w:rPr>
        <w:t>tJII.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16"/>
          <w:i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  <w:u w:val="single" w:color="0000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  <w:u w:val="single" w:color="000000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6"/>
          <w:i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86"/>
          <w:i/>
        </w:rPr>
        <w:t>_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32" w:lineRule="exact"/>
        <w:ind w:left="70" w:right="-25"/>
        <w:jc w:val="center"/>
        <w:tabs>
          <w:tab w:pos="56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24"/>
          <w:szCs w:val="24"/>
          <w:spacing w:val="0"/>
          <w:w w:val="68"/>
          <w:position w:val="-3"/>
        </w:rPr>
        <w:t>H</w:t>
      </w:r>
      <w:r>
        <w:rPr>
          <w:rFonts w:ascii="Arial" w:hAnsi="Arial" w:cs="Arial" w:eastAsia="Arial"/>
          <w:sz w:val="24"/>
          <w:szCs w:val="24"/>
          <w:spacing w:val="-21"/>
          <w:w w:val="68"/>
          <w:position w:val="-3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24"/>
          <w:szCs w:val="24"/>
          <w:spacing w:val="0"/>
          <w:w w:val="68"/>
          <w:position w:val="-3"/>
        </w:rPr>
        <w:t>•</w:t>
      </w:r>
      <w:r>
        <w:rPr>
          <w:rFonts w:ascii="Arial" w:hAnsi="Arial" w:cs="Arial" w:eastAsia="Arial"/>
          <w:sz w:val="24"/>
          <w:szCs w:val="24"/>
          <w:spacing w:val="0"/>
          <w:w w:val="68"/>
          <w:position w:val="-3"/>
        </w:rPr>
        <w:t> </w:t>
      </w:r>
      <w:r>
        <w:rPr>
          <w:rFonts w:ascii="Arial" w:hAnsi="Arial" w:cs="Arial" w:eastAsia="Arial"/>
          <w:sz w:val="24"/>
          <w:szCs w:val="24"/>
          <w:spacing w:val="3"/>
          <w:w w:val="68"/>
          <w:position w:val="-3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52"/>
          <w:i/>
          <w:position w:val="-3"/>
        </w:rPr>
        <w:t>(</w:t>
      </w:r>
      <w:r>
        <w:rPr>
          <w:rFonts w:ascii="Arial" w:hAnsi="Arial" w:cs="Arial" w:eastAsia="Arial"/>
          <w:sz w:val="24"/>
          <w:szCs w:val="24"/>
          <w:spacing w:val="0"/>
          <w:w w:val="51"/>
          <w:i/>
          <w:position w:val="-3"/>
        </w:rPr>
        <w:t>;,;;</w:t>
      </w:r>
      <w:r>
        <w:rPr>
          <w:rFonts w:ascii="Arial" w:hAnsi="Arial" w:cs="Arial" w:eastAsia="Arial"/>
          <w:sz w:val="24"/>
          <w:szCs w:val="24"/>
          <w:spacing w:val="-50"/>
          <w:w w:val="51"/>
          <w:i/>
          <w:position w:val="-3"/>
        </w:rPr>
        <w:t>,</w:t>
      </w:r>
      <w:r>
        <w:rPr>
          <w:rFonts w:ascii="Arial" w:hAnsi="Arial" w:cs="Arial" w:eastAsia="Arial"/>
          <w:sz w:val="10"/>
          <w:szCs w:val="10"/>
          <w:spacing w:val="0"/>
          <w:w w:val="101"/>
          <w:position w:val="9"/>
        </w:rPr>
        <w:t>.</w:t>
      </w:r>
      <w:r>
        <w:rPr>
          <w:rFonts w:ascii="Arial" w:hAnsi="Arial" w:cs="Arial" w:eastAsia="Arial"/>
          <w:sz w:val="10"/>
          <w:szCs w:val="10"/>
          <w:spacing w:val="-22"/>
          <w:w w:val="101"/>
          <w:position w:val="9"/>
        </w:rPr>
        <w:t>.</w:t>
      </w:r>
      <w:r>
        <w:rPr>
          <w:rFonts w:ascii="Arial" w:hAnsi="Arial" w:cs="Arial" w:eastAsia="Arial"/>
          <w:sz w:val="24"/>
          <w:szCs w:val="24"/>
          <w:spacing w:val="0"/>
          <w:w w:val="51"/>
          <w:i/>
          <w:position w:val="-3"/>
        </w:rPr>
        <w:t>;,;.</w:t>
      </w:r>
      <w:r>
        <w:rPr>
          <w:rFonts w:ascii="Arial" w:hAnsi="Arial" w:cs="Arial" w:eastAsia="Arial"/>
          <w:sz w:val="24"/>
          <w:szCs w:val="24"/>
          <w:spacing w:val="-40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4"/>
          <w:position w:val="-3"/>
        </w:rPr>
        <w:t>;;</w:t>
      </w:r>
      <w:r>
        <w:rPr>
          <w:rFonts w:ascii="Times New Roman" w:hAnsi="Times New Roman" w:cs="Times New Roman" w:eastAsia="Times New Roman"/>
          <w:sz w:val="21"/>
          <w:szCs w:val="21"/>
          <w:spacing w:val="-23"/>
          <w:w w:val="64"/>
          <w:position w:val="-3"/>
        </w:rPr>
        <w:t>;</w:t>
      </w:r>
      <w:r>
        <w:rPr>
          <w:rFonts w:ascii="Arial" w:hAnsi="Arial" w:cs="Arial" w:eastAsia="Arial"/>
          <w:sz w:val="10"/>
          <w:szCs w:val="10"/>
          <w:spacing w:val="-35"/>
          <w:w w:val="146"/>
          <w:position w:val="9"/>
        </w:rPr>
        <w:t>"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5"/>
          <w:position w:val="-3"/>
        </w:rPr>
        <w:t>..r</w:t>
      </w:r>
      <w:r>
        <w:rPr>
          <w:rFonts w:ascii="Times New Roman" w:hAnsi="Times New Roman" w:cs="Times New Roman" w:eastAsia="Times New Roman"/>
          <w:sz w:val="21"/>
          <w:szCs w:val="21"/>
          <w:spacing w:val="-31"/>
          <w:w w:val="65"/>
          <w:position w:val="-3"/>
        </w:rPr>
        <w:t>.</w:t>
      </w:r>
      <w:r>
        <w:rPr>
          <w:rFonts w:ascii="Arial" w:hAnsi="Arial" w:cs="Arial" w:eastAsia="Arial"/>
          <w:sz w:val="8"/>
          <w:szCs w:val="8"/>
          <w:spacing w:val="-47"/>
          <w:w w:val="144"/>
          <w:i/>
          <w:position w:val="9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spacing w:val="-54"/>
          <w:w w:val="65"/>
          <w:position w:val="-3"/>
        </w:rPr>
        <w:t>w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9"/>
        </w:rPr>
        <w:t>l</w:t>
      </w:r>
      <w:r>
        <w:rPr>
          <w:rFonts w:ascii="Arial" w:hAnsi="Arial" w:cs="Arial" w:eastAsia="Arial"/>
          <w:sz w:val="8"/>
          <w:szCs w:val="8"/>
          <w:spacing w:val="-10"/>
          <w:w w:val="144"/>
          <w:i/>
          <w:position w:val="9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spacing w:val="-22"/>
          <w:w w:val="65"/>
          <w:position w:val="-3"/>
        </w:rPr>
        <w:t>.</w:t>
      </w:r>
      <w:r>
        <w:rPr>
          <w:rFonts w:ascii="Arial" w:hAnsi="Arial" w:cs="Arial" w:eastAsia="Arial"/>
          <w:sz w:val="8"/>
          <w:szCs w:val="8"/>
          <w:spacing w:val="-5"/>
          <w:w w:val="145"/>
          <w:i/>
          <w:position w:val="9"/>
        </w:rPr>
        <w:t>i</w:t>
      </w:r>
      <w:r>
        <w:rPr>
          <w:rFonts w:ascii="Times New Roman" w:hAnsi="Times New Roman" w:cs="Times New Roman" w:eastAsia="Times New Roman"/>
          <w:sz w:val="21"/>
          <w:szCs w:val="21"/>
          <w:spacing w:val="-5"/>
          <w:w w:val="100"/>
          <w:position w:val="-3"/>
        </w:rPr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100"/>
          <w:u w:val="single" w:color="000000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100"/>
          <w:u w:val="single" w:color="000000"/>
          <w:position w:val="-3"/>
        </w:rPr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100"/>
          <w:position w:val="-3"/>
        </w:rPr>
      </w:r>
      <w:r>
        <w:rPr>
          <w:rFonts w:ascii="Times New Roman" w:hAnsi="Times New Roman" w:cs="Times New Roman" w:eastAsia="Times New Roman"/>
          <w:sz w:val="21"/>
          <w:szCs w:val="21"/>
          <w:spacing w:val="-43"/>
          <w:w w:val="100"/>
          <w:position w:val="-3"/>
        </w:rPr>
      </w:r>
      <w:r>
        <w:rPr>
          <w:rFonts w:ascii="Arial" w:hAnsi="Arial" w:cs="Arial" w:eastAsia="Arial"/>
          <w:sz w:val="8"/>
          <w:szCs w:val="8"/>
          <w:spacing w:val="0"/>
          <w:w w:val="144"/>
          <w:i/>
          <w:position w:val="9"/>
        </w:rPr>
        <w:t>UT</w:t>
      </w:r>
      <w:r>
        <w:rPr>
          <w:rFonts w:ascii="Arial" w:hAnsi="Arial" w:cs="Arial" w:eastAsia="Arial"/>
          <w:sz w:val="8"/>
          <w:szCs w:val="8"/>
          <w:spacing w:val="-2"/>
          <w:w w:val="144"/>
          <w:i/>
          <w:position w:val="9"/>
        </w:rPr>
        <w:t>I</w:t>
      </w:r>
      <w:r>
        <w:rPr>
          <w:rFonts w:ascii="Arial" w:hAnsi="Arial" w:cs="Arial" w:eastAsia="Arial"/>
          <w:sz w:val="8"/>
          <w:szCs w:val="8"/>
          <w:spacing w:val="-15"/>
          <w:w w:val="144"/>
          <w:i/>
          <w:position w:val="9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4"/>
          <w:position w:val="-3"/>
        </w:rPr>
        <w:t>:</w:t>
      </w:r>
      <w:r>
        <w:rPr>
          <w:rFonts w:ascii="Times New Roman" w:hAnsi="Times New Roman" w:cs="Times New Roman" w:eastAsia="Times New Roman"/>
          <w:sz w:val="21"/>
          <w:szCs w:val="21"/>
          <w:spacing w:val="-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7"/>
          <w:position w:val="-3"/>
        </w:rPr>
        <w:t>--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99" w:lineRule="exact"/>
        <w:ind w:left="399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600"/>
          <w:position w:val="-6"/>
        </w:rPr>
        <w:t>--</w:t>
      </w:r>
      <w:r>
        <w:rPr>
          <w:rFonts w:ascii="Times New Roman" w:hAnsi="Times New Roman" w:cs="Times New Roman" w:eastAsia="Times New Roman"/>
          <w:sz w:val="24"/>
          <w:szCs w:val="24"/>
          <w:spacing w:val="-249"/>
          <w:w w:val="600"/>
          <w:position w:val="-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61"/>
          <w:position w:val="8"/>
        </w:rPr>
        <w:t>J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240" w:lineRule="exact"/>
        <w:ind w:right="-20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27"/>
          <w:szCs w:val="27"/>
          <w:spacing w:val="0"/>
          <w:w w:val="105"/>
          <w:position w:val="1"/>
        </w:rPr>
        <w:t>9---.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86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304"/>
        </w:rPr>
        <w:t>--·,·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320" w:right="420"/>
          <w:cols w:num="2" w:equalWidth="0">
            <w:col w:w="1940" w:space="11331"/>
            <w:col w:w="1769"/>
          </w:cols>
        </w:sectPr>
      </w:pPr>
      <w:rPr/>
    </w:p>
    <w:p>
      <w:pPr>
        <w:spacing w:before="0" w:after="0" w:line="97" w:lineRule="exact"/>
        <w:ind w:left="137" w:right="-20"/>
        <w:jc w:val="left"/>
        <w:tabs>
          <w:tab w:pos="820" w:val="left"/>
        </w:tabs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"'</w:t>
        <w:tab/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63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18"/>
          <w:w w:val="106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3"/>
          <w:position w:val="-3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  <w:position w:val="-3"/>
        </w:rPr>
        <w:t>-"'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3"/>
          <w:i/>
          <w:position w:val="-3"/>
        </w:rPr>
        <w:t>JIA«Nt:._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320" w:right="420"/>
        </w:sectPr>
      </w:pPr>
      <w:rPr/>
    </w:p>
    <w:p>
      <w:pPr>
        <w:spacing w:before="0" w:after="0" w:line="122" w:lineRule="exact"/>
        <w:ind w:left="118" w:right="-61"/>
        <w:jc w:val="left"/>
        <w:tabs>
          <w:tab w:pos="500" w:val="left"/>
          <w:tab w:pos="760" w:val="left"/>
        </w:tabs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19.264214pt;margin-top:48.160553pt;width:768.642151pt;height:531.943149pt;mso-position-horizontal-relative:page;mso-position-vertical-relative:page;z-index:-19492" coordorigin="385,963" coordsize="15373,10639">
            <v:shape style="position:absolute;left:385;top:982;width:15373;height:10576" type="#_x0000_t75">
              <v:imagedata r:id="rId195" o:title=""/>
            </v:shape>
            <v:shape style="position:absolute;left:15238;top:963;width:520;height:828" type="#_x0000_t75">
              <v:imagedata r:id="rId196" o:title=""/>
            </v:shape>
            <v:group style="position:absolute;left:9952;top:1025;width:5306;height:2" coordorigin="9952,1025" coordsize="5306,2">
              <v:shape style="position:absolute;left:9952;top:1025;width:5306;height:2" coordorigin="9952,1025" coordsize="5306,0" path="m9952,1025l15257,1025e" filled="f" stroked="t" strokeweight="1.203647pt" strokecolor="#000000">
                <v:path arrowok="t"/>
              </v:shape>
            </v:group>
            <v:group style="position:absolute;left:2256;top:10355;width:2;height:1117" coordorigin="2256,10355" coordsize="2,1117">
              <v:shape style="position:absolute;left:2256;top:10355;width:2;height:1117" coordorigin="2256,10355" coordsize="0,1117" path="m2256,11472l2256,10355e" filled="f" stroked="t" strokeweight="1.925835pt" strokecolor="#000000">
                <v:path arrowok="t"/>
              </v:shape>
            </v:group>
            <v:group style="position:absolute;left:457;top:11487;width:5407;height:2" coordorigin="457,11487" coordsize="5407,2">
              <v:shape style="position:absolute;left:457;top:11487;width:5407;height:2" coordorigin="457,11487" coordsize="5407,0" path="m457,11487l5864,11487e" filled="f" stroked="t" strokeweight=".962917pt" strokecolor="#000000">
                <v:path arrowok="t"/>
              </v:shape>
            </v:group>
            <v:group style="position:absolute;left:5893;top:11501;width:8628;height:2" coordorigin="5893,11501" coordsize="8628,2">
              <v:shape style="position:absolute;left:5893;top:11501;width:8628;height:2" coordorigin="5893,11501" coordsize="8628,0" path="m5893,11501l14521,11501e" filled="f" stroked="t" strokeweight="1.203647pt" strokecolor="#000000">
                <v:path arrowok="t"/>
              </v:shape>
            </v:group>
            <v:group style="position:absolute;left:15726;top:1926;width:2;height:6788" coordorigin="15726,1926" coordsize="2,6788">
              <v:shape style="position:absolute;left:15726;top:1926;width:2;height:6788" coordorigin="15726,1926" coordsize="0,6788" path="m15726,8714l15726,1926e" filled="f" stroked="t" strokeweight="1.083282pt" strokecolor="#000000">
                <v:path arrowok="t"/>
              </v:shape>
            </v:group>
            <v:group style="position:absolute;left:1000;top:4779;width:76;height:2" coordorigin="1000,4779" coordsize="76,2">
              <v:shape style="position:absolute;left:1000;top:4779;width:76;height:2" coordorigin="1000,4779" coordsize="76,0" path="m1000,4779l1076,4779e" filled="f" stroked="t" strokeweight=".252pt" strokecolor="#000000">
                <v:path arrowok="t"/>
              </v:shape>
            </v:group>
            <v:group style="position:absolute;left:1803;top:5152;width:43;height:2" coordorigin="1803,5152" coordsize="43,2">
              <v:shape style="position:absolute;left:1803;top:5152;width:43;height:2" coordorigin="1803,5152" coordsize="43,0" path="m1803,5152l1846,5152e" filled="f" stroked="t" strokeweight=".2pt" strokecolor="#000000">
                <v:path arrowok="t"/>
              </v:shape>
            </v:group>
            <v:group style="position:absolute;left:2088;top:9808;width:71;height:2" coordorigin="2088,9808" coordsize="71,2">
              <v:shape style="position:absolute;left:2088;top:9808;width:71;height:2" coordorigin="2088,9808" coordsize="71,0" path="m2088,9808l2159,9808e" filled="f" stroked="t" strokeweight=".164pt" strokecolor="#000000">
                <v:path arrowok="t"/>
              </v:shape>
            </v:group>
            <v:group style="position:absolute;left:2003;top:10266;width:189;height:2" coordorigin="2003,10266" coordsize="189,2">
              <v:shape style="position:absolute;left:2003;top:10266;width:189;height:2" coordorigin="2003,10266" coordsize="189,0" path="m2003,10266l2191,10266e" filled="f" stroked="t" strokeweight=".32pt" strokecolor="#000000">
                <v:path arrowok="t"/>
              </v:shape>
            </v:group>
            <v:group style="position:absolute;left:8640;top:11598;width:156;height:2" coordorigin="8640,11598" coordsize="156,2">
              <v:shape style="position:absolute;left:8640;top:11598;width:156;height:2" coordorigin="8640,11598" coordsize="156,0" path="m8640,11598l8796,11598e" filled="f" stroked="t" strokeweight=".4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17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159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4"/>
        </w:rPr>
        <w:t>_</w:t>
      </w:r>
      <w:r>
        <w:rPr>
          <w:rFonts w:ascii="Arial" w:hAnsi="Arial" w:cs="Arial" w:eastAsia="Arial"/>
          <w:sz w:val="12"/>
          <w:szCs w:val="12"/>
          <w:spacing w:val="0"/>
          <w:w w:val="14"/>
        </w:rPr>
        <w:t>   </w:t>
      </w:r>
      <w:r>
        <w:rPr>
          <w:rFonts w:ascii="Arial" w:hAnsi="Arial" w:cs="Arial" w:eastAsia="Arial"/>
          <w:sz w:val="12"/>
          <w:szCs w:val="12"/>
          <w:spacing w:val="3"/>
          <w:w w:val="1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2"/>
        </w:rPr>
        <w:t>lf</w:t>
      </w:r>
      <w:r>
        <w:rPr>
          <w:rFonts w:ascii="Arial" w:hAnsi="Arial" w:cs="Arial" w:eastAsia="Arial"/>
          <w:sz w:val="9"/>
          <w:szCs w:val="9"/>
          <w:spacing w:val="0"/>
          <w:w w:val="152"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152"/>
        </w:rPr>
        <w:t>l.f</w:t>
      </w:r>
      <w:r>
        <w:rPr>
          <w:rFonts w:ascii="Arial" w:hAnsi="Arial" w:cs="Arial" w:eastAsia="Arial"/>
          <w:sz w:val="9"/>
          <w:szCs w:val="9"/>
          <w:spacing w:val="0"/>
          <w:w w:val="152"/>
        </w:rPr>
        <w:t>r</w:t>
      </w:r>
      <w:r>
        <w:rPr>
          <w:rFonts w:ascii="Arial" w:hAnsi="Arial" w:cs="Arial" w:eastAsia="Arial"/>
          <w:sz w:val="9"/>
          <w:szCs w:val="9"/>
          <w:spacing w:val="-11"/>
          <w:w w:val="15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C'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tt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0"/>
          <w:i/>
        </w:rPr>
        <w:t>lfTf,fJII•¥rr.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20" w:lineRule="exact"/>
        <w:ind w:left="118" w:right="-20"/>
        <w:jc w:val="left"/>
        <w:tabs>
          <w:tab w:pos="4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f7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  <w:r>
        <w:rPr>
          <w:rFonts w:ascii="Arial" w:hAnsi="Arial" w:cs="Arial" w:eastAsia="Arial"/>
          <w:sz w:val="9"/>
          <w:szCs w:val="9"/>
          <w:spacing w:val="0"/>
          <w:w w:val="119"/>
          <w:i/>
        </w:rPr>
        <w:t>$1/LcTI</w:t>
      </w:r>
      <w:r>
        <w:rPr>
          <w:rFonts w:ascii="Arial" w:hAnsi="Arial" w:cs="Arial" w:eastAsia="Arial"/>
          <w:sz w:val="9"/>
          <w:szCs w:val="9"/>
          <w:spacing w:val="0"/>
          <w:w w:val="119"/>
          <w:i/>
        </w:rPr>
        <w:t>M</w:t>
      </w:r>
      <w:r>
        <w:rPr>
          <w:rFonts w:ascii="Arial" w:hAnsi="Arial" w:cs="Arial" w:eastAsia="Arial"/>
          <w:sz w:val="9"/>
          <w:szCs w:val="9"/>
          <w:spacing w:val="-3"/>
          <w:w w:val="119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2"/>
          <w:i/>
        </w:rPr>
        <w:t>.'ltl</w:t>
      </w:r>
      <w:r>
        <w:rPr>
          <w:rFonts w:ascii="Arial" w:hAnsi="Arial" w:cs="Arial" w:eastAsia="Arial"/>
          <w:sz w:val="10"/>
          <w:szCs w:val="10"/>
          <w:spacing w:val="5"/>
          <w:w w:val="153"/>
          <w:i/>
        </w:rPr>
        <w:t>«</w:t>
      </w:r>
      <w:r>
        <w:rPr>
          <w:rFonts w:ascii="Arial" w:hAnsi="Arial" w:cs="Arial" w:eastAsia="Arial"/>
          <w:sz w:val="9"/>
          <w:szCs w:val="9"/>
          <w:spacing w:val="0"/>
          <w:w w:val="101"/>
          <w:i/>
        </w:rPr>
        <w:t>CA6.f1'</w:t>
      </w:r>
      <w:r>
        <w:rPr>
          <w:rFonts w:ascii="Arial" w:hAnsi="Arial" w:cs="Arial" w:eastAsia="Arial"/>
          <w:sz w:val="9"/>
          <w:szCs w:val="9"/>
          <w:spacing w:val="0"/>
          <w:w w:val="194"/>
        </w:rPr>
        <w:t>·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94"/>
        </w:rPr>
        <w:t>--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1" w:lineRule="exact"/>
        <w:ind w:left="123" w:right="-20"/>
        <w:jc w:val="left"/>
        <w:tabs>
          <w:tab w:pos="620" w:val="left"/>
          <w:tab w:pos="102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62"/>
        </w:rPr>
        <w:t>4: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41"/>
        </w:rPr>
        <w:t>a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6"/>
        </w:rPr>
        <w:t>"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6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2"/>
          <w:w w:val="276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  <w:i/>
        </w:rPr>
        <w:t>f!•J&lt;FN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  <w:i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79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3"/>
          <w:i/>
        </w:rPr>
        <w:t>lftf/J.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1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Times New Roman" w:hAnsi="Times New Roman" w:cs="Times New Roman" w:eastAsia="Times New Roman"/>
          <w:sz w:val="20"/>
          <w:szCs w:val="20"/>
          <w:strike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trike/>
        </w:rPr>
        <w:tab/>
      </w:r>
      <w:r>
        <w:rPr>
          <w:rFonts w:ascii="Times New Roman" w:hAnsi="Times New Roman" w:cs="Times New Roman" w:eastAsia="Times New Roman"/>
          <w:sz w:val="20"/>
          <w:szCs w:val="20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w w:val="248"/>
          <w:strike/>
        </w:rPr>
        <w:t>--</w:t>
      </w:r>
      <w:r>
        <w:rPr>
          <w:rFonts w:ascii="Times New Roman" w:hAnsi="Times New Roman" w:cs="Times New Roman" w:eastAsia="Times New Roman"/>
          <w:sz w:val="20"/>
          <w:szCs w:val="20"/>
          <w:w w:val="248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248"/>
          <w:strike/>
        </w:rPr>
        <w:t>·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248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strike/>
        </w:rPr>
        <w:t>-·--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strike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4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-25"/>
          <w:w w:val="100"/>
          <w:strike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5"/>
          <w:w w:val="100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8"/>
          <w:strike/>
        </w:rPr>
        <w:t>-=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8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88"/>
          <w:strike/>
        </w:rPr>
        <w:t>=</w:t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88"/>
          <w:strike/>
        </w:rPr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88"/>
        </w:rPr>
      </w:r>
      <w:r>
        <w:rPr>
          <w:rFonts w:ascii="Times New Roman" w:hAnsi="Times New Roman" w:cs="Times New Roman" w:eastAsia="Times New Roman"/>
          <w:sz w:val="20"/>
          <w:szCs w:val="20"/>
          <w:spacing w:val="10"/>
          <w:w w:val="88"/>
        </w:rPr>
      </w:r>
      <w:r>
        <w:rPr>
          <w:rFonts w:ascii="Times New Roman" w:hAnsi="Times New Roman" w:cs="Times New Roman" w:eastAsia="Times New Roman"/>
          <w:sz w:val="10"/>
          <w:szCs w:val="10"/>
          <w:spacing w:val="-39"/>
          <w:w w:val="103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6"/>
          <w:w w:val="6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2"/>
        </w:rPr>
        <w:t>z: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34"/>
        </w:rPr>
        <w:t>··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3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34"/>
        </w:rPr>
        <w:t>-·---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7"/>
        </w:rPr>
        <w:t>-·----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7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320" w:right="420"/>
          <w:cols w:num="2" w:equalWidth="0">
            <w:col w:w="1911" w:space="3662"/>
            <w:col w:w="9467"/>
          </w:cols>
        </w:sectPr>
      </w:pPr>
      <w:rPr/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6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8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78"/>
        </w:rPr>
        <w:t>:!roc/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1</w:t>
      </w:r>
      <w:r>
        <w:rPr>
          <w:rFonts w:ascii="Segoe UI" w:hAnsi="Segoe UI" w:cs="Segoe UI" w:eastAsia="Segoe UI"/>
          <w:sz w:val="14"/>
          <w:szCs w:val="14"/>
          <w:spacing w:val="10"/>
          <w:w w:val="7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1llr.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185" w:lineRule="exact"/>
        <w:ind w:left="166" w:right="12849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196&lt;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0" w:lineRule="exact"/>
        <w:ind w:left="162" w:right="1287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1'66</w:t>
      </w:r>
      <w:r>
        <w:rPr>
          <w:rFonts w:ascii="Segoe UI" w:hAnsi="Segoe UI" w:cs="Segoe UI" w:eastAsia="Segoe UI"/>
          <w:sz w:val="9"/>
          <w:szCs w:val="9"/>
          <w:spacing w:val="18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206" w:lineRule="auto"/>
        <w:ind w:left="148" w:right="1283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906914pt;margin-top:20.865570pt;width:20.858231pt;height:7.096185pt;mso-position-horizontal-relative:page;mso-position-vertical-relative:paragraph;z-index:-19486" type="#_x0000_t202" filled="f" stroked="f">
            <v:textbox inset="0,0,0,0">
              <w:txbxContent>
                <w:p>
                  <w:pPr>
                    <w:spacing w:before="0" w:after="0" w:line="11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JC�6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5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681768pt;margin-top:16.892263pt;width:19.074469pt;height:4.939634pt;mso-position-horizontal-relative:page;mso-position-vertical-relative:paragraph;z-index:-19480;rotation:1" type="#_x0000_t136" fillcolor="#000000" stroked="f">
            <o:extrusion v:ext="view" autorotationcenter="t"/>
            <v:textpath style="font-family:&amp;quot;Segoe UI&amp;quot;;font-size:4pt;v-text-kern:t;mso-text-shadow:auto" string="JoqJ.  1.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ltl.l�C.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'­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lct/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tu�q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80" w:right="2260"/>
        </w:sectPr>
      </w:pPr>
      <w:rPr/>
    </w:p>
    <w:p>
      <w:pPr>
        <w:spacing w:before="25" w:after="0" w:line="240" w:lineRule="auto"/>
        <w:ind w:left="17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.384516pt;margin-top:5.975276pt;width:4.216320pt;height:10.800419pt;mso-position-horizontal-relative:page;mso-position-vertical-relative:paragraph;z-index:-19487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2"/>
                      <w:position w:val="1"/>
                    </w:rPr>
                    <w:t>:f_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l/(1(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5" w:lineRule="exact"/>
        <w:ind w:left="1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10"/>
        </w:rPr>
        <w:t>1/DJ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74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1/0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.:!.1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left="16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42"/>
        </w:rPr>
        <w:t>/Jf)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1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232218pt;margin-top:5.760172pt;width:11.141815pt;height:4.933382pt;mso-position-horizontal-relative:page;mso-position-vertical-relative:paragraph;z-index:-19464;rotation:358" type="#_x0000_t136" fillcolor="#000000" stroked="f">
            <o:extrusion v:ext="view" autorotationcenter="t"/>
            <v:textpath style="font-family:&amp;quot;Segoe UI&amp;quot;;font-size:4pt;v-text-kern:t;mso-text-shadow:auto" string="1/..YC"/>
          </v:shape>
        </w:pict>
      </w:r>
      <w:r>
        <w:rPr/>
        <w:pict>
          <w10:wrap type="none"/>
          <v:shape style="position:absolute;margin-left:27.612526pt;margin-top:5.239262pt;width:2.709971pt;height:4.83166pt;mso-position-horizontal-relative:page;mso-position-vertical-relative:paragraph;z-index:-19463;rotation:358" type="#_x0000_t136" fillcolor="#000000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/tJtJ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5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888008pt;margin-top:-2.121235pt;width:10.077450pt;height:5.173054pt;mso-position-horizontal-relative:page;mso-position-vertical-relative:paragraph;z-index:-19467;rotation:2" type="#_x0000_t136" fillcolor="#000000" stroked="f">
            <o:extrusion v:ext="view" autorotationcenter="t"/>
            <v:textpath style="font-family:&amp;quot;Segoe UI&amp;quot;;font-size:4pt;v-text-kern:t;mso-text-shadow:auto" string="Jlifl"/>
          </v:shape>
        </w:pict>
      </w:r>
      <w:r>
        <w:rPr/>
        <w:pict>
          <w10:wrap type="none"/>
          <v:shape style="position:absolute;margin-left:27.035986pt;margin-top:-1.718403pt;width:2.652827pt;height:4.800744pt;mso-position-horizontal-relative:page;mso-position-vertical-relative:paragraph;z-index:-19466;rotation:2" type="#_x0000_t136" fillcolor="#000000" stroked="f">
            <o:extrusion v:ext="view" autorotationcenter="t"/>
            <v:textpath style="font-family:&amp;quot;Segoe UI&amp;quot;;font-size:4pt;v-text-kern:t;mso-text-shadow:auto" string="I."/>
          </v:shape>
        </w:pict>
      </w:r>
      <w:r>
        <w:rPr>
          <w:rFonts w:ascii="Segoe UI" w:hAnsi="Segoe UI" w:cs="Segoe UI" w:eastAsia="Segoe UI"/>
          <w:sz w:val="14"/>
          <w:szCs w:val="14"/>
          <w:spacing w:val="-1"/>
          <w:w w:val="74"/>
        </w:rPr>
        <w:t>111</w:t>
      </w:r>
      <w:r>
        <w:rPr>
          <w:rFonts w:ascii="Segoe UI" w:hAnsi="Segoe UI" w:cs="Segoe UI" w:eastAsia="Segoe UI"/>
          <w:sz w:val="14"/>
          <w:szCs w:val="14"/>
          <w:spacing w:val="0"/>
          <w:w w:val="74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74"/>
        </w:rPr>
        <w:t>   </w:t>
      </w:r>
      <w:r>
        <w:rPr>
          <w:rFonts w:ascii="Segoe UI" w:hAnsi="Segoe UI" w:cs="Segoe UI" w:eastAsia="Segoe UI"/>
          <w:sz w:val="14"/>
          <w:szCs w:val="14"/>
          <w:spacing w:val="3"/>
          <w:w w:val="7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603173pt;margin-top:5.768683pt;width:11.881126pt;height:4.987480pt;mso-position-horizontal-relative:page;mso-position-vertical-relative:paragraph;z-index:-19476;rotation:1" type="#_x0000_t136" fillcolor="#000000" stroked="f">
            <o:extrusion v:ext="view" autorotationcenter="t"/>
            <v:textpath style="font-family:&amp;quot;Segoe UI&amp;quot;;font-size:4pt;v-text-kern:t;mso-text-shadow:auto" string="t/U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1111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240" w:lineRule="auto"/>
        <w:ind w:left="15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393055pt;margin-top:11.319547pt;width:10.667544pt;height:4.940982pt;mso-position-horizontal-relative:page;mso-position-vertical-relative:paragraph;z-index:-19475;rotation:1" type="#_x0000_t136" fillcolor="#000000" stroked="f">
            <o:extrusion v:ext="view" autorotationcenter="t"/>
            <v:textpath style="font-family:&amp;quot;Segoe UI&amp;quot;;font-size:4pt;v-text-kern:t;mso-text-shadow:auto" string="lift"/>
          </v:shape>
        </w:pict>
      </w:r>
      <w:r>
        <w:rPr>
          <w:rFonts w:ascii="Segoe UI" w:hAnsi="Segoe UI" w:cs="Segoe UI" w:eastAsia="Segoe UI"/>
          <w:sz w:val="9"/>
          <w:szCs w:val="9"/>
          <w:w w:val="149"/>
          <w:position w:val="4"/>
        </w:rPr>
        <w:t>J</w:t>
      </w:r>
      <w:r>
        <w:rPr>
          <w:rFonts w:ascii="Segoe UI" w:hAnsi="Segoe UI" w:cs="Segoe UI" w:eastAsia="Segoe UI"/>
          <w:sz w:val="9"/>
          <w:szCs w:val="9"/>
          <w:w w:val="191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w w:val="212"/>
          <w:position w:val="0"/>
        </w:rPr>
        <w:t>f</w:t>
      </w:r>
      <w:r>
        <w:rPr>
          <w:rFonts w:ascii="Segoe UI" w:hAnsi="Segoe UI" w:cs="Segoe UI" w:eastAsia="Segoe UI"/>
          <w:sz w:val="9"/>
          <w:szCs w:val="9"/>
          <w:w w:val="62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93" w:lineRule="auto"/>
        <w:ind w:left="101" w:right="137" w:firstLine="57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0.498407pt;margin-top:12.892143pt;width:12.068492pt;height:4.857067pt;mso-position-horizontal-relative:page;mso-position-vertical-relative:paragraph;z-index:-19474;rotation:1" type="#_x0000_t136" fillcolor="#000000" stroked="f">
            <o:extrusion v:ext="view" autorotationcenter="t"/>
            <v:textpath style="font-family:&amp;quot;Segoe UI&amp;quot;;font-size:4pt;v-text-kern:t;mso-text-shadow:auto" string=".f/J'i"/>
          </v:shape>
        </w:pict>
      </w:r>
      <w:r>
        <w:rPr/>
        <w:pict>
          <w10:wrap type="none"/>
          <v:shape style="position:absolute;margin-left:11.432133pt;margin-top:-3.961182pt;width:11.11514pt;height:4.861672pt;mso-position-horizontal-relative:page;mso-position-vertical-relative:paragraph;z-index:-19465;rotation:2" type="#_x0000_t136" fillcolor="#000000" stroked="f">
            <o:extrusion v:ext="view" autorotationcenter="t"/>
            <v:textpath style="font-family:&amp;quot;Segoe UI&amp;quot;;font-size:4pt;v-text-kern:t;mso-text-shadow:auto" string="1118_"/>
          </v:shape>
        </w:pict>
      </w:r>
      <w:r>
        <w:rPr>
          <w:rFonts w:ascii="Segoe UI" w:hAnsi="Segoe UI" w:cs="Segoe UI" w:eastAsia="Segoe UI"/>
          <w:sz w:val="9"/>
          <w:szCs w:val="9"/>
          <w:w w:val="104"/>
          <w:position w:val="2"/>
        </w:rPr>
        <w:t>£</w:t>
      </w:r>
      <w:r>
        <w:rPr>
          <w:rFonts w:ascii="Segoe UI" w:hAnsi="Segoe UI" w:cs="Segoe UI" w:eastAsia="Segoe UI"/>
          <w:sz w:val="9"/>
          <w:szCs w:val="9"/>
          <w:w w:val="8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w w:val="25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w w:val="291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w w:val="29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JJ5/!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5" w:after="0" w:line="240" w:lineRule="auto"/>
        <w:ind w:left="1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000874pt;margin-top:11.424532pt;width:12.314292pt;height:4.880239pt;mso-position-horizontal-relative:page;mso-position-vertical-relative:paragraph;z-index:-19473;rotation:1" type="#_x0000_t136" fillcolor="#000000" stroked="f">
            <o:extrusion v:ext="view" autorotationcenter="t"/>
            <v:textpath style="font-family:&amp;quot;Segoe UI&amp;quot;;font-size:4pt;v-text-kern:t;mso-text-shadow:auto" string="LIH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1/5.1.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8" w:after="0" w:line="240" w:lineRule="auto"/>
        <w:ind w:left="1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501283pt;margin-top:11.896322pt;width:11.372108pt;height:4.925767pt;mso-position-horizontal-relative:page;mso-position-vertical-relative:paragraph;z-index:-19472;rotation:1" type="#_x0000_t136" fillcolor="#000000" stroked="f">
            <o:extrusion v:ext="view" autorotationcenter="t"/>
            <v:textpath style="font-family:&amp;quot;Segoe UI&amp;quot;;font-size:4pt;v-text-kern:t;mso-text-shadow:auto" string="{1-1'�"/>
          </v:shape>
        </w:pict>
      </w:r>
      <w:r>
        <w:rPr>
          <w:rFonts w:ascii="Segoe UI" w:hAnsi="Segoe UI" w:cs="Segoe UI" w:eastAsia="Segoe UI"/>
          <w:sz w:val="9"/>
          <w:szCs w:val="9"/>
          <w:w w:val="105"/>
        </w:rPr>
        <w:t>111</w:t>
      </w:r>
      <w:r>
        <w:rPr>
          <w:rFonts w:ascii="Segoe UI" w:hAnsi="Segoe UI" w:cs="Segoe UI" w:eastAsia="Segoe UI"/>
          <w:sz w:val="9"/>
          <w:szCs w:val="9"/>
          <w:w w:val="66"/>
          <w:position w:val="1"/>
        </w:rPr>
        <w:t>'1:.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32" w:lineRule="auto"/>
        <w:ind w:left="141" w:right="133" w:firstLine="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278239pt;margin-top:-2.213539pt;width:11.843119pt;height:4.898268pt;mso-position-horizontal-relative:page;mso-position-vertical-relative:paragraph;z-index:-19471;rotation:1" type="#_x0000_t136" fillcolor="#000000" stroked="f">
            <o:extrusion v:ext="view" autorotationcenter="t"/>
            <v:textpath style="font-family:&amp;quot;Segoe UI&amp;quot;;font-size:4pt;v-text-kern:t;mso-text-shadow:auto" string="llfl"/>
          </v:shape>
        </w:pict>
      </w:r>
      <w:r>
        <w:rPr>
          <w:rFonts w:ascii="Segoe UI" w:hAnsi="Segoe UI" w:cs="Segoe UI" w:eastAsia="Segoe UI"/>
          <w:sz w:val="9"/>
          <w:szCs w:val="9"/>
          <w:w w:val="181"/>
        </w:rPr>
        <w:t>u</w:t>
      </w:r>
      <w:r>
        <w:rPr>
          <w:rFonts w:ascii="Segoe UI" w:hAnsi="Segoe UI" w:cs="Segoe UI" w:eastAsia="Segoe UI"/>
          <w:sz w:val="9"/>
          <w:szCs w:val="9"/>
          <w:w w:val="180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w w:val="122"/>
          <w:position w:val="4"/>
        </w:rPr>
        <w:t>q</w:t>
      </w:r>
      <w:r>
        <w:rPr>
          <w:rFonts w:ascii="Segoe UI" w:hAnsi="Segoe UI" w:cs="Segoe UI" w:eastAsia="Segoe UI"/>
          <w:sz w:val="9"/>
          <w:szCs w:val="9"/>
          <w:w w:val="122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w w:val="148"/>
          <w:position w:val="1"/>
        </w:rPr>
        <w:t>fL.f</w:t>
      </w:r>
      <w:r>
        <w:rPr>
          <w:rFonts w:ascii="Segoe UI" w:hAnsi="Segoe UI" w:cs="Segoe UI" w:eastAsia="Segoe UI"/>
          <w:sz w:val="9"/>
          <w:szCs w:val="9"/>
          <w:w w:val="108"/>
          <w:position w:val="0"/>
        </w:rPr>
        <w:t>?.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84" w:lineRule="exact"/>
        <w:ind w:left="156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UR&lt;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1" w:lineRule="exact"/>
        <w:ind w:left="14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((�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.a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left="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UO.J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0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_/.��.£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18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U65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9" w:lineRule="exact"/>
        <w:ind w:left="16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3"/>
        </w:rPr>
        <w:t>tiLO.</w:t>
      </w:r>
      <w:r>
        <w:rPr>
          <w:rFonts w:ascii="Segoe UI" w:hAnsi="Segoe UI" w:cs="Segoe UI" w:eastAsia="Segoe UI"/>
          <w:sz w:val="14"/>
          <w:szCs w:val="14"/>
          <w:spacing w:val="0"/>
          <w:w w:val="73"/>
        </w:rPr>
        <w:t>  </w:t>
      </w:r>
      <w:r>
        <w:rPr>
          <w:rFonts w:ascii="Segoe UI" w:hAnsi="Segoe UI" w:cs="Segoe UI" w:eastAsia="Segoe UI"/>
          <w:sz w:val="14"/>
          <w:szCs w:val="14"/>
          <w:spacing w:val="22"/>
          <w:w w:val="7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21" w:lineRule="auto"/>
        <w:ind w:left="148" w:right="-22" w:firstLine="9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1.123372pt;margin-top:10.028296pt;width:19.349042pt;height:5.102726pt;mso-position-horizontal-relative:page;mso-position-vertical-relative:paragraph;z-index:-19462;rotation:359" type="#_x0000_t136" fillcolor="#000000" stroked="f">
            <o:extrusion v:ext="view" autorotationcenter="t"/>
            <v:textpath style="font-family:&amp;quot;Segoe UI&amp;quot;;font-size:4pt;v-text-kern:t;mso-text-shadow:auto" string="11)1  I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1/l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53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0"/>
          <w:position w:val="-2"/>
        </w:rPr>
        <w:t>'­</w:t>
      </w:r>
      <w:r>
        <w:rPr>
          <w:rFonts w:ascii="Segoe UI" w:hAnsi="Segoe UI" w:cs="Segoe UI" w:eastAsia="Segoe UI"/>
          <w:sz w:val="14"/>
          <w:szCs w:val="14"/>
          <w:spacing w:val="0"/>
          <w:w w:val="7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NIZ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3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240" w:lineRule="auto"/>
        <w:ind w:left="4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1"/>
          <w:w w:val="91"/>
        </w:rPr>
        <w:t>iififir</w:t>
      </w:r>
      <w:r>
        <w:rPr>
          <w:rFonts w:ascii="Segoe UI" w:hAnsi="Segoe UI" w:cs="Segoe UI" w:eastAsia="Segoe UI"/>
          <w:sz w:val="14"/>
          <w:szCs w:val="14"/>
          <w:spacing w:val="0"/>
          <w:w w:val="91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100"/>
        </w:rPr>
        <w:t>;({MR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0"/>
        </w:rPr>
        <w:t>'RI#IE/)}'¥.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555" w:right="16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4.382458pt;margin-top:-4.586683pt;width:2.203719pt;height:4.81496pt;mso-position-horizontal-relative:page;mso-position-vertical-relative:paragraph;z-index:-19479;rotation:1" type="#_x0000_t136" fillcolor="#000000" stroked="f">
            <o:extrusion v:ext="view" autorotationcenter="t"/>
            <v:textpath style="font-family:&amp;quot;Segoe UI&amp;quot;;font-size:4pt;v-text-kern:t;mso-text-shadow:auto" string="&quot;"/>
          </v:shape>
        </w:pict>
      </w:r>
      <w:r>
        <w:rPr/>
        <w:pict>
          <w10:wrap type="none"/>
          <v:shape style="position:absolute;margin-left:63.542545pt;margin-top:-4.472655pt;width:31.611902pt;height:5.385164pt;mso-position-horizontal-relative:page;mso-position-vertical-relative:paragraph;z-index:-19478;rotation:1" type="#_x0000_t136" fillcolor="#000000" stroked="f">
            <o:extrusion v:ext="view" autorotationcenter="t"/>
            <v:textpath style="font-family:&amp;quot;Segoe UI&amp;quot;;font-size:4pt;v-text-kern:t;mso-text-shadow:auto" string=".._    ___t:fl'l   ft'IL"/>
          </v:shape>
        </w:pict>
      </w:r>
      <w:r>
        <w:rPr/>
        <w:pict>
          <w10:wrap type="none"/>
          <v:shape style="position:absolute;margin-left:42.563728pt;margin-top:-2.900145pt;width:3.150246pt;height:2.871664pt;mso-position-horizontal-relative:page;mso-position-vertical-relative:paragraph;z-index:-19477;rotation:1" type="#_x0000_t136" fillcolor="#000000" stroked="f">
            <o:extrusion v:ext="view" autorotationcenter="t"/>
            <v:textpath style="font-family:&amp;quot;Segoe UI&amp;quot;;font-size:2pt;v-text-kern:t;mso-text-shadow:auto" string="I'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i'&lt;vrS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377" w:right="5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0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-8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_·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flJIJ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85"/>
        </w:rPr>
        <w:t>C'�#ft/1..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00"/>
        </w:rPr>
        <w:t>P/(lfQ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P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5"/>
        </w:rPr>
        <w:t>lfCRD·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15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1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1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10"/>
        </w:rPr>
        <w:t>.AVO/II(,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9"/>
        </w:rPr>
        <w:t>/IIUr!Nif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4"/>
        </w:rPr>
        <w:t>lfff/t'/</w:t>
      </w:r>
      <w:r>
        <w:rPr>
          <w:rFonts w:ascii="Segoe UI" w:hAnsi="Segoe UI" w:cs="Segoe UI" w:eastAsia="Segoe UI"/>
          <w:sz w:val="9"/>
          <w:szCs w:val="9"/>
          <w:spacing w:val="5"/>
          <w:w w:val="10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9"/>
        </w:rPr>
        <w:t>j!!</w:t>
      </w:r>
      <w:r>
        <w:rPr>
          <w:rFonts w:ascii="Segoe UI" w:hAnsi="Segoe UI" w:cs="Segoe UI" w:eastAsia="Segoe UI"/>
          <w:sz w:val="9"/>
          <w:szCs w:val="9"/>
          <w:spacing w:val="-5"/>
          <w:w w:val="239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97"/>
        </w:rPr>
        <w:t>tx:l(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164" w:right="55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>         </w:t>
      </w:r>
      <w:r>
        <w:rPr>
          <w:rFonts w:ascii="Segoe UI" w:hAnsi="Segoe UI" w:cs="Segoe UI" w:eastAsia="Segoe UI"/>
          <w:sz w:val="5"/>
          <w:szCs w:val="5"/>
          <w:spacing w:val="8"/>
          <w:w w:val="100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0"/>
        </w:rPr>
        <w:t>Jltrf&lt;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1"/>
        </w:rPr>
        <w:t>ll'l'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5" w:lineRule="exact"/>
        <w:ind w:left="561" w:right="10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5"/>
        </w:rPr>
        <w:t>/II'PI/INJnft.fif,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571" w:right="8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30"/>
        </w:rPr>
        <w:t>/fl'6,$Mr,</w:t>
      </w:r>
      <w:r>
        <w:rPr>
          <w:rFonts w:ascii="Segoe UI" w:hAnsi="Segoe UI" w:cs="Segoe UI" w:eastAsia="Segoe UI"/>
          <w:sz w:val="9"/>
          <w:szCs w:val="9"/>
          <w:spacing w:val="-15"/>
          <w:w w:val="130"/>
        </w:rPr>
        <w:t>.</w:t>
      </w:r>
      <w:r>
        <w:rPr>
          <w:rFonts w:ascii="Segoe UI" w:hAnsi="Segoe UI" w:cs="Segoe UI" w:eastAsia="Segoe UI"/>
          <w:sz w:val="5"/>
          <w:szCs w:val="5"/>
          <w:spacing w:val="2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0" w:lineRule="exact"/>
        <w:ind w:left="571" w:right="40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7"/>
        </w:rPr>
        <w:t>/t</w:t>
      </w:r>
      <w:r>
        <w:rPr>
          <w:rFonts w:ascii="Segoe UI" w:hAnsi="Segoe UI" w:cs="Segoe UI" w:eastAsia="Segoe UI"/>
          <w:sz w:val="9"/>
          <w:szCs w:val="9"/>
          <w:spacing w:val="5"/>
          <w:w w:val="10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  <w:t>A:.</w:t>
      </w:r>
      <w:r>
        <w:rPr>
          <w:rFonts w:ascii="Segoe UI" w:hAnsi="Segoe UI" w:cs="Segoe UI" w:eastAsia="Segoe UI"/>
          <w:sz w:val="9"/>
          <w:szCs w:val="9"/>
          <w:spacing w:val="-5"/>
          <w:w w:val="9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638" w:right="34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1"/>
        </w:rPr>
        <w:t>PIN,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left="614" w:right="29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4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w w:val="127"/>
          <w:position w:val="1"/>
        </w:rPr>
        <w:t>!/qcw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114" w:lineRule="exact"/>
        <w:ind w:left="64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97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_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_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60"/>
        </w:rPr>
        <w:t>$���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   </w:t>
      </w:r>
      <w:r>
        <w:rPr>
          <w:rFonts w:ascii="Segoe UI" w:hAnsi="Segoe UI" w:cs="Segoe UI" w:eastAsia="Segoe UI"/>
          <w:sz w:val="14"/>
          <w:szCs w:val="14"/>
          <w:spacing w:val="10"/>
          <w:w w:val="6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25" w:lineRule="exact"/>
        <w:ind w:left="395" w:right="-36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205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83"/>
          <w:position w:val="1"/>
        </w:rPr>
        <w:t>e&amp;</w:t>
      </w:r>
      <w:r>
        <w:rPr>
          <w:rFonts w:ascii="Segoe UI" w:hAnsi="Segoe UI" w:cs="Segoe UI" w:eastAsia="Segoe UI"/>
          <w:sz w:val="14"/>
          <w:szCs w:val="14"/>
          <w:spacing w:val="5"/>
          <w:w w:val="8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1"/>
        </w:rPr>
        <w:t>_,,tllL�---·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3" w:lineRule="exact"/>
        <w:ind w:left="365" w:right="-47"/>
        <w:jc w:val="center"/>
        <w:tabs>
          <w:tab w:pos="1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07"/>
        </w:rPr>
        <w:t>::_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39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27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8"/>
        </w:rPr>
        <w:t>��'H&lt;f</w:t>
      </w:r>
      <w:r>
        <w:rPr>
          <w:rFonts w:ascii="Segoe UI" w:hAnsi="Segoe UI" w:cs="Segoe UI" w:eastAsia="Segoe UI"/>
          <w:sz w:val="9"/>
          <w:szCs w:val="9"/>
          <w:spacing w:val="-19"/>
          <w:w w:val="78"/>
        </w:rPr>
        <w:t>'</w:t>
      </w:r>
      <w:r>
        <w:rPr>
          <w:rFonts w:ascii="Segoe UI" w:hAnsi="Segoe UI" w:cs="Segoe UI" w:eastAsia="Segoe UI"/>
          <w:sz w:val="9"/>
          <w:szCs w:val="9"/>
          <w:spacing w:val="-19"/>
          <w:w w:val="94"/>
        </w:rPr>
      </w:r>
      <w:r>
        <w:rPr>
          <w:rFonts w:ascii="Segoe UI" w:hAnsi="Segoe UI" w:cs="Segoe UI" w:eastAsia="Segoe UI"/>
          <w:sz w:val="9"/>
          <w:szCs w:val="9"/>
          <w:spacing w:val="0"/>
          <w:w w:val="9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44" w:lineRule="exact"/>
        <w:ind w:left="125" w:right="355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8"/>
          <w:position w:val="11"/>
        </w:rPr>
        <w:t>"</w:t>
      </w:r>
      <w:r>
        <w:rPr>
          <w:rFonts w:ascii="Segoe UI" w:hAnsi="Segoe UI" w:cs="Segoe UI" w:eastAsia="Segoe UI"/>
          <w:sz w:val="21"/>
          <w:szCs w:val="21"/>
          <w:spacing w:val="0"/>
          <w:w w:val="58"/>
          <w:position w:val="11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58"/>
          <w:position w:val="1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1"/>
          <w:position w:val="-2"/>
        </w:rPr>
        <w:t>.fwir.('K/M$�_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89" w:lineRule="exact"/>
        <w:ind w:left="472" w:right="23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Jb'l'�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0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7"/>
        </w:rPr>
        <w:t>/f'J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80" w:right="2260"/>
          <w:cols w:num="3" w:equalWidth="0">
            <w:col w:w="561" w:space="38"/>
            <w:col w:w="1338" w:space="7966"/>
            <w:col w:w="3537"/>
          </w:cols>
        </w:sectPr>
      </w:pPr>
      <w:rPr/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5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l�tc.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4" w:after="0" w:line="111" w:lineRule="exact"/>
        <w:ind w:left="951" w:right="1237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442126pt;margin-top:.278688pt;width:21.190503pt;height:13.082361pt;mso-position-horizontal-relative:page;mso-position-vertical-relative:paragraph;z-index:-19485" type="#_x0000_t202" filled="f" stroked="f">
            <v:textbox inset="0,0,0,0">
              <w:txbxContent>
                <w:p>
                  <w:pPr>
                    <w:spacing w:before="0" w:after="0" w:line="242" w:lineRule="exact"/>
                    <w:ind w:left="20" w:right="-53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1"/>
                    </w:rPr>
                    <w:t>m*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4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2"/>
                      <w:position w:val="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110" w:right="11582"/>
        <w:jc w:val="center"/>
        <w:tabs>
          <w:tab w:pos="10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55"/>
          <w:position w:val="-1"/>
        </w:rPr>
        <w:t>,2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-1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-1"/>
        </w:rPr>
        <w:t>J,.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7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-1"/>
          <w:w w:val="67"/>
          <w:position w:val="-1"/>
        </w:rPr>
        <w:t>$NII�T.</w:t>
      </w:r>
      <w:r>
        <w:rPr>
          <w:rFonts w:ascii="Segoe UI" w:hAnsi="Segoe UI" w:cs="Segoe UI" w:eastAsia="Segoe UI"/>
          <w:sz w:val="14"/>
          <w:szCs w:val="14"/>
          <w:spacing w:val="5"/>
          <w:w w:val="67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74"/>
          <w:position w:val="-1"/>
        </w:rPr>
        <w:t>JJ111</w:t>
      </w:r>
      <w:r>
        <w:rPr>
          <w:rFonts w:ascii="Segoe UI" w:hAnsi="Segoe UI" w:cs="Segoe UI" w:eastAsia="Segoe UI"/>
          <w:sz w:val="14"/>
          <w:szCs w:val="14"/>
          <w:spacing w:val="-2"/>
          <w:w w:val="87"/>
          <w:position w:val="-1"/>
        </w:rPr>
        <w:t>vf)_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80" w:h="12460" w:orient="landscape"/>
          <w:pgMar w:top="1480" w:bottom="280" w:left="80" w:right="2260"/>
        </w:sectPr>
      </w:pPr>
      <w:rPr/>
    </w:p>
    <w:p>
      <w:pPr>
        <w:spacing w:before="2" w:after="0" w:line="106" w:lineRule="exact"/>
        <w:ind w:left="14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39"/>
          <w:position w:val="-1"/>
        </w:rPr>
        <w:t>ll&lt;.J:</w:t>
      </w:r>
      <w:r>
        <w:rPr>
          <w:rFonts w:ascii="Segoe UI" w:hAnsi="Segoe UI" w:cs="Segoe UI" w:eastAsia="Segoe UI"/>
          <w:sz w:val="9"/>
          <w:szCs w:val="9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1"/>
        </w:rPr>
        <w:t>::</w:t>
      </w:r>
      <w:r>
        <w:rPr>
          <w:rFonts w:ascii="Segoe UI" w:hAnsi="Segoe UI" w:cs="Segoe UI" w:eastAsia="Segoe UI"/>
          <w:sz w:val="9"/>
          <w:szCs w:val="9"/>
          <w:spacing w:val="-10"/>
          <w:w w:val="191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-1"/>
        </w:rPr>
        <w:t>__</w:t>
      </w:r>
      <w:r>
        <w:rPr>
          <w:rFonts w:ascii="Segoe UI" w:hAnsi="Segoe UI" w:cs="Segoe UI" w:eastAsia="Segoe UI"/>
          <w:sz w:val="5"/>
          <w:szCs w:val="5"/>
          <w:spacing w:val="-2"/>
          <w:w w:val="191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27"/>
          <w:position w:val="-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88"/>
          <w:position w:val="-1"/>
        </w:rPr>
        <w:t>J.I:•!I'#</w:t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-1"/>
        </w:rPr>
        <w:t>Nf._,_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80" w:right="2260"/>
          <w:cols w:num="2" w:equalWidth="0">
            <w:col w:w="844" w:space="101"/>
            <w:col w:w="12495"/>
          </w:cols>
        </w:sectPr>
      </w:pPr>
      <w:rPr/>
    </w:p>
    <w:p>
      <w:pPr>
        <w:spacing w:before="0" w:after="0" w:line="135" w:lineRule="exact"/>
        <w:ind w:left="14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0pt;width:788.146973pt;height:622.474976pt;mso-position-horizontal-relative:page;mso-position-vertical-relative:page;z-index:-19488" coordorigin="0,0" coordsize="15763,12449">
            <v:shape style="position:absolute;left:0;top:0;width:15763;height:12449" type="#_x0000_t75">
              <v:imagedata r:id="rId197" o:title=""/>
            </v:shape>
            <v:group style="position:absolute;left:673;top:9837;width:4;height:1532" coordorigin="673,9837" coordsize="4,1532">
              <v:shape style="position:absolute;left:673;top:9837;width:4;height:1532" coordorigin="673,9837" coordsize="4,1532" path="m677,11369l673,9837e" filled="f" stroked="t" strokeweight=".722002pt" strokecolor="#000000">
                <v:path arrowok="t"/>
              </v:shape>
            </v:group>
            <v:group style="position:absolute;left:938;top:7797;width:72;height:2" coordorigin="938,7797" coordsize="72,2">
              <v:shape style="position:absolute;left:938;top:7797;width:72;height:2" coordorigin="938,7797" coordsize="72,0" path="m938,7797l1011,7797e" filled="f" stroked="t" strokeweight=".2422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l�'f�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   </w:t>
      </w:r>
      <w:r>
        <w:rPr>
          <w:rFonts w:ascii="Segoe UI" w:hAnsi="Segoe UI" w:cs="Segoe UI" w:eastAsia="Segoe UI"/>
          <w:sz w:val="14"/>
          <w:szCs w:val="14"/>
          <w:spacing w:val="1"/>
          <w:w w:val="6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27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4"/>
          <w:w w:val="12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1"/>
        </w:rPr>
        <w:t>{I'IO!V�_IUI!j,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0"/>
          <w:position w:val="1"/>
        </w:rPr>
        <w:t>�!Mfl;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3"/>
          <w:position w:val="1"/>
        </w:rPr>
        <w:t>-�</w:t>
      </w:r>
      <w:r>
        <w:rPr>
          <w:rFonts w:ascii="Segoe UI" w:hAnsi="Segoe UI" w:cs="Segoe UI" w:eastAsia="Segoe UI"/>
          <w:sz w:val="5"/>
          <w:szCs w:val="5"/>
          <w:spacing w:val="-13"/>
          <w:w w:val="26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3"/>
          <w:position w:val="1"/>
        </w:rPr>
        <w:t>-·--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1" w:lineRule="exact"/>
        <w:ind w:left="97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.010647pt;margin-top:2.462329pt;width:50.435544pt;height:30.825344pt;mso-position-horizontal-relative:page;mso-position-vertical-relative:paragraph;z-index:-19484" type="#_x0000_t202" filled="f" stroked="f">
            <v:textbox inset="0,0,0,0">
              <w:txbxContent>
                <w:p>
                  <w:pPr>
                    <w:spacing w:before="0" w:after="0" w:line="164" w:lineRule="exact"/>
                    <w:ind w:left="196" w:right="-31"/>
                    <w:jc w:val="center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4"/>
                      <w:position w:val="-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4"/>
                      <w:position w:val="-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21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4"/>
                      <w:position w:val="-1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7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51"/>
                      <w:position w:val="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51"/>
                      <w:position w:val="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5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2"/>
                      <w:position w:val="0"/>
                    </w:rPr>
                    <w:t>R•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"/>
                      <w:w w:val="72"/>
                      <w:position w:val="0"/>
                    </w:rPr>
                    <w:t>D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50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1"/>
                    </w:rPr>
                    <w:t>_F.ur,m!l'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  <w:position w:val="1"/>
                    </w:rPr>
                    <w:t>r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8"/>
                      <w:position w:val="0"/>
                    </w:rPr>
                    <w:t>/UI(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88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32"/>
                      <w:position w:val="0"/>
                    </w:rPr>
                    <w:t>srrlf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6" w:after="0" w:line="240" w:lineRule="auto"/>
                    <w:ind w:left="107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w w:val="119"/>
                    </w:rPr>
                    <w:t>/.enii.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1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0"/>
                    </w:rPr>
                    <w:t>I!Jf!.,_�-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537799pt;margin-top:4.36984pt;width:21.038721pt;height:7.003591pt;mso-position-horizontal-relative:page;mso-position-vertical-relative:paragraph;z-index:-19483" type="#_x0000_t202" filled="f" stroked="f">
            <v:textbox inset="0,0,0,0">
              <w:txbxContent>
                <w:p>
                  <w:pPr>
                    <w:spacing w:before="0" w:after="0" w:line="11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1"/>
                    </w:rPr>
                    <w:t>llf!l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3"/>
                      <w:w w:val="20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0.819758pt;margin-top:.175916pt;width:19.551057pt;height:4.929506pt;mso-position-horizontal-relative:page;mso-position-vertical-relative:paragraph;z-index:-19470;rotation:1" type="#_x0000_t136" fillcolor="#000000" stroked="f">
            <o:extrusion v:ext="view" autorotationcenter="t"/>
            <v:textpath style="font-family:&amp;quot;Segoe UI&amp;quot;;font-size:4pt;v-text-kern:t;mso-text-shadow:auto" string="t1f8.   !1.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46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89"/>
        </w:rPr>
        <w:t>�'�"</w:t>
      </w:r>
      <w:r>
        <w:rPr>
          <w:rFonts w:ascii="Segoe UI" w:hAnsi="Segoe UI" w:cs="Segoe UI" w:eastAsia="Segoe UI"/>
          <w:sz w:val="9"/>
          <w:szCs w:val="9"/>
          <w:spacing w:val="5"/>
          <w:w w:val="8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"""""</w:t>
      </w:r>
      <w:r>
        <w:rPr>
          <w:rFonts w:ascii="Segoe UI" w:hAnsi="Segoe UI" w:cs="Segoe UI" w:eastAsia="Segoe UI"/>
          <w:sz w:val="9"/>
          <w:szCs w:val="9"/>
          <w:spacing w:val="-3"/>
          <w:w w:val="255"/>
        </w:rPr>
        <w:t>"</w:t>
      </w:r>
      <w:r>
        <w:rPr>
          <w:rFonts w:ascii="Segoe UI" w:hAnsi="Segoe UI" w:cs="Segoe UI" w:eastAsia="Segoe UI"/>
          <w:sz w:val="9"/>
          <w:szCs w:val="9"/>
          <w:spacing w:val="-1"/>
          <w:w w:val="114"/>
        </w:rPr>
        <w:t>----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6" w:after="0" w:line="240" w:lineRule="auto"/>
        <w:ind w:left="1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.184116pt;margin-top:1.987819pt;width:4.89384pt;height:4.881757pt;mso-position-horizontal-relative:page;mso-position-vertical-relative:paragraph;z-index:-19482" type="#_x0000_t202" filled="f" stroked="f">
            <v:textbox inset="0,0,0,0">
              <w:txbxContent>
                <w:p>
                  <w:pPr>
                    <w:spacing w:before="0" w:after="0" w:line="6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5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5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2.982597pt;margin-top:5.589284pt;width:41.24789pt;height:5.053009pt;mso-position-horizontal-relative:page;mso-position-vertical-relative:paragraph;z-index:-19469;rotation:1" type="#_x0000_t136" fillcolor="#000000" stroked="f">
            <o:extrusion v:ext="view" autorotationcenter="t"/>
            <v:textpath style="font-family:&amp;quot;Segoe UI&amp;quot;;font-size:4pt;v-text-kern:t;mso-text-shadow:auto" string="�        _  Pt:JtfLT� �---�� ·"/>
          </v:shape>
        </w:pict>
      </w:r>
      <w:r>
        <w:rPr/>
        <w:pict>
          <w10:wrap type="none"/>
          <v:shape style="position:absolute;margin-left:96.251778pt;margin-top:6.283159pt;width:3.765215pt;height:4.822861pt;mso-position-horizontal-relative:page;mso-position-vertical-relative:paragraph;z-index:-19468;rotation:1" type="#_x0000_t136" fillcolor="#000000" stroked="f">
            <o:extrusion v:ext="view" autorotationcenter="t"/>
            <v:textpath style="font-family:&amp;quot;Segoe UI&amp;quot;;font-size:4pt;v-text-kern:t;mso-text-shadow:auto" string="-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/2.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14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132" w:right="-20"/>
        <w:jc w:val="left"/>
        <w:tabs>
          <w:tab w:pos="10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_j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2"/>
          <w:w w:val="77"/>
          <w:position w:val="1"/>
        </w:rPr>
        <w:t>f.Ml1</w:t>
      </w:r>
      <w:r>
        <w:rPr>
          <w:rFonts w:ascii="Segoe UI" w:hAnsi="Segoe UI" w:cs="Segoe UI" w:eastAsia="Segoe UI"/>
          <w:sz w:val="14"/>
          <w:szCs w:val="14"/>
          <w:spacing w:val="0"/>
          <w:w w:val="77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259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-10"/>
          <w:w w:val="259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2"/>
          <w:w w:val="128"/>
          <w:position w:val="1"/>
        </w:rPr>
        <w:t>__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5"/>
          <w:position w:val="1"/>
        </w:rPr>
        <w:t>""----�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88" w:lineRule="exact"/>
        <w:ind w:left="13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1112" w:right="1152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,$P}ft�-�-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284" w:right="1151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--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66"/>
        </w:rPr>
        <w:t>i'!!l:.Mn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8" w:lineRule="exact"/>
        <w:ind w:left="663" w:right="-20"/>
        <w:jc w:val="left"/>
        <w:tabs>
          <w:tab w:pos="1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4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78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78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0"/>
          <w:w w:val="78"/>
          <w:position w:val="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8"/>
          <w:position w:val="5"/>
        </w:rPr>
        <w:t>    </w:t>
      </w:r>
      <w:r>
        <w:rPr>
          <w:rFonts w:ascii="Segoe UI" w:hAnsi="Segoe UI" w:cs="Segoe UI" w:eastAsia="Segoe UI"/>
          <w:sz w:val="5"/>
          <w:szCs w:val="5"/>
          <w:spacing w:val="9"/>
          <w:w w:val="78"/>
          <w:position w:val="5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5"/>
        </w:rPr>
        <w:t>--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5"/>
        </w:rPr>
        <w:t>�</w:t>
      </w:r>
      <w:r>
        <w:rPr>
          <w:rFonts w:ascii="Segoe UI" w:hAnsi="Segoe UI" w:cs="Segoe UI" w:eastAsia="Segoe UI"/>
          <w:sz w:val="5"/>
          <w:szCs w:val="5"/>
          <w:spacing w:val="8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5"/>
        </w:rPr>
        <w:t>f't�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r</w:t>
      </w:r>
      <w:r>
        <w:rPr>
          <w:rFonts w:ascii="Segoe UI" w:hAnsi="Segoe UI" w:cs="Segoe UI" w:eastAsia="Segoe UI"/>
          <w:sz w:val="9"/>
          <w:szCs w:val="9"/>
          <w:spacing w:val="15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5"/>
        </w:rPr>
        <w:t>liM,_.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5" w:lineRule="exact"/>
        <w:ind w:left="100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2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3" w:lineRule="exact"/>
        <w:ind w:left="1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3"/>
          <w:position w:val="-1"/>
        </w:rPr>
        <w:t>!A68</w:t>
      </w:r>
      <w:r>
        <w:rPr>
          <w:rFonts w:ascii="Segoe UI" w:hAnsi="Segoe UI" w:cs="Segoe UI" w:eastAsia="Segoe UI"/>
          <w:sz w:val="9"/>
          <w:szCs w:val="9"/>
          <w:spacing w:val="16"/>
          <w:w w:val="13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2D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0"/>
          <w:position w:val="-1"/>
        </w:rPr>
        <w:t>__</w:t>
      </w:r>
      <w:r>
        <w:rPr>
          <w:rFonts w:ascii="Segoe UI" w:hAnsi="Segoe UI" w:cs="Segoe UI" w:eastAsia="Segoe UI"/>
          <w:sz w:val="5"/>
          <w:szCs w:val="5"/>
          <w:spacing w:val="13"/>
          <w:w w:val="22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-1"/>
        </w:rPr>
        <w:t>�·-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15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3"/>
        </w:rPr>
        <w:t>181.6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 </w:t>
      </w:r>
      <w:r>
        <w:rPr>
          <w:rFonts w:ascii="Segoe UI" w:hAnsi="Segoe UI" w:cs="Segoe UI" w:eastAsia="Segoe UI"/>
          <w:sz w:val="14"/>
          <w:szCs w:val="14"/>
          <w:spacing w:val="16"/>
          <w:w w:val="6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/..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</w:t>
      </w:r>
      <w:r>
        <w:rPr>
          <w:rFonts w:ascii="Segoe UI" w:hAnsi="Segoe UI" w:cs="Segoe UI" w:eastAsia="Segoe UI"/>
          <w:sz w:val="14"/>
          <w:szCs w:val="14"/>
          <w:spacing w:val="3"/>
          <w:w w:val="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f&lt;EIII{.lfLJ.�I)IJI'(�Sn�&gt;��--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left="14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0"/>
          <w:position w:val="1"/>
        </w:rPr>
        <w:t>18.1&lt;:!</w:t>
      </w:r>
      <w:r>
        <w:rPr>
          <w:rFonts w:ascii="Segoe UI" w:hAnsi="Segoe UI" w:cs="Segoe UI" w:eastAsia="Segoe UI"/>
          <w:sz w:val="14"/>
          <w:szCs w:val="14"/>
          <w:spacing w:val="0"/>
          <w:w w:val="6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8"/>
          <w:w w:val="6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lfCUJi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6"/>
          <w:position w:val="1"/>
        </w:rPr>
        <w:t>ltl'r.r</w:t>
      </w:r>
      <w:r>
        <w:rPr>
          <w:rFonts w:ascii="Segoe UI" w:hAnsi="Segoe UI" w:cs="Segoe UI" w:eastAsia="Segoe UI"/>
          <w:sz w:val="9"/>
          <w:szCs w:val="9"/>
          <w:spacing w:val="5"/>
          <w:w w:val="11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1"/>
          <w:w w:val="124"/>
          <w:position w:val="1"/>
        </w:rPr>
        <w:t>IJI/.Y,</w:t>
      </w:r>
      <w:r>
        <w:rPr>
          <w:rFonts w:ascii="Segoe UI" w:hAnsi="Segoe UI" w:cs="Segoe UI" w:eastAsia="Segoe UI"/>
          <w:sz w:val="9"/>
          <w:szCs w:val="9"/>
          <w:spacing w:val="5"/>
          <w:w w:val="124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5"/>
          <w:w w:val="185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5"/>
          <w:w w:val="185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11" w:lineRule="exact"/>
        <w:ind w:left="159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83"/>
          <w:position w:val="-1"/>
        </w:rPr>
        <w:t>!:1J</w:t>
      </w:r>
      <w:r>
        <w:rPr>
          <w:rFonts w:ascii="Segoe UI" w:hAnsi="Segoe UI" w:cs="Segoe UI" w:eastAsia="Segoe UI"/>
          <w:sz w:val="21"/>
          <w:szCs w:val="21"/>
          <w:spacing w:val="10"/>
          <w:w w:val="83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-1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42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0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1"/>
        </w:rPr>
        <w:t>,.�;;</w: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-1"/>
        </w:rPr>
        <w:t>;;;�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-1"/>
        </w:rPr>
        <w:t>e!'::_�·"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1" w:lineRule="exact"/>
        <w:ind w:left="15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04"/>
        </w:rPr>
        <w:t>181</w:t>
      </w:r>
      <w:r>
        <w:rPr>
          <w:rFonts w:ascii="Segoe UI" w:hAnsi="Segoe UI" w:cs="Segoe UI" w:eastAsia="Segoe UI"/>
          <w:sz w:val="14"/>
          <w:szCs w:val="14"/>
          <w:spacing w:val="0"/>
          <w:w w:val="104"/>
        </w:rPr>
        <w:t>'</w:t>
      </w:r>
      <w:r>
        <w:rPr>
          <w:rFonts w:ascii="Segoe UI" w:hAnsi="Segoe UI" w:cs="Segoe UI" w:eastAsia="Segoe UI"/>
          <w:sz w:val="14"/>
          <w:szCs w:val="14"/>
          <w:spacing w:val="-5"/>
          <w:w w:val="16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9"/>
        </w:rPr>
        <w:t>!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.: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22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308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:·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rtt&lt;tf</w:t>
      </w:r>
      <w:r>
        <w:rPr>
          <w:rFonts w:ascii="Segoe UI" w:hAnsi="Segoe UI" w:cs="Segoe UI" w:eastAsia="Segoe UI"/>
          <w:sz w:val="9"/>
          <w:szCs w:val="9"/>
          <w:spacing w:val="-5"/>
          <w:w w:val="1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_</w:t>
      </w:r>
      <w:r>
        <w:rPr>
          <w:rFonts w:ascii="Segoe UI" w:hAnsi="Segoe UI" w:cs="Segoe UI" w:eastAsia="Segoe UI"/>
          <w:sz w:val="5"/>
          <w:szCs w:val="5"/>
          <w:spacing w:val="-2"/>
          <w:w w:val="232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232"/>
        </w:rPr>
        <w:t>_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3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145" w:right="-20"/>
        <w:jc w:val="left"/>
        <w:tabs>
          <w:tab w:pos="1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  <w:position w:val="1"/>
        </w:rPr>
        <w:t>Ill,£</w:t>
      </w:r>
      <w:r>
        <w:rPr>
          <w:rFonts w:ascii="Segoe UI" w:hAnsi="Segoe UI" w:cs="Segoe UI" w:eastAsia="Segoe UI"/>
          <w:sz w:val="9"/>
          <w:szCs w:val="9"/>
          <w:spacing w:val="26"/>
          <w:w w:val="188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78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15"/>
          <w:w w:val="27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1" w:lineRule="exact"/>
        <w:ind w:left="165" w:right="-20"/>
        <w:jc w:val="left"/>
        <w:tabs>
          <w:tab w:pos="1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1/S'i'.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3" w:lineRule="exact"/>
        <w:ind w:left="7804" w:right="5274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65"/>
          <w:position w:val="-1"/>
        </w:rPr>
        <w:t>��­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6" w:lineRule="exact"/>
        <w:ind w:left="7800" w:right="5242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22"/>
        </w:rPr>
        <w:t>�­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68" w:lineRule="exact"/>
        <w:ind w:left="7805" w:right="5348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8"/>
          <w:position w:val="1"/>
        </w:rPr>
        <w:t>fti1)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2" w:lineRule="exact"/>
        <w:ind w:left="7799" w:right="5335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36"/>
          <w:position w:val="2"/>
        </w:rPr>
        <w:t>�</w:t>
      </w:r>
      <w:r>
        <w:rPr>
          <w:rFonts w:ascii="Segoe UI" w:hAnsi="Segoe UI" w:cs="Segoe UI" w:eastAsia="Segoe UI"/>
          <w:sz w:val="18"/>
          <w:szCs w:val="18"/>
          <w:spacing w:val="-24"/>
          <w:w w:val="44"/>
          <w:position w:val="1"/>
        </w:rPr>
        <w:t>to</w:t>
      </w:r>
      <w:r>
        <w:rPr>
          <w:rFonts w:ascii="Segoe UI" w:hAnsi="Segoe UI" w:cs="Segoe UI" w:eastAsia="Segoe UI"/>
          <w:sz w:val="18"/>
          <w:szCs w:val="18"/>
          <w:spacing w:val="0"/>
          <w:w w:val="84"/>
          <w:position w:val="0"/>
        </w:rPr>
        <w:t>I}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5" w:lineRule="exact"/>
        <w:ind w:left="7806" w:right="5342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8"/>
        </w:rPr>
        <w:t>Vi�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6" w:after="0" w:line="240" w:lineRule="auto"/>
        <w:ind w:right="2898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057129pt;margin-top:-.885167pt;width:28.02291pt;height:6.879118pt;mso-position-horizontal-relative:page;mso-position-vertical-relative:paragraph;z-index:-19481" type="#_x0000_t202" filled="f" stroked="f">
            <v:textbox inset="0,0,0,0">
              <w:txbxContent>
                <w:p>
                  <w:pPr>
                    <w:spacing w:before="0" w:after="0" w:line="11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78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288"/>
                    </w:rPr>
                    <w:t>-----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88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    </w:t>
      </w:r>
      <w:r>
        <w:rPr>
          <w:rFonts w:ascii="Segoe UI" w:hAnsi="Segoe UI" w:cs="Segoe UI" w:eastAsia="Segoe UI"/>
          <w:sz w:val="5"/>
          <w:szCs w:val="5"/>
          <w:spacing w:val="9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   </w:t>
      </w:r>
      <w:r>
        <w:rPr>
          <w:rFonts w:ascii="Segoe UI" w:hAnsi="Segoe UI" w:cs="Segoe UI" w:eastAsia="Segoe UI"/>
          <w:sz w:val="5"/>
          <w:szCs w:val="5"/>
          <w:spacing w:val="24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right"/>
        <w:spacing w:after="0"/>
        <w:sectPr>
          <w:type w:val="continuous"/>
          <w:pgSz w:w="15780" w:h="12460" w:orient="landscape"/>
          <w:pgMar w:top="1480" w:bottom="280" w:left="80" w:right="2260"/>
        </w:sectPr>
      </w:pPr>
      <w:rPr/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800" w:h="12460" w:orient="landscape"/>
          <w:pgMar w:top="1140" w:bottom="280" w:left="280" w:right="2260"/>
        </w:sectPr>
      </w:pPr>
      <w:rPr/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7" w:lineRule="auto"/>
        <w:ind w:left="115" w:right="-41" w:firstLine="2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27"/>
        </w:rPr>
        <w:t>((&gt;6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</w:rPr>
        <w:t>lf6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ll.lf)</w:t>
      </w:r>
      <w:r>
        <w:rPr>
          <w:rFonts w:ascii="Segoe UI" w:hAnsi="Segoe UI" w:cs="Segoe UI" w:eastAsia="Segoe UI"/>
          <w:sz w:val="9"/>
          <w:szCs w:val="9"/>
          <w:spacing w:val="39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5"/>
        </w:rPr>
        <w:t>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left="120" w:right="-3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9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2"/>
          <w:w w:val="135"/>
          <w:position w:val="0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0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left="115" w:right="-2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45"/>
        </w:rPr>
        <w:t>iff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9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115" w:right="-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217"/>
        </w:rPr>
        <w:t>IIIJ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.</w:t>
      </w:r>
      <w:r>
        <w:rPr>
          <w:rFonts w:ascii="Segoe UI" w:hAnsi="Segoe UI" w:cs="Segoe UI" w:eastAsia="Segoe UI"/>
          <w:sz w:val="9"/>
          <w:szCs w:val="9"/>
          <w:spacing w:val="10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't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13" w:right="-2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1{/#6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81" w:lineRule="exact"/>
        <w:ind w:left="43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0"/>
          <w:w w:val="171"/>
          <w:position w:val="-1"/>
        </w:rPr>
        <w:t>iii</w:t>
      </w:r>
      <w:r>
        <w:rPr>
          <w:rFonts w:ascii="Segoe UI" w:hAnsi="Segoe UI" w:cs="Segoe UI" w:eastAsia="Segoe UI"/>
          <w:sz w:val="14"/>
          <w:szCs w:val="14"/>
          <w:spacing w:val="0"/>
          <w:w w:val="171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54"/>
          <w:position w:val="-1"/>
        </w:rPr>
        <w:t>:ii</w:t>
      </w:r>
      <w:r>
        <w:rPr>
          <w:rFonts w:ascii="Segoe UI" w:hAnsi="Segoe UI" w:cs="Segoe UI" w:eastAsia="Segoe UI"/>
          <w:sz w:val="14"/>
          <w:szCs w:val="14"/>
          <w:spacing w:val="-14"/>
          <w:w w:val="254"/>
          <w:position w:val="-1"/>
        </w:rPr>
        <w:t>!</w:t>
      </w:r>
      <w:r>
        <w:rPr>
          <w:rFonts w:ascii="Segoe UI" w:hAnsi="Segoe UI" w:cs="Segoe UI" w:eastAsia="Segoe UI"/>
          <w:sz w:val="14"/>
          <w:szCs w:val="14"/>
          <w:spacing w:val="-10"/>
          <w:w w:val="109"/>
          <w:position w:val="-1"/>
        </w:rPr>
        <w:t>E�.i:_":</w:t>
      </w:r>
      <w:r>
        <w:rPr>
          <w:rFonts w:ascii="Segoe UI" w:hAnsi="Segoe UI" w:cs="Segoe UI" w:eastAsia="Segoe UI"/>
          <w:sz w:val="14"/>
          <w:szCs w:val="14"/>
          <w:spacing w:val="0"/>
          <w:w w:val="109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296"/>
          <w:position w:val="-1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5" w:lineRule="exact"/>
        <w:ind w:left="1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-24"/>
          <w:w w:val="157"/>
        </w:rPr>
        <w:t>F</w:t>
      </w:r>
      <w:r>
        <w:rPr>
          <w:rFonts w:ascii="Segoe UI" w:hAnsi="Segoe UI" w:cs="Segoe UI" w:eastAsia="Segoe UI"/>
          <w:sz w:val="8"/>
          <w:szCs w:val="8"/>
          <w:spacing w:val="-5"/>
          <w:w w:val="157"/>
        </w:rPr>
        <w:t>�</w:t>
      </w:r>
      <w:r>
        <w:rPr>
          <w:rFonts w:ascii="Segoe UI" w:hAnsi="Segoe UI" w:cs="Segoe UI" w:eastAsia="Segoe UI"/>
          <w:sz w:val="8"/>
          <w:szCs w:val="8"/>
          <w:spacing w:val="-24"/>
          <w:w w:val="105"/>
        </w:rPr>
        <w:t>�"</w:t>
      </w:r>
      <w:r>
        <w:rPr>
          <w:rFonts w:ascii="Segoe UI" w:hAnsi="Segoe UI" w:cs="Segoe UI" w:eastAsia="Segoe UI"/>
          <w:sz w:val="8"/>
          <w:szCs w:val="8"/>
          <w:spacing w:val="-5"/>
          <w:w w:val="105"/>
        </w:rPr>
        <w:t>"</w:t>
      </w:r>
      <w:r>
        <w:rPr>
          <w:rFonts w:ascii="Segoe UI" w:hAnsi="Segoe UI" w:cs="Segoe UI" w:eastAsia="Segoe UI"/>
          <w:sz w:val="9"/>
          <w:szCs w:val="9"/>
          <w:spacing w:val="-24"/>
          <w:w w:val="302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264"/>
        </w:rPr>
        <w:t>-</w:t>
      </w:r>
      <w:r>
        <w:rPr>
          <w:rFonts w:ascii="Segoe UI" w:hAnsi="Segoe UI" w:cs="Segoe UI" w:eastAsia="Segoe UI"/>
          <w:sz w:val="8"/>
          <w:szCs w:val="8"/>
          <w:spacing w:val="-34"/>
          <w:w w:val="199"/>
        </w:rPr>
        <w:t>'.J</w:t>
      </w:r>
      <w:r>
        <w:rPr>
          <w:rFonts w:ascii="Segoe UI" w:hAnsi="Segoe UI" w:cs="Segoe UI" w:eastAsia="Segoe UI"/>
          <w:sz w:val="8"/>
          <w:szCs w:val="8"/>
          <w:spacing w:val="0"/>
          <w:w w:val="199"/>
        </w:rPr>
        <w:t>f</w:t>
      </w:r>
      <w:r>
        <w:rPr>
          <w:rFonts w:ascii="Segoe UI" w:hAnsi="Segoe UI" w:cs="Segoe UI" w:eastAsia="Segoe UI"/>
          <w:sz w:val="8"/>
          <w:szCs w:val="8"/>
          <w:spacing w:val="-10"/>
          <w:w w:val="149"/>
        </w:rPr>
        <w:t>-*"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�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6"/>
        </w:rPr>
        <w:t>-</w:t>
      </w:r>
      <w:r>
        <w:rPr>
          <w:rFonts w:ascii="Segoe UI" w:hAnsi="Segoe UI" w:cs="Segoe UI" w:eastAsia="Segoe UI"/>
          <w:sz w:val="5"/>
          <w:szCs w:val="5"/>
          <w:spacing w:val="-5"/>
          <w:w w:val="216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80"/>
        </w:rPr>
        <w:t>-�-­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0"/>
        </w:rPr>
        <w:t>fTIIHfi4J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E</w:t>
      </w:r>
      <w:r>
        <w:rPr>
          <w:rFonts w:ascii="Segoe UI" w:hAnsi="Segoe UI" w:cs="Segoe UI" w:eastAsia="Segoe UI"/>
          <w:sz w:val="9"/>
          <w:szCs w:val="9"/>
          <w:spacing w:val="-26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358"/>
        </w:rPr>
        <w:t>�C</w:t>
      </w:r>
      <w:r>
        <w:rPr>
          <w:rFonts w:ascii="Segoe UI" w:hAnsi="Segoe UI" w:cs="Segoe UI" w:eastAsia="Segoe UI"/>
          <w:sz w:val="9"/>
          <w:szCs w:val="9"/>
          <w:spacing w:val="-24"/>
          <w:w w:val="358"/>
        </w:rPr>
        <w:t>'</w:t>
      </w:r>
      <w:r>
        <w:rPr>
          <w:rFonts w:ascii="Segoe UI" w:hAnsi="Segoe UI" w:cs="Segoe UI" w:eastAsia="Segoe UI"/>
          <w:sz w:val="9"/>
          <w:szCs w:val="9"/>
          <w:spacing w:val="-8"/>
          <w:w w:val="146"/>
        </w:rPr>
        <w:t>I/tf.,_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94"/>
        </w:rPr>
        <w:t>{11/</w:t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  <w:t>1</w:t>
      </w:r>
      <w:r>
        <w:rPr>
          <w:rFonts w:ascii="Segoe UI" w:hAnsi="Segoe UI" w:cs="Segoe UI" w:eastAsia="Segoe UI"/>
          <w:sz w:val="9"/>
          <w:szCs w:val="9"/>
          <w:spacing w:val="-8"/>
          <w:w w:val="94"/>
        </w:rPr>
        <w:t> </w:t>
      </w:r>
      <w:r>
        <w:rPr>
          <w:rFonts w:ascii="Segoe UI" w:hAnsi="Segoe UI" w:cs="Segoe UI" w:eastAsia="Segoe UI"/>
          <w:sz w:val="9"/>
          <w:szCs w:val="9"/>
          <w:spacing w:val="-27"/>
          <w:w w:val="161"/>
        </w:rPr>
        <w:t>S!i1V</w:t>
      </w:r>
      <w:r>
        <w:rPr>
          <w:rFonts w:ascii="Segoe UI" w:hAnsi="Segoe UI" w:cs="Segoe UI" w:eastAsia="Segoe UI"/>
          <w:sz w:val="9"/>
          <w:szCs w:val="9"/>
          <w:spacing w:val="8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61"/>
        </w:rPr>
        <w:t>Hl4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,</w:t>
      </w:r>
      <w:r>
        <w:rPr>
          <w:rFonts w:ascii="Segoe UI" w:hAnsi="Segoe UI" w:cs="Segoe UI" w:eastAsia="Segoe UI"/>
          <w:sz w:val="9"/>
          <w:szCs w:val="9"/>
          <w:spacing w:val="-23"/>
          <w:w w:val="16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.t'M'tt'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._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94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294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1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90" w:lineRule="exact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94"/>
          <w:position w:val="-1"/>
        </w:rPr>
        <w:t>flfii</w:t>
      </w:r>
      <w:r>
        <w:rPr>
          <w:rFonts w:ascii="Segoe UI" w:hAnsi="Segoe UI" w:cs="Segoe UI" w:eastAsia="Segoe UI"/>
          <w:sz w:val="9"/>
          <w:szCs w:val="9"/>
          <w:spacing w:val="-5"/>
          <w:w w:val="194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-1"/>
        </w:rPr>
        <w:t>SifiJIHfi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40tl</w:t>
      </w:r>
      <w:r>
        <w:rPr>
          <w:rFonts w:ascii="Segoe UI" w:hAnsi="Segoe UI" w:cs="Segoe UI" w:eastAsia="Segoe UI"/>
          <w:sz w:val="9"/>
          <w:szCs w:val="9"/>
          <w:spacing w:val="-19"/>
          <w:w w:val="137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llit#.</w:t>
      </w:r>
      <w:r>
        <w:rPr>
          <w:rFonts w:ascii="Segoe UI" w:hAnsi="Segoe UI" w:cs="Segoe UI" w:eastAsia="Segoe UI"/>
          <w:sz w:val="9"/>
          <w:szCs w:val="9"/>
          <w:spacing w:val="6"/>
          <w:w w:val="13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8"/>
          <w:position w:val="-1"/>
        </w:rPr>
        <w:t>·-·-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1" w:lineRule="exact"/>
        <w:ind w:left="184" w:right="11273"/>
        <w:jc w:val="center"/>
        <w:tabs>
          <w:tab w:pos="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"/>
          <w:szCs w:val="9"/>
          <w:spacing w:val="-22"/>
          <w:w w:val="209"/>
          <w:position w:val="2"/>
        </w:rPr>
        <w:t>:IIf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2"/>
        </w:rPr>
        <w:t>·Ff';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35"/>
          <w:position w:val="2"/>
        </w:rPr>
        <w:t>-·</w:t>
      </w:r>
      <w:r>
        <w:rPr>
          <w:rFonts w:ascii="Segoe UI" w:hAnsi="Segoe UI" w:cs="Segoe UI" w:eastAsia="Segoe UI"/>
          <w:sz w:val="14"/>
          <w:szCs w:val="14"/>
          <w:spacing w:val="-12"/>
          <w:w w:val="135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0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72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60"/>
          <w:position w:val="-3"/>
        </w:rPr>
        <w:t>;¥(1j(,i</w:t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-3"/>
        </w:rPr>
        <w:t>f</w:t>
      </w:r>
      <w:r>
        <w:rPr>
          <w:rFonts w:ascii="Segoe UI" w:hAnsi="Segoe UI" w:cs="Segoe UI" w:eastAsia="Segoe UI"/>
          <w:sz w:val="18"/>
          <w:szCs w:val="18"/>
          <w:spacing w:val="16"/>
          <w:w w:val="6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24"/>
          <w:w w:val="56"/>
          <w:position w:val="-3"/>
        </w:rPr>
        <w:t>iJ</w:t>
      </w:r>
      <w:r>
        <w:rPr>
          <w:rFonts w:ascii="Segoe UI" w:hAnsi="Segoe UI" w:cs="Segoe UI" w:eastAsia="Segoe UI"/>
          <w:sz w:val="18"/>
          <w:szCs w:val="18"/>
          <w:spacing w:val="-5"/>
          <w:w w:val="56"/>
          <w:position w:val="-3"/>
        </w:rPr>
        <w:t>�</w:t>
      </w:r>
      <w:r>
        <w:rPr>
          <w:rFonts w:ascii="Segoe UI" w:hAnsi="Segoe UI" w:cs="Segoe UI" w:eastAsia="Segoe UI"/>
          <w:sz w:val="18"/>
          <w:szCs w:val="18"/>
          <w:spacing w:val="-6"/>
          <w:w w:val="72"/>
          <w:position w:val="-3"/>
        </w:rPr>
        <w:t>II'</w:t>
      </w:r>
      <w:r>
        <w:rPr>
          <w:rFonts w:ascii="Segoe UI" w:hAnsi="Segoe UI" w:cs="Segoe UI" w:eastAsia="Segoe UI"/>
          <w:sz w:val="18"/>
          <w:szCs w:val="18"/>
          <w:spacing w:val="0"/>
          <w:w w:val="72"/>
          <w:position w:val="-3"/>
        </w:rPr>
        <w:t>T</w:t>
      </w:r>
      <w:r>
        <w:rPr>
          <w:rFonts w:ascii="Segoe UI" w:hAnsi="Segoe UI" w:cs="Segoe UI" w:eastAsia="Segoe UI"/>
          <w:sz w:val="18"/>
          <w:szCs w:val="18"/>
          <w:spacing w:val="-2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79"/>
          <w:position w:val="-3"/>
        </w:rPr>
        <w:t>JMF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-3"/>
        </w:rPr>
        <w:t>r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87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87"/>
          <w:position w:val="-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8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28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2"/>
          <w:position w:val="-3"/>
        </w:rPr>
        <w:t>�·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3" w:lineRule="exact"/>
        <w:ind w:left="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-1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2"/>
          <w:position w:val="1"/>
        </w:rPr>
        <w:t>�..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8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6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8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95"/>
          <w:position w:val="1"/>
        </w:rPr>
        <w:t>C"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-....</w:t>
      </w:r>
      <w:r>
        <w:rPr>
          <w:rFonts w:ascii="Segoe UI" w:hAnsi="Segoe UI" w:cs="Segoe UI" w:eastAsia="Segoe UI"/>
          <w:sz w:val="9"/>
          <w:szCs w:val="9"/>
          <w:spacing w:val="-14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1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24"/>
          <w:position w:val="1"/>
        </w:rPr>
        <w:t>wfJ"�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4" w:lineRule="exact"/>
        <w:ind w:left="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9"/>
          <w:w w:val="181"/>
        </w:rPr>
        <w:t>CI!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42"/>
        </w:rPr>
        <w:t>.'JH�rr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10"/>
          <w:w w:val="14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2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4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0" w:after="0" w:line="187" w:lineRule="auto"/>
        <w:ind w:left="48" w:right="11524" w:firstLine="-2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5"/>
        </w:rPr>
        <w:t>fM11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S</w:t>
      </w:r>
      <w:r>
        <w:rPr>
          <w:rFonts w:ascii="Segoe UI" w:hAnsi="Segoe UI" w:cs="Segoe UI" w:eastAsia="Segoe UI"/>
          <w:sz w:val="9"/>
          <w:szCs w:val="9"/>
          <w:spacing w:val="-40"/>
          <w:w w:val="105"/>
        </w:rPr>
        <w:t>1t</w:t>
      </w:r>
      <w:r>
        <w:rPr>
          <w:rFonts w:ascii="Segoe UI" w:hAnsi="Segoe UI" w:cs="Segoe UI" w:eastAsia="Segoe UI"/>
          <w:sz w:val="9"/>
          <w:szCs w:val="9"/>
          <w:spacing w:val="-2"/>
          <w:w w:val="105"/>
        </w:rPr>
        <w:t>1SSH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N</w:t>
      </w:r>
      <w:r>
        <w:rPr>
          <w:rFonts w:ascii="Segoe UI" w:hAnsi="Segoe UI" w:cs="Segoe UI" w:eastAsia="Segoe UI"/>
          <w:sz w:val="9"/>
          <w:szCs w:val="9"/>
          <w:spacing w:val="-3"/>
          <w:w w:val="105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00"/>
        </w:rPr>
        <w:t>C'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l'-#�t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2"/>
        </w:rPr>
        <w:t>JlrC1Cif.</w:t>
      </w:r>
      <w:r>
        <w:rPr>
          <w:rFonts w:ascii="Segoe UI" w:hAnsi="Segoe UI" w:cs="Segoe UI" w:eastAsia="Segoe UI"/>
          <w:sz w:val="9"/>
          <w:szCs w:val="9"/>
          <w:spacing w:val="5"/>
          <w:w w:val="112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84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84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_</w:t>
      </w:r>
      <w:r>
        <w:rPr>
          <w:rFonts w:ascii="Segoe UI" w:hAnsi="Segoe UI" w:cs="Segoe UI" w:eastAsia="Segoe UI"/>
          <w:sz w:val="5"/>
          <w:szCs w:val="5"/>
          <w:spacing w:val="33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29"/>
        </w:rPr>
        <w:t>�</w:t>
      </w:r>
      <w:r>
        <w:rPr>
          <w:rFonts w:ascii="Segoe UI" w:hAnsi="Segoe UI" w:cs="Segoe UI" w:eastAsia="Segoe UI"/>
          <w:sz w:val="5"/>
          <w:szCs w:val="5"/>
          <w:spacing w:val="-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29"/>
        </w:rPr>
        <w:t>-</w:t>
      </w:r>
      <w:r>
        <w:rPr>
          <w:rFonts w:ascii="Segoe UI" w:hAnsi="Segoe UI" w:cs="Segoe UI" w:eastAsia="Segoe UI"/>
          <w:sz w:val="5"/>
          <w:szCs w:val="5"/>
          <w:spacing w:val="-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29"/>
        </w:rPr>
        <w:t>.</w:t>
      </w:r>
      <w:r>
        <w:rPr>
          <w:rFonts w:ascii="Segoe UI" w:hAnsi="Segoe UI" w:cs="Segoe UI" w:eastAsia="Segoe UI"/>
          <w:sz w:val="5"/>
          <w:szCs w:val="5"/>
          <w:spacing w:val="2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8"/>
        </w:rPr>
        <w:t>_</w:t>
      </w:r>
      <w:r>
        <w:rPr>
          <w:rFonts w:ascii="Segoe UI" w:hAnsi="Segoe UI" w:cs="Segoe UI" w:eastAsia="Segoe UI"/>
          <w:sz w:val="5"/>
          <w:szCs w:val="5"/>
          <w:spacing w:val="34"/>
          <w:w w:val="2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3" w:lineRule="exact"/>
        <w:ind w:left="141" w:right="1167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6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162"/>
          <w:position w:val="-2"/>
        </w:rPr>
        <w:t>HT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6.</w:t>
      </w:r>
      <w:r>
        <w:rPr>
          <w:rFonts w:ascii="Segoe UI" w:hAnsi="Segoe UI" w:cs="Segoe UI" w:eastAsia="Segoe UI"/>
          <w:sz w:val="9"/>
          <w:szCs w:val="9"/>
          <w:spacing w:val="-16"/>
          <w:w w:val="16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200"/>
          <w:position w:val="-2"/>
        </w:rPr>
        <w:t>I!IH._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373" w:right="11544"/>
        <w:jc w:val="center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1"/>
          <w:position w:val="5"/>
        </w:rPr>
        <w:t>..</w:t>
      </w:r>
      <w:r>
        <w:rPr>
          <w:rFonts w:ascii="Segoe UI" w:hAnsi="Segoe UI" w:cs="Segoe UI" w:eastAsia="Segoe UI"/>
          <w:sz w:val="9"/>
          <w:szCs w:val="9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w w:val="14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3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0"/>
          <w:position w:val="0"/>
        </w:rPr>
        <w:t>���</w:t>
      </w:r>
      <w:r>
        <w:rPr>
          <w:rFonts w:ascii="Segoe UI" w:hAnsi="Segoe UI" w:cs="Segoe UI" w:eastAsia="Segoe UI"/>
          <w:sz w:val="9"/>
          <w:szCs w:val="9"/>
          <w:spacing w:val="4"/>
          <w:w w:val="8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800" w:h="12460" w:orient="landscape"/>
          <w:pgMar w:top="1480" w:bottom="280" w:left="280" w:right="2260"/>
          <w:cols w:num="2" w:equalWidth="0">
            <w:col w:w="515" w:space="76"/>
            <w:col w:w="12669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3" w:after="0" w:line="162" w:lineRule="auto"/>
        <w:ind w:left="129" w:right="11397"/>
        <w:jc w:val="left"/>
        <w:tabs>
          <w:tab w:pos="740" w:val="left"/>
          <w:tab w:pos="11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pt;margin-top:6.66041pt;width:.7248pt;height:4.8pt;mso-position-horizontal-relative:page;mso-position-vertical-relative:paragraph;z-index:-19460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7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1.788818pt;margin-top:-5.863873pt;width:30.992632pt;height:9.305020pt;mso-position-horizontal-relative:page;mso-position-vertical-relative:paragraph;z-index:-19457" type="#_x0000_t202" filled="f" stroked="f">
            <v:textbox inset="0,0,0,0">
              <w:txbxContent>
                <w:p>
                  <w:pPr>
                    <w:spacing w:before="0" w:after="0" w:line="162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80"/>
                    </w:rPr>
                    <w:t>.iaUF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80"/>
                    </w:rPr>
                    <w:t>#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4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6"/>
                      <w:w w:val="84"/>
                      <w:position w:val="1"/>
                    </w:rPr>
                    <w:t>W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.888819pt;margin-top:-5.438716pt;width:58.327376pt;height:9.641247pt;mso-position-horizontal-relative:page;mso-position-vertical-relative:paragraph;z-index:-19456" type="#_x0000_t202" filled="f" stroked="f">
            <v:textbox inset="0,0,0,0">
              <w:txbxContent>
                <w:p>
                  <w:pPr>
                    <w:spacing w:before="0" w:after="0" w:line="168" w:lineRule="exact"/>
                    <w:ind w:left="20" w:right="-43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7"/>
                      <w:w w:val="172"/>
                    </w:rPr>
                    <w:t>iil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72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5"/>
                      <w:w w:val="17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72"/>
                      <w:position w:val="1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42"/>
                      <w:w w:val="172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8"/>
                      <w:w w:val="126"/>
                      <w:position w:val="1"/>
                    </w:rPr>
                    <w:t>iii�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2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95"/>
                      <w:position w:val="1"/>
                    </w:rPr>
                    <w:t>TI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95"/>
                      <w:position w:val="1"/>
                    </w:rPr>
                    <w:t>E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7"/>
                      <w:w w:val="82"/>
                      <w:position w:val="1"/>
                    </w:rPr>
                    <w:t>iJ4;,.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1"/>
          <w:w w:val="149"/>
        </w:rPr>
        <w:t>lffl.l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5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  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     </w:t>
      </w:r>
      <w:r>
        <w:rPr>
          <w:rFonts w:ascii="Segoe UI" w:hAnsi="Segoe UI" w:cs="Segoe UI" w:eastAsia="Segoe UI"/>
          <w:sz w:val="5"/>
          <w:szCs w:val="5"/>
          <w:spacing w:val="10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6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43"/>
          <w:w w:val="19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31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00"/>
          <w:position w:val="0"/>
        </w:rPr>
        <w:t>r�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6"/>
          <w:position w:val="0"/>
        </w:rPr>
        <w:t>IIC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14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0"/>
        </w:rPr>
        <w:t>2J</w:t>
      </w:r>
      <w:r>
        <w:rPr>
          <w:rFonts w:ascii="Segoe UI" w:hAnsi="Segoe UI" w:cs="Segoe UI" w:eastAsia="Segoe UI"/>
          <w:sz w:val="9"/>
          <w:szCs w:val="9"/>
          <w:spacing w:val="-34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""""'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3" w:lineRule="exact"/>
        <w:ind w:left="120" w:right="1123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4"/>
          <w:position w:val="1"/>
        </w:rPr>
        <w:t>IIC</w:t>
      </w:r>
      <w:r>
        <w:rPr>
          <w:rFonts w:ascii="Segoe UI" w:hAnsi="Segoe UI" w:cs="Segoe UI" w:eastAsia="Segoe UI"/>
          <w:sz w:val="14"/>
          <w:szCs w:val="14"/>
          <w:spacing w:val="0"/>
          <w:w w:val="104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        </w:t>
      </w:r>
      <w:r>
        <w:rPr>
          <w:rFonts w:ascii="Segoe UI" w:hAnsi="Segoe UI" w:cs="Segoe UI" w:eastAsia="Segoe UI"/>
          <w:sz w:val="14"/>
          <w:szCs w:val="14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85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81"/>
          <w:position w:val="1"/>
        </w:rPr>
        <w:t>f¥'1</w:t>
      </w:r>
      <w:r>
        <w:rPr>
          <w:rFonts w:ascii="Segoe UI" w:hAnsi="Segoe UI" w:cs="Segoe UI" w:eastAsia="Segoe UI"/>
          <w:sz w:val="9"/>
          <w:szCs w:val="9"/>
          <w:spacing w:val="5"/>
          <w:w w:val="81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24"/>
          <w:w w:val="156"/>
          <w:position w:val="1"/>
        </w:rPr>
        <w:t>(!</w:t>
      </w:r>
      <w:r>
        <w:rPr>
          <w:rFonts w:ascii="Segoe UI" w:hAnsi="Segoe UI" w:cs="Segoe UI" w:eastAsia="Segoe UI"/>
          <w:sz w:val="9"/>
          <w:szCs w:val="9"/>
          <w:spacing w:val="-14"/>
          <w:w w:val="156"/>
          <w:position w:val="1"/>
        </w:rPr>
        <w:t>(</w:t>
      </w:r>
      <w:r>
        <w:rPr>
          <w:rFonts w:ascii="Segoe UI" w:hAnsi="Segoe UI" w:cs="Segoe UI" w:eastAsia="Segoe UI"/>
          <w:sz w:val="9"/>
          <w:szCs w:val="9"/>
          <w:spacing w:val="-8"/>
          <w:w w:val="94"/>
          <w:position w:val="1"/>
        </w:rPr>
        <w:t>..-T�I</w:t>
      </w:r>
      <w:r>
        <w:rPr>
          <w:rFonts w:ascii="Segoe UI" w:hAnsi="Segoe UI" w:cs="Segoe UI" w:eastAsia="Segoe UI"/>
          <w:sz w:val="9"/>
          <w:szCs w:val="9"/>
          <w:spacing w:val="5"/>
          <w:w w:val="94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spacing w:val="8"/>
          <w:w w:val="20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104" w:lineRule="exact"/>
        <w:ind w:left="120" w:right="11400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84"/>
        </w:rPr>
        <w:t>IIJ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D</w:t>
      </w:r>
      <w:r>
        <w:rPr>
          <w:rFonts w:ascii="Segoe UI" w:hAnsi="Segoe UI" w:cs="Segoe UI" w:eastAsia="Segoe UI"/>
          <w:sz w:val="9"/>
          <w:szCs w:val="9"/>
          <w:spacing w:val="11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7"/>
          <w:position w:val="0"/>
        </w:rPr>
        <w:t>Ptfltfl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11"/>
          <w:w w:val="13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37"/>
          <w:position w:val="0"/>
        </w:rPr>
        <w:t>HEA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3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31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1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1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3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64"/>
          <w:position w:val="0"/>
        </w:rPr>
        <w:t>JIIIIJilf.</w:t>
      </w:r>
      <w:r>
        <w:rPr>
          <w:rFonts w:ascii="Segoe UI" w:hAnsi="Segoe UI" w:cs="Segoe UI" w:eastAsia="Segoe UI"/>
          <w:sz w:val="9"/>
          <w:szCs w:val="9"/>
          <w:spacing w:val="-8"/>
          <w:w w:val="16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69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55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39"/>
          <w:position w:val="1"/>
        </w:rPr>
        <w:t>/tN.fi</w:t>
      </w:r>
      <w:r>
        <w:rPr>
          <w:rFonts w:ascii="Segoe UI" w:hAnsi="Segoe UI" w:cs="Segoe UI" w:eastAsia="Segoe UI"/>
          <w:sz w:val="9"/>
          <w:szCs w:val="9"/>
          <w:spacing w:val="-19"/>
          <w:w w:val="13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NI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15"/>
          <w:position w:val="1"/>
        </w:rPr>
        <w:t>IIIfll#/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1"/>
        </w:rPr>
        <w:t>Jj</w:t>
      </w:r>
      <w:r>
        <w:rPr>
          <w:rFonts w:ascii="Segoe UI" w:hAnsi="Segoe UI" w:cs="Segoe UI" w:eastAsia="Segoe UI"/>
          <w:sz w:val="9"/>
          <w:szCs w:val="9"/>
          <w:spacing w:val="-10"/>
          <w:w w:val="146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tll(</w:t>
      </w:r>
      <w:r>
        <w:rPr>
          <w:rFonts w:ascii="Segoe UI" w:hAnsi="Segoe UI" w:cs="Segoe UI" w:eastAsia="Segoe UI"/>
          <w:sz w:val="9"/>
          <w:szCs w:val="9"/>
          <w:spacing w:val="10"/>
          <w:w w:val="107"/>
          <w:position w:val="1"/>
        </w:rPr>
        <w:t>ff</w:t>
      </w:r>
      <w:r>
        <w:rPr>
          <w:rFonts w:ascii="Segoe UI" w:hAnsi="Segoe UI" w:cs="Segoe UI" w:eastAsia="Segoe UI"/>
          <w:sz w:val="9"/>
          <w:szCs w:val="9"/>
          <w:spacing w:val="0"/>
          <w:w w:val="10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120" w:right="1147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99"/>
        </w:rPr>
        <w:t>!If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f</w:t>
      </w:r>
      <w:r>
        <w:rPr>
          <w:rFonts w:ascii="Segoe UI" w:hAnsi="Segoe UI" w:cs="Segoe UI" w:eastAsia="Segoe UI"/>
          <w:sz w:val="9"/>
          <w:szCs w:val="9"/>
          <w:spacing w:val="33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    </w:t>
      </w:r>
      <w:r>
        <w:rPr>
          <w:rFonts w:ascii="Segoe UI" w:hAnsi="Segoe UI" w:cs="Segoe UI" w:eastAsia="Segoe UI"/>
          <w:sz w:val="9"/>
          <w:szCs w:val="9"/>
          <w:spacing w:val="44"/>
          <w:w w:val="19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   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4"/>
        </w:rPr>
        <w:t>Jl'"rtnf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    </w:t>
      </w:r>
      <w:r>
        <w:rPr>
          <w:rFonts w:ascii="Segoe UI" w:hAnsi="Segoe UI" w:cs="Segoe UI" w:eastAsia="Segoe UI"/>
          <w:sz w:val="9"/>
          <w:szCs w:val="9"/>
          <w:spacing w:val="26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86"/>
        </w:rPr>
        <w:t>•</w:t>
      </w:r>
      <w:r>
        <w:rPr>
          <w:rFonts w:ascii="Segoe UI" w:hAnsi="Segoe UI" w:cs="Segoe UI" w:eastAsia="Segoe UI"/>
          <w:sz w:val="5"/>
          <w:szCs w:val="5"/>
          <w:spacing w:val="-14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ind w:left="110" w:right="11496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0"/>
        </w:rPr>
        <w:t>f/</w:t>
      </w:r>
      <w:r>
        <w:rPr>
          <w:rFonts w:ascii="Segoe UI" w:hAnsi="Segoe UI" w:cs="Segoe UI" w:eastAsia="Segoe UI"/>
          <w:sz w:val="9"/>
          <w:szCs w:val="9"/>
          <w:spacing w:val="-28"/>
          <w:w w:val="2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          </w:t>
      </w:r>
      <w:r>
        <w:rPr>
          <w:rFonts w:ascii="Segoe UI" w:hAnsi="Segoe UI" w:cs="Segoe UI" w:eastAsia="Segoe UI"/>
          <w:sz w:val="9"/>
          <w:szCs w:val="9"/>
          <w:spacing w:val="26"/>
          <w:w w:val="2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5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2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5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-19"/>
          <w:w w:val="135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fTI</w:t>
      </w:r>
      <w:r>
        <w:rPr>
          <w:rFonts w:ascii="Segoe UI" w:hAnsi="Segoe UI" w:cs="Segoe UI" w:eastAsia="Segoe UI"/>
          <w:sz w:val="9"/>
          <w:szCs w:val="9"/>
          <w:spacing w:val="-14"/>
          <w:w w:val="145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147"/>
          <w:position w:val="0"/>
        </w:rPr>
        <w:t>K</w:t>
      </w:r>
      <w:r>
        <w:rPr>
          <w:rFonts w:ascii="Segoe UI" w:hAnsi="Segoe UI" w:cs="Segoe UI" w:eastAsia="Segoe UI"/>
          <w:sz w:val="9"/>
          <w:szCs w:val="9"/>
          <w:spacing w:val="-19"/>
          <w:w w:val="135"/>
          <w:position w:val="0"/>
        </w:rPr>
        <w:t>J*'Aif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2" w:lineRule="exact"/>
        <w:ind w:left="125" w:right="1153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7"/>
          <w:position w:val="2"/>
        </w:rPr>
        <w:t>!11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2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1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           </w:t>
      </w:r>
      <w:r>
        <w:rPr>
          <w:rFonts w:ascii="Segoe UI" w:hAnsi="Segoe UI" w:cs="Segoe UI" w:eastAsia="Segoe UI"/>
          <w:sz w:val="9"/>
          <w:szCs w:val="9"/>
          <w:spacing w:val="11"/>
          <w:w w:val="22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5"/>
          <w:w w:val="129"/>
          <w:position w:val="-1"/>
        </w:rPr>
        <w:t>lf/"6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spacing w:val="-12"/>
          <w:w w:val="12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45"/>
          <w:position w:val="-1"/>
        </w:rPr>
        <w:t>$-#N,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45" w:lineRule="auto"/>
        <w:ind w:left="111" w:right="11639" w:firstLine="1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580002pt;margin-top:13.049005pt;width:1.2015pt;height:8.9pt;mso-position-horizontal-relative:page;mso-position-vertical-relative:paragraph;z-index:-19459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6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-4"/>
          <w:w w:val="62"/>
          <w:position w:val="1"/>
        </w:rPr>
        <w:t>1�1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   </w:t>
      </w:r>
      <w:r>
        <w:rPr>
          <w:rFonts w:ascii="Segoe UI" w:hAnsi="Segoe UI" w:cs="Segoe UI" w:eastAsia="Segoe UI"/>
          <w:sz w:val="14"/>
          <w:szCs w:val="14"/>
          <w:spacing w:val="9"/>
          <w:w w:val="6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          </w:t>
      </w:r>
      <w:r>
        <w:rPr>
          <w:rFonts w:ascii="Segoe UI" w:hAnsi="Segoe UI" w:cs="Segoe UI" w:eastAsia="Segoe UI"/>
          <w:sz w:val="9"/>
          <w:szCs w:val="9"/>
          <w:spacing w:val="11"/>
          <w:w w:val="2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54"/>
          <w:position w:val="0"/>
        </w:rPr>
        <w:t>Jlo��VA</w:t>
      </w:r>
      <w:r>
        <w:rPr>
          <w:rFonts w:ascii="Segoe UI" w:hAnsi="Segoe UI" w:cs="Segoe UI" w:eastAsia="Segoe UI"/>
          <w:sz w:val="9"/>
          <w:szCs w:val="9"/>
          <w:spacing w:val="4"/>
          <w:w w:val="11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82"/>
          <w:position w:val="0"/>
        </w:rPr>
        <w:t>llf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82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2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82"/>
          <w:position w:val="0"/>
        </w:rPr>
        <w:t>         </w:t>
      </w:r>
      <w:r>
        <w:rPr>
          <w:rFonts w:ascii="Segoe UI" w:hAnsi="Segoe UI" w:cs="Segoe UI" w:eastAsia="Segoe UI"/>
          <w:sz w:val="14"/>
          <w:szCs w:val="14"/>
          <w:spacing w:val="49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6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46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3"/>
          <w:w w:val="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"'""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8"/>
          <w:position w:val="2"/>
        </w:rPr>
        <w:t>ll</w:t>
      </w:r>
      <w:r>
        <w:rPr>
          <w:rFonts w:ascii="Segoe UI" w:hAnsi="Segoe UI" w:cs="Segoe UI" w:eastAsia="Segoe UI"/>
          <w:sz w:val="9"/>
          <w:szCs w:val="9"/>
          <w:spacing w:val="-8"/>
          <w:w w:val="218"/>
          <w:position w:val="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            </w:t>
      </w:r>
      <w:r>
        <w:rPr>
          <w:rFonts w:ascii="Segoe UI" w:hAnsi="Segoe UI" w:cs="Segoe UI" w:eastAsia="Segoe UI"/>
          <w:sz w:val="9"/>
          <w:szCs w:val="9"/>
          <w:spacing w:val="28"/>
          <w:w w:val="221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1"/>
          <w:position w:val="0"/>
        </w:rPr>
        <w:t>s-.;._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8" w:lineRule="exact"/>
        <w:ind w:left="115" w:right="1272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74.634117pt;margin-top:1.664107pt;width:1.720132pt;height:2.870573pt;mso-position-horizontal-relative:page;mso-position-vertical-relative:paragraph;z-index:-19455;rotation:1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/>
        <w:pict>
          <w10:wrap type="none"/>
          <v:shape style="position:absolute;margin-left:100.903709pt;margin-top:.476366pt;width:1.264464pt;height:4.814506pt;mso-position-horizontal-relative:page;mso-position-vertical-relative:paragraph;z-index:-19454;rotation:1" type="#_x0000_t136" fillcolor="#000000" stroked="f">
            <o:extrusion v:ext="view" autorotationcenter="t"/>
            <v:textpath style="font-family:&amp;quot;Segoe UI&amp;quot;;font-size:4pt;v-text-kern:t;mso-text-shadow:auto" string="."/>
          </v:shape>
        </w:pict>
      </w:r>
      <w:r>
        <w:rPr>
          <w:rFonts w:ascii="Segoe UI" w:hAnsi="Segoe UI" w:cs="Segoe UI" w:eastAsia="Segoe UI"/>
          <w:sz w:val="9"/>
          <w:szCs w:val="9"/>
          <w:w w:val="130"/>
        </w:rPr>
        <w:t>J</w:t>
      </w:r>
      <w:r>
        <w:rPr>
          <w:rFonts w:ascii="Segoe UI" w:hAnsi="Segoe UI" w:cs="Segoe UI" w:eastAsia="Segoe UI"/>
          <w:sz w:val="9"/>
          <w:szCs w:val="9"/>
          <w:spacing w:val="-9"/>
          <w:w w:val="13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10"/>
        </w:rPr>
        <w:t>I..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7" w:lineRule="exact"/>
        <w:ind w:left="115" w:right="1131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9.940968pt;margin-top:6.622715pt;width:18.810205pt;height:4.831491pt;mso-position-horizontal-relative:page;mso-position-vertical-relative:paragraph;z-index:-19453;rotation:358" type="#_x0000_t136" fillcolor="#000000" stroked="f">
            <o:extrusion v:ext="view" autorotationcenter="t"/>
            <v:textpath style="font-family:&amp;quot;Segoe UI&amp;quot;;font-size:4pt;v-text-kern:t;mso-text-shadow:auto" string="'IJ:q   J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3"/>
        </w:rPr>
        <w:t>!Iff</w:t>
      </w:r>
      <w:r>
        <w:rPr>
          <w:rFonts w:ascii="Segoe UI" w:hAnsi="Segoe UI" w:cs="Segoe UI" w:eastAsia="Segoe UI"/>
          <w:sz w:val="9"/>
          <w:szCs w:val="9"/>
          <w:spacing w:val="46"/>
          <w:w w:val="21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      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19"/>
          <w:w w:val="6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-40"/>
          <w:w w:val="205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16"/>
          <w:w w:val="71"/>
          <w:position w:val="0"/>
        </w:rPr>
        <w:t>i!&amp;i�!</w:t>
      </w:r>
      <w:r>
        <w:rPr>
          <w:rFonts w:ascii="Segoe UI" w:hAnsi="Segoe UI" w:cs="Segoe UI" w:eastAsia="Segoe UI"/>
          <w:sz w:val="14"/>
          <w:szCs w:val="14"/>
          <w:spacing w:val="5"/>
          <w:w w:val="71"/>
          <w:position w:val="0"/>
        </w:rPr>
        <w:t>f</w:t>
      </w:r>
      <w:r>
        <w:rPr>
          <w:rFonts w:ascii="Segoe UI" w:hAnsi="Segoe UI" w:cs="Segoe UI" w:eastAsia="Segoe UI"/>
          <w:sz w:val="14"/>
          <w:szCs w:val="14"/>
          <w:spacing w:val="-10"/>
          <w:w w:val="86"/>
          <w:position w:val="0"/>
        </w:rPr>
        <w:t>llf</w:t>
      </w:r>
      <w:r>
        <w:rPr>
          <w:rFonts w:ascii="Segoe UI" w:hAnsi="Segoe UI" w:cs="Segoe UI" w:eastAsia="Segoe UI"/>
          <w:sz w:val="14"/>
          <w:szCs w:val="14"/>
          <w:spacing w:val="-14"/>
          <w:w w:val="86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1"/>
          <w:w w:val="175"/>
          <w:position w:val="0"/>
        </w:rPr>
        <w:t>«--,.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9" w:lineRule="exact"/>
        <w:ind w:left="716" w:right="11282"/>
        <w:jc w:val="center"/>
        <w:tabs>
          <w:tab w:pos="12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:�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600"/>
        </w:rPr>
        <w:t>..........</w:t>
      </w:r>
      <w:r>
        <w:rPr>
          <w:rFonts w:ascii="Segoe UI" w:hAnsi="Segoe UI" w:cs="Segoe UI" w:eastAsia="Segoe UI"/>
          <w:sz w:val="8"/>
          <w:szCs w:val="8"/>
          <w:spacing w:val="-10"/>
          <w:w w:val="600"/>
        </w:rPr>
        <w:t>.</w:t>
      </w:r>
      <w:r>
        <w:rPr>
          <w:rFonts w:ascii="Segoe UI" w:hAnsi="Segoe UI" w:cs="Segoe UI" w:eastAsia="Segoe UI"/>
          <w:sz w:val="8"/>
          <w:szCs w:val="8"/>
          <w:spacing w:val="-7"/>
          <w:w w:val="249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249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30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6"/>
        </w:rPr>
        <w:t>•.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402" w:right="11429"/>
        <w:jc w:val="center"/>
        <w:tabs>
          <w:tab w:pos="9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-43"/>
          <w:w w:val="100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0"/>
          <w:w w:val="349"/>
          <w:position w:val="1"/>
        </w:rPr>
        <w:t>:</w:t>
      </w:r>
      <w:r>
        <w:rPr>
          <w:rFonts w:ascii="Segoe UI" w:hAnsi="Segoe UI" w:cs="Segoe UI" w:eastAsia="Segoe UI"/>
          <w:sz w:val="8"/>
          <w:szCs w:val="8"/>
          <w:spacing w:val="-21"/>
          <w:w w:val="3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9"/>
          <w:w w:val="34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25"/>
          <w:w w:val="1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1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4"/>
          <w:w w:val="212"/>
          <w:position w:val="1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/111</w:t>
      </w:r>
      <w:r>
        <w:rPr>
          <w:rFonts w:ascii="Segoe UI" w:hAnsi="Segoe UI" w:cs="Segoe UI" w:eastAsia="Segoe UI"/>
          <w:sz w:val="9"/>
          <w:szCs w:val="9"/>
          <w:spacing w:val="-19"/>
          <w:w w:val="184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5"/>
          <w:w w:val="234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295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80" w:lineRule="exact"/>
        <w:ind w:left="931" w:right="113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2.669983pt;margin-top:2.740847pt;width:9.388350pt;height:13.95pt;mso-position-horizontal-relative:page;mso-position-vertical-relative:paragraph;z-index:-19450" type="#_x0000_t202" filled="f" stroked="f">
            <v:textbox inset="0,0,0,0">
              <w:txbxContent>
                <w:p>
                  <w:pPr>
                    <w:spacing w:before="0" w:after="0" w:line="27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0"/>
        </w:rPr>
        <w:t>/'lw,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</w:t>
      </w:r>
      <w:r>
        <w:rPr>
          <w:rFonts w:ascii="Segoe UI" w:hAnsi="Segoe UI" w:cs="Segoe UI" w:eastAsia="Segoe UI"/>
          <w:sz w:val="9"/>
          <w:szCs w:val="9"/>
          <w:spacing w:val="-9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�t:Jffl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/)1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left="120" w:right="11756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2"/>
          <w:position w:val="1"/>
        </w:rPr>
        <w:t>'IJ_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5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                           </w:t>
      </w:r>
      <w:r>
        <w:rPr>
          <w:rFonts w:ascii="Segoe UI" w:hAnsi="Segoe UI" w:cs="Segoe UI" w:eastAsia="Segoe UI"/>
          <w:sz w:val="14"/>
          <w:szCs w:val="14"/>
          <w:spacing w:val="8"/>
          <w:w w:val="4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0"/>
          <w:position w:val="0"/>
        </w:rPr>
        <w:t>$wi</w:t>
      </w:r>
      <w:r>
        <w:rPr>
          <w:rFonts w:ascii="Segoe UI" w:hAnsi="Segoe UI" w:cs="Segoe UI" w:eastAsia="Segoe UI"/>
          <w:sz w:val="9"/>
          <w:szCs w:val="9"/>
          <w:spacing w:val="-4"/>
          <w:w w:val="130"/>
          <w:position w:val="0"/>
        </w:rPr>
        <w:t>�t•Mit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7" w:after="0" w:line="104" w:lineRule="auto"/>
        <w:ind w:left="110" w:right="11668" w:firstLine="19"/>
        <w:jc w:val="left"/>
        <w:tabs>
          <w:tab w:pos="10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80"/>
          <w:position w:val="2"/>
        </w:rPr>
        <w:t>1/</w:t>
      </w:r>
      <w:r>
        <w:rPr>
          <w:rFonts w:ascii="Segoe UI" w:hAnsi="Segoe UI" w:cs="Segoe UI" w:eastAsia="Segoe UI"/>
          <w:sz w:val="9"/>
          <w:szCs w:val="9"/>
          <w:spacing w:val="-29"/>
          <w:w w:val="194"/>
          <w:position w:val="2"/>
        </w:rPr>
        <w:t>I'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2"/>
        </w:rPr>
        <w:t>S: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-43"/>
          <w:w w:val="19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8"/>
          <w:w w:val="19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89"/>
          <w:position w:val="0"/>
        </w:rPr>
        <w:t>J.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89"/>
          <w:position w:val="0"/>
        </w:rPr>
        <w:t>wN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ttS6</w:t>
      </w:r>
      <w:r>
        <w:rPr>
          <w:rFonts w:ascii="Segoe UI" w:hAnsi="Segoe UI" w:cs="Segoe UI" w:eastAsia="Segoe UI"/>
          <w:sz w:val="9"/>
          <w:szCs w:val="9"/>
          <w:spacing w:val="34"/>
          <w:w w:val="155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2" w:lineRule="exact"/>
        <w:ind w:left="120" w:right="127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fldi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left="120" w:right="1242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11I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.t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8" w:lineRule="exact"/>
        <w:ind w:left="129" w:right="127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00"/>
        </w:rPr>
        <w:t>'15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138" w:lineRule="auto"/>
        <w:ind w:left="158" w:right="12694" w:firstLine="-3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8"/>
          <w:w w:val="100"/>
        </w:rPr>
        <w:t>·if.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t6/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54" w:right="1272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'-�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_(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34" w:right="1285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204"/>
          <w:position w:val="-1"/>
        </w:rPr>
        <w:t>'IH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6" w:lineRule="exact"/>
        <w:ind w:left="125" w:right="1272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19"/>
          <w:position w:val="1"/>
        </w:rPr>
        <w:t>116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[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1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1" w:after="0" w:line="240" w:lineRule="auto"/>
        <w:ind w:left="125" w:right="127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0.116098pt;margin-top:5.26081pt;width:15.784695pt;height:7.214385pt;mso-position-horizontal-relative:page;mso-position-vertical-relative:paragraph;z-index:-19451;rotation:359" type="#_x0000_t136" fillcolor="#000000" stroked="f">
            <o:extrusion v:ext="view" autorotationcenter="t"/>
            <v:textpath style="font-family:&amp;quot;Segoe UI&amp;quot;;font-size:7pt;v-text-kern:t;mso-text-shadow:auto" string="&quot;�'  ,i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18"/>
        </w:rPr>
        <w:t>·t,�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112" w:lineRule="exact"/>
        <w:ind w:left="1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112"/>
          <w:position w:val="-1"/>
        </w:rPr>
        <w:t>1/ll?_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12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52"/>
          <w:position w:val="1"/>
        </w:rPr>
        <w:t>•f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5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2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5" w:lineRule="exact"/>
        <w:ind w:left="13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22"/>
          <w:position w:val="-2"/>
        </w:rPr>
        <w:t>-</w:t>
      </w:r>
      <w:r>
        <w:rPr>
          <w:rFonts w:ascii="Segoe UI" w:hAnsi="Segoe UI" w:cs="Segoe UI" w:eastAsia="Segoe UI"/>
          <w:sz w:val="21"/>
          <w:szCs w:val="21"/>
          <w:spacing w:val="-24"/>
          <w:w w:val="27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-2"/>
        </w:rPr>
        <w:t>J: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9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5" w:lineRule="exact"/>
        <w:ind w:left="125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t'tf"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5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56"/>
          <w:w w:val="15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6" w:lineRule="exact"/>
        <w:ind w:left="127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tlfl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2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(</w:t>
      </w:r>
      <w:r>
        <w:rPr>
          <w:rFonts w:ascii="Segoe UI" w:hAnsi="Segoe UI" w:cs="Segoe UI" w:eastAsia="Segoe UI"/>
          <w:sz w:val="14"/>
          <w:szCs w:val="14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1" w:lineRule="exact"/>
        <w:ind w:left="144" w:right="-20"/>
        <w:jc w:val="left"/>
        <w:tabs>
          <w:tab w:pos="10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4.150024pt;margin-top:1.284321pt;width:1.92515pt;height:6.95pt;mso-position-horizontal-relative:page;mso-position-vertical-relative:paragraph;z-index:-19449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3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z.,t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7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305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305"/>
        </w:rPr>
        <w:t> </w:t>
      </w:r>
      <w:r>
        <w:rPr>
          <w:rFonts w:ascii="Segoe UI" w:hAnsi="Segoe UI" w:cs="Segoe UI" w:eastAsia="Segoe UI"/>
          <w:sz w:val="8"/>
          <w:szCs w:val="8"/>
          <w:spacing w:val="30"/>
          <w:w w:val="30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-3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-7"/>
          <w:w w:val="143"/>
          <w:position w:val="1"/>
        </w:rPr>
        <w:t>L•</w:t>
      </w:r>
      <w:r>
        <w:rPr>
          <w:rFonts w:ascii="Segoe UI" w:hAnsi="Segoe UI" w:cs="Segoe UI" w:eastAsia="Segoe UI"/>
          <w:sz w:val="14"/>
          <w:szCs w:val="14"/>
          <w:spacing w:val="5"/>
          <w:w w:val="143"/>
          <w:position w:val="1"/>
        </w:rPr>
        <w:t>n</w:t>
      </w:r>
      <w:r>
        <w:rPr>
          <w:rFonts w:ascii="Segoe UI" w:hAnsi="Segoe UI" w:cs="Segoe UI" w:eastAsia="Segoe UI"/>
          <w:sz w:val="14"/>
          <w:szCs w:val="14"/>
          <w:spacing w:val="7"/>
          <w:w w:val="112"/>
          <w:position w:val="1"/>
        </w:rPr>
        <w:t>ini,;i;-�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125" w:lineRule="auto"/>
        <w:ind w:left="142" w:right="548" w:firstLine="7"/>
        <w:jc w:val="left"/>
        <w:tabs>
          <w:tab w:pos="12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211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2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  </w:t>
      </w:r>
      <w:r>
        <w:rPr>
          <w:rFonts w:ascii="Segoe UI" w:hAnsi="Segoe UI" w:cs="Segoe UI" w:eastAsia="Segoe UI"/>
          <w:sz w:val="9"/>
          <w:szCs w:val="9"/>
          <w:spacing w:val="10"/>
          <w:w w:val="21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1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</w:t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45"/>
        </w:rPr>
        <w:t>Sl"f</w:t>
      </w:r>
      <w:r>
        <w:rPr>
          <w:rFonts w:ascii="Segoe UI" w:hAnsi="Segoe UI" w:cs="Segoe UI" w:eastAsia="Segoe UI"/>
          <w:sz w:val="14"/>
          <w:szCs w:val="14"/>
          <w:spacing w:val="0"/>
          <w:w w:val="145"/>
        </w:rPr>
        <w:t>·</w:t>
      </w:r>
      <w:r>
        <w:rPr>
          <w:rFonts w:ascii="Segoe UI" w:hAnsi="Segoe UI" w:cs="Segoe UI" w:eastAsia="Segoe UI"/>
          <w:sz w:val="14"/>
          <w:szCs w:val="14"/>
          <w:spacing w:val="-2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1"/>
          <w:w w:val="101"/>
        </w:rPr>
        <w:t>flltfi«J</w:t>
      </w:r>
      <w:r>
        <w:rPr>
          <w:rFonts w:ascii="Segoe UI" w:hAnsi="Segoe UI" w:cs="Segoe UI" w:eastAsia="Segoe UI"/>
          <w:sz w:val="14"/>
          <w:szCs w:val="14"/>
          <w:spacing w:val="0"/>
          <w:w w:val="101"/>
        </w:rPr>
        <w:t>.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1"/>
        </w:rPr>
        <w:t>_</w:t>
      </w:r>
      <w:r>
        <w:rPr>
          <w:rFonts w:ascii="Segoe UI" w:hAnsi="Segoe UI" w:cs="Segoe UI" w:eastAsia="Segoe UI"/>
          <w:sz w:val="14"/>
          <w:szCs w:val="14"/>
          <w:spacing w:val="-55"/>
          <w:w w:val="19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U.T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1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  <w:position w:val="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51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18"/>
          <w:w w:val="5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-�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7"/>
          <w:w w:val="14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3"/>
          <w:w w:val="265"/>
          <w:position w:val="0"/>
        </w:rPr>
        <w:t>: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6"/>
          <w:w w:val="2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26"/>
          <w:w w:val="2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8"/>
          <w:w w:val="2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65"/>
          <w:position w:val="0"/>
        </w:rPr>
        <w:t>·-</w:t>
      </w:r>
      <w:r>
        <w:rPr>
          <w:rFonts w:ascii="Segoe UI" w:hAnsi="Segoe UI" w:cs="Segoe UI" w:eastAsia="Segoe UI"/>
          <w:sz w:val="9"/>
          <w:szCs w:val="9"/>
          <w:spacing w:val="0"/>
          <w:w w:val="265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-13"/>
          <w:w w:val="2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1"/>
          <w:position w:val="0"/>
        </w:rPr>
        <w:t>-�-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left="154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.580002pt;margin-top:1.63753pt;width:2.171600pt;height:17.8pt;mso-position-horizontal-relative:page;mso-position-vertical-relative:paragraph;z-index:-19458" type="#_x0000_t202" filled="f" stroked="f">
            <v:textbox inset="0,0,0,0">
              <w:txbxContent>
                <w:p>
                  <w:pPr>
                    <w:spacing w:before="0" w:after="0" w:line="354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1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t1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23"/>
          <w:w w:val="22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132"/>
          <w:position w:val="-1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-1"/>
        </w:rPr>
        <w:t>111</w:t>
      </w:r>
      <w:r>
        <w:rPr>
          <w:rFonts w:ascii="Segoe UI" w:hAnsi="Segoe UI" w:cs="Segoe UI" w:eastAsia="Segoe UI"/>
          <w:sz w:val="9"/>
          <w:szCs w:val="9"/>
          <w:spacing w:val="-5"/>
          <w:w w:val="119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86"/>
          <w:position w:val="-1"/>
        </w:rPr>
        <w:t>lltii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87"/>
          <w:position w:val="-1"/>
        </w:rPr>
        <w:t>SIN'!</w:t>
      </w:r>
      <w:r>
        <w:rPr>
          <w:rFonts w:ascii="Segoe UI" w:hAnsi="Segoe UI" w:cs="Segoe UI" w:eastAsia="Segoe UI"/>
          <w:sz w:val="9"/>
          <w:szCs w:val="9"/>
          <w:spacing w:val="0"/>
          <w:w w:val="187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9"/>
          <w:position w:val="-1"/>
        </w:rPr>
        <w:t>_</w:t>
      </w:r>
      <w:r>
        <w:rPr>
          <w:rFonts w:ascii="Segoe UI" w:hAnsi="Segoe UI" w:cs="Segoe UI" w:eastAsia="Segoe UI"/>
          <w:sz w:val="9"/>
          <w:szCs w:val="9"/>
          <w:spacing w:val="-48"/>
          <w:w w:val="30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6"/>
          <w:w w:val="1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1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8"/>
          <w:w w:val="30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4" w:lineRule="exact"/>
        <w:ind w:left="144" w:right="-20"/>
        <w:jc w:val="left"/>
        <w:tabs>
          <w:tab w:pos="920" w:val="left"/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35"/>
          <w:position w:val="-1"/>
        </w:rPr>
        <w:t>lfl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19"/>
          <w:w w:val="23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5"/>
          <w:position w:val="-1"/>
        </w:rPr>
        <w:t>'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19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-14"/>
          <w:w w:val="21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79"/>
          <w:position w:val="-1"/>
        </w:rPr>
        <w:t>N-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UM.</w:t>
      </w:r>
      <w:r>
        <w:rPr>
          <w:rFonts w:ascii="Segoe UI" w:hAnsi="Segoe UI" w:cs="Segoe UI" w:eastAsia="Segoe UI"/>
          <w:sz w:val="9"/>
          <w:szCs w:val="9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  <w:position w:val="-1"/>
        </w:rPr>
        <w:t>••</w:t>
      </w:r>
      <w:r>
        <w:rPr>
          <w:rFonts w:ascii="Segoe UI" w:hAnsi="Segoe UI" w:cs="Segoe UI" w:eastAsia="Segoe UI"/>
          <w:sz w:val="5"/>
          <w:szCs w:val="5"/>
          <w:spacing w:val="-10"/>
          <w:w w:val="22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5" w:lineRule="exact"/>
        <w:ind w:left="14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"/>
          <w:w w:val="69"/>
          <w:position w:val="1"/>
        </w:rPr>
        <w:t>111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24"/>
          <w:w w:val="6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9"/>
          <w:position w:val="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5800" w:h="12460" w:orient="landscape"/>
          <w:pgMar w:top="1480" w:bottom="280" w:left="280" w:right="2260"/>
        </w:sectPr>
      </w:pPr>
      <w:rPr/>
    </w:p>
    <w:p>
      <w:pPr>
        <w:spacing w:before="32" w:after="0" w:line="240" w:lineRule="auto"/>
        <w:ind w:left="15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33"/>
        </w:rPr>
        <w:t>2o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14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3"/>
        </w:rPr>
        <w:t>�u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  </w:t>
      </w:r>
      <w:r>
        <w:rPr>
          <w:rFonts w:ascii="Segoe UI" w:hAnsi="Segoe UI" w:cs="Segoe UI" w:eastAsia="Segoe UI"/>
          <w:sz w:val="9"/>
          <w:szCs w:val="9"/>
          <w:spacing w:val="11"/>
          <w:w w:val="14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0"/>
        </w:rPr>
        <w:t>o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42" w:lineRule="auto"/>
        <w:ind w:left="149" w:right="1383" w:firstLine="-19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21.603735pt;margin-top:11.252782pt;width:16.436819pt;height:4.950082pt;mso-position-horizontal-relative:page;mso-position-vertical-relative:paragraph;z-index:-19452;rotation:358" type="#_x0000_t136" fillcolor="#000000" stroked="f">
            <o:extrusion v:ext="view" autorotationcenter="t"/>
            <v:textpath style="font-family:&amp;quot;Segoe UI&amp;quot;;font-size:4pt;v-text-kern:t;mso-text-shadow:auto" string="�u '"/>
          </v:shape>
        </w:pict>
      </w:r>
      <w:r>
        <w:rPr>
          <w:rFonts w:ascii="Segoe UI" w:hAnsi="Segoe UI" w:cs="Segoe UI" w:eastAsia="Segoe UI"/>
          <w:sz w:val="14"/>
          <w:szCs w:val="14"/>
          <w:spacing w:val="2"/>
          <w:w w:val="81"/>
        </w:rPr>
        <w:t>'11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3</w:t>
      </w:r>
      <w:r>
        <w:rPr>
          <w:rFonts w:ascii="Segoe UI" w:hAnsi="Segoe UI" w:cs="Segoe UI" w:eastAsia="Segoe UI"/>
          <w:sz w:val="14"/>
          <w:szCs w:val="14"/>
          <w:spacing w:val="28"/>
          <w:w w:val="8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�·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Zf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1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2" w:after="0" w:line="257" w:lineRule="exact"/>
        <w:ind w:left="14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spacing w:val="-10"/>
          <w:w w:val="34"/>
          <w:position w:val="-2"/>
        </w:rPr>
        <w:t>��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  </w:t>
      </w:r>
      <w:r>
        <w:rPr>
          <w:rFonts w:ascii="Segoe UI" w:hAnsi="Segoe UI" w:cs="Segoe UI" w:eastAsia="Segoe UI"/>
          <w:sz w:val="21"/>
          <w:szCs w:val="21"/>
          <w:spacing w:val="7"/>
          <w:w w:val="34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  </w:t>
      </w:r>
      <w:r>
        <w:rPr>
          <w:rFonts w:ascii="Segoe UI" w:hAnsi="Segoe UI" w:cs="Segoe UI" w:eastAsia="Segoe UI"/>
          <w:sz w:val="21"/>
          <w:szCs w:val="21"/>
          <w:spacing w:val="2"/>
          <w:w w:val="34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1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66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-19"/>
          <w:w w:val="150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14"/>
          <w:szCs w:val="14"/>
          <w:spacing w:val="33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86"/>
          <w:position w:val="-2"/>
        </w:rPr>
        <w:t>l.t.•&lt;</w:t>
      </w:r>
      <w:r>
        <w:rPr>
          <w:rFonts w:ascii="Segoe UI" w:hAnsi="Segoe UI" w:cs="Segoe UI" w:eastAsia="Segoe UI"/>
          <w:sz w:val="14"/>
          <w:szCs w:val="14"/>
          <w:spacing w:val="5"/>
          <w:w w:val="86"/>
          <w:position w:val="-2"/>
        </w:rPr>
        <w:t>•</w:t>
      </w:r>
      <w:r>
        <w:rPr>
          <w:rFonts w:ascii="Segoe UI" w:hAnsi="Segoe UI" w:cs="Segoe UI" w:eastAsia="Segoe UI"/>
          <w:sz w:val="14"/>
          <w:szCs w:val="14"/>
          <w:spacing w:val="-6"/>
          <w:w w:val="64"/>
          <w:position w:val="-2"/>
        </w:rPr>
        <w:t>.'M�&lt;III&lt;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1" w:lineRule="exact"/>
        <w:ind w:left="15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fl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    </w:t>
      </w:r>
      <w:r>
        <w:rPr>
          <w:rFonts w:ascii="Segoe UI" w:hAnsi="Segoe UI" w:cs="Segoe UI" w:eastAsia="Segoe UI"/>
          <w:sz w:val="14"/>
          <w:szCs w:val="14"/>
          <w:spacing w:val="5"/>
          <w:w w:val="4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2"/>
        </w:rPr>
        <w:t>/IIAi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f</w:t>
      </w:r>
      <w:r>
        <w:rPr>
          <w:rFonts w:ascii="Segoe UI" w:hAnsi="Segoe UI" w:cs="Segoe UI" w:eastAsia="Segoe UI"/>
          <w:sz w:val="9"/>
          <w:szCs w:val="9"/>
          <w:spacing w:val="-3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/UJ</w:t>
      </w:r>
      <w:r>
        <w:rPr>
          <w:rFonts w:ascii="Segoe UI" w:hAnsi="Segoe UI" w:cs="Segoe UI" w:eastAsia="Segoe UI"/>
          <w:sz w:val="9"/>
          <w:szCs w:val="9"/>
          <w:spacing w:val="-14"/>
          <w:w w:val="156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2"/>
        </w:rPr>
        <w:t>M•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�11-'«IV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6"/>
          <w:w w:val="247"/>
        </w:rPr>
        <w:t>-�·­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ind w:left="1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166"/>
          <w:position w:val="1"/>
        </w:rPr>
        <w:t>l.f.f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?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46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2"/>
          <w:position w:val="1"/>
        </w:rPr>
        <w:t>hl:l�l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1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lf</w:t>
      </w:r>
      <w:r>
        <w:rPr>
          <w:rFonts w:ascii="Segoe UI" w:hAnsi="Segoe UI" w:cs="Segoe UI" w:eastAsia="Segoe UI"/>
          <w:sz w:val="9"/>
          <w:szCs w:val="9"/>
          <w:spacing w:val="5"/>
          <w:w w:val="221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1"/>
          <w:position w:val="1"/>
        </w:rPr>
        <w:t>IJJ</w:t>
      </w:r>
      <w:r>
        <w:rPr>
          <w:rFonts w:ascii="Segoe UI" w:hAnsi="Segoe UI" w:cs="Segoe UI" w:eastAsia="Segoe UI"/>
          <w:sz w:val="9"/>
          <w:szCs w:val="9"/>
          <w:spacing w:val="-9"/>
          <w:w w:val="23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12"/>
          <w:w w:val="105"/>
          <w:position w:val="1"/>
        </w:rPr>
        <w:t>I.f�</w:t>
      </w:r>
      <w:r>
        <w:rPr>
          <w:rFonts w:ascii="Segoe UI" w:hAnsi="Segoe UI" w:cs="Segoe UI" w:eastAsia="Segoe UI"/>
          <w:sz w:val="9"/>
          <w:szCs w:val="9"/>
          <w:spacing w:val="0"/>
          <w:w w:val="10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200"/>
          <w:position w:val="1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12" w:lineRule="exact"/>
        <w:ind w:left="139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59"/>
          <w:position w:val="1"/>
        </w:rPr>
        <w:t>'</w:t>
      </w:r>
      <w:r>
        <w:rPr>
          <w:rFonts w:ascii="Segoe UI" w:hAnsi="Segoe UI" w:cs="Segoe UI" w:eastAsia="Segoe UI"/>
          <w:sz w:val="21"/>
          <w:szCs w:val="21"/>
          <w:w w:val="103"/>
          <w:position w:val="1"/>
        </w:rPr>
        <w:t>::.:</w:t>
      </w:r>
      <w:r>
        <w:rPr>
          <w:rFonts w:ascii="Segoe UI" w:hAnsi="Segoe UI" w:cs="Segoe UI" w:eastAsia="Segoe UI"/>
          <w:sz w:val="21"/>
          <w:szCs w:val="21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51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-5"/>
          <w:w w:val="151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14"/>
          <w:w w:val="51"/>
          <w:position w:val="1"/>
        </w:rPr>
        <w:t>t�k</w:t>
      </w:r>
      <w:r>
        <w:rPr>
          <w:rFonts w:ascii="Segoe UI" w:hAnsi="Segoe UI" w:cs="Segoe UI" w:eastAsia="Segoe UI"/>
          <w:sz w:val="18"/>
          <w:szCs w:val="18"/>
          <w:spacing w:val="0"/>
          <w:w w:val="51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2"/>
          <w:w w:val="45"/>
          <w:position w:val="1"/>
        </w:rPr>
        <w:t>;;�</w:t>
      </w:r>
      <w:r>
        <w:rPr>
          <w:rFonts w:ascii="Segoe UI" w:hAnsi="Segoe UI" w:cs="Segoe UI" w:eastAsia="Segoe UI"/>
          <w:sz w:val="21"/>
          <w:szCs w:val="21"/>
          <w:spacing w:val="0"/>
          <w:w w:val="45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00"/>
          <w:position w:val="1"/>
        </w:rPr>
        <w:t>;:;:�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£</w:t>
      </w:r>
      <w:r>
        <w:rPr>
          <w:rFonts w:ascii="Segoe UI" w:hAnsi="Segoe UI" w:cs="Segoe UI" w:eastAsia="Segoe UI"/>
          <w:sz w:val="21"/>
          <w:szCs w:val="21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63"/>
          <w:position w:val="1"/>
        </w:rPr>
        <w:t>--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95" w:lineRule="exact"/>
        <w:ind w:left="17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81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'</w:t>
      </w:r>
      <w:r>
        <w:rPr>
          <w:rFonts w:ascii="Segoe UI" w:hAnsi="Segoe UI" w:cs="Segoe UI" w:eastAsia="Segoe UI"/>
          <w:sz w:val="9"/>
          <w:szCs w:val="9"/>
          <w:spacing w:val="4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8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1"/>
        </w:rPr>
        <w:t>.</w:t>
      </w:r>
      <w:r>
        <w:rPr>
          <w:rFonts w:ascii="Segoe UI" w:hAnsi="Segoe UI" w:cs="Segoe UI" w:eastAsia="Segoe UI"/>
          <w:sz w:val="5"/>
          <w:szCs w:val="5"/>
          <w:spacing w:val="-11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:</w:t>
      </w:r>
      <w:r>
        <w:rPr>
          <w:rFonts w:ascii="Segoe UI" w:hAnsi="Segoe UI" w:cs="Segoe UI" w:eastAsia="Segoe UI"/>
          <w:sz w:val="8"/>
          <w:szCs w:val="8"/>
          <w:spacing w:val="-18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25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22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34"/>
        </w:rPr>
        <w:t>&lt;'tlfl</w:t>
      </w:r>
      <w:r>
        <w:rPr>
          <w:rFonts w:ascii="Segoe UI" w:hAnsi="Segoe UI" w:cs="Segoe UI" w:eastAsia="Segoe UI"/>
          <w:sz w:val="9"/>
          <w:szCs w:val="9"/>
          <w:spacing w:val="-9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71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.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9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1"/>
        </w:rPr>
        <w:t>--­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6" w:lineRule="exact"/>
        <w:ind w:left="168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IU.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       </w:t>
      </w:r>
      <w:r>
        <w:rPr>
          <w:rFonts w:ascii="Segoe UI" w:hAnsi="Segoe UI" w:cs="Segoe UI" w:eastAsia="Segoe UI"/>
          <w:sz w:val="14"/>
          <w:szCs w:val="14"/>
          <w:spacing w:val="5"/>
          <w:w w:val="3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FJt4U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L/i'�"·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1"/>
        </w:rPr>
        <w:t>MI'I'l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420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00"/>
          <w:position w:val="1"/>
        </w:rPr>
        <w:t>...JHI!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178" w:right="-55"/>
        <w:jc w:val="lef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7"/>
        </w:rPr>
        <w:t>IS'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86"/>
          <w:position w:val="1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Jf11l</w:t>
      </w:r>
      <w:r>
        <w:rPr>
          <w:rFonts w:ascii="Segoe UI" w:hAnsi="Segoe UI" w:cs="Segoe UI" w:eastAsia="Segoe UI"/>
          <w:sz w:val="9"/>
          <w:szCs w:val="9"/>
          <w:spacing w:val="5"/>
          <w:w w:val="118"/>
          <w:position w:val="1"/>
        </w:rPr>
        <w:t>lifk.W</w:t>
      </w:r>
      <w:r>
        <w:rPr>
          <w:rFonts w:ascii="Segoe UI" w:hAnsi="Segoe UI" w:cs="Segoe UI" w:eastAsia="Segoe UI"/>
          <w:sz w:val="9"/>
          <w:szCs w:val="9"/>
          <w:spacing w:val="-14"/>
          <w:w w:val="11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8"/>
          <w:w w:val="86"/>
          <w:position w:val="1"/>
        </w:rPr>
        <w:t>ii�WT#Ifl.:/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3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62"/>
        </w:rPr>
        <w:t>�</w:t>
      </w:r>
      <w:r>
        <w:rPr>
          <w:rFonts w:ascii="Segoe UI" w:hAnsi="Segoe UI" w:cs="Segoe UI" w:eastAsia="Segoe UI"/>
          <w:sz w:val="35"/>
          <w:szCs w:val="35"/>
          <w:spacing w:val="3"/>
          <w:w w:val="62"/>
        </w:rPr>
        <w:t> </w:t>
      </w:r>
      <w:r>
        <w:rPr>
          <w:rFonts w:ascii="Segoe UI" w:hAnsi="Segoe UI" w:cs="Segoe UI" w:eastAsia="Segoe UI"/>
          <w:sz w:val="35"/>
          <w:szCs w:val="35"/>
          <w:spacing w:val="-4"/>
          <w:w w:val="34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31"/>
        </w:rPr>
        <w:t>-</w:t>
      </w:r>
      <w:r>
        <w:rPr>
          <w:rFonts w:ascii="Segoe UI" w:hAnsi="Segoe UI" w:cs="Segoe UI" w:eastAsia="Segoe UI"/>
          <w:sz w:val="35"/>
          <w:szCs w:val="35"/>
          <w:spacing w:val="-72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spacing w:val="-5"/>
          <w:w w:val="44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27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3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7"/>
          <w:w w:val="50"/>
        </w:rPr>
        <w:t>���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70" w:lineRule="exact"/>
        <w:ind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8"/>
          <w:w w:val="98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8"/>
        </w:rPr>
        <w:t>-</w:t>
      </w:r>
      <w:r>
        <w:rPr>
          <w:rFonts w:ascii="Segoe UI" w:hAnsi="Segoe UI" w:cs="Segoe UI" w:eastAsia="Segoe UI"/>
          <w:sz w:val="18"/>
          <w:szCs w:val="18"/>
          <w:spacing w:val="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65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'�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79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0"/>
          <w:w w:val="74"/>
          <w:position w:val="1"/>
        </w:rPr>
        <w:t>v"'9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40" w:lineRule="auto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72"/>
        </w:rPr>
        <w:t>Vi�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2" w:lineRule="exact"/>
        <w:ind w:left="101" w:right="54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55" w:lineRule="exact"/>
        <w:ind w:left="-34" w:right="52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95"/>
          <w:position w:val="-1"/>
        </w:rPr>
        <w:t>..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9"/>
          <w:position w:val="-1"/>
        </w:rPr>
        <w:t>.l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4" w:lineRule="exact"/>
        <w:ind w:left="96" w:right="557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4" w:lineRule="exact"/>
        <w:ind w:left="96" w:right="553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5" w:lineRule="exact"/>
        <w:ind w:left="96" w:right="553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164" w:lineRule="auto"/>
        <w:ind w:left="101" w:right="538" w:firstLine="-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133" w:lineRule="auto"/>
        <w:ind w:left="101" w:right="541" w:firstLine="-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45" w:lineRule="exact"/>
        <w:ind w:left="96" w:right="557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3" w:right="28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4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5800" w:h="12460" w:orient="landscape"/>
          <w:pgMar w:top="1480" w:bottom="280" w:left="280" w:right="2260"/>
          <w:cols w:num="4" w:equalWidth="0">
            <w:col w:w="1965" w:space="230"/>
            <w:col w:w="473" w:space="5143"/>
            <w:col w:w="352" w:space="4353"/>
            <w:col w:w="744"/>
          </w:cols>
        </w:sectPr>
      </w:pPr>
      <w:rPr/>
    </w:p>
    <w:p>
      <w:pPr>
        <w:spacing w:before="0" w:after="0" w:line="144" w:lineRule="exact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34pt;margin-top:48.152309pt;width:722.4081pt;height:510.5017pt;mso-position-horizontal-relative:page;mso-position-vertical-relative:page;z-index:-19461" coordorigin="347,963" coordsize="14448,10210">
            <v:shape style="position:absolute;left:347;top:963;width:14448;height:10210" type="#_x0000_t75">
              <v:imagedata r:id="rId198" o:title=""/>
            </v:shape>
            <v:group style="position:absolute;left:836;top:1796;width:2;height:1681" coordorigin="836,1796" coordsize="2,1681">
              <v:shape style="position:absolute;left:836;top:1796;width:2;height:1681" coordorigin="836,1796" coordsize="0,1681" path="m836,3477l836,1796e" filled="f" stroked="t" strokeweight=".722pt" strokecolor="#000000">
                <v:path arrowok="t"/>
              </v:shape>
            </v:group>
            <v:group style="position:absolute;left:2213;top:3809;width:2;height:1223" coordorigin="2213,3809" coordsize="2,1223">
              <v:shape style="position:absolute;left:2213;top:3809;width:2;height:1223" coordorigin="2213,3809" coordsize="0,1223" path="m2213,5033l2213,3809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spacing w:val="-24"/>
          <w:w w:val="166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149"/>
          <w:w w:val="281"/>
          <w:position w:val="1"/>
        </w:rPr>
        <w:t>_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40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7"/>
          <w:w w:val="100"/>
          <w:position w:val="1"/>
        </w:rPr>
        <w:t>...J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00" w:h="12460" w:orient="landscape"/>
          <w:pgMar w:top="1480" w:bottom="280" w:left="280" w:right="2260"/>
          <w:cols w:num="2" w:equalWidth="0">
            <w:col w:w="12705" w:space="117"/>
            <w:col w:w="438"/>
          </w:cols>
        </w:sectPr>
      </w:pPr>
      <w:rPr/>
    </w:p>
    <w:p>
      <w:pPr>
        <w:spacing w:before="72" w:after="0" w:line="165" w:lineRule="exact"/>
        <w:ind w:left="5143" w:right="806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42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4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pgSz w:w="15760" w:h="12460" w:orient="landscape"/>
          <w:pgMar w:top="860" w:bottom="280" w:left="60" w:right="2260"/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0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.160615pt;margin-top:4.677533pt;width:19.279591pt;height:25.145899pt;mso-position-horizontal-relative:page;mso-position-vertical-relative:paragraph;z-index:-19443" type="#_x0000_t202" filled="f" stroked="f">
            <v:textbox inset="0,0,0,0">
              <w:txbxContent>
                <w:p>
                  <w:pPr>
                    <w:spacing w:before="7" w:after="0" w:line="225" w:lineRule="auto"/>
                    <w:ind w:left="76" w:right="-20" w:firstLine="-51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80"/>
                      <w:position w:val="-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80"/>
                      <w:position w:val="-3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37"/>
                      <w:position w:val="-2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81"/>
                      <w:position w:val="0"/>
                    </w:rPr>
                    <w:t>·'�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8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0"/>
                      <w:position w:val="0"/>
                    </w:rPr>
                    <w:t>JCIQ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0"/>
                      <w:position w:val="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6"/>
                      <w:w w:val="8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6"/>
                      <w:position w:val="0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8" w:lineRule="exact"/>
                    <w:ind w:left="29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itJ�t.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9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</w:rPr>
                    <w:t>1tll!)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2"/>
                      <w:w w:val="1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9"/>
                    </w:rPr>
                    <w:t>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7"/>
          <w:w w:val="103"/>
        </w:rPr>
        <w:t>'P/i4</w:t>
      </w:r>
      <w:r>
        <w:rPr>
          <w:rFonts w:ascii="Segoe UI" w:hAnsi="Segoe UI" w:cs="Segoe UI" w:eastAsia="Segoe UI"/>
          <w:sz w:val="9"/>
          <w:szCs w:val="9"/>
          <w:spacing w:val="5"/>
          <w:w w:val="103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.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17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Hi­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08" w:lineRule="exact"/>
        <w:ind w:left="191" w:right="11994" w:firstLine="-102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9"/>
          <w:w w:val="143"/>
        </w:rPr>
        <w:t>_Sroo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t</w:t>
      </w:r>
      <w:r>
        <w:rPr>
          <w:rFonts w:ascii="Segoe UI" w:hAnsi="Segoe UI" w:cs="Segoe UI" w:eastAsia="Segoe UI"/>
          <w:sz w:val="9"/>
          <w:szCs w:val="9"/>
          <w:spacing w:val="-6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Jllf.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7"/>
        </w:rPr>
        <w:t>lltjrl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75"/>
        </w:rPr>
        <w:t>JPf/.31'</w:t>
      </w:r>
      <w:r>
        <w:rPr>
          <w:rFonts w:ascii="Segoe UI" w:hAnsi="Segoe UI" w:cs="Segoe UI" w:eastAsia="Segoe UI"/>
          <w:sz w:val="9"/>
          <w:szCs w:val="9"/>
          <w:spacing w:val="0"/>
          <w:w w:val="75"/>
        </w:rPr>
        <w:t>1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03" w:lineRule="auto"/>
        <w:ind w:right="12100" w:firstLine="1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336864pt;margin-top:10.162391pt;width:2.400720pt;height:4.800258pt;mso-position-horizontal-relative:page;mso-position-vertical-relative:paragraph;z-index:-19447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6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w w:val="66"/>
        </w:rPr>
        <w:t>I�P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14"/>
        </w:rPr>
        <w:t>SIIELI</w:t>
      </w:r>
      <w:r>
        <w:rPr>
          <w:rFonts w:ascii="Segoe UI" w:hAnsi="Segoe UI" w:cs="Segoe UI" w:eastAsia="Segoe UI"/>
          <w:sz w:val="14"/>
          <w:szCs w:val="14"/>
          <w:spacing w:val="-8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Fl</w:t>
      </w:r>
      <w:r>
        <w:rPr>
          <w:rFonts w:ascii="Segoe UI" w:hAnsi="Segoe UI" w:cs="Segoe UI" w:eastAsia="Segoe UI"/>
          <w:sz w:val="9"/>
          <w:szCs w:val="9"/>
          <w:spacing w:val="-5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ONT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FRI/Ifl'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8"/>
        </w:rPr>
        <w:t>REIIR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7"/>
        </w:rPr>
        <w:t>ror</w:t>
      </w:r>
      <w:r>
        <w:rPr>
          <w:rFonts w:ascii="Segoe UI" w:hAnsi="Segoe UI" w:cs="Segoe UI" w:eastAsia="Segoe UI"/>
          <w:sz w:val="5"/>
          <w:szCs w:val="5"/>
          <w:spacing w:val="-18"/>
          <w:w w:val="277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H</w:t>
      </w:r>
      <w:r>
        <w:rPr>
          <w:rFonts w:ascii="Segoe UI" w:hAnsi="Segoe UI" w:cs="Segoe UI" w:eastAsia="Segoe UI"/>
          <w:sz w:val="14"/>
          <w:szCs w:val="14"/>
          <w:spacing w:val="12"/>
          <w:w w:val="100"/>
          <w:position w:val="1"/>
        </w:rPr>
        <w:t>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HT�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7"/>
          <w:position w:val="0"/>
        </w:rPr>
        <w:t>$CAEW.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2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19"/>
        </w:rPr>
        <w:t>tttJToR.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96" w:lineRule="exact"/>
        <w:ind w:left="775" w:right="11739" w:firstLine="-42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.563239pt;margin-top:-12.902063pt;width:18.184744pt;height:8.562515pt;mso-position-horizontal-relative:page;mso-position-vertical-relative:paragraph;z-index:-19442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</w:rPr>
                    <w:t>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114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1"/>
                    </w:rPr>
                    <w:t>17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1"/>
                      <w:w w:val="114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3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378995pt;margin-top:-8.914995pt;width:21.074238pt;height:37.224374pt;mso-position-horizontal-relative:page;mso-position-vertical-relative:paragraph;z-index:-19441" type="#_x0000_t202" filled="f" stroked="f">
            <v:textbox inset="0,0,0,0">
              <w:txbxContent>
                <w:p>
                  <w:pPr>
                    <w:spacing w:before="0" w:after="0" w:line="182" w:lineRule="exact"/>
                    <w:ind w:left="33" w:right="-20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7"/>
                      <w:w w:val="100"/>
                      <w:position w:val="-1"/>
                    </w:rPr>
                    <w:t>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00"/>
                      <w:position w:val="-1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00"/>
                      <w:position w:val="0"/>
                    </w:rPr>
                    <w:t>!J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9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00"/>
                      <w:position w:val="1"/>
                    </w:rPr>
                    <w:t>/0�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7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8"/>
                      <w:position w:val="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3" w:lineRule="exact"/>
                    <w:ind w:left="28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00"/>
                    </w:rPr>
                    <w:t>//P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64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  <w:p>
                  <w:pPr>
                    <w:spacing w:before="31" w:after="0" w:line="240" w:lineRule="auto"/>
                    <w:ind w:left="25" w:right="-43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4"/>
                      <w:w w:val="100"/>
                    </w:rPr>
                    <w:t>io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5"/>
                      <w:w w:val="107"/>
                      <w:position w:val="1"/>
                    </w:rPr>
                    <w:t>io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2.714942pt;margin-top:.705102pt;width:17.344828pt;height:4.994217pt;mso-position-horizontal-relative:page;mso-position-vertical-relative:paragraph;z-index:-19421;rotation:1" type="#_x0000_t136" fillcolor="#000000" stroked="f">
            <o:extrusion v:ext="view" autorotationcenter="t"/>
            <v:textpath style="font-family:&amp;quot;Segoe UI&amp;quot;;font-size:4pt;v-text-kern:t;mso-text-shadow:auto" string="IO'JJ   -!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4.699547pt;margin-top:8.503901pt;width:7.439525pt;height:2.850758pt;mso-position-horizontal-relative:page;mso-position-vertical-relative:paragraph;z-index:-19396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5"/>
                      <w:w w:val="1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lfft;.iJoiT</w: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1"/>
        </w:rPr>
        <w:t>Nt!T,_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614" w:space="37"/>
            <w:col w:w="12789"/>
          </w:cols>
        </w:sectPr>
      </w:pPr>
      <w:rPr/>
    </w:p>
    <w:p>
      <w:pPr>
        <w:spacing w:before="0" w:after="0" w:line="133" w:lineRule="exact"/>
        <w:ind w:left="64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.044537pt;margin-top:5.208457pt;width:3.481796pt;height:4.870464pt;mso-position-horizontal-relative:page;mso-position-vertical-relative:paragraph;z-index:-19440" type="#_x0000_t202" filled="f" stroked="f">
            <v:textbox inset="0,0,0,0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5"/>
                      <w:w w:val="177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2.369459pt;margin-top:6.172319pt;width:17.14107pt;height:5.094698pt;mso-position-horizontal-relative:page;mso-position-vertical-relative:paragraph;z-index:-19405;rotation:359" type="#_x0000_t136" fillcolor="#000000" stroked="f">
            <o:extrusion v:ext="view" autorotationcenter="t"/>
            <v:textpath style="font-family:&amp;quot;Segoe UI&amp;quot;;font-size:4pt;v-text-kern:t;mso-text-shadow:auto" string="IJ02  6"/>
          </v:shape>
        </w:pict>
      </w:r>
      <w:r>
        <w:rPr>
          <w:rFonts w:ascii="Segoe UI" w:hAnsi="Segoe UI" w:cs="Segoe UI" w:eastAsia="Segoe UI"/>
          <w:sz w:val="9"/>
          <w:szCs w:val="9"/>
          <w:spacing w:val="-7"/>
          <w:w w:val="95"/>
        </w:rPr>
        <w:t>FH.111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C</w:t>
      </w:r>
      <w:r>
        <w:rPr>
          <w:rFonts w:ascii="Segoe UI" w:hAnsi="Segoe UI" w:cs="Segoe UI" w:eastAsia="Segoe UI"/>
          <w:sz w:val="9"/>
          <w:szCs w:val="9"/>
          <w:spacing w:val="1"/>
          <w:w w:val="9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TIE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6"/>
        </w:rPr>
        <w:t>JJ</w:t>
      </w:r>
      <w:r>
        <w:rPr>
          <w:rFonts w:ascii="Segoe UI" w:hAnsi="Segoe UI" w:cs="Segoe UI" w:eastAsia="Segoe UI"/>
          <w:sz w:val="9"/>
          <w:szCs w:val="9"/>
          <w:spacing w:val="-5"/>
          <w:w w:val="146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III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90"/>
        </w:rPr>
        <w:t>{</w:t>
      </w:r>
      <w:r>
        <w:rPr>
          <w:rFonts w:ascii="Segoe UI" w:hAnsi="Segoe UI" w:cs="Segoe UI" w:eastAsia="Segoe UI"/>
          <w:sz w:val="5"/>
          <w:szCs w:val="5"/>
          <w:spacing w:val="-7"/>
          <w:w w:val="151"/>
        </w:rPr>
        <w:t>/IO,lJ.�l</w:t>
      </w:r>
      <w:r>
        <w:rPr>
          <w:rFonts w:ascii="Segoe UI" w:hAnsi="Segoe UI" w:cs="Segoe UI" w:eastAsia="Segoe UI"/>
          <w:sz w:val="5"/>
          <w:szCs w:val="5"/>
          <w:spacing w:val="0"/>
          <w:w w:val="151"/>
        </w:rPr>
        <w:t>l</w:t>
      </w:r>
      <w:r>
        <w:rPr>
          <w:rFonts w:ascii="Segoe UI" w:hAnsi="Segoe UI" w:cs="Segoe UI" w:eastAsia="Segoe UI"/>
          <w:sz w:val="5"/>
          <w:szCs w:val="5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flfff.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3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9" w:lineRule="exact"/>
        <w:ind w:left="74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62.403351pt;margin-top:1.636314pt;width:1.477793pt;height:2.86889pt;mso-position-horizontal-relative:page;mso-position-vertical-relative:paragraph;z-index:-19414;rotation:2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/>
        <w:pict>
          <w10:wrap type="none"/>
          <v:shape style="position:absolute;margin-left:72.988792pt;margin-top:.474941pt;width:5.346266pt;height:4.869776pt;mso-position-horizontal-relative:page;mso-position-vertical-relative:paragraph;z-index:-19413;rotation:2" type="#_x0000_t136" fillcolor="#000000" stroked="f">
            <o:extrusion v:ext="view" autorotationcenter="t"/>
            <v:textpath style="font-family:&amp;quot;Segoe UI&amp;quot;;font-size:4pt;v-text-kern:t;mso-text-shadow:auto" string="VT,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96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5" w:after="0" w:line="114" w:lineRule="exact"/>
        <w:ind w:left="6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5.831673pt;margin-top:9.061678pt;width:30.076625pt;height:5.200161pt;mso-position-horizontal-relative:page;mso-position-vertical-relative:paragraph;z-index:-19420;rotation:1" type="#_x0000_t136" fillcolor="#000000" stroked="f">
            <o:extrusion v:ext="view" autorotationcenter="t"/>
            <v:textpath style="font-family:&amp;quot;Segoe UI&amp;quot;;font-size:4pt;v-text-kern:t;mso-text-shadow:auto" string="/.OUi _$�/iiJ&lt;!{j- ."/>
          </v:shape>
        </w:pict>
      </w:r>
      <w:r>
        <w:rPr/>
        <w:pict>
          <w10:wrap type="none"/>
          <v:shape style="position:absolute;margin-left:63.42094pt;margin-top:14.516638pt;width:22.954553pt;height:4.835026pt;mso-position-horizontal-relative:page;mso-position-vertical-relative:paragraph;z-index:-19410;rotation:3" type="#_x0000_t136" fillcolor="#000000" stroked="f">
            <o:extrusion v:ext="view" autorotationcenter="t"/>
            <v:textpath style="font-family:&amp;quot;Segoe UI&amp;quot;;font-size:4pt;v-text-kern:t;mso-text-shadow:auto" string="Supc·f'lfw�"/>
          </v:shape>
        </w:pict>
      </w:r>
      <w:r>
        <w:rPr/>
        <w:pict>
          <w10:wrap type="none"/>
          <v:shape style="position:absolute;margin-left:10.57206pt;margin-top:11.247789pt;width:1.465569pt;height:2.862615pt;mso-position-horizontal-relative:page;mso-position-vertical-relative:paragraph;z-index:-19404;rotation:359" type="#_x0000_t136" fillcolor="#000000" stroked="f">
            <o:extrusion v:ext="view" autorotationcenter="t"/>
            <v:textpath style="font-family:&amp;quot;Segoe UI&amp;quot;;font-size:2pt;v-text-kern:t;mso-text-shadow:auto" string="_"/>
          </v:shape>
        </w:pict>
      </w:r>
      <w:r>
        <w:rPr/>
        <w:pict>
          <w10:wrap type="none"/>
          <v:shape style="position:absolute;margin-left:24.959961pt;margin-top:9.05855pt;width:5.566824pt;height:4.848599pt;mso-position-horizontal-relative:page;mso-position-vertical-relative:paragraph;z-index:-19403;rotation:359" type="#_x0000_t136" fillcolor="#000000" stroked="f">
            <o:extrusion v:ext="view" autorotationcenter="t"/>
            <v:textpath style="font-family:&amp;quot;Segoe UI&amp;quot;;font-size:4pt;v-text-kern:t;mso-text-shadow:auto" string="20"/>
          </v:shape>
        </w:pict>
      </w:r>
      <w:r>
        <w:rPr/>
        <w:pict>
          <w10:wrap type="none"/>
          <v:shape style="position:absolute;margin-left:11.922437pt;margin-top:14.463938pt;width:9.04567pt;height:4.872178pt;mso-position-horizontal-relative:page;mso-position-vertical-relative:paragraph;z-index:-19402;rotation:359" type="#_x0000_t136" fillcolor="#000000" stroked="f">
            <o:extrusion v:ext="view" autorotationcenter="t"/>
            <v:textpath style="font-family:&amp;quot;Segoe UI&amp;quot;;font-size:4pt;v-text-kern:t;mso-text-shadow:auto" string="1113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13"/>
          <w:position w:val="-1"/>
        </w:rPr>
        <w:t>/1£(0/lf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-1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86"/>
          <w:position w:val="-1"/>
        </w:rPr>
        <w:t>TA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2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41" w:after="0" w:line="114" w:lineRule="exact"/>
        <w:ind w:left="107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137029pt;margin-top:2.084531pt;width:18.389754pt;height:7.071717pt;mso-position-horizontal-relative:page;mso-position-vertical-relative:paragraph;z-index:-19439" type="#_x0000_t202" filled="f" stroked="f">
            <v:textbox inset="0,0,0,0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00"/>
                    </w:rPr>
                    <w:t>111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96.608261pt;margin-top:-4.454047pt;width:2.413654pt;height:8.853684pt;mso-position-horizontal-relative:page;mso-position-vertical-relative:paragraph;z-index:-19409;rotation:3" type="#_x0000_t136" fillcolor="#000000" stroked="f">
            <o:extrusion v:ext="view" autorotationcenter="t"/>
            <v:textpath style="font-family:&amp;quot;Segoe UI&amp;quot;;font-size:8pt;v-text-kern:t;mso-text-shadow:auto" string="j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/.ou;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Sfllftr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1"/>
        </w:rPr>
        <w:t>l'l�tlr,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40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854395pt;margin-top:5.072875pt;width:19.534871pt;height:14.950087pt;mso-position-horizontal-relative:page;mso-position-vertical-relative:paragraph;z-index:-19437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4"/>
                      <w:w w:val="100"/>
                      <w:position w:val="-2"/>
                    </w:rPr>
                    <w:t>_ti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80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1"/>
                      <w:position w:val="-1"/>
                    </w:rPr>
                    <w:t>Z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1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4" w:lineRule="exact"/>
                    <w:ind w:left="2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0"/>
                      <w:w w:val="141"/>
                    </w:rPr>
                    <w:t>12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7"/>
                      <w:w w:val="14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5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51"/>
                    </w:rPr>
                    <w:t> 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5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.1.31(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9" w:lineRule="exact"/>
        <w:ind w:left="39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.534595pt;margin-top:-5.621067pt;width:59.995131pt;height:7.29533pt;mso-position-horizontal-relative:page;mso-position-vertical-relative:paragraph;z-index:-19438" type="#_x0000_t202" filled="f" stroked="f">
            <v:textbox inset="0,0,0,0">
              <w:txbxContent>
                <w:p>
                  <w:pPr>
                    <w:spacing w:before="3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"/>
                      <w:w w:val="145"/>
                      <w:position w:val="1"/>
                    </w:rPr>
                    <w:t>,gl'l[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5"/>
                      <w:position w:val="1"/>
                    </w:rPr>
                    <w:t>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1"/>
                      <w:w w:val="14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81"/>
                      <w:position w:val="1"/>
                    </w:rPr>
                    <w:t>1f'J/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1"/>
                      <w:position w:val="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81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27"/>
                      <w:position w:val="1"/>
                    </w:rPr>
                    <w:t>/)F•fl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7"/>
                      <w:position w:val="1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9"/>
                      <w:w w:val="127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0"/>
                    </w:rPr>
                    <w:t>(}�lil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4"/>
                      <w:w w:val="254"/>
                      <w:position w:val="0"/>
                    </w:rPr>
                    <w:t>__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5Pti'</w:t>
      </w:r>
      <w:r>
        <w:rPr>
          <w:rFonts w:ascii="Segoe UI" w:hAnsi="Segoe UI" w:cs="Segoe UI" w:eastAsia="Segoe UI"/>
          <w:sz w:val="9"/>
          <w:szCs w:val="9"/>
          <w:spacing w:val="-22"/>
          <w:w w:val="137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3"/>
          <w:w w:val="137"/>
          <w:position w:val="-2"/>
        </w:rPr>
        <w:t>P/.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9"/>
          <w:w w:val="137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29"/>
          <w:position w:val="-2"/>
        </w:rPr>
        <w:t>Co</w:t>
      </w:r>
      <w:r>
        <w:rPr>
          <w:rFonts w:ascii="Segoe UI" w:hAnsi="Segoe UI" w:cs="Segoe UI" w:eastAsia="Segoe UI"/>
          <w:sz w:val="9"/>
          <w:szCs w:val="9"/>
          <w:spacing w:val="-9"/>
          <w:w w:val="129"/>
          <w:position w:val="-2"/>
        </w:rPr>
        <w:t>u</w:t>
      </w:r>
      <w:r>
        <w:rPr>
          <w:rFonts w:ascii="Segoe UI" w:hAnsi="Segoe UI" w:cs="Segoe UI" w:eastAsia="Segoe UI"/>
          <w:sz w:val="9"/>
          <w:szCs w:val="9"/>
          <w:spacing w:val="-29"/>
          <w:w w:val="10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30"/>
          <w:w w:val="106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Jl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61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1"/>
          <w:position w:val="-2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1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.256496pt;margin-top:5.261601pt;width:15.76487pt;height:7.300638pt;mso-position-horizontal-relative:page;mso-position-vertical-relative:paragraph;z-index:-19436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6"/>
                      <w:w w:val="147"/>
                    </w:rPr>
                    <w:t>$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8"/>
                      <w:w w:val="147"/>
                      <w:position w:val="1"/>
                    </w:rPr>
                    <w:t>rt-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7"/>
                      <w:position w:val="1"/>
                    </w:rPr>
                    <w:t>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0"/>
                      <w:w w:val="147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973395pt;margin-top:11.085124pt;width:21.396788pt;height:7.077866pt;mso-position-horizontal-relative:page;mso-position-vertical-relative:paragraph;z-index:-19435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1223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7"/>
                    </w:rPr>
                    <w:t>/0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09877pt;margin-top:6.522277pt;width:19.065422pt;height:5.44328pt;mso-position-horizontal-relative:page;mso-position-vertical-relative:paragraph;z-index:-19401;rotation:359" type="#_x0000_t136" fillcolor="#000000" stroked="f">
            <o:extrusion v:ext="view" autorotationcenter="t"/>
            <v:textpath style="font-family:&amp;quot;Segoe UI&amp;quot;;font-size:4pt;v-text-kern:t;mso-text-shadow:auto" string="liZ# lO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92"/>
          <w:position w:val="1"/>
        </w:rPr>
        <w:t>IU"N!I</w:t>
      </w:r>
      <w:r>
        <w:rPr>
          <w:rFonts w:ascii="Segoe UI" w:hAnsi="Segoe UI" w:cs="Segoe UI" w:eastAsia="Segoe UI"/>
          <w:sz w:val="9"/>
          <w:szCs w:val="9"/>
          <w:spacing w:val="9"/>
          <w:w w:val="9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7"/>
          <w:position w:val="1"/>
        </w:rPr>
        <w:t>H�/.IA.</w:t>
      </w:r>
      <w:r>
        <w:rPr>
          <w:rFonts w:ascii="Segoe UI" w:hAnsi="Segoe UI" w:cs="Segoe UI" w:eastAsia="Segoe UI"/>
          <w:sz w:val="14"/>
          <w:szCs w:val="14"/>
          <w:spacing w:val="5"/>
          <w:w w:val="5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6"/>
          <w:position w:val="2"/>
        </w:rPr>
        <w:t>too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2"/>
        </w:rPr>
        <w:t>(</w:t>
      </w:r>
      <w:r>
        <w:rPr>
          <w:rFonts w:ascii="Segoe UI" w:hAnsi="Segoe UI" w:cs="Segoe UI" w:eastAsia="Segoe UI"/>
          <w:sz w:val="9"/>
          <w:szCs w:val="9"/>
          <w:spacing w:val="-1"/>
          <w:w w:val="12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20"/>
          <w:position w:val="2"/>
        </w:rPr>
        <w:t>.5Pi</w:t>
      </w:r>
      <w:r>
        <w:rPr>
          <w:rFonts w:ascii="Segoe UI" w:hAnsi="Segoe UI" w:cs="Segoe UI" w:eastAsia="Segoe UI"/>
          <w:sz w:val="9"/>
          <w:szCs w:val="9"/>
          <w:spacing w:val="4"/>
          <w:w w:val="120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-6"/>
          <w:w w:val="95"/>
          <w:position w:val="2"/>
        </w:rPr>
        <w:t>O.fN�</w:t>
      </w:r>
      <w:r>
        <w:rPr>
          <w:rFonts w:ascii="Segoe UI" w:hAnsi="Segoe UI" w:cs="Segoe UI" w:eastAsia="Segoe UI"/>
          <w:sz w:val="9"/>
          <w:szCs w:val="9"/>
          <w:spacing w:val="1"/>
          <w:w w:val="95"/>
          <w:position w:val="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3"/>
          <w:position w:val="0"/>
        </w:rPr>
        <w:t>·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515" w:space="111"/>
            <w:col w:w="12814"/>
          </w:cols>
        </w:sectPr>
      </w:pPr>
      <w:rPr/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44" w:after="0" w:line="240" w:lineRule="auto"/>
        <w:ind w:left="169" w:right="-20"/>
        <w:jc w:val="left"/>
        <w:tabs>
          <w:tab w:pos="1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664733pt;margin-top:-20.179146pt;width:18.80432pt;height:20.867426pt;mso-position-horizontal-relative:page;mso-position-vertical-relative:paragraph;z-index:-19434" type="#_x0000_t202" filled="f" stroked="f">
            <v:textbox inset="0,0,0,0">
              <w:txbxContent>
                <w:p>
                  <w:pPr>
                    <w:spacing w:before="0" w:after="0" w:line="155" w:lineRule="exact"/>
                    <w:ind w:left="26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8"/>
                      <w:w w:val="163"/>
                      <w:position w:val="-3"/>
                    </w:rPr>
                    <w:t>ll2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3"/>
                      <w:position w:val="-3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2"/>
                      <w:w w:val="163"/>
                      <w:position w:val="-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41" w:lineRule="exact"/>
                    <w:ind w:left="20" w:right="-40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00"/>
                    </w:rPr>
                    <w:t>1;1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4" w:lineRule="exact"/>
                    <w:ind w:left="3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</w:rPr>
                    <w:t>l}'fl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"/>
                      <w:w w:val="16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947799pt;margin-top:-.254596pt;width:15.878362pt;height:4.892378pt;mso-position-horizontal-relative:page;mso-position-vertical-relative:paragraph;z-index:-19400;rotation:359" type="#_x0000_t136" fillcolor="#000000" stroked="f">
            <o:extrusion v:ext="view" autorotationcenter="t"/>
            <v:textpath style="font-family:&amp;quot;Segoe UI&amp;quot;;font-size:4pt;v-text-kern:t;mso-text-shadow:auto" string="12-42  I"/>
          </v:shape>
        </w:pict>
      </w:r>
      <w:r>
        <w:rPr/>
        <w:pict>
          <w10:wrap type="none"/>
          <v:shape style="position:absolute;margin-left:11.247126pt;margin-top:11.417102pt;width:16.671215pt;height:4.857533pt;mso-position-horizontal-relative:page;mso-position-vertical-relative:paragraph;z-index:-19399;rotation:359" type="#_x0000_t136" fillcolor="#000000" stroked="f">
            <o:extrusion v:ext="view" autorotationcenter="t"/>
            <v:textpath style="font-family:&amp;quot;Segoe UI&amp;quot;;font-size:4pt;v-text-kern:t;mso-text-shadow:auto" string="/)&quot;f8 l"/>
          </v:shape>
        </w:pict>
      </w:r>
      <w:r>
        <w:rPr>
          <w:rFonts w:ascii="Segoe UI" w:hAnsi="Segoe UI" w:cs="Segoe UI" w:eastAsia="Segoe UI"/>
          <w:sz w:val="14"/>
          <w:szCs w:val="14"/>
          <w:spacing w:val="1"/>
          <w:w w:val="100"/>
        </w:rPr>
        <w:t>Jk1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!</w:t>
      </w:r>
      <w:r>
        <w:rPr>
          <w:rFonts w:ascii="Segoe UI" w:hAnsi="Segoe UI" w:cs="Segoe UI" w:eastAsia="Segoe UI"/>
          <w:sz w:val="9"/>
          <w:szCs w:val="9"/>
          <w:spacing w:val="-36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6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1"/>
        </w:rPr>
        <w:t>SN�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left="112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382995pt;margin-top:3.920914pt;width:18.277868pt;height:7.462424pt;mso-position-horizontal-relative:page;mso-position-vertical-relative:paragraph;z-index:-19433" type="#_x0000_t202" filled="f" stroked="f">
            <v:textbox inset="0,0,0,0">
              <w:txbxContent>
                <w:p>
                  <w:pPr>
                    <w:spacing w:before="2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9"/>
                      <w:w w:val="180"/>
                    </w:rPr>
                    <w:t>il1'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8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0.099335pt;margin-top:3.863774pt;width:17.939999pt;height:8.176052pt;mso-position-horizontal-relative:page;mso-position-vertical-relative:paragraph;z-index:-19432" type="#_x0000_t202" filled="f" stroked="f">
            <v:textbox inset="0,0,0,0">
              <w:txbxContent>
                <w:p>
                  <w:pPr>
                    <w:spacing w:before="0" w:after="0" w:line="148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100"/>
                      <w:position w:val="1"/>
                    </w:rPr>
                    <w:t>fftJ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2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9"/>
          <w:w w:val="194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04"/>
        </w:rPr>
        <w:t>fV-f</w:t>
      </w:r>
      <w:r>
        <w:rPr>
          <w:rFonts w:ascii="Segoe UI" w:hAnsi="Segoe UI" w:cs="Segoe UI" w:eastAsia="Segoe UI"/>
          <w:sz w:val="9"/>
          <w:szCs w:val="9"/>
          <w:spacing w:val="-19"/>
          <w:w w:val="104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th'fJ.</w:t>
      </w:r>
      <w:r>
        <w:rPr>
          <w:rFonts w:ascii="Segoe UI" w:hAnsi="Segoe UI" w:cs="Segoe UI" w:eastAsia="Segoe UI"/>
          <w:sz w:val="9"/>
          <w:szCs w:val="9"/>
          <w:spacing w:val="-9"/>
          <w:w w:val="11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ii</w:t>
      </w:r>
      <w:r>
        <w:rPr>
          <w:rFonts w:ascii="Segoe UI" w:hAnsi="Segoe UI" w:cs="Segoe UI" w:eastAsia="Segoe UI"/>
          <w:sz w:val="9"/>
          <w:szCs w:val="9"/>
          <w:spacing w:val="-5"/>
          <w:w w:val="143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!J,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5"/>
          <w:w w:val="96"/>
        </w:rPr>
        <w:t>8----</w:t>
      </w:r>
      <w:r>
        <w:rPr>
          <w:rFonts w:ascii="Segoe UI" w:hAnsi="Segoe UI" w:cs="Segoe UI" w:eastAsia="Segoe UI"/>
          <w:sz w:val="16"/>
          <w:szCs w:val="16"/>
          <w:spacing w:val="0"/>
          <w:w w:val="96"/>
        </w:rPr>
        <w:t>-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"/>
          <w:position w:val="5"/>
        </w:rPr>
        <w:t>·</w:t>
      </w:r>
      <w:r>
        <w:rPr>
          <w:rFonts w:ascii="Segoe UI" w:hAnsi="Segoe UI" w:cs="Segoe UI" w:eastAsia="Segoe UI"/>
          <w:sz w:val="16"/>
          <w:szCs w:val="16"/>
          <w:spacing w:val="-19"/>
          <w:w w:val="100"/>
          <w:position w:val="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41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./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1757" w:space="442"/>
            <w:col w:w="11241"/>
          </w:cols>
        </w:sectPr>
      </w:pPr>
      <w:rPr/>
    </w:p>
    <w:p>
      <w:pPr>
        <w:spacing w:before="96" w:after="0" w:line="240" w:lineRule="auto"/>
        <w:ind w:left="15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0pt;width:787.679993pt;height:622.080017pt;mso-position-horizontal-relative:page;mso-position-vertical-relative:page;z-index:-19448" coordorigin="0,0" coordsize="15754,12442">
            <v:shape style="position:absolute;left:0;top:0;width:15754;height:12442" type="#_x0000_t75">
              <v:imagedata r:id="rId199" o:title=""/>
            </v:shape>
            <v:group style="position:absolute;left:55;top:1103;width:150;height:10439" coordorigin="55,1103" coordsize="150,10439">
              <v:shape style="position:absolute;left:55;top:1103;width:150;height:10439" coordorigin="55,1103" coordsize="150,10439" path="m55,11542l205,1103e" filled="f" stroked="t" strokeweight="1.440005pt" strokecolor="#000000">
                <v:path arrowok="t"/>
              </v:shape>
            </v:group>
            <v:group style="position:absolute;left:619;top:1383;width:36;height:2496" coordorigin="619,1383" coordsize="36,2496">
              <v:shape style="position:absolute;left:619;top:1383;width:36;height:2496" coordorigin="619,1383" coordsize="36,2496" path="m619,3879l654,1383e" filled="f" stroked="t" strokeweight=".720003pt" strokecolor="#000000">
                <v:path arrowok="t"/>
              </v:shape>
            </v:group>
            <v:group style="position:absolute;left:38;top:11508;width:1517;height:22" coordorigin="38,11508" coordsize="1517,22">
              <v:shape style="position:absolute;left:38;top:11508;width:1517;height:22" coordorigin="38,11508" coordsize="1517,22" path="m38,11508l1555,11530e" filled="f" stroked="t" strokeweight=".480002pt" strokecolor="#000000">
                <v:path arrowok="t"/>
              </v:shape>
            </v:group>
            <v:group style="position:absolute;left:4282;top:3860;width:4591;height:132" coordorigin="4282,3860" coordsize="4591,132">
              <v:shape style="position:absolute;left:4282;top:3860;width:4591;height:132" coordorigin="4282,3860" coordsize="4591,132" path="m4282,3860l8873,3992e" filled="f" stroked="t" strokeweight="1.657227pt" strokecolor="#000000">
                <v:path arrowok="t"/>
              </v:shape>
            </v:group>
            <v:group style="position:absolute;left:8556;top:8108;width:43;height:2957" coordorigin="8556,8108" coordsize="43,2957">
              <v:shape style="position:absolute;left:8556;top:8108;width:43;height:2957" coordorigin="8556,8108" coordsize="43,2957" path="m8556,11065l8598,8108e" filled="f" stroked="t" strokeweight=".720003pt" strokecolor="#000000">
                <v:path arrowok="t"/>
              </v:shape>
            </v:group>
            <v:group style="position:absolute;left:1968;top:11531;width:2073;height:30" coordorigin="1968,11531" coordsize="2073,30">
              <v:shape style="position:absolute;left:1968;top:11531;width:2073;height:30" coordorigin="1968,11531" coordsize="2073,30" path="m1968,11531l4041,11561e" filled="f" stroked="t" strokeweight=".48000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684395pt;margin-top:10.439564pt;width:20.487278pt;height:7.064768pt;mso-position-horizontal-relative:page;mso-position-vertical-relative:paragraph;z-index:-19431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2"/>
                      <w:w w:val="168"/>
                    </w:rPr>
                    <w:t>IZ'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8"/>
                    </w:rPr>
                    <w:t>Z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68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1"/>
                    </w:rPr>
                    <w:t>2P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126�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!</w:t>
      </w:r>
      <w:r>
        <w:rPr>
          <w:rFonts w:ascii="Segoe UI" w:hAnsi="Segoe UI" w:cs="Segoe UI" w:eastAsia="Segoe UI"/>
          <w:sz w:val="9"/>
          <w:szCs w:val="9"/>
          <w:spacing w:val="35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1"/>
        </w:rPr>
        <w:t>Sfl.tcro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2"/>
          <w:w w:val="12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4"/>
        </w:rPr>
        <w:t>l.lr��/l</w:t>
      </w:r>
      <w:r>
        <w:rPr>
          <w:rFonts w:ascii="Segoe UI" w:hAnsi="Segoe UI" w:cs="Segoe UI" w:eastAsia="Segoe UI"/>
          <w:sz w:val="5"/>
          <w:szCs w:val="5"/>
          <w:spacing w:val="-5"/>
          <w:w w:val="174"/>
        </w:rPr>
        <w:t>f</w:t>
      </w:r>
      <w:r>
        <w:rPr>
          <w:rFonts w:ascii="Segoe UI" w:hAnsi="Segoe UI" w:cs="Segoe UI" w:eastAsia="Segoe UI"/>
          <w:sz w:val="5"/>
          <w:szCs w:val="5"/>
          <w:spacing w:val="-7"/>
          <w:w w:val="202"/>
        </w:rPr>
        <w:t>/INr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" w:after="0" w:line="114" w:lineRule="exact"/>
        <w:ind w:left="129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44"/>
          <w:position w:val="-1"/>
        </w:rPr>
        <w:t>bf'l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200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1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7.974274pt;margin-top:.099459pt;width:18.566945pt;height:5.012681pt;mso-position-horizontal-relative:page;mso-position-vertical-relative:paragraph;z-index:-19408;rotation:3" type="#_x0000_t136" fillcolor="#000000" stroked="f">
            <o:extrusion v:ext="view" autorotationcenter="t"/>
            <v:textpath style="font-family:&amp;quot;Segoe UI&amp;quot;;font-size:4pt;v-text-kern:t;mso-text-shadow:auto" string="SPR1.Vtt."/>
          </v:shape>
        </w:pict>
      </w:r>
      <w:r>
        <w:rPr/>
        <w:pict>
          <w10:wrap type="none"/>
          <v:shape style="position:absolute;margin-left:92.662903pt;margin-top:2.629805pt;width:6.789215pt;height:3.406993pt;mso-position-horizontal-relative:page;mso-position-vertical-relative:paragraph;z-index:-19407;rotation:3" type="#_x0000_t136" fillcolor="#000000" stroked="f">
            <o:extrusion v:ext="view" autorotationcenter="t"/>
            <v:textpath style="font-family:&amp;quot;Segoe UI&amp;quot;;font-size:2pt;v-text-kern:t;mso-text-shadow:auto" string="_  _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/263</w:t>
      </w:r>
      <w:r>
        <w:rPr>
          <w:rFonts w:ascii="Segoe UI" w:hAnsi="Segoe UI" w:cs="Segoe UI" w:eastAsia="Segoe UI"/>
          <w:sz w:val="9"/>
          <w:szCs w:val="9"/>
          <w:spacing w:val="9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7" w:lineRule="exact"/>
        <w:ind w:left="152" w:right="-20"/>
        <w:jc w:val="left"/>
        <w:tabs>
          <w:tab w:pos="1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105995pt;margin-top:4.936758pt;width:18.387488pt;height:7.034528pt;mso-position-horizontal-relative:page;mso-position-vertical-relative:paragraph;z-index:-19430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"/>
                      <w:w w:val="177"/>
                    </w:rPr>
                    <w:t>!!f!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7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4"/>
                      <w:w w:val="17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7"/>
                    </w:rPr>
                    <w:t>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68.529633pt;margin-top:5.483416pt;width:22.362638pt;height:4.873515pt;mso-position-horizontal-relative:page;mso-position-vertical-relative:paragraph;z-index:-19412;rotation:2" type="#_x0000_t136" fillcolor="#000000" stroked="f">
            <o:extrusion v:ext="view" autorotationcenter="t"/>
            <v:textpath style="font-family:&amp;quot;Segoe UI&amp;quot;;font-size:4pt;v-text-kern:t;mso-text-shadow:auto" string="PtvtJT /IOD,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f,l61</w:t>
      </w:r>
      <w:r>
        <w:rPr>
          <w:rFonts w:ascii="Segoe UI" w:hAnsi="Segoe UI" w:cs="Segoe UI" w:eastAsia="Segoe UI"/>
          <w:sz w:val="9"/>
          <w:szCs w:val="9"/>
          <w:spacing w:val="26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26"/>
          <w:position w:val="1"/>
        </w:rPr>
        <w:t>tf{q.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8.ff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0" w:after="0" w:line="168" w:lineRule="exact"/>
        <w:ind w:left="142" w:right="-20"/>
        <w:jc w:val="left"/>
        <w:tabs>
          <w:tab w:pos="1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314322pt;margin-top:9.509558pt;width:21.728744pt;height:28.482159pt;mso-position-horizontal-relative:page;mso-position-vertical-relative:paragraph;z-index:-19429" type="#_x0000_t202" filled="f" stroked="f">
            <v:textbox inset="0,0,0,0">
              <w:txbxContent>
                <w:p>
                  <w:pPr>
                    <w:spacing w:before="4" w:after="0" w:line="113" w:lineRule="exact"/>
                    <w:ind w:left="24" w:right="-48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4"/>
                      <w:position w:val="-2"/>
                    </w:rPr>
                    <w:t>1).68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24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18"/>
                      <w:position w:val="0"/>
                    </w:rPr>
                    <w:t>20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31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6"/>
                      <w:w w:val="100"/>
                    </w:rPr>
                    <w:t>t).l(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50"/>
                      <w:position w:val="-1"/>
                    </w:rPr>
                    <w:t>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5" w:lineRule="exact"/>
                    <w:ind w:left="35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4"/>
                      <w:w w:val="12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2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8"/>
                      <w:w w:val="128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8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1"/>
                      <w:w w:val="128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301"/>
                      <w:position w:val="2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1" w:after="0" w:line="240" w:lineRule="auto"/>
                    <w:ind w:left="28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9"/>
                      <w:w w:val="135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5"/>
                      <w:w w:val="13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5"/>
                    </w:rPr>
                    <w:t>08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2"/>
                      <w:w w:val="13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5.067642pt;margin-top:16.590378pt;width:37.354498pt;height:5.089195pt;mso-position-horizontal-relative:page;mso-position-vertical-relative:paragraph;z-index:-19419;rotation:1" type="#_x0000_t136" fillcolor="#000000" stroked="f">
            <o:extrusion v:ext="view" autorotationcenter="t"/>
            <v:textpath style="font-family:&amp;quot;Segoe UI&amp;quot;;font-size:4pt;v-text-kern:t;mso-text-shadow:auto" string="Esrurt�F�tv PJ.RTE"/>
          </v:shape>
        </w:pict>
      </w:r>
      <w:r>
        <w:rPr/>
        <w:pict>
          <w10:wrap type="none"/>
          <v:shape style="position:absolute;margin-left:100.445427pt;margin-top:18.950377pt;width:1.447979pt;height:2.855535pt;mso-position-horizontal-relative:page;mso-position-vertical-relative:paragraph;z-index:-19418;rotation:1" type="#_x0000_t136" fillcolor="#000000" stroked="f">
            <o:extrusion v:ext="view" autorotationcenter="t"/>
            <v:textpath style="font-family:&amp;quot;Segoe UI&amp;quot;;font-size:2pt;v-text-kern:t;mso-text-shadow:auto" string="_"/>
          </v:shape>
        </w:pict>
      </w:r>
      <w:r>
        <w:rPr/>
        <w:pict>
          <w10:wrap type="none"/>
          <v:shape style="position:absolute;margin-left:55.688229pt;margin-top:10.922055pt;width:17.628272pt;height:4.819865pt;mso-position-horizontal-relative:page;mso-position-vertical-relative:paragraph;z-index:-19406;rotation:3" type="#_x0000_t136" fillcolor="#000000" stroked="f">
            <o:extrusion v:ext="view" autorotationcenter="t"/>
            <v:textpath style="font-family:&amp;quot;Segoe UI&amp;quot;;font-size:4pt;v-text-kern:t;mso-text-shadow:auto" string="jdV�If, "/>
          </v:shape>
        </w:pict>
      </w:r>
      <w:r>
        <w:rPr>
          <w:rFonts w:ascii="Segoe UI" w:hAnsi="Segoe UI" w:cs="Segoe UI" w:eastAsia="Segoe UI"/>
          <w:sz w:val="8"/>
          <w:szCs w:val="8"/>
          <w:spacing w:val="-4"/>
          <w:w w:val="143"/>
          <w:position w:val="-1"/>
        </w:rPr>
        <w:t>1Zl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-24"/>
          <w:w w:val="97"/>
          <w:position w:val="-2"/>
        </w:rPr>
        <w:t>i'</w:t>
      </w:r>
      <w:r>
        <w:rPr>
          <w:rFonts w:ascii="Segoe UI" w:hAnsi="Segoe UI" w:cs="Segoe UI" w:eastAsia="Segoe UI"/>
          <w:sz w:val="14"/>
          <w:szCs w:val="14"/>
          <w:spacing w:val="-9"/>
          <w:w w:val="97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-2"/>
          <w:w w:val="73"/>
          <w:position w:val="-2"/>
        </w:rPr>
        <w:t>,.f£1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-2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1"/>
          <w:position w:val="-2"/>
        </w:rPr>
        <w:t>rtP.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41" w:after="0" w:line="114" w:lineRule="exact"/>
        <w:ind w:left="15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.428862pt;margin-top:5.153598pt;width:2.162361pt;height:6.950242pt;mso-position-horizontal-relative:page;mso-position-vertical-relative:paragraph;z-index:-19446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-1"/>
        </w:rPr>
        <w:t>"�·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-1"/>
        </w:rPr>
        <w:t>"'·</w:t>
      </w:r>
      <w:r>
        <w:rPr>
          <w:rFonts w:ascii="Segoe UI" w:hAnsi="Segoe UI" w:cs="Segoe UI" w:eastAsia="Segoe UI"/>
          <w:sz w:val="9"/>
          <w:szCs w:val="9"/>
          <w:spacing w:val="5"/>
          <w:w w:val="196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left="126" w:right="-20"/>
        <w:jc w:val="left"/>
        <w:tabs>
          <w:tab w:pos="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3.512367pt;margin-top:2.091629pt;width:.1pt;height:8.350038pt;mso-position-horizontal-relative:page;mso-position-vertical-relative:paragraph;z-index:-19445" type="#_x0000_t202" filled="f" stroked="f">
            <v:textbox inset="0,0,0,0">
              <w:txbxContent>
                <w:p>
                  <w:pPr>
                    <w:spacing w:before="0" w:after="0" w:line="167" w:lineRule="exact"/>
                    <w:ind w:right="-65"/>
                    <w:jc w:val="left"/>
                    <w:rPr>
                      <w:rFonts w:ascii="Segoe UI" w:hAnsi="Segoe UI" w:cs="Segoe UI" w:eastAsia="Segoe UI"/>
                      <w:sz w:val="16"/>
                      <w:szCs w:val="1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95"/>
          <w:position w:val="-1"/>
        </w:rPr>
        <w:t>/A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-8"/>
          <w:w w:val="9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17"/>
          <w:position w:val="-1"/>
        </w:rPr>
        <w:t>/trlf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7"/>
          <w:w w:val="11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l/t/11.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OP.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S£,11£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93"/>
          <w:position w:val="-1"/>
        </w:rPr>
        <w:t>Q�.tl</w:t>
      </w:r>
      <w:r>
        <w:rPr>
          <w:rFonts w:ascii="Segoe UI" w:hAnsi="Segoe UI" w:cs="Segoe UI" w:eastAsia="Segoe UI"/>
          <w:sz w:val="9"/>
          <w:szCs w:val="9"/>
          <w:spacing w:val="0"/>
          <w:w w:val="93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7" w:lineRule="exact"/>
        <w:ind w:left="159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78"/>
          <w:position w:val="-4"/>
        </w:rPr>
        <w:t>'</w:t>
      </w:r>
      <w:r>
        <w:rPr>
          <w:rFonts w:ascii="Segoe UI" w:hAnsi="Segoe UI" w:cs="Segoe UI" w:eastAsia="Segoe UI"/>
          <w:sz w:val="16"/>
          <w:szCs w:val="16"/>
          <w:spacing w:val="14"/>
          <w:w w:val="78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66"/>
          <w:position w:val="-4"/>
        </w:rPr>
        <w:t>lflf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spacing w:val="-21"/>
          <w:w w:val="166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4"/>
        </w:rPr>
        <w:t>.Sclf_,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9" w:lineRule="exact"/>
        <w:ind w:left="13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934944pt;margin-top:.999071pt;width:25.060805pt;height:18.173319pt;mso-position-horizontal-relative:page;mso-position-vertical-relative:paragraph;z-index:-19428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26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w w:val="216"/>
                      <w:position w:val="2"/>
                    </w:rPr>
                    <w:t>I'II'&lt;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216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95"/>
                      <w:position w:val="0"/>
                    </w:rPr>
                    <w:t>OtJ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9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9"/>
                    </w:rPr>
                    <w:t>P�wJ..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180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04" w:lineRule="exact"/>
        <w:ind w:left="140" w:right="-20"/>
        <w:jc w:val="left"/>
        <w:tabs>
          <w:tab w:pos="12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38"/>
          <w:position w:val="1"/>
        </w:rPr>
        <w:t>lifO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3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-2"/>
          <w:w w:val="180"/>
          <w:position w:val="0"/>
        </w:rPr>
        <w:t>111/rti</w:t>
      </w:r>
      <w:r>
        <w:rPr>
          <w:rFonts w:ascii="Segoe UI" w:hAnsi="Segoe UI" w:cs="Segoe UI" w:eastAsia="Segoe UI"/>
          <w:sz w:val="5"/>
          <w:szCs w:val="5"/>
          <w:spacing w:val="0"/>
          <w:w w:val="180"/>
          <w:position w:val="0"/>
        </w:rPr>
        <w:t>U</w:t>
      </w:r>
      <w:r>
        <w:rPr>
          <w:rFonts w:ascii="Segoe UI" w:hAnsi="Segoe UI" w:cs="Segoe UI" w:eastAsia="Segoe UI"/>
          <w:sz w:val="5"/>
          <w:szCs w:val="5"/>
          <w:spacing w:val="-10"/>
          <w:w w:val="1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35"/>
          <w:position w:val="0"/>
        </w:rPr>
        <w:t>F,</w:t>
      </w:r>
      <w:r>
        <w:rPr>
          <w:rFonts w:ascii="Segoe UI" w:hAnsi="Segoe UI" w:cs="Segoe UI" w:eastAsia="Segoe UI"/>
          <w:sz w:val="9"/>
          <w:szCs w:val="9"/>
          <w:spacing w:val="-9"/>
          <w:w w:val="135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92"/>
          <w:position w:val="0"/>
        </w:rPr>
        <w:t>"N�t: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left="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339428pt;margin-top:4.297251pt;width:18.386667pt;height:6.827168pt;mso-position-horizontal-relative:page;mso-position-vertical-relative:paragraph;z-index:-19427" type="#_x0000_t202" filled="f" stroked="f">
            <v:textbox inset="0,0,0,0">
              <w:txbxContent>
                <w:p>
                  <w:pPr>
                    <w:spacing w:before="0" w:after="0" w:line="124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"/>
                      <w:w w:val="100"/>
                    </w:rPr>
                    <w:t>181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191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54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Sr�E</w:t>
      </w:r>
      <w:r>
        <w:rPr>
          <w:rFonts w:ascii="Segoe UI" w:hAnsi="Segoe UI" w:cs="Segoe UI" w:eastAsia="Segoe UI"/>
          <w:sz w:val="9"/>
          <w:szCs w:val="9"/>
          <w:spacing w:val="-29"/>
          <w:w w:val="100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136" w:right="-20"/>
        <w:jc w:val="left"/>
        <w:tabs>
          <w:tab w:pos="1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80.303719pt;margin-top:8.044972pt;width:15.794582pt;height:4.364543pt;mso-position-horizontal-relative:page;mso-position-vertical-relative:paragraph;z-index:-19411;rotation:2" type="#_x0000_t136" fillcolor="#000000" stroked="f">
            <o:extrusion v:ext="view" autorotationcenter="t"/>
            <v:textpath style="font-family:&amp;quot;Segoe UI&amp;quot;;font-size:4pt;v-text-kern:t;mso-text-shadow:auto" string="$1'RfM.f,"/>
          </v:shape>
        </w:pict>
      </w:r>
      <w:r>
        <w:rPr/>
        <w:pict>
          <w10:wrap type="none"/>
          <v:shape style="position:absolute;margin-left:9.435021pt;margin-top:6.842915pt;width:11.585649pt;height:4.933722pt;mso-position-horizontal-relative:page;mso-position-vertical-relative:paragraph;z-index:-19398;rotation:359" type="#_x0000_t136" fillcolor="#000000" stroked="f">
            <o:extrusion v:ext="view" autorotationcenter="t"/>
            <v:textpath style="font-family:&amp;quot;Segoe UI&amp;quot;;font-size:4pt;v-text-kern:t;mso-text-shadow:auto" string="18/S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J8t4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14"/>
          <w:w w:val="160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9"/>
          <w:w w:val="160"/>
          <w:position w:val="-1"/>
        </w:rPr>
        <w:t>:</w:t>
      </w:r>
      <w:r>
        <w:rPr>
          <w:rFonts w:ascii="Segoe UI" w:hAnsi="Segoe UI" w:cs="Segoe UI" w:eastAsia="Segoe UI"/>
          <w:sz w:val="9"/>
          <w:szCs w:val="9"/>
          <w:spacing w:val="-3"/>
          <w:w w:val="116"/>
          <w:position w:val="-1"/>
        </w:rPr>
        <w:t>t.u</w:t>
      </w:r>
      <w:r>
        <w:rPr>
          <w:rFonts w:ascii="Segoe UI" w:hAnsi="Segoe UI" w:cs="Segoe UI" w:eastAsia="Segoe UI"/>
          <w:sz w:val="9"/>
          <w:szCs w:val="9"/>
          <w:spacing w:val="-14"/>
          <w:w w:val="116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2"/>
          <w:w w:val="108"/>
          <w:position w:val="-1"/>
        </w:rPr>
        <w:t>cHSoot.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81" w:lineRule="exact"/>
        <w:ind w:left="140" w:right="-20"/>
        <w:jc w:val="left"/>
        <w:tabs>
          <w:tab w:pos="1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541629pt;margin-top:-2.9569pt;width:18.931797pt;height:7.046836pt;mso-position-horizontal-relative:page;mso-position-vertical-relative:paragraph;z-index:-19426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39"/>
                    </w:rPr>
                    <w:t>18/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9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5"/>
                      <w:w w:val="13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7.976677pt;margin-top:-2.698735pt;width:20.847243pt;height:7.069952pt;mso-position-horizontal-relative:page;mso-position-vertical-relative:paragraph;z-index:-19425" type="#_x0000_t202" filled="f" stroked="f">
            <v:textbox inset="0,0,0,0">
              <w:txbxContent>
                <w:p>
                  <w:pPr>
                    <w:spacing w:before="1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"/>
                      <w:w w:val="120"/>
                    </w:rPr>
                    <w:t>Sf'INDU,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453829pt;margin-top:8.594192pt;width:12.321697pt;height:12.204873pt;mso-position-horizontal-relative:page;mso-position-vertical-relative:paragraph;z-index:-19424" type="#_x0000_t202" filled="f" stroked="f">
            <v:textbox inset="0,0,0,0">
              <w:txbxContent>
                <w:p>
                  <w:pPr>
                    <w:spacing w:before="13" w:after="0" w:line="10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5"/>
                      <w:w w:val="127"/>
                    </w:rPr>
                    <w:t>1819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08" w:lineRule="exact"/>
                    <w:ind w:left="2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16"/>
                    </w:rPr>
                    <w:t>/8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16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8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69.378166pt;margin-top:9.837573pt;width:28.167178pt;height:5.112455pt;mso-position-horizontal-relative:page;mso-position-vertical-relative:paragraph;z-index:-19397;rotation:359" type="#_x0000_t136" fillcolor="#000000" stroked="f">
            <o:extrusion v:ext="view" autorotationcenter="t"/>
            <v:textpath style="font-family:&amp;quot;Segoe UI&amp;quot;;font-size:4pt;v-text-kern:t;mso-text-shadow:auto" string="'  t;lt;, ,SOiEW"/>
          </v:shape>
        </w:pict>
      </w:r>
      <w:r>
        <w:rPr>
          <w:rFonts w:ascii="Segoe UI" w:hAnsi="Segoe UI" w:cs="Segoe UI" w:eastAsia="Segoe UI"/>
          <w:sz w:val="8"/>
          <w:szCs w:val="8"/>
          <w:spacing w:val="-1"/>
          <w:w w:val="124"/>
          <w:position w:val="-3"/>
        </w:rPr>
        <w:t>18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3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24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2"/>
        </w:rPr>
        <w:t>J.cc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9"/>
          <w:position w:val="-2"/>
        </w:rPr>
        <w:t>J.E</w:t>
      </w:r>
      <w:r>
        <w:rPr>
          <w:rFonts w:ascii="Segoe UI" w:hAnsi="Segoe UI" w:cs="Segoe UI" w:eastAsia="Segoe UI"/>
          <w:sz w:val="9"/>
          <w:szCs w:val="9"/>
          <w:spacing w:val="-5"/>
          <w:w w:val="129"/>
          <w:position w:val="-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li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46" w:after="0" w:line="107" w:lineRule="exact"/>
        <w:ind w:left="111" w:right="-20"/>
        <w:jc w:val="left"/>
        <w:tabs>
          <w:tab w:pos="1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892494pt;margin-top:-3.779147pt;width:53.580577pt;height:7.237821pt;mso-position-horizontal-relative:page;mso-position-vertical-relative:paragraph;z-index:-19423" type="#_x0000_t202" filled="f" stroked="f">
            <v:textbox inset="0,0,0,0">
              <w:txbxContent>
                <w:p>
                  <w:pPr>
                    <w:spacing w:before="1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1"/>
                    </w:rPr>
                    <w:t>:JP/IOOUT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98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5"/>
                      <w:w w:val="102"/>
                      <w:position w:val="0"/>
                    </w:rPr>
                    <w:t>irK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02"/>
                      <w:position w:val="0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"/>
                      <w:w w:val="265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0"/>
                      <w:w w:val="252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24"/>
                      <w:position w:val="0"/>
                    </w:rPr>
                    <w:t>/11�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6"/>
                      <w:w w:val="168"/>
                      <w:position w:val="0"/>
                    </w:rPr>
                    <w:t>1/D.IUif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117"/>
          <w:position w:val="-1"/>
        </w:rPr>
        <w:t>M;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8"/>
          <w:w w:val="166"/>
          <w:position w:val="-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9" w:lineRule="exact"/>
        <w:ind w:left="11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.337532pt;margin-top:.289591pt;width:20.05179pt;height:8.349773pt;mso-position-horizontal-relative:page;mso-position-vertical-relative:paragraph;z-index:-19444" type="#_x0000_t202" filled="f" stroked="f">
            <v:textbox inset="0,0,0,0">
              <w:txbxContent>
                <w:p>
                  <w:pPr>
                    <w:spacing w:before="0" w:after="0" w:line="167" w:lineRule="exact"/>
                    <w:ind w:right="-65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82"/>
                      <w:position w:val="3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100"/>
                      <w:position w:val="3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3"/>
                      <w:position w:val="0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3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6"/>
                      <w:w w:val="292"/>
                      <w:position w:val="3"/>
                    </w:rPr>
                    <w:t>-··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92"/>
                      <w:position w:val="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7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4"/>
          <w:w w:val="88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88"/>
        </w:rPr>
        <w:t>8</w:t>
      </w:r>
      <w:r>
        <w:rPr>
          <w:rFonts w:ascii="Segoe UI" w:hAnsi="Segoe UI" w:cs="Segoe UI" w:eastAsia="Segoe UI"/>
          <w:sz w:val="9"/>
          <w:szCs w:val="9"/>
          <w:spacing w:val="9"/>
          <w:w w:val="88"/>
        </w:rPr>
        <w:t>1.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1</w:t>
      </w:r>
      <w:r>
        <w:rPr>
          <w:rFonts w:ascii="Segoe UI" w:hAnsi="Segoe UI" w:cs="Segoe UI" w:eastAsia="Segoe UI"/>
          <w:sz w:val="9"/>
          <w:szCs w:val="9"/>
          <w:spacing w:val="12"/>
          <w:w w:val="88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2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 </w:t>
      </w:r>
      <w:r>
        <w:rPr>
          <w:rFonts w:ascii="Segoe UI" w:hAnsi="Segoe UI" w:cs="Segoe UI" w:eastAsia="Segoe UI"/>
          <w:sz w:val="9"/>
          <w:szCs w:val="9"/>
          <w:spacing w:val="11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DPU.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S/'fl(}</w:t>
      </w:r>
      <w:r>
        <w:rPr>
          <w:rFonts w:ascii="Segoe UI" w:hAnsi="Segoe UI" w:cs="Segoe UI" w:eastAsia="Segoe UI"/>
          <w:sz w:val="9"/>
          <w:szCs w:val="9"/>
          <w:spacing w:val="-23"/>
          <w:w w:val="142"/>
          <w:position w:val="-1"/>
        </w:rPr>
        <w:t>c</w:t>
      </w:r>
      <w:r>
        <w:rPr>
          <w:rFonts w:ascii="Segoe UI" w:hAnsi="Segoe UI" w:cs="Segoe UI" w:eastAsia="Segoe UI"/>
          <w:sz w:val="9"/>
          <w:szCs w:val="9"/>
          <w:spacing w:val="8"/>
          <w:w w:val="142"/>
          <w:position w:val="-1"/>
        </w:rPr>
        <w:t>/IEf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42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11" w:lineRule="exact"/>
        <w:ind w:left="11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8.380935pt;margin-top:4.939824pt;width:11.410043pt;height:4.917321pt;mso-position-horizontal-relative:page;mso-position-vertical-relative:paragraph;z-index:-19417;rotation:1" type="#_x0000_t136" fillcolor="#000000" stroked="f">
            <o:extrusion v:ext="view" autorotationcenter="t"/>
            <v:textpath style="font-family:&amp;quot;Segoe UI&amp;quot;;font-size:4pt;v-text-kern:t;mso-text-shadow:auto" string="tf1tJ"/>
          </v:shape>
        </w:pict>
      </w:r>
      <w:r>
        <w:rPr/>
        <w:pict>
          <w10:wrap type="none"/>
          <v:shape style="position:absolute;margin-left:30.821674pt;margin-top:5.696219pt;width:26.570542pt;height:5.074201pt;mso-position-horizontal-relative:page;mso-position-vertical-relative:paragraph;z-index:-19416;rotation:1" type="#_x0000_t136" fillcolor="#000000" stroked="f">
            <o:extrusion v:ext="view" autorotationcenter="t"/>
            <v:textpath style="font-family:&amp;quot;Segoe UI&amp;quot;;font-size:4pt;v-text-kern:t;mso-text-shadow:auto" string="/fOfOR ff!W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t8JS</w:t>
      </w:r>
      <w:r>
        <w:rPr>
          <w:rFonts w:ascii="Segoe UI" w:hAnsi="Segoe UI" w:cs="Segoe UI" w:eastAsia="Segoe UI"/>
          <w:sz w:val="14"/>
          <w:szCs w:val="14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 </w:t>
      </w:r>
      <w:r>
        <w:rPr>
          <w:rFonts w:ascii="Segoe UI" w:hAnsi="Segoe UI" w:cs="Segoe UI" w:eastAsia="Segoe UI"/>
          <w:sz w:val="9"/>
          <w:szCs w:val="9"/>
          <w:spacing w:val="34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-1"/>
        </w:rPr>
        <w:t>/lUl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22"/>
          <w:w w:val="15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HEJJ?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Plw</w:t>
      </w:r>
      <w:r>
        <w:rPr>
          <w:rFonts w:ascii="Segoe UI" w:hAnsi="Segoe UI" w:cs="Segoe UI" w:eastAsia="Segoe UI"/>
          <w:sz w:val="9"/>
          <w:szCs w:val="9"/>
          <w:spacing w:val="7"/>
          <w:w w:val="14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cS!fFw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4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-1"/>
        </w:rPr>
        <w:t>(/of!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)</w:t>
      </w:r>
      <w:r>
        <w:rPr>
          <w:rFonts w:ascii="Segoe UI" w:hAnsi="Segoe UI" w:cs="Segoe UI" w:eastAsia="Segoe UI"/>
          <w:sz w:val="14"/>
          <w:szCs w:val="14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7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5" w:after="0" w:line="114" w:lineRule="exact"/>
        <w:ind w:left="12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0.464935pt;margin-top:.818215pt;width:13.610116pt;height:4.940088pt;mso-position-horizontal-relative:page;mso-position-vertical-relative:paragraph;z-index:-19415;rotation:1" type="#_x0000_t136" fillcolor="#000000" stroked="f">
            <o:extrusion v:ext="view" autorotationcenter="t"/>
            <v:textpath style="font-family:&amp;quot;Segoe UI&amp;quot;;font-size:4pt;v-text-kern:t;mso-text-shadow:auto" string=".BR$�.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2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]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42"/>
          <w:w w:val="22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1"/>
        </w:rPr>
        <w:t>RIRII</w:t>
      </w:r>
      <w:r>
        <w:rPr>
          <w:rFonts w:ascii="Segoe UI" w:hAnsi="Segoe UI" w:cs="Segoe UI" w:eastAsia="Segoe UI"/>
          <w:sz w:val="9"/>
          <w:szCs w:val="9"/>
          <w:spacing w:val="14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2"/>
          <w:position w:val="-1"/>
        </w:rPr>
        <w:t>lffi.I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24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5"/>
          <w:position w:val="-1"/>
        </w:rPr>
        <w:t>.5/f!ifT.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55" w:after="0" w:line="240" w:lineRule="auto"/>
        <w:ind w:left="40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0" w:after="0" w:line="240" w:lineRule="auto"/>
        <w:ind w:left="401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91" w:lineRule="exact"/>
        <w:ind w:left="40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12"/>
          <w:position w:val="-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16" w:lineRule="exact"/>
        <w:ind w:left="4004" w:right="-20"/>
        <w:jc w:val="left"/>
        <w:tabs>
          <w:tab w:pos="87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65"/>
          <w:position w:val="-2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2"/>
        </w:rPr>
        <w:t>-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65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132" w:lineRule="exact"/>
        <w:ind w:left="4005" w:right="9362" w:firstLine="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189667pt;margin-top:2.030858pt;width:1.319667pt;height:8.850165pt;mso-position-horizontal-relative:page;mso-position-vertical-relative:paragraph;z-index:-19395" type="#_x0000_t202" filled="f" stroked="f">
            <v:textbox inset="0,0,0,0">
              <w:txbxContent>
                <w:p>
                  <w:pPr>
                    <w:spacing w:before="0" w:after="0" w:line="177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58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5" w:lineRule="exact"/>
        <w:ind w:left="4003" w:right="-20"/>
        <w:jc w:val="left"/>
        <w:tabs>
          <w:tab w:pos="8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59"/>
          <w:position w:val="-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59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0"/>
          <w:w w:val="59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67" w:lineRule="exact"/>
        <w:ind w:left="8701" w:right="4620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58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166" w:right="509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2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9" w:after="0" w:line="240" w:lineRule="auto"/>
        <w:ind w:left="3997" w:right="-20"/>
        <w:jc w:val="left"/>
        <w:tabs>
          <w:tab w:pos="8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59"/>
          <w:position w:val="-8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59"/>
          <w:position w:val="-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</w:r>
      <w:r>
        <w:rPr>
          <w:rFonts w:ascii="Segoe UI" w:hAnsi="Segoe UI" w:cs="Segoe UI" w:eastAsia="Segoe UI"/>
          <w:sz w:val="17"/>
          <w:szCs w:val="17"/>
          <w:spacing w:val="0"/>
          <w:w w:val="59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1" w:after="0" w:line="240" w:lineRule="auto"/>
        <w:ind w:right="27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9.741821pt;margin-top:10.605448pt;width:17.016925pt;height:11.008552pt;mso-position-horizontal-relative:page;mso-position-vertical-relative:paragraph;z-index:-19422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-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23"/>
                      <w:w w:val="265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5"/>
                      <w:position w:val="-1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35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2"/>
                      <w:w w:val="135"/>
                      <w:position w:val="0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34"/>
                      <w:position w:val="2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6"/>
                      <w:position w:val="3"/>
                    </w:rPr>
                    <w:t>i'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--</w:t>
      </w:r>
      <w:r>
        <w:rPr>
          <w:rFonts w:ascii="Segoe UI" w:hAnsi="Segoe UI" w:cs="Segoe UI" w:eastAsia="Segoe UI"/>
          <w:sz w:val="17"/>
          <w:szCs w:val="17"/>
          <w:spacing w:val="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79"/>
        </w:rPr>
        <w:t>€t.J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66" w:lineRule="auto"/>
        <w:ind w:left="8718" w:right="4647" w:firstLine="6"/>
        <w:jc w:val="both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12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both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0" w:right="780"/>
        </w:sectPr>
      </w:pPr>
      <w:rPr/>
    </w:p>
    <w:p>
      <w:pPr>
        <w:spacing w:before="57" w:after="0" w:line="45" w:lineRule="exact"/>
        <w:ind w:right="-20"/>
        <w:jc w:val="right"/>
        <w:rPr>
          <w:rFonts w:ascii="Segoe UI" w:hAnsi="Segoe UI" w:cs="Segoe UI" w:eastAsia="Segoe UI"/>
          <w:sz w:val="4"/>
          <w:szCs w:val="4"/>
        </w:rPr>
      </w:pPr>
      <w:rPr/>
      <w:r>
        <w:rPr>
          <w:rFonts w:ascii="Segoe UI" w:hAnsi="Segoe UI" w:cs="Segoe UI" w:eastAsia="Segoe UI"/>
          <w:sz w:val="4"/>
          <w:szCs w:val="4"/>
          <w:spacing w:val="0"/>
          <w:w w:val="359"/>
          <w:position w:val="-1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spacing w:before="0" w:after="0" w:line="93" w:lineRule="exact"/>
        <w:ind w:left="14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/>
        <w:pict>
          <w10:wrap type="none"/>
          <v:shape style="position:absolute;margin-left:.690183pt;margin-top:2.570561pt;width:16.096899pt;height:4.845743pt;mso-position-horizontal-relative:page;mso-position-vertical-relative:paragraph;z-index:-19382;rotation:359" type="#_x0000_t136" fillcolor="#000000" stroked="f">
            <o:extrusion v:ext="view" autorotationcenter="t"/>
            <v:textpath style="font-family:&amp;quot;Segoe UI&amp;quot;;font-size:4pt;v-text-kern:t;mso-text-shadow:auto" string="'.v!     .,"/>
          </v:shape>
        </w:pict>
      </w:r>
      <w:r>
        <w:rPr>
          <w:rFonts w:ascii="Segoe UI" w:hAnsi="Segoe UI" w:cs="Segoe UI" w:eastAsia="Segoe UI"/>
          <w:sz w:val="9"/>
          <w:szCs w:val="9"/>
          <w:w w:val="145"/>
        </w:rPr>
        <w:t>._,;-</w:t>
      </w:r>
      <w:r>
        <w:rPr>
          <w:rFonts w:ascii="Segoe UI" w:hAnsi="Segoe UI" w:cs="Segoe UI" w:eastAsia="Segoe UI"/>
          <w:sz w:val="9"/>
          <w:szCs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07"/>
        </w:rPr>
        <w:t>.....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497"/>
        </w:rPr>
        <w:t>;</w:t>
      </w:r>
      <w:r>
        <w:rPr>
          <w:rFonts w:ascii="Segoe UI" w:hAnsi="Segoe UI" w:cs="Segoe UI" w:eastAsia="Segoe UI"/>
          <w:sz w:val="4"/>
          <w:szCs w:val="4"/>
          <w:spacing w:val="0"/>
          <w:w w:val="100"/>
        </w:rPr>
      </w:r>
    </w:p>
    <w:p>
      <w:pPr>
        <w:spacing w:before="77" w:after="0" w:line="195" w:lineRule="auto"/>
        <w:ind w:left="29" w:right="20" w:firstLine="-2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7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2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7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332"/>
          <w:position w:val="1"/>
        </w:rPr>
        <w:t>"'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2"/>
          <w:position w:val="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2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6"/>
          <w:w w:val="33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60"/>
          <w:position w:val="0"/>
        </w:rPr>
        <w:t>J�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17"/>
          <w:w w:val="16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95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  <w:position w:val="-2"/>
        </w:rPr>
        <w:t>Jtt•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1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</w:rPr>
        <w:t>IU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0"/>
        </w:rPr>
        <w:t>(D,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240" w:lineRule="auto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.251182pt;margin-top:5.680379pt;width:17.125787pt;height:5.045733pt;mso-position-horizontal-relative:page;mso-position-vertical-relative:paragraph;z-index:-19384;rotation:1" type="#_x0000_t136" fillcolor="#000000" stroked="f">
            <o:extrusion v:ext="view" autorotationcenter="t"/>
            <v:textpath style="font-family:&amp;quot;Segoe UI&amp;quot;;font-size:4pt;v-text-kern:t;mso-text-shadow:auto" string="''&quot; 1"/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297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297"/>
        </w:rPr>
        <w:t>,</w:t>
      </w:r>
      <w:r>
        <w:rPr>
          <w:rFonts w:ascii="Segoe UI" w:hAnsi="Segoe UI" w:cs="Segoe UI" w:eastAsia="Segoe UI"/>
          <w:sz w:val="9"/>
          <w:szCs w:val="9"/>
          <w:spacing w:val="19"/>
          <w:w w:val="2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'!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7" w:lineRule="auto"/>
        <w:ind w:left="5" w:right="32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2.350464pt;margin-top:46.560749pt;width:10.211752pt;height:5.711098pt;mso-position-horizontal-relative:page;mso-position-vertical-relative:paragraph;z-index:-19391" type="#_x0000_t202" filled="f" stroked="f">
            <v:textbox inset="0,0,0,0">
              <w:txbxContent>
                <w:p>
                  <w:pPr>
                    <w:spacing w:before="2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22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6"/>
                      <w:w w:val="21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79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79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4"/>
          <w:w w:val="209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o</w:t>
      </w:r>
      <w:r>
        <w:rPr>
          <w:rFonts w:ascii="Segoe UI" w:hAnsi="Segoe UI" w:cs="Segoe UI" w:eastAsia="Segoe UI"/>
          <w:sz w:val="9"/>
          <w:szCs w:val="9"/>
          <w:spacing w:val="21"/>
          <w:w w:val="20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22"/>
        </w:rPr>
        <w:t>f/D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98" w:lineRule="auto"/>
        <w:ind w:left="24" w:right="613" w:firstLine="1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19"/>
        </w:rPr>
        <w:t>ICJP$1UI..E</w:t>
      </w:r>
      <w:r>
        <w:rPr>
          <w:rFonts w:ascii="Segoe UI" w:hAnsi="Segoe UI" w:cs="Segoe UI" w:eastAsia="Segoe UI"/>
          <w:sz w:val="9"/>
          <w:szCs w:val="9"/>
          <w:spacing w:val="-1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73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16"/>
        </w:rPr>
        <w:t>fDN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FA41f�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55"/>
        </w:rPr>
        <w:t>lfl.fl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41"/>
          <w:position w:val="5"/>
        </w:rPr>
        <w:t>••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0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.SH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3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5"/>
          <w:position w:val="1"/>
        </w:rPr>
        <w:t>Iff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69"/>
          <w:position w:val="1"/>
        </w:rPr>
        <w:t>$</w:t>
      </w:r>
      <w:r>
        <w:rPr>
          <w:rFonts w:ascii="Segoe UI" w:hAnsi="Segoe UI" w:cs="Segoe UI" w:eastAsia="Segoe UI"/>
          <w:sz w:val="9"/>
          <w:szCs w:val="9"/>
          <w:spacing w:val="-14"/>
          <w:w w:val="16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3"/>
          <w:w w:val="122"/>
          <w:position w:val="1"/>
        </w:rPr>
        <w:t>Ar�.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0" w:lineRule="exact"/>
        <w:ind w:left="4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5"/>
        </w:rPr>
        <w:t>!ttJfcll.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0" w:lineRule="exact"/>
        <w:ind w:left="144" w:right="43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3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3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0"/>
          <w:position w:val="-2"/>
        </w:rPr>
        <w:t>ltlfi.8t�IT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3" w:lineRule="exact"/>
        <w:ind w:left="148" w:right="282"/>
        <w:jc w:val="center"/>
        <w:tabs>
          <w:tab w:pos="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-8"/>
          <w:w w:val="155"/>
          <w:position w:val="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3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55"/>
          <w:position w:val="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6"/>
        </w:rPr>
        <w:t>.</w:t>
      </w:r>
      <w:r>
        <w:rPr>
          <w:rFonts w:ascii="Segoe UI" w:hAnsi="Segoe UI" w:cs="Segoe UI" w:eastAsia="Segoe UI"/>
          <w:sz w:val="5"/>
          <w:szCs w:val="5"/>
          <w:spacing w:val="-19"/>
          <w:w w:val="155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9"/>
          <w:szCs w:val="9"/>
          <w:spacing w:val="-7"/>
          <w:w w:val="120"/>
          <w:position w:val="-1"/>
        </w:rPr>
        <w:t>/Vtlf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1" w:lineRule="exact"/>
        <w:ind w:left="-11" w:right="1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202"/>
          <w:position w:val="-1"/>
        </w:rPr>
        <w:t>FAI,</w:t>
      </w:r>
      <w:r>
        <w:rPr>
          <w:rFonts w:ascii="Segoe UI" w:hAnsi="Segoe UI" w:cs="Segoe UI" w:eastAsia="Segoe UI"/>
          <w:sz w:val="9"/>
          <w:szCs w:val="9"/>
          <w:spacing w:val="0"/>
          <w:w w:val="20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6"/>
          <w:w w:val="20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-1"/>
        </w:rPr>
        <w:t>''*JJIII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28"/>
          <w:w w:val="13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70"/>
          <w:position w:val="-1"/>
        </w:rPr>
        <w:t>(lftiNI�III'ItJ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7" w:lineRule="exact"/>
        <w:ind w:left="115" w:right="-20"/>
        <w:jc w:val="left"/>
        <w:tabs>
          <w:tab w:pos="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     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203"/>
          <w:position w:val="-1"/>
        </w:rPr>
        <w:t>""'·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-4" w:right="66"/>
        <w:jc w:val="center"/>
        <w:tabs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04"/>
          <w:position w:val="1"/>
        </w:rPr>
        <w:t>/I£CDII/)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6"/>
          <w:position w:val="1"/>
        </w:rPr>
        <w:t>Tll</w:t>
      </w:r>
      <w:r>
        <w:rPr>
          <w:rFonts w:ascii="Segoe UI" w:hAnsi="Segoe UI" w:cs="Segoe UI" w:eastAsia="Segoe UI"/>
          <w:sz w:val="9"/>
          <w:szCs w:val="9"/>
          <w:spacing w:val="10"/>
          <w:w w:val="82"/>
          <w:position w:val="1"/>
        </w:rPr>
        <w:t>/11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10"/>
          <w:w w:val="179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4" w:lineRule="exact"/>
        <w:ind w:left="126" w:right="37"/>
        <w:jc w:val="center"/>
        <w:tabs>
          <w:tab w:pos="4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4"/>
        </w:rPr>
        <w:t>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J.«'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l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70"/>
        </w:rPr>
        <w:t>)�11111f.{f</w:t>
      </w:r>
      <w:r>
        <w:rPr>
          <w:rFonts w:ascii="Segoe UI" w:hAnsi="Segoe UI" w:cs="Segoe UI" w:eastAsia="Segoe UI"/>
          <w:sz w:val="9"/>
          <w:szCs w:val="9"/>
          <w:spacing w:val="0"/>
          <w:w w:val="70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7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429" w:right="51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J.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76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77" w:lineRule="exact"/>
        <w:ind w:left="-31" w:right="13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55"/>
          <w:position w:val="-1"/>
        </w:rPr>
        <w:t>r;n,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spacing w:val="-18"/>
          <w:w w:val="15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"Jf'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2"/>
          <w:position w:val="-1"/>
        </w:rPr>
        <w:t>�'''�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68"/>
          <w:position w:val="-1"/>
        </w:rPr>
        <w:t>if�</w:t>
      </w:r>
      <w:r>
        <w:rPr>
          <w:rFonts w:ascii="Segoe UI" w:hAnsi="Segoe UI" w:cs="Segoe UI" w:eastAsia="Segoe UI"/>
          <w:sz w:val="14"/>
          <w:szCs w:val="14"/>
          <w:spacing w:val="0"/>
          <w:w w:val="68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68"/>
          <w:position w:val="-1"/>
        </w:rPr>
        <w:t>     </w:t>
      </w:r>
      <w:r>
        <w:rPr>
          <w:rFonts w:ascii="Segoe UI" w:hAnsi="Segoe UI" w:cs="Segoe UI" w:eastAsia="Segoe UI"/>
          <w:sz w:val="14"/>
          <w:szCs w:val="14"/>
          <w:spacing w:val="18"/>
          <w:w w:val="68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3" w:lineRule="exact"/>
        <w:ind w:left="386" w:right="10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00"/>
        </w:rPr>
        <w:t>51'11'tDI-I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7"/>
        </w:rPr>
        <w:t>�t1</w:t>
      </w:r>
      <w:r>
        <w:rPr>
          <w:rFonts w:ascii="Segoe UI" w:hAnsi="Segoe UI" w:cs="Segoe UI" w:eastAsia="Segoe UI"/>
          <w:sz w:val="9"/>
          <w:szCs w:val="9"/>
          <w:spacing w:val="-5"/>
          <w:w w:val="97"/>
        </w:rPr>
        <w:t>U</w:t>
      </w:r>
      <w:r>
        <w:rPr>
          <w:rFonts w:ascii="Segoe UI" w:hAnsi="Segoe UI" w:cs="Segoe UI" w:eastAsia="Segoe UI"/>
          <w:sz w:val="9"/>
          <w:szCs w:val="9"/>
          <w:spacing w:val="-14"/>
          <w:w w:val="97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97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-8" w:right="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24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24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73"/>
        </w:rPr>
        <w:t>/"1111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H�IO•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0"/>
        </w:rPr>
        <w:t>J.Hi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</w:t>
      </w:r>
      <w:r>
        <w:rPr>
          <w:rFonts w:ascii="Segoe UI" w:hAnsi="Segoe UI" w:cs="Segoe UI" w:eastAsia="Segoe UI"/>
          <w:sz w:val="9"/>
          <w:szCs w:val="9"/>
          <w:spacing w:val="-8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Sl"'tfJrJUf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1" w:lineRule="exact"/>
        <w:ind w:left="559" w:right="3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30"/>
        </w:rPr>
        <w:t>$T"'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J</w:t>
      </w:r>
      <w:r>
        <w:rPr>
          <w:rFonts w:ascii="Segoe UI" w:hAnsi="Segoe UI" w:cs="Segoe UI" w:eastAsia="Segoe UI"/>
          <w:sz w:val="9"/>
          <w:szCs w:val="9"/>
          <w:spacing w:val="-17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1" w:lineRule="exact"/>
        <w:ind w:left="540" w:right="44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24"/>
          <w:w w:val="71"/>
          <w:position w:val="-1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71"/>
          <w:position w:val="-1"/>
        </w:rPr>
        <w:t>,</w:t>
      </w:r>
      <w:r>
        <w:rPr>
          <w:rFonts w:ascii="Segoe UI" w:hAnsi="Segoe UI" w:cs="Segoe UI" w:eastAsia="Segoe UI"/>
          <w:sz w:val="21"/>
          <w:szCs w:val="21"/>
          <w:spacing w:val="2"/>
          <w:w w:val="46"/>
          <w:position w:val="-1"/>
        </w:rPr>
        <w:t>�.,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87" w:lineRule="exact"/>
        <w:ind w:left="-23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13"/>
          <w:position w:val="1"/>
        </w:rPr>
        <w:t>/IIOH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fUJ.11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/)/IIff</w:t>
      </w:r>
      <w:r>
        <w:rPr>
          <w:rFonts w:ascii="Segoe UI" w:hAnsi="Segoe UI" w:cs="Segoe UI" w:eastAsia="Segoe UI"/>
          <w:sz w:val="9"/>
          <w:szCs w:val="9"/>
          <w:spacing w:val="-21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$f'.J/Ifl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  <w:position w:val="1"/>
        </w:rPr>
        <w:t>&amp;lllf,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2" w:right="27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4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2"/>
        </w:rPr>
        <w:t>SIII/I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left="52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8"/>
        </w:rPr>
        <w:t>{1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/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47"/>
        </w:rPr>
        <w:t>.-fl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lll</w:t>
      </w:r>
      <w:r>
        <w:rPr>
          <w:rFonts w:ascii="Segoe UI" w:hAnsi="Segoe UI" w:cs="Segoe UI" w:eastAsia="Segoe UI"/>
          <w:sz w:val="9"/>
          <w:szCs w:val="9"/>
          <w:spacing w:val="-1"/>
          <w:w w:val="118"/>
        </w:rPr>
        <w:t>fJ,III/f,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right="1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2"/>
        </w:rPr>
        <w:t>,</w:t>
      </w:r>
      <w:r>
        <w:rPr>
          <w:rFonts w:ascii="Segoe UI" w:hAnsi="Segoe UI" w:cs="Segoe UI" w:eastAsia="Segoe UI"/>
          <w:sz w:val="9"/>
          <w:szCs w:val="9"/>
          <w:spacing w:val="-19"/>
          <w:w w:val="28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74"/>
        </w:rPr>
        <w:t>,��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8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6.450012pt;margin-top:21.245493pt;width:42.373169pt;height:4.467925pt;mso-position-horizontal-relative:page;mso-position-vertical-relative:paragraph;z-index:-19388" type="#_x0000_t202" filled="f" stroked="f">
            <v:textbox inset="0,0,0,0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"/>
                      <w:w w:val="3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21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5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6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6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7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0"/>
                      <w:w w:val="217"/>
                      <w:position w:val="0"/>
                    </w:rPr>
                    <w:t>---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17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1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spacing w:val="19"/>
          <w:w w:val="44"/>
          <w:position w:val="1"/>
        </w:rPr>
        <w:t>rr</w:t>
      </w:r>
      <w:r>
        <w:rPr>
          <w:rFonts w:ascii="Segoe UI" w:hAnsi="Segoe UI" w:cs="Segoe UI" w:eastAsia="Segoe UI"/>
          <w:sz w:val="35"/>
          <w:szCs w:val="35"/>
          <w:spacing w:val="10"/>
          <w:w w:val="44"/>
          <w:position w:val="1"/>
        </w:rPr>
        <w:t>�</w:t>
      </w:r>
      <w:r>
        <w:rPr>
          <w:rFonts w:ascii="Segoe UI" w:hAnsi="Segoe UI" w:cs="Segoe UI" w:eastAsia="Segoe UI"/>
          <w:sz w:val="35"/>
          <w:szCs w:val="35"/>
          <w:spacing w:val="0"/>
          <w:w w:val="40"/>
          <w:position w:val="0"/>
        </w:rPr>
        <w:t>-</w:t>
      </w:r>
      <w:r>
        <w:rPr>
          <w:rFonts w:ascii="Segoe UI" w:hAnsi="Segoe UI" w:cs="Segoe UI" w:eastAsia="Segoe UI"/>
          <w:sz w:val="35"/>
          <w:szCs w:val="35"/>
          <w:spacing w:val="14"/>
          <w:w w:val="40"/>
          <w:position w:val="0"/>
        </w:rPr>
        <w:t>=</w:t>
      </w:r>
      <w:r>
        <w:rPr>
          <w:rFonts w:ascii="Segoe UI" w:hAnsi="Segoe UI" w:cs="Segoe UI" w:eastAsia="Segoe UI"/>
          <w:sz w:val="35"/>
          <w:szCs w:val="35"/>
          <w:spacing w:val="0"/>
          <w:w w:val="110"/>
          <w:position w:val="-2"/>
        </w:rPr>
        <w:t>=-f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1.276184pt;margin-top:-10.070329pt;width:66.210135pt;height:31.97636pt;mso-position-horizontal-relative:page;mso-position-vertical-relative:paragraph;z-index:-19392" type="#_x0000_t202" filled="f" stroked="f">
            <v:textbox inset="0,0,0,0">
              <w:txbxContent>
                <w:p>
                  <w:pPr>
                    <w:spacing w:before="0" w:after="0" w:line="571" w:lineRule="exact"/>
                    <w:ind w:left="20" w:right="-11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9"/>
                      <w:w w:val="37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7"/>
                      <w:position w:val="-1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7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18"/>
                      <w:w w:val="37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68"/>
                      <w:position w:val="-2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42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50"/>
                      <w:w w:val="74"/>
                      <w:position w:val="-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"/>
                      <w:w w:val="10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2"/>
                      <w:w w:val="16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7"/>
                      <w:w w:val="73"/>
                      <w:position w:val="-2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4"/>
                      <w:w w:val="14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5"/>
                      <w:w w:val="73"/>
                      <w:position w:val="-2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7"/>
                      <w:w w:val="20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36"/>
                      <w:w w:val="20"/>
                      <w:position w:val="4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8"/>
                      <w:w w:val="192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100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4"/>
                      <w:w w:val="287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287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"/>
                      <w:w w:val="287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8"/>
                      <w:w w:val="399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99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16"/>
                      <w:w w:val="399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14"/>
                      <w:w w:val="348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"/>
                      <w:w w:val="348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180"/>
                      <w:position w:val="2"/>
                    </w:rPr>
                    <w:t>--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5.108154pt;margin-top:7.076358pt;width:70.056815pt;height:9.405499pt;mso-position-horizontal-relative:page;mso-position-vertical-relative:paragraph;z-index:-19390" type="#_x0000_t202" filled="f" stroked="f">
            <v:textbox inset="0,0,0,0">
              <w:txbxContent>
                <w:p>
                  <w:pPr>
                    <w:spacing w:before="0" w:after="0" w:line="186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12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12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2"/>
                      <w:w w:val="100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3"/>
                      <w:w w:val="39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1"/>
                    </w:rPr>
                    <w:t>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8"/>
                      <w:w w:val="255"/>
                      <w:position w:val="1"/>
                    </w:rPr>
                    <w:t>···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5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4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420"/>
                      <w:position w:val="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420"/>
                      <w:position w:val="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5"/>
                      <w:w w:val="7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8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4"/>
                      <w:w w:val="83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3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4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2.288696pt;margin-top:15.463551pt;width:63.493358pt;height:9.238863pt;mso-position-horizontal-relative:page;mso-position-vertical-relative:paragraph;z-index:-19389" type="#_x0000_t202" filled="f" stroked="f">
            <v:textbox inset="0,0,0,0">
              <w:txbxContent>
                <w:p>
                  <w:pPr>
                    <w:spacing w:before="0" w:after="0" w:line="175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w w:val="68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 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9"/>
                      <w:w w:val="272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2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2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1"/>
                      <w:w w:val="285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59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   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3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5"/>
                      <w:w w:val="412"/>
                      <w:position w:val="-2"/>
                    </w:rPr>
                    <w:t>---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12"/>
                      <w:position w:val="-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6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3.878723pt;margin-top:18.978168pt;width:7.149936pt;height:9.029731pt;mso-position-horizontal-relative:page;mso-position-vertical-relative:paragraph;z-index:-19387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52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17.359985pt;margin-top:20.746225pt;width:15.372035pt;height:10.362389pt;mso-position-horizontal-relative:page;mso-position-vertical-relative:paragraph;z-index:-19386" type="#_x0000_t202" filled="f" stroked="f">
            <v:textbox inset="0,0,0,0">
              <w:txbxContent>
                <w:p>
                  <w:pPr>
                    <w:spacing w:before="18" w:after="0" w:line="43" w:lineRule="exact"/>
                    <w:ind w:right="51"/>
                    <w:jc w:val="righ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0"/>
                      <w:w w:val="338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8"/>
                      <w:w w:val="338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38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7"/>
                      <w:w w:val="338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52"/>
                      <w:position w:val="-1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40" w:lineRule="exact"/>
                    <w:jc w:val="righ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1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  <w:p>
                  <w:pPr>
                    <w:spacing w:before="42" w:after="0" w:line="240" w:lineRule="auto"/>
                    <w:ind w:left="122" w:right="95"/>
                    <w:jc w:val="center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6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0.349976pt;margin-top:20.950449pt;width:8.751996pt;height:4.107264pt;mso-position-horizontal-relative:page;mso-position-vertical-relative:paragraph;z-index:-19385" type="#_x0000_t202" filled="f" stroked="f">
            <v:textbox inset="0,0,0,0">
              <w:txbxContent>
                <w:p>
                  <w:pPr>
                    <w:spacing w:before="17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7"/>
                      <w:w w:val="31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1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w w:val="42"/>
        </w:rPr>
        <w:t>.</w:t>
      </w:r>
      <w:r>
        <w:rPr>
          <w:rFonts w:ascii="Segoe UI" w:hAnsi="Segoe UI" w:cs="Segoe UI" w:eastAsia="Segoe UI"/>
          <w:sz w:val="9"/>
          <w:szCs w:val="9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12"/>
          <w:position w:val="-1"/>
        </w:rPr>
        <w:t>-</w:t>
      </w:r>
      <w:r>
        <w:rPr>
          <w:rFonts w:ascii="Segoe UI" w:hAnsi="Segoe UI" w:cs="Segoe UI" w:eastAsia="Segoe UI"/>
          <w:sz w:val="4"/>
          <w:szCs w:val="4"/>
          <w:spacing w:val="2"/>
          <w:w w:val="312"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2"/>
          <w:position w:val="-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  <w:cols w:num="4" w:equalWidth="0">
            <w:col w:w="411" w:space="21"/>
            <w:col w:w="1319" w:space="9716"/>
            <w:col w:w="994" w:space="2131"/>
            <w:col w:w="408"/>
          </w:cols>
        </w:sectPr>
      </w:pPr>
      <w:rPr/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7" w:lineRule="exact"/>
        <w:ind w:left="113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20"/>
        </w:rPr>
        <w:t>I:Jf'l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9" w:lineRule="exact"/>
        <w:ind w:left="96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 </w:t>
      </w:r>
      <w:r>
        <w:rPr>
          <w:rFonts w:ascii="Segoe UI" w:hAnsi="Segoe UI" w:cs="Segoe UI" w:eastAsia="Segoe UI"/>
          <w:sz w:val="9"/>
          <w:szCs w:val="9"/>
          <w:spacing w:val="35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0"/>
        </w:rPr>
        <w:t>S'</w:t>
      </w:r>
      <w:r>
        <w:rPr>
          <w:rFonts w:ascii="Segoe UI" w:hAnsi="Segoe UI" w:cs="Segoe UI" w:eastAsia="Segoe UI"/>
          <w:sz w:val="9"/>
          <w:szCs w:val="9"/>
          <w:spacing w:val="1"/>
          <w:w w:val="120"/>
        </w:rPr>
        <w:t>lf•Nt,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20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,</w:t>
      </w:r>
      <w:r>
        <w:rPr>
          <w:rFonts w:ascii="Segoe UI" w:hAnsi="Segoe UI" w:cs="Segoe UI" w:eastAsia="Segoe UI"/>
          <w:sz w:val="9"/>
          <w:szCs w:val="9"/>
          <w:spacing w:val="-24"/>
          <w:w w:val="270"/>
        </w:rPr>
        <w:t>,</w:t>
      </w:r>
      <w:r>
        <w:rPr>
          <w:rFonts w:ascii="Segoe UI" w:hAnsi="Segoe UI" w:cs="Segoe UI" w:eastAsia="Segoe UI"/>
          <w:sz w:val="9"/>
          <w:szCs w:val="9"/>
          <w:spacing w:val="-4"/>
          <w:w w:val="164"/>
        </w:rPr>
        <w:t>,_,.,,.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67"/>
        </w:rPr>
        <w:t>!'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,</w:t>
      </w:r>
      <w:r>
        <w:rPr>
          <w:rFonts w:ascii="Segoe UI" w:hAnsi="Segoe UI" w:cs="Segoe UI" w:eastAsia="Segoe UI"/>
          <w:sz w:val="9"/>
          <w:szCs w:val="9"/>
          <w:spacing w:val="-4"/>
          <w:w w:val="124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•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9"/>
          <w:w w:val="25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7"/>
        </w:rPr>
        <w:t>�·</w:t>
      </w:r>
      <w:r>
        <w:rPr>
          <w:rFonts w:ascii="Segoe UI" w:hAnsi="Segoe UI" w:cs="Segoe UI" w:eastAsia="Segoe UI"/>
          <w:sz w:val="9"/>
          <w:szCs w:val="9"/>
          <w:spacing w:val="5"/>
          <w:w w:val="9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6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12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2"/>
          <w:w w:val="138"/>
        </w:rPr>
        <w:t>l'.t,</w:t>
      </w:r>
      <w:r>
        <w:rPr>
          <w:rFonts w:ascii="Segoe UI" w:hAnsi="Segoe UI" w:cs="Segoe UI" w:eastAsia="Segoe UI"/>
          <w:sz w:val="9"/>
          <w:szCs w:val="9"/>
          <w:spacing w:val="-5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116"/>
        </w:rPr>
        <w:t>4T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•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Tt�.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left="89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56"/>
        </w:rPr>
        <w:t>/.Ill/f.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861" w:right="8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66"/>
        </w:rPr>
        <w:t>Es,.m,,.,.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l'llfl�-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right="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</w:rPr>
        <w:t>·</w:t>
      </w:r>
      <w:r>
        <w:rPr>
          <w:rFonts w:ascii="Segoe UI" w:hAnsi="Segoe UI" w:cs="Segoe UI" w:eastAsia="Segoe UI"/>
          <w:sz w:val="9"/>
          <w:szCs w:val="9"/>
          <w:spacing w:val="-10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19"/>
        </w:rPr>
        <w:t>6</w:t>
      </w:r>
      <w:r>
        <w:rPr>
          <w:rFonts w:ascii="Segoe UI" w:hAnsi="Segoe UI" w:cs="Segoe UI" w:eastAsia="Segoe UI"/>
          <w:sz w:val="9"/>
          <w:szCs w:val="9"/>
          <w:spacing w:val="-12"/>
          <w:w w:val="119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3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381" w:right="19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16"/>
        </w:rPr>
        <w:t>/lf#l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l</w:t>
      </w:r>
      <w:r>
        <w:rPr>
          <w:rFonts w:ascii="Segoe UI" w:hAnsi="Segoe UI" w:cs="Segoe UI" w:eastAsia="Segoe UI"/>
          <w:sz w:val="9"/>
          <w:szCs w:val="9"/>
          <w:spacing w:val="-4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lltlll.</w:t>
      </w:r>
      <w:r>
        <w:rPr>
          <w:rFonts w:ascii="Segoe UI" w:hAnsi="Segoe UI" w:cs="Segoe UI" w:eastAsia="Segoe UI"/>
          <w:sz w:val="9"/>
          <w:szCs w:val="9"/>
          <w:spacing w:val="-14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-15"/>
          <w:w w:val="291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291"/>
        </w:rPr>
        <w:t>,</w:t>
      </w:r>
      <w:r>
        <w:rPr>
          <w:rFonts w:ascii="Segoe UI" w:hAnsi="Segoe UI" w:cs="Segoe UI" w:eastAsia="Segoe UI"/>
          <w:sz w:val="5"/>
          <w:szCs w:val="5"/>
          <w:spacing w:val="-10"/>
          <w:w w:val="29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62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62"/>
        </w:rPr>
        <w:t>&lt;</w:t>
      </w:r>
      <w:r>
        <w:rPr>
          <w:rFonts w:ascii="Segoe UI" w:hAnsi="Segoe UI" w:cs="Segoe UI" w:eastAsia="Segoe UI"/>
          <w:sz w:val="9"/>
          <w:szCs w:val="9"/>
          <w:spacing w:val="4"/>
          <w:w w:val="113"/>
        </w:rPr>
        <w:t>T,"'"I</w:t>
      </w:r>
      <w:r>
        <w:rPr>
          <w:rFonts w:ascii="Segoe UI" w:hAnsi="Segoe UI" w:cs="Segoe UI" w:eastAsia="Segoe UI"/>
          <w:sz w:val="9"/>
          <w:szCs w:val="9"/>
          <w:spacing w:val="-14"/>
          <w:w w:val="113"/>
        </w:rPr>
        <w:t>�</w:t>
      </w:r>
      <w:r>
        <w:rPr>
          <w:rFonts w:ascii="Segoe UI" w:hAnsi="Segoe UI" w:cs="Segoe UI" w:eastAsia="Segoe UI"/>
          <w:sz w:val="9"/>
          <w:szCs w:val="9"/>
          <w:spacing w:val="-6"/>
          <w:w w:val="130"/>
        </w:rPr>
        <w:t>l-'l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12"/>
          <w:w w:val="189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38"/>
          <w:w w:val="38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-38"/>
          <w:w w:val="3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.U-1,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left="118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5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5"/>
        </w:rPr>
        <w:t>     </w:t>
      </w:r>
      <w:r>
        <w:rPr>
          <w:rFonts w:ascii="Segoe UI" w:hAnsi="Segoe UI" w:cs="Segoe UI" w:eastAsia="Segoe UI"/>
          <w:sz w:val="5"/>
          <w:szCs w:val="5"/>
          <w:spacing w:val="18"/>
          <w:w w:val="165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76"/>
          <w:position w:val="1"/>
        </w:rPr>
        <w:t>l'�to</w:t>
      </w:r>
      <w:r>
        <w:rPr>
          <w:rFonts w:ascii="Segoe UI" w:hAnsi="Segoe UI" w:cs="Segoe UI" w:eastAsia="Segoe UI"/>
          <w:sz w:val="9"/>
          <w:szCs w:val="9"/>
          <w:spacing w:val="-5"/>
          <w:w w:val="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21"/>
          <w:position w:val="0"/>
        </w:rPr>
        <w:t>·�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0" w:lineRule="exact"/>
        <w:ind w:left="1063" w:right="12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88"/>
          <w:position w:val="-1"/>
        </w:rPr>
        <w:t>"*'"'</w:t>
      </w:r>
      <w:r>
        <w:rPr>
          <w:rFonts w:ascii="Segoe UI" w:hAnsi="Segoe UI" w:cs="Segoe UI" w:eastAsia="Segoe UI"/>
          <w:sz w:val="9"/>
          <w:szCs w:val="9"/>
          <w:spacing w:val="0"/>
          <w:w w:val="188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-31"/>
          <w:w w:val="18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78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-6"/>
          <w:w w:val="108"/>
          <w:position w:val="-1"/>
        </w:rPr>
        <w:t>'tfltf�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left="117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5"/>
          <w:w w:val="172"/>
          <w:position w:val="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448"/>
          <w:position w:val="-1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6"/>
          <w:position w:val="-1"/>
        </w:rPr>
        <w:t>.....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28" w:lineRule="exact"/>
        <w:ind w:left="1099" w:right="42" w:firstLine="298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200001pt;margin-top:12.153383pt;width:2.6391pt;height:2.85pt;mso-position-horizontal-relative:page;mso-position-vertical-relative:paragraph;z-index:-19381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9"/>
                    </w:rPr>
                    <w:t>.•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.</w:t>
      </w:r>
      <w:r>
        <w:rPr>
          <w:rFonts w:ascii="Segoe UI" w:hAnsi="Segoe UI" w:cs="Segoe UI" w:eastAsia="Segoe UI"/>
          <w:sz w:val="9"/>
          <w:szCs w:val="9"/>
          <w:spacing w:val="28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s,,,.,,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91"/>
          <w:position w:val="1"/>
        </w:rPr>
        <w:t>ru</w:t>
      </w:r>
      <w:r>
        <w:rPr>
          <w:rFonts w:ascii="Segoe UI" w:hAnsi="Segoe UI" w:cs="Segoe UI" w:eastAsia="Segoe UI"/>
          <w:sz w:val="9"/>
          <w:szCs w:val="9"/>
          <w:spacing w:val="-9"/>
          <w:w w:val="19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57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19"/>
          <w:w w:val="143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8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2"/>
          <w:w w:val="12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"/>
          <w:w w:val="148"/>
          <w:position w:val="1"/>
        </w:rPr>
        <w:t>•r.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left="11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24"/>
          <w:w w:val="144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      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36"/>
        </w:rPr>
        <w:t>S?•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1"/>
        </w:rPr>
        <w:t>lll&lt;f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120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19"/>
          <w:position w:val="1"/>
        </w:rPr>
        <w:t>.1f'll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4"/>
          <w:position w:val="1"/>
        </w:rPr>
        <w:t>#</w:t>
      </w:r>
      <w:r>
        <w:rPr>
          <w:rFonts w:ascii="Segoe UI" w:hAnsi="Segoe UI" w:cs="Segoe UI" w:eastAsia="Segoe UI"/>
          <w:sz w:val="9"/>
          <w:szCs w:val="9"/>
          <w:spacing w:val="5"/>
          <w:w w:val="13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150"/>
          <w:position w:val="1"/>
        </w:rPr>
        <w:t>f,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53"/>
          <w:w w:val="100"/>
        </w:rPr>
        <w:t>tfrt)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2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9"/>
          <w:w w:val="91"/>
          <w:position w:val="-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91"/>
          <w:position w:val="-1"/>
        </w:rPr>
        <w:t>·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90" w:lineRule="exact"/>
        <w:ind w:left="1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;;,�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8" w:lineRule="exact"/>
        <w:ind w:left="567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>
          <w:rFonts w:ascii="Segoe UI" w:hAnsi="Segoe UI" w:cs="Segoe UI" w:eastAsia="Segoe UI"/>
          <w:sz w:val="4"/>
          <w:szCs w:val="4"/>
          <w:spacing w:val="0"/>
          <w:w w:val="276"/>
          <w:position w:val="-1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spacing w:before="0" w:after="0" w:line="183" w:lineRule="exact"/>
        <w:ind w:left="14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/>
        <w:pict>
          <w10:wrap type="none"/>
          <v:shape style="position:absolute;margin-left:115.694565pt;margin-top:12.83951pt;width:4.826767pt;height:10.862018pt;mso-position-horizontal-relative:page;mso-position-vertical-relative:paragraph;z-index:-19383;rotation:2" type="#_x0000_t136" fillcolor="#000000" stroked="f">
            <o:extrusion v:ext="view" autorotationcenter="t"/>
            <v:textpath style="font-family:&amp;quot;Segoe UI&amp;quot;;font-size:10pt;v-text-kern:t;mso-text-shadow:auto" string="..."/>
          </v:shape>
        </w:pict>
      </w:r>
      <w:r>
        <w:rPr>
          <w:rFonts w:ascii="Segoe UI" w:hAnsi="Segoe UI" w:cs="Segoe UI" w:eastAsia="Segoe UI"/>
          <w:sz w:val="21"/>
          <w:szCs w:val="21"/>
          <w:spacing w:val="10"/>
          <w:w w:val="100"/>
          <w:position w:val="2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65"/>
          <w:position w:val="2"/>
        </w:rPr>
        <w:t>'</w:t>
      </w:r>
      <w:r>
        <w:rPr>
          <w:rFonts w:ascii="Segoe UI" w:hAnsi="Segoe UI" w:cs="Segoe UI" w:eastAsia="Segoe UI"/>
          <w:sz w:val="4"/>
          <w:szCs w:val="4"/>
          <w:spacing w:val="27"/>
          <w:w w:val="365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-10"/>
          <w:w w:val="219"/>
          <w:position w:val="2"/>
        </w:rPr>
        <w:t>�</w:t>
      </w:r>
      <w:r>
        <w:rPr>
          <w:rFonts w:ascii="Segoe UI" w:hAnsi="Segoe UI" w:cs="Segoe UI" w:eastAsia="Segoe UI"/>
          <w:sz w:val="4"/>
          <w:szCs w:val="4"/>
          <w:spacing w:val="0"/>
          <w:w w:val="180"/>
          <w:position w:val="2"/>
        </w:rPr>
        <w:t>-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4"/>
          <w:szCs w:val="4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31"/>
          <w:position w:val="2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  <w:cols w:num="2" w:equalWidth="0">
            <w:col w:w="1868" w:space="153"/>
            <w:col w:w="12979"/>
          </w:cols>
        </w:sectPr>
      </w:pPr>
      <w:rPr/>
    </w:p>
    <w:p>
      <w:pPr>
        <w:spacing w:before="3" w:after="0" w:line="240" w:lineRule="auto"/>
        <w:ind w:left="8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57.599918pt;width:754.5601pt;height:497.2801pt;mso-position-horizontal-relative:page;mso-position-vertical-relative:page;z-index:-19394" coordorigin="0,1152" coordsize="15091,9946">
            <v:shape style="position:absolute;left:0;top:1152;width:15091;height:9946" type="#_x0000_t75">
              <v:imagedata r:id="rId200" o:title=""/>
            </v:shape>
            <v:group style="position:absolute;left:10;top:1217;width:1925;height:2" coordorigin="10,1217" coordsize="1925,2">
              <v:shape style="position:absolute;left:10;top:1217;width:1925;height:2" coordorigin="10,1217" coordsize="1925,0" path="m10,1217l1934,1217e" filled="f" stroked="t" strokeweight="1.2pt" strokecolor="#000000">
                <v:path arrowok="t"/>
              </v:shape>
            </v:group>
            <v:group style="position:absolute;left:391;top:1483;width:2;height:1214" coordorigin="391,1483" coordsize="2,1214">
              <v:shape style="position:absolute;left:391;top:1483;width:2;height:1214" coordorigin="391,1483" coordsize="0,1214" path="m391,2698l391,1483e" filled="f" stroked="t" strokeweight=".72pt" strokecolor="#000000">
                <v:path arrowok="t"/>
              </v:shape>
            </v:group>
            <v:group style="position:absolute;left:3862;top:7666;width:2;height:3403" coordorigin="3862,7666" coordsize="2,3403">
              <v:shape style="position:absolute;left:3862;top:7666;width:2;height:3403" coordorigin="3862,7666" coordsize="0,3403" path="m3862,11069l3862,7666e" filled="f" stroked="t" strokeweight=".72pt" strokecolor="#000000">
                <v:path arrowok="t"/>
              </v:shape>
            </v:group>
            <v:group style="position:absolute;left:4133;top:8122;width:2;height:2947" coordorigin="4133,8122" coordsize="2,2947">
              <v:shape style="position:absolute;left:4133;top:8122;width:2;height:2947" coordorigin="4133,8122" coordsize="0,2947" path="m4133,11069l4133,8122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6"/>
          <w:w w:val="117"/>
        </w:rPr>
        <w:t>J..CJ</w:t>
      </w:r>
      <w:r>
        <w:rPr>
          <w:rFonts w:ascii="Segoe UI" w:hAnsi="Segoe UI" w:cs="Segoe UI" w:eastAsia="Segoe UI"/>
          <w:sz w:val="9"/>
          <w:szCs w:val="9"/>
          <w:spacing w:val="0"/>
          <w:w w:val="117"/>
        </w:rPr>
        <w:t>I</w:t>
      </w:r>
      <w:r>
        <w:rPr>
          <w:rFonts w:ascii="Segoe UI" w:hAnsi="Segoe UI" w:cs="Segoe UI" w:eastAsia="Segoe UI"/>
          <w:sz w:val="9"/>
          <w:szCs w:val="9"/>
          <w:spacing w:val="1"/>
          <w:w w:val="11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1"/>
        </w:rPr>
        <w:t>.lHOI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119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5"/>
          <w:position w:val="2"/>
        </w:rPr>
        <w:t>•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35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260"/>
          <w:position w:val="0"/>
        </w:rPr>
        <w:t>lf</w:t>
      </w:r>
      <w:r>
        <w:rPr>
          <w:rFonts w:ascii="Segoe UI" w:hAnsi="Segoe UI" w:cs="Segoe UI" w:eastAsia="Segoe UI"/>
          <w:sz w:val="7"/>
          <w:szCs w:val="7"/>
          <w:spacing w:val="-5"/>
          <w:w w:val="260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1"/>
          <w:position w:val="0"/>
        </w:rPr>
        <w:t>.$UIW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71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5"/>
          <w:w w:val="384"/>
        </w:rPr>
        <w:t>j,,,,</w:t>
      </w:r>
      <w:r>
        <w:rPr>
          <w:rFonts w:ascii="Segoe UI" w:hAnsi="Segoe UI" w:cs="Segoe UI" w:eastAsia="Segoe UI"/>
          <w:sz w:val="9"/>
          <w:szCs w:val="9"/>
          <w:spacing w:val="0"/>
          <w:w w:val="384"/>
        </w:rPr>
        <w:t>,</w:t>
      </w:r>
      <w:r>
        <w:rPr>
          <w:rFonts w:ascii="Segoe UI" w:hAnsi="Segoe UI" w:cs="Segoe UI" w:eastAsia="Segoe UI"/>
          <w:sz w:val="9"/>
          <w:szCs w:val="9"/>
          <w:spacing w:val="-66"/>
          <w:w w:val="384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1"/>
        </w:rPr>
        <w:t>,.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27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330"/>
        </w:rPr>
        <w:t>,,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94"/>
        </w:rPr>
        <w:t>"*""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9" w:lineRule="exact"/>
        <w:ind w:left="163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  <w:position w:val="-2"/>
        </w:rPr>
        <w:t>·</w:t>
      </w:r>
      <w:r>
        <w:rPr>
          <w:rFonts w:ascii="Segoe UI" w:hAnsi="Segoe UI" w:cs="Segoe UI" w:eastAsia="Segoe UI"/>
          <w:sz w:val="9"/>
          <w:szCs w:val="9"/>
          <w:spacing w:val="9"/>
          <w:w w:val="19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8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5" w:lineRule="exact"/>
        <w:ind w:left="43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31"/>
          <w:position w:val="-2"/>
        </w:rPr>
        <w:t>/J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-10"/>
          <w:w w:val="87"/>
          <w:position w:val="-2"/>
        </w:rPr>
        <w:t>#1</w:t>
      </w:r>
      <w:r>
        <w:rPr>
          <w:rFonts w:ascii="Segoe UI" w:hAnsi="Segoe UI" w:cs="Segoe UI" w:eastAsia="Segoe UI"/>
          <w:sz w:val="9"/>
          <w:szCs w:val="9"/>
          <w:spacing w:val="0"/>
          <w:w w:val="87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-2"/>
        </w:rPr>
        <w:t>.SI'Iftxtl£1: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-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  <w:position w:val="-2"/>
        </w:rPr>
        <w:t>-</w:t>
      </w:r>
      <w:r>
        <w:rPr>
          <w:rFonts w:ascii="Segoe UI" w:hAnsi="Segoe UI" w:cs="Segoe UI" w:eastAsia="Segoe UI"/>
          <w:sz w:val="5"/>
          <w:szCs w:val="5"/>
          <w:spacing w:val="-33"/>
          <w:w w:val="31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55"/>
          <w:position w:val="-2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4" w:lineRule="exact"/>
        <w:ind w:left="45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86"/>
          <w:position w:val="1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11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86"/>
          <w:position w:val="1"/>
        </w:rPr>
        <w:t>lfrJJ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26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8"/>
          <w:position w:val="1"/>
        </w:rPr>
        <w:t>hrrt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217"/>
          <w:position w:val="1"/>
        </w:rPr>
        <w:t>J!f'"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-28"/>
          <w:w w:val="21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42"/>
          <w:position w:val="1"/>
        </w:rPr>
        <w:t>(/,</w:t>
      </w:r>
      <w:r>
        <w:rPr>
          <w:rFonts w:ascii="Segoe UI" w:hAnsi="Segoe UI" w:cs="Segoe UI" w:eastAsia="Segoe UI"/>
          <w:sz w:val="14"/>
          <w:szCs w:val="14"/>
          <w:spacing w:val="-20"/>
          <w:w w:val="142"/>
          <w:position w:val="1"/>
        </w:rPr>
        <w:t>,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14"/>
          <w:w w:val="1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4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181" w:lineRule="auto"/>
        <w:ind w:left="423" w:right="13576" w:firstLine="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2.23999pt;margin-top:7.158364pt;width:14.643751pt;height:17.75pt;mso-position-horizontal-relative:page;mso-position-vertical-relative:paragraph;z-index:-19380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3"/>
                      <w:position w:val="2"/>
                    </w:rPr>
                    <w:t>_/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/fOID/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hlfr.</w:t>
      </w:r>
      <w:r>
        <w:rPr>
          <w:rFonts w:ascii="Segoe UI" w:hAnsi="Segoe UI" w:cs="Segoe UI" w:eastAsia="Segoe UI"/>
          <w:sz w:val="9"/>
          <w:szCs w:val="9"/>
          <w:spacing w:val="-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9"/>
        </w:rPr>
        <w:t>AAS�.</w:t>
      </w:r>
      <w:r>
        <w:rPr>
          <w:rFonts w:ascii="Segoe UI" w:hAnsi="Segoe UI" w:cs="Segoe UI" w:eastAsia="Segoe UI"/>
          <w:sz w:val="9"/>
          <w:szCs w:val="9"/>
          <w:spacing w:val="-8"/>
          <w:w w:val="10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2"/>
          <w:position w:val="1"/>
        </w:rPr>
        <w:t>IHR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28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67"/>
          <w:position w:val="0"/>
        </w:rPr>
        <w:t>lflH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6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6"/>
          <w:position w:val="0"/>
        </w:rPr>
        <w:t>S/141T.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3893" w:right="1102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1" w:after="0" w:line="215" w:lineRule="auto"/>
        <w:ind w:left="3893" w:right="11026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" w:after="0" w:line="130" w:lineRule="exact"/>
        <w:ind w:left="3898" w:right="10946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6.630614pt;width:1.43840pt;height:6.2pt;mso-position-horizontal-relative:page;mso-position-vertical-relative:paragraph;z-index:-19379" type="#_x0000_t202" filled="f" stroked="f">
            <v:textbox inset="0,0,0,0">
              <w:txbxContent>
                <w:p>
                  <w:pPr>
                    <w:spacing w:before="8" w:after="0" w:line="116" w:lineRule="exact"/>
                    <w:ind w:right="-59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71"/>
                      <w:position w:val="-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6"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741" w:lineRule="exact"/>
        <w:ind w:left="3898" w:right="4303"/>
        <w:jc w:val="both"/>
        <w:rPr>
          <w:rFonts w:ascii="Segoe UI" w:hAnsi="Segoe UI" w:cs="Segoe UI" w:eastAsia="Segoe UI"/>
          <w:sz w:val="59"/>
          <w:szCs w:val="5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4.890015pt;margin-top:33.107468pt;width:5.0411pt;height:3.1pt;mso-position-horizontal-relative:page;mso-position-vertical-relative:paragraph;z-index:-19393" type="#_x0000_t202" filled="f" stroked="f">
            <v:textbox inset="0,0,0,0">
              <w:txbxContent>
                <w:p>
                  <w:pPr>
                    <w:spacing w:before="3" w:after="0" w:line="58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52"/>
                      <w:position w:val="-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83"/>
                      <w:position w:val="-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13.515853pt;width:1.43840pt;height:6.2pt;mso-position-horizontal-relative:page;mso-position-vertical-relative:paragraph;z-index:-19378" type="#_x0000_t202" filled="f" stroked="f">
            <v:textbox inset="0,0,0,0">
              <w:txbxContent>
                <w:p>
                  <w:pPr>
                    <w:spacing w:before="8" w:after="0" w:line="116" w:lineRule="exact"/>
                    <w:ind w:right="-59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71"/>
                      <w:position w:val="-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30.691319pt;width:1.44pt;height:4.8pt;mso-position-horizontal-relative:page;mso-position-vertical-relative:paragraph;z-index:-19377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34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3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1"/>
          <w:position w:val="34"/>
        </w:rPr>
        <w:t> </w:t>
      </w:r>
      <w:r>
        <w:rPr>
          <w:rFonts w:ascii="Segoe UI" w:hAnsi="Segoe UI" w:cs="Segoe UI" w:eastAsia="Segoe UI"/>
          <w:sz w:val="59"/>
          <w:szCs w:val="59"/>
          <w:spacing w:val="39"/>
          <w:w w:val="22"/>
          <w:position w:val="20"/>
        </w:rPr>
        <w:t>.</w:t>
      </w:r>
      <w:r>
        <w:rPr>
          <w:rFonts w:ascii="Segoe UI" w:hAnsi="Segoe UI" w:cs="Segoe UI" w:eastAsia="Segoe UI"/>
          <w:sz w:val="59"/>
          <w:szCs w:val="59"/>
          <w:spacing w:val="29"/>
          <w:w w:val="22"/>
          <w:position w:val="17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"/>
          <w:position w:val="14"/>
        </w:rPr>
        <w:t>-</w:t>
      </w:r>
      <w:r>
        <w:rPr>
          <w:rFonts w:ascii="Segoe UI" w:hAnsi="Segoe UI" w:cs="Segoe UI" w:eastAsia="Segoe UI"/>
          <w:sz w:val="59"/>
          <w:szCs w:val="59"/>
          <w:spacing w:val="-109"/>
          <w:w w:val="100"/>
          <w:position w:val="14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18"/>
          <w:position w:val="10"/>
        </w:rPr>
        <w:t>.</w:t>
      </w:r>
      <w:r>
        <w:rPr>
          <w:rFonts w:ascii="Segoe UI" w:hAnsi="Segoe UI" w:cs="Segoe UI" w:eastAsia="Segoe UI"/>
          <w:sz w:val="59"/>
          <w:szCs w:val="59"/>
          <w:spacing w:val="-9"/>
          <w:w w:val="18"/>
          <w:position w:val="8"/>
        </w:rPr>
        <w:t>.</w:t>
      </w:r>
      <w:r>
        <w:rPr>
          <w:rFonts w:ascii="Segoe UI" w:hAnsi="Segoe UI" w:cs="Segoe UI" w:eastAsia="Segoe UI"/>
          <w:sz w:val="59"/>
          <w:szCs w:val="59"/>
          <w:spacing w:val="-216"/>
          <w:w w:val="57"/>
          <w:position w:val="2"/>
        </w:rPr>
        <w:t>�</w:t>
      </w:r>
      <w:r>
        <w:rPr>
          <w:rFonts w:ascii="Segoe UI" w:hAnsi="Segoe UI" w:cs="Segoe UI" w:eastAsia="Segoe UI"/>
          <w:sz w:val="59"/>
          <w:szCs w:val="59"/>
          <w:spacing w:val="-139"/>
          <w:w w:val="57"/>
          <w:position w:val="2"/>
        </w:rPr>
        <w:t>*</w:t>
      </w:r>
      <w:r>
        <w:rPr>
          <w:rFonts w:ascii="Segoe UI" w:hAnsi="Segoe UI" w:cs="Segoe UI" w:eastAsia="Segoe UI"/>
          <w:sz w:val="59"/>
          <w:szCs w:val="59"/>
          <w:spacing w:val="-5"/>
          <w:w w:val="16"/>
          <w:position w:val="2"/>
        </w:rPr>
        <w:t>-</w:t>
      </w:r>
      <w:r>
        <w:rPr>
          <w:rFonts w:ascii="Segoe UI" w:hAnsi="Segoe UI" w:cs="Segoe UI" w:eastAsia="Segoe UI"/>
          <w:sz w:val="59"/>
          <w:szCs w:val="59"/>
          <w:spacing w:val="-30"/>
          <w:w w:val="37"/>
          <w:position w:val="0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4379"/>
        <w:jc w:val="righ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0"/>
          <w:w w:val="298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16" w:lineRule="exact"/>
        <w:ind w:left="3903" w:right="10860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40"/>
        </w:rPr>
        <w:t>r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376" coordorigin="0,0" coordsize="12442,15744">
            <v:shape style="position:absolute;left:0;top:0;width:12442;height:15744" type="#_x0000_t75">
              <v:imagedata r:id="rId201" o:title=""/>
            </v:shape>
            <v:shape style="position:absolute;left:1382;top:1075;width:384;height:307" type="#_x0000_t75">
              <v:imagedata r:id="rId202" o:title=""/>
            </v:shape>
            <v:shape style="position:absolute;left:1306;top:0;width:3302;height:461" type="#_x0000_t75">
              <v:imagedata r:id="rId203" o:title=""/>
            </v:shape>
            <v:shape style="position:absolute;left:8909;top:0;width:2534;height:230" type="#_x0000_t75">
              <v:imagedata r:id="rId204" o:title=""/>
            </v:shape>
            <v:shape style="position:absolute;left:3149;top:15360;width:307;height:384" type="#_x0000_t75">
              <v:imagedata r:id="rId205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6923" w:right="546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2"/>
          <w:w w:val="13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00" w:h="12080" w:orient="landscape"/>
          <w:pgMar w:top="1100" w:bottom="280" w:left="2100" w:right="840"/>
        </w:sectPr>
      </w:pPr>
      <w:rPr/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71"/>
        </w:rPr>
        <w:t>:;j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73" w:right="-269"/>
        <w:jc w:val="left"/>
        <w:tabs>
          <w:tab w:pos="462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12"/>
          <w:position w:val="-55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97"/>
          <w:szCs w:val="97"/>
          <w:spacing w:val="5"/>
          <w:w w:val="13"/>
          <w:position w:val="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18" w:after="0" w:line="204" w:lineRule="exact"/>
        <w:ind w:right="8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70" w:lineRule="exact"/>
        <w:ind w:right="8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50"/>
        </w:rPr>
        <w:t>CID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72" w:after="0" w:line="240" w:lineRule="auto"/>
        <w:ind w:left="298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080" w:orient="landscape"/>
          <w:pgMar w:top="1480" w:bottom="280" w:left="2100" w:right="840"/>
          <w:cols w:num="2" w:equalWidth="0">
            <w:col w:w="4875" w:space="6226"/>
            <w:col w:w="1459"/>
          </w:cols>
        </w:sectPr>
      </w:pPr>
      <w:rPr/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6.27pt;margin-top:8.662689pt;width:754.6757pt;height:563.4783pt;mso-position-horizontal-relative:page;mso-position-vertical-relative:page;z-index:-19375" coordorigin="125,173" coordsize="15094,11270">
            <v:shape style="position:absolute;left:125;top:173;width:15094;height:11270" type="#_x0000_t75">
              <v:imagedata r:id="rId206" o:title=""/>
            </v:shape>
            <v:group style="position:absolute;left:294;top:1062;width:674;height:2" coordorigin="294,1062" coordsize="674,2">
              <v:shape style="position:absolute;left:294;top:1062;width:674;height:2" coordorigin="294,1062" coordsize="674,0" path="m294,1062l968,1062e" filled="f" stroked="t" strokeweight=".722pt" strokecolor="#000000">
                <v:path arrowok="t"/>
              </v:shape>
            </v:group>
            <v:group style="position:absolute;left:299;top:1199;width:1353;height:2" coordorigin="299,1199" coordsize="1353,2">
              <v:shape style="position:absolute;left:299;top:1199;width:1353;height:2" coordorigin="299,1199" coordsize="1353,0" path="m299,1199l1652,1199e" filled="f" stroked="t" strokeweight=".722pt" strokecolor="#000000">
                <v:path arrowok="t"/>
              </v:shape>
            </v:group>
            <v:group style="position:absolute;left:265;top:1479;width:703;height:2" coordorigin="265,1479" coordsize="703,2">
              <v:shape style="position:absolute;left:265;top:1479;width:703;height:2" coordorigin="265,1479" coordsize="703,0" path="m265,1479l968,1479e" filled="f" stroked="t" strokeweight=".722pt" strokecolor="#000000">
                <v:path arrowok="t"/>
              </v:shape>
            </v:group>
            <v:group style="position:absolute;left:265;top:1618;width:703;height:2" coordorigin="265,1618" coordsize="703,2">
              <v:shape style="position:absolute;left:265;top:1618;width:703;height:2" coordorigin="265,1618" coordsize="703,0" path="m265,1618l968,1618e" filled="f" stroked="t" strokeweight=".482pt" strokecolor="#000000">
                <v:path arrowok="t"/>
              </v:shape>
            </v:group>
            <v:group style="position:absolute;left:303;top:1898;width:679;height:2" coordorigin="303,1898" coordsize="679,2">
              <v:shape style="position:absolute;left:303;top:1898;width:679;height:2" coordorigin="303,1898" coordsize="679,0" path="m303,1898l982,1898e" filled="f" stroked="t" strokeweight=".722pt" strokecolor="#000000">
                <v:path arrowok="t"/>
              </v:shape>
            </v:group>
            <v:group style="position:absolute;left:303;top:2013;width:1348;height:2" coordorigin="303,2013" coordsize="1348,2">
              <v:shape style="position:absolute;left:303;top:2013;width:1348;height:2" coordorigin="303,2013" coordsize="1348,0" path="m303,2013l1652,2013e" filled="f" stroked="t" strokeweight=".722pt" strokecolor="#000000">
                <v:path arrowok="t"/>
              </v:shape>
            </v:group>
            <v:group style="position:absolute;left:7812;top:10985;width:5254;height:2" coordorigin="7812,10985" coordsize="5254,2">
              <v:shape style="position:absolute;left:7812;top:10985;width:5254;height:2" coordorigin="7812,10985" coordsize="5254,0" path="m7812,10985l13066,10985e" filled="f" stroked="t" strokeweight=".722pt" strokecolor="#000000">
                <v:path arrowok="t"/>
              </v:shape>
            </v:group>
            <v:group style="position:absolute;left:1327;top:881;width:2;height:1079" coordorigin="1327,881" coordsize="2,1079">
              <v:shape style="position:absolute;left:1327;top:881;width:2;height:1079" coordorigin="1327,881" coordsize="0,1079" path="m1327,1960l1327,881e" filled="f" stroked="t" strokeweight=".963pt" strokecolor="#000000">
                <v:path arrowok="t"/>
              </v:shape>
            </v:group>
            <v:group style="position:absolute;left:13475;top:1016;width:1151;height:2" coordorigin="13475,1016" coordsize="1151,2">
              <v:shape style="position:absolute;left:13475;top:1016;width:1151;height:2" coordorigin="13475,1016" coordsize="1151,0" path="m13475,1016l14626,1016e" filled="f" stroked="t" strokeweight=".722pt" strokecolor="#000000">
                <v:path arrowok="t"/>
              </v:shape>
            </v:group>
            <v:group style="position:absolute;left:5288;top:1216;width:3362;height:2" coordorigin="5288,1216" coordsize="3362,2">
              <v:shape style="position:absolute;left:5288;top:1216;width:3362;height:2" coordorigin="5288,1216" coordsize="3362,0" path="m5288,1216l8650,1216e" filled="f" stroked="t" strokeweight=".722pt" strokecolor="#000000">
                <v:path arrowok="t"/>
              </v:shape>
            </v:group>
            <v:group style="position:absolute;left:8765;top:1216;width:2321;height:2" coordorigin="8765,1216" coordsize="2321,2">
              <v:shape style="position:absolute;left:8765;top:1216;width:2321;height:2" coordorigin="8765,1216" coordsize="2321,0" path="m8765,1216l11087,1216e" filled="f" stroked="t" strokeweight=".482pt" strokecolor="#000000">
                <v:path arrowok="t"/>
              </v:shape>
            </v:group>
            <v:group style="position:absolute;left:13627;top:1007;width:2;height:954" coordorigin="13627,1007" coordsize="2,954">
              <v:shape style="position:absolute;left:13627;top:1007;width:2;height:954" coordorigin="13627,1007" coordsize="0,954" path="m13627,1960l13627,1007e" filled="f" stroked="t" strokeweight=".963pt" strokecolor="#000000">
                <v:path arrowok="t"/>
              </v:shape>
            </v:group>
            <v:group style="position:absolute;left:963;top:1334;width:689;height:2" coordorigin="963,1334" coordsize="689,2">
              <v:shape style="position:absolute;left:963;top:1334;width:689;height:2" coordorigin="963,1334" coordsize="689,0" path="m963,1334l1652,1334e" filled="f" stroked="t" strokeweight=".482pt" strokecolor="#000000">
                <v:path arrowok="t"/>
              </v:shape>
            </v:group>
            <v:group style="position:absolute;left:10949;top:1363;width:2;height:1305" coordorigin="10949,1363" coordsize="2,1305">
              <v:shape style="position:absolute;left:10949;top:1363;width:2;height:1305" coordorigin="10949,1363" coordsize="0,1305" path="m10949,2668l10949,1363e" filled="f" stroked="t" strokeweight=".963pt" strokecolor="#000000">
                <v:path arrowok="t"/>
              </v:shape>
            </v:group>
            <v:group style="position:absolute;left:13475;top:1572;width:395;height:2" coordorigin="13475,1572" coordsize="395,2">
              <v:shape style="position:absolute;left:13475;top:1572;width:395;height:2" coordorigin="13475,1572" coordsize="395,0" path="m13475,1572l13870,1572e" filled="f" stroked="t" strokeweight=".482pt" strokecolor="#000000">
                <v:path arrowok="t"/>
              </v:shape>
            </v:group>
            <v:group style="position:absolute;left:308;top:1753;width:1108;height:2" coordorigin="308,1753" coordsize="1108,2">
              <v:shape style="position:absolute;left:308;top:1753;width:1108;height:2" coordorigin="308,1753" coordsize="1108,0" path="m308,1753l1416,1753e" filled="f" stroked="t" strokeweight=".722pt" strokecolor="#000000">
                <v:path arrowok="t"/>
              </v:shape>
            </v:group>
            <v:group style="position:absolute;left:9030;top:1806;width:501;height:2" coordorigin="9030,1806" coordsize="501,2">
              <v:shape style="position:absolute;left:9030;top:1806;width:501;height:2" coordorigin="9030,1806" coordsize="501,0" path="m9030,1806l9531,1806e" filled="f" stroked="t" strokeweight=".722pt" strokecolor="#000000">
                <v:path arrowok="t"/>
              </v:shape>
            </v:group>
            <v:group style="position:absolute;left:11491;top:2158;width:2;height:1623" coordorigin="11491,2158" coordsize="2,1623">
              <v:shape style="position:absolute;left:11491;top:2158;width:2;height:1623" coordorigin="11491,2158" coordsize="0,1623" path="m11491,3781l11491,2158e" filled="f" stroked="t" strokeweight=".722pt" strokecolor="#000000">
                <v:path arrowok="t"/>
              </v:shape>
            </v:group>
            <v:group style="position:absolute;left:7754;top:2355;width:2;height:1296" coordorigin="7754,2355" coordsize="2,1296">
              <v:shape style="position:absolute;left:7754;top:2355;width:2;height:1296" coordorigin="7754,2355" coordsize="0,1296" path="m7754,3651l7754,2355e" filled="f" stroked="t" strokeweight=".963pt" strokecolor="#000000">
                <v:path arrowok="t"/>
              </v:shape>
            </v:group>
            <v:group style="position:absolute;left:10224;top:2651;width:742;height:2" coordorigin="10224,2651" coordsize="742,2">
              <v:shape style="position:absolute;left:10224;top:2651;width:742;height:2" coordorigin="10224,2651" coordsize="742,0" path="m10224,2651l10966,2651e" filled="f" stroked="t" strokeweight=".482pt" strokecolor="#000000">
                <v:path arrowok="t"/>
              </v:shape>
            </v:group>
            <v:group style="position:absolute;left:11079;top:2158;width:2;height:641" coordorigin="11079,2158" coordsize="2,641">
              <v:shape style="position:absolute;left:11079;top:2158;width:2;height:641" coordorigin="11079,2158" coordsize="0,641" path="m11079,2798l11079,2158e" filled="f" stroked="t" strokeweight=".722pt" strokecolor="#000000">
                <v:path arrowok="t"/>
              </v:shape>
            </v:group>
            <v:group style="position:absolute;left:11448;top:2651;width:2076;height:2" coordorigin="11448,2651" coordsize="2076,2">
              <v:shape style="position:absolute;left:11448;top:2651;width:2076;height:2" coordorigin="11448,2651" coordsize="2076,0" path="m11448,2651l13523,2651e" filled="f" stroked="t" strokeweight=".482pt" strokecolor="#000000">
                <v:path arrowok="t"/>
              </v:shape>
            </v:group>
            <v:group style="position:absolute;left:13475;top:2644;width:963;height:2" coordorigin="13475,2644" coordsize="963,2">
              <v:shape style="position:absolute;left:13475;top:2644;width:963;height:2" coordorigin="13475,2644" coordsize="963,0" path="m13475,2644l14439,2644e" filled="f" stroked="t" strokeweight=".482pt" strokecolor="#000000">
                <v:path arrowok="t"/>
              </v:shape>
            </v:group>
            <v:group style="position:absolute;left:9524;top:2389;width:2;height:510" coordorigin="9524,2389" coordsize="2,510">
              <v:shape style="position:absolute;left:9524;top:2389;width:2;height:510" coordorigin="9524,2389" coordsize="0,510" path="m9524,2899l9524,2389e" filled="f" stroked="t" strokeweight=".963pt" strokecolor="#000000">
                <v:path arrowok="t"/>
              </v:shape>
            </v:group>
            <v:group style="position:absolute;left:11354;top:2158;width:2;height:1445" coordorigin="11354,2158" coordsize="2,1445">
              <v:shape style="position:absolute;left:11354;top:2158;width:2;height:1445" coordorigin="11354,2158" coordsize="0,1445" path="m11354,3602l11354,2158e" filled="f" stroked="t" strokeweight=".963pt" strokecolor="#000000">
                <v:path arrowok="t"/>
              </v:shape>
            </v:group>
            <v:group style="position:absolute;left:14407;top:2615;width:2;height:1642" coordorigin="14407,2615" coordsize="2,1642">
              <v:shape style="position:absolute;left:14407;top:2615;width:2;height:1642" coordorigin="14407,2615" coordsize="0,1642" path="m14407,4257l14407,2615e" filled="f" stroked="t" strokeweight=".722pt" strokecolor="#000000">
                <v:path arrowok="t"/>
              </v:shape>
            </v:group>
            <v:group style="position:absolute;left:6880;top:2774;width:2;height:684" coordorigin="6880,2774" coordsize="2,684">
              <v:shape style="position:absolute;left:6880;top:2774;width:2;height:684" coordorigin="6880,2774" coordsize="0,684" path="m6880,3458l6880,2774e" filled="f" stroked="t" strokeweight=".963pt" strokecolor="#000000">
                <v:path arrowok="t"/>
              </v:shape>
            </v:group>
            <v:group style="position:absolute;left:8110;top:3000;width:713;height:2" coordorigin="8110,3000" coordsize="713,2">
              <v:shape style="position:absolute;left:8110;top:3000;width:713;height:2" coordorigin="8110,3000" coordsize="713,0" path="m8110,3000l8823,3000e" filled="f" stroked="t" strokeweight=".722pt" strokecolor="#000000">
                <v:path arrowok="t"/>
              </v:shape>
            </v:group>
            <v:group style="position:absolute;left:9064;top:3193;width:2;height:409" coordorigin="9064,3193" coordsize="2,409">
              <v:shape style="position:absolute;left:9064;top:3193;width:2;height:409" coordorigin="9064,3193" coordsize="0,409" path="m9064,3602l9064,3193e" filled="f" stroked="t" strokeweight=".963pt" strokecolor="#000000">
                <v:path arrowok="t"/>
              </v:shape>
            </v:group>
            <v:group style="position:absolute;left:973;top:3766;width:3993;height:2" coordorigin="973,3766" coordsize="3993,2">
              <v:shape style="position:absolute;left:973;top:3766;width:3993;height:2" coordorigin="973,3766" coordsize="3993,0" path="m973,3766l4965,3766e" filled="f" stroked="t" strokeweight=".482pt" strokecolor="#000000">
                <v:path arrowok="t"/>
              </v:shape>
            </v:group>
            <v:group style="position:absolute;left:4794;top:2971;width:2;height:804" coordorigin="4794,2971" coordsize="2,804">
              <v:shape style="position:absolute;left:4794;top:2971;width:2;height:804" coordorigin="4794,2971" coordsize="0,804" path="m4794,3776l4794,2971e" filled="f" stroked="t" strokeweight=".722pt" strokecolor="#000000">
                <v:path arrowok="t"/>
              </v:shape>
            </v:group>
            <v:group style="position:absolute;left:11351;top:2967;width:2;height:722" coordorigin="11351,2967" coordsize="2,722">
              <v:shape style="position:absolute;left:11351;top:2967;width:2;height:722" coordorigin="11351,2967" coordsize="0,722" path="m11351,3689l11351,2967e" filled="f" stroked="t" strokeweight=".963pt" strokecolor="#000000">
                <v:path arrowok="t"/>
              </v:shape>
            </v:group>
            <v:group style="position:absolute;left:1002;top:3747;width:2;height:4460" coordorigin="1002,3747" coordsize="2,4460">
              <v:shape style="position:absolute;left:1002;top:3747;width:2;height:4460" coordorigin="1002,3747" coordsize="0,4460" path="m1002,8207l1002,3747e" filled="f" stroked="t" strokeweight=".722pt" strokecolor="#000000">
                <v:path arrowok="t"/>
              </v:shape>
            </v:group>
            <v:group style="position:absolute;left:3622;top:3918;width:1194;height:2" coordorigin="3622,3918" coordsize="1194,2">
              <v:shape style="position:absolute;left:3622;top:3918;width:1194;height:2" coordorigin="3622,3918" coordsize="1194,0" path="m3622,3918l4816,3918e" filled="f" stroked="t" strokeweight=".482pt" strokecolor="#000000">
                <v:path arrowok="t"/>
              </v:shape>
            </v:group>
            <v:group style="position:absolute;left:4941;top:2851;width:2;height:1281" coordorigin="4941,2851" coordsize="2,1281">
              <v:shape style="position:absolute;left:4941;top:2851;width:2;height:1281" coordorigin="4941,2851" coordsize="0,1281" path="m4941,4132l4941,2851e" filled="f" stroked="t" strokeweight=".963pt" strokecolor="#000000">
                <v:path arrowok="t"/>
              </v:shape>
            </v:group>
            <v:group style="position:absolute;left:3651;top:3887;width:2;height:4315" coordorigin="3651,3887" coordsize="2,4315">
              <v:shape style="position:absolute;left:3651;top:3887;width:2;height:4315" coordorigin="3651,3887" coordsize="0,4315" path="m3651,8202l3651,3887e" filled="f" stroked="t" strokeweight=".963pt" strokecolor="#000000">
                <v:path arrowok="t"/>
              </v:shape>
            </v:group>
            <v:group style="position:absolute;left:7523;top:3990;width:279;height:2" coordorigin="7523,3990" coordsize="279,2">
              <v:shape style="position:absolute;left:7523;top:3990;width:279;height:2" coordorigin="7523,3990" coordsize="279,0" path="m7523,3990l7802,3990e" filled="f" stroked="t" strokeweight=".241pt" strokecolor="#000000">
                <v:path arrowok="t"/>
              </v:shape>
            </v:group>
            <v:group style="position:absolute;left:8146;top:4224;width:2;height:308" coordorigin="8146,4224" coordsize="2,308">
              <v:shape style="position:absolute;left:8146;top:4224;width:2;height:308" coordorigin="8146,4224" coordsize="0,308" path="m8146,4532l8146,4224e" filled="f" stroked="t" strokeweight=".963pt" strokecolor="#000000">
                <v:path arrowok="t"/>
              </v:shape>
            </v:group>
            <v:group style="position:absolute;left:8900;top:4395;width:1204;height:2" coordorigin="8900,4395" coordsize="1204,2">
              <v:shape style="position:absolute;left:8900;top:4395;width:1204;height:2" coordorigin="8900,4395" coordsize="1204,0" path="m8900,4395l10104,4395e" filled="f" stroked="t" strokeweight=".722pt" strokecolor="#000000">
                <v:path arrowok="t"/>
              </v:shape>
            </v:group>
            <v:group style="position:absolute;left:5245;top:4402;width:2;height:1936" coordorigin="5245,4402" coordsize="2,1936">
              <v:shape style="position:absolute;left:5245;top:4402;width:2;height:1936" coordorigin="5245,4402" coordsize="0,1936" path="m5245,6338l5245,4402e" filled="f" stroked="t" strokeweight=".963pt" strokecolor="#000000">
                <v:path arrowok="t"/>
              </v:shape>
            </v:group>
            <v:group style="position:absolute;left:5625;top:4520;width:1276;height:2" coordorigin="5625,4520" coordsize="1276,2">
              <v:shape style="position:absolute;left:5625;top:4520;width:1276;height:2" coordorigin="5625,4520" coordsize="1276,0" path="m5625,4520l6901,4520e" filled="f" stroked="t" strokeweight=".482pt" strokecolor="#000000">
                <v:path arrowok="t"/>
              </v:shape>
            </v:group>
            <v:group style="position:absolute;left:9064;top:4484;width:2;height:3694" coordorigin="9064,4484" coordsize="2,3694">
              <v:shape style="position:absolute;left:9064;top:4484;width:2;height:3694" coordorigin="9064,4484" coordsize="0,3694" path="m9064,8178l9064,4484e" filled="f" stroked="t" strokeweight=".963pt" strokecolor="#000000">
                <v:path arrowok="t"/>
              </v:shape>
            </v:group>
            <v:group style="position:absolute;left:9370;top:4484;width:2;height:2740" coordorigin="9370,4484" coordsize="2,2740">
              <v:shape style="position:absolute;left:9370;top:4484;width:2;height:2740" coordorigin="9370,4484" coordsize="0,2740" path="m9370,7224l9370,4484e" filled="f" stroked="t" strokeweight=".963pt" strokecolor="#000000">
                <v:path arrowok="t"/>
              </v:shape>
            </v:group>
            <v:group style="position:absolute;left:9680;top:4484;width:2;height:3708" coordorigin="9680,4484" coordsize="2,3708">
              <v:shape style="position:absolute;left:9680;top:4484;width:2;height:3708" coordorigin="9680,4484" coordsize="0,3708" path="m9680,8192l9680,4484e" filled="f" stroked="t" strokeweight=".963pt" strokecolor="#000000">
                <v:path arrowok="t"/>
              </v:shape>
            </v:group>
            <v:group style="position:absolute;left:4628;top:4782;width:2;height:833" coordorigin="4628,4782" coordsize="2,833">
              <v:shape style="position:absolute;left:4628;top:4782;width:2;height:833" coordorigin="4628,4782" coordsize="0,833" path="m4628,5616l4628,4782e" filled="f" stroked="t" strokeweight=".963pt" strokecolor="#000000">
                <v:path arrowok="t"/>
              </v:shape>
            </v:group>
            <v:group style="position:absolute;left:3653;top:4869;width:2;height:222" coordorigin="3653,4869" coordsize="2,222">
              <v:shape style="position:absolute;left:3653;top:4869;width:2;height:222" coordorigin="3653,4869" coordsize="0,222" path="m3653,5091l3653,4869e" filled="f" stroked="t" strokeweight=".722pt" strokecolor="#000000">
                <v:path arrowok="t"/>
              </v:shape>
            </v:group>
            <v:group style="position:absolute;left:9678;top:4869;width:2;height:222" coordorigin="9678,4869" coordsize="2,222">
              <v:shape style="position:absolute;left:9678;top:4869;width:2;height:222" coordorigin="9678,4869" coordsize="0,222" path="m9678,5091l9678,4869e" filled="f" stroked="t" strokeweight=".722pt" strokecolor="#000000">
                <v:path arrowok="t"/>
              </v:shape>
            </v:group>
            <v:group style="position:absolute;left:10591;top:5047;width:910;height:2" coordorigin="10591,5047" coordsize="910,2">
              <v:shape style="position:absolute;left:10591;top:5047;width:910;height:2" coordorigin="10591,5047" coordsize="910,0" path="m10591,5047l11501,5047e" filled="f" stroked="t" strokeweight=".722pt" strokecolor="#000000">
                <v:path arrowok="t"/>
              </v:shape>
            </v:group>
            <v:group style="position:absolute;left:1895;top:5042;width:2;height:419" coordorigin="1895,5042" coordsize="2,419">
              <v:shape style="position:absolute;left:1895;top:5042;width:2;height:419" coordorigin="1895,5042" coordsize="0,419" path="m1895,5461l1895,5042e" filled="f" stroked="t" strokeweight=".722pt" strokecolor="#000000">
                <v:path arrowok="t"/>
              </v:shape>
            </v:group>
            <v:group style="position:absolute;left:4289;top:5563;width:2;height:1296" coordorigin="4289,5563" coordsize="2,1296">
              <v:shape style="position:absolute;left:4289;top:5563;width:2;height:1296" coordorigin="4289,5563" coordsize="0,1296" path="m4289,6858l4289,5563e" filled="f" stroked="t" strokeweight=".963pt" strokecolor="#000000">
                <v:path arrowok="t"/>
              </v:shape>
            </v:group>
            <v:group style="position:absolute;left:12327;top:5457;width:2;height:3757" coordorigin="12327,5457" coordsize="2,3757">
              <v:shape style="position:absolute;left:12327;top:5457;width:2;height:3757" coordorigin="12327,5457" coordsize="0,3757" path="m12327,9213l12327,5457e" filled="f" stroked="t" strokeweight=".963pt" strokecolor="#000000">
                <v:path arrowok="t"/>
              </v:shape>
            </v:group>
            <v:group style="position:absolute;left:13868;top:5447;width:2;height:3766" coordorigin="13868,5447" coordsize="2,3766">
              <v:shape style="position:absolute;left:13868;top:5447;width:2;height:3766" coordorigin="13868,5447" coordsize="0,3766" path="m13868,9213l13868,5447e" filled="f" stroked="t" strokeweight=".963pt" strokecolor="#000000">
                <v:path arrowok="t"/>
              </v:shape>
            </v:group>
            <v:group style="position:absolute;left:11773;top:5721;width:2;height:530" coordorigin="11773,5721" coordsize="2,530">
              <v:shape style="position:absolute;left:11773;top:5721;width:2;height:530" coordorigin="11773,5721" coordsize="0,530" path="m11773,6251l11773,5721e" filled="f" stroked="t" strokeweight=".722pt" strokecolor="#000000">
                <v:path arrowok="t"/>
              </v:shape>
            </v:group>
            <v:group style="position:absolute;left:14410;top:5721;width:2;height:3029" coordorigin="14410,5721" coordsize="2,3029">
              <v:shape style="position:absolute;left:14410;top:5721;width:2;height:3029" coordorigin="14410,5721" coordsize="0,3029" path="m14410,8751l14410,5721e" filled="f" stroked="t" strokeweight=".722pt" strokecolor="#000000">
                <v:path arrowok="t"/>
              </v:shape>
            </v:group>
            <v:group style="position:absolute;left:7990;top:4999;width:2;height:1570" coordorigin="7990,4999" coordsize="2,1570">
              <v:shape style="position:absolute;left:7990;top:4999;width:2;height:1570" coordorigin="7990,4999" coordsize="0,1570" path="m7990,6569l7990,4999e" filled="f" stroked="t" strokeweight=".722pt" strokecolor="#000000">
                <v:path arrowok="t"/>
              </v:shape>
            </v:group>
            <v:group style="position:absolute;left:8052;top:6230;width:222;height:2" coordorigin="8052,6230" coordsize="222,2">
              <v:shape style="position:absolute;left:8052;top:6230;width:222;height:2" coordorigin="8052,6230" coordsize="222,0" path="m8052,6230l8274,6230e" filled="f" stroked="t" strokeweight=".482pt" strokecolor="#000000">
                <v:path arrowok="t"/>
              </v:shape>
            </v:group>
            <v:group style="position:absolute;left:7426;top:6227;width:1127;height:2" coordorigin="7426,6227" coordsize="1127,2">
              <v:shape style="position:absolute;left:7426;top:6227;width:1127;height:2" coordorigin="7426,6227" coordsize="1127,0" path="m7426,6227l8553,6227e" filled="f" stroked="t" strokeweight=".722pt" strokecolor="#000000">
                <v:path arrowok="t"/>
              </v:shape>
            </v:group>
            <v:group style="position:absolute;left:11775;top:6290;width:2;height:621" coordorigin="11775,6290" coordsize="2,621">
              <v:shape style="position:absolute;left:11775;top:6290;width:2;height:621" coordorigin="11775,6290" coordsize="0,621" path="m11775,6911l11775,6290e" filled="f" stroked="t" strokeweight=".722pt" strokecolor="#000000">
                <v:path arrowok="t"/>
              </v:shape>
            </v:group>
            <v:group style="position:absolute;left:5630;top:7212;width:1739;height:2" coordorigin="5630,7212" coordsize="1739,2">
              <v:shape style="position:absolute;left:5630;top:7212;width:1739;height:2" coordorigin="5630,7212" coordsize="1739,0" path="m5630,7212l7369,7212e" filled="f" stroked="t" strokeweight=".482pt" strokecolor="#000000">
                <v:path arrowok="t"/>
              </v:shape>
            </v:group>
            <v:group style="position:absolute;left:7320;top:7202;width:2061;height:2" coordorigin="7320,7202" coordsize="2061,2">
              <v:shape style="position:absolute;left:7320;top:7202;width:2061;height:2" coordorigin="7320,7202" coordsize="2061,0" path="m7320,7202l9382,7202e" filled="f" stroked="t" strokeweight=".722pt" strokecolor="#000000">
                <v:path arrowok="t"/>
              </v:shape>
            </v:group>
            <v:group style="position:absolute;left:1004;top:7171;width:2;height:178" coordorigin="1004,7171" coordsize="2,178">
              <v:shape style="position:absolute;left:1004;top:7171;width:2;height:178" coordorigin="1004,7171" coordsize="0,178" path="m1004,7349l1004,7171e" filled="f" stroked="t" strokeweight=".722pt" strokecolor="#000000">
                <v:path arrowok="t"/>
              </v:shape>
            </v:group>
            <v:group style="position:absolute;left:5560;top:7388;width:2;height:419" coordorigin="5560,7388" coordsize="2,419">
              <v:shape style="position:absolute;left:5560;top:7388;width:2;height:419" coordorigin="5560,7388" coordsize="0,419" path="m5560,7807l5560,7388e" filled="f" stroked="t" strokeweight=".722pt" strokecolor="#000000">
                <v:path arrowok="t"/>
              </v:shape>
            </v:group>
            <v:group style="position:absolute;left:5888;top:7388;width:2;height:597" coordorigin="5888,7388" coordsize="2,597">
              <v:shape style="position:absolute;left:5888;top:7388;width:2;height:597" coordorigin="5888,7388" coordsize="0,597" path="m5888,7985l5888,7388e" filled="f" stroked="t" strokeweight=".963pt" strokecolor="#000000">
                <v:path arrowok="t"/>
              </v:shape>
            </v:group>
            <v:group style="position:absolute;left:5023;top:7708;width:751;height:2" coordorigin="5023,7708" coordsize="751,2">
              <v:shape style="position:absolute;left:5023;top:7708;width:751;height:2" coordorigin="5023,7708" coordsize="751,0" path="m5023,7708l5774,7708e" filled="f" stroked="t" strokeweight=".482pt" strokecolor="#000000">
                <v:path arrowok="t"/>
              </v:shape>
            </v:group>
            <v:group style="position:absolute;left:10261;top:7788;width:2;height:193" coordorigin="10261,7788" coordsize="2,193">
              <v:shape style="position:absolute;left:10261;top:7788;width:2;height:193" coordorigin="10261,7788" coordsize="0,193" path="m10261,7980l10261,7788e" filled="f" stroked="t" strokeweight=".963pt" strokecolor="#000000">
                <v:path arrowok="t"/>
              </v:shape>
            </v:group>
            <v:group style="position:absolute;left:7140;top:7927;width:2;height:169" coordorigin="7140,7927" coordsize="2,169">
              <v:shape style="position:absolute;left:7140;top:7927;width:2;height:169" coordorigin="7140,7927" coordsize="0,169" path="m7140,8096l7140,7927e" filled="f" stroked="t" strokeweight=".963pt" strokecolor="#000000">
                <v:path arrowok="t"/>
              </v:shape>
            </v:group>
            <v:group style="position:absolute;left:5625;top:8170;width:4074;height:2" coordorigin="5625,8170" coordsize="4074,2">
              <v:shape style="position:absolute;left:5625;top:8170;width:4074;height:2" coordorigin="5625,8170" coordsize="4074,0" path="m5625,8170l9700,8170e" filled="f" stroked="t" strokeweight=".722pt" strokecolor="#000000">
                <v:path arrowok="t"/>
              </v:shape>
            </v:group>
            <v:group style="position:absolute;left:13591;top:8715;width:650;height:2" coordorigin="13591,8715" coordsize="650,2">
              <v:shape style="position:absolute;left:13591;top:8715;width:650;height:2" coordorigin="13591,8715" coordsize="650,0" path="m13591,8715l14241,8715e" filled="f" stroked="t" strokeweight=".482pt" strokecolor="#000000">
                <v:path arrowok="t"/>
              </v:shape>
            </v:group>
            <v:group style="position:absolute;left:12507;top:8970;width:631;height:2" coordorigin="12507,8970" coordsize="631,2">
              <v:shape style="position:absolute;left:12507;top:8970;width:631;height:2" coordorigin="12507,8970" coordsize="631,0" path="m12507,8970l13138,8970e" filled="f" stroked="t" strokeweight=".482pt" strokecolor="#000000">
                <v:path arrowok="t"/>
              </v:shape>
            </v:group>
            <v:group style="position:absolute;left:12305;top:9206;width:1565;height:2" coordorigin="12305,9206" coordsize="1565,2">
              <v:shape style="position:absolute;left:12305;top:9206;width:1565;height:2" coordorigin="12305,9206" coordsize="1565,0" path="m12305,9206l13870,9206e" filled="f" stroked="t" strokeweight=".482pt" strokecolor="#000000">
                <v:path arrowok="t"/>
              </v:shape>
            </v:group>
            <v:group style="position:absolute;left:5134;top:9430;width:2;height:650" coordorigin="5134,9430" coordsize="2,650">
              <v:shape style="position:absolute;left:5134;top:9430;width:2;height:650" coordorigin="5134,9430" coordsize="0,650" path="m5134,10080l5134,9430e" filled="f" stroked="t" strokeweight=".963pt" strokecolor="#000000">
                <v:path arrowok="t"/>
              </v:shape>
            </v:group>
            <v:group style="position:absolute;left:5852;top:9358;width:694;height:2" coordorigin="5852,9358" coordsize="694,2">
              <v:shape style="position:absolute;left:5852;top:9358;width:694;height:2" coordorigin="5852,9358" coordsize="694,0" path="m5852,9358l6545,9358e" filled="f" stroked="t" strokeweight=".482pt" strokecolor="#000000">
                <v:path arrowok="t"/>
              </v:shape>
            </v:group>
            <v:group style="position:absolute;left:9066;top:8211;width:2;height:2056" coordorigin="9066,8211" coordsize="2,2056">
              <v:shape style="position:absolute;left:9066;top:8211;width:2;height:2056" coordorigin="9066,8211" coordsize="0,2056" path="m9066,10268l9066,8211e" filled="f" stroked="t" strokeweight=".963pt" strokecolor="#000000">
                <v:path arrowok="t"/>
              </v:shape>
            </v:group>
            <v:group style="position:absolute;left:7359;top:9425;width:2;height:896" coordorigin="7359,9425" coordsize="2,896">
              <v:shape style="position:absolute;left:7359;top:9425;width:2;height:896" coordorigin="7359,9425" coordsize="0,896" path="m7359,10321l7359,9425e" filled="f" stroked="t" strokeweight=".722pt" strokecolor="#000000">
                <v:path arrowok="t"/>
              </v:shape>
            </v:group>
            <v:group style="position:absolute;left:13100;top:10082;width:1527;height:2" coordorigin="13100,10082" coordsize="1527,2">
              <v:shape style="position:absolute;left:13100;top:10082;width:1527;height:2" coordorigin="13100,10082" coordsize="1527,0" path="m13100,10082l14626,10082e" filled="f" stroked="t" strokeweight=".963pt" strokecolor="#000000">
                <v:path arrowok="t"/>
              </v:shape>
            </v:group>
            <v:group style="position:absolute;left:5510;top:10253;width:660;height:2" coordorigin="5510,10253" coordsize="660,2">
              <v:shape style="position:absolute;left:5510;top:10253;width:660;height:2" coordorigin="5510,10253" coordsize="660,0" path="m5510,10253l6169,10253e" filled="f" stroked="t" strokeweight=".722pt" strokecolor="#000000">
                <v:path arrowok="t"/>
              </v:shape>
            </v:group>
            <v:group style="position:absolute;left:6497;top:10249;width:486;height:2" coordorigin="6497,10249" coordsize="486,2">
              <v:shape style="position:absolute;left:6497;top:10249;width:486;height:2" coordorigin="6497,10249" coordsize="486,0" path="m6497,10249l6983,10249e" filled="f" stroked="t" strokeweight=".482pt" strokecolor="#000000">
                <v:path arrowok="t"/>
              </v:shape>
            </v:group>
            <v:group style="position:absolute;left:8394;top:10244;width:482;height:2" coordorigin="8394,10244" coordsize="482,2">
              <v:shape style="position:absolute;left:8394;top:10244;width:482;height:2" coordorigin="8394,10244" coordsize="482,0" path="m8394,10244l8876,10244e" filled="f" stroked="t" strokeweight=".482pt" strokecolor="#000000">
                <v:path arrowok="t"/>
              </v:shape>
            </v:group>
            <v:group style="position:absolute;left:7267;top:10246;width:1820;height:2" coordorigin="7267,10246" coordsize="1820,2">
              <v:shape style="position:absolute;left:7267;top:10246;width:1820;height:2" coordorigin="7267,10246" coordsize="1820,0" path="m7267,10246l9088,10246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352" w:lineRule="exact"/>
        <w:ind w:right="85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14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5" w:after="0" w:line="240" w:lineRule="auto"/>
        <w:ind w:right="1129"/>
        <w:jc w:val="right"/>
        <w:tabs>
          <w:tab w:pos="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2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9" w:after="0" w:line="360" w:lineRule="exact"/>
        <w:ind w:right="85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4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79" w:after="0" w:line="123" w:lineRule="auto"/>
        <w:ind w:left="9473" w:right="2484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308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357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357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I'OAtoo�,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080" w:orient="landscape"/>
          <w:pgMar w:top="1480" w:bottom="280" w:left="2100" w:right="840"/>
        </w:sectPr>
      </w:pPr>
      <w:rPr/>
    </w:p>
    <w:p>
      <w:pPr>
        <w:spacing w:before="60" w:after="0" w:line="240" w:lineRule="auto"/>
        <w:ind w:left="2108" w:right="-248"/>
        <w:jc w:val="left"/>
        <w:tabs>
          <w:tab w:pos="6140" w:val="left"/>
          <w:tab w:pos="7200" w:val="left"/>
          <w:tab w:pos="7500" w:val="left"/>
        </w:tabs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119"/>
          <w:szCs w:val="119"/>
          <w:w w:val="30"/>
          <w:position w:val="23"/>
        </w:rPr>
        <w:t>I</w:t>
      </w:r>
      <w:r>
        <w:rPr>
          <w:rFonts w:ascii="Times New Roman" w:hAnsi="Times New Roman" w:cs="Times New Roman" w:eastAsia="Times New Roman"/>
          <w:sz w:val="119"/>
          <w:szCs w:val="119"/>
          <w:w w:val="100"/>
          <w:position w:val="23"/>
        </w:rPr>
        <w:tab/>
      </w:r>
      <w:r>
        <w:rPr>
          <w:rFonts w:ascii="Times New Roman" w:hAnsi="Times New Roman" w:cs="Times New Roman" w:eastAsia="Times New Roman"/>
          <w:sz w:val="119"/>
          <w:szCs w:val="119"/>
          <w:w w:val="100"/>
          <w:position w:val="23"/>
        </w:rPr>
      </w:r>
      <w:r>
        <w:rPr>
          <w:rFonts w:ascii="Segoe UI" w:hAnsi="Segoe UI" w:cs="Segoe UI" w:eastAsia="Segoe UI"/>
          <w:sz w:val="59"/>
          <w:szCs w:val="59"/>
          <w:w w:val="18"/>
          <w:position w:val="0"/>
        </w:rPr>
      </w:r>
      <w:r>
        <w:rPr>
          <w:rFonts w:ascii="Segoe UI" w:hAnsi="Segoe UI" w:cs="Segoe UI" w:eastAsia="Segoe UI"/>
          <w:sz w:val="59"/>
          <w:szCs w:val="59"/>
          <w:w w:val="18"/>
          <w:u w:val="single" w:color="000000"/>
          <w:position w:val="0"/>
        </w:rPr>
        <w:t> </w:t>
      </w:r>
      <w:r>
        <w:rPr>
          <w:rFonts w:ascii="Segoe UI" w:hAnsi="Segoe UI" w:cs="Segoe UI" w:eastAsia="Segoe UI"/>
          <w:sz w:val="59"/>
          <w:szCs w:val="59"/>
          <w:w w:val="100"/>
          <w:u w:val="single" w:color="000000"/>
          <w:position w:val="0"/>
        </w:rPr>
        <w:tab/>
      </w:r>
      <w:r>
        <w:rPr>
          <w:rFonts w:ascii="Segoe UI" w:hAnsi="Segoe UI" w:cs="Segoe UI" w:eastAsia="Segoe UI"/>
          <w:sz w:val="59"/>
          <w:szCs w:val="59"/>
          <w:w w:val="100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-5"/>
          <w:w w:val="22"/>
          <w:u w:val="single" w:color="000000"/>
          <w:position w:val="0"/>
        </w:rPr>
        <w:t>..</w:t>
      </w:r>
      <w:r>
        <w:rPr>
          <w:rFonts w:ascii="Segoe UI" w:hAnsi="Segoe UI" w:cs="Segoe UI" w:eastAsia="Segoe UI"/>
          <w:sz w:val="59"/>
          <w:szCs w:val="59"/>
          <w:spacing w:val="-5"/>
          <w:w w:val="22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0"/>
          <w:w w:val="18"/>
          <w:u w:val="single" w:color="000000"/>
          <w:position w:val="0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u w:val="single" w:color="000000"/>
          <w:position w:val="0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4"/>
        </w:rPr>
        <w:t>OPIJI'At10ft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760" w:h="12460" w:orient="landscape"/>
          <w:pgMar w:top="1140" w:bottom="280" w:left="2260" w:right="720"/>
          <w:cols w:num="2" w:equalWidth="0">
            <w:col w:w="7509" w:space="4416"/>
            <w:col w:w="855"/>
          </w:cols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40" w:lineRule="auto"/>
        <w:ind w:left="36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44.23999pt;margin-top:2.977998pt;width:1.6819pt;height:13.9pt;mso-position-horizontal-relative:page;mso-position-vertical-relative:paragraph;z-index:-19373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51"/>
                      <w:position w:val="1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�j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9" w:lineRule="exact"/>
        <w:ind w:right="9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14" w:lineRule="exact"/>
        <w:ind w:right="9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auto"/>
        <w:ind w:left="11319" w:right="807" w:firstLine="298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8.800003pt;margin-top:-12.577246pt;width:5.76555pt;height:48.45pt;mso-position-horizontal-relative:page;mso-position-vertical-relative:paragraph;z-index:-19372" type="#_x0000_t202" filled="f" stroked="f">
            <v:textbox inset="0,0,0,0">
              <w:txbxContent>
                <w:p>
                  <w:pPr>
                    <w:spacing w:before="0" w:after="0" w:line="932" w:lineRule="exact"/>
                    <w:ind w:right="-185"/>
                    <w:jc w:val="left"/>
                    <w:rPr>
                      <w:rFonts w:ascii="Segoe UI" w:hAnsi="Segoe UI" w:cs="Segoe UI" w:eastAsia="Segoe UI"/>
                      <w:sz w:val="97"/>
                      <w:szCs w:val="9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49"/>
                      <w:position w:val="6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3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1146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1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720"/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34.57pt;margin-top:26.870018pt;width:744.96pt;height:552.96pt;mso-position-horizontal-relative:page;mso-position-vertical-relative:page;z-index:-19374" coordorigin="691,537" coordsize="14899,11059">
            <v:shape style="position:absolute;left:691;top:537;width:14899;height:11059" type="#_x0000_t75">
              <v:imagedata r:id="rId207" o:title=""/>
            </v:shape>
            <v:group style="position:absolute;left:725;top:1210;width:648;height:2" coordorigin="725,1210" coordsize="648,2">
              <v:shape style="position:absolute;left:725;top:1210;width:648;height:2" coordorigin="725,1210" coordsize="648,0" path="m725,1210l1373,1210e" filled="f" stroked="t" strokeweight=".72pt" strokecolor="#000000">
                <v:path arrowok="t"/>
              </v:shape>
            </v:group>
            <v:group style="position:absolute;left:725;top:1346;width:1272;height:2" coordorigin="725,1346" coordsize="1272,2">
              <v:shape style="position:absolute;left:725;top:1346;width:1272;height:2" coordorigin="725,1346" coordsize="1272,0" path="m725,1346l1997,1346e" filled="f" stroked="t" strokeweight=".72pt" strokecolor="#000000">
                <v:path arrowok="t"/>
              </v:shape>
            </v:group>
            <v:group style="position:absolute;left:725;top:1630;width:1272;height:2" coordorigin="725,1630" coordsize="1272,2">
              <v:shape style="position:absolute;left:725;top:1630;width:1272;height:2" coordorigin="725,1630" coordsize="1272,0" path="m725,1630l1997,1630e" filled="f" stroked="t" strokeweight=".72pt" strokecolor="#000000">
                <v:path arrowok="t"/>
              </v:shape>
            </v:group>
            <v:group style="position:absolute;left:725;top:1766;width:1267;height:2" coordorigin="725,1766" coordsize="1267,2">
              <v:shape style="position:absolute;left:725;top:1766;width:1267;height:2" coordorigin="725,1766" coordsize="1267,0" path="m725,1766l1992,1766e" filled="f" stroked="t" strokeweight=".72pt" strokecolor="#000000">
                <v:path arrowok="t"/>
              </v:shape>
            </v:group>
            <v:group style="position:absolute;left:725;top:1903;width:686;height:2" coordorigin="725,1903" coordsize="686,2">
              <v:shape style="position:absolute;left:725;top:1903;width:686;height:2" coordorigin="725,1903" coordsize="686,0" path="m725,1903l1411,1903e" filled="f" stroked="t" strokeweight=".72pt" strokecolor="#000000">
                <v:path arrowok="t"/>
              </v:shape>
            </v:group>
            <v:group style="position:absolute;left:725;top:2042;width:648;height:2" coordorigin="725,2042" coordsize="648,2">
              <v:shape style="position:absolute;left:725;top:2042;width:648;height:2" coordorigin="725,2042" coordsize="648,0" path="m725,2042l1373,2042e" filled="f" stroked="t" strokeweight=".72pt" strokecolor="#000000">
                <v:path arrowok="t"/>
              </v:shape>
            </v:group>
            <v:group style="position:absolute;left:730;top:2162;width:643;height:2" coordorigin="730,2162" coordsize="643,2">
              <v:shape style="position:absolute;left:730;top:2162;width:643;height:2" coordorigin="730,2162" coordsize="643,0" path="m730,2162l1373,2162e" filled="f" stroked="t" strokeweight=".96pt" strokecolor="#000000">
                <v:path arrowok="t"/>
              </v:shape>
            </v:group>
            <v:group style="position:absolute;left:1046;top:1073;width:965;height:2" coordorigin="1046,1073" coordsize="965,2">
              <v:shape style="position:absolute;left:1046;top:1073;width:965;height:2" coordorigin="1046,1073" coordsize="965,0" path="m1046,1073l2011,1073e" filled="f" stroked="t" strokeweight=".72pt" strokecolor="#000000">
                <v:path arrowok="t"/>
              </v:shape>
            </v:group>
            <v:group style="position:absolute;left:13781;top:1253;width:1046;height:2" coordorigin="13781,1253" coordsize="1046,2">
              <v:shape style="position:absolute;left:13781;top:1253;width:1046;height:2" coordorigin="13781,1253" coordsize="1046,0" path="m13781,1253l14827,1253e" filled="f" stroked="t" strokeweight=".72pt" strokecolor="#000000">
                <v:path arrowok="t"/>
              </v:shape>
            </v:group>
            <v:group style="position:absolute;left:14765;top:1262;width:254;height:2" coordorigin="14765,1262" coordsize="254,2">
              <v:shape style="position:absolute;left:14765;top:1262;width:254;height:2" coordorigin="14765,1262" coordsize="254,0" path="m14765,1262l15019,1262e" filled="f" stroked="t" strokeweight=".72pt" strokecolor="#000000">
                <v:path arrowok="t"/>
              </v:shape>
            </v:group>
            <v:group style="position:absolute;left:13766;top:1531;width:1253;height:2" coordorigin="13766,1531" coordsize="1253,2">
              <v:shape style="position:absolute;left:13766;top:1531;width:1253;height:2" coordorigin="13766,1531" coordsize="1253,0" path="m13766,1531l15019,1531e" filled="f" stroked="t" strokeweight=".72pt" strokecolor="#000000">
                <v:path arrowok="t"/>
              </v:shape>
            </v:group>
            <v:group style="position:absolute;left:14016;top:1243;width:2;height:912" coordorigin="14016,1243" coordsize="2,912">
              <v:shape style="position:absolute;left:14016;top:1243;width:2;height:912" coordorigin="14016,1243" coordsize="0,912" path="m14016,2155l14016,1243e" filled="f" stroked="t" strokeweight=".96pt" strokecolor="#000000">
                <v:path arrowok="t"/>
              </v:shape>
            </v:group>
            <v:group style="position:absolute;left:14875;top:1534;width:144;height:2" coordorigin="14875,1534" coordsize="144,2">
              <v:shape style="position:absolute;left:14875;top:1534;width:144;height:2" coordorigin="14875,1534" coordsize="144,0" path="m14875,1534l15019,1534e" filled="f" stroked="t" strokeweight=".72pt" strokecolor="#000000">
                <v:path arrowok="t"/>
              </v:shape>
            </v:group>
            <v:group style="position:absolute;left:13934;top:1812;width:1152;height:2" coordorigin="13934,1812" coordsize="1152,2">
              <v:shape style="position:absolute;left:13934;top:1812;width:1152;height:2" coordorigin="13934,1812" coordsize="1152,0" path="m13934,1812l15086,1812e" filled="f" stroked="t" strokeweight=".72pt" strokecolor="#000000">
                <v:path arrowok="t"/>
              </v:shape>
            </v:group>
            <v:group style="position:absolute;left:14587;top:1675;width:446;height:2" coordorigin="14587,1675" coordsize="446,2">
              <v:shape style="position:absolute;left:14587;top:1675;width:446;height:2" coordorigin="14587,1675" coordsize="446,0" path="m14587,1675l15034,1675e" filled="f" stroked="t" strokeweight=".72pt" strokecolor="#000000">
                <v:path arrowok="t"/>
              </v:shape>
            </v:group>
            <v:group style="position:absolute;left:14246;top:2090;width:898;height:2" coordorigin="14246,2090" coordsize="898,2">
              <v:shape style="position:absolute;left:14246;top:2090;width:898;height:2" coordorigin="14246,2090" coordsize="898,0" path="m14246,2090l15144,2090e" filled="f" stroked="t" strokeweight=".72pt" strokecolor="#000000">
                <v:path arrowok="t"/>
              </v:shape>
            </v:group>
            <v:group style="position:absolute;left:7349;top:2640;width:624;height:2" coordorigin="7349,2640" coordsize="624,2">
              <v:shape style="position:absolute;left:7349;top:2640;width:624;height:2" coordorigin="7349,2640" coordsize="624,0" path="m7349,2640l7973,2640e" filled="f" stroked="t" strokeweight=".72pt" strokecolor="#000000">
                <v:path arrowok="t"/>
              </v:shape>
            </v:group>
            <v:group style="position:absolute;left:6902;top:2285;width:2;height:1238" coordorigin="6902,2285" coordsize="2,1238">
              <v:shape style="position:absolute;left:6902;top:2285;width:2;height:1238" coordorigin="6902,2285" coordsize="0,1238" path="m6902,3523l6902,2285e" filled="f" stroked="t" strokeweight=".96pt" strokecolor="#000000">
                <v:path arrowok="t"/>
              </v:shape>
            </v:group>
            <v:group style="position:absolute;left:11472;top:2472;width:2;height:528" coordorigin="11472,2472" coordsize="2,528">
              <v:shape style="position:absolute;left:11472;top:2472;width:2;height:528" coordorigin="11472,2472" coordsize="0,528" path="m11472,3000l11472,2472e" filled="f" stroked="t" strokeweight=".72pt" strokecolor="#000000">
                <v:path arrowok="t"/>
              </v:shape>
            </v:group>
            <v:group style="position:absolute;left:14779;top:2856;width:2;height:2669" coordorigin="14779,2856" coordsize="2,2669">
              <v:shape style="position:absolute;left:14779;top:2856;width:2;height:2669" coordorigin="14779,2856" coordsize="0,2669" path="m14779,5525l14779,2856e" filled="f" stroked="t" strokeweight=".96pt" strokecolor="#000000">
                <v:path arrowok="t"/>
              </v:shape>
            </v:group>
            <v:group style="position:absolute;left:4627;top:3012;width:653;height:2" coordorigin="4627,3012" coordsize="653,2">
              <v:shape style="position:absolute;left:4627;top:3012;width:653;height:2" coordorigin="4627,3012" coordsize="653,0" path="m4627,3012l5280,3012e" filled="f" stroked="t" strokeweight=".72pt" strokecolor="#000000">
                <v:path arrowok="t"/>
              </v:shape>
            </v:group>
            <v:group style="position:absolute;left:14782;top:3355;width:2;height:168" coordorigin="14782,3355" coordsize="2,168">
              <v:shape style="position:absolute;left:14782;top:3355;width:2;height:168" coordorigin="14782,3355" coordsize="0,168" path="m14782,3523l14782,3355e" filled="f" stroked="t" strokeweight=".72pt" strokecolor="#000000">
                <v:path arrowok="t"/>
              </v:shape>
            </v:group>
            <v:group style="position:absolute;left:8592;top:3655;width:216;height:2" coordorigin="8592,3655" coordsize="216,2">
              <v:shape style="position:absolute;left:8592;top:3655;width:216;height:2" coordorigin="8592,3655" coordsize="216,0" path="m8592,3655l8808,3655e" filled="f" stroked="t" strokeweight=".96pt" strokecolor="#000000">
                <v:path arrowok="t"/>
              </v:shape>
            </v:group>
            <v:group style="position:absolute;left:14782;top:3605;width:2;height:139" coordorigin="14782,3605" coordsize="2,139">
              <v:shape style="position:absolute;left:14782;top:3605;width:2;height:139" coordorigin="14782,3605" coordsize="0,139" path="m14782,3744l14782,3605e" filled="f" stroked="t" strokeweight=".72pt" strokecolor="#000000">
                <v:path arrowok="t"/>
              </v:shape>
            </v:group>
            <v:group style="position:absolute;left:10397;top:3876;width:1373;height:2" coordorigin="10397,3876" coordsize="1373,2">
              <v:shape style="position:absolute;left:10397;top:3876;width:1373;height:2" coordorigin="10397,3876" coordsize="1373,0" path="m10397,3876l11770,3876e" filled="f" stroked="t" strokeweight=".96pt" strokecolor="#000000">
                <v:path arrowok="t"/>
              </v:shape>
            </v:group>
            <v:group style="position:absolute;left:11743;top:2285;width:2;height:1618" coordorigin="11743,2285" coordsize="2,1618">
              <v:shape style="position:absolute;left:11743;top:2285;width:2;height:1618" coordorigin="11743,2285" coordsize="0,1618" path="m11743,3902l11743,2285e" filled="f" stroked="t" strokeweight=".96pt" strokecolor="#000000">
                <v:path arrowok="t"/>
              </v:shape>
            </v:group>
            <v:group style="position:absolute;left:14638;top:3010;width:2;height:5630" coordorigin="14638,3010" coordsize="2,5630">
              <v:shape style="position:absolute;left:14638;top:3010;width:2;height:5630" coordorigin="14638,3010" coordsize="0,5630" path="m14638,8640l14638,3010e" filled="f" stroked="t" strokeweight=".96pt" strokecolor="#000000">
                <v:path arrowok="t"/>
              </v:shape>
            </v:group>
            <v:group style="position:absolute;left:4037;top:4078;width:1147;height:2" coordorigin="4037,4078" coordsize="1147,2">
              <v:shape style="position:absolute;left:4037;top:4078;width:1147;height:2" coordorigin="4037,4078" coordsize="1147,0" path="m4037,4078l5184,4078e" filled="f" stroked="t" strokeweight=".72pt" strokecolor="#000000">
                <v:path arrowok="t"/>
              </v:shape>
            </v:group>
            <v:group style="position:absolute;left:11885;top:2285;width:2;height:1757" coordorigin="11885,2285" coordsize="2,1757">
              <v:shape style="position:absolute;left:11885;top:2285;width:2;height:1757" coordorigin="11885,2285" coordsize="0,1757" path="m11885,4042l11885,2285e" filled="f" stroked="t" strokeweight=".96pt" strokecolor="#000000">
                <v:path arrowok="t"/>
              </v:shape>
            </v:group>
            <v:group style="position:absolute;left:1493;top:4406;width:1075;height:2" coordorigin="1493,4406" coordsize="1075,2">
              <v:shape style="position:absolute;left:1493;top:4406;width:1075;height:2" coordorigin="1493,4406" coordsize="1075,0" path="m1493,4406l2568,4406e" filled="f" stroked="t" strokeweight=".72pt" strokecolor="#000000">
                <v:path arrowok="t"/>
              </v:shape>
            </v:group>
            <v:group style="position:absolute;left:5218;top:4428;width:2405;height:2" coordorigin="5218,4428" coordsize="2405,2">
              <v:shape style="position:absolute;left:5218;top:4428;width:2405;height:2" coordorigin="5218,4428" coordsize="2405,0" path="m5218,4428l7622,4428e" filled="f" stroked="t" strokeweight=".96pt" strokecolor="#000000">
                <v:path arrowok="t"/>
              </v:shape>
            </v:group>
            <v:group style="position:absolute;left:7301;top:4440;width:547;height:2" coordorigin="7301,4440" coordsize="547,2">
              <v:shape style="position:absolute;left:7301;top:4440;width:547;height:2" coordorigin="7301,4440" coordsize="547,0" path="m7301,4440l7848,4440e" filled="f" stroked="t" strokeweight=".72pt" strokecolor="#000000">
                <v:path arrowok="t"/>
              </v:shape>
            </v:group>
            <v:group style="position:absolute;left:9120;top:4591;width:2918;height:2" coordorigin="9120,4591" coordsize="2918,2">
              <v:shape style="position:absolute;left:9120;top:4591;width:2918;height:2" coordorigin="9120,4591" coordsize="2918,0" path="m9120,4591l12038,4591e" filled="f" stroked="t" strokeweight=".96pt" strokecolor="#000000">
                <v:path arrowok="t"/>
              </v:shape>
            </v:group>
            <v:group style="position:absolute;left:10891;top:4603;width:2021;height:2" coordorigin="10891,4603" coordsize="2021,2">
              <v:shape style="position:absolute;left:10891;top:4603;width:2021;height:2" coordorigin="10891,4603" coordsize="2021,0" path="m10891,4603l12912,4603e" filled="f" stroked="t" strokeweight=".72pt" strokecolor="#000000">
                <v:path arrowok="t"/>
              </v:shape>
            </v:group>
            <v:group style="position:absolute;left:9454;top:4651;width:2;height:5789" coordorigin="9454,4651" coordsize="2,5789">
              <v:shape style="position:absolute;left:9454;top:4651;width:2;height:5789" coordorigin="9454,4651" coordsize="0,5789" path="m9454,10440l9454,4651e" filled="f" stroked="t" strokeweight=".96pt" strokecolor="#000000">
                <v:path arrowok="t"/>
              </v:shape>
            </v:group>
            <v:group style="position:absolute;left:10070;top:4718;width:2;height:3667" coordorigin="10070,4718" coordsize="2,3667">
              <v:shape style="position:absolute;left:10070;top:4718;width:2;height:3667" coordorigin="10070,4718" coordsize="0,3667" path="m10070,8386l10070,4718e" filled="f" stroked="t" strokeweight=".96pt" strokecolor="#000000">
                <v:path arrowok="t"/>
              </v:shape>
            </v:group>
            <v:group style="position:absolute;left:11002;top:5323;width:893;height:2" coordorigin="11002,5323" coordsize="893,2">
              <v:shape style="position:absolute;left:11002;top:5323;width:893;height:2" coordorigin="11002,5323" coordsize="893,0" path="m11002,5323l11894,5323e" filled="f" stroked="t" strokeweight=".72pt" strokecolor="#000000">
                <v:path arrowok="t"/>
              </v:shape>
            </v:group>
            <v:group style="position:absolute;left:14772;top:5040;width:2;height:1032" coordorigin="14772,5040" coordsize="2,1032">
              <v:shape style="position:absolute;left:14772;top:5040;width:2;height:1032" coordorigin="14772,5040" coordsize="0,1032" path="m14772,6072l14772,5040e" filled="f" stroked="t" strokeweight=".72pt" strokecolor="#000000">
                <v:path arrowok="t"/>
              </v:shape>
            </v:group>
            <v:group style="position:absolute;left:12890;top:5722;width:2;height:898" coordorigin="12890,5722" coordsize="2,898">
              <v:shape style="position:absolute;left:12890;top:5722;width:2;height:898" coordorigin="12890,5722" coordsize="0,898" path="m12890,6619l12890,5722e" filled="f" stroked="t" strokeweight=".96pt" strokecolor="#000000">
                <v:path arrowok="t"/>
              </v:shape>
            </v:group>
            <v:group style="position:absolute;left:7831;top:5472;width:2;height:926" coordorigin="7831,5472" coordsize="2,926">
              <v:shape style="position:absolute;left:7831;top:5472;width:2;height:926" coordorigin="7831,5472" coordsize="0,926" path="m7831,6398l7831,5472e" filled="f" stroked="t" strokeweight=".96pt" strokecolor="#000000">
                <v:path arrowok="t"/>
              </v:shape>
            </v:group>
            <v:group style="position:absolute;left:8383;top:5179;width:2;height:1546" coordorigin="8383,5179" coordsize="2,1546">
              <v:shape style="position:absolute;left:8383;top:5179;width:2;height:1546" coordorigin="8383,5179" coordsize="0,1546" path="m8383,6725l8383,5179e" filled="f" stroked="t" strokeweight=".96pt" strokecolor="#000000">
                <v:path arrowok="t"/>
              </v:shape>
            </v:group>
            <v:group style="position:absolute;left:7944;top:6562;width:706;height:2" coordorigin="7944,6562" coordsize="706,2">
              <v:shape style="position:absolute;left:7944;top:6562;width:706;height:2" coordorigin="7944,6562" coordsize="706,0" path="m7944,6562l8650,6562e" filled="f" stroked="t" strokeweight=".96pt" strokecolor="#000000">
                <v:path arrowok="t"/>
              </v:shape>
            </v:group>
            <v:group style="position:absolute;left:9761;top:4718;width:2;height:2702" coordorigin="9761,4718" coordsize="2,2702">
              <v:shape style="position:absolute;left:9761;top:4718;width:2;height:2702" coordorigin="9761,4718" coordsize="0,2702" path="m9761,7421l9761,4718e" filled="f" stroked="t" strokeweight=".96pt" strokecolor="#000000">
                <v:path arrowok="t"/>
              </v:shape>
            </v:group>
            <v:group style="position:absolute;left:12154;top:5885;width:2;height:1094" coordorigin="12154,5885" coordsize="2,1094">
              <v:shape style="position:absolute;left:12154;top:5885;width:2;height:1094" coordorigin="12154,5885" coordsize="0,1094" path="m12154,6979l12154,5885e" filled="f" stroked="t" strokeweight=".96pt" strokecolor="#000000">
                <v:path arrowok="t"/>
              </v:shape>
            </v:group>
            <v:group style="position:absolute;left:12893;top:6547;width:2;height:235" coordorigin="12893,6547" coordsize="2,235">
              <v:shape style="position:absolute;left:12893;top:6547;width:2;height:235" coordorigin="12893,6547" coordsize="0,235" path="m12893,6782l12893,6547e" filled="f" stroked="t" strokeweight=".96pt" strokecolor="#000000">
                <v:path arrowok="t"/>
              </v:shape>
            </v:group>
            <v:group style="position:absolute;left:13502;top:5904;width:2;height:3288" coordorigin="13502,5904" coordsize="2,3288">
              <v:shape style="position:absolute;left:13502;top:5904;width:2;height:3288" coordorigin="13502,5904" coordsize="0,3288" path="m13502,9192l13502,5904e" filled="f" stroked="t" strokeweight=".96pt" strokecolor="#000000">
                <v:path arrowok="t"/>
              </v:shape>
            </v:group>
            <v:group style="position:absolute;left:6034;top:7375;width:1042;height:2" coordorigin="6034,7375" coordsize="1042,2">
              <v:shape style="position:absolute;left:6034;top:7375;width:1042;height:2" coordorigin="6034,7375" coordsize="1042,0" path="m6034,7375l7075,7375e" filled="f" stroked="t" strokeweight=".72pt" strokecolor="#000000">
                <v:path arrowok="t"/>
              </v:shape>
            </v:group>
            <v:group style="position:absolute;left:6734;top:7378;width:1354;height:2" coordorigin="6734,7378" coordsize="1354,2">
              <v:shape style="position:absolute;left:6734;top:7378;width:1354;height:2" coordorigin="6734,7378" coordsize="1354,0" path="m6734,7378l8088,7378e" filled="f" stroked="t" strokeweight=".96pt" strokecolor="#000000">
                <v:path arrowok="t"/>
              </v:shape>
            </v:group>
            <v:group style="position:absolute;left:7790;top:7387;width:1987;height:2" coordorigin="7790,7387" coordsize="1987,2">
              <v:shape style="position:absolute;left:7790;top:7387;width:1987;height:2" coordorigin="7790,7387" coordsize="1987,0" path="m7790,7387l9778,7387e" filled="f" stroked="t" strokeweight=".96pt" strokecolor="#000000">
                <v:path arrowok="t"/>
              </v:shape>
            </v:group>
            <v:group style="position:absolute;left:6554;top:7363;width:2;height:979" coordorigin="6554,7363" coordsize="2,979">
              <v:shape style="position:absolute;left:6554;top:7363;width:2;height:979" coordorigin="6554,7363" coordsize="0,979" path="m6554,8342l6554,7363e" filled="f" stroked="t" strokeweight="2.64pt" strokecolor="#000000">
                <v:path arrowok="t"/>
              </v:shape>
            </v:group>
            <v:group style="position:absolute;left:6286;top:7550;width:2;height:619" coordorigin="6286,7550" coordsize="2,619">
              <v:shape style="position:absolute;left:6286;top:7550;width:2;height:619" coordorigin="6286,7550" coordsize="0,619" path="m6286,8170l6286,7550e" filled="f" stroked="t" strokeweight=".96pt" strokecolor="#000000">
                <v:path arrowok="t"/>
              </v:shape>
            </v:group>
            <v:group style="position:absolute;left:12886;top:7968;width:2;height:648" coordorigin="12886,7968" coordsize="2,648">
              <v:shape style="position:absolute;left:12886;top:7968;width:2;height:648" coordorigin="12886,7968" coordsize="0,648" path="m12886,8616l12886,7968e" filled="f" stroked="t" strokeweight=".96pt" strokecolor="#000000">
                <v:path arrowok="t"/>
              </v:shape>
            </v:group>
            <v:group style="position:absolute;left:6024;top:8340;width:1858;height:2" coordorigin="6024,8340" coordsize="1858,2">
              <v:shape style="position:absolute;left:6024;top:8340;width:1858;height:2" coordorigin="6024,8340" coordsize="1858,0" path="m6024,8340l7882,8340e" filled="f" stroked="t" strokeweight=".96pt" strokecolor="#000000">
                <v:path arrowok="t"/>
              </v:shape>
            </v:group>
            <v:group style="position:absolute;left:7790;top:8347;width:384;height:2" coordorigin="7790,8347" coordsize="384,2">
              <v:shape style="position:absolute;left:7790;top:8347;width:384;height:2" coordorigin="7790,8347" coordsize="384,0" path="m7790,8347l8174,8347e" filled="f" stroked="t" strokeweight=".72pt" strokecolor="#000000">
                <v:path arrowok="t"/>
              </v:shape>
            </v:group>
            <v:group style="position:absolute;left:8074;top:8350;width:2026;height:2" coordorigin="8074,8350" coordsize="2026,2">
              <v:shape style="position:absolute;left:8074;top:8350;width:2026;height:2" coordorigin="8074,8350" coordsize="2026,0" path="m8074,8350l10099,8350e" filled="f" stroked="t" strokeweight=".96pt" strokecolor="#000000">
                <v:path arrowok="t"/>
              </v:shape>
            </v:group>
            <v:group style="position:absolute;left:12888;top:8558;width:2;height:624" coordorigin="12888,8558" coordsize="2,624">
              <v:shape style="position:absolute;left:12888;top:8558;width:2;height:624" coordorigin="12888,8558" coordsize="0,624" path="m12888,9182l12888,8558e" filled="f" stroked="t" strokeweight=".96pt" strokecolor="#000000">
                <v:path arrowok="t"/>
              </v:shape>
            </v:group>
            <v:group style="position:absolute;left:12878;top:9175;width:629;height:2" coordorigin="12878,9175" coordsize="629,2">
              <v:shape style="position:absolute;left:12878;top:9175;width:629;height:2" coordorigin="12878,9175" coordsize="629,0" path="m12878,9175l13507,9175e" filled="f" stroked="t" strokeweight=".72pt" strokecolor="#000000">
                <v:path arrowok="t"/>
              </v:shape>
            </v:group>
            <v:group style="position:absolute;left:14770;top:5683;width:2;height:3600" coordorigin="14770,5683" coordsize="2,3600">
              <v:shape style="position:absolute;left:14770;top:5683;width:2;height:3600" coordorigin="14770,5683" coordsize="0,3600" path="m14770,9283l14770,5683e" filled="f" stroked="t" strokeweight=".96pt" strokecolor="#000000">
                <v:path arrowok="t"/>
              </v:shape>
            </v:group>
            <v:group style="position:absolute;left:12682;top:9413;width:1330;height:2" coordorigin="12682,9413" coordsize="1330,2">
              <v:shape style="position:absolute;left:12682;top:9413;width:1330;height:2" coordorigin="12682,9413" coordsize="1330,0" path="m12682,9413l14011,9413e" filled="f" stroked="t" strokeweight=".48pt" strokecolor="#000000">
                <v:path arrowok="t"/>
              </v:shape>
            </v:group>
            <v:group style="position:absolute;left:13488;top:9420;width:754;height:2" coordorigin="13488,9420" coordsize="754,2">
              <v:shape style="position:absolute;left:13488;top:9420;width:754;height:2" coordorigin="13488,9420" coordsize="754,0" path="m13488,9420l14242,9420e" filled="f" stroked="t" strokeweight=".72pt" strokecolor="#000000">
                <v:path arrowok="t"/>
              </v:shape>
            </v:group>
            <v:group style="position:absolute;left:5527;top:9576;width:2;height:643" coordorigin="5527,9576" coordsize="2,643">
              <v:shape style="position:absolute;left:5527;top:9576;width:2;height:643" coordorigin="5527,9576" coordsize="0,643" path="m5527,10219l5527,9576e" filled="f" stroked="t" strokeweight=".72pt" strokecolor="#000000">
                <v:path arrowok="t"/>
              </v:shape>
            </v:group>
            <v:group style="position:absolute;left:6235;top:9514;width:2160;height:2" coordorigin="6235,9514" coordsize="2160,2">
              <v:shape style="position:absolute;left:6235;top:9514;width:2160;height:2" coordorigin="6235,9514" coordsize="2160,0" path="m6235,9514l8395,9514e" filled="f" stroked="t" strokeweight=".72pt" strokecolor="#000000">
                <v:path arrowok="t"/>
              </v:shape>
            </v:group>
            <v:group style="position:absolute;left:8424;top:9523;width:1056;height:2" coordorigin="8424,9523" coordsize="1056,2">
              <v:shape style="position:absolute;left:8424;top:9523;width:1056;height:2" coordorigin="8424,9523" coordsize="1056,0" path="m8424,9523l9480,9523e" filled="f" stroked="t" strokeweight=".72pt" strokecolor="#000000">
                <v:path arrowok="t"/>
              </v:shape>
            </v:group>
            <v:group style="position:absolute;left:7745;top:9586;width:2;height:888" coordorigin="7745,9586" coordsize="2,888">
              <v:shape style="position:absolute;left:7745;top:9586;width:2;height:888" coordorigin="7745,9586" coordsize="0,888" path="m7745,10474l7745,9586e" filled="f" stroked="t" strokeweight=".96pt" strokecolor="#000000">
                <v:path arrowok="t"/>
              </v:shape>
            </v:group>
            <v:group style="position:absolute;left:13488;top:10291;width:1531;height:2" coordorigin="13488,10291" coordsize="1531,2">
              <v:shape style="position:absolute;left:13488;top:10291;width:1531;height:2" coordorigin="13488,10291" coordsize="1531,0" path="m13488,10291l15019,10291e" filled="f" stroked="t" strokeweight=".96pt" strokecolor="#000000">
                <v:path arrowok="t"/>
              </v:shape>
            </v:group>
            <v:group style="position:absolute;left:6686;top:10462;width:235;height:2" coordorigin="6686,10462" coordsize="235,2">
              <v:shape style="position:absolute;left:6686;top:10462;width:235;height:2" coordorigin="6686,10462" coordsize="235,0" path="m6686,10462l6922,10462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8"/>
          <w:w w:val="181"/>
        </w:rPr>
        <w:t>MA't.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159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27"/>
        </w:rPr>
        <w:t>,......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22"/>
        </w:rPr>
        <w:t>,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..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,.,.</w:t>
      </w:r>
      <w:r>
        <w:rPr>
          <w:rFonts w:ascii="Segoe UI" w:hAnsi="Segoe UI" w:cs="Segoe UI" w:eastAsia="Segoe UI"/>
          <w:sz w:val="17"/>
          <w:szCs w:val="17"/>
          <w:spacing w:val="-5"/>
          <w:w w:val="113"/>
        </w:rPr>
        <w:t>.</w:t>
      </w:r>
      <w:r>
        <w:rPr>
          <w:rFonts w:ascii="Segoe UI" w:hAnsi="Segoe UI" w:cs="Segoe UI" w:eastAsia="Segoe UI"/>
          <w:sz w:val="79"/>
          <w:szCs w:val="79"/>
          <w:spacing w:val="0"/>
          <w:w w:val="13"/>
        </w:rPr>
        <w:t>,</w:t>
      </w:r>
      <w:r>
        <w:rPr>
          <w:rFonts w:ascii="Segoe UI" w:hAnsi="Segoe UI" w:cs="Segoe UI" w:eastAsia="Segoe UI"/>
          <w:sz w:val="79"/>
          <w:szCs w:val="79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WlBIJI!i: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720"/>
          <w:cols w:num="3" w:equalWidth="0">
            <w:col w:w="6171" w:space="3507"/>
            <w:col w:w="543" w:space="1036"/>
            <w:col w:w="1523"/>
          </w:cols>
        </w:sectPr>
      </w:pPr>
      <w:rPr/>
    </w:p>
    <w:p>
      <w:pPr>
        <w:spacing w:before="83" w:after="0" w:line="114" w:lineRule="exact"/>
        <w:ind w:right="74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05"/>
          <w:position w:val="-1"/>
        </w:rPr>
        <w:t>ONRA'nOflt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19" w:lineRule="exact"/>
        <w:ind w:left="3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4"/>
          <w:w w:val="100"/>
          <w:position w:val="-1"/>
        </w:rPr>
        <w:t>�)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1" w:lineRule="exact"/>
        <w:ind w:right="15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&lt;ID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3" w:after="0" w:line="240" w:lineRule="auto"/>
        <w:ind w:right="12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</w:p>
    <w:p>
      <w:pPr>
        <w:spacing w:before="99" w:after="0" w:line="408" w:lineRule="exact"/>
        <w:ind w:right="1495"/>
        <w:jc w:val="right"/>
        <w:tabs>
          <w:tab w:pos="8120" w:val="left"/>
          <w:tab w:pos="109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5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>l</w:t>
      </w:r>
      <w:r>
        <w:rPr>
          <w:rFonts w:ascii="Segoe UI" w:hAnsi="Segoe UI" w:cs="Segoe UI" w:eastAsia="Segoe UI"/>
          <w:sz w:val="17"/>
          <w:szCs w:val="17"/>
          <w:spacing w:val="-31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5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</w:r>
      <w:r>
        <w:rPr>
          <w:rFonts w:ascii="Segoe UI" w:hAnsi="Segoe UI" w:cs="Segoe UI" w:eastAsia="Segoe UI"/>
          <w:sz w:val="28"/>
          <w:szCs w:val="28"/>
          <w:spacing w:val="0"/>
          <w:w w:val="108"/>
          <w:position w:val="3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right"/>
        <w:spacing w:after="0"/>
        <w:sectPr>
          <w:pgSz w:w="15780" w:h="12460" w:orient="landscape"/>
          <w:pgMar w:top="980" w:bottom="280" w:left="2260" w:right="400"/>
        </w:sectPr>
      </w:pPr>
      <w:rPr/>
    </w:p>
    <w:p>
      <w:pPr>
        <w:spacing w:before="0" w:after="0" w:line="814" w:lineRule="exact"/>
        <w:ind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75"/>
          <w:position w:val="-6"/>
        </w:rPr>
        <w:t>[I</w:t>
      </w:r>
      <w:r>
        <w:rPr>
          <w:rFonts w:ascii="Segoe UI" w:hAnsi="Segoe UI" w:cs="Segoe UI" w:eastAsia="Segoe UI"/>
          <w:sz w:val="79"/>
          <w:szCs w:val="79"/>
          <w:spacing w:val="63"/>
          <w:w w:val="75"/>
          <w:position w:val="-6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-1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39" w:lineRule="exact"/>
        <w:ind w:left="1950" w:right="-20"/>
        <w:jc w:val="left"/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2"/>
          <w:position w:val="8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66" w:after="0" w:line="240" w:lineRule="auto"/>
        <w:ind w:left="5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62"/>
        </w:rPr>
        <w:t>CID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  <w:cols w:num="2" w:equalWidth="0">
            <w:col w:w="11594" w:space="9"/>
            <w:col w:w="1517"/>
          </w:cols>
        </w:sectPr>
      </w:pPr>
      <w:rPr/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198" w:lineRule="exact"/>
        <w:ind w:right="9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59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10"/>
          <w:w w:val="177"/>
          <w:position w:val="1"/>
        </w:rPr>
        <w:t>!VH</w:t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11"/>
          <w:position w:val="1"/>
        </w:rPr>
        <w:t>Dllff</w:t>
      </w:r>
      <w:r>
        <w:rPr>
          <w:rFonts w:ascii="Segoe UI" w:hAnsi="Segoe UI" w:cs="Segoe UI" w:eastAsia="Segoe UI"/>
          <w:sz w:val="14"/>
          <w:szCs w:val="14"/>
          <w:spacing w:val="-11"/>
          <w:w w:val="111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KI</w:t>
      </w:r>
      <w:r>
        <w:rPr>
          <w:rFonts w:ascii="Segoe UI" w:hAnsi="Segoe UI" w:cs="Segoe UI" w:eastAsia="Segoe UI"/>
          <w:sz w:val="14"/>
          <w:szCs w:val="14"/>
          <w:spacing w:val="-10"/>
          <w:w w:val="111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H.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52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15"/>
          <w:w w:val="152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86"/>
          <w:position w:val="-1"/>
        </w:rPr>
        <w:t>tiVOI:r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/).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4" w:lineRule="exact"/>
        <w:ind w:right="49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9"/>
          <w:w w:val="125"/>
          <w:position w:val="-1"/>
        </w:rPr>
        <w:t>GL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-1"/>
        </w:rPr>
        <w:t>H</w:t>
      </w:r>
      <w:r>
        <w:rPr>
          <w:rFonts w:ascii="Segoe UI" w:hAnsi="Segoe UI" w:cs="Segoe UI" w:eastAsia="Segoe UI"/>
          <w:sz w:val="14"/>
          <w:szCs w:val="14"/>
          <w:spacing w:val="35"/>
          <w:w w:val="125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2"/>
          <w:w w:val="161"/>
          <w:position w:val="-1"/>
        </w:rPr>
        <w:t>(6</w:t>
      </w:r>
      <w:r>
        <w:rPr>
          <w:rFonts w:ascii="Segoe UI" w:hAnsi="Segoe UI" w:cs="Segoe UI" w:eastAsia="Segoe UI"/>
          <w:sz w:val="14"/>
          <w:szCs w:val="14"/>
          <w:spacing w:val="-9"/>
          <w:w w:val="161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-8"/>
          <w:w w:val="105"/>
          <w:position w:val="-1"/>
        </w:rPr>
        <w:t>/N£</w:t>
      </w:r>
      <w:r>
        <w:rPr>
          <w:rFonts w:ascii="Segoe UI" w:hAnsi="Segoe UI" w:cs="Segoe UI" w:eastAsia="Segoe UI"/>
          <w:sz w:val="14"/>
          <w:szCs w:val="14"/>
          <w:spacing w:val="-19"/>
          <w:w w:val="105"/>
          <w:position w:val="-1"/>
        </w:rPr>
        <w:t>,</w:t>
      </w:r>
      <w:r>
        <w:rPr>
          <w:rFonts w:ascii="Segoe UI" w:hAnsi="Segoe UI" w:cs="Segoe UI" w:eastAsia="Segoe UI"/>
          <w:sz w:val="14"/>
          <w:szCs w:val="14"/>
          <w:spacing w:val="-24"/>
          <w:w w:val="188"/>
          <w:position w:val="-1"/>
        </w:rPr>
        <w:t>r.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65" w:lineRule="exact"/>
        <w:ind w:right="573"/>
        <w:jc w:val="righ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6.48999pt;margin-top:26.638231pt;width:6.96pt;height:4.8pt;mso-position-horizontal-relative:page;mso-position-vertical-relative:paragraph;z-index:-19370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380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w w:val="284"/>
          <w:position w:val="-2"/>
        </w:rPr>
        <w:t>...</w:t>
      </w:r>
      <w:r>
        <w:rPr>
          <w:rFonts w:ascii="Segoe UI" w:hAnsi="Segoe UI" w:cs="Segoe UI" w:eastAsia="Segoe UI"/>
          <w:sz w:val="14"/>
          <w:szCs w:val="14"/>
          <w:spacing w:val="-10"/>
          <w:w w:val="284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257"/>
          <w:position w:val="-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-5"/>
          <w:w w:val="189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14"/>
          <w:w w:val="152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-5"/>
          <w:w w:val="152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-5"/>
          <w:w w:val="142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</w:sectPr>
      </w:pPr>
      <w:rPr/>
    </w:p>
    <w:p>
      <w:pPr>
        <w:spacing w:before="89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26.879999pt;margin-top:26.869917pt;width:759.36pt;height:592.5601pt;mso-position-horizontal-relative:page;mso-position-vertical-relative:page;z-index:-19371" coordorigin="538,537" coordsize="15187,11851">
            <v:shape style="position:absolute;left:538;top:537;width:15187;height:11851" type="#_x0000_t75">
              <v:imagedata r:id="rId208" o:title=""/>
            </v:shape>
            <v:group style="position:absolute;left:672;top:1200;width:1320;height:2" coordorigin="672,1200" coordsize="1320,2">
              <v:shape style="position:absolute;left:672;top:1200;width:1320;height:2" coordorigin="672,1200" coordsize="1320,0" path="m672,1200l1992,1200e" filled="f" stroked="t" strokeweight=".72pt" strokecolor="#000000">
                <v:path arrowok="t"/>
              </v:shape>
            </v:group>
            <v:group style="position:absolute;left:672;top:1342;width:677;height:2" coordorigin="672,1342" coordsize="677,2">
              <v:shape style="position:absolute;left:672;top:1342;width:677;height:2" coordorigin="672,1342" coordsize="677,0" path="m672,1342l1349,1342e" filled="f" stroked="t" strokeweight=".72pt" strokecolor="#000000">
                <v:path arrowok="t"/>
              </v:shape>
            </v:group>
            <v:group style="position:absolute;left:658;top:922;width:1330;height:2" coordorigin="658,922" coordsize="1330,2">
              <v:shape style="position:absolute;left:658;top:922;width:1330;height:2" coordorigin="658,922" coordsize="1330,0" path="m658,922l1987,922e" filled="f" stroked="t" strokeweight=".72pt" strokecolor="#000000">
                <v:path arrowok="t"/>
              </v:shape>
            </v:group>
            <v:group style="position:absolute;left:667;top:1063;width:686;height:2" coordorigin="667,1063" coordsize="686,2">
              <v:shape style="position:absolute;left:667;top:1063;width:686;height:2" coordorigin="667,1063" coordsize="686,0" path="m667,1063l1354,1063e" filled="f" stroked="t" strokeweight=".72pt" strokecolor="#000000">
                <v:path arrowok="t"/>
              </v:shape>
            </v:group>
            <v:group style="position:absolute;left:696;top:1481;width:653;height:2" coordorigin="696,1481" coordsize="653,2">
              <v:shape style="position:absolute;left:696;top:1481;width:653;height:2" coordorigin="696,1481" coordsize="653,0" path="m696,1481l1349,1481e" filled="f" stroked="t" strokeweight=".48pt" strokecolor="#000000">
                <v:path arrowok="t"/>
              </v:shape>
            </v:group>
            <v:group style="position:absolute;left:677;top:1620;width:672;height:2" coordorigin="677,1620" coordsize="672,2">
              <v:shape style="position:absolute;left:677;top:1620;width:672;height:2" coordorigin="677,1620" coordsize="672,0" path="m677,1620l1349,1620e" filled="f" stroked="t" strokeweight=".72pt" strokecolor="#000000">
                <v:path arrowok="t"/>
              </v:shape>
            </v:group>
            <v:group style="position:absolute;left:677;top:1759;width:672;height:2" coordorigin="677,1759" coordsize="672,2">
              <v:shape style="position:absolute;left:677;top:1759;width:672;height:2" coordorigin="677,1759" coordsize="672,0" path="m677,1759l1349,1759e" filled="f" stroked="t" strokeweight=".72pt" strokecolor="#000000">
                <v:path arrowok="t"/>
              </v:shape>
            </v:group>
            <v:group style="position:absolute;left:677;top:1898;width:1315;height:2" coordorigin="677,1898" coordsize="1315,2">
              <v:shape style="position:absolute;left:677;top:1898;width:1315;height:2" coordorigin="677,1898" coordsize="1315,0" path="m677,1898l1992,1898e" filled="f" stroked="t" strokeweight=".72pt" strokecolor="#000000">
                <v:path arrowok="t"/>
              </v:shape>
            </v:group>
            <v:group style="position:absolute;left:677;top:2016;width:696;height:2" coordorigin="677,2016" coordsize="696,2">
              <v:shape style="position:absolute;left:677;top:2016;width:696;height:2" coordorigin="677,2016" coordsize="696,0" path="m677,2016l1373,2016e" filled="f" stroked="t" strokeweight=".96pt" strokecolor="#000000">
                <v:path arrowok="t"/>
              </v:shape>
            </v:group>
            <v:group style="position:absolute;left:9398;top:1231;width:686;height:2" coordorigin="9398,1231" coordsize="686,2">
              <v:shape style="position:absolute;left:9398;top:1231;width:686;height:2" coordorigin="9398,1231" coordsize="686,0" path="m9398,1231l10085,1231e" filled="f" stroked="t" strokeweight=".72pt" strokecolor="#000000">
                <v:path arrowok="t"/>
              </v:shape>
            </v:group>
            <v:group style="position:absolute;left:5654;top:1210;width:1690;height:2" coordorigin="5654,1210" coordsize="1690,2">
              <v:shape style="position:absolute;left:5654;top:1210;width:1690;height:2" coordorigin="5654,1210" coordsize="1690,0" path="m5654,1210l7344,1210e" filled="f" stroked="t" strokeweight=".72pt" strokecolor="#000000">
                <v:path arrowok="t"/>
              </v:shape>
            </v:group>
            <v:group style="position:absolute;left:9058;top:1224;width:682;height:2" coordorigin="9058,1224" coordsize="682,2">
              <v:shape style="position:absolute;left:9058;top:1224;width:682;height:2" coordorigin="9058,1224" coordsize="682,0" path="m9058,1224l9739,1224e" filled="f" stroked="t" strokeweight=".72pt" strokecolor="#000000">
                <v:path arrowok="t"/>
              </v:shape>
            </v:group>
            <v:group style="position:absolute;left:9254;top:874;width:2;height:370" coordorigin="9254,874" coordsize="2,370">
              <v:shape style="position:absolute;left:9254;top:874;width:2;height:370" coordorigin="9254,874" coordsize="0,370" path="m9254,1243l9254,874e" filled="f" stroked="t" strokeweight=".96pt" strokecolor="#000000">
                <v:path arrowok="t"/>
              </v:shape>
            </v:group>
            <v:group style="position:absolute;left:10157;top:1234;width:1296;height:2" coordorigin="10157,1234" coordsize="1296,2">
              <v:shape style="position:absolute;left:10157;top:1234;width:1296;height:2" coordorigin="10157,1234" coordsize="1296,0" path="m10157,1234l11453,1234e" filled="f" stroked="t" strokeweight=".72pt" strokecolor="#000000">
                <v:path arrowok="t"/>
              </v:shape>
            </v:group>
            <v:group style="position:absolute;left:13728;top:1190;width:1162;height:2" coordorigin="13728,1190" coordsize="1162,2">
              <v:shape style="position:absolute;left:13728;top:1190;width:1162;height:2" coordorigin="13728,1190" coordsize="1162,0" path="m13728,1190l14890,1190e" filled="f" stroked="t" strokeweight=".72pt" strokecolor="#000000">
                <v:path arrowok="t"/>
              </v:shape>
            </v:group>
            <v:group style="position:absolute;left:11453;top:1253;width:2;height:893" coordorigin="11453,1253" coordsize="2,893">
              <v:shape style="position:absolute;left:11453;top:1253;width:2;height:893" coordorigin="11453,1253" coordsize="0,893" path="m11453,2146l11453,1253e" filled="f" stroked="t" strokeweight=".96pt" strokecolor="#000000">
                <v:path arrowok="t"/>
              </v:shape>
            </v:group>
            <v:group style="position:absolute;left:7738;top:1819;width:1378;height:2" coordorigin="7738,1819" coordsize="1378,2">
              <v:shape style="position:absolute;left:7738;top:1819;width:1378;height:2" coordorigin="7738,1819" coordsize="1378,0" path="m7738,1819l9115,1819e" filled="f" stroked="t" strokeweight=".72pt" strokecolor="#000000">
                <v:path arrowok="t"/>
              </v:shape>
            </v:group>
            <v:group style="position:absolute;left:11321;top:1382;width:2;height:1291" coordorigin="11321,1382" coordsize="2,1291">
              <v:shape style="position:absolute;left:11321;top:1382;width:2;height:1291" coordorigin="11321,1382" coordsize="0,1291" path="m11321,2674l11321,1382e" filled="f" stroked="t" strokeweight=".96pt" strokecolor="#000000">
                <v:path arrowok="t"/>
              </v:shape>
            </v:group>
            <v:group style="position:absolute;left:9173;top:1824;width:758;height:2" coordorigin="9173,1824" coordsize="758,2">
              <v:shape style="position:absolute;left:9173;top:1824;width:758;height:2" coordorigin="9173,1824" coordsize="758,0" path="m9173,1824l9931,1824e" filled="f" stroked="t" strokeweight=".72pt" strokecolor="#000000">
                <v:path arrowok="t"/>
              </v:shape>
            </v:group>
            <v:group style="position:absolute;left:9994;top:1824;width:456;height:2" coordorigin="9994,1824" coordsize="456,2">
              <v:shape style="position:absolute;left:9994;top:1824;width:456;height:2" coordorigin="9994,1824" coordsize="456,0" path="m9994,1824l10450,1824e" filled="f" stroked="t" strokeweight=".72pt" strokecolor="#000000">
                <v:path arrowok="t"/>
              </v:shape>
            </v:group>
            <v:group style="position:absolute;left:10421;top:1790;width:2;height:2232" coordorigin="10421,1790" coordsize="2,2232">
              <v:shape style="position:absolute;left:10421;top:1790;width:2;height:2232" coordorigin="10421,1790" coordsize="0,2232" path="m10421,4022l10421,1790e" filled="f" stroked="t" strokeweight="1.68pt" strokecolor="#000000">
                <v:path arrowok="t"/>
              </v:shape>
            </v:group>
            <v:group style="position:absolute;left:9902;top:2050;width:2;height:878" coordorigin="9902,2050" coordsize="2,878">
              <v:shape style="position:absolute;left:9902;top:2050;width:2;height:878" coordorigin="9902,2050" coordsize="0,878" path="m9902,2928l9902,2050e" filled="f" stroked="t" strokeweight=".72pt" strokecolor="#000000">
                <v:path arrowok="t"/>
              </v:shape>
            </v:group>
            <v:group style="position:absolute;left:6871;top:2045;width:2;height:1306" coordorigin="6871,2045" coordsize="2,1306">
              <v:shape style="position:absolute;left:6871;top:2045;width:2;height:1306" coordorigin="6871,2045" coordsize="0,1306" path="m6871,3350l6871,2045e" filled="f" stroked="t" strokeweight=".96pt" strokecolor="#000000">
                <v:path arrowok="t"/>
              </v:shape>
            </v:group>
            <v:group style="position:absolute;left:7325;top:2455;width:605;height:2" coordorigin="7325,2455" coordsize="605,2">
              <v:shape style="position:absolute;left:7325;top:2455;width:605;height:2" coordorigin="7325,2455" coordsize="605,0" path="m7325,2455l7930,2455e" filled="f" stroked="t" strokeweight=".72pt" strokecolor="#000000">
                <v:path arrowok="t"/>
              </v:shape>
            </v:group>
            <v:group style="position:absolute;left:8381;top:2458;width:1358;height:2" coordorigin="8381,2458" coordsize="1358,2">
              <v:shape style="position:absolute;left:8381;top:2458;width:1358;height:2" coordorigin="8381,2458" coordsize="1358,0" path="m8381,2458l9739,2458e" filled="f" stroked="t" strokeweight=".72pt" strokecolor="#000000">
                <v:path arrowok="t"/>
              </v:shape>
            </v:group>
            <v:group style="position:absolute;left:7114;top:2659;width:811;height:2" coordorigin="7114,2659" coordsize="811,2">
              <v:shape style="position:absolute;left:7114;top:2659;width:811;height:2" coordorigin="7114,2659" coordsize="811,0" path="m7114,2659l7925,2659e" filled="f" stroked="t" strokeweight=".72pt" strokecolor="#000000">
                <v:path arrowok="t"/>
              </v:shape>
            </v:group>
            <v:group style="position:absolute;left:8962;top:2606;width:2;height:226" coordorigin="8962,2606" coordsize="2,226">
              <v:shape style="position:absolute;left:8962;top:2606;width:2;height:226" coordorigin="8962,2606" coordsize="0,226" path="m8962,2832l8962,2606e" filled="f" stroked="t" strokeweight=".96pt" strokecolor="#000000">
                <v:path arrowok="t"/>
              </v:shape>
            </v:group>
            <v:group style="position:absolute;left:11450;top:2237;width:2;height:600" coordorigin="11450,2237" coordsize="2,600">
              <v:shape style="position:absolute;left:11450;top:2237;width:2;height:600" coordorigin="11450,2237" coordsize="0,600" path="m11450,2837l11450,2237e" filled="f" stroked="t" strokeweight=".96pt" strokecolor="#000000">
                <v:path arrowok="t"/>
              </v:shape>
            </v:group>
            <v:group style="position:absolute;left:11724;top:2237;width:2;height:1459" coordorigin="11724,2237" coordsize="2,1459">
              <v:shape style="position:absolute;left:11724;top:2237;width:2;height:1459" coordorigin="11724,2237" coordsize="0,1459" path="m11724,3696l11724,2237e" filled="f" stroked="t" strokeweight=".96pt" strokecolor="#000000">
                <v:path arrowok="t"/>
              </v:shape>
            </v:group>
            <v:group style="position:absolute;left:5623;top:2184;width:2;height:792" coordorigin="5623,2184" coordsize="2,792">
              <v:shape style="position:absolute;left:5623;top:2184;width:2;height:792" coordorigin="5623,2184" coordsize="0,792" path="m5623,2976l5623,2184e" filled="f" stroked="t" strokeweight=".96pt" strokecolor="#000000">
                <v:path arrowok="t"/>
              </v:shape>
            </v:group>
            <v:group style="position:absolute;left:10378;top:3691;width:581;height:2" coordorigin="10378,3691" coordsize="581,2">
              <v:shape style="position:absolute;left:10378;top:3691;width:581;height:2" coordorigin="10378,3691" coordsize="581,0" path="m10378,3691l10958,3691e" filled="f" stroked="t" strokeweight=".48pt" strokecolor="#000000">
                <v:path arrowok="t"/>
              </v:shape>
            </v:group>
            <v:group style="position:absolute;left:1358;top:3749;width:912;height:2" coordorigin="1358,3749" coordsize="912,2">
              <v:shape style="position:absolute;left:1358;top:3749;width:912;height:2" coordorigin="1358,3749" coordsize="912,0" path="m1358,3749l2270,3749e" filled="f" stroked="t" strokeweight=".72pt" strokecolor="#000000">
                <v:path arrowok="t"/>
              </v:shape>
            </v:group>
            <v:group style="position:absolute;left:1690;top:3761;width:3653;height:2" coordorigin="1690,3761" coordsize="3653,2">
              <v:shape style="position:absolute;left:1690;top:3761;width:3653;height:2" coordorigin="1690,3761" coordsize="3653,0" path="m1690,3761l5342,3761e" filled="f" stroked="t" strokeweight=".72pt" strokecolor="#000000">
                <v:path arrowok="t"/>
              </v:shape>
            </v:group>
            <v:group style="position:absolute;left:4013;top:3907;width:1157;height:2" coordorigin="4013,3907" coordsize="1157,2">
              <v:shape style="position:absolute;left:4013;top:3907;width:1157;height:2" coordorigin="4013,3907" coordsize="1157,0" path="m4013,3907l5170,3907e" filled="f" stroked="t" strokeweight=".72pt" strokecolor="#000000">
                <v:path arrowok="t"/>
              </v:shape>
            </v:group>
            <v:group style="position:absolute;left:10042;top:3878;width:2;height:773" coordorigin="10042,3878" coordsize="2,773">
              <v:shape style="position:absolute;left:10042;top:3878;width:2;height:773" coordorigin="10042,3878" coordsize="0,773" path="m10042,4651l10042,3878e" filled="f" stroked="t" strokeweight=".72pt" strokecolor="#000000">
                <v:path arrowok="t"/>
              </v:shape>
            </v:group>
            <v:group style="position:absolute;left:11002;top:3931;width:2;height:1421" coordorigin="11002,3931" coordsize="2,1421">
              <v:shape style="position:absolute;left:11002;top:3931;width:2;height:1421" coordorigin="11002,3931" coordsize="0,1421" path="m11002,5352l11002,3931e" filled="f" stroked="t" strokeweight=".96pt" strokecolor="#000000">
                <v:path arrowok="t"/>
              </v:shape>
            </v:group>
            <v:group style="position:absolute;left:7987;top:4123;width:1378;height:2" coordorigin="7987,4123" coordsize="1378,2">
              <v:shape style="position:absolute;left:7987;top:4123;width:1378;height:2" coordorigin="7987,4123" coordsize="1378,0" path="m7987,4123l9365,4123e" filled="f" stroked="t" strokeweight=".72pt" strokecolor="#000000">
                <v:path arrowok="t"/>
              </v:shape>
            </v:group>
            <v:group style="position:absolute;left:1920;top:4260;width:2030;height:2" coordorigin="1920,4260" coordsize="2030,2">
              <v:shape style="position:absolute;left:1920;top:4260;width:2030;height:2" coordorigin="1920,4260" coordsize="2030,0" path="m1920,4260l3950,4260e" filled="f" stroked="t" strokeweight=".72pt" strokecolor="#000000">
                <v:path arrowok="t"/>
              </v:shape>
            </v:group>
            <v:group style="position:absolute;left:5160;top:4260;width:2731;height:2" coordorigin="5160,4260" coordsize="2731,2">
              <v:shape style="position:absolute;left:5160;top:4260;width:2731;height:2" coordorigin="5160,4260" coordsize="2731,0" path="m5160,4260l7891,4260e" filled="f" stroked="t" strokeweight=".72pt" strokecolor="#000000">
                <v:path arrowok="t"/>
              </v:shape>
            </v:group>
            <v:group style="position:absolute;left:8026;top:4250;width:1723;height:2" coordorigin="8026,4250" coordsize="1723,2">
              <v:shape style="position:absolute;left:8026;top:4250;width:1723;height:2" coordorigin="8026,4250" coordsize="1723,0" path="m8026,4250l9749,4250e" filled="f" stroked="t" strokeweight=".72pt" strokecolor="#000000">
                <v:path arrowok="t"/>
              </v:shape>
            </v:group>
            <v:group style="position:absolute;left:5597;top:4387;width:1392;height:2" coordorigin="5597,4387" coordsize="1392,2">
              <v:shape style="position:absolute;left:5597;top:4387;width:1392;height:2" coordorigin="5597,4387" coordsize="1392,0" path="m5597,4387l6989,4387e" filled="f" stroked="t" strokeweight=".72pt" strokecolor="#000000">
                <v:path arrowok="t"/>
              </v:shape>
            </v:group>
            <v:group style="position:absolute;left:5957;top:4519;width:1325;height:2" coordorigin="5957,4519" coordsize="1325,2">
              <v:shape style="position:absolute;left:5957;top:4519;width:1325;height:2" coordorigin="5957,4519" coordsize="1325,0" path="m5957,4519l7282,4519e" filled="f" stroked="t" strokeweight=".72pt" strokecolor="#000000">
                <v:path arrowok="t"/>
              </v:shape>
            </v:group>
            <v:group style="position:absolute;left:7942;top:4176;width:2;height:946" coordorigin="7942,4176" coordsize="2,946">
              <v:shape style="position:absolute;left:7942;top:4176;width:2;height:946" coordorigin="7942,4176" coordsize="0,946" path="m7942,5122l7942,4176e" filled="f" stroked="t" strokeweight=".96pt" strokecolor="#000000">
                <v:path arrowok="t"/>
              </v:shape>
            </v:group>
            <v:group style="position:absolute;left:8186;top:4243;width:2;height:869" coordorigin="8186,4243" coordsize="2,869">
              <v:shape style="position:absolute;left:8186;top:4243;width:2;height:869" coordorigin="8186,4243" coordsize="0,869" path="m8186,5112l8186,4243e" filled="f" stroked="t" strokeweight=".96pt" strokecolor="#000000">
                <v:path arrowok="t"/>
              </v:shape>
            </v:group>
            <v:group style="position:absolute;left:14722;top:4378;width:2;height:418" coordorigin="14722,4378" coordsize="2,418">
              <v:shape style="position:absolute;left:14722;top:4378;width:2;height:418" coordorigin="14722,4378" coordsize="0,418" path="m14722,4795l14722,4378e" filled="f" stroked="t" strokeweight=".96pt" strokecolor="#000000">
                <v:path arrowok="t"/>
              </v:shape>
            </v:group>
            <v:group style="position:absolute;left:5988;top:4493;width:2;height:1834" coordorigin="5988,4493" coordsize="2,1834">
              <v:shape style="position:absolute;left:5988;top:4493;width:2;height:1834" coordorigin="5988,4493" coordsize="0,1834" path="m5988,6326l5988,4493e" filled="f" stroked="t" strokeweight=".72pt" strokecolor="#000000">
                <v:path arrowok="t"/>
              </v:shape>
            </v:group>
            <v:group style="position:absolute;left:8798;top:4764;width:979;height:2" coordorigin="8798,4764" coordsize="979,2">
              <v:shape style="position:absolute;left:8798;top:4764;width:979;height:2" coordorigin="8798,4764" coordsize="979,0" path="m8798,4764l9778,4764e" filled="f" stroked="t" strokeweight=".72pt" strokecolor="#000000">
                <v:path arrowok="t"/>
              </v:shape>
            </v:group>
            <v:group style="position:absolute;left:9682;top:4774;width:1123;height:2" coordorigin="9682,4774" coordsize="1123,2">
              <v:shape style="position:absolute;left:9682;top:4774;width:1123;height:2" coordorigin="9682,4774" coordsize="1123,0" path="m9682,4774l10805,4774e" filled="f" stroked="t" strokeweight=".48pt" strokecolor="#000000">
                <v:path arrowok="t"/>
              </v:shape>
            </v:group>
            <v:group style="position:absolute;left:11395;top:4781;width:1421;height:2" coordorigin="11395,4781" coordsize="1421,2">
              <v:shape style="position:absolute;left:11395;top:4781;width:1421;height:2" coordorigin="11395,4781" coordsize="1421,0" path="m11395,4781l12816,4781e" filled="f" stroked="t" strokeweight=".72pt" strokecolor="#000000">
                <v:path arrowok="t"/>
              </v:shape>
            </v:group>
            <v:group style="position:absolute;left:8558;top:4939;width:706;height:2" coordorigin="8558,4939" coordsize="706,2">
              <v:shape style="position:absolute;left:8558;top:4939;width:706;height:2" coordorigin="8558,4939" coordsize="706,0" path="m8558,4939l9264,4939e" filled="f" stroked="t" strokeweight=".72pt" strokecolor="#000000">
                <v:path arrowok="t"/>
              </v:shape>
            </v:group>
            <v:group style="position:absolute;left:12790;top:4752;width:2;height:1555" coordorigin="12790,4752" coordsize="2,1555">
              <v:shape style="position:absolute;left:12790;top:4752;width:2;height:1555" coordorigin="12790,4752" coordsize="0,1555" path="m12790,6307l12790,4752e" filled="f" stroked="t" strokeweight=".96pt" strokecolor="#000000">
                <v:path arrowok="t"/>
              </v:shape>
            </v:group>
            <v:group style="position:absolute;left:7622;top:5107;width:173;height:2" coordorigin="7622,5107" coordsize="173,2">
              <v:shape style="position:absolute;left:7622;top:5107;width:173;height:2" coordorigin="7622,5107" coordsize="173,0" path="m7622,5107l7795,5107e" filled="f" stroked="t" strokeweight=".48pt" strokecolor="#000000">
                <v:path arrowok="t"/>
              </v:shape>
            </v:group>
            <v:group style="position:absolute;left:9300;top:4906;width:2;height:2222" coordorigin="9300,4906" coordsize="2,2222">
              <v:shape style="position:absolute;left:9300;top:4906;width:2;height:2222" coordorigin="9300,4906" coordsize="0,2222" path="m9300,7128l9300,4906e" filled="f" stroked="t" strokeweight=".72pt" strokecolor="#000000">
                <v:path arrowok="t"/>
              </v:shape>
            </v:group>
            <v:group style="position:absolute;left:5011;top:5575;width:624;height:2" coordorigin="5011,5575" coordsize="624,2">
              <v:shape style="position:absolute;left:5011;top:5575;width:624;height:2" coordorigin="5011,5575" coordsize="624,0" path="m5011,5575l5635,5575e" filled="f" stroked="t" strokeweight=".48pt" strokecolor="#000000">
                <v:path arrowok="t"/>
              </v:shape>
            </v:group>
            <v:group style="position:absolute;left:8366;top:5342;width:2;height:1555" coordorigin="8366,5342" coordsize="2,1555">
              <v:shape style="position:absolute;left:8366;top:5342;width:2;height:1555" coordorigin="8366,5342" coordsize="0,1555" path="m8366,6898l8366,5342e" filled="f" stroked="t" strokeweight=".96pt" strokecolor="#000000">
                <v:path arrowok="t"/>
              </v:shape>
            </v:group>
            <v:group style="position:absolute;left:4678;top:5549;width:2;height:1003" coordorigin="4678,5549" coordsize="2,1003">
              <v:shape style="position:absolute;left:4678;top:5549;width:2;height:1003" coordorigin="4678,5549" coordsize="0,1003" path="m4678,6552l4678,5549e" filled="f" stroked="t" strokeweight=".96pt" strokecolor="#000000">
                <v:path arrowok="t"/>
              </v:shape>
            </v:group>
            <v:group style="position:absolute;left:12130;top:6298;width:1790;height:2" coordorigin="12130,6298" coordsize="1790,2">
              <v:shape style="position:absolute;left:12130;top:6298;width:1790;height:2" coordorigin="12130,6298" coordsize="1790,0" path="m12130,6298l13920,6298e" filled="f" stroked="t" strokeweight=".72pt" strokecolor="#000000">
                <v:path arrowok="t"/>
              </v:shape>
            </v:group>
            <v:group style="position:absolute;left:5623;top:4358;width:2;height:2030" coordorigin="5623,4358" coordsize="2,2030">
              <v:shape style="position:absolute;left:5623;top:4358;width:2;height:2030" coordorigin="5623,4358" coordsize="0,2030" path="m5623,6389l5623,4358e" filled="f" stroked="t" strokeweight=".96pt" strokecolor="#000000">
                <v:path arrowok="t"/>
              </v:shape>
            </v:group>
            <v:group style="position:absolute;left:10973;top:6427;width:1354;height:2" coordorigin="10973,6427" coordsize="1354,2">
              <v:shape style="position:absolute;left:10973;top:6427;width:1354;height:2" coordorigin="10973,6427" coordsize="1354,0" path="m10973,6427l12326,6427e" filled="f" stroked="t" strokeweight=".72pt" strokecolor="#000000">
                <v:path arrowok="t"/>
              </v:shape>
            </v:group>
            <v:group style="position:absolute;left:12168;top:6494;width:2;height:768" coordorigin="12168,6494" coordsize="2,768">
              <v:shape style="position:absolute;left:12168;top:6494;width:2;height:768" coordorigin="12168,6494" coordsize="0,768" path="m12168,7262l12168,6494e" filled="f" stroked="t" strokeweight=".96pt" strokecolor="#000000">
                <v:path arrowok="t"/>
              </v:shape>
            </v:group>
            <v:group style="position:absolute;left:6624;top:6950;width:2573;height:2" coordorigin="6624,6950" coordsize="2573,2">
              <v:shape style="position:absolute;left:6624;top:6950;width:2573;height:2" coordorigin="6624,6950" coordsize="2573,0" path="m6624,6950l9197,6950e" filled="f" stroked="t" strokeweight=".72pt" strokecolor="#000000">
                <v:path arrowok="t"/>
              </v:shape>
            </v:group>
            <v:group style="position:absolute;left:12305;top:6571;width:2;height:2059" coordorigin="12305,6571" coordsize="2,2059">
              <v:shape style="position:absolute;left:12305;top:6571;width:2;height:2059" coordorigin="12305,6571" coordsize="0,2059" path="m12305,8630l12305,6571e" filled="f" stroked="t" strokeweight=".96pt" strokecolor="#000000">
                <v:path arrowok="t"/>
              </v:shape>
            </v:group>
            <v:group style="position:absolute;left:12898;top:7042;width:605;height:2" coordorigin="12898,7042" coordsize="605,2">
              <v:shape style="position:absolute;left:12898;top:7042;width:605;height:2" coordorigin="12898,7042" coordsize="605,0" path="m12898,7042l13502,7042e" filled="f" stroked="t" strokeweight=".72pt" strokecolor="#000000">
                <v:path arrowok="t"/>
              </v:shape>
            </v:group>
            <v:group style="position:absolute;left:14726;top:6917;width:2;height:91" coordorigin="14726,6917" coordsize="2,91">
              <v:shape style="position:absolute;left:14726;top:6917;width:2;height:91" coordorigin="14726,6917" coordsize="0,91" path="m14726,7008l14726,6917e" filled="f" stroked="t" strokeweight=".96pt" strokecolor="#000000">
                <v:path arrowok="t"/>
              </v:shape>
            </v:group>
            <v:group style="position:absolute;left:13495;top:7032;width:2;height:3298" coordorigin="13495,7032" coordsize="2,3298">
              <v:shape style="position:absolute;left:13495;top:7032;width:2;height:3298" coordorigin="13495,7032" coordsize="0,3298" path="m13495,10330l13495,7032e" filled="f" stroked="t" strokeweight=".96pt" strokecolor="#000000">
                <v:path arrowok="t"/>
              </v:shape>
            </v:group>
            <v:group style="position:absolute;left:14232;top:6917;width:2;height:3653" coordorigin="14232,6917" coordsize="2,3653">
              <v:shape style="position:absolute;left:14232;top:6917;width:2;height:3653" coordorigin="14232,6917" coordsize="0,3653" path="m14232,10570l14232,6917e" filled="f" stroked="t" strokeweight=".96pt" strokecolor="#000000">
                <v:path arrowok="t"/>
              </v:shape>
            </v:group>
            <v:group style="position:absolute;left:9734;top:4766;width:2;height:3264" coordorigin="9734,4766" coordsize="2,3264">
              <v:shape style="position:absolute;left:9734;top:4766;width:2;height:3264" coordorigin="9734,4766" coordsize="0,3264" path="m9734,8030l9734,4766e" filled="f" stroked="t" strokeweight=".96pt" strokecolor="#000000">
                <v:path arrowok="t"/>
              </v:shape>
            </v:group>
            <v:group style="position:absolute;left:1459;top:8030;width:2491;height:2" coordorigin="1459,8030" coordsize="2491,2">
              <v:shape style="position:absolute;left:1459;top:8030;width:2491;height:2" coordorigin="1459,8030" coordsize="2491,0" path="m1459,8030l3950,8030e" filled="f" stroked="t" strokeweight=".72pt" strokecolor="#000000">
                <v:path arrowok="t"/>
              </v:shape>
            </v:group>
            <v:group style="position:absolute;left:6019;top:8002;width:3730;height:2" coordorigin="6019,8002" coordsize="3730,2">
              <v:shape style="position:absolute;left:6019;top:8002;width:3730;height:2" coordorigin="6019,8002" coordsize="3730,0" path="m6019,8002l9749,8002e" filled="f" stroked="t" strokeweight=".72pt" strokecolor="#000000">
                <v:path arrowok="t"/>
              </v:shape>
            </v:group>
            <v:group style="position:absolute;left:1459;top:8328;width:2491;height:2" coordorigin="1459,8328" coordsize="2491,2">
              <v:shape style="position:absolute;left:1459;top:8328;width:2491;height:2" coordorigin="1459,8328" coordsize="2491,0" path="m1459,8328l3950,8328e" filled="f" stroked="t" strokeweight=".72pt" strokecolor="#000000">
                <v:path arrowok="t"/>
              </v:shape>
            </v:group>
            <v:group style="position:absolute;left:5050;top:8174;width:835;height:2" coordorigin="5050,8174" coordsize="835,2">
              <v:shape style="position:absolute;left:5050;top:8174;width:835;height:2" coordorigin="5050,8174" coordsize="835,0" path="m5050,8174l5885,8174e" filled="f" stroked="t" strokeweight=".72pt" strokecolor="#000000">
                <v:path arrowok="t"/>
              </v:shape>
            </v:group>
            <v:group style="position:absolute;left:12168;top:8040;width:2;height:586" coordorigin="12168,8040" coordsize="2,586">
              <v:shape style="position:absolute;left:12168;top:8040;width:2;height:586" coordorigin="12168,8040" coordsize="0,586" path="m12168,8626l12168,8040e" filled="f" stroked="t" strokeweight=".72pt" strokecolor="#000000">
                <v:path arrowok="t"/>
              </v:shape>
            </v:group>
            <v:group style="position:absolute;left:12898;top:8198;width:610;height:2" coordorigin="12898,8198" coordsize="610,2">
              <v:shape style="position:absolute;left:12898;top:8198;width:610;height:2" coordorigin="12898,8198" coordsize="610,0" path="m12898,8198l13507,8198e" filled="f" stroked="t" strokeweight=".72pt" strokecolor="#000000">
                <v:path arrowok="t"/>
              </v:shape>
            </v:group>
            <v:group style="position:absolute;left:5062;top:8160;width:2;height:653" coordorigin="5062,8160" coordsize="2,653">
              <v:shape style="position:absolute;left:5062;top:8160;width:2;height:653" coordorigin="5062,8160" coordsize="0,653" path="m5062,8813l5062,8160e" filled="f" stroked="t" strokeweight=".96pt" strokecolor="#000000">
                <v:path arrowok="t"/>
              </v:shape>
            </v:group>
            <v:group style="position:absolute;left:10044;top:4766;width:2;height:4234" coordorigin="10044,4766" coordsize="2,4234">
              <v:shape style="position:absolute;left:10044;top:4766;width:2;height:4234" coordorigin="10044,4766" coordsize="0,4234" path="m10044,9000l10044,4766e" filled="f" stroked="t" strokeweight=".96pt" strokecolor="#000000">
                <v:path arrowok="t"/>
              </v:shape>
            </v:group>
            <v:group style="position:absolute;left:5462;top:8501;width:686;height:2" coordorigin="5462,8501" coordsize="686,2">
              <v:shape style="position:absolute;left:5462;top:8501;width:686;height:2" coordorigin="5462,8501" coordsize="686,0" path="m5462,8501l6149,8501e" filled="f" stroked="t" strokeweight=".72pt" strokecolor="#000000">
                <v:path arrowok="t"/>
              </v:shape>
            </v:group>
            <v:group style="position:absolute;left:6965;top:8518;width:379;height:2" coordorigin="6965,8518" coordsize="379,2">
              <v:shape style="position:absolute;left:6965;top:8518;width:379;height:2" coordorigin="6965,8518" coordsize="379,0" path="m6965,8518l7344,8518e" filled="f" stroked="t" strokeweight=".72pt" strokecolor="#000000">
                <v:path arrowok="t"/>
              </v:shape>
            </v:group>
            <v:group style="position:absolute;left:5054;top:8798;width:1181;height:2" coordorigin="5054,8798" coordsize="1181,2">
              <v:shape style="position:absolute;left:5054;top:8798;width:1181;height:2" coordorigin="5054,8798" coordsize="1181,0" path="m5054,8798l6235,8798e" filled="f" stroked="t" strokeweight=".72pt" strokecolor="#000000">
                <v:path arrowok="t"/>
              </v:shape>
            </v:group>
            <v:group style="position:absolute;left:7783;top:8746;width:2;height:1315" coordorigin="7783,8746" coordsize="2,1315">
              <v:shape style="position:absolute;left:7783;top:8746;width:2;height:1315" coordorigin="7783,8746" coordsize="0,1315" path="m7783,10061l7783,8746e" filled="f" stroked="t" strokeweight=".96pt" strokecolor="#000000">
                <v:path arrowok="t"/>
              </v:shape>
            </v:group>
            <v:group style="position:absolute;left:12898;top:9151;width:605;height:2" coordorigin="12898,9151" coordsize="605,2">
              <v:shape style="position:absolute;left:12898;top:9151;width:605;height:2" coordorigin="12898,9151" coordsize="605,0" path="m12898,9151l13502,9151e" filled="f" stroked="t" strokeweight=".72pt" strokecolor="#000000">
                <v:path arrowok="t"/>
              </v:shape>
            </v:group>
            <v:group style="position:absolute;left:14501;top:9019;width:2;height:254" coordorigin="14501,9019" coordsize="2,254">
              <v:shape style="position:absolute;left:14501;top:9019;width:2;height:254" coordorigin="14501,9019" coordsize="0,254" path="m14501,9274l14501,9019e" filled="f" stroked="t" strokeweight=".96pt" strokecolor="#000000">
                <v:path arrowok="t"/>
              </v:shape>
            </v:group>
            <v:group style="position:absolute;left:1368;top:9912;width:1939;height:2" coordorigin="1368,9912" coordsize="1939,2">
              <v:shape style="position:absolute;left:1368;top:9912;width:1939;height:2" coordorigin="1368,9912" coordsize="1939,0" path="m1368,9912l3307,9912e" filled="f" stroked="t" strokeweight=".72pt" strokecolor="#000000">
                <v:path arrowok="t"/>
              </v:shape>
            </v:group>
            <v:group style="position:absolute;left:5462;top:10231;width:1195;height:2" coordorigin="5462,10231" coordsize="1195,2">
              <v:shape style="position:absolute;left:5462;top:10231;width:1195;height:2" coordorigin="5462,10231" coordsize="1195,0" path="m5462,10231l6658,10231e" filled="f" stroked="t" strokeweight=".72pt" strokecolor="#000000">
                <v:path arrowok="t"/>
              </v:shape>
            </v:group>
            <v:group style="position:absolute;left:7109;top:10231;width:619;height:2" coordorigin="7109,10231" coordsize="619,2">
              <v:shape style="position:absolute;left:7109;top:10231;width:619;height:2" coordorigin="7109,10231" coordsize="619,0" path="m7109,10231l7728,10231e" filled="f" stroked="t" strokeweight=".48pt" strokecolor="#000000">
                <v:path arrowok="t"/>
              </v:shape>
            </v:group>
            <v:group style="position:absolute;left:12898;top:10322;width:600;height:2" coordorigin="12898,10322" coordsize="600,2">
              <v:shape style="position:absolute;left:12898;top:10322;width:600;height:2" coordorigin="12898,10322" coordsize="600,0" path="m12898,10322l13498,10322e" filled="f" stroked="t" strokeweight=".72pt" strokecolor="#000000">
                <v:path arrowok="t"/>
              </v:shape>
            </v:group>
            <v:group style="position:absolute;left:5501;top:10286;width:2;height:576" coordorigin="5501,10286" coordsize="2,576">
              <v:shape style="position:absolute;left:5501;top:10286;width:2;height:576" coordorigin="5501,10286" coordsize="0,576" path="m5501,10862l5501,10286e" filled="f" stroked="t" strokeweight=".96pt" strokecolor="#000000">
                <v:path arrowok="t"/>
              </v:shape>
            </v:group>
            <v:group style="position:absolute;left:12778;top:10562;width:1464;height:2" coordorigin="12778,10562" coordsize="1464,2">
              <v:shape style="position:absolute;left:12778;top:10562;width:1464;height:2" coordorigin="12778,10562" coordsize="1464,0" path="m12778,10562l14242,10562e" filled="f" stroked="t" strokeweight=".72pt" strokecolor="#000000">
                <v:path arrowok="t"/>
              </v:shape>
            </v:group>
            <v:group style="position:absolute;left:5462;top:10853;width:1910;height:2" coordorigin="5462,10853" coordsize="1910,2">
              <v:shape style="position:absolute;left:5462;top:10853;width:1910;height:2" coordorigin="5462,10853" coordsize="1910,0" path="m5462,10853l7373,10853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25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6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-173"/>
          <w:w w:val="194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331"/>
          <w:position w:val="7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79"/>
          <w:position w:val="0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  <w:cols w:num="2" w:equalWidth="0">
            <w:col w:w="6170" w:space="3499"/>
            <w:col w:w="3451"/>
          </w:cols>
        </w:sectPr>
      </w:pPr>
      <w:rPr/>
    </w:p>
    <w:p>
      <w:pPr>
        <w:spacing w:before="47" w:after="0" w:line="240" w:lineRule="auto"/>
        <w:ind w:left="101" w:right="-20"/>
        <w:jc w:val="left"/>
        <w:tabs>
          <w:tab w:pos="920" w:val="left"/>
          <w:tab w:pos="13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37"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  <w:strike/>
        </w:rPr>
        <w:t> </w:t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  <w:tab/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121"/>
          <w:u w:val="single" w:color="000000"/>
          <w:strike/>
        </w:rPr>
        <w:t>..</w:t>
      </w:r>
      <w:r>
        <w:rPr>
          <w:rFonts w:ascii="Segoe UI" w:hAnsi="Segoe UI" w:cs="Segoe UI" w:eastAsia="Segoe UI"/>
          <w:sz w:val="21"/>
          <w:szCs w:val="21"/>
          <w:w w:val="121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  <w:strike/>
        </w:rPr>
        <w:t> </w:t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  <w:tab/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100"/>
          <w:strike/>
        </w:rPr>
      </w:r>
      <w:r>
        <w:rPr>
          <w:rFonts w:ascii="Segoe UI" w:hAnsi="Segoe UI" w:cs="Segoe UI" w:eastAsia="Segoe UI"/>
          <w:sz w:val="21"/>
          <w:szCs w:val="21"/>
          <w:w w:val="100"/>
        </w:rPr>
      </w:r>
    </w:p>
    <w:p>
      <w:pPr>
        <w:spacing w:before="0" w:after="0" w:line="1342" w:lineRule="exact"/>
        <w:ind w:right="3501"/>
        <w:jc w:val="right"/>
        <w:rPr>
          <w:rFonts w:ascii="Segoe UI" w:hAnsi="Segoe UI" w:cs="Segoe UI" w:eastAsia="Segoe UI"/>
          <w:sz w:val="120"/>
          <w:szCs w:val="1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2.802795pt;margin-top:5.193134pt;width:55.6255pt;height:48.281pt;mso-position-horizontal-relative:page;mso-position-vertical-relative:paragraph;z-index:-19368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77" w:hRule="exact"/>
                    </w:trPr>
                    <w:tc>
                      <w:tcPr>
                        <w:tcW w:w="248" w:type="dxa"/>
                        <w:tcBorders>
                          <w:top w:val="nil" w:sz="6" w:space="0" w:color="auto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26" w:type="dxa"/>
                        <w:gridSpan w:val="2"/>
                        <w:tcBorders>
                          <w:top w:val="single" w:sz="5.776" w:space="0" w:color="000000"/>
                          <w:bottom w:val="single" w:sz="3.856" w:space="0" w:color="000000"/>
                          <w:left w:val="single" w:sz="7.704" w:space="0" w:color="000000"/>
                          <w:right w:val="single" w:sz="7.704" w:space="0" w:color="000000"/>
                        </w:tcBorders>
                      </w:tcPr>
                      <w:p>
                        <w:pPr>
                          <w:spacing w:before="44" w:after="0" w:line="240" w:lineRule="auto"/>
                          <w:ind w:left="152" w:right="-2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6"/>
                            <w:w w:val="220"/>
                          </w:rPr>
                          <w:t>ON"A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14"/>
                            <w:w w:val="220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271"/>
                          </w:rPr>
                          <w:t>nott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48" w:type="dxa"/>
                        <w:tcBorders>
                          <w:top w:val="single" w:sz="3.856" w:space="0" w:color="000000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26" w:type="dxa"/>
                        <w:gridSpan w:val="2"/>
                        <w:tcBorders>
                          <w:top w:val="single" w:sz="3.856" w:space="0" w:color="000000"/>
                          <w:bottom w:val="single" w:sz="3.856" w:space="0" w:color="000000"/>
                          <w:left w:val="single" w:sz="7.704" w:space="0" w:color="000000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tcW w:w="248" w:type="dxa"/>
                        <w:vMerge w:val="restart"/>
                        <w:tcBorders>
                          <w:top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9" w:type="dxa"/>
                        <w:vMerge w:val="restart"/>
                        <w:tcBorders>
                          <w:top w:val="single" w:sz="3.856" w:space="0" w:color="000000"/>
                          <w:left w:val="single" w:sz="7.704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607" w:type="dxa"/>
                        <w:tcBorders>
                          <w:top w:val="single" w:sz="3.856" w:space="0" w:color="000000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48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9" w:type="dxa"/>
                        <w:vMerge/>
                        <w:tcBorders>
                          <w:bottom w:val="nil" w:sz="6" w:space="0" w:color="auto"/>
                          <w:left w:val="single" w:sz="7.704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607" w:type="dxa"/>
                        <w:tcBorders>
                          <w:top w:val="single" w:sz="3.856" w:space="0" w:color="00000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20"/>
          <w:szCs w:val="120"/>
          <w:w w:val="6"/>
          <w:position w:val="3"/>
        </w:rPr>
        <w:t>-</w:t>
      </w:r>
      <w:r>
        <w:rPr>
          <w:rFonts w:ascii="Segoe UI" w:hAnsi="Segoe UI" w:cs="Segoe UI" w:eastAsia="Segoe UI"/>
          <w:sz w:val="120"/>
          <w:szCs w:val="120"/>
          <w:spacing w:val="-160"/>
          <w:w w:val="100"/>
          <w:position w:val="3"/>
        </w:rPr>
        <w:t> </w:t>
      </w:r>
      <w:r>
        <w:rPr>
          <w:rFonts w:ascii="Segoe UI" w:hAnsi="Segoe UI" w:cs="Segoe UI" w:eastAsia="Segoe UI"/>
          <w:sz w:val="120"/>
          <w:szCs w:val="120"/>
          <w:spacing w:val="0"/>
          <w:w w:val="13"/>
          <w:position w:val="3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480" w:h="12400" w:orient="landscape"/>
          <w:pgMar w:top="480" w:bottom="280" w:left="260" w:right="380"/>
        </w:sectPr>
      </w:pPr>
      <w:rPr/>
    </w:p>
    <w:p>
      <w:pPr>
        <w:spacing w:before="7" w:after="0" w:line="240" w:lineRule="auto"/>
        <w:ind w:left="2014" w:right="4146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�)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20"/>
          <w:szCs w:val="120"/>
        </w:rPr>
      </w:pPr>
      <w:rPr/>
      <w:r>
        <w:rPr>
          <w:rFonts w:ascii="Segoe UI" w:hAnsi="Segoe UI" w:cs="Segoe UI" w:eastAsia="Segoe UI"/>
          <w:sz w:val="120"/>
          <w:szCs w:val="120"/>
          <w:spacing w:val="0"/>
          <w:w w:val="11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67" w:right="2971"/>
        <w:jc w:val="center"/>
        <w:tabs>
          <w:tab w:pos="1980" w:val="left"/>
          <w:tab w:pos="33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w w:val="121"/>
        </w:rPr>
      </w:r>
      <w:r>
        <w:rPr>
          <w:rFonts w:ascii="Segoe UI" w:hAnsi="Segoe UI" w:cs="Segoe UI" w:eastAsia="Segoe UI"/>
          <w:sz w:val="18"/>
          <w:szCs w:val="18"/>
          <w:w w:val="121"/>
          <w:u w:val="single" w:color="000000"/>
        </w:rPr>
        <w:t> </w:t>
      </w:r>
      <w:r>
        <w:rPr>
          <w:rFonts w:ascii="Segoe UI" w:hAnsi="Segoe UI" w:cs="Segoe UI" w:eastAsia="Segoe UI"/>
          <w:sz w:val="18"/>
          <w:szCs w:val="18"/>
          <w:w w:val="100"/>
          <w:u w:val="single" w:color="000000"/>
        </w:rPr>
        <w:tab/>
      </w:r>
      <w:r>
        <w:rPr>
          <w:rFonts w:ascii="Segoe UI" w:hAnsi="Segoe UI" w:cs="Segoe UI" w:eastAsia="Segoe UI"/>
          <w:sz w:val="18"/>
          <w:szCs w:val="18"/>
          <w:w w:val="100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5"/>
          <w:w w:val="67"/>
          <w:u w:val="single" w:color="000000"/>
        </w:rPr>
        <w:t>��</w:t>
      </w:r>
      <w:r>
        <w:rPr>
          <w:rFonts w:ascii="Segoe UI" w:hAnsi="Segoe UI" w:cs="Segoe UI" w:eastAsia="Segoe UI"/>
          <w:sz w:val="18"/>
          <w:szCs w:val="18"/>
          <w:spacing w:val="5"/>
          <w:w w:val="67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0"/>
          <w:w w:val="121"/>
          <w:u w:val="single" w:color="0000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63" w:right="2545"/>
        <w:jc w:val="center"/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4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27" w:right="-5"/>
        <w:jc w:val="right"/>
        <w:tabs>
          <w:tab w:pos="31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38"/>
          <w:szCs w:val="138"/>
          <w:spacing w:val="0"/>
          <w:w w:val="32"/>
        </w:rPr>
        <w:t>j</w:t>
      </w:r>
      <w:r>
        <w:rPr>
          <w:rFonts w:ascii="Times New Roman" w:hAnsi="Times New Roman" w:cs="Times New Roman" w:eastAsia="Times New Roman"/>
          <w:sz w:val="138"/>
          <w:szCs w:val="13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8"/>
          <w:szCs w:val="138"/>
          <w:spacing w:val="0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59"/>
          <w:position w:val="-2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5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77"/>
        </w:rPr>
        <w:t>&lt;!)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108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&lt;ID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2400" w:orient="landscape"/>
          <w:pgMar w:top="1480" w:bottom="280" w:left="260" w:right="380"/>
          <w:cols w:num="3" w:equalWidth="0">
            <w:col w:w="6430" w:space="3212"/>
            <w:col w:w="3680" w:space="9"/>
            <w:col w:w="15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7" w:lineRule="exact"/>
        <w:ind w:right="1165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4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67" w:lineRule="exact"/>
        <w:ind w:right="9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2"/>
          <w:w w:val="100"/>
          <w:position w:val="1"/>
        </w:rPr>
        <w:t>WIR/Nt;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D//f.RHH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74"/>
          <w:position w:val="1"/>
        </w:rPr>
        <w:t>/IDV</w:t>
      </w:r>
      <w:r>
        <w:rPr>
          <w:rFonts w:ascii="Segoe UI" w:hAnsi="Segoe UI" w:cs="Segoe UI" w:eastAsia="Segoe UI"/>
          <w:sz w:val="14"/>
          <w:szCs w:val="14"/>
          <w:spacing w:val="-19"/>
          <w:w w:val="74"/>
          <w:position w:val="1"/>
        </w:rPr>
        <w:t>&lt;</w:t>
      </w:r>
      <w:r>
        <w:rPr>
          <w:rFonts w:ascii="Segoe UI" w:hAnsi="Segoe UI" w:cs="Segoe UI" w:eastAsia="Segoe UI"/>
          <w:sz w:val="14"/>
          <w:szCs w:val="14"/>
          <w:spacing w:val="0"/>
          <w:w w:val="76"/>
          <w:position w:val="-1"/>
        </w:rPr>
        <w:t>"'-1'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19"/>
          <w:w w:val="125"/>
          <w:position w:val="-1"/>
        </w:rPr>
        <w:t>)</w:t>
      </w:r>
      <w:r>
        <w:rPr>
          <w:rFonts w:ascii="Segoe UI" w:hAnsi="Segoe UI" w:cs="Segoe UI" w:eastAsia="Segoe UI"/>
          <w:sz w:val="5"/>
          <w:szCs w:val="5"/>
          <w:spacing w:val="0"/>
          <w:w w:val="310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480" w:h="12400" w:orient="landscape"/>
          <w:pgMar w:top="1480" w:bottom="280" w:left="260" w:right="380"/>
        </w:sectPr>
      </w:pPr>
      <w:rPr/>
    </w:p>
    <w:p>
      <w:pPr>
        <w:spacing w:before="0" w:after="0" w:line="233" w:lineRule="exact"/>
        <w:ind w:left="5621" w:right="-75"/>
        <w:jc w:val="left"/>
        <w:tabs>
          <w:tab w:pos="6340" w:val="left"/>
          <w:tab w:pos="83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2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2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3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2"/>
          <w:w w:val="403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3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-5"/>
          <w:w w:val="221"/>
          <w:position w:val="1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6"/>
          <w:w w:val="208"/>
        </w:rPr>
        <w:t>PAJtf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2" w:lineRule="exact"/>
        <w:ind w:right="-20"/>
        <w:jc w:val="left"/>
        <w:tabs>
          <w:tab w:pos="8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0"/>
          <w:w w:val="144"/>
        </w:rPr>
        <w:t>fic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H</w:t>
      </w:r>
      <w:r>
        <w:rPr>
          <w:rFonts w:ascii="Segoe UI" w:hAnsi="Segoe UI" w:cs="Segoe UI" w:eastAsia="Segoe UI"/>
          <w:sz w:val="14"/>
          <w:szCs w:val="14"/>
          <w:spacing w:val="-54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-19"/>
          <w:w w:val="188"/>
        </w:rPr>
        <w:t>r.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2400" w:orient="landscape"/>
          <w:pgMar w:top="1480" w:bottom="280" w:left="260" w:right="380"/>
          <w:cols w:num="3" w:equalWidth="0">
            <w:col w:w="8496" w:space="4488"/>
            <w:col w:w="206" w:space="146"/>
            <w:col w:w="1504"/>
          </w:cols>
        </w:sectPr>
      </w:pPr>
      <w:rPr/>
    </w:p>
    <w:p>
      <w:pPr>
        <w:spacing w:before="49" w:after="0" w:line="308" w:lineRule="auto"/>
        <w:ind w:left="12984" w:right="550"/>
        <w:jc w:val="left"/>
        <w:tabs>
          <w:tab w:pos="138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7.34pt;margin-top:5.293794pt;width:745.7659pt;height:588.0402pt;mso-position-horizontal-relative:page;mso-position-vertical-relative:page;z-index:-19369" coordorigin="347,106" coordsize="14915,11761">
            <v:shape style="position:absolute;left:347;top:106;width:14915;height:11761" type="#_x0000_t75">
              <v:imagedata r:id="rId209" o:title=""/>
            </v:shape>
            <v:group style="position:absolute;left:361;top:951;width:1377;height:2" coordorigin="361,951" coordsize="1377,2">
              <v:shape style="position:absolute;left:361;top:951;width:1377;height:2" coordorigin="361,951" coordsize="1377,0" path="m361,951l1739,951e" filled="f" stroked="t" strokeweight=".722pt" strokecolor="#000000">
                <v:path arrowok="t"/>
              </v:shape>
            </v:group>
            <v:group style="position:absolute;left:361;top:1088;width:1074;height:2" coordorigin="361,1088" coordsize="1074,2">
              <v:shape style="position:absolute;left:361;top:1088;width:1074;height:2" coordorigin="361,1088" coordsize="1074,0" path="m361,1088l1435,1088e" filled="f" stroked="t" strokeweight=".722pt" strokecolor="#000000">
                <v:path arrowok="t"/>
              </v:shape>
            </v:group>
            <v:group style="position:absolute;left:366;top:1230;width:698;height:2" coordorigin="366,1230" coordsize="698,2">
              <v:shape style="position:absolute;left:366;top:1230;width:698;height:2" coordorigin="366,1230" coordsize="698,0" path="m366,1230l1064,1230e" filled="f" stroked="t" strokeweight=".482pt" strokecolor="#000000">
                <v:path arrowok="t"/>
              </v:shape>
            </v:group>
            <v:group style="position:absolute;left:366;top:1510;width:698;height:2" coordorigin="366,1510" coordsize="698,2">
              <v:shape style="position:absolute;left:366;top:1510;width:698;height:2" coordorigin="366,1510" coordsize="698,0" path="m366,1510l1064,1510e" filled="f" stroked="t" strokeweight=".482pt" strokecolor="#000000">
                <v:path arrowok="t"/>
              </v:shape>
            </v:group>
            <v:group style="position:absolute;left:366;top:1654;width:698;height:2" coordorigin="366,1654" coordsize="698,2">
              <v:shape style="position:absolute;left:366;top:1654;width:698;height:2" coordorigin="366,1654" coordsize="698,0" path="m366,1654l1064,1654e" filled="f" stroked="t" strokeweight=".482pt" strokecolor="#000000">
                <v:path arrowok="t"/>
              </v:shape>
            </v:group>
            <v:group style="position:absolute;left:385;top:11729;width:14665;height:2" coordorigin="385,11729" coordsize="14665,2">
              <v:shape style="position:absolute;left:385;top:11729;width:14665;height:2" coordorigin="385,11729" coordsize="14665,0" path="m385,11729l15050,11729e" filled="f" stroked="t" strokeweight="1.445pt" strokecolor="#000000">
                <v:path arrowok="t"/>
              </v:shape>
            </v:group>
            <v:group style="position:absolute;left:2167;top:657;width:5399;height:2" coordorigin="2167,657" coordsize="5399,2">
              <v:shape style="position:absolute;left:2167;top:657;width:5399;height:2" coordorigin="2167,657" coordsize="5399,0" path="m2167,657l7566,657e" filled="f" stroked="t" strokeweight="1.204pt" strokecolor="#000000">
                <v:path arrowok="t"/>
              </v:shape>
            </v:group>
            <v:group style="position:absolute;left:1729;top:819;width:2;height:1103" coordorigin="1729,819" coordsize="2,1103">
              <v:shape style="position:absolute;left:1729;top:819;width:2;height:1103" coordorigin="1729,819" coordsize="0,1103" path="m1729,1922l1729,819e" filled="f" stroked="t" strokeweight="1.204pt" strokecolor="#000000">
                <v:path arrowok="t"/>
              </v:shape>
            </v:group>
            <v:group style="position:absolute;left:8987;top:756;width:2;height:385" coordorigin="8987,756" coordsize="2,385">
              <v:shape style="position:absolute;left:8987;top:756;width:2;height:385" coordorigin="8987,756" coordsize="0,385" path="m8987,1141l8987,756e" filled="f" stroked="t" strokeweight=".722pt" strokecolor="#000000">
                <v:path arrowok="t"/>
              </v:shape>
            </v:group>
            <v:group style="position:absolute;left:5408;top:1103;width:1864;height:2" coordorigin="5408,1103" coordsize="1864,2">
              <v:shape style="position:absolute;left:5408;top:1103;width:1864;height:2" coordorigin="5408,1103" coordsize="1864,0" path="m5408,1103l7272,1103e" filled="f" stroked="t" strokeweight=".482pt" strokecolor="#000000">
                <v:path arrowok="t"/>
              </v:shape>
            </v:group>
            <v:group style="position:absolute;left:10133;top:1120;width:1069;height:2" coordorigin="10133,1120" coordsize="1069,2">
              <v:shape style="position:absolute;left:10133;top:1120;width:1069;height:2" coordorigin="10133,1120" coordsize="1069,0" path="m10133,1120l11202,1120e" filled="f" stroked="t" strokeweight=".482pt" strokecolor="#000000">
                <v:path arrowok="t"/>
              </v:shape>
            </v:group>
            <v:group style="position:absolute;left:5408;top:1069;width:2;height:1021" coordorigin="5408,1069" coordsize="2,1021">
              <v:shape style="position:absolute;left:5408;top:1069;width:2;height:1021" coordorigin="5408,1069" coordsize="0,1021" path="m5408,2090l5408,1069e" filled="f" stroked="t" strokeweight=".963pt" strokecolor="#000000">
                <v:path arrowok="t"/>
              </v:shape>
            </v:group>
            <v:group style="position:absolute;left:10509;top:1291;width:563;height:2" coordorigin="10509,1291" coordsize="563,2">
              <v:shape style="position:absolute;left:10509;top:1291;width:563;height:2" coordorigin="10509,1291" coordsize="563,0" path="m10509,1291l11072,1291e" filled="f" stroked="t" strokeweight=".482pt" strokecolor="#000000">
                <v:path arrowok="t"/>
              </v:shape>
            </v:group>
            <v:group style="position:absolute;left:11195;top:1170;width:2;height:708" coordorigin="11195,1170" coordsize="2,708">
              <v:shape style="position:absolute;left:11195;top:1170;width:2;height:708" coordorigin="11195,1170" coordsize="0,708" path="m11195,1878l11195,1170e" filled="f" stroked="t" strokeweight=".722pt" strokecolor="#000000">
                <v:path arrowok="t"/>
              </v:shape>
            </v:group>
            <v:group style="position:absolute;left:366;top:1370;width:1373;height:2" coordorigin="366,1370" coordsize="1373,2">
              <v:shape style="position:absolute;left:366;top:1370;width:1373;height:2" coordorigin="366,1370" coordsize="1373,0" path="m366,1370l1739,1370e" filled="f" stroked="t" strokeweight=".482pt" strokecolor="#000000">
                <v:path arrowok="t"/>
              </v:shape>
            </v:group>
            <v:group style="position:absolute;left:1103;top:1594;width:2;height:289" coordorigin="1103,1594" coordsize="2,289">
              <v:shape style="position:absolute;left:1103;top:1594;width:2;height:289" coordorigin="1103,1594" coordsize="0,289" path="m1103,1883l1103,1594e" filled="f" stroked="t" strokeweight=".963pt" strokecolor="#000000">
                <v:path arrowok="t"/>
              </v:shape>
            </v:group>
            <v:group style="position:absolute;left:11060;top:1334;width:2;height:1247" coordorigin="11060,1334" coordsize="2,1247">
              <v:shape style="position:absolute;left:11060;top:1334;width:2;height:1247" coordorigin="11060,1334" coordsize="0,1247" path="m11060,2581l11060,1334e" filled="f" stroked="t" strokeweight=".963pt" strokecolor="#000000">
                <v:path arrowok="t"/>
              </v:shape>
            </v:group>
            <v:group style="position:absolute;left:1416;top:1700;width:2;height:183" coordorigin="1416,1700" coordsize="2,183">
              <v:shape style="position:absolute;left:1416;top:1700;width:2;height:183" coordorigin="1416,1700" coordsize="0,183" path="m1416,1883l1416,1700e" filled="f" stroked="t" strokeweight=".963pt" strokecolor="#000000">
                <v:path arrowok="t"/>
              </v:shape>
            </v:group>
            <v:group style="position:absolute;left:8789;top:2355;width:679;height:2" coordorigin="8789,2355" coordsize="679,2">
              <v:shape style="position:absolute;left:8789;top:2355;width:679;height:2" coordorigin="8789,2355" coordsize="679,0" path="m8789,2355l9468,2355e" filled="f" stroked="t" strokeweight=".722pt" strokecolor="#000000">
                <v:path arrowok="t"/>
              </v:shape>
            </v:group>
            <v:group style="position:absolute;left:11188;top:2114;width:2;height:636" coordorigin="11188,2114" coordsize="2,636">
              <v:shape style="position:absolute;left:11188;top:2114;width:2;height:636" coordorigin="11188,2114" coordsize="0,636" path="m11188,2750l11188,2114e" filled="f" stroked="t" strokeweight=".963pt" strokecolor="#000000">
                <v:path arrowok="t"/>
              </v:shape>
            </v:group>
            <v:group style="position:absolute;left:6596;top:2114;width:2;height:1141" coordorigin="6596,2114" coordsize="2,1141">
              <v:shape style="position:absolute;left:6596;top:2114;width:2;height:1141" coordorigin="6596,2114" coordsize="0,1141" path="m6596,3256l6596,2114e" filled="f" stroked="t" strokeweight=".722pt" strokecolor="#000000">
                <v:path arrowok="t"/>
              </v:shape>
            </v:group>
            <v:group style="position:absolute;left:6853;top:2560;width:799;height:2" coordorigin="6853,2560" coordsize="799,2">
              <v:shape style="position:absolute;left:6853;top:2560;width:799;height:2" coordorigin="6853,2560" coordsize="799,0" path="m6853,2560l7653,2560e" filled="f" stroked="t" strokeweight=".482pt" strokecolor="#000000">
                <v:path arrowok="t"/>
              </v:shape>
            </v:group>
            <v:group style="position:absolute;left:10258;top:2574;width:824;height:2" coordorigin="10258,2574" coordsize="824,2">
              <v:shape style="position:absolute;left:10258;top:2574;width:824;height:2" coordorigin="10258,2574" coordsize="824,0" path="m10258,2574l11082,2574e" filled="f" stroked="t" strokeweight=".482pt" strokecolor="#000000">
                <v:path arrowok="t"/>
              </v:shape>
            </v:group>
            <v:group style="position:absolute;left:11590;top:2114;width:2;height:1570" coordorigin="11590,2114" coordsize="2,1570">
              <v:shape style="position:absolute;left:11590;top:2114;width:2;height:1570" coordorigin="11590,2114" coordsize="0,1570" path="m11590,3684l11590,2114e" filled="f" stroked="t" strokeweight=".722pt" strokecolor="#000000">
                <v:path arrowok="t"/>
              </v:shape>
            </v:group>
            <v:group style="position:absolute;left:11636;top:2579;width:2885;height:2" coordorigin="11636,2579" coordsize="2885,2">
              <v:shape style="position:absolute;left:11636;top:2579;width:2885;height:2" coordorigin="11636,2579" coordsize="2885,0" path="m11636,2579l14520,2579e" filled="f" stroked="t" strokeweight=".482pt" strokecolor="#000000">
                <v:path arrowok="t"/>
              </v:shape>
            </v:group>
            <v:group style="position:absolute;left:8695;top:2528;width:2;height:144" coordorigin="8695,2528" coordsize="2,144">
              <v:shape style="position:absolute;left:8695;top:2528;width:2;height:144" coordorigin="8695,2528" coordsize="0,144" path="m8695,2673l8695,2528e" filled="f" stroked="t" strokeweight=".722pt" strokecolor="#000000">
                <v:path arrowok="t"/>
              </v:shape>
            </v:group>
            <v:group style="position:absolute;left:6733;top:3246;width:217;height:2" coordorigin="6733,3246" coordsize="217,2">
              <v:shape style="position:absolute;left:6733;top:3246;width:217;height:2" coordorigin="6733,3246" coordsize="217,0" path="m6733,3246l6950,3246e" filled="f" stroked="t" strokeweight=".482pt" strokecolor="#000000">
                <v:path arrowok="t"/>
              </v:shape>
            </v:group>
            <v:group style="position:absolute;left:11460;top:2042;width:2;height:1565" coordorigin="11460,2042" coordsize="2,1565">
              <v:shape style="position:absolute;left:11460;top:2042;width:2;height:1565" coordorigin="11460,2042" coordsize="0,1565" path="m11460,3607l11460,2042e" filled="f" stroked="t" strokeweight=".722pt" strokecolor="#000000">
                <v:path arrowok="t"/>
              </v:shape>
            </v:group>
            <v:group style="position:absolute;left:10143;top:3593;width:1339;height:2" coordorigin="10143,3593" coordsize="1339,2">
              <v:shape style="position:absolute;left:10143;top:3593;width:1339;height:2" coordorigin="10143,3593" coordsize="1339,0" path="m10143,3593l11481,3593e" filled="f" stroked="t" strokeweight=".482pt" strokecolor="#000000">
                <v:path arrowok="t"/>
              </v:shape>
            </v:group>
            <v:group style="position:absolute;left:1064;top:3660;width:934;height:2" coordorigin="1064,3660" coordsize="934,2">
              <v:shape style="position:absolute;left:1064;top:3660;width:934;height:2" coordorigin="1064,3660" coordsize="934,0" path="m1064,3660l1999,3660e" filled="f" stroked="t" strokeweight=".482pt" strokecolor="#000000">
                <v:path arrowok="t"/>
              </v:shape>
            </v:group>
            <v:group style="position:absolute;left:4744;top:3675;width:183;height:2" coordorigin="4744,3675" coordsize="183,2">
              <v:shape style="position:absolute;left:4744;top:3675;width:183;height:2" coordorigin="4744,3675" coordsize="183,0" path="m4744,3675l4927,3675e" filled="f" stroked="t" strokeweight=".482pt" strokecolor="#000000">
                <v:path arrowok="t"/>
              </v:shape>
            </v:group>
            <v:group style="position:absolute;left:1091;top:3631;width:2;height:2514" coordorigin="1091,3631" coordsize="2,2514">
              <v:shape style="position:absolute;left:1091;top:3631;width:2;height:2514" coordorigin="1091,3631" coordsize="0,2514" path="m1091,6145l1091,3631e" filled="f" stroked="t" strokeweight=".963pt" strokecolor="#000000">
                <v:path arrowok="t"/>
              </v:shape>
            </v:group>
            <v:group style="position:absolute;left:7735;top:3906;width:645;height:2" coordorigin="7735,3906" coordsize="645,2">
              <v:shape style="position:absolute;left:7735;top:3906;width:645;height:2" coordorigin="7735,3906" coordsize="645,0" path="m7735,3906l8380,3906e" filled="f" stroked="t" strokeweight=".722pt" strokecolor="#000000">
                <v:path arrowok="t"/>
              </v:shape>
            </v:group>
            <v:group style="position:absolute;left:8881;top:3906;width:135;height:2" coordorigin="8881,3906" coordsize="135,2">
              <v:shape style="position:absolute;left:8881;top:3906;width:135;height:2" coordorigin="8881,3906" coordsize="135,0" path="m8881,3906l9016,3906e" filled="f" stroked="t" strokeweight=".482pt" strokecolor="#000000">
                <v:path arrowok="t"/>
              </v:shape>
            </v:group>
            <v:group style="position:absolute;left:9774;top:3708;width:2;height:790" coordorigin="9774,3708" coordsize="2,790">
              <v:shape style="position:absolute;left:9774;top:3708;width:2;height:790" coordorigin="9774,3708" coordsize="0,790" path="m9774,4498l9774,3708e" filled="f" stroked="t" strokeweight=".722pt" strokecolor="#000000">
                <v:path arrowok="t"/>
              </v:shape>
            </v:group>
            <v:group style="position:absolute;left:10740;top:3824;width:2;height:785" coordorigin="10740,3824" coordsize="2,785">
              <v:shape style="position:absolute;left:10740;top:3824;width:2;height:785" coordorigin="10740,3824" coordsize="0,785" path="m10740,4609l10740,3824e" filled="f" stroked="t" strokeweight=".722pt" strokecolor="#000000">
                <v:path arrowok="t"/>
              </v:shape>
            </v:group>
            <v:group style="position:absolute;left:1170;top:4171;width:2495;height:2" coordorigin="1170,4171" coordsize="2495,2">
              <v:shape style="position:absolute;left:1170;top:4171;width:2495;height:2" coordorigin="1170,4171" coordsize="2495,0" path="m1170,4171l3665,4171e" filled="f" stroked="t" strokeweight=".482pt" strokecolor="#000000">
                <v:path arrowok="t"/>
              </v:shape>
            </v:group>
            <v:group style="position:absolute;left:4879;top:4171;width:2803;height:2" coordorigin="4879,4171" coordsize="2803,2">
              <v:shape style="position:absolute;left:4879;top:4171;width:2803;height:2" coordorigin="4879,4171" coordsize="2803,0" path="m4879,4171l7682,4171e" filled="f" stroked="t" strokeweight=".482pt" strokecolor="#000000">
                <v:path arrowok="t"/>
              </v:shape>
            </v:group>
            <v:group style="position:absolute;left:7670;top:4002;width:2;height:583" coordorigin="7670,4002" coordsize="2,583">
              <v:shape style="position:absolute;left:7670;top:4002;width:2;height:583" coordorigin="7670,4002" coordsize="0,583" path="m7670,4585l7670,4002e" filled="f" stroked="t" strokeweight=".963pt" strokecolor="#000000">
                <v:path arrowok="t"/>
              </v:shape>
            </v:group>
            <v:group style="position:absolute;left:5408;top:4294;width:1238;height:2" coordorigin="5408,4294" coordsize="1238,2">
              <v:shape style="position:absolute;left:5408;top:4294;width:1238;height:2" coordorigin="5408,4294" coordsize="1238,0" path="m5408,4294l6646,4294e" filled="f" stroked="t" strokeweight=".482pt" strokecolor="#000000">
                <v:path arrowok="t"/>
              </v:shape>
            </v:group>
            <v:group style="position:absolute;left:8247;top:4151;width:2;height:433" coordorigin="8247,4151" coordsize="2,433">
              <v:shape style="position:absolute;left:8247;top:4151;width:2;height:433" coordorigin="8247,4151" coordsize="0,433" path="m8247,4585l8247,4151e" filled="f" stroked="t" strokeweight=".963pt" strokecolor="#000000">
                <v:path arrowok="t"/>
              </v:shape>
            </v:group>
            <v:group style="position:absolute;left:8558;top:4151;width:2;height:433" coordorigin="8558,4151" coordsize="2,433">
              <v:shape style="position:absolute;left:8558;top:4151;width:2;height:433" coordorigin="8558,4151" coordsize="0,433" path="m8558,4585l8558,4151e" filled="f" stroked="t" strokeweight=".722pt" strokecolor="#000000">
                <v:path arrowok="t"/>
              </v:shape>
            </v:group>
            <v:group style="position:absolute;left:5714;top:4402;width:2;height:2114" coordorigin="5714,4402" coordsize="2,2114">
              <v:shape style="position:absolute;left:5714;top:4402;width:2;height:2114" coordorigin="5714,4402" coordsize="0,2114" path="m5714,6516l5714,4402e" filled="f" stroked="t" strokeweight=".963pt" strokecolor="#000000">
                <v:path arrowok="t"/>
              </v:shape>
            </v:group>
            <v:group style="position:absolute;left:7913;top:4147;width:2;height:799" coordorigin="7913,4147" coordsize="2,799">
              <v:shape style="position:absolute;left:7913;top:4147;width:2;height:799" coordorigin="7913,4147" coordsize="0,799" path="m7913,4946l7913,4147e" filled="f" stroked="t" strokeweight=".963pt" strokecolor="#000000">
                <v:path arrowok="t"/>
              </v:shape>
            </v:group>
            <v:group style="position:absolute;left:8881;top:4544;width:1170;height:2" coordorigin="8881,4544" coordsize="1170,2">
              <v:shape style="position:absolute;left:8881;top:4544;width:1170;height:2" coordorigin="8881,4544" coordsize="1170,0" path="m8881,4544l10051,4544e" filled="f" stroked="t" strokeweight=".482pt" strokecolor="#000000">
                <v:path arrowok="t"/>
              </v:shape>
            </v:group>
            <v:group style="position:absolute;left:11226;top:4546;width:1435;height:2" coordorigin="11226,4546" coordsize="1435,2">
              <v:shape style="position:absolute;left:11226;top:4546;width:1435;height:2" coordorigin="11226,4546" coordsize="1435,0" path="m11226,4546l12661,4546e" filled="f" stroked="t" strokeweight=".722pt" strokecolor="#000000">
                <v:path arrowok="t"/>
              </v:shape>
            </v:group>
            <v:group style="position:absolute;left:12529;top:4647;width:2;height:1551" coordorigin="12529,4647" coordsize="2,1551">
              <v:shape style="position:absolute;left:12529;top:4647;width:2;height:1551" coordorigin="12529,4647" coordsize="0,1551" path="m12529,6198l12529,4647e" filled="f" stroked="t" strokeweight=".722pt" strokecolor="#000000">
                <v:path arrowok="t"/>
              </v:shape>
            </v:group>
            <v:group style="position:absolute;left:9153;top:4715;width:2;height:3203" coordorigin="9153,4715" coordsize="2,3203">
              <v:shape style="position:absolute;left:9153;top:4715;width:2;height:3203" coordorigin="9153,4715" coordsize="0,3203" path="m9153,7918l9153,4715e" filled="f" stroked="t" strokeweight=".963pt" strokecolor="#000000">
                <v:path arrowok="t"/>
              </v:shape>
            </v:group>
            <v:group style="position:absolute;left:10740;top:4903;width:2;height:347" coordorigin="10740,4903" coordsize="2,347">
              <v:shape style="position:absolute;left:10740;top:4903;width:2;height:347" coordorigin="10740,4903" coordsize="0,347" path="m10740,5249l10740,4903e" filled="f" stroked="t" strokeweight=".722pt" strokecolor="#000000">
                <v:path arrowok="t"/>
              </v:shape>
            </v:group>
            <v:group style="position:absolute;left:3744;top:3949;width:2;height:5620" coordorigin="3744,3949" coordsize="2,5620">
              <v:shape style="position:absolute;left:3744;top:3949;width:2;height:5620" coordorigin="3744,3949" coordsize="0,5620" path="m3744,3949l3744,9569e" filled="f" stroked="t" strokeweight=".722pt" strokecolor="#000000">
                <v:path arrowok="t"/>
              </v:shape>
            </v:group>
            <v:group style="position:absolute;left:9461;top:4667;width:2;height:3256" coordorigin="9461,4667" coordsize="2,3256">
              <v:shape style="position:absolute;left:9461;top:4667;width:2;height:3256" coordorigin="9461,4667" coordsize="0,3256" path="m9461,7922l9461,4667e" filled="f" stroked="t" strokeweight=".963pt" strokecolor="#000000">
                <v:path arrowok="t"/>
              </v:shape>
            </v:group>
            <v:group style="position:absolute;left:5351;top:4267;width:2;height:2037" coordorigin="5351,4267" coordsize="2,2037">
              <v:shape style="position:absolute;left:5351;top:4267;width:2;height:2037" coordorigin="5351,4267" coordsize="0,2037" path="m5351,6304l5351,4267e" filled="f" stroked="t" strokeweight=".963pt" strokecolor="#000000">
                <v:path arrowok="t"/>
              </v:shape>
            </v:group>
            <v:group style="position:absolute;left:8780;top:5461;width:2;height:877" coordorigin="8780,5461" coordsize="2,877">
              <v:shape style="position:absolute;left:8780;top:5461;width:2;height:877" coordorigin="8780,5461" coordsize="0,877" path="m8780,6338l8780,5461e" filled="f" stroked="t" strokeweight=".963pt" strokecolor="#000000">
                <v:path arrowok="t"/>
              </v:shape>
            </v:group>
            <v:group style="position:absolute;left:6372;top:5721;width:2;height:1165" coordorigin="6372,5721" coordsize="2,1165">
              <v:shape style="position:absolute;left:6372;top:5721;width:2;height:1165" coordorigin="6372,5721" coordsize="0,1165" path="m6372,6887l6372,5721e" filled="f" stroked="t" strokeweight=".963pt" strokecolor="#000000">
                <v:path arrowok="t"/>
              </v:shape>
            </v:group>
            <v:group style="position:absolute;left:10711;top:6326;width:1334;height:2" coordorigin="10711,6326" coordsize="1334,2">
              <v:shape style="position:absolute;left:10711;top:6326;width:1334;height:2" coordorigin="10711,6326" coordsize="1334,0" path="m10711,6326l12045,6326e" filled="f" stroked="t" strokeweight=".482pt" strokecolor="#000000">
                <v:path arrowok="t"/>
              </v:shape>
            </v:group>
            <v:group style="position:absolute;left:4395;top:5461;width:2;height:1055" coordorigin="4395,5461" coordsize="2,1055">
              <v:shape style="position:absolute;left:4395;top:5461;width:2;height:1055" coordorigin="4395,5461" coordsize="0,1055" path="m4395,6516l4395,5461e" filled="f" stroked="t" strokeweight=".963pt" strokecolor="#000000">
                <v:path arrowok="t"/>
              </v:shape>
            </v:group>
            <v:group style="position:absolute;left:10735;top:6376;width:2;height:183" coordorigin="10735,6376" coordsize="2,183">
              <v:shape style="position:absolute;left:10735;top:6376;width:2;height:183" coordorigin="10735,6376" coordsize="0,183" path="m10735,6559l10735,6376e" filled="f" stroked="t" strokeweight=".963pt" strokecolor="#000000">
                <v:path arrowok="t"/>
              </v:shape>
            </v:group>
            <v:group style="position:absolute;left:11905;top:6376;width:2;height:771" coordorigin="11905,6376" coordsize="2,771">
              <v:shape style="position:absolute;left:11905;top:6376;width:2;height:771" coordorigin="11905,6376" coordsize="0,771" path="m11905,7147l11905,6376e" filled="f" stroked="t" strokeweight=".722pt" strokecolor="#000000">
                <v:path arrowok="t"/>
              </v:shape>
            </v:group>
            <v:group style="position:absolute;left:12043;top:6425;width:2;height:2105" coordorigin="12043,6425" coordsize="2,2105">
              <v:shape style="position:absolute;left:12043;top:6425;width:2;height:2105" coordorigin="12043,6425" coordsize="0,2105" path="m12043,8529l12043,6425e" filled="f" stroked="t" strokeweight=".722pt" strokecolor="#000000">
                <v:path arrowok="t"/>
              </v:shape>
            </v:group>
            <v:group style="position:absolute;left:6343;top:6863;width:2586;height:2" coordorigin="6343,6863" coordsize="2586,2">
              <v:shape style="position:absolute;left:6343;top:6863;width:2586;height:2" coordorigin="6343,6863" coordsize="2586,0" path="m6343,6863l8929,6863e" filled="f" stroked="t" strokeweight=".722pt" strokecolor="#000000">
                <v:path arrowok="t"/>
              </v:shape>
            </v:group>
            <v:group style="position:absolute;left:6487;top:6858;width:592;height:2" coordorigin="6487,6858" coordsize="592,2">
              <v:shape style="position:absolute;left:6487;top:6858;width:592;height:2" coordorigin="6487,6858" coordsize="592,0" path="m6487,6858l7080,6858e" filled="f" stroked="t" strokeweight=".482pt" strokecolor="#000000">
                <v:path arrowok="t"/>
              </v:shape>
            </v:group>
            <v:group style="position:absolute;left:8515;top:6858;width:188;height:2" coordorigin="8515,6858" coordsize="188,2">
              <v:shape style="position:absolute;left:8515;top:6858;width:188;height:2" coordorigin="8515,6858" coordsize="188,0" path="m8515,6858l8703,6858e" filled="f" stroked="t" strokeweight=".482pt" strokecolor="#000000">
                <v:path arrowok="t"/>
              </v:shape>
            </v:group>
            <v:group style="position:absolute;left:12613;top:6940;width:597;height:2" coordorigin="12613,6940" coordsize="597,2">
              <v:shape style="position:absolute;left:12613;top:6940;width:597;height:2" coordorigin="12613,6940" coordsize="597,0" path="m12613,6940l13210,6940e" filled="f" stroked="t" strokeweight=".482pt" strokecolor="#000000">
                <v:path arrowok="t"/>
              </v:shape>
            </v:group>
            <v:group style="position:absolute;left:5736;top:7903;width:3742;height:2" coordorigin="5736,7903" coordsize="3742,2">
              <v:shape style="position:absolute;left:5736;top:7903;width:3742;height:2" coordorigin="5736,7903" coordsize="3742,0" path="m5736,7903l9478,7903e" filled="f" stroked="t" strokeweight=".482pt" strokecolor="#000000">
                <v:path arrowok="t"/>
              </v:shape>
            </v:group>
            <v:group style="position:absolute;left:14229;top:7648;width:2;height:356" coordorigin="14229,7648" coordsize="2,356">
              <v:shape style="position:absolute;left:14229;top:7648;width:2;height:356" coordorigin="14229,7648" coordsize="0,356" path="m14229,8004l14229,7648e" filled="f" stroked="t" strokeweight=".722pt" strokecolor="#000000">
                <v:path arrowok="t"/>
              </v:shape>
            </v:group>
            <v:group style="position:absolute;left:1088;top:6256;width:2;height:3574" coordorigin="1088,6256" coordsize="2,3574">
              <v:shape style="position:absolute;left:1088;top:6256;width:2;height:3574" coordorigin="1088,6256" coordsize="0,3574" path="m1088,9830l1088,6256e" filled="f" stroked="t" strokeweight=".963pt" strokecolor="#000000">
                <v:path arrowok="t"/>
              </v:shape>
            </v:group>
            <v:group style="position:absolute;left:11900;top:7956;width:2;height:568" coordorigin="11900,7956" coordsize="2,568">
              <v:shape style="position:absolute;left:11900;top:7956;width:2;height:568" coordorigin="11900,7956" coordsize="0,568" path="m11900,8524l11900,7956e" filled="f" stroked="t" strokeweight=".722pt" strokecolor="#000000">
                <v:path arrowok="t"/>
              </v:shape>
            </v:group>
            <v:group style="position:absolute;left:4778;top:8091;width:2;height:621" coordorigin="4778,8091" coordsize="2,621">
              <v:shape style="position:absolute;left:4778;top:8091;width:2;height:621" coordorigin="4778,8091" coordsize="0,621" path="m4778,8712l4778,8091e" filled="f" stroked="t" strokeweight=".963pt" strokecolor="#000000">
                <v:path arrowok="t"/>
              </v:shape>
            </v:group>
            <v:group style="position:absolute;left:7234;top:8626;width:2;height:159" coordorigin="7234,8626" coordsize="2,159">
              <v:shape style="position:absolute;left:7234;top:8626;width:2;height:159" coordorigin="7234,8626" coordsize="0,159" path="m7234,8784l7234,8626e" filled="f" stroked="t" strokeweight=".722pt" strokecolor="#000000">
                <v:path arrowok="t"/>
              </v:shape>
            </v:group>
            <v:group style="position:absolute;left:9774;top:4667;width:2;height:4171" coordorigin="9774,4667" coordsize="2,4171">
              <v:shape style="position:absolute;left:9774;top:4667;width:2;height:4171" coordorigin="9774,4667" coordsize="0,4171" path="m9774,8837l9774,4667e" filled="f" stroked="t" strokeweight=".722pt" strokecolor="#000000">
                <v:path arrowok="t"/>
              </v:shape>
            </v:group>
            <v:group style="position:absolute;left:7506;top:8784;width:2;height:1175" coordorigin="7506,8784" coordsize="2,1175">
              <v:shape style="position:absolute;left:7506;top:8784;width:2;height:1175" coordorigin="7506,8784" coordsize="0,1175" path="m7506,9960l7506,8784e" filled="f" stroked="t" strokeweight=".722pt" strokecolor="#000000">
                <v:path arrowok="t"/>
              </v:shape>
            </v:group>
            <v:group style="position:absolute;left:9151;top:7937;width:2;height:3029" coordorigin="9151,7937" coordsize="2,3029">
              <v:shape style="position:absolute;left:9151;top:7937;width:2;height:3029" coordorigin="9151,7937" coordsize="0,3029" path="m9151,10966l9151,7937e" filled="f" stroked="t" strokeweight=".963pt" strokecolor="#000000">
                <v:path arrowok="t"/>
              </v:shape>
            </v:group>
            <v:group style="position:absolute;left:1064;top:9813;width:2259;height:2" coordorigin="1064,9813" coordsize="2259,2">
              <v:shape style="position:absolute;left:1064;top:9813;width:2259;height:2" coordorigin="1064,9813" coordsize="2259,0" path="m1064,9813l3323,9813e" filled="f" stroked="t" strokeweight=".482pt" strokecolor="#000000">
                <v:path arrowok="t"/>
              </v:shape>
            </v:group>
            <v:group style="position:absolute;left:6179;top:9931;width:207;height:2" coordorigin="6179,9931" coordsize="207,2">
              <v:shape style="position:absolute;left:6179;top:9931;width:207;height:2" coordorigin="6179,9931" coordsize="207,0" path="m6179,9931l6386,9931e" filled="f" stroked="t" strokeweight=".241pt" strokecolor="#000000">
                <v:path arrowok="t"/>
              </v:shape>
            </v:group>
            <v:group style="position:absolute;left:9153;top:8905;width:2;height:1069" coordorigin="9153,8905" coordsize="2,1069">
              <v:shape style="position:absolute;left:9153;top:8905;width:2;height:1069" coordorigin="9153,8905" coordsize="0,1069" path="m9153,9974l9153,8905e" filled="f" stroked="t" strokeweight=".722pt" strokecolor="#000000">
                <v:path arrowok="t"/>
              </v:shape>
            </v:group>
            <v:group style="position:absolute;left:4922;top:9950;width:2;height:973" coordorigin="4922,9950" coordsize="2,973">
              <v:shape style="position:absolute;left:4922;top:9950;width:2;height:973" coordorigin="4922,9950" coordsize="0,973" path="m4922,10923l4922,9950e" filled="f" stroked="t" strokeweight=".963pt" strokecolor="#000000">
                <v:path arrowok="t"/>
              </v:shape>
            </v:group>
            <v:group style="position:absolute;left:5163;top:10133;width:2302;height:2" coordorigin="5163,10133" coordsize="2302,2">
              <v:shape style="position:absolute;left:5163;top:10133;width:2302;height:2" coordorigin="5163,10133" coordsize="2302,0" path="m5163,10133l7465,10133e" filled="f" stroked="t" strokeweight=".482pt" strokecolor="#000000">
                <v:path arrowok="t"/>
              </v:shape>
            </v:group>
            <v:group style="position:absolute;left:6338;top:10128;width:563;height:2" coordorigin="6338,10128" coordsize="563,2">
              <v:shape style="position:absolute;left:6338;top:10128;width:563;height:2" coordorigin="6338,10128" coordsize="563,0" path="m6338,10128l6901,10128e" filled="f" stroked="t" strokeweight=".482pt" strokecolor="#000000">
                <v:path arrowok="t"/>
              </v:shape>
            </v:group>
            <v:group style="position:absolute;left:10015;top:9902;width:2;height:178" coordorigin="10015,9902" coordsize="2,178">
              <v:shape style="position:absolute;left:10015;top:9902;width:2;height:178" coordorigin="10015,9902" coordsize="0,178" path="m10015,10080l10015,9902e" filled="f" stroked="t" strokeweight=".722pt" strokecolor="#000000">
                <v:path arrowok="t"/>
              </v:shape>
            </v:group>
            <v:group style="position:absolute;left:12618;top:10208;width:597;height:2" coordorigin="12618,10208" coordsize="597,2">
              <v:shape style="position:absolute;left:12618;top:10208;width:597;height:2" coordorigin="12618,10208" coordsize="597,0" path="m12618,10208l13215,10208e" filled="f" stroked="t" strokeweight=".482pt" strokecolor="#000000">
                <v:path arrowok="t"/>
              </v:shape>
            </v:group>
            <v:group style="position:absolute;left:12512;top:10446;width:1464;height:2" coordorigin="12512,10446" coordsize="1464,2">
              <v:shape style="position:absolute;left:12512;top:10446;width:1464;height:2" coordorigin="12512,10446" coordsize="1464,0" path="m12512,10446l13976,10446e" filled="f" stroked="t" strokeweight=".482pt" strokecolor="#000000">
                <v:path arrowok="t"/>
              </v:shape>
            </v:group>
            <v:group style="position:absolute;left:13964;top:6689;width:2;height:3766" coordorigin="13964,6689" coordsize="2,3766">
              <v:shape style="position:absolute;left:13964;top:6689;width:2;height:3766" coordorigin="13964,6689" coordsize="0,3766" path="m13964,10456l13964,6689e" filled="f" stroked="t" strokeweight=".963pt" strokecolor="#000000">
                <v:path arrowok="t"/>
              </v:shape>
            </v:group>
            <v:group style="position:absolute;left:13186;top:10588;width:1353;height:2" coordorigin="13186,10588" coordsize="1353,2">
              <v:shape style="position:absolute;left:13186;top:10588;width:1353;height:2" coordorigin="13186,10588" coordsize="1353,0" path="m13186,10588l14540,10588e" filled="f" stroked="t" strokeweight=".963pt" strokecolor="#000000">
                <v:path arrowok="t"/>
              </v:shape>
            </v:group>
            <v:group style="position:absolute;left:13198;top:10576;width:2;height:641" coordorigin="13198,10576" coordsize="2,641">
              <v:shape style="position:absolute;left:13198;top:10576;width:2;height:641" coordorigin="13198,10576" coordsize="0,641" path="m13198,11217l13198,10576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.,.</w:t>
      </w:r>
      <w:r>
        <w:rPr>
          <w:rFonts w:ascii="Segoe UI" w:hAnsi="Segoe UI" w:cs="Segoe UI" w:eastAsia="Segoe UI"/>
          <w:sz w:val="5"/>
          <w:szCs w:val="5"/>
          <w:spacing w:val="-6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62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0"/>
        </w:rPr>
        <w:t>No</w:t>
      </w:r>
      <w:r>
        <w:rPr>
          <w:rFonts w:ascii="Segoe UI" w:hAnsi="Segoe UI" w:cs="Segoe UI" w:eastAsia="Segoe UI"/>
          <w:sz w:val="9"/>
          <w:szCs w:val="9"/>
          <w:spacing w:val="5"/>
          <w:w w:val="10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0"/>
        </w:rPr>
        <w:t>MO.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TWAct: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4"/>
          <w:position w:val="0"/>
        </w:rPr>
        <w:t>hM.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7638" w:right="-20"/>
        <w:jc w:val="left"/>
        <w:tabs>
          <w:tab w:pos="12980" w:val="left"/>
          <w:tab w:pos="139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w w:val="94"/>
          <w:position w:val="-2"/>
        </w:rPr>
      </w:r>
      <w:r>
        <w:rPr>
          <w:rFonts w:ascii="Segoe UI" w:hAnsi="Segoe UI" w:cs="Segoe UI" w:eastAsia="Segoe UI"/>
          <w:sz w:val="9"/>
          <w:szCs w:val="9"/>
          <w:w w:val="94"/>
          <w:u w:val="single" w:color="0000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2"/>
        </w:rPr>
      </w:r>
      <w:r>
        <w:rPr>
          <w:rFonts w:ascii="Segoe UI" w:hAnsi="Segoe UI" w:cs="Segoe UI" w:eastAsia="Segoe UI"/>
          <w:sz w:val="9"/>
          <w:szCs w:val="9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-10"/>
          <w:w w:val="281"/>
          <w:position w:val="-2"/>
        </w:rPr>
        <w:t>··-</w:t>
      </w:r>
      <w:r>
        <w:rPr>
          <w:rFonts w:ascii="Segoe UI" w:hAnsi="Segoe UI" w:cs="Segoe UI" w:eastAsia="Segoe UI"/>
          <w:sz w:val="9"/>
          <w:szCs w:val="9"/>
          <w:spacing w:val="0"/>
          <w:w w:val="281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17"/>
          <w:w w:val="170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-12"/>
          <w:w w:val="170"/>
          <w:position w:val="-1"/>
        </w:rPr>
        <w:t>•</w:t>
      </w:r>
      <w:r>
        <w:rPr>
          <w:rFonts w:ascii="Segoe UI" w:hAnsi="Segoe UI" w:cs="Segoe UI" w:eastAsia="Segoe UI"/>
          <w:sz w:val="14"/>
          <w:szCs w:val="14"/>
          <w:spacing w:val="12"/>
          <w:w w:val="170"/>
          <w:position w:val="-1"/>
        </w:rPr>
        <w:t>,.J</w:t>
      </w:r>
      <w:r>
        <w:rPr>
          <w:rFonts w:ascii="Segoe UI" w:hAnsi="Segoe UI" w:cs="Segoe UI" w:eastAsia="Segoe UI"/>
          <w:sz w:val="14"/>
          <w:szCs w:val="14"/>
          <w:spacing w:val="-8"/>
          <w:w w:val="170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7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38"/>
          <w:w w:val="17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-3</w:t>
      </w:r>
      <w:r>
        <w:rPr>
          <w:rFonts w:ascii="Segoe UI" w:hAnsi="Segoe UI" w:cs="Segoe UI" w:eastAsia="Segoe UI"/>
          <w:sz w:val="14"/>
          <w:szCs w:val="14"/>
          <w:spacing w:val="5"/>
          <w:w w:val="114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88" w:lineRule="exact"/>
        <w:ind w:left="7670" w:right="6884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7"/>
          <w:position w:val="2"/>
        </w:rPr>
        <w:t>..</w:t>
      </w:r>
      <w:r>
        <w:rPr>
          <w:rFonts w:ascii="Segoe UI" w:hAnsi="Segoe UI" w:cs="Segoe UI" w:eastAsia="Segoe UI"/>
          <w:sz w:val="21"/>
          <w:szCs w:val="21"/>
          <w:spacing w:val="-10"/>
          <w:w w:val="137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-10"/>
          <w:w w:val="89"/>
          <w:position w:val="2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480" w:h="12400" w:orient="landscape"/>
          <w:pgMar w:top="1480" w:bottom="280" w:left="260" w:right="380"/>
        </w:sectPr>
      </w:pPr>
      <w:rPr/>
    </w:p>
    <w:p>
      <w:pPr>
        <w:spacing w:before="75" w:after="0" w:line="192" w:lineRule="exact"/>
        <w:ind w:right="92"/>
        <w:jc w:val="righ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36.240803pt;margin-top:36.481586pt;width:734.327777pt;height:555.651876pt;mso-position-horizontal-relative:page;mso-position-vertical-relative:page;z-index:-19367" coordorigin="725,730" coordsize="14687,11113">
            <v:shape style="position:absolute;left:1387;top:3718;width:14024;height:8110" type="#_x0000_t75">
              <v:imagedata r:id="rId210" o:title=""/>
            </v:shape>
            <v:shape style="position:absolute;left:5490;top:1888;width:424;height:751" type="#_x0000_t75">
              <v:imagedata r:id="rId211" o:title=""/>
            </v:shape>
            <v:shape style="position:absolute;left:6916;top:771;width:8476;height:2369" type="#_x0000_t75">
              <v:imagedata r:id="rId212" o:title=""/>
            </v:shape>
            <v:group style="position:absolute;left:2350;top:744;width:5673;height:2" coordorigin="2350,744" coordsize="5673,2">
              <v:shape style="position:absolute;left:2350;top:744;width:5673;height:2" coordorigin="2350,744" coordsize="5673,0" path="m2350,744l8024,744e" filled="f" stroked="t" strokeweight="1.444816pt" strokecolor="#000000">
                <v:path arrowok="t"/>
              </v:shape>
            </v:group>
            <v:group style="position:absolute;left:5668;top:1182;width:1271;height:2" coordorigin="5668,1182" coordsize="1271,2">
              <v:shape style="position:absolute;left:5668;top:1182;width:1271;height:2" coordorigin="5668,1182" coordsize="1271,0" path="m5668,1182l6940,1182e" filled="f" stroked="t" strokeweight=".722408pt" strokecolor="#000000">
                <v:path arrowok="t"/>
              </v:shape>
            </v:group>
            <v:group style="position:absolute;left:5774;top:1346;width:1180;height:2" coordorigin="5774,1346" coordsize="1180,2">
              <v:shape style="position:absolute;left:5774;top:1346;width:1180;height:2" coordorigin="5774,1346" coordsize="1180,0" path="m5774,1346l6954,1346e" filled="f" stroked="t" strokeweight=".722408pt" strokecolor="#000000">
                <v:path arrowok="t"/>
              </v:shape>
            </v:group>
            <v:group style="position:absolute;left:5709;top:1151;width:2;height:1007" coordorigin="5709,1151" coordsize="2,1007">
              <v:shape style="position:absolute;left:5709;top:1151;width:2;height:1007" coordorigin="5709,1151" coordsize="0,1007" path="m5709,2158l5709,1151e" filled="f" stroked="t" strokeweight=".240803pt" strokecolor="#000000">
                <v:path arrowok="t"/>
              </v:shape>
            </v:group>
            <v:group style="position:absolute;left:8298;top:742;width:5620;height:2" coordorigin="8298,742" coordsize="5620,2">
              <v:shape style="position:absolute;left:8298;top:742;width:5620;height:2" coordorigin="8298,742" coordsize="5620,0" path="m8298,742l13918,742e" filled="f" stroked="t" strokeweight="1.204013pt" strokecolor="#000000">
                <v:path arrowok="t"/>
              </v:shape>
            </v:group>
            <v:group style="position:absolute;left:14241;top:749;width:655;height:2" coordorigin="14241,749" coordsize="655,2">
              <v:shape style="position:absolute;left:14241;top:749;width:655;height:2" coordorigin="14241,749" coordsize="655,0" path="m14241,749l14896,749e" filled="f" stroked="t" strokeweight="1.444816pt" strokecolor="#000000">
                <v:path arrowok="t"/>
              </v:shape>
            </v:group>
            <v:group style="position:absolute;left:15346;top:751;width:2;height:2991" coordorigin="15346,751" coordsize="2,2991">
              <v:shape style="position:absolute;left:15346;top:751;width:2;height:2991" coordorigin="15346,751" coordsize="0,2991" path="m15346,3742l15346,751e" filled="f" stroked="t" strokeweight="1.444816pt" strokecolor="#000000">
                <v:path arrowok="t"/>
              </v:shape>
            </v:group>
            <v:group style="position:absolute;left:6738;top:2081;width:2;height:1637" coordorigin="6738,2081" coordsize="2,1637">
              <v:shape style="position:absolute;left:6738;top:2081;width:2;height:1637" coordorigin="6738,2081" coordsize="0,1637" path="m6738,3718l6738,2081e" filled="f" stroked="t" strokeweight="1.926421pt" strokecolor="#000000">
                <v:path arrowok="t"/>
              </v:shape>
            </v:group>
            <v:group style="position:absolute;left:6899;top:2056;width:2;height:1276" coordorigin="6899,2056" coordsize="2,1276">
              <v:shape style="position:absolute;left:6899;top:2056;width:2;height:1276" coordorigin="6899,2056" coordsize="0,1276" path="m6899,3333l6899,2056e" filled="f" stroked="t" strokeweight="1.204013pt" strokecolor="#000000">
                <v:path arrowok="t"/>
              </v:shape>
            </v:group>
            <v:group style="position:absolute;left:6887;top:3313;width:742;height:2" coordorigin="6887,3313" coordsize="742,2">
              <v:shape style="position:absolute;left:6887;top:3313;width:742;height:2" coordorigin="6887,3313" coordsize="742,0" path="m6887,3313l7629,3313e" filled="f" stroked="t" strokeweight=".722408pt" strokecolor="#000000">
                <v:path arrowok="t"/>
              </v:shape>
            </v:group>
            <v:group style="position:absolute;left:8833;top:3229;width:1522;height:2" coordorigin="8833,3229" coordsize="1522,2">
              <v:shape style="position:absolute;left:8833;top:3229;width:1522;height:2" coordorigin="8833,3229" coordsize="1522,0" path="m8833,3229l10355,3229e" filled="f" stroked="t" strokeweight=".722408pt" strokecolor="#000000">
                <v:path arrowok="t"/>
              </v:shape>
            </v:group>
            <v:group style="position:absolute;left:737;top:11828;width:14622;height:2" coordorigin="737,11828" coordsize="14622,2">
              <v:shape style="position:absolute;left:737;top:11828;width:14622;height:2" coordorigin="737,11828" coordsize="14622,0" path="m737,11828l15358,11828e" filled="f" stroked="t" strokeweight="1.204013pt" strokecolor="#000000">
                <v:path arrowok="t"/>
              </v:shape>
            </v:group>
            <v:group style="position:absolute;left:13497;top:11197;width:2;height:636" coordorigin="13497,11197" coordsize="2,636">
              <v:shape style="position:absolute;left:13497;top:11197;width:2;height:636" coordorigin="13497,11197" coordsize="0,636" path="m13497,11833l13497,11197e" filled="f" stroked="t" strokeweight=".963211pt" strokecolor="#000000">
                <v:path arrowok="t"/>
              </v:shape>
            </v:group>
            <v:group style="position:absolute;left:8207;top:11585;width:5360;height:2" coordorigin="8207,11585" coordsize="5360,2">
              <v:shape style="position:absolute;left:8207;top:11585;width:5360;height:2" coordorigin="8207,11585" coordsize="5360,0" path="m8207,11585l13567,11585e" filled="f" stroked="t" strokeweight="1.20401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0.822742pt;margin-top:36.842789pt;width:73.20401pt;height:64.294356pt;mso-position-horizontal-relative:page;mso-position-vertical-relative:page;z-index:-19366" coordorigin="616,737" coordsize="1464,1286">
            <v:shape style="position:absolute;left:616;top:771;width:1464;height:1252" type="#_x0000_t75">
              <v:imagedata r:id="rId213" o:title=""/>
            </v:shape>
            <v:group style="position:absolute;left:665;top:749;width:1377;height:2" coordorigin="665,749" coordsize="1377,2">
              <v:shape style="position:absolute;left:665;top:749;width:1377;height:2" coordorigin="665,749" coordsize="1377,0" path="m665,749l2042,749e" filled="f" stroked="t" strokeweight="1.204013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33"/>
          <w:position w:val="-1"/>
        </w:rPr>
        <w:t>r-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33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4"/>
          <w:w w:val="233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-1"/>
        </w:rPr>
        <w:t>_r.:::;</w:t>
      </w:r>
      <w:r>
        <w:rPr>
          <w:rFonts w:ascii="Arial" w:hAnsi="Arial" w:cs="Arial" w:eastAsia="Arial"/>
          <w:sz w:val="17"/>
          <w:szCs w:val="17"/>
          <w:spacing w:val="-9"/>
          <w:w w:val="100"/>
          <w:i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98"/>
          <w:i/>
          <w:position w:val="-1"/>
        </w:rPr>
        <w:t>·!S6'111.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805" w:lineRule="exact"/>
        <w:ind w:left="5373" w:right="-20"/>
        <w:jc w:val="left"/>
        <w:tabs>
          <w:tab w:pos="5980" w:val="left"/>
          <w:tab w:pos="7220" w:val="left"/>
        </w:tabs>
        <w:rPr>
          <w:rFonts w:ascii="Times New Roman" w:hAnsi="Times New Roman" w:cs="Times New Roman" w:eastAsia="Times New Roman"/>
          <w:sz w:val="73"/>
          <w:szCs w:val="73"/>
        </w:rPr>
      </w:pPr>
      <w:rPr/>
      <w:r>
        <w:rPr>
          <w:rFonts w:ascii="Arial" w:hAnsi="Arial" w:cs="Arial" w:eastAsia="Arial"/>
          <w:sz w:val="31"/>
          <w:szCs w:val="31"/>
          <w:spacing w:val="0"/>
          <w:w w:val="100"/>
        </w:rPr>
        <w:t>:v</w:t>
      </w:r>
      <w:r>
        <w:rPr>
          <w:rFonts w:ascii="Arial" w:hAnsi="Arial" w:cs="Arial" w:eastAsia="Arial"/>
          <w:sz w:val="31"/>
          <w:szCs w:val="31"/>
          <w:spacing w:val="0"/>
          <w:w w:val="100"/>
        </w:rPr>
        <w:tab/>
      </w:r>
      <w:r>
        <w:rPr>
          <w:rFonts w:ascii="Arial" w:hAnsi="Arial" w:cs="Arial" w:eastAsia="Arial"/>
          <w:sz w:val="31"/>
          <w:szCs w:val="31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J!i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400"/>
          <w:i/>
        </w:rPr>
        <w:t>:</w:t>
      </w:r>
      <w:r>
        <w:rPr>
          <w:rFonts w:ascii="Arial" w:hAnsi="Arial" w:cs="Arial" w:eastAsia="Arial"/>
          <w:sz w:val="17"/>
          <w:szCs w:val="17"/>
          <w:spacing w:val="-90"/>
          <w:w w:val="400"/>
          <w:i/>
        </w:rPr>
        <w:t> 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</w:rPr>
        <w:t>ti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  <w:strike/>
        </w:rPr>
        <w:t>l'-#------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</w:rPr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024" w:right="-20"/>
        <w:jc w:val="left"/>
        <w:tabs>
          <w:tab w:pos="972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0"/>
          <w:w w:val="52"/>
          <w:position w:val="1"/>
        </w:rPr>
        <w:t>.....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23"/>
          <w:szCs w:val="23"/>
          <w:spacing w:val="-62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r'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80"/>
          <w:b/>
          <w:bCs/>
          <w:position w:val="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8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80"/>
          <w:b/>
          <w:bCs/>
          <w:position w:val="0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56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ii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80"/>
          <w:b/>
          <w:bCs/>
          <w:position w:val="0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58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iOO</w:t>
      </w:r>
      <w:r>
        <w:rPr>
          <w:rFonts w:ascii="Times New Roman" w:hAnsi="Times New Roman" w:cs="Times New Roman" w:eastAsia="Times New Roman"/>
          <w:sz w:val="8"/>
          <w:szCs w:val="8"/>
          <w:spacing w:val="13"/>
          <w:w w:val="80"/>
          <w:b/>
          <w:bCs/>
          <w:position w:val="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9"/>
          <w:b/>
          <w:bCs/>
          <w:position w:val="0"/>
        </w:rPr>
        <w:t>iii'QI,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pgSz w:w="15800" w:h="12500" w:orient="landscape"/>
          <w:pgMar w:top="740" w:bottom="280" w:left="2260" w:right="400"/>
        </w:sectPr>
      </w:pPr>
      <w:rPr/>
    </w:p>
    <w:p>
      <w:pPr>
        <w:spacing w:before="56" w:after="0" w:line="515" w:lineRule="exact"/>
        <w:ind w:right="-20"/>
        <w:jc w:val="right"/>
        <w:tabs>
          <w:tab w:pos="2080" w:val="left"/>
          <w:tab w:pos="22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5"/>
          <w:szCs w:val="5"/>
          <w:w w:val="600"/>
          <w:position w:val="-4"/>
        </w:rPr>
      </w:r>
      <w:r>
        <w:rPr>
          <w:rFonts w:ascii="Segoe UI" w:hAnsi="Segoe UI" w:cs="Segoe UI" w:eastAsia="Segoe UI"/>
          <w:sz w:val="5"/>
          <w:szCs w:val="5"/>
          <w:w w:val="6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w w:val="100"/>
          <w:u w:val="single" w:color="000000"/>
          <w:position w:val="-4"/>
        </w:rPr>
        <w:t>       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u w:val="single" w:color="0000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-5"/>
          <w:w w:val="245"/>
          <w:position w:val="-4"/>
        </w:rPr>
        <w:t>-·-·</w:t>
      </w:r>
      <w:r>
        <w:rPr>
          <w:rFonts w:ascii="Segoe UI" w:hAnsi="Segoe UI" w:cs="Segoe UI" w:eastAsia="Segoe UI"/>
          <w:sz w:val="5"/>
          <w:szCs w:val="5"/>
          <w:spacing w:val="-14"/>
          <w:w w:val="245"/>
          <w:position w:val="-4"/>
        </w:rPr>
        <w:t>·</w:t>
      </w:r>
      <w:r>
        <w:rPr>
          <w:rFonts w:ascii="Segoe UI" w:hAnsi="Segoe UI" w:cs="Segoe UI" w:eastAsia="Segoe UI"/>
          <w:sz w:val="5"/>
          <w:szCs w:val="5"/>
          <w:spacing w:val="-14"/>
          <w:w w:val="6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u w:val="single" w:color="0000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u w:val="single" w:color="0000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47"/>
          <w:szCs w:val="47"/>
          <w:spacing w:val="0"/>
          <w:w w:val="83"/>
          <w:position w:val="-9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6"/>
          <w:w w:val="205"/>
        </w:rPr>
        <w:t>0,._,.AT10N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9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29"/>
          <w:w w:val="100"/>
        </w:rPr>
        <w:t>15</w:t>
      </w:r>
      <w:r>
        <w:rPr>
          <w:rFonts w:ascii="Segoe UI" w:hAnsi="Segoe UI" w:cs="Segoe UI" w:eastAsia="Segoe UI"/>
          <w:sz w:val="18"/>
          <w:szCs w:val="18"/>
          <w:spacing w:val="-9"/>
          <w:w w:val="100"/>
        </w:rPr>
        <w:t>6</w:t>
      </w:r>
      <w:r>
        <w:rPr>
          <w:rFonts w:ascii="Segoe UI" w:hAnsi="Segoe UI" w:cs="Segoe UI" w:eastAsia="Segoe UI"/>
          <w:sz w:val="18"/>
          <w:szCs w:val="18"/>
          <w:spacing w:val="-12"/>
          <w:w w:val="100"/>
        </w:rPr>
        <w:t>1/1,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pgSz w:w="15560" w:h="12400" w:orient="landscape"/>
          <w:pgMar w:top="520" w:bottom="280" w:left="2220" w:right="540"/>
          <w:cols w:num="3" w:equalWidth="0">
            <w:col w:w="9286" w:space="2321"/>
            <w:col w:w="462" w:space="131"/>
            <w:col w:w="600"/>
          </w:cols>
        </w:sectPr>
      </w:pPr>
      <w:rPr/>
    </w:p>
    <w:p>
      <w:pPr>
        <w:spacing w:before="0" w:after="0" w:line="42" w:lineRule="exact"/>
        <w:ind w:right="138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0pt;width:777.070007pt;height:619.585022pt;mso-position-horizontal-relative:page;mso-position-vertical-relative:page;z-index:-19365" coordorigin="0,0" coordsize="15541,12392">
            <v:shape style="position:absolute;left:0;top:0;width:15541;height:12392" type="#_x0000_t75">
              <v:imagedata r:id="rId214" o:title=""/>
            </v:shape>
            <v:group style="position:absolute;left:342;top:744;width:694;height:2" coordorigin="342,744" coordsize="694,2">
              <v:shape style="position:absolute;left:342;top:744;width:694;height:2" coordorigin="342,744" coordsize="694,0" path="m342,744l1035,744e" filled="f" stroked="t" strokeweight=".482pt" strokecolor="#000000">
                <v:path arrowok="t"/>
              </v:shape>
            </v:group>
            <v:group style="position:absolute;left:342;top:886;width:1055;height:2" coordorigin="342,886" coordsize="1055,2">
              <v:shape style="position:absolute;left:342;top:886;width:1055;height:2" coordorigin="342,886" coordsize="1055,0" path="m342,886l1397,886e" filled="f" stroked="t" strokeweight=".482pt" strokecolor="#000000">
                <v:path arrowok="t"/>
              </v:shape>
            </v:group>
            <v:group style="position:absolute;left:352;top:1308;width:684;height:2" coordorigin="352,1308" coordsize="684,2">
              <v:shape style="position:absolute;left:352;top:1308;width:684;height:2" coordorigin="352,1308" coordsize="684,0" path="m352,1308l1035,1308e" filled="f" stroked="t" strokeweight=".482pt" strokecolor="#000000">
                <v:path arrowok="t"/>
              </v:shape>
            </v:group>
            <v:group style="position:absolute;left:356;top:1447;width:679;height:2" coordorigin="356,1447" coordsize="679,2">
              <v:shape style="position:absolute;left:356;top:1447;width:679;height:2" coordorigin="356,1447" coordsize="679,0" path="m356,1447l1035,1447e" filled="f" stroked="t" strokeweight=".482pt" strokecolor="#000000">
                <v:path arrowok="t"/>
              </v:shape>
            </v:group>
            <v:group style="position:absolute;left:352;top:1589;width:684;height:2" coordorigin="352,1589" coordsize="684,2">
              <v:shape style="position:absolute;left:352;top:1589;width:684;height:2" coordorigin="352,1589" coordsize="684,0" path="m352,1589l1035,1589e" filled="f" stroked="t" strokeweight=".241pt" strokecolor="#000000">
                <v:path arrowok="t"/>
              </v:shape>
            </v:group>
            <v:group style="position:absolute;left:352;top:1727;width:684;height:2" coordorigin="352,1727" coordsize="684,2">
              <v:shape style="position:absolute;left:352;top:1727;width:684;height:2" coordorigin="352,1727" coordsize="684,0" path="m352,1727l1035,1727e" filled="f" stroked="t" strokeweight=".482pt" strokecolor="#000000">
                <v:path arrowok="t"/>
              </v:shape>
            </v:group>
            <v:group style="position:absolute;left:352;top:1845;width:684;height:2" coordorigin="352,1845" coordsize="684,2">
              <v:shape style="position:absolute;left:352;top:1845;width:684;height:2" coordorigin="352,1845" coordsize="684,0" path="m352,1845l1035,1845e" filled="f" stroked="t" strokeweight=".722pt" strokecolor="#000000">
                <v:path arrowok="t"/>
              </v:shape>
            </v:group>
            <v:group style="position:absolute;left:1917;top:11643;width:5596;height:2" coordorigin="1917,11643" coordsize="5596,2">
              <v:shape style="position:absolute;left:1917;top:11643;width:5596;height:2" coordorigin="1917,11643" coordsize="5596,0" path="m1917,11643l7513,11643e" filled="f" stroked="t" strokeweight="1.204pt" strokecolor="#000000">
                <v:path arrowok="t"/>
              </v:shape>
            </v:group>
            <v:group style="position:absolute;left:14496;top:881;width:2;height:954" coordorigin="14496,881" coordsize="2,954">
              <v:shape style="position:absolute;left:14496;top:881;width:2;height:954" coordorigin="14496,881" coordsize="0,954" path="m14496,1835l14496,881e" filled="f" stroked="t" strokeweight=".722pt" strokecolor="#000000">
                <v:path arrowok="t"/>
              </v:shape>
            </v:group>
            <v:group style="position:absolute;left:1069;top:583;width:2;height:626" coordorigin="1069,583" coordsize="2,626">
              <v:shape style="position:absolute;left:1069;top:583;width:2;height:626" coordorigin="1069,583" coordsize="0,626" path="m1069,1209l1069,583e" filled="f" stroked="t" strokeweight=".963pt" strokecolor="#000000">
                <v:path arrowok="t"/>
              </v:shape>
            </v:group>
            <v:group style="position:absolute;left:7942;top:568;width:5611;height:2" coordorigin="7942,568" coordsize="5611,2">
              <v:shape style="position:absolute;left:7942;top:568;width:5611;height:2" coordorigin="7942,568" coordsize="5611,0" path="m7942,568l13552,568e" filled="f" stroked="t" strokeweight="1.204pt" strokecolor="#000000">
                <v:path arrowok="t"/>
              </v:shape>
            </v:group>
            <v:group style="position:absolute;left:5360;top:1021;width:2167;height:2" coordorigin="5360,1021" coordsize="2167,2">
              <v:shape style="position:absolute;left:5360;top:1021;width:2167;height:2" coordorigin="5360,1021" coordsize="2167,0" path="m5360,1021l7527,1021e" filled="f" stroked="t" strokeweight=".482pt" strokecolor="#000000">
                <v:path arrowok="t"/>
              </v:shape>
            </v:group>
            <v:group style="position:absolute;left:5372;top:997;width:2;height:934" coordorigin="5372,997" coordsize="2,934">
              <v:shape style="position:absolute;left:5372;top:997;width:2;height:934" coordorigin="5372,997" coordsize="0,934" path="m5372,1931l5372,997e" filled="f" stroked="t" strokeweight=".722pt" strokecolor="#000000">
                <v:path arrowok="t"/>
              </v:shape>
            </v:group>
            <v:group style="position:absolute;left:13666;top:867;width:2;height:958" coordorigin="13666,867" coordsize="2,958">
              <v:shape style="position:absolute;left:13666;top:867;width:2;height:958" coordorigin="13666,867" coordsize="0,958" path="m13666,1825l13666,867e" filled="f" stroked="t" strokeweight=".963pt" strokecolor="#000000">
                <v:path arrowok="t"/>
              </v:shape>
            </v:group>
            <v:group style="position:absolute;left:352;top:1165;width:1045;height:2" coordorigin="352,1165" coordsize="1045,2">
              <v:shape style="position:absolute;left:352;top:1165;width:1045;height:2" coordorigin="352,1165" coordsize="1045,0" path="m352,1165l1397,1165e" filled="f" stroked="t" strokeweight=".482pt" strokecolor="#000000">
                <v:path arrowok="t"/>
              </v:shape>
            </v:group>
            <v:group style="position:absolute;left:1079;top:1156;width:2;height:698" coordorigin="1079,1156" coordsize="2,698">
              <v:shape style="position:absolute;left:1079;top:1156;width:2;height:698" coordorigin="1079,1156" coordsize="0,698" path="m1079,1854l1079,1156e" filled="f" stroked="t" strokeweight=".963pt" strokecolor="#000000">
                <v:path arrowok="t"/>
              </v:shape>
            </v:group>
            <v:group style="position:absolute;left:11014;top:1185;width:2;height:747" coordorigin="11014,1185" coordsize="2,747">
              <v:shape style="position:absolute;left:11014;top:1185;width:2;height:747" coordorigin="11014,1185" coordsize="0,747" path="m11014,1931l11014,1185e" filled="f" stroked="t" strokeweight=".722pt" strokecolor="#000000">
                <v:path arrowok="t"/>
              </v:shape>
            </v:group>
            <v:group style="position:absolute;left:13418;top:1546;width:1079;height:2" coordorigin="13418,1546" coordsize="1079,2">
              <v:shape style="position:absolute;left:13418;top:1546;width:1079;height:2" coordorigin="13418,1546" coordsize="1079,0" path="m13418,1546l14496,1546e" filled="f" stroked="t" strokeweight=".482pt" strokecolor="#000000">
                <v:path arrowok="t"/>
              </v:shape>
            </v:group>
            <v:group style="position:absolute;left:9594;top:1883;width:2;height:843" coordorigin="9594,1883" coordsize="2,843">
              <v:shape style="position:absolute;left:9594;top:1883;width:2;height:843" coordorigin="9594,1883" coordsize="0,843" path="m9594,2726l9594,1883e" filled="f" stroked="t" strokeweight=".722pt" strokecolor="#000000">
                <v:path arrowok="t"/>
              </v:shape>
            </v:group>
            <v:group style="position:absolute;left:11012;top:1883;width:2;height:125" coordorigin="11012,1883" coordsize="2,125">
              <v:shape style="position:absolute;left:11012;top:1883;width:2;height:125" coordorigin="11012,1883" coordsize="0,125" path="m11012,2008l11012,1883e" filled="f" stroked="t" strokeweight=".482pt" strokecolor="#000000">
                <v:path arrowok="t"/>
              </v:shape>
            </v:group>
            <v:group style="position:absolute;left:6559;top:1960;width:2;height:1190" coordorigin="6559,1960" coordsize="2,1190">
              <v:shape style="position:absolute;left:6559;top:1960;width:2;height:1190" coordorigin="6559,1960" coordsize="0,1190" path="m6559,3150l6559,1960e" filled="f" stroked="t" strokeweight=".722pt" strokecolor="#000000">
                <v:path arrowok="t"/>
              </v:shape>
            </v:group>
            <v:group style="position:absolute;left:11414;top:2071;width:2;height:299" coordorigin="11414,2071" coordsize="2,299">
              <v:shape style="position:absolute;left:11414;top:2071;width:2;height:299" coordorigin="11414,2071" coordsize="0,299" path="m11414,2369l11414,2071e" filled="f" stroked="t" strokeweight=".482pt" strokecolor="#000000">
                <v:path arrowok="t"/>
              </v:shape>
            </v:group>
            <v:group style="position:absolute;left:6776;top:1960;width:2;height:539" coordorigin="6776,1960" coordsize="2,539">
              <v:shape style="position:absolute;left:6776;top:1960;width:2;height:539" coordorigin="6776,1960" coordsize="0,539" path="m6776,2500l6776,1960e" filled="f" stroked="t" strokeweight=".722pt" strokecolor="#000000">
                <v:path arrowok="t"/>
              </v:shape>
            </v:group>
            <v:group style="position:absolute;left:11009;top:1960;width:2;height:544" coordorigin="11009,1960" coordsize="2,544">
              <v:shape style="position:absolute;left:11009;top:1960;width:2;height:544" coordorigin="11009,1960" coordsize="0,544" path="m11009,2504l11009,1960e" filled="f" stroked="t" strokeweight=".722pt" strokecolor="#000000">
                <v:path arrowok="t"/>
              </v:shape>
            </v:group>
            <v:group style="position:absolute;left:7884;top:1796;width:2;height:1710" coordorigin="7884,1796" coordsize="2,1710">
              <v:shape style="position:absolute;left:7884;top:1796;width:2;height:1710" coordorigin="7884,1796" coordsize="0,1710" path="m7884,3506l7884,1796e" filled="f" stroked="t" strokeweight=".722pt" strokecolor="#000000">
                <v:path arrowok="t"/>
              </v:shape>
            </v:group>
            <v:group style="position:absolute;left:10085;top:3501;width:511;height:2" coordorigin="10085,3501" coordsize="511,2">
              <v:shape style="position:absolute;left:10085;top:3501;width:511;height:2" coordorigin="10085,3501" coordsize="511,0" path="m10085,3501l10595,3501e" filled="f" stroked="t" strokeweight=".482pt" strokecolor="#000000">
                <v:path arrowok="t"/>
              </v:shape>
            </v:group>
            <v:group style="position:absolute;left:11407;top:1960;width:2;height:1560" coordorigin="11407,1960" coordsize="2,1560">
              <v:shape style="position:absolute;left:11407;top:1960;width:2;height:1560" coordorigin="11407,1960" coordsize="0,1560" path="m11407,3521l11407,1960e" filled="f" stroked="t" strokeweight=".722pt" strokecolor="#000000">
                <v:path arrowok="t"/>
              </v:shape>
            </v:group>
            <v:group style="position:absolute;left:1074;top:3569;width:2;height:2702" coordorigin="1074,3569" coordsize="2,2702">
              <v:shape style="position:absolute;left:1074;top:3569;width:2;height:2702" coordorigin="1074,3569" coordsize="0,2702" path="m1074,6270l1074,3569e" filled="f" stroked="t" strokeweight=".722pt" strokecolor="#000000">
                <v:path arrowok="t"/>
              </v:shape>
            </v:group>
            <v:group style="position:absolute;left:3689;top:3732;width:1185;height:2" coordorigin="3689,3732" coordsize="1185,2">
              <v:shape style="position:absolute;left:3689;top:3732;width:1185;height:2" coordorigin="3689,3732" coordsize="1185,0" path="m3689,3732l4874,3732e" filled="f" stroked="t" strokeweight=".482pt" strokecolor="#000000">
                <v:path arrowok="t"/>
              </v:shape>
            </v:group>
            <v:group style="position:absolute;left:11539;top:1926;width:2;height:1724" coordorigin="11539,1926" coordsize="2,1724">
              <v:shape style="position:absolute;left:11539;top:1926;width:2;height:1724" coordorigin="11539,1926" coordsize="0,1724" path="m11539,3651l11539,1926e" filled="f" stroked="t" strokeweight=".722pt" strokecolor="#000000">
                <v:path arrowok="t"/>
              </v:shape>
            </v:group>
            <v:group style="position:absolute;left:9733;top:3684;width:2;height:727" coordorigin="9733,3684" coordsize="2,727">
              <v:shape style="position:absolute;left:9733;top:3684;width:2;height:727" coordorigin="9733,3684" coordsize="0,727" path="m9733,4411l9733,3684e" filled="f" stroked="t" strokeweight=".722pt" strokecolor="#000000">
                <v:path arrowok="t"/>
              </v:shape>
            </v:group>
            <v:group style="position:absolute;left:8476;top:4067;width:958;height:2" coordorigin="8476,4067" coordsize="958,2">
              <v:shape style="position:absolute;left:8476;top:4067;width:958;height:2" coordorigin="8476,4067" coordsize="958,0" path="m8476,4067l9435,4067e" filled="f" stroked="t" strokeweight=".482pt" strokecolor="#000000">
                <v:path arrowok="t"/>
              </v:shape>
            </v:group>
            <v:group style="position:absolute;left:10692;top:3732;width:2;height:775" coordorigin="10692,3732" coordsize="2,775">
              <v:shape style="position:absolute;left:10692;top:3732;width:2;height:775" coordorigin="10692,3732" coordsize="0,775" path="m10692,4508l10692,3732e" filled="f" stroked="t" strokeweight=".722pt" strokecolor="#000000">
                <v:path arrowok="t"/>
              </v:shape>
            </v:group>
            <v:group style="position:absolute;left:2721;top:4250;width:183;height:2" coordorigin="2721,4250" coordsize="183,2">
              <v:shape style="position:absolute;left:2721;top:4250;width:183;height:2" coordorigin="2721,4250" coordsize="183,0" path="m2721,4250l2904,4250e" filled="f" stroked="t" strokeweight=".722pt" strokecolor="#000000">
                <v:path arrowok="t"/>
              </v:shape>
            </v:group>
            <v:group style="position:absolute;left:3713;top:3708;width:2;height:5721" coordorigin="3713,3708" coordsize="2,5721">
              <v:shape style="position:absolute;left:3713;top:3708;width:2;height:5721" coordorigin="3713,3708" coordsize="0,5721" path="m3713,9430l3713,3708e" filled="f" stroked="t" strokeweight=".722pt" strokecolor="#000000">
                <v:path arrowok="t"/>
              </v:shape>
            </v:group>
            <v:group style="position:absolute;left:5288;top:4214;width:958;height:2" coordorigin="5288,4214" coordsize="958,2">
              <v:shape style="position:absolute;left:5288;top:4214;width:958;height:2" coordorigin="5288,4214" coordsize="958,0" path="m5288,4214l6246,4214e" filled="f" stroked="t" strokeweight=".482pt" strokecolor="#000000">
                <v:path arrowok="t"/>
              </v:shape>
            </v:group>
            <v:group style="position:absolute;left:5360;top:4209;width:982;height:2" coordorigin="5360,4209" coordsize="982,2">
              <v:shape style="position:absolute;left:5360;top:4209;width:982;height:2" coordorigin="5360,4209" coordsize="982,0" path="m5360,4209l6343,4209e" filled="f" stroked="t" strokeweight=".241pt" strokecolor="#000000">
                <v:path arrowok="t"/>
              </v:shape>
            </v:group>
            <v:group style="position:absolute;left:7877;top:4060;width:2;height:968" coordorigin="7877,4060" coordsize="2,968">
              <v:shape style="position:absolute;left:7877;top:4060;width:2;height:968" coordorigin="7877,4060" coordsize="0,968" path="m7877,5028l7877,4060e" filled="f" stroked="t" strokeweight=".722pt" strokecolor="#000000">
                <v:path arrowok="t"/>
              </v:shape>
            </v:group>
            <v:group style="position:absolute;left:8211;top:4065;width:2;height:405" coordorigin="8211,4065" coordsize="2,405">
              <v:shape style="position:absolute;left:8211;top:4065;width:2;height:405" coordorigin="8211,4065" coordsize="0,405" path="m8211,4469l8211,4065e" filled="f" stroked="t" strokeweight=".722pt" strokecolor="#000000">
                <v:path arrowok="t"/>
              </v:shape>
            </v:group>
            <v:group style="position:absolute;left:7629;top:3911;width:2;height:559" coordorigin="7629,3911" coordsize="2,559">
              <v:shape style="position:absolute;left:7629;top:3911;width:2;height:559" coordorigin="7629,3911" coordsize="0,559" path="m7629,4469l7629,3911e" filled="f" stroked="t" strokeweight=".722pt" strokecolor="#000000">
                <v:path arrowok="t"/>
              </v:shape>
            </v:group>
            <v:group style="position:absolute;left:9916;top:4448;width:226;height:2" coordorigin="9916,4448" coordsize="226,2">
              <v:shape style="position:absolute;left:9916;top:4448;width:226;height:2" coordorigin="9916,4448" coordsize="226,0" path="m9916,4448l10143,4448e" filled="f" stroked="t" strokeweight=".241pt" strokecolor="#000000">
                <v:path arrowok="t"/>
              </v:shape>
            </v:group>
            <v:group style="position:absolute;left:11809;top:4445;width:780;height:2" coordorigin="11809,4445" coordsize="780,2">
              <v:shape style="position:absolute;left:11809;top:4445;width:780;height:2" coordorigin="11809,4445" coordsize="780,0" path="m11809,4445l12589,4445e" filled="f" stroked="t" strokeweight=".482pt" strokecolor="#000000">
                <v:path arrowok="t"/>
              </v:shape>
            </v:group>
            <v:group style="position:absolute;left:5315;top:4209;width:2;height:2003" coordorigin="5315,4209" coordsize="2,2003">
              <v:shape style="position:absolute;left:5315;top:4209;width:2;height:2003" coordorigin="5315,4209" coordsize="0,2003" path="m5315,6213l5315,4209e" filled="f" stroked="t" strokeweight=".722pt" strokecolor="#000000">
                <v:path arrowok="t"/>
              </v:shape>
            </v:group>
            <v:group style="position:absolute;left:12476;top:4585;width:2;height:1512" coordorigin="12476,4585" coordsize="2,1512">
              <v:shape style="position:absolute;left:12476;top:4585;width:2;height:1512" coordorigin="12476,4585" coordsize="0,1512" path="m12476,6097l12476,4585e" filled="f" stroked="t" strokeweight=".722pt" strokecolor="#000000">
                <v:path arrowok="t"/>
              </v:shape>
            </v:group>
            <v:group style="position:absolute;left:5673;top:4850;width:2;height:1522" coordorigin="5673,4850" coordsize="2,1522">
              <v:shape style="position:absolute;left:5673;top:4850;width:2;height:1522" coordorigin="5673,4850" coordsize="0,1522" path="m5673,4850l5673,6372e" filled="f" stroked="t" strokeweight=".7221pt" strokecolor="#000000">
                <v:path arrowok="t"/>
              </v:shape>
            </v:group>
            <v:group style="position:absolute;left:9423;top:4585;width:2;height:3232" coordorigin="9423,4585" coordsize="2,3232">
              <v:shape style="position:absolute;left:9423;top:4585;width:2;height:3232" coordorigin="9423,4585" coordsize="0,3232" path="m9423,7816l9423,4585e" filled="f" stroked="t" strokeweight=".722pt" strokecolor="#000000">
                <v:path arrowok="t"/>
              </v:shape>
            </v:group>
            <v:group style="position:absolute;left:13345;top:4850;width:2;height:241" coordorigin="13345,4850" coordsize="2,241">
              <v:shape style="position:absolute;left:13345;top:4850;width:2;height:241" coordorigin="13345,4850" coordsize="0,241" path="m13345,5091l13345,4850e" filled="f" stroked="t" strokeweight=".482pt" strokecolor="#000000">
                <v:path arrowok="t"/>
              </v:shape>
            </v:group>
            <v:group style="position:absolute;left:1079;top:4908;width:2;height:337" coordorigin="1079,4908" coordsize="2,337">
              <v:shape style="position:absolute;left:1079;top:4908;width:2;height:337" coordorigin="1079,4908" coordsize="0,337" path="m1079,5245l1079,4908e" filled="f" stroked="t" strokeweight=".482pt" strokecolor="#000000">
                <v:path arrowok="t"/>
              </v:shape>
            </v:group>
            <v:group style="position:absolute;left:4359;top:5408;width:2;height:963" coordorigin="4359,5408" coordsize="2,963">
              <v:shape style="position:absolute;left:4359;top:5408;width:2;height:963" coordorigin="4359,5408" coordsize="0,963" path="m4359,6372l4359,5408e" filled="f" stroked="t" strokeweight=".722pt" strokecolor="#000000">
                <v:path arrowok="t"/>
              </v:shape>
            </v:group>
            <v:group style="position:absolute;left:9731;top:4623;width:2;height:4147" coordorigin="9731,4623" coordsize="2,4147">
              <v:shape style="position:absolute;left:9731;top:4623;width:2;height:4147" coordorigin="9731,4623" coordsize="0,4147" path="m9731,8770l9731,4623e" filled="f" stroked="t" strokeweight=".722pt" strokecolor="#000000">
                <v:path arrowok="t"/>
              </v:shape>
            </v:group>
            <v:group style="position:absolute;left:11819;top:6092;width:1734;height:2" coordorigin="11819,6092" coordsize="1734,2">
              <v:shape style="position:absolute;left:11819;top:6092;width:1734;height:2" coordorigin="11819,6092" coordsize="1734,0" path="m11819,6092l13552,6092e" filled="f" stroked="t" strokeweight=".482pt" strokecolor="#000000">
                <v:path arrowok="t"/>
              </v:shape>
            </v:group>
            <v:group style="position:absolute;left:8245;top:6249;width:376;height:2" coordorigin="8245,6249" coordsize="376,2">
              <v:shape style="position:absolute;left:8245;top:6249;width:376;height:2" coordorigin="8245,6249" coordsize="376,0" path="m8245,6249l8621,6249e" filled="f" stroked="t" strokeweight=".482pt" strokecolor="#000000">
                <v:path arrowok="t"/>
              </v:shape>
            </v:group>
            <v:group style="position:absolute;left:10663;top:6227;width:535;height:2" coordorigin="10663,6227" coordsize="535,2">
              <v:shape style="position:absolute;left:10663;top:6227;width:535;height:2" coordorigin="10663,6227" coordsize="535,0" path="m10663,6227l11197,6227e" filled="f" stroked="t" strokeweight=".482pt" strokecolor="#000000">
                <v:path arrowok="t"/>
              </v:shape>
            </v:group>
            <v:group style="position:absolute;left:11149;top:6222;width:838;height:2" coordorigin="11149,6222" coordsize="838,2">
              <v:shape style="position:absolute;left:11149;top:6222;width:838;height:2" coordorigin="11149,6222" coordsize="838,0" path="m11149,6222l11987,6222e" filled="f" stroked="t" strokeweight=".482pt" strokecolor="#000000">
                <v:path arrowok="t"/>
              </v:shape>
            </v:group>
            <v:group style="position:absolute;left:1079;top:6222;width:2;height:2129" coordorigin="1079,6222" coordsize="2,2129">
              <v:shape style="position:absolute;left:1079;top:6222;width:2;height:2129" coordorigin="1079,6222" coordsize="0,2129" path="m1079,6222l1079,8351e" filled="f" stroked="t" strokeweight=".722pt" strokecolor="#000000">
                <v:path arrowok="t"/>
              </v:shape>
            </v:group>
            <v:group style="position:absolute;left:3716;top:6222;width:2;height:313" coordorigin="3716,6222" coordsize="2,313">
              <v:shape style="position:absolute;left:3716;top:6222;width:2;height:313" coordorigin="3716,6222" coordsize="0,313" path="m3716,6535l3716,6222e" filled="f" stroked="t" strokeweight=".722pt" strokecolor="#000000">
                <v:path arrowok="t"/>
              </v:shape>
            </v:group>
            <v:group style="position:absolute;left:11847;top:6222;width:2;height:332" coordorigin="11847,6222" coordsize="2,332">
              <v:shape style="position:absolute;left:11847;top:6222;width:2;height:332" coordorigin="11847,6222" coordsize="0,332" path="m11847,6555l11847,6222e" filled="f" stroked="t" strokeweight=".722pt" strokecolor="#000000">
                <v:path arrowok="t"/>
              </v:shape>
            </v:group>
            <v:group style="position:absolute;left:11990;top:6323;width:2;height:2023" coordorigin="11990,6323" coordsize="2,2023">
              <v:shape style="position:absolute;left:11990;top:6323;width:2;height:2023" coordorigin="11990,6323" coordsize="0,2023" path="m11990,8346l11990,6323e" filled="f" stroked="t" strokeweight=".722pt" strokecolor="#000000">
                <v:path arrowok="t"/>
              </v:shape>
            </v:group>
            <v:group style="position:absolute;left:12565;top:6832;width:578;height:2" coordorigin="12565,6832" coordsize="578,2">
              <v:shape style="position:absolute;left:12565;top:6832;width:578;height:2" coordorigin="12565,6832" coordsize="578,0" path="m12565,6832l13143,6832e" filled="f" stroked="t" strokeweight=".482pt" strokecolor="#000000">
                <v:path arrowok="t"/>
              </v:shape>
            </v:group>
            <v:group style="position:absolute;left:9110;top:4570;width:2;height:3236" coordorigin="9110,4570" coordsize="2,3236">
              <v:shape style="position:absolute;left:9110;top:4570;width:2;height:3236" coordorigin="9110,4570" coordsize="0,3236" path="m9110,7807l9110,4570e" filled="f" stroked="t" strokeweight=".722pt" strokecolor="#000000">
                <v:path arrowok="t"/>
              </v:shape>
            </v:group>
            <v:group style="position:absolute;left:5702;top:7804;width:1700;height:2" coordorigin="5702,7804" coordsize="1700,2">
              <v:shape style="position:absolute;left:5702;top:7804;width:1700;height:2" coordorigin="5702,7804" coordsize="1700,0" path="m5702,7804l7402,7804e" filled="f" stroked="t" strokeweight=".482pt" strokecolor="#000000">
                <v:path arrowok="t"/>
              </v:shape>
            </v:group>
            <v:group style="position:absolute;left:7855;top:7797;width:1271;height:2" coordorigin="7855,7797" coordsize="1271,2">
              <v:shape style="position:absolute;left:7855;top:7797;width:1271;height:2" coordorigin="7855,7797" coordsize="1271,0" path="m7855,7797l9126,7797e" filled="f" stroked="t" strokeweight=".482pt" strokecolor="#000000">
                <v:path arrowok="t"/>
              </v:shape>
            </v:group>
            <v:group style="position:absolute;left:14174;top:7619;width:2;height:270" coordorigin="14174,7619" coordsize="2,270">
              <v:shape style="position:absolute;left:14174;top:7619;width:2;height:270" coordorigin="14174,7619" coordsize="0,270" path="m14174,7889l14174,7619e" filled="f" stroked="t" strokeweight=".722pt" strokecolor="#000000">
                <v:path arrowok="t"/>
              </v:shape>
            </v:group>
            <v:group style="position:absolute;left:11847;top:7763;width:2;height:583" coordorigin="11847,7763" coordsize="2,583">
              <v:shape style="position:absolute;left:11847;top:7763;width:2;height:583" coordorigin="11847,7763" coordsize="0,583" path="m11847,8346l11847,7763e" filled="f" stroked="t" strokeweight=".722pt" strokecolor="#000000">
                <v:path arrowok="t"/>
              </v:shape>
            </v:group>
            <v:group style="position:absolute;left:1498;top:7992;width:188;height:2" coordorigin="1498,7992" coordsize="188,2">
              <v:shape style="position:absolute;left:1498;top:7992;width:188;height:2" coordorigin="1498,7992" coordsize="188,0" path="m1498,7992l1686,7992e" filled="f" stroked="t" strokeweight=".722pt" strokecolor="#000000">
                <v:path arrowok="t"/>
              </v:shape>
            </v:group>
            <v:group style="position:absolute;left:5139;top:7990;width:188;height:2" coordorigin="5139,7990" coordsize="188,2">
              <v:shape style="position:absolute;left:5139;top:7990;width:188;height:2" coordorigin="5139,7990" coordsize="188,0" path="m5139,7990l5327,7990e" filled="f" stroked="t" strokeweight=".241pt" strokecolor="#000000">
                <v:path arrowok="t"/>
              </v:shape>
            </v:group>
            <v:group style="position:absolute;left:9112;top:7841;width:2;height:3010" coordorigin="9112,7841" coordsize="2,3010">
              <v:shape style="position:absolute;left:9112;top:7841;width:2;height:3010" coordorigin="9112,7841" coordsize="0,3010" path="m9112,10851l9112,7841e" filled="f" stroked="t" strokeweight=".722pt" strokecolor="#000000">
                <v:path arrowok="t"/>
              </v:shape>
            </v:group>
            <v:group style="position:absolute;left:1156;top:8134;width:2475;height:2" coordorigin="1156,8134" coordsize="2475,2">
              <v:shape style="position:absolute;left:1156;top:8134;width:2475;height:2" coordorigin="1156,8134" coordsize="2475,0" path="m1156,8134l3631,8134e" filled="f" stroked="t" strokeweight=".722pt" strokecolor="#000000">
                <v:path arrowok="t"/>
              </v:shape>
            </v:group>
            <v:group style="position:absolute;left:4746;top:7985;width:2;height:583" coordorigin="4746,7985" coordsize="2,583">
              <v:shape style="position:absolute;left:4746;top:7985;width:2;height:583" coordorigin="4746,7985" coordsize="0,583" path="m4746,8568l4746,7985e" filled="f" stroked="t" strokeweight=".963pt" strokecolor="#000000">
                <v:path arrowok="t"/>
              </v:shape>
            </v:group>
            <v:group style="position:absolute;left:5139;top:8313;width:689;height:2" coordorigin="5139,8313" coordsize="689,2">
              <v:shape style="position:absolute;left:5139;top:8313;width:689;height:2" coordorigin="5139,8313" coordsize="689,0" path="m5139,8313l5827,8313e" filled="f" stroked="t" strokeweight=".722pt" strokecolor="#000000">
                <v:path arrowok="t"/>
              </v:shape>
            </v:group>
            <v:group style="position:absolute;left:3472;top:8337;width:2;height:1421" coordorigin="3472,8337" coordsize="2,1421">
              <v:shape style="position:absolute;left:3472;top:8337;width:2;height:1421" coordorigin="3472,8337" coordsize="0,1421" path="m3472,9757l3472,8337e" filled="f" stroked="t" strokeweight=".722pt" strokecolor="#000000">
                <v:path arrowok="t"/>
              </v:shape>
            </v:group>
            <v:group style="position:absolute;left:4864;top:8481;width:958;height:2" coordorigin="4864,8481" coordsize="958,2">
              <v:shape style="position:absolute;left:4864;top:8481;width:958;height:2" coordorigin="4864,8481" coordsize="958,0" path="m4864,8481l5823,8481e" filled="f" stroked="t" strokeweight=".482pt" strokecolor="#000000">
                <v:path arrowok="t"/>
              </v:shape>
            </v:group>
            <v:group style="position:absolute;left:5885;top:8760;width:3862;height:2" coordorigin="5885,8760" coordsize="3862,2">
              <v:shape style="position:absolute;left:5885;top:8760;width:3862;height:2" coordorigin="5885,8760" coordsize="3862,0" path="m5885,8760l9748,8760e" filled="f" stroked="t" strokeweight=".482pt" strokecolor="#000000">
                <v:path arrowok="t"/>
              </v:shape>
            </v:group>
            <v:group style="position:absolute;left:7472;top:8751;width:2;height:1098" coordorigin="7472,8751" coordsize="2,1098">
              <v:shape style="position:absolute;left:7472;top:8751;width:2;height:1098" coordorigin="7472,8751" coordsize="0,1098" path="m7472,9849l7472,8751e" filled="f" stroked="t" strokeweight=".722pt" strokecolor="#000000">
                <v:path arrowok="t"/>
              </v:shape>
            </v:group>
            <v:group style="position:absolute;left:7181;top:9827;width:944;height:2" coordorigin="7181,9827" coordsize="944,2">
              <v:shape style="position:absolute;left:7181;top:9827;width:944;height:2" coordorigin="7181,9827" coordsize="944,0" path="m7181,9827l8125,9827e" filled="f" stroked="t" strokeweight=".722pt" strokecolor="#000000">
                <v:path arrowok="t"/>
              </v:shape>
            </v:group>
            <v:group style="position:absolute;left:13572;top:9832;width:260;height:2" coordorigin="13572,9832" coordsize="260,2">
              <v:shape style="position:absolute;left:13572;top:9832;width:260;height:2" coordorigin="13572,9832" coordsize="260,0" path="m13572,9832l13832,9832e" filled="f" stroked="t" strokeweight=".963pt" strokecolor="#000000">
                <v:path arrowok="t"/>
              </v:shape>
            </v:group>
            <v:group style="position:absolute;left:13634;top:9827;width:684;height:2" coordorigin="13634,9827" coordsize="684,2">
              <v:shape style="position:absolute;left:13634;top:9827;width:684;height:2" coordorigin="13634,9827" coordsize="684,0" path="m13634,9827l14318,9827e" filled="f" stroked="t" strokeweight=".482pt" strokecolor="#000000">
                <v:path arrowok="t"/>
              </v:shape>
            </v:group>
            <v:group style="position:absolute;left:7354;top:9945;width:713;height:2" coordorigin="7354,9945" coordsize="713,2">
              <v:shape style="position:absolute;left:7354;top:9945;width:713;height:2" coordorigin="7354,9945" coordsize="713,0" path="m7354,9945l8067,9945e" filled="f" stroked="t" strokeweight=".482pt" strokecolor="#000000">
                <v:path arrowok="t"/>
              </v:shape>
            </v:group>
            <v:group style="position:absolute;left:8139;top:9945;width:992;height:2" coordorigin="8139,9945" coordsize="992,2">
              <v:shape style="position:absolute;left:8139;top:9945;width:992;height:2" coordorigin="8139,9945" coordsize="992,0" path="m8139,9945l9131,9945e" filled="f" stroked="t" strokeweight=".482pt" strokecolor="#000000">
                <v:path arrowok="t"/>
              </v:shape>
            </v:group>
            <v:group style="position:absolute;left:13902;top:6694;width:2;height:3636" coordorigin="13902,6694" coordsize="2,3636">
              <v:shape style="position:absolute;left:13902;top:6694;width:2;height:3636" coordorigin="13902,6694" coordsize="0,3636" path="m13902,10330l13902,6694e" filled="f" stroked="t" strokeweight=".963pt" strokecolor="#000000">
                <v:path arrowok="t"/>
              </v:shape>
            </v:group>
            <v:group style="position:absolute;left:12570;top:10087;width:578;height:2" coordorigin="12570,10087" coordsize="578,2">
              <v:shape style="position:absolute;left:12570;top:10087;width:578;height:2" coordorigin="12570,10087" coordsize="578,0" path="m12570,10087l13148,10087e" filled="f" stroked="t" strokeweight=".722pt" strokecolor="#000000">
                <v:path arrowok="t"/>
              </v:shape>
            </v:group>
            <v:group style="position:absolute;left:12454;top:10326;width:1464;height:2" coordorigin="12454,10326" coordsize="1464,2">
              <v:shape style="position:absolute;left:12454;top:10326;width:1464;height:2" coordorigin="12454,10326" coordsize="1464,0" path="m12454,10326l13918,10326e" filled="f" stroked="t" strokeweight=".482pt" strokecolor="#000000">
                <v:path arrowok="t"/>
              </v:shape>
            </v:group>
            <v:group style="position:absolute;left:13124;top:10475;width:1055;height:2" coordorigin="13124,10475" coordsize="1055,2">
              <v:shape style="position:absolute;left:13124;top:10475;width:1055;height:2" coordorigin="13124,10475" coordsize="1055,0" path="m13124,10475l14178,10475e" filled="f" stroked="t" strokeweight=".963pt" strokecolor="#000000">
                <v:path arrowok="t"/>
              </v:shape>
            </v:group>
            <v:group style="position:absolute;left:14130;top:10473;width:361;height:2" coordorigin="14130,10473" coordsize="361,2">
              <v:shape style="position:absolute;left:14130;top:10473;width:361;height:2" coordorigin="14130,10473" coordsize="361,0" path="m14130,10473l14492,10473e" filled="f" stroked="t" strokeweight=".722pt" strokecolor="#000000">
                <v:path arrowok="t"/>
              </v:shape>
            </v:group>
            <v:group style="position:absolute;left:5168;top:10641;width:2244;height:2" coordorigin="5168,10641" coordsize="2244,2">
              <v:shape style="position:absolute;left:5168;top:10641;width:2244;height:2" coordorigin="5168,10641" coordsize="2244,0" path="m5168,10641l7412,10641e" filled="f" stroked="t" strokeweight=".482pt" strokecolor="#000000">
                <v:path arrowok="t"/>
              </v:shape>
            </v:group>
            <v:group style="position:absolute;left:7022;top:10629;width:477;height:2" coordorigin="7022,10629" coordsize="477,2">
              <v:shape style="position:absolute;left:7022;top:10629;width:477;height:2" coordorigin="7022,10629" coordsize="477,0" path="m7022,10629l7499,10629e" filled="f" stroked="t" strokeweight=".963pt" strokecolor="#000000">
                <v:path arrowok="t"/>
              </v:shape>
            </v:group>
            <v:group style="position:absolute;left:13136;top:10470;width:2;height:592" coordorigin="13136,10470" coordsize="2,592">
              <v:shape style="position:absolute;left:13136;top:10470;width:2;height:592" coordorigin="13136,10470" coordsize="0,592" path="m13136,11062l13136,10470e" filled="f" stroked="t" strokeweight=".963pt" strokecolor="#000000">
                <v:path arrowok="t"/>
              </v:shape>
            </v:group>
            <v:group style="position:absolute;left:13124;top:10949;width:1368;height:2" coordorigin="13124,10949" coordsize="1368,2">
              <v:shape style="position:absolute;left:13124;top:10949;width:1368;height:2" coordorigin="13124,10949" coordsize="1368,0" path="m13124,10949l14492,10949e" filled="f" stroked="t" strokeweight=".48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5"/>
          <w:szCs w:val="5"/>
          <w:spacing w:val="-5"/>
          <w:w w:val="261"/>
        </w:rPr>
        <w:t>�··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668" w:lineRule="exact"/>
        <w:ind w:right="3471"/>
        <w:jc w:val="righ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85"/>
          <w:position w:val="-1"/>
        </w:rPr>
        <w:t>i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2" w:lineRule="exact"/>
        <w:ind w:right="147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5" w:after="0" w:line="240" w:lineRule="auto"/>
        <w:ind w:right="1174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7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9" w:after="0" w:line="240" w:lineRule="auto"/>
        <w:ind w:right="1472"/>
        <w:jc w:val="right"/>
        <w:tabs>
          <w:tab w:pos="5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31" w:lineRule="exact"/>
        <w:ind w:right="1183"/>
        <w:jc w:val="right"/>
        <w:tabs>
          <w:tab w:pos="7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9"/>
          <w:position w:val="5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5"/>
        </w:rPr>
      </w:r>
      <w:r>
        <w:rPr>
          <w:rFonts w:ascii="Segoe UI" w:hAnsi="Segoe UI" w:cs="Segoe UI" w:eastAsia="Segoe UI"/>
          <w:sz w:val="28"/>
          <w:szCs w:val="28"/>
          <w:spacing w:val="0"/>
          <w:w w:val="104"/>
          <w:position w:val="3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9" w:after="0" w:line="240" w:lineRule="auto"/>
        <w:ind w:right="1179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360" w:lineRule="exact"/>
        <w:ind w:right="1453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798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1"/>
          <w:w w:val="107"/>
        </w:rPr>
        <w:t>Y:JJJ</w:t>
      </w:r>
      <w:r>
        <w:rPr>
          <w:rFonts w:ascii="Segoe UI" w:hAnsi="Segoe UI" w:cs="Segoe UI" w:eastAsia="Segoe UI"/>
          <w:sz w:val="14"/>
          <w:szCs w:val="14"/>
          <w:spacing w:val="-9"/>
          <w:w w:val="107"/>
        </w:rPr>
        <w:t>i</w:t>
      </w:r>
      <w:r>
        <w:rPr>
          <w:rFonts w:ascii="Segoe UI" w:hAnsi="Segoe UI" w:cs="Segoe UI" w:eastAsia="Segoe UI"/>
          <w:sz w:val="14"/>
          <w:szCs w:val="14"/>
          <w:spacing w:val="-24"/>
          <w:w w:val="97"/>
        </w:rPr>
        <w:t>J!J.6:</w:t>
      </w:r>
      <w:r>
        <w:rPr>
          <w:rFonts w:ascii="Segoe UI" w:hAnsi="Segoe UI" w:cs="Segoe UI" w:eastAsia="Segoe UI"/>
          <w:sz w:val="14"/>
          <w:szCs w:val="14"/>
          <w:spacing w:val="-43"/>
          <w:w w:val="97"/>
        </w:rPr>
        <w:t>P</w:t>
      </w:r>
      <w:r>
        <w:rPr>
          <w:rFonts w:ascii="Segoe UI" w:hAnsi="Segoe UI" w:cs="Segoe UI" w:eastAsia="Segoe UI"/>
          <w:sz w:val="14"/>
          <w:szCs w:val="14"/>
          <w:spacing w:val="-33"/>
          <w:w w:val="122"/>
        </w:rPr>
        <w:t>JB</w:t>
      </w:r>
      <w:r>
        <w:rPr>
          <w:rFonts w:ascii="Segoe UI" w:hAnsi="Segoe UI" w:cs="Segoe UI" w:eastAsia="Segoe UI"/>
          <w:sz w:val="14"/>
          <w:szCs w:val="14"/>
          <w:spacing w:val="0"/>
          <w:w w:val="207"/>
        </w:rPr>
        <w:t>HJlll.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7" w:after="0" w:line="220" w:lineRule="exact"/>
        <w:ind w:right="600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-6"/>
          <w:w w:val="160"/>
          <w:position w:val="-1"/>
        </w:rPr>
        <w:t>...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-10"/>
          <w:w w:val="192"/>
          <w:position w:val="-1"/>
        </w:rPr>
        <w:t>tiCAl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5"/>
          <w:position w:val="-1"/>
        </w:rPr>
        <w:t>a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5" w:after="0" w:line="133" w:lineRule="auto"/>
        <w:ind w:left="9396" w:right="2808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281"/>
        </w:rPr>
        <w:t>.....</w:t>
      </w:r>
      <w:r>
        <w:rPr>
          <w:rFonts w:ascii="Segoe UI" w:hAnsi="Segoe UI" w:cs="Segoe UI" w:eastAsia="Segoe UI"/>
          <w:sz w:val="9"/>
          <w:szCs w:val="9"/>
          <w:spacing w:val="-6"/>
          <w:w w:val="28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16"/>
        </w:rPr>
        <w:t>Fot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l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t</w:t>
      </w:r>
      <w:r>
        <w:rPr>
          <w:rFonts w:ascii="Segoe UI" w:hAnsi="Segoe UI" w:cs="Segoe UI" w:eastAsia="Segoe UI"/>
          <w:sz w:val="9"/>
          <w:szCs w:val="9"/>
          <w:spacing w:val="5"/>
          <w:w w:val="152"/>
        </w:rPr>
        <w:t>oe</w:t>
      </w:r>
      <w:r>
        <w:rPr>
          <w:rFonts w:ascii="Segoe UI" w:hAnsi="Segoe UI" w:cs="Segoe UI" w:eastAsia="Segoe UI"/>
          <w:sz w:val="9"/>
          <w:szCs w:val="9"/>
          <w:spacing w:val="-5"/>
          <w:w w:val="15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60" w:h="12400" w:orient="landscape"/>
          <w:pgMar w:top="1480" w:bottom="280" w:left="2220" w:right="540"/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7.71pt;margin-top:15.409109pt;width:755.6389pt;height:579.8529pt;mso-position-horizontal-relative:page;mso-position-vertical-relative:page;z-index:-19364" coordorigin="154,308" coordsize="15113,11597">
            <v:shape style="position:absolute;left:154;top:308;width:15113;height:11597" type="#_x0000_t75">
              <v:imagedata r:id="rId215" o:title=""/>
            </v:shape>
            <v:group style="position:absolute;left:219;top:761;width:2;height:2894" coordorigin="219,761" coordsize="2,2894">
              <v:shape style="position:absolute;left:219;top:761;width:2;height:2894" coordorigin="219,761" coordsize="0,2894" path="m219,3655l219,761e" filled="f" stroked="t" strokeweight="1.445pt" strokecolor="#000000">
                <v:path arrowok="t"/>
              </v:shape>
            </v:group>
            <v:group style="position:absolute;left:202;top:1197;width:997;height:2" coordorigin="202,1197" coordsize="997,2">
              <v:shape style="position:absolute;left:202;top:1197;width:997;height:2" coordorigin="202,1197" coordsize="997,0" path="m202,1197l1199,1197e" filled="f" stroked="t" strokeweight=".482pt" strokecolor="#000000">
                <v:path arrowok="t"/>
              </v:shape>
            </v:group>
            <v:group style="position:absolute;left:197;top:1339;width:1002;height:2" coordorigin="197,1339" coordsize="1002,2">
              <v:shape style="position:absolute;left:197;top:1339;width:1002;height:2" coordorigin="197,1339" coordsize="1002,0" path="m197,1339l1199,1339e" filled="f" stroked="t" strokeweight=".482pt" strokecolor="#000000">
                <v:path arrowok="t"/>
              </v:shape>
            </v:group>
            <v:group style="position:absolute;left:207;top:1476;width:992;height:2" coordorigin="207,1476" coordsize="992,2">
              <v:shape style="position:absolute;left:207;top:1476;width:992;height:2" coordorigin="207,1476" coordsize="992,0" path="m207,1476l1199,1476e" filled="f" stroked="t" strokeweight=".482pt" strokecolor="#000000">
                <v:path arrowok="t"/>
              </v:shape>
            </v:group>
            <v:group style="position:absolute;left:207;top:1618;width:992;height:2" coordorigin="207,1618" coordsize="992,2">
              <v:shape style="position:absolute;left:207;top:1618;width:992;height:2" coordorigin="207,1618" coordsize="992,0" path="m207,1618l1199,1618e" filled="f" stroked="t" strokeweight=".482pt" strokecolor="#000000">
                <v:path arrowok="t"/>
              </v:shape>
            </v:group>
            <v:group style="position:absolute;left:207;top:1758;width:992;height:2" coordorigin="207,1758" coordsize="992,2">
              <v:shape style="position:absolute;left:207;top:1758;width:992;height:2" coordorigin="207,1758" coordsize="992,0" path="m207,1758l1199,1758e" filled="f" stroked="t" strokeweight=".482pt" strokecolor="#000000">
                <v:path arrowok="t"/>
              </v:shape>
            </v:group>
            <v:group style="position:absolute;left:202;top:1900;width:997;height:2" coordorigin="202,1900" coordsize="997,2">
              <v:shape style="position:absolute;left:202;top:1900;width:997;height:2" coordorigin="202,1900" coordsize="997,0" path="m202,1900l1199,1900e" filled="f" stroked="t" strokeweight=".482pt" strokecolor="#000000">
                <v:path arrowok="t"/>
              </v:shape>
            </v:group>
            <v:group style="position:absolute;left:202;top:2016;width:997;height:2" coordorigin="202,2016" coordsize="997,2">
              <v:shape style="position:absolute;left:202;top:2016;width:997;height:2" coordorigin="202,2016" coordsize="997,0" path="m202,2016l1199,2016e" filled="f" stroked="t" strokeweight=".722pt" strokecolor="#000000">
                <v:path arrowok="t"/>
              </v:shape>
            </v:group>
            <v:group style="position:absolute;left:7686;top:11597;width:5264;height:2" coordorigin="7686,11597" coordsize="5264,2">
              <v:shape style="position:absolute;left:7686;top:11597;width:5264;height:2" coordorigin="7686,11597" coordsize="5264,0" path="m7686,11597l12950,11597e" filled="f" stroked="t" strokeweight=".722pt" strokecolor="#000000">
                <v:path arrowok="t"/>
              </v:shape>
            </v:group>
            <v:group style="position:absolute;left:13947;top:787;width:891;height:2" coordorigin="13947,787" coordsize="891,2">
              <v:shape style="position:absolute;left:13947;top:787;width:891;height:2" coordorigin="13947,787" coordsize="891,0" path="m13947,787l14838,787e" filled="f" stroked="t" strokeweight="1.204pt" strokecolor="#000000">
                <v:path arrowok="t"/>
              </v:shape>
            </v:group>
            <v:group style="position:absolute;left:202;top:1060;width:1334;height:2" coordorigin="202,1060" coordsize="1334,2">
              <v:shape style="position:absolute;left:202;top:1060;width:1334;height:2" coordorigin="202,1060" coordsize="1334,0" path="m202,1060l1536,1060e" filled="f" stroked="t" strokeweight=".482pt" strokecolor="#000000">
                <v:path arrowok="t"/>
              </v:shape>
            </v:group>
            <v:group style="position:absolute;left:13263;top:1060;width:1093;height:2" coordorigin="13263,1060" coordsize="1093,2">
              <v:shape style="position:absolute;left:13263;top:1060;width:1093;height:2" coordorigin="13263,1060" coordsize="1093,0" path="m13263,1060l14357,1060e" filled="f" stroked="t" strokeweight=".482pt" strokecolor="#000000">
                <v:path arrowok="t"/>
              </v:shape>
            </v:group>
            <v:group style="position:absolute;left:13275;top:1050;width:2;height:987" coordorigin="13275,1050" coordsize="2,987">
              <v:shape style="position:absolute;left:13275;top:1050;width:2;height:987" coordorigin="13275,1050" coordsize="0,987" path="m13275,2037l13275,1050e" filled="f" stroked="t" strokeweight=".963pt" strokecolor="#000000">
                <v:path arrowok="t"/>
              </v:shape>
            </v:group>
            <v:group style="position:absolute;left:13511;top:1045;width:2;height:992" coordorigin="13511,1045" coordsize="2,992">
              <v:shape style="position:absolute;left:13511;top:1045;width:2;height:992" coordorigin="13511,1045" coordsize="0,992" path="m13511,2037l13511,1045e" filled="f" stroked="t" strokeweight=".963pt" strokecolor="#000000">
                <v:path arrowok="t"/>
              </v:shape>
            </v:group>
            <v:group style="position:absolute;left:8558;top:1613;width:2;height:275" coordorigin="8558,1613" coordsize="2,275">
              <v:shape style="position:absolute;left:8558;top:1613;width:2;height:275" coordorigin="8558,1613" coordsize="0,275" path="m8558,1888l8558,1613e" filled="f" stroked="t" strokeweight=".722pt" strokecolor="#000000">
                <v:path arrowok="t"/>
              </v:shape>
            </v:group>
            <v:group style="position:absolute;left:9815;top:1527;width:2;height:361" coordorigin="9815,1527" coordsize="2,361">
              <v:shape style="position:absolute;left:9815;top:1527;width:2;height:361" coordorigin="9815,1527" coordsize="0,361" path="m9815,1888l9815,1527e" filled="f" stroked="t" strokeweight=".482pt" strokecolor="#000000">
                <v:path arrowok="t"/>
              </v:shape>
            </v:group>
            <v:group style="position:absolute;left:6396;top:2071;width:2317;height:2" coordorigin="6396,2071" coordsize="2317,2">
              <v:shape style="position:absolute;left:6396;top:2071;width:2317;height:2" coordorigin="6396,2071" coordsize="2317,0" path="m6396,2071l8712,2071e" filled="f" stroked="t" strokeweight=".482pt" strokecolor="#000000">
                <v:path arrowok="t"/>
              </v:shape>
            </v:group>
            <v:group style="position:absolute;left:8876;top:2073;width:482;height:2" coordorigin="8876,2073" coordsize="482,2">
              <v:shape style="position:absolute;left:8876;top:2073;width:482;height:2" coordorigin="8876,2073" coordsize="482,0" path="m8876,2073l9358,2073e" filled="f" stroked="t" strokeweight=".482pt" strokecolor="#000000">
                <v:path arrowok="t"/>
              </v:shape>
            </v:group>
            <v:group style="position:absolute;left:3834;top:2350;width:2061;height:2" coordorigin="3834,2350" coordsize="2061,2">
              <v:shape style="position:absolute;left:3834;top:2350;width:2061;height:2" coordorigin="3834,2350" coordsize="2061,0" path="m3834,2350l5895,2350e" filled="f" stroked="t" strokeweight=".482pt" strokecolor="#000000">
                <v:path arrowok="t"/>
              </v:shape>
            </v:group>
            <v:group style="position:absolute;left:11876;top:2066;width:2;height:1243" coordorigin="11876,2066" coordsize="2,1243">
              <v:shape style="position:absolute;left:11876;top:2066;width:2;height:1243" coordorigin="11876,2066" coordsize="0,1243" path="m11876,3309l11876,2066e" filled="f" stroked="t" strokeweight=".722pt" strokecolor="#000000">
                <v:path arrowok="t"/>
              </v:shape>
            </v:group>
            <v:group style="position:absolute;left:5897;top:2336;width:2;height:925" coordorigin="5897,2336" coordsize="2,925">
              <v:shape style="position:absolute;left:5897;top:2336;width:2;height:925" coordorigin="5897,2336" coordsize="0,925" path="m5897,3260l5897,2336e" filled="f" stroked="t" strokeweight=".722pt" strokecolor="#000000">
                <v:path arrowok="t"/>
              </v:shape>
            </v:group>
            <v:group style="position:absolute;left:12014;top:1883;width:2;height:1628" coordorigin="12014,1883" coordsize="2,1628">
              <v:shape style="position:absolute;left:12014;top:1883;width:2;height:1628" coordorigin="12014,1883" coordsize="0,1628" path="m12014,3511l12014,1883e" filled="f" stroked="t" strokeweight=".963pt" strokecolor="#000000">
                <v:path arrowok="t"/>
              </v:shape>
            </v:group>
            <v:group style="position:absolute;left:3834;top:2687;width:231;height:2" coordorigin="3834,2687" coordsize="231,2">
              <v:shape style="position:absolute;left:3834;top:2687;width:231;height:2" coordorigin="3834,2687" coordsize="231,0" path="m3834,2687l4065,2687e" filled="f" stroked="t" strokeweight=".241pt" strokecolor="#000000">
                <v:path arrowok="t"/>
              </v:shape>
            </v:group>
            <v:group style="position:absolute;left:5741;top:2668;width:2;height:1869" coordorigin="5741,2668" coordsize="2,1869">
              <v:shape style="position:absolute;left:5741;top:2668;width:2;height:1869" coordorigin="5741,2668" coordsize="0,1869" path="m5741,4537l5741,2668e" filled="f" stroked="t" strokeweight=".722pt" strokecolor="#000000">
                <v:path arrowok="t"/>
              </v:shape>
            </v:group>
            <v:group style="position:absolute;left:8910;top:3130;width:2;height:178" coordorigin="8910,3130" coordsize="2,178">
              <v:shape style="position:absolute;left:8910;top:3130;width:2;height:178" coordorigin="8910,3130" coordsize="0,178" path="m8910,3309l8910,3130e" filled="f" stroked="t" strokeweight=".963pt" strokecolor="#000000">
                <v:path arrowok="t"/>
              </v:shape>
            </v:group>
            <v:group style="position:absolute;left:10463;top:3135;width:2;height:169" coordorigin="10463,3135" coordsize="2,169">
              <v:shape style="position:absolute;left:10463;top:3135;width:2;height:169" coordorigin="10463,3135" coordsize="0,169" path="m10463,3304l10463,3135e" filled="f" stroked="t" strokeweight=".722pt" strokecolor="#000000">
                <v:path arrowok="t"/>
              </v:shape>
            </v:group>
            <v:group style="position:absolute;left:8700;top:3130;width:2;height:804" coordorigin="8700,3130" coordsize="2,804">
              <v:shape style="position:absolute;left:8700;top:3130;width:2;height:804" coordorigin="8700,3130" coordsize="0,804" path="m8700,3935l8700,3130e" filled="f" stroked="t" strokeweight=".963pt" strokecolor="#000000">
                <v:path arrowok="t"/>
              </v:shape>
            </v:group>
            <v:group style="position:absolute;left:11120;top:3504;width:3082;height:2" coordorigin="11120,3504" coordsize="3082,2">
              <v:shape style="position:absolute;left:11120;top:3504;width:3082;height:2" coordorigin="11120,3504" coordsize="3082,0" path="m11120,3504l14203,3504e" filled="f" stroked="t" strokeweight=".482pt" strokecolor="#000000">
                <v:path arrowok="t"/>
              </v:shape>
            </v:group>
            <v:group style="position:absolute;left:12661;top:3506;width:390;height:2" coordorigin="12661,3506" coordsize="390,2">
              <v:shape style="position:absolute;left:12661;top:3506;width:390;height:2" coordorigin="12661,3506" coordsize="390,0" path="m12661,3506l13052,3506e" filled="f" stroked="t" strokeweight=".482pt" strokecolor="#000000">
                <v:path arrowok="t"/>
              </v:shape>
            </v:group>
            <v:group style="position:absolute;left:5897;top:3458;width:2;height:819" coordorigin="5897,3458" coordsize="2,819">
              <v:shape style="position:absolute;left:5897;top:3458;width:2;height:819" coordorigin="5897,3458" coordsize="0,819" path="m5897,4277l5897,3458e" filled="f" stroked="t" strokeweight=".722pt" strokecolor="#000000">
                <v:path arrowok="t"/>
              </v:shape>
            </v:group>
            <v:group style="position:absolute;left:7838;top:3617;width:2;height:361" coordorigin="7838,3617" coordsize="2,361">
              <v:shape style="position:absolute;left:7838;top:3617;width:2;height:361" coordorigin="7838,3617" coordsize="0,361" path="m7838,3978l7838,3617e" filled="f" stroked="t" strokeweight=".722pt" strokecolor="#000000">
                <v:path arrowok="t"/>
              </v:shape>
            </v:group>
            <v:group style="position:absolute;left:4055;top:4017;width:2;height:963" coordorigin="4055,4017" coordsize="2,963">
              <v:shape style="position:absolute;left:4055;top:4017;width:2;height:963" coordorigin="4055,4017" coordsize="0,963" path="m4055,4980l4055,4017e" filled="f" stroked="t" strokeweight=".722pt" strokecolor="#000000">
                <v:path arrowok="t"/>
              </v:shape>
            </v:group>
            <v:group style="position:absolute;left:1893;top:4537;width:1296;height:2" coordorigin="1893,4537" coordsize="1296,2">
              <v:shape style="position:absolute;left:1893;top:4537;width:1296;height:2" coordorigin="1893,4537" coordsize="1296,0" path="m1893,4537l3188,4537e" filled="f" stroked="t" strokeweight=".482pt" strokecolor="#000000">
                <v:path arrowok="t"/>
              </v:shape>
            </v:group>
            <v:group style="position:absolute;left:8548;top:4876;width:1416;height:2" coordorigin="8548,4876" coordsize="1416,2">
              <v:shape style="position:absolute;left:8548;top:4876;width:1416;height:2" coordorigin="8548,4876" coordsize="1416,0" path="m8548,4876l9964,4876e" filled="f" stroked="t" strokeweight=".482pt" strokecolor="#000000">
                <v:path arrowok="t"/>
              </v:shape>
            </v:group>
            <v:group style="position:absolute;left:10617;top:4647;width:2;height:438" coordorigin="10617,4647" coordsize="2,438">
              <v:shape style="position:absolute;left:10617;top:4647;width:2;height:438" coordorigin="10617,4647" coordsize="0,438" path="m10617,5086l10617,4647e" filled="f" stroked="t" strokeweight=".963pt" strokecolor="#000000">
                <v:path arrowok="t"/>
              </v:shape>
            </v:group>
            <v:group style="position:absolute;left:5721;top:4946;width:1898;height:2" coordorigin="5721,4946" coordsize="1898,2">
              <v:shape style="position:absolute;left:5721;top:4946;width:1898;height:2" coordorigin="5721,4946" coordsize="1898,0" path="m5721,4946l7619,4946e" filled="f" stroked="t" strokeweight=".963pt" strokecolor="#000000">
                <v:path arrowok="t"/>
              </v:shape>
            </v:group>
            <v:group style="position:absolute;left:10302;top:4826;width:2;height:164" coordorigin="10302,4826" coordsize="2,164">
              <v:shape style="position:absolute;left:10302;top:4826;width:2;height:164" coordorigin="10302,4826" coordsize="0,164" path="m10302,4989l10302,4826e" filled="f" stroked="t" strokeweight=".963pt" strokecolor="#000000">
                <v:path arrowok="t"/>
              </v:shape>
            </v:group>
            <v:group style="position:absolute;left:11612;top:4982;width:1363;height:2" coordorigin="11612,4982" coordsize="1363,2">
              <v:shape style="position:absolute;left:11612;top:4982;width:1363;height:2" coordorigin="11612,4982" coordsize="1363,0" path="m11612,4982l12974,4982e" filled="f" stroked="t" strokeweight=".482pt" strokecolor="#000000">
                <v:path arrowok="t"/>
              </v:shape>
            </v:group>
            <v:group style="position:absolute;left:3884;top:4932;width:2;height:785" coordorigin="3884,4932" coordsize="2,785">
              <v:shape style="position:absolute;left:3884;top:4932;width:2;height:785" coordorigin="3884,4932" coordsize="0,785" path="m3884,5717l3884,4932e" filled="f" stroked="t" strokeweight=".722pt" strokecolor="#000000">
                <v:path arrowok="t"/>
              </v:shape>
            </v:group>
            <v:group style="position:absolute;left:3858;top:5163;width:3761;height:2" coordorigin="3858,5163" coordsize="3761,2">
              <v:shape style="position:absolute;left:3858;top:5163;width:3761;height:2" coordorigin="3858,5163" coordsize="3761,0" path="m3858,5163l7619,5163e" filled="f" stroked="t" strokeweight=".482pt" strokecolor="#000000">
                <v:path arrowok="t"/>
              </v:shape>
            </v:group>
            <v:group style="position:absolute;left:7831;top:5163;width:573;height:2" coordorigin="7831,5163" coordsize="573,2">
              <v:shape style="position:absolute;left:7831;top:5163;width:573;height:2" coordorigin="7831,5163" coordsize="573,0" path="m7831,5163l8404,5163e" filled="f" stroked="t" strokeweight=".482pt" strokecolor="#000000">
                <v:path arrowok="t"/>
              </v:shape>
            </v:group>
            <v:group style="position:absolute;left:11067;top:5129;width:1291;height:2" coordorigin="11067,5129" coordsize="1291,2">
              <v:shape style="position:absolute;left:11067;top:5129;width:1291;height:2" coordorigin="11067,5129" coordsize="1291,0" path="m11067,5129l12358,5129e" filled="f" stroked="t" strokeweight=".482pt" strokecolor="#000000">
                <v:path arrowok="t"/>
              </v:shape>
            </v:group>
            <v:group style="position:absolute;left:4467;top:5129;width:2;height:4595" coordorigin="4467,5129" coordsize="2,4595">
              <v:shape style="position:absolute;left:4467;top:5129;width:2;height:4595" coordorigin="4467,5129" coordsize="0,4595" path="m4467,9724l4467,5129e" filled="f" stroked="t" strokeweight=".722pt" strokecolor="#000000">
                <v:path arrowok="t"/>
              </v:shape>
            </v:group>
            <v:group style="position:absolute;left:4611;top:5153;width:2;height:4094" coordorigin="4611,5153" coordsize="2,4094">
              <v:shape style="position:absolute;left:4611;top:5153;width:2;height:4094" coordorigin="4611,5153" coordsize="0,4094" path="m4611,9247l4611,5153e" filled="f" stroked="t" strokeweight=".722pt" strokecolor="#000000">
                <v:path arrowok="t"/>
              </v:shape>
            </v:group>
            <v:group style="position:absolute;left:12967;top:5119;width:2;height:226" coordorigin="12967,5119" coordsize="2,226">
              <v:shape style="position:absolute;left:12967;top:5119;width:2;height:226" coordorigin="12967,5119" coordsize="0,226" path="m12967,5346l12967,5119e" filled="f" stroked="t" strokeweight=".963pt" strokecolor="#000000">
                <v:path arrowok="t"/>
              </v:shape>
            </v:group>
            <v:group style="position:absolute;left:6198;top:5312;width:2;height:1787" coordorigin="6198,5312" coordsize="2,1787">
              <v:shape style="position:absolute;left:6198;top:5312;width:2;height:1787" coordorigin="6198,5312" coordsize="0,1787" path="m6198,7099l6198,5312e" filled="f" stroked="t" strokeweight=".963pt" strokecolor="#000000">
                <v:path arrowok="t"/>
              </v:shape>
            </v:group>
            <v:group style="position:absolute;left:6516;top:5507;width:1334;height:2" coordorigin="6516,5507" coordsize="1334,2">
              <v:shape style="position:absolute;left:6516;top:5507;width:1334;height:2" coordorigin="6516,5507" coordsize="1334,0" path="m6516,5507l7850,5507e" filled="f" stroked="t" strokeweight=".482pt" strokecolor="#000000">
                <v:path arrowok="t"/>
              </v:shape>
            </v:group>
            <v:group style="position:absolute;left:11838;top:5688;width:390;height:2" coordorigin="11838,5688" coordsize="390,2">
              <v:shape style="position:absolute;left:11838;top:5688;width:390;height:2" coordorigin="11838,5688" coordsize="390,0" path="m11838,5688l12228,5688e" filled="f" stroked="t" strokeweight=".722pt" strokecolor="#000000">
                <v:path arrowok="t"/>
              </v:shape>
            </v:group>
            <v:group style="position:absolute;left:7698;top:5668;width:2;height:482" coordorigin="7698,5668" coordsize="2,482">
              <v:shape style="position:absolute;left:7698;top:5668;width:2;height:482" coordorigin="7698,5668" coordsize="0,482" path="m7698,6150l7698,5668e" filled="f" stroked="t" strokeweight=".963pt" strokecolor="#000000">
                <v:path arrowok="t"/>
              </v:shape>
            </v:group>
            <v:group style="position:absolute;left:7836;top:5717;width:2;height:925" coordorigin="7836,5717" coordsize="2,925">
              <v:shape style="position:absolute;left:7836;top:5717;width:2;height:925" coordorigin="7836,5717" coordsize="0,925" path="m7836,6641l7836,5717e" filled="f" stroked="t" strokeweight=".963pt" strokecolor="#000000">
                <v:path arrowok="t"/>
              </v:shape>
            </v:group>
            <v:group style="position:absolute;left:8370;top:6010;width:1127;height:2" coordorigin="8370,6010" coordsize="1127,2">
              <v:shape style="position:absolute;left:8370;top:6010;width:1127;height:2" coordorigin="8370,6010" coordsize="1127,0" path="m8370,6010l9497,6010e" filled="f" stroked="t" strokeweight=".722pt" strokecolor="#000000">
                <v:path arrowok="t"/>
              </v:shape>
            </v:group>
            <v:group style="position:absolute;left:9957;top:5823;width:2;height:3073" coordorigin="9957,5823" coordsize="2,3073">
              <v:shape style="position:absolute;left:9957;top:5823;width:2;height:3073" coordorigin="9957,5823" coordsize="0,3073" path="m9957,8895l9957,5823e" filled="f" stroked="t" strokeweight=".963pt" strokecolor="#000000">
                <v:path arrowok="t"/>
              </v:shape>
            </v:group>
            <v:group style="position:absolute;left:1358;top:6109;width:2461;height:2" coordorigin="1358,6109" coordsize="2461,2">
              <v:shape style="position:absolute;left:1358;top:6109;width:2461;height:2" coordorigin="1358,6109" coordsize="2461,0" path="m1358,6109l3819,6109e" filled="f" stroked="t" strokeweight=".482pt" strokecolor="#000000">
                <v:path arrowok="t"/>
              </v:shape>
            </v:group>
            <v:group style="position:absolute;left:3884;top:5972;width:2;height:968" coordorigin="3884,5972" coordsize="2,968">
              <v:shape style="position:absolute;left:3884;top:5972;width:2;height:968" coordorigin="3884,5972" coordsize="0,968" path="m3884,6940l3884,5972e" filled="f" stroked="t" strokeweight=".722pt" strokecolor="#000000">
                <v:path arrowok="t"/>
              </v:shape>
            </v:group>
            <v:group style="position:absolute;left:5582;top:6140;width:313;height:2" coordorigin="5582,6140" coordsize="313,2">
              <v:shape style="position:absolute;left:5582;top:6140;width:313;height:2" coordorigin="5582,6140" coordsize="313,0" path="m5582,6140l5895,6140e" filled="f" stroked="t" strokeweight=".482pt" strokecolor="#000000">
                <v:path arrowok="t"/>
              </v:shape>
            </v:group>
            <v:group style="position:absolute;left:6562;top:5490;width:2;height:857" coordorigin="6562,5490" coordsize="2,857">
              <v:shape style="position:absolute;left:6562;top:5490;width:2;height:857" coordorigin="6562,5490" coordsize="0,857" path="m6562,6348l6562,5490e" filled="f" stroked="t" strokeweight=".963pt" strokecolor="#000000">
                <v:path arrowok="t"/>
              </v:shape>
            </v:group>
            <v:group style="position:absolute;left:8380;top:6001;width:2;height:944" coordorigin="8380,6001" coordsize="2,944">
              <v:shape style="position:absolute;left:8380;top:6001;width:2;height:944" coordorigin="8380,6001" coordsize="0,944" path="m8380,6945l8380,6001e" filled="f" stroked="t" strokeweight="1.204pt" strokecolor="#000000">
                <v:path arrowok="t"/>
              </v:shape>
            </v:group>
            <v:group style="position:absolute;left:6564;top:6242;width:2;height:698" coordorigin="6564,6242" coordsize="2,698">
              <v:shape style="position:absolute;left:6564;top:6242;width:2;height:698" coordorigin="6564,6242" coordsize="0,698" path="m6564,6940l6564,6242e" filled="f" stroked="t" strokeweight=".722pt" strokecolor="#000000">
                <v:path arrowok="t"/>
              </v:shape>
            </v:group>
            <v:group style="position:absolute;left:8380;top:6933;width:1113;height:2" coordorigin="8380,6933" coordsize="1113,2">
              <v:shape style="position:absolute;left:8380;top:6933;width:1113;height:2" coordorigin="8380,6933" coordsize="1113,0" path="m8380,6933l9492,6933e" filled="f" stroked="t" strokeweight=".722pt" strokecolor="#000000">
                <v:path arrowok="t"/>
              </v:shape>
            </v:group>
            <v:group style="position:absolute;left:8510;top:7099;width:843;height:2" coordorigin="8510,7099" coordsize="843,2">
              <v:shape style="position:absolute;left:8510;top:7099;width:843;height:2" coordorigin="8510,7099" coordsize="843,0" path="m8510,7099l9353,7099e" filled="f" stroked="t" strokeweight=".722pt" strokecolor="#000000">
                <v:path arrowok="t"/>
              </v:shape>
            </v:group>
            <v:group style="position:absolute;left:3884;top:7080;width:2;height:843" coordorigin="3884,7080" coordsize="2,843">
              <v:shape style="position:absolute;left:3884;top:7080;width:2;height:843" coordorigin="3884,7080" coordsize="0,843" path="m3884,7922l3884,7080e" filled="f" stroked="t" strokeweight=".482pt" strokecolor="#000000">
                <v:path arrowok="t"/>
              </v:shape>
            </v:group>
            <v:group style="position:absolute;left:6593;top:7908;width:1710;height:2" coordorigin="6593,7908" coordsize="1710,2">
              <v:shape style="position:absolute;left:6593;top:7908;width:1710;height:2" coordorigin="6593,7908" coordsize="1710,0" path="m6593,7908l8303,7908e" filled="f" stroked="t" strokeweight=".722pt" strokecolor="#000000">
                <v:path arrowok="t"/>
              </v:shape>
            </v:group>
            <v:group style="position:absolute;left:8356;top:7906;width:1464;height:2" coordorigin="8356,7906" coordsize="1464,2">
              <v:shape style="position:absolute;left:8356;top:7906;width:1464;height:2" coordorigin="8356,7906" coordsize="1464,0" path="m8356,7906l9820,7906e" filled="f" stroked="t" strokeweight=".482pt" strokecolor="#000000">
                <v:path arrowok="t"/>
              </v:shape>
            </v:group>
            <v:group style="position:absolute;left:1353;top:7990;width:2451;height:2" coordorigin="1353,7990" coordsize="2451,2">
              <v:shape style="position:absolute;left:1353;top:7990;width:2451;height:2" coordorigin="1353,7990" coordsize="2451,0" path="m1353,7990l3805,7990e" filled="f" stroked="t" strokeweight=".722pt" strokecolor="#000000">
                <v:path arrowok="t"/>
              </v:shape>
            </v:group>
            <v:group style="position:absolute;left:6059;top:8096;width:775;height:2" coordorigin="6059,8096" coordsize="775,2">
              <v:shape style="position:absolute;left:6059;top:8096;width:775;height:2" coordorigin="6059,8096" coordsize="775,0" path="m6059,8096l6834,8096e" filled="f" stroked="t" strokeweight=".722pt" strokecolor="#000000">
                <v:path arrowok="t"/>
              </v:shape>
            </v:group>
            <v:group style="position:absolute;left:1353;top:8308;width:2461;height:2" coordorigin="1353,8308" coordsize="2461,2">
              <v:shape style="position:absolute;left:1353;top:8308;width:2461;height:2" coordorigin="1353,8308" coordsize="2461,0" path="m1353,8308l3814,8308e" filled="f" stroked="t" strokeweight=".722pt" strokecolor="#000000">
                <v:path arrowok="t"/>
              </v:shape>
            </v:group>
            <v:group style="position:absolute;left:5630;top:8091;width:2;height:424" coordorigin="5630,8091" coordsize="2,424">
              <v:shape style="position:absolute;left:5630;top:8091;width:2;height:424" coordorigin="5630,8091" coordsize="0,424" path="m5630,8515l5630,8091e" filled="f" stroked="t" strokeweight=".722pt" strokecolor="#000000">
                <v:path arrowok="t"/>
              </v:shape>
            </v:group>
            <v:group style="position:absolute;left:5957;top:8421;width:771;height:2" coordorigin="5957,8421" coordsize="771,2">
              <v:shape style="position:absolute;left:5957;top:8421;width:771;height:2" coordorigin="5957,8421" coordsize="771,0" path="m5957,8421l6728,8421e" filled="f" stroked="t" strokeweight=".722pt" strokecolor="#000000">
                <v:path arrowok="t"/>
              </v:shape>
            </v:group>
            <v:group style="position:absolute;left:5616;top:8727;width:1228;height:2" coordorigin="5616,8727" coordsize="1228,2">
              <v:shape style="position:absolute;left:5616;top:8727;width:1228;height:2" coordorigin="5616,8727" coordsize="1228,0" path="m5616,8727l6844,8727e" filled="f" stroked="t" strokeweight=".722pt" strokecolor="#000000">
                <v:path arrowok="t"/>
              </v:shape>
            </v:group>
            <v:group style="position:absolute;left:6588;top:8881;width:2008;height:2" coordorigin="6588,8881" coordsize="2008,2">
              <v:shape style="position:absolute;left:6588;top:8881;width:2008;height:2" coordorigin="6588,8881" coordsize="2008,0" path="m6588,8881l8597,8881e" filled="f" stroked="t" strokeweight=".482pt" strokecolor="#000000">
                <v:path arrowok="t"/>
              </v:shape>
            </v:group>
            <v:group style="position:absolute;left:8548;top:8874;width:1421;height:2" coordorigin="8548,8874" coordsize="1421,2">
              <v:shape style="position:absolute;left:8548;top:8874;width:1421;height:2" coordorigin="8548,8874" coordsize="1421,0" path="m8548,8874l9969,8874e" filled="f" stroked="t" strokeweight=".482pt" strokecolor="#000000">
                <v:path arrowok="t"/>
              </v:shape>
            </v:group>
            <v:group style="position:absolute;left:10735;top:9163;width:1426;height:2" coordorigin="10735,9163" coordsize="1426,2">
              <v:shape style="position:absolute;left:10735;top:9163;width:1426;height:2" coordorigin="10735,9163" coordsize="1426,0" path="m10735,9163l12161,9163e" filled="f" stroked="t" strokeweight=".482pt" strokecolor="#000000">
                <v:path arrowok="t"/>
              </v:shape>
            </v:group>
            <v:group style="position:absolute;left:12425;top:9690;width:626;height:2" coordorigin="12425,9690" coordsize="626,2">
              <v:shape style="position:absolute;left:12425;top:9690;width:626;height:2" coordorigin="12425,9690" coordsize="626,0" path="m12425,9690l13051,9690e" filled="f" stroked="t" strokeweight=".722pt" strokecolor="#000000">
                <v:path arrowok="t"/>
              </v:shape>
            </v:group>
            <v:group style="position:absolute;left:6073;top:10157;width:2259;height:2" coordorigin="6073,10157" coordsize="2259,2">
              <v:shape style="position:absolute;left:6073;top:10157;width:2259;height:2" coordorigin="6073,10157" coordsize="2259,0" path="m6073,10157l8332,10157e" filled="f" stroked="t" strokeweight=".722pt" strokecolor="#000000">
                <v:path arrowok="t"/>
              </v:shape>
            </v:group>
            <v:group style="position:absolute;left:8994;top:9921;width:2;height:944" coordorigin="8994,9921" coordsize="2,944">
              <v:shape style="position:absolute;left:8994;top:9921;width:2;height:944" coordorigin="8994,9921" coordsize="0,944" path="m8994,10865l8994,9921e" filled="f" stroked="t" strokeweight=".722pt" strokecolor="#000000">
                <v:path arrowok="t"/>
              </v:shape>
            </v:group>
            <v:group style="position:absolute;left:13239;top:10239;width:1021;height:2" coordorigin="13239,10239" coordsize="1021,2">
              <v:shape style="position:absolute;left:13239;top:10239;width:1021;height:2" coordorigin="13239,10239" coordsize="1021,0" path="m13239,10239l14260,10239e" filled="f" stroked="t" strokeweight=".482pt" strokecolor="#000000">
                <v:path arrowok="t"/>
              </v:shape>
            </v:group>
            <v:group style="position:absolute;left:6092;top:10191;width:2;height:559" coordorigin="6092,10191" coordsize="2,559">
              <v:shape style="position:absolute;left:6092;top:10191;width:2;height:559" coordorigin="6092,10191" coordsize="0,559" path="m6092,10749l6092,10191e" filled="f" stroked="t" strokeweight=".722pt" strokecolor="#000000">
                <v:path arrowok="t"/>
              </v:shape>
            </v:group>
            <v:group style="position:absolute;left:12965;top:10689;width:1392;height:2" coordorigin="12965,10689" coordsize="1392,2">
              <v:shape style="position:absolute;left:12965;top:10689;width:1392;height:2" coordorigin="12965,10689" coordsize="1392,0" path="m12965,10689l14357,10689e" filled="f" stroked="t" strokeweight=".963pt" strokecolor="#000000">
                <v:path arrowok="t"/>
              </v:shape>
            </v:group>
            <v:group style="position:absolute;left:8356;top:10851;width:568;height:2" coordorigin="8356,10851" coordsize="568,2">
              <v:shape style="position:absolute;left:8356;top:10851;width:568;height:2" coordorigin="8356,10851" coordsize="568,0" path="m8356,10851l8924,10851e" filled="f" stroked="t" strokeweight=".48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209.683365pt;margin-top:43.381641pt;width:8.196508pt;height:8.911812pt;mso-position-horizontal-relative:page;mso-position-vertical-relative:page;z-index:-19362;rotation:359" type="#_x0000_t136" fillcolor="#000000" stroked="f">
            <o:extrusion v:ext="view" autorotationcenter="t"/>
            <v:textpath style="font-family:&amp;quot;Segoe UI&amp;quot;;font-size:8pt;v-text-kern:t;mso-text-shadow:auto" string="' ' "/>
          </v:shape>
        </w:pict>
      </w:r>
      <w:r>
        <w:rPr/>
        <w:pict>
          <w10:wrap type="none"/>
          <v:shape style="position:absolute;margin-left:215.108215pt;margin-top:78.973076pt;width:1.441836pt;height:59.951897pt;mso-position-horizontal-relative:page;mso-position-vertical-relative:page;z-index:-19361;rotation:359" type="#_x0000_t136" fillcolor="#000000" stroked="f">
            <o:extrusion v:ext="view" autorotationcenter="t"/>
            <v:textpath style="font-family:&amp;quot;Segoe UI&amp;quot;;font-size:60pt;v-text-kern:t;mso-text-shadow:auto" string="�"/>
          </v:shape>
        </w:pict>
      </w:r>
      <w:r>
        <w:rPr/>
        <w:pict>
          <w10:wrap type="none"/>
          <v:shape style="position:absolute;margin-left:594.281433pt;margin-top:135.230606pt;width:.280028pt;height:4.80039pt;mso-position-horizontal-relative:page;mso-position-vertical-relative:page;z-index:-19360;rotation:359" type="#_x0000_t136" fillcolor="#000000" stroked="f">
            <o:extrusion v:ext="view" autorotationcenter="t"/>
            <v:textpath style="font-family:&amp;quot;Segoe UI&amp;quot;;font-size:4pt;v-text-kern:t;mso-text-shadow:auto" string="&lt;l:"/>
          </v:shape>
        </w:pict>
      </w:r>
      <w:r>
        <w:rPr/>
        <w:pict>
          <w10:wrap type="none"/>
          <v:shape style="position:absolute;margin-left:74.155388pt;margin-top:201.878662pt;width:126.945406pt;height:3.033328pt;mso-position-horizontal-relative:page;mso-position-vertical-relative:page;z-index:-19359;rotation:359" type="#_x0000_t136" fillcolor="#000000" stroked="f">
            <o:extrusion v:ext="view" autorotationcenter="t"/>
            <v:textpath style="font-family:&amp;quot;Segoe UI&amp;quot;;font-size:2pt;v-text-kern:t;mso-text-shadow:auto" string="..... .....   __________ _ _ "/>
          </v:shape>
        </w:pict>
      </w:r>
      <w:r>
        <w:rPr/>
        <w:pict>
          <w10:wrap type="none"/>
          <v:shape style="position:absolute;margin-left:115.532921pt;margin-top:216.760559pt;width:13.259507pt;height:8.919125pt;mso-position-horizontal-relative:page;mso-position-vertical-relative:page;z-index:-19358;rotation:359" type="#_x0000_t136" fillcolor="#000000" stroked="f">
            <o:extrusion v:ext="view" autorotationcenter="t"/>
            <v:textpath style="font-family:&amp;quot;Segoe UI&amp;quot;;font-size:8pt;v-text-kern:t;mso-text-shadow:auto" string=": ; � "/>
          </v:shape>
        </w:pict>
      </w:r>
      <w:r>
        <w:rPr/>
        <w:pict>
          <w10:wrap type="none"/>
          <v:shape style="position:absolute;margin-left:586.296326pt;margin-top:215.222443pt;width:2.095904pt;height:4.803013pt;mso-position-horizontal-relative:page;mso-position-vertical-relative:page;z-index:-19357;rotation:359" type="#_x0000_t136" fillcolor="#000000" stroked="f">
            <o:extrusion v:ext="view" autorotationcenter="t"/>
            <v:textpath style="font-family:&amp;quot;Segoe UI&amp;quot;;font-size:4pt;v-text-kern:t;mso-text-shadow:auto" string=".."/>
          </v:shape>
        </w:pict>
      </w:r>
      <w:r>
        <w:rPr/>
        <w:pict>
          <w10:wrap type="none"/>
          <v:shape style="position:absolute;margin-left:516.851501pt;margin-top:300.806702pt;width:13.323461pt;height:39.969121pt;mso-position-horizontal-relative:page;mso-position-vertical-relative:page;z-index:-19356;rotation:359" type="#_x0000_t136" fillcolor="#000000" stroked="f">
            <o:extrusion v:ext="view" autorotationcenter="t"/>
            <v:textpath style="font-family:&amp;quot;Times New Roman&amp;quot;;font-size:40pt;v-text-kern:t;mso-text-shadow:auto" string="j"/>
          </v:shape>
        </w:pict>
      </w:r>
      <w:r>
        <w:rPr/>
        <w:pict>
          <w10:wrap type="none"/>
          <v:shape style="position:absolute;margin-left:115.781799pt;margin-top:310.434753pt;width:10.601426pt;height:9.890185pt;mso-position-horizontal-relative:page;mso-position-vertical-relative:page;z-index:-19355;rotation:359" type="#_x0000_t136" fillcolor="#000000" stroked="f">
            <o:extrusion v:ext="view" autorotationcenter="t"/>
            <v:textpath style="font-family:&amp;quot;Segoe UI&amp;quot;;font-size:9pt;v-text-kern:t;mso-text-shadow:auto" string="� �"/>
          </v:shape>
        </w:pict>
      </w:r>
      <w:r>
        <w:rPr/>
        <w:pict>
          <w10:wrap type="none"/>
          <v:shape style="position:absolute;margin-left:428.708374pt;margin-top:314.225128pt;width:13.413369pt;height:48.619224pt;mso-position-horizontal-relative:page;mso-position-vertical-relative:page;z-index:-19354;rotation:359" type="#_x0000_t136" fillcolor="#000000" stroked="f">
            <o:extrusion v:ext="view" autorotationcenter="t"/>
            <v:textpath style="font-family:&amp;quot;Segoe UI&amp;quot;;font-size:48pt;v-text-kern:t;mso-text-shadow:auto" string="��"/>
          </v:shape>
        </w:pict>
      </w:r>
      <w:r>
        <w:rPr/>
        <w:pict>
          <w10:wrap type="none"/>
          <v:shape style="position:absolute;margin-left:452.548492pt;margin-top:313.791534pt;width:11.734071pt;height:48.616799pt;mso-position-horizontal-relative:page;mso-position-vertical-relative:page;z-index:-19353;rotation:359" type="#_x0000_t136" fillcolor="#000000" stroked="f">
            <o:extrusion v:ext="view" autorotationcenter="t"/>
            <v:textpath style="font-family:&amp;quot;Segoe UI&amp;quot;;font-size:48pt;v-text-kern:t;mso-text-shadow:auto" string="��"/>
          </v:shape>
        </w:pict>
      </w:r>
      <w:r>
        <w:rPr/>
        <w:pict>
          <w10:wrap type="none"/>
          <v:shape style="position:absolute;margin-left:655.141541pt;margin-top:320.632996pt;width:12.29833pt;height:13.967721pt;mso-position-horizontal-relative:page;mso-position-vertical-relative:page;z-index:-19352;rotation:359" type="#_x0000_t136" fillcolor="#000000" stroked="f">
            <o:extrusion v:ext="view" autorotationcenter="t"/>
            <v:textpath style="font-family:&amp;quot;Segoe UI&amp;quot;;font-size:14pt;v-text-kern:t;mso-text-shadow:auto" string="(i)"/>
          </v:shape>
        </w:pict>
      </w:r>
      <w:r>
        <w:rPr/>
        <w:pict>
          <w10:wrap type="none"/>
          <v:shape style="position:absolute;margin-left:671.511475pt;margin-top:341.340088pt;width:12.549474pt;height:13.968084pt;mso-position-horizontal-relative:page;mso-position-vertical-relative:page;z-index:-19351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/>
        <w:pict>
          <w10:wrap type="none"/>
          <v:shape style="position:absolute;margin-left:655.141479pt;margin-top:359.400574pt;width:12.549474pt;height:13.968084pt;mso-position-horizontal-relative:page;mso-position-vertical-relative:page;z-index:-19350;rotation:359" type="#_x0000_t136" fillcolor="#000000" stroked="f">
            <o:extrusion v:ext="view" autorotationcenter="t"/>
            <v:textpath style="font-family:&amp;quot;Segoe UI&amp;quot;;font-size:14pt;v-text-kern:t;mso-text-shadow:auto" string="(1)"/>
          </v:shape>
        </w:pict>
      </w:r>
      <w:r>
        <w:rPr/>
        <w:pict>
          <w10:wrap type="none"/>
          <v:shape style="position:absolute;margin-left:671.271484pt;margin-top:380.347748pt;width:12.786666pt;height:13.968427pt;mso-position-horizontal-relative:page;mso-position-vertical-relative:page;z-index:-19349;rotation:359" type="#_x0000_t136" fillcolor="#000000" stroked="f">
            <o:extrusion v:ext="view" autorotationcenter="t"/>
            <v:textpath style="font-family:&amp;quot;Segoe UI&amp;quot;;font-size:14pt;v-text-kern:t;mso-text-shadow:auto" string="&lt;I&gt;"/>
          </v:shape>
        </w:pict>
      </w:r>
      <w:r>
        <w:rPr/>
        <w:pict>
          <w10:wrap type="none"/>
          <v:shape style="position:absolute;margin-left:115.773056pt;margin-top:404.775543pt;width:11.81145pt;height:8.917034pt;mso-position-horizontal-relative:page;mso-position-vertical-relative:page;z-index:-19348;rotation:359" type="#_x0000_t136" fillcolor="#000000" stroked="f">
            <o:extrusion v:ext="view" autorotationcenter="t"/>
            <v:textpath style="font-family:&amp;quot;Segoe UI&amp;quot;;font-size:8pt;v-text-kern:t;mso-text-shadow:auto" string="�j "/>
          </v:shape>
        </w:pict>
      </w:r>
      <w:r>
        <w:rPr/>
        <w:pict>
          <w10:wrap type="none"/>
          <v:shape style="position:absolute;margin-left:655.141541pt;margin-top:399.131409pt;width:12.423902pt;height:13.967903pt;mso-position-horizontal-relative:page;mso-position-vertical-relative:page;z-index:-19347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/>
        <w:pict>
          <w10:wrap type="none"/>
          <v:shape style="position:absolute;margin-left:671.271484pt;margin-top:419.900299pt;width:12.549474pt;height:13.968084pt;mso-position-horizontal-relative:page;mso-position-vertical-relative:page;z-index:-19346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303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51.740723pt;margin-top:-134.716660pt;width:5.679207pt;height:48.615203pt;mso-position-horizontal-relative:page;mso-position-vertical-relative:paragraph;z-index:-19363;rotation:358" type="#_x0000_t136" fillcolor="#000000" stroked="f">
            <o:extrusion v:ext="view" autorotationcenter="t"/>
            <v:textpath style="font-family:&amp;quot;Segoe UI&amp;quot;;font-size:48pt;v-text-kern:t;mso-text-shadow:auto" string="i"/>
          </v:shape>
        </w:pict>
      </w:r>
      <w:r>
        <w:rPr/>
        <w:pict>
          <w10:wrap type="none"/>
          <v:shape style="position:absolute;margin-left:255.17215pt;margin-top:-87.445045pt;width:5.322091pt;height:13.957644pt;mso-position-horizontal-relative:page;mso-position-vertical-relative:paragraph;z-index:-19345;rotation:359" type="#_x0000_t136" fillcolor="#000000" stroked="f">
            <o:extrusion v:ext="view" autorotationcenter="t"/>
            <v:textpath style="font-family:&amp;quot;Segoe UI&amp;quot;;font-size:14pt;v-text-kern:t;mso-text-shadow:auto" string="�"/>
          </v:shape>
        </w:pict>
      </w:r>
      <w:r>
        <w:rPr/>
        <w:pict>
          <w10:wrap type="none"/>
          <v:shape style="position:absolute;margin-left:671.271484pt;margin-top:-74.605995pt;width:12.29833pt;height:13.967721pt;mso-position-horizontal-relative:page;mso-position-vertical-relative:paragraph;z-index:-19344;rotation:359" type="#_x0000_t136" fillcolor="#000000" stroked="f">
            <o:extrusion v:ext="view" autorotationcenter="t"/>
            <v:textpath style="font-family:&amp;quot;Segoe UI&amp;quot;;font-size:14pt;v-text-kern:t;mso-text-shadow:auto" string="(!)"/>
          </v:shape>
        </w:pict>
      </w:r>
      <w:r>
        <w:rPr/>
        <w:pict>
          <w10:wrap type="none"/>
          <v:shape style="position:absolute;margin-left:509.868866pt;margin-top:-44.224789pt;width:7.584425pt;height:48.610881pt;mso-position-horizontal-relative:page;mso-position-vertical-relative:paragraph;z-index:-19343;rotation:359" type="#_x0000_t136" fillcolor="#000000" stroked="f">
            <o:extrusion v:ext="view" autorotationcenter="t"/>
            <v:textpath style="font-family:&amp;quot;Segoe UI&amp;quot;;font-size:48pt;v-text-kern:t;mso-text-shadow:auto" string=".·"/>
          </v:shape>
        </w:pict>
      </w:r>
      <w:r>
        <w:rPr/>
        <w:pict>
          <w10:wrap type="none"/>
          <v:shape style="position:absolute;margin-left:518.036499pt;margin-top:-44.365486pt;width:6.585957pt;height:48.609362pt;mso-position-horizontal-relative:page;mso-position-vertical-relative:paragraph;z-index:-19342;rotation:359" type="#_x0000_t136" fillcolor="#000000" stroked="f">
            <o:extrusion v:ext="view" autorotationcenter="t"/>
            <v:textpath style="font-family:&amp;quot;Segoe UI&amp;quot;;font-size:48pt;v-text-kern:t;mso-text-shadow:auto" string="J"/>
          </v:shape>
        </w:pict>
      </w:r>
      <w:r>
        <w:rPr/>
        <w:pict>
          <w10:wrap type="none"/>
          <v:shape style="position:absolute;margin-left:454.611511pt;margin-top:-3.925482pt;width:.046614pt;height:4.800052pt;mso-position-horizontal-relative:page;mso-position-vertical-relative:paragraph;z-index:-19341;rotation:359" type="#_x0000_t136" fillcolor="#000000" stroked="f">
            <o:extrusion v:ext="view" autorotationcenter="t"/>
            <v:textpath style="font-family:&amp;quot;Segoe UI&amp;quot;;font-size:4pt;v-text-kern:t;mso-text-shadow:auto" string="&quot;&quot;"/>
          </v:shape>
        </w:pict>
      </w:r>
      <w:r>
        <w:rPr>
          <w:rFonts w:ascii="Segoe UI" w:hAnsi="Segoe UI" w:cs="Segoe UI" w:eastAsia="Segoe UI"/>
          <w:sz w:val="14"/>
          <w:szCs w:val="14"/>
          <w:spacing w:val="-23"/>
          <w:w w:val="90"/>
        </w:rPr>
        <w:t>WII</w:t>
      </w:r>
      <w:r>
        <w:rPr>
          <w:rFonts w:ascii="Segoe UI" w:hAnsi="Segoe UI" w:cs="Segoe UI" w:eastAsia="Segoe UI"/>
          <w:sz w:val="14"/>
          <w:szCs w:val="14"/>
          <w:spacing w:val="4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INfr</w:t>
      </w:r>
      <w:r>
        <w:rPr>
          <w:rFonts w:ascii="Segoe UI" w:hAnsi="Segoe UI" w:cs="Segoe UI" w:eastAsia="Segoe UI"/>
          <w:sz w:val="14"/>
          <w:szCs w:val="14"/>
          <w:spacing w:val="-2"/>
          <w:w w:val="90"/>
        </w:rPr>
        <w:t> </w:t>
      </w:r>
      <w:r>
        <w:rPr>
          <w:rFonts w:ascii="Segoe UI" w:hAnsi="Segoe UI" w:cs="Segoe UI" w:eastAsia="Segoe UI"/>
          <w:sz w:val="14"/>
          <w:szCs w:val="14"/>
          <w:spacing w:val="-12"/>
          <w:w w:val="109"/>
        </w:rPr>
        <w:t>/)IJifRH/f.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8" w:lineRule="exact"/>
        <w:ind w:right="99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8"/>
          <w:w w:val="75"/>
          <w:position w:val="1"/>
        </w:rPr>
        <w:t>fl/.'li-111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4"/>
          <w:position w:val="1"/>
        </w:rPr>
        <w:t>•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57"/>
          <w:w w:val="133"/>
          <w:position w:val="1"/>
        </w:rPr>
        <w:t>t:I</w:t>
      </w:r>
      <w:r>
        <w:rPr>
          <w:rFonts w:ascii="Segoe UI" w:hAnsi="Segoe UI" w:cs="Segoe UI" w:eastAsia="Segoe UI"/>
          <w:sz w:val="14"/>
          <w:szCs w:val="14"/>
          <w:spacing w:val="-25"/>
          <w:w w:val="133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-35"/>
          <w:w w:val="133"/>
          <w:position w:val="1"/>
        </w:rPr>
        <w:t>8/Nff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13"/>
          <w:w w:val="133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9"/>
          <w:w w:val="88"/>
          <w:position w:val="1"/>
        </w:rPr>
        <w:t>1/tl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2" w:after="0" w:line="240" w:lineRule="auto"/>
        <w:ind w:right="230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72.32843pt;margin-top:-5.135129pt;width:5.323742pt;height:10.807656pt;mso-position-horizontal-relative:page;mso-position-vertical-relative:paragraph;z-index:-19340;rotation:359" type="#_x0000_t136" fillcolor="#000000" stroked="f">
            <o:extrusion v:ext="view" autorotationcenter="t"/>
            <v:textpath style="font-family:&amp;quot;Segoe UI&amp;quot;;font-size:10pt;v-text-kern:t;mso-text-shadow:auto" string="..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FOi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P</w:t>
      </w:r>
      <w:r>
        <w:rPr>
          <w:rFonts w:ascii="Segoe UI" w:hAnsi="Segoe UI" w:cs="Segoe UI" w:eastAsia="Segoe UI"/>
          <w:sz w:val="9"/>
          <w:szCs w:val="9"/>
          <w:spacing w:val="-10"/>
          <w:w w:val="108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•.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pgSz w:w="15420" w:h="12380" w:orient="landscape"/>
          <w:pgMar w:top="1120" w:bottom="280" w:left="2200" w:right="1080"/>
        </w:sectPr>
      </w:pPr>
      <w:rPr/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44" w:lineRule="exact"/>
        <w:ind w:left="2571" w:right="-20"/>
        <w:jc w:val="left"/>
        <w:rPr>
          <w:rFonts w:ascii="Segoe UI" w:hAnsi="Segoe UI" w:cs="Segoe UI" w:eastAsia="Segoe UI"/>
          <w:sz w:val="120"/>
          <w:szCs w:val="120"/>
        </w:rPr>
      </w:pPr>
      <w:rPr/>
      <w:r>
        <w:rPr>
          <w:rFonts w:ascii="Segoe UI" w:hAnsi="Segoe UI" w:cs="Segoe UI" w:eastAsia="Segoe UI"/>
          <w:sz w:val="120"/>
          <w:szCs w:val="120"/>
          <w:spacing w:val="0"/>
          <w:w w:val="13"/>
          <w:position w:val="9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7" w:after="0" w:line="231" w:lineRule="exact"/>
        <w:ind w:left="56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9"/>
          <w:w w:val="221"/>
          <w:position w:val="-1"/>
        </w:rPr>
        <w:t>:</w:t>
      </w:r>
      <w:r>
        <w:rPr>
          <w:rFonts w:ascii="Segoe UI" w:hAnsi="Segoe UI" w:cs="Segoe UI" w:eastAsia="Segoe UI"/>
          <w:sz w:val="18"/>
          <w:szCs w:val="18"/>
          <w:spacing w:val="0"/>
          <w:w w:val="221"/>
          <w:position w:val="-1"/>
        </w:rPr>
        <w:t>i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6" w:after="0" w:line="204" w:lineRule="exact"/>
        <w:ind w:left="5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7"/>
          <w:position w:val="-4"/>
        </w:rPr>
        <w:t>�</w:t>
      </w:r>
      <w:r>
        <w:rPr>
          <w:rFonts w:ascii="Segoe UI" w:hAnsi="Segoe UI" w:cs="Segoe UI" w:eastAsia="Segoe UI"/>
          <w:sz w:val="17"/>
          <w:szCs w:val="17"/>
          <w:spacing w:val="-2"/>
          <w:w w:val="67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9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20" w:lineRule="exact"/>
        <w:ind w:right="616"/>
        <w:jc w:val="right"/>
        <w:tabs>
          <w:tab w:pos="50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w w:val="12"/>
          <w:position w:val="8"/>
        </w:rPr>
      </w:r>
      <w:r>
        <w:rPr>
          <w:rFonts w:ascii="Segoe UI" w:hAnsi="Segoe UI" w:cs="Segoe UI" w:eastAsia="Segoe UI"/>
          <w:sz w:val="97"/>
          <w:szCs w:val="97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1"/>
          <w:w w:val="100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1"/>
          <w:w w:val="100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26"/>
          <w:w w:val="12"/>
          <w:u w:val="single" w:color="000000"/>
          <w:position w:val="8"/>
        </w:rPr>
        <w:t>��</w:t>
      </w:r>
      <w:r>
        <w:rPr>
          <w:rFonts w:ascii="Segoe UI" w:hAnsi="Segoe UI" w:cs="Segoe UI" w:eastAsia="Segoe UI"/>
          <w:sz w:val="97"/>
          <w:szCs w:val="97"/>
          <w:spacing w:val="26"/>
          <w:w w:val="12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100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100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1"/>
          <w:w w:val="12"/>
          <w:u w:val="single" w:color="000000"/>
          <w:position w:val="8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8"/>
        </w:rPr>
        <w:t>        </w:t>
      </w:r>
      <w:r>
        <w:rPr>
          <w:rFonts w:ascii="Segoe UI" w:hAnsi="Segoe UI" w:cs="Segoe UI" w:eastAsia="Segoe UI"/>
          <w:sz w:val="97"/>
          <w:szCs w:val="97"/>
          <w:spacing w:val="23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23"/>
          <w:w w:val="12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8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8"/>
        </w:rPr>
      </w:r>
      <w:r>
        <w:rPr>
          <w:rFonts w:ascii="Segoe UI" w:hAnsi="Segoe UI" w:cs="Segoe UI" w:eastAsia="Segoe UI"/>
          <w:sz w:val="28"/>
          <w:szCs w:val="28"/>
          <w:spacing w:val="0"/>
          <w:w w:val="91"/>
          <w:position w:val="-9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11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(i)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16" w:lineRule="exact"/>
        <w:ind w:left="5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9"/>
          <w:w w:val="9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99"/>
          <w:position w:val="-1"/>
        </w:rPr>
        <w:t>j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49" w:lineRule="exact"/>
        <w:ind w:right="615"/>
        <w:jc w:val="right"/>
        <w:tabs>
          <w:tab w:pos="6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4"/>
          <w:position w:val="7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23" w:after="0" w:line="360" w:lineRule="exact"/>
        <w:ind w:right="62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8"/>
          <w:position w:val="-1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760" w:h="12460" w:orient="landscape"/>
          <w:pgMar w:top="1140" w:bottom="280" w:left="2260" w:right="920"/>
        </w:sectPr>
      </w:pPr>
      <w:rPr/>
    </w:p>
    <w:p>
      <w:pPr>
        <w:spacing w:before="0" w:after="0" w:line="268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89"/>
          <w:position w:val="-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26" w:lineRule="exact"/>
        <w:ind w:right="-1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5"/>
          <w:position w:val="1"/>
        </w:rPr>
        <w:t>:!: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45" w:lineRule="exact"/>
        <w:ind w:right="-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76" w:lineRule="auto"/>
        <w:ind w:left="19" w:right="58" w:firstLine="-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8"/>
          <w:w w:val="124"/>
        </w:rPr>
        <w:t>Wil</w:t>
      </w:r>
      <w:r>
        <w:rPr>
          <w:rFonts w:ascii="Segoe UI" w:hAnsi="Segoe UI" w:cs="Segoe UI" w:eastAsia="Segoe UI"/>
          <w:sz w:val="14"/>
          <w:szCs w:val="14"/>
          <w:spacing w:val="6"/>
          <w:w w:val="124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24"/>
        </w:rPr>
        <w:t>�</w:t>
      </w:r>
      <w:r>
        <w:rPr>
          <w:rFonts w:ascii="Segoe UI" w:hAnsi="Segoe UI" w:cs="Segoe UI" w:eastAsia="Segoe UI"/>
          <w:sz w:val="14"/>
          <w:szCs w:val="14"/>
          <w:spacing w:val="-18"/>
          <w:w w:val="124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22"/>
        </w:rPr>
        <w:t>IJMfltlllf.</w:t>
      </w:r>
      <w:r>
        <w:rPr>
          <w:rFonts w:ascii="Segoe UI" w:hAnsi="Segoe UI" w:cs="Segoe UI" w:eastAsia="Segoe UI"/>
          <w:sz w:val="14"/>
          <w:szCs w:val="14"/>
          <w:spacing w:val="-14"/>
          <w:w w:val="122"/>
        </w:rPr>
        <w:t> </w:t>
      </w:r>
      <w:r>
        <w:rPr>
          <w:rFonts w:ascii="Segoe UI" w:hAnsi="Segoe UI" w:cs="Segoe UI" w:eastAsia="Segoe UI"/>
          <w:sz w:val="14"/>
          <w:szCs w:val="14"/>
          <w:spacing w:val="-18"/>
          <w:w w:val="119"/>
        </w:rPr>
        <w:t>REf/fl.</w:t>
      </w:r>
      <w:r>
        <w:rPr>
          <w:rFonts w:ascii="Segoe UI" w:hAnsi="Segoe UI" w:cs="Segoe UI" w:eastAsia="Segoe UI"/>
          <w:sz w:val="14"/>
          <w:szCs w:val="14"/>
          <w:spacing w:val="0"/>
          <w:w w:val="119"/>
        </w:rPr>
        <w:t>"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53"/>
          <w:w w:val="201"/>
        </w:rPr>
        <w:t>"</w:t>
      </w:r>
      <w:r>
        <w:rPr>
          <w:rFonts w:ascii="Segoe UI" w:hAnsi="Segoe UI" w:cs="Segoe UI" w:eastAsia="Segoe UI"/>
          <w:sz w:val="14"/>
          <w:szCs w:val="14"/>
          <w:spacing w:val="-19"/>
          <w:w w:val="201"/>
        </w:rPr>
        <w:t>"</w:t>
      </w:r>
      <w:r>
        <w:rPr>
          <w:rFonts w:ascii="Segoe UI" w:hAnsi="Segoe UI" w:cs="Segoe UI" w:eastAsia="Segoe UI"/>
          <w:sz w:val="14"/>
          <w:szCs w:val="14"/>
          <w:spacing w:val="-29"/>
          <w:w w:val="117"/>
        </w:rPr>
        <w:t>JlJNd</w:t>
      </w:r>
      <w:r>
        <w:rPr>
          <w:rFonts w:ascii="Segoe UI" w:hAnsi="Segoe UI" w:cs="Segoe UI" w:eastAsia="Segoe UI"/>
          <w:sz w:val="14"/>
          <w:szCs w:val="14"/>
          <w:spacing w:val="0"/>
          <w:w w:val="117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4"/>
        </w:rPr>
        <w:t>1/tl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920"/>
          <w:cols w:num="2" w:equalWidth="0">
            <w:col w:w="7464" w:space="3818"/>
            <w:col w:w="1298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0pt;margin-top:0pt;width:787.906006pt;height:622.234009pt;mso-position-horizontal-relative:page;mso-position-vertical-relative:page;z-index:-19339" coordorigin="0,0" coordsize="15758,12445">
            <v:shape style="position:absolute;left:0;top:0;width:15758;height:12445" type="#_x0000_t75">
              <v:imagedata r:id="rId216" o:title=""/>
            </v:shape>
            <v:group style="position:absolute;left:713;top:1204;width:1305;height:2" coordorigin="713,1204" coordsize="1305,2">
              <v:shape style="position:absolute;left:713;top:1204;width:1305;height:2" coordorigin="713,1204" coordsize="1305,0" path="m713,1204l2018,1204e" filled="f" stroked="t" strokeweight=".722pt" strokecolor="#000000">
                <v:path arrowok="t"/>
              </v:shape>
            </v:group>
            <v:group style="position:absolute;left:703;top:785;width:1382;height:2" coordorigin="703,785" coordsize="1382,2">
              <v:shape style="position:absolute;left:703;top:785;width:1382;height:2" coordorigin="703,785" coordsize="1382,0" path="m703,785l2085,785e" filled="f" stroked="t" strokeweight="1.204pt" strokecolor="#000000">
                <v:path arrowok="t"/>
              </v:shape>
            </v:group>
            <v:group style="position:absolute;left:713;top:1067;width:987;height:2" coordorigin="713,1067" coordsize="987,2">
              <v:shape style="position:absolute;left:713;top:1067;width:987;height:2" coordorigin="713,1067" coordsize="987,0" path="m713,1067l1700,1067e" filled="f" stroked="t" strokeweight=".722pt" strokecolor="#000000">
                <v:path arrowok="t"/>
              </v:shape>
            </v:group>
            <v:group style="position:absolute;left:713;top:1344;width:1305;height:2" coordorigin="713,1344" coordsize="1305,2">
              <v:shape style="position:absolute;left:713;top:1344;width:1305;height:2" coordorigin="713,1344" coordsize="1305,0" path="m713,1344l2018,1344e" filled="f" stroked="t" strokeweight=".722pt" strokecolor="#000000">
                <v:path arrowok="t"/>
              </v:shape>
            </v:group>
            <v:group style="position:absolute;left:722;top:1483;width:978;height:2" coordorigin="722,1483" coordsize="978,2">
              <v:shape style="position:absolute;left:722;top:1483;width:978;height:2" coordorigin="722,1483" coordsize="978,0" path="m722,1483l1700,1483e" filled="f" stroked="t" strokeweight=".722pt" strokecolor="#000000">
                <v:path arrowok="t"/>
              </v:shape>
            </v:group>
            <v:group style="position:absolute;left:718;top:1625;width:982;height:2" coordorigin="718,1625" coordsize="982,2">
              <v:shape style="position:absolute;left:718;top:1625;width:982;height:2" coordorigin="718,1625" coordsize="982,0" path="m718,1625l1700,1625e" filled="f" stroked="t" strokeweight=".722pt" strokecolor="#000000">
                <v:path arrowok="t"/>
              </v:shape>
            </v:group>
            <v:group style="position:absolute;left:718;top:1763;width:982;height:2" coordorigin="718,1763" coordsize="982,2">
              <v:shape style="position:absolute;left:718;top:1763;width:982;height:2" coordorigin="718,1763" coordsize="982,0" path="m718,1763l1700,1763e" filled="f" stroked="t" strokeweight=".722pt" strokecolor="#000000">
                <v:path arrowok="t"/>
              </v:shape>
            </v:group>
            <v:group style="position:absolute;left:722;top:1902;width:992;height:2" coordorigin="722,1902" coordsize="992,2">
              <v:shape style="position:absolute;left:722;top:1902;width:992;height:2" coordorigin="722,1902" coordsize="992,0" path="m722,1902l1715,1902e" filled="f" stroked="t" strokeweight=".722pt" strokecolor="#000000">
                <v:path arrowok="t"/>
              </v:shape>
            </v:group>
            <v:group style="position:absolute;left:718;top:2018;width:982;height:2" coordorigin="718,2018" coordsize="982,2">
              <v:shape style="position:absolute;left:718;top:2018;width:982;height:2" coordorigin="718,2018" coordsize="982,0" path="m718,2018l1700,2018e" filled="f" stroked="t" strokeweight=".963pt" strokecolor="#000000">
                <v:path arrowok="t"/>
              </v:shape>
            </v:group>
            <v:group style="position:absolute;left:8207;top:11624;width:5245;height:2" coordorigin="8207,11624" coordsize="5245,2">
              <v:shape style="position:absolute;left:8207;top:11624;width:5245;height:2" coordorigin="8207,11624" coordsize="5245,0" path="m8207,11624l13451,11624e" filled="f" stroked="t" strokeweight=".963pt" strokecolor="#000000">
                <v:path arrowok="t"/>
              </v:shape>
            </v:group>
            <v:group style="position:absolute;left:1584;top:922;width:433;height:2" coordorigin="1584,922" coordsize="433,2">
              <v:shape style="position:absolute;left:1584;top:922;width:433;height:2" coordorigin="1584,922" coordsize="433,0" path="m1584,922l2018,922e" filled="f" stroked="t" strokeweight=".482pt" strokecolor="#000000">
                <v:path arrowok="t"/>
              </v:shape>
            </v:group>
            <v:group style="position:absolute;left:13793;top:1517;width:674;height:2" coordorigin="13793,1517" coordsize="674,2">
              <v:shape style="position:absolute;left:13793;top:1517;width:674;height:2" coordorigin="13793,1517" coordsize="674,0" path="m13793,1517l14467,1517e" filled="f" stroked="t" strokeweight=".722pt" strokecolor="#000000">
                <v:path arrowok="t"/>
              </v:shape>
            </v:group>
            <v:group style="position:absolute;left:14260;top:1524;width:978;height:2" coordorigin="14260,1524" coordsize="978,2">
              <v:shape style="position:absolute;left:14260;top:1524;width:978;height:2" coordorigin="14260,1524" coordsize="978,0" path="m14260,1524l15238,1524e" filled="f" stroked="t" strokeweight=".482pt" strokecolor="#000000">
                <v:path arrowok="t"/>
              </v:shape>
            </v:group>
            <v:group style="position:absolute;left:12950;top:2870;width:2;height:1671" coordorigin="12950,2870" coordsize="2,1671">
              <v:shape style="position:absolute;left:12950;top:2870;width:2;height:1671" coordorigin="12950,2870" coordsize="0,1671" path="m12950,4542l12950,2870e" filled="f" stroked="t" strokeweight=".963pt" strokecolor="#000000">
                <v:path arrowok="t"/>
              </v:shape>
            </v:group>
            <v:group style="position:absolute;left:12399;top:2100;width:2;height:1218" coordorigin="12399,2100" coordsize="2,1218">
              <v:shape style="position:absolute;left:12399;top:2100;width:2;height:1218" coordorigin="12399,2100" coordsize="0,1218" path="m12399,3318l12399,2100e" filled="f" stroked="t" strokeweight=".963pt" strokecolor="#000000">
                <v:path arrowok="t"/>
              </v:shape>
            </v:group>
            <v:group style="position:absolute;left:11636;top:3537;width:1137;height:2" coordorigin="11636,3537" coordsize="1137,2">
              <v:shape style="position:absolute;left:11636;top:3537;width:1137;height:2" coordorigin="11636,3537" coordsize="1137,0" path="m11636,3537l12772,3537e" filled="f" stroked="t" strokeweight=".963pt" strokecolor="#000000">
                <v:path arrowok="t"/>
              </v:shape>
            </v:group>
            <v:group style="position:absolute;left:12902;top:3542;width:1825;height:2" coordorigin="12902,3542" coordsize="1825,2">
              <v:shape style="position:absolute;left:12902;top:3542;width:1825;height:2" coordorigin="12902,3542" coordsize="1825,0" path="m12902,3542l14727,3542e" filled="f" stroked="t" strokeweight=".722pt" strokecolor="#000000">
                <v:path arrowok="t"/>
              </v:shape>
            </v:group>
            <v:group style="position:absolute;left:10829;top:3651;width:2;height:260" coordorigin="10829,3651" coordsize="2,260">
              <v:shape style="position:absolute;left:10829;top:3651;width:2;height:260" coordorigin="10829,3651" coordsize="0,260" path="m10829,3911l10829,3651e" filled="f" stroked="t" strokeweight=".963pt" strokecolor="#000000">
                <v:path arrowok="t"/>
              </v:shape>
            </v:group>
            <v:group style="position:absolute;left:2528;top:4529;width:1796;height:2" coordorigin="2528,4529" coordsize="1796,2">
              <v:shape style="position:absolute;left:2528;top:4529;width:1796;height:2" coordorigin="2528,4529" coordsize="1796,0" path="m2528,4529l4325,4529e" filled="f" stroked="t" strokeweight=".963pt" strokecolor="#000000">
                <v:path arrowok="t"/>
              </v:shape>
            </v:group>
            <v:group style="position:absolute;left:9960;top:4674;width:231;height:2" coordorigin="9960,4674" coordsize="231,2">
              <v:shape style="position:absolute;left:9960;top:4674;width:231;height:2" coordorigin="9960,4674" coordsize="231,0" path="m9960,4674l10191,4674e" filled="f" stroked="t" strokeweight=".722pt" strokecolor="#000000">
                <v:path arrowok="t"/>
              </v:shape>
            </v:group>
            <v:group style="position:absolute;left:4551;top:5023;width:2605;height:2" coordorigin="4551,5023" coordsize="2605,2">
              <v:shape style="position:absolute;left:4551;top:5023;width:2605;height:2" coordorigin="4551,5023" coordsize="2605,0" path="m4551,5023l7157,5023e" filled="f" stroked="t" strokeweight=".722pt" strokecolor="#000000">
                <v:path arrowok="t"/>
              </v:shape>
            </v:group>
            <v:group style="position:absolute;left:7108;top:5035;width:1565;height:2" coordorigin="7108,5035" coordsize="1565,2">
              <v:shape style="position:absolute;left:7108;top:5035;width:1565;height:2" coordorigin="7108,5035" coordsize="1565,0" path="m7108,5035l8674,5035e" filled="f" stroked="t" strokeweight=".722pt" strokecolor="#000000">
                <v:path arrowok="t"/>
              </v:shape>
            </v:group>
            <v:group style="position:absolute;left:9232;top:5033;width:1613;height:2" coordorigin="9232,5033" coordsize="1613,2">
              <v:shape style="position:absolute;left:9232;top:5033;width:1613;height:2" coordorigin="9232,5033" coordsize="1613,0" path="m9232,5033l10846,5033e" filled="f" stroked="t" strokeweight=".722pt" strokecolor="#000000">
                <v:path arrowok="t"/>
              </v:shape>
            </v:group>
            <v:group style="position:absolute;left:11597;top:5004;width:1970;height:2" coordorigin="11597,5004" coordsize="1970,2">
              <v:shape style="position:absolute;left:11597;top:5004;width:1970;height:2" coordorigin="11597,5004" coordsize="1970,0" path="m11597,5004l13567,5004e" filled="f" stroked="t" strokeweight=".722pt" strokecolor="#000000">
                <v:path arrowok="t"/>
              </v:shape>
            </v:group>
            <v:group style="position:absolute;left:5129;top:4989;width:2;height:3940" coordorigin="5129,4989" coordsize="2,3940">
              <v:shape style="position:absolute;left:5129;top:4989;width:2;height:3940" coordorigin="5129,4989" coordsize="0,3940" path="m5129,8929l5129,4989e" filled="f" stroked="t" strokeweight=".722pt" strokecolor="#000000">
                <v:path arrowok="t"/>
              </v:shape>
            </v:group>
            <v:group style="position:absolute;left:7012;top:5507;width:1353;height:2" coordorigin="7012,5507" coordsize="1353,2">
              <v:shape style="position:absolute;left:7012;top:5507;width:1353;height:2" coordorigin="7012,5507" coordsize="1353,0" path="m7012,5507l8365,5507e" filled="f" stroked="t" strokeweight=".722pt" strokecolor="#000000">
                <v:path arrowok="t"/>
              </v:shape>
            </v:group>
            <v:group style="position:absolute;left:10829;top:5254;width:2;height:385" coordorigin="10829,5254" coordsize="2,385">
              <v:shape style="position:absolute;left:10829;top:5254;width:2;height:385" coordorigin="10829,5254" coordsize="0,385" path="m10829,5640l10829,5254e" filled="f" stroked="t" strokeweight=".963pt" strokecolor="#000000">
                <v:path arrowok="t"/>
              </v:shape>
            </v:group>
            <v:group style="position:absolute;left:12353;top:5628;width:356;height:2" coordorigin="12353,5628" coordsize="356,2">
              <v:shape style="position:absolute;left:12353;top:5628;width:356;height:2" coordorigin="12353,5628" coordsize="356,0" path="m12353,5628l12710,5628e" filled="f" stroked="t" strokeweight=".963pt" strokecolor="#000000">
                <v:path arrowok="t"/>
              </v:shape>
            </v:group>
            <v:group style="position:absolute;left:9283;top:5023;width:2;height:684" coordorigin="9283,5023" coordsize="2,684">
              <v:shape style="position:absolute;left:9283;top:5023;width:2;height:684" coordorigin="9283,5023" coordsize="0,684" path="m9283,5707l9283,5023e" filled="f" stroked="t" strokeweight=".963pt" strokecolor="#000000">
                <v:path arrowok="t"/>
              </v:shape>
            </v:group>
            <v:group style="position:absolute;left:8895;top:6022;width:1132;height:2" coordorigin="8895,6022" coordsize="1132,2">
              <v:shape style="position:absolute;left:8895;top:6022;width:1132;height:2" coordorigin="8895,6022" coordsize="1132,0" path="m8895,6022l10027,6022e" filled="f" stroked="t" strokeweight=".722pt" strokecolor="#000000">
                <v:path arrowok="t"/>
              </v:shape>
            </v:group>
            <v:group style="position:absolute;left:5726;top:6140;width:954;height:2" coordorigin="5726,6140" coordsize="954,2">
              <v:shape style="position:absolute;left:5726;top:6140;width:954;height:2" coordorigin="5726,6140" coordsize="954,0" path="m5726,6140l6680,6140e" filled="f" stroked="t" strokeweight=".722pt" strokecolor="#000000">
                <v:path arrowok="t"/>
              </v:shape>
            </v:group>
            <v:group style="position:absolute;left:10215;top:5591;width:2;height:1551" coordorigin="10215,5591" coordsize="2,1551">
              <v:shape style="position:absolute;left:10215;top:5591;width:2;height:1551" coordorigin="10215,5591" coordsize="0,1551" path="m10215,7142l10215,5591e" filled="f" stroked="t" strokeweight=".963pt" strokecolor="#000000">
                <v:path arrowok="t"/>
              </v:shape>
            </v:group>
            <v:group style="position:absolute;left:1878;top:6415;width:2461;height:2" coordorigin="1878,6415" coordsize="2461,2">
              <v:shape style="position:absolute;left:1878;top:6415;width:2461;height:2" coordorigin="1878,6415" coordsize="2461,0" path="m1878,6415l4339,6415e" filled="f" stroked="t" strokeweight=".722pt" strokecolor="#000000">
                <v:path arrowok="t"/>
              </v:shape>
            </v:group>
            <v:group style="position:absolute;left:5132;top:6617;width:2;height:328" coordorigin="5132,6617" coordsize="2,328">
              <v:shape style="position:absolute;left:5132;top:6617;width:2;height:328" coordorigin="5132,6617" coordsize="0,328" path="m5132,6945l5132,6617e" filled="f" stroked="t" strokeweight=".722pt" strokecolor="#000000">
                <v:path arrowok="t"/>
              </v:shape>
            </v:group>
            <v:group style="position:absolute;left:11361;top:7039;width:313;height:2" coordorigin="11361,7039" coordsize="313,2">
              <v:shape style="position:absolute;left:11361;top:7039;width:313;height:2" coordorigin="11361,7039" coordsize="313,0" path="m11361,7039l11674,7039e" filled="f" stroked="t" strokeweight=".722pt" strokecolor="#000000">
                <v:path arrowok="t"/>
              </v:shape>
            </v:group>
            <v:group style="position:absolute;left:6718;top:5259;width:2;height:1845" coordorigin="6718,5259" coordsize="2,1845">
              <v:shape style="position:absolute;left:6718;top:5259;width:2;height:1845" coordorigin="6718,5259" coordsize="0,1845" path="m6718,7104l6718,5259e" filled="f" stroked="t" strokeweight=".963pt" strokecolor="#000000">
                <v:path arrowok="t"/>
              </v:shape>
            </v:group>
            <v:group style="position:absolute;left:12189;top:5823;width:2;height:2259" coordorigin="12189,5823" coordsize="2,2259">
              <v:shape style="position:absolute;left:12189;top:5823;width:2;height:2259" coordorigin="12189,5823" coordsize="0,2259" path="m12189,8081l12189,5823e" filled="f" stroked="t" strokeweight=".963pt" strokecolor="#000000">
                <v:path arrowok="t"/>
              </v:shape>
            </v:group>
            <v:group style="position:absolute;left:7118;top:7918;width:3159;height:2" coordorigin="7118,7918" coordsize="3159,2">
              <v:shape style="position:absolute;left:7118;top:7918;width:3159;height:2" coordorigin="7118,7918" coordsize="3159,0" path="m7118,7918l10277,7918e" filled="f" stroked="t" strokeweight=".722pt" strokecolor="#000000">
                <v:path arrowok="t"/>
              </v:shape>
            </v:group>
            <v:group style="position:absolute;left:1869;top:7980;width:2461;height:2" coordorigin="1869,7980" coordsize="2461,2">
              <v:shape style="position:absolute;left:1869;top:7980;width:2461;height:2" coordorigin="1869,7980" coordsize="2461,0" path="m1869,7980l4330,7980e" filled="f" stroked="t" strokeweight=".722pt" strokecolor="#000000">
                <v:path arrowok="t"/>
              </v:shape>
            </v:group>
            <v:group style="position:absolute;left:10212;top:7542;width:2;height:3463" coordorigin="10212,7542" coordsize="2,3463">
              <v:shape style="position:absolute;left:10212;top:7542;width:2;height:3463" coordorigin="10212,7542" coordsize="0,3463" path="m10212,11005l10212,7542e" filled="f" stroked="t" strokeweight=".722pt" strokecolor="#000000">
                <v:path arrowok="t"/>
              </v:shape>
            </v:group>
            <v:group style="position:absolute;left:1869;top:8303;width:2466;height:2" coordorigin="1869,8303" coordsize="2466,2">
              <v:shape style="position:absolute;left:1869;top:8303;width:2466;height:2" coordorigin="1869,8303" coordsize="2466,0" path="m1869,8303l4334,8303e" filled="f" stroked="t" strokeweight=".722pt" strokecolor="#000000">
                <v:path arrowok="t"/>
              </v:shape>
            </v:group>
            <v:group style="position:absolute;left:5136;top:7980;width:2;height:154" coordorigin="5136,7980" coordsize="2,154">
              <v:shape style="position:absolute;left:5136;top:7980;width:2;height:154" coordorigin="5136,7980" coordsize="0,154" path="m5136,8134l5136,7980e" filled="f" stroked="t" strokeweight=".722pt" strokecolor="#000000">
                <v:path arrowok="t"/>
              </v:shape>
            </v:group>
            <v:group style="position:absolute;left:6157;top:8091;width:2;height:655" coordorigin="6157,8091" coordsize="2,655">
              <v:shape style="position:absolute;left:6157;top:8091;width:2;height:655" coordorigin="6157,8091" coordsize="0,655" path="m6157,8746l6157,8091e" filled="f" stroked="t" strokeweight=".963pt" strokecolor="#000000">
                <v:path arrowok="t"/>
              </v:shape>
            </v:group>
            <v:group style="position:absolute;left:7361;top:8091;width:2;height:650" coordorigin="7361,8091" coordsize="2,650">
              <v:shape style="position:absolute;left:7361;top:8091;width:2;height:650" coordorigin="7361,8091" coordsize="0,650" path="m7361,8741l7361,8091e" filled="f" stroked="t" strokeweight=".963pt" strokecolor="#000000">
                <v:path arrowok="t"/>
              </v:shape>
            </v:group>
            <v:group style="position:absolute;left:6482;top:8428;width:766;height:2" coordorigin="6482,8428" coordsize="766,2">
              <v:shape style="position:absolute;left:6482;top:8428;width:766;height:2" coordorigin="6482,8428" coordsize="766,0" path="m6482,8428l7248,8428e" filled="f" stroked="t" strokeweight=".722pt" strokecolor="#000000">
                <v:path arrowok="t"/>
              </v:shape>
            </v:group>
            <v:group style="position:absolute;left:6145;top:8734;width:1228;height:2" coordorigin="6145,8734" coordsize="1228,2">
              <v:shape style="position:absolute;left:6145;top:8734;width:1228;height:2" coordorigin="6145,8734" coordsize="1228,0" path="m6145,8734l7373,8734e" filled="f" stroked="t" strokeweight=".722pt" strokecolor="#000000">
                <v:path arrowok="t"/>
              </v:shape>
            </v:group>
            <v:group style="position:absolute;left:7113;top:8893;width:3391;height:2" coordorigin="7113,8893" coordsize="3391,2">
              <v:shape style="position:absolute;left:7113;top:8893;width:3391;height:2" coordorigin="7113,8893" coordsize="3391,0" path="m7113,8893l10504,8893e" filled="f" stroked="t" strokeweight=".722pt" strokecolor="#000000">
                <v:path arrowok="t"/>
              </v:shape>
            </v:group>
            <v:group style="position:absolute;left:14301;top:6213;width:2;height:3761" coordorigin="14301,6213" coordsize="2,3761">
              <v:shape style="position:absolute;left:14301;top:6213;width:2;height:3761" coordorigin="14301,6213" coordsize="0,3761" path="m14301,9974l14301,6213e" filled="f" stroked="t" strokeweight="1.204pt" strokecolor="#000000">
                <v:path arrowok="t"/>
              </v:shape>
            </v:group>
            <v:group style="position:absolute;left:8883;top:8881;width:2;height:1103" coordorigin="8883,8881" coordsize="2,1103">
              <v:shape style="position:absolute;left:8883;top:8881;width:2;height:1103" coordorigin="8883,8881" coordsize="0,1103" path="m8883,9984l8883,8881e" filled="f" stroked="t" strokeweight=".963pt" strokecolor="#000000">
                <v:path arrowok="t"/>
              </v:shape>
            </v:group>
            <v:group style="position:absolute;left:11607;top:9131;width:930;height:2" coordorigin="11607,9131" coordsize="930,2">
              <v:shape style="position:absolute;left:11607;top:9131;width:930;height:2" coordorigin="11607,9131" coordsize="930,0" path="m11607,9131l12536,9131e" filled="f" stroked="t" strokeweight=".722pt" strokecolor="#000000">
                <v:path arrowok="t"/>
              </v:shape>
            </v:group>
            <v:group style="position:absolute;left:12955;top:9721;width:438;height:2" coordorigin="12955,9721" coordsize="438,2">
              <v:shape style="position:absolute;left:12955;top:9721;width:438;height:2" coordorigin="12955,9721" coordsize="438,0" path="m12955,9721l13393,9721e" filled="f" stroked="t" strokeweight=".963pt" strokecolor="#000000">
                <v:path arrowok="t"/>
              </v:shape>
            </v:group>
            <v:group style="position:absolute;left:9232;top:9969;width:193;height:2" coordorigin="9232,9969" coordsize="193,2">
              <v:shape style="position:absolute;left:9232;top:9969;width:193;height:2" coordorigin="9232,9969" coordsize="193,0" path="m9232,9969l9425,9969e" filled="f" stroked="t" strokeweight=".482pt" strokecolor="#000000">
                <v:path arrowok="t"/>
              </v:shape>
            </v:group>
            <v:group style="position:absolute;left:6299;top:9979;width:2;height:1002" coordorigin="6299,9979" coordsize="2,1002">
              <v:shape style="position:absolute;left:6299;top:9979;width:2;height:1002" coordorigin="6299,9979" coordsize="0,1002" path="m6299,10981l6299,9979e" filled="f" stroked="t" strokeweight=".963pt" strokecolor="#000000">
                <v:path arrowok="t"/>
              </v:shape>
            </v:group>
            <v:group style="position:absolute;left:6615;top:10152;width:2;height:597" coordorigin="6615,10152" coordsize="2,597">
              <v:shape style="position:absolute;left:6615;top:10152;width:2;height:597" coordorigin="6615,10152" coordsize="0,597" path="m6615,10749l6615,10152e" filled="f" stroked="t" strokeweight=".963pt" strokecolor="#000000">
                <v:path arrowok="t"/>
              </v:shape>
            </v:group>
            <v:group style="position:absolute;left:7320;top:10085;width:597;height:2" coordorigin="7320,10085" coordsize="597,2">
              <v:shape style="position:absolute;left:7320;top:10085;width:597;height:2" coordorigin="7320,10085" coordsize="597,0" path="m7320,10085l7918,10085e" filled="f" stroked="t" strokeweight=".722pt" strokecolor="#000000">
                <v:path arrowok="t"/>
              </v:shape>
            </v:group>
            <v:group style="position:absolute;left:8173;top:10092;width:2018;height:2" coordorigin="8173,10092" coordsize="2018,2">
              <v:shape style="position:absolute;left:8173;top:10092;width:2018;height:2" coordorigin="8173,10092" coordsize="2018,0" path="m8173,10092l10191,10092e" filled="f" stroked="t" strokeweight=".722pt" strokecolor="#000000">
                <v:path arrowok="t"/>
              </v:shape>
            </v:group>
            <v:group style="position:absolute;left:9545;top:10090;width:694;height:2" coordorigin="9545,10090" coordsize="694,2">
              <v:shape style="position:absolute;left:9545;top:10090;width:694;height:2" coordorigin="9545,10090" coordsize="694,0" path="m9545,10090l10239,10090e" filled="f" stroked="t" strokeweight="1.204pt" strokecolor="#000000">
                <v:path arrowok="t"/>
              </v:shape>
            </v:group>
            <v:group style="position:absolute;left:13755;top:10121;width:958;height:2" coordorigin="13755,10121" coordsize="958,2">
              <v:shape style="position:absolute;left:13755;top:10121;width:958;height:2" coordorigin="13755,10121" coordsize="958,0" path="m13755,10121l14713,10121e" filled="f" stroked="t" strokeweight=".722pt" strokecolor="#000000">
                <v:path arrowok="t"/>
              </v:shape>
            </v:group>
            <v:group style="position:absolute;left:9382;top:10374;width:2;height:231" coordorigin="9382,10374" coordsize="2,231">
              <v:shape style="position:absolute;left:9382;top:10374;width:2;height:231" coordorigin="9382,10374" coordsize="0,231" path="m9382,10605l9382,10374e" filled="f" stroked="t" strokeweight=".963pt" strokecolor="#000000">
                <v:path arrowok="t"/>
              </v:shape>
            </v:group>
            <v:group style="position:absolute;left:13499;top:10725;width:1440;height:2" coordorigin="13499,10725" coordsize="1440,2">
              <v:shape style="position:absolute;left:13499;top:10725;width:1440;height:2" coordorigin="13499,10725" coordsize="1440,0" path="m13499,10725l14939,1072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105" w:lineRule="exact"/>
        <w:ind w:right="260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5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29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69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right="231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456"/>
          <w:position w:val="1"/>
        </w:rPr>
        <w:t>,..</w:t>
      </w:r>
      <w:r>
        <w:rPr>
          <w:rFonts w:ascii="Segoe UI" w:hAnsi="Segoe UI" w:cs="Segoe UI" w:eastAsia="Segoe UI"/>
          <w:sz w:val="9"/>
          <w:szCs w:val="9"/>
          <w:spacing w:val="-88"/>
          <w:w w:val="45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9"/>
          <w:position w:val="1"/>
        </w:rPr>
        <w:t>,.rot;.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760" w:h="12460" w:orient="landscape"/>
          <w:pgMar w:top="1480" w:bottom="280" w:left="2260" w:right="92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114" w:lineRule="exact"/>
        <w:ind w:right="180"/>
        <w:jc w:val="right"/>
        <w:tabs>
          <w:tab w:pos="7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.4pt;margin-top:-12.984045pt;width:69.36pt;height:63.36pt;mso-position-horizontal-relative:page;mso-position-vertical-relative:paragraph;z-index:-19337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18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5.76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nil" w:sz="6" w:space="0" w:color="auto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nil" w:sz="6" w:space="0" w:color="auto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4"/>
          <w:w w:val="113"/>
        </w:rPr>
        <w:t>OP.ItAnO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4"/>
          <w:w w:val="105"/>
          <w:position w:val="-1"/>
        </w:rPr>
        <w:t>TOOL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8" w:lineRule="exact"/>
        <w:ind w:right="388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6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00" w:h="12340" w:orient="landscape"/>
          <w:pgMar w:top="540" w:bottom="280" w:left="180" w:right="500"/>
        </w:sectPr>
      </w:pPr>
      <w:rPr/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4" w:lineRule="exact"/>
        <w:ind w:right="-1"/>
        <w:jc w:val="right"/>
        <w:tabs>
          <w:tab w:pos="1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360001pt;margin-top:-.420803pt;width:4.802450pt;height:6.95pt;mso-position-horizontal-relative:page;mso-position-vertical-relative:paragraph;z-index:-19336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3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"'</w:t>
      </w:r>
      <w:r>
        <w:rPr>
          <w:rFonts w:ascii="Segoe UI" w:hAnsi="Segoe UI" w:cs="Segoe UI" w:eastAsia="Segoe UI"/>
          <w:sz w:val="14"/>
          <w:szCs w:val="14"/>
          <w:spacing w:val="-35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7"/>
          <w:szCs w:val="17"/>
          <w:spacing w:val="0"/>
          <w:w w:val="57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2" w:lineRule="exact"/>
        <w:ind w:right="-5"/>
        <w:jc w:val="right"/>
        <w:tabs>
          <w:tab w:pos="1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2"/>
          <w:position w:val="-2"/>
        </w:rPr>
        <w:t>"''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2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8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4"/>
          <w:position w:val="1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6" w:lineRule="exact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0.089996pt;margin-top:-9.528354pt;width:5.02285pt;height:39.550pt;mso-position-horizontal-relative:page;mso-position-vertical-relative:paragraph;z-index:-19334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3"/>
                      <w:position w:val="5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6.329987pt;margin-top:-21.392302pt;width:9.83535pt;height:48.45pt;mso-position-horizontal-relative:page;mso-position-vertical-relative:paragraph;z-index:-19333" type="#_x0000_t202" filled="f" stroked="f">
            <v:textbox inset="0,0,0,0">
              <w:txbxContent>
                <w:p>
                  <w:pPr>
                    <w:spacing w:before="0" w:after="0" w:line="932" w:lineRule="exact"/>
                    <w:ind w:right="-185"/>
                    <w:jc w:val="left"/>
                    <w:rPr>
                      <w:rFonts w:ascii="Segoe UI" w:hAnsi="Segoe UI" w:cs="Segoe UI" w:eastAsia="Segoe UI"/>
                      <w:sz w:val="97"/>
                      <w:szCs w:val="9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21"/>
                      <w:position w:val="6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60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79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  <w:position w:val="-1"/>
        </w:rPr>
        <w:t>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2" w:equalWidth="0">
            <w:col w:w="2312" w:space="1113"/>
            <w:col w:w="1139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31" w:lineRule="exact"/>
        <w:ind w:right="1208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5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8"/>
        </w:rPr>
        <w:t>0.: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69" w:lineRule="exact"/>
        <w:ind w:right="642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40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91" w:lineRule="exact"/>
        <w:ind w:right="65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6" w:after="0" w:line="169" w:lineRule="exact"/>
        <w:ind w:right="6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8"/>
          <w:position w:val="-2"/>
        </w:rPr>
        <w:t>ii: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30" w:lineRule="exact"/>
        <w:ind w:right="-20"/>
        <w:jc w:val="right"/>
        <w:tabs>
          <w:tab w:pos="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w w:val="117"/>
        </w:rPr>
        <w:t>':</w:t>
      </w:r>
      <w:r>
        <w:rPr>
          <w:rFonts w:ascii="Segoe UI" w:hAnsi="Segoe UI" w:cs="Segoe UI" w:eastAsia="Segoe UI"/>
          <w:sz w:val="21"/>
          <w:szCs w:val="21"/>
          <w:w w:val="100"/>
        </w:rPr>
        <w:tab/>
      </w:r>
      <w:r>
        <w:rPr>
          <w:rFonts w:ascii="Segoe UI" w:hAnsi="Segoe UI" w:cs="Segoe UI" w:eastAsia="Segoe UI"/>
          <w:sz w:val="21"/>
          <w:szCs w:val="21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86"/>
          <w:position w:val="8"/>
        </w:rPr>
        <w:t>-l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45" w:lineRule="exact"/>
        <w:ind w:right="637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19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021" w:lineRule="exact"/>
        <w:ind w:right="-159"/>
        <w:jc w:val="left"/>
        <w:tabs>
          <w:tab w:pos="460" w:val="left"/>
        </w:tabs>
        <w:rPr>
          <w:rFonts w:ascii="Segoe UI" w:hAnsi="Segoe UI" w:cs="Segoe UI" w:eastAsia="Segoe UI"/>
          <w:sz w:val="79"/>
          <w:szCs w:val="7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w w:val="45"/>
          <w:position w:val="-1"/>
        </w:rPr>
      </w:r>
      <w:r>
        <w:rPr>
          <w:rFonts w:ascii="Segoe UI" w:hAnsi="Segoe UI" w:cs="Segoe UI" w:eastAsia="Segoe UI"/>
          <w:sz w:val="79"/>
          <w:szCs w:val="79"/>
          <w:w w:val="45"/>
          <w:u w:val="single" w:color="000000"/>
          <w:position w:val="-1"/>
        </w:rPr>
        <w:t>[J]</w:t>
      </w:r>
      <w:r>
        <w:rPr>
          <w:rFonts w:ascii="Segoe UI" w:hAnsi="Segoe UI" w:cs="Segoe UI" w:eastAsia="Segoe UI"/>
          <w:sz w:val="79"/>
          <w:szCs w:val="79"/>
          <w:w w:val="45"/>
          <w:u w:val="single" w:color="000000"/>
          <w:position w:val="-1"/>
        </w:rPr>
      </w:r>
      <w:r>
        <w:rPr>
          <w:rFonts w:ascii="Segoe UI" w:hAnsi="Segoe UI" w:cs="Segoe UI" w:eastAsia="Segoe UI"/>
          <w:sz w:val="79"/>
          <w:szCs w:val="79"/>
          <w:w w:val="3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79"/>
          <w:szCs w:val="79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79"/>
          <w:szCs w:val="79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79"/>
          <w:szCs w:val="79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57" w:lineRule="auto"/>
        <w:ind w:right="-76" w:firstLine="5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9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9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0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329" w:lineRule="exact"/>
        <w:ind w:left="14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64"/>
        </w:rPr>
        <w:t>CID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({)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4" w:equalWidth="0">
            <w:col w:w="4433" w:space="8030"/>
            <w:col w:w="471" w:space="72"/>
            <w:col w:w="279" w:space="24"/>
            <w:col w:w="1511"/>
          </w:cols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166" w:lineRule="exact"/>
        <w:ind w:left="13865" w:right="244" w:firstLine="65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4"/>
        </w:rPr>
        <w:t>KAL.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9" w:lineRule="exact"/>
        <w:ind w:right="598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DOAW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76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10"/>
          <w:position w:val="-1"/>
        </w:rPr>
        <w:t>.t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-10"/>
          <w:w w:val="197"/>
          <w:position w:val="-1"/>
        </w:rPr>
        <w:t>No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-7"/>
          <w:w w:val="19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6"/>
          <w:position w:val="-1"/>
        </w:rPr>
        <w:t>II</w:t>
      </w:r>
      <w:r>
        <w:rPr>
          <w:rFonts w:ascii="Segoe UI" w:hAnsi="Segoe UI" w:cs="Segoe UI" w:eastAsia="Segoe UI"/>
          <w:sz w:val="5"/>
          <w:szCs w:val="5"/>
          <w:spacing w:val="-5"/>
          <w:w w:val="216"/>
          <w:position w:val="-1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-1"/>
        </w:rPr>
        <w:t>I:Q.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500" w:h="12340" w:orient="landscape"/>
          <w:pgMar w:top="1480" w:bottom="280" w:left="180" w:right="50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11.53pt;margin-top:13.439988pt;width:735.469971pt;height:579.84pt;mso-position-horizontal-relative:page;mso-position-vertical-relative:page;z-index:-19338" coordorigin="231,269" coordsize="14709,11597">
            <v:shape style="position:absolute;left:231;top:269;width:14669;height:11597" type="#_x0000_t75">
              <v:imagedata r:id="rId217" o:title=""/>
            </v:shape>
            <v:group style="position:absolute;left:8909;top:715;width:2;height:422" coordorigin="8909,715" coordsize="2,422">
              <v:shape style="position:absolute;left:8909;top:715;width:2;height:422" coordorigin="8909,715" coordsize="0,422" path="m8909,1138l8909,715e" filled="f" stroked="t" strokeweight=".72pt" strokecolor="#000000">
                <v:path arrowok="t"/>
              </v:shape>
            </v:group>
            <v:group style="position:absolute;left:5309;top:1094;width:389;height:2" coordorigin="5309,1094" coordsize="389,2">
              <v:shape style="position:absolute;left:5309;top:1094;width:389;height:2" coordorigin="5309,1094" coordsize="389,0" path="m5309,1094l5698,1094e" filled="f" stroked="t" strokeweight=".72pt" strokecolor="#000000">
                <v:path arrowok="t"/>
              </v:shape>
            </v:group>
            <v:group style="position:absolute;left:5381;top:1102;width:907;height:2" coordorigin="5381,1102" coordsize="907,2">
              <v:shape style="position:absolute;left:5381;top:1102;width:907;height:2" coordorigin="5381,1102" coordsize="907,0" path="m5381,1102l6288,1102e" filled="f" stroked="t" strokeweight=".48pt" strokecolor="#000000">
                <v:path arrowok="t"/>
              </v:shape>
            </v:group>
            <v:group style="position:absolute;left:6211;top:1109;width:158;height:2" coordorigin="6211,1109" coordsize="158,2">
              <v:shape style="position:absolute;left:6211;top:1109;width:158;height:2" coordorigin="6211,1109" coordsize="158,0" path="m6211,1109l6370,1109e" filled="f" stroked="t" strokeweight=".48pt" strokecolor="#000000">
                <v:path arrowok="t"/>
              </v:shape>
            </v:group>
            <v:group style="position:absolute;left:8712;top:1121;width:1824;height:2" coordorigin="8712,1121" coordsize="1824,2">
              <v:shape style="position:absolute;left:8712;top:1121;width:1824;height:2" coordorigin="8712,1121" coordsize="1824,0" path="m8712,1121l10536,1121e" filled="f" stroked="t" strokeweight=".48pt" strokecolor="#000000">
                <v:path arrowok="t"/>
              </v:shape>
            </v:group>
            <v:group style="position:absolute;left:10435;top:1128;width:672;height:2" coordorigin="10435,1128" coordsize="672,2">
              <v:shape style="position:absolute;left:10435;top:1128;width:672;height:2" coordorigin="10435,1128" coordsize="672,0" path="m10435,1128l11107,1128e" filled="f" stroked="t" strokeweight=".48pt" strokecolor="#000000">
                <v:path arrowok="t"/>
              </v:shape>
            </v:group>
            <v:group style="position:absolute;left:13373;top:1078;width:1560;height:2" coordorigin="13373,1078" coordsize="1560,2">
              <v:shape style="position:absolute;left:13373;top:1078;width:1560;height:2" coordorigin="13373,1078" coordsize="1560,0" path="m13373,1078l14933,1078e" filled="f" stroked="t" strokeweight=".48pt" strokecolor="#000000">
                <v:path arrowok="t"/>
              </v:shape>
            </v:group>
            <v:group style="position:absolute;left:5400;top:1270;width:754;height:2" coordorigin="5400,1270" coordsize="754,2">
              <v:shape style="position:absolute;left:5400;top:1270;width:754;height:2" coordorigin="5400,1270" coordsize="754,0" path="m5400,1270l6154,1270e" filled="f" stroked="t" strokeweight=".48pt" strokecolor="#000000">
                <v:path arrowok="t"/>
              </v:shape>
            </v:group>
            <v:group style="position:absolute;left:11105;top:1147;width:2;height:490" coordorigin="11105,1147" coordsize="2,490">
              <v:shape style="position:absolute;left:11105;top:1147;width:2;height:490" coordorigin="11105,1147" coordsize="0,490" path="m11105,1637l11105,1147e" filled="f" stroked="t" strokeweight=".48pt" strokecolor="#000000">
                <v:path arrowok="t"/>
              </v:shape>
            </v:group>
            <v:group style="position:absolute;left:10978;top:1277;width:2;height:1296" coordorigin="10978,1277" coordsize="2,1296">
              <v:shape style="position:absolute;left:10978;top:1277;width:2;height:1296" coordorigin="10978,1277" coordsize="0,1296" path="m10978,2573l10978,1277e" filled="f" stroked="t" strokeweight=".72pt" strokecolor="#000000">
                <v:path arrowok="t"/>
              </v:shape>
            </v:group>
            <v:group style="position:absolute;left:13373;top:1498;width:1560;height:2" coordorigin="13373,1498" coordsize="1560,2">
              <v:shape style="position:absolute;left:13373;top:1498;width:1560;height:2" coordorigin="13373,1498" coordsize="1560,0" path="m13373,1498l14933,1498e" filled="f" stroked="t" strokeweight=".48pt" strokecolor="#000000">
                <v:path arrowok="t"/>
              </v:shape>
            </v:group>
            <v:group style="position:absolute;left:14450;top:936;width:2;height:970" coordorigin="14450,936" coordsize="2,970">
              <v:shape style="position:absolute;left:14450;top:936;width:2;height:970" coordorigin="14450,936" coordsize="0,970" path="m14450,1906l14450,936e" filled="f" stroked="t" strokeweight=".96pt" strokecolor="#000000">
                <v:path arrowok="t"/>
              </v:shape>
            </v:group>
            <v:group style="position:absolute;left:5330;top:1075;width:2;height:917" coordorigin="5330,1075" coordsize="2,917">
              <v:shape style="position:absolute;left:5330;top:1075;width:2;height:917" coordorigin="5330,1075" coordsize="0,917" path="m5330,1992l5330,1075e" filled="f" stroked="t" strokeweight=".96pt" strokecolor="#000000">
                <v:path arrowok="t"/>
              </v:shape>
            </v:group>
            <v:group style="position:absolute;left:9019;top:1716;width:571;height:2" coordorigin="9019,1716" coordsize="571,2">
              <v:shape style="position:absolute;left:9019;top:1716;width:571;height:2" coordorigin="9019,1716" coordsize="571,0" path="m9019,1716l9590,1716e" filled="f" stroked="t" strokeweight=".72pt" strokecolor="#000000">
                <v:path arrowok="t"/>
              </v:shape>
            </v:group>
            <v:group style="position:absolute;left:9797;top:1716;width:331;height:2" coordorigin="9797,1716" coordsize="331,2">
              <v:shape style="position:absolute;left:9797;top:1716;width:331;height:2" coordorigin="9797,1716" coordsize="331,0" path="m9797,1716l10128,1716e" filled="f" stroked="t" strokeweight=".72pt" strokecolor="#000000">
                <v:path arrowok="t"/>
              </v:shape>
            </v:group>
            <v:group style="position:absolute;left:13620;top:931;width:2;height:974" coordorigin="13620,931" coordsize="2,974">
              <v:shape style="position:absolute;left:13620;top:931;width:2;height:974" coordorigin="13620,931" coordsize="0,974" path="m13620,1906l13620,931e" filled="f" stroked="t" strokeweight=".96pt" strokecolor="#000000">
                <v:path arrowok="t"/>
              </v:shape>
            </v:group>
            <v:group style="position:absolute;left:4632;top:1994;width:197;height:2" coordorigin="4632,1994" coordsize="197,2">
              <v:shape style="position:absolute;left:4632;top:1994;width:197;height:2" coordorigin="4632,1994" coordsize="197,0" path="m4632,1994l4829,1994e" filled="f" stroked="t" strokeweight=".24pt" strokecolor="#000000">
                <v:path arrowok="t"/>
              </v:shape>
            </v:group>
            <v:group style="position:absolute;left:9557;top:1934;width:2;height:797" coordorigin="9557,1934" coordsize="2,797">
              <v:shape style="position:absolute;left:9557;top:1934;width:2;height:797" coordorigin="9557,1934" coordsize="0,797" path="m9557,2731l9557,1934e" filled="f" stroked="t" strokeweight=".72pt" strokecolor="#000000">
                <v:path arrowok="t"/>
              </v:shape>
            </v:group>
            <v:group style="position:absolute;left:7949;top:2354;width:1430;height:2" coordorigin="7949,2354" coordsize="1430,2">
              <v:shape style="position:absolute;left:7949;top:2354;width:1430;height:2" coordorigin="7949,2354" coordsize="1430,0" path="m7949,2354l9379,2354e" filled="f" stroked="t" strokeweight=".48pt" strokecolor="#000000">
                <v:path arrowok="t"/>
              </v:shape>
            </v:group>
            <v:group style="position:absolute;left:11374;top:2088;width:2;height:1066" coordorigin="11374,2088" coordsize="2,1066">
              <v:shape style="position:absolute;left:11374;top:2088;width:2;height:1066" coordorigin="11374,2088" coordsize="0,1066" path="m11374,3154l11374,2088e" filled="f" stroked="t" strokeweight=".72pt" strokecolor="#000000">
                <v:path arrowok="t"/>
              </v:shape>
            </v:group>
            <v:group style="position:absolute;left:11501;top:2026;width:2;height:1656" coordorigin="11501,2026" coordsize="2,1656">
              <v:shape style="position:absolute;left:11501;top:2026;width:2;height:1656" coordorigin="11501,2026" coordsize="0,1656" path="m11501,3682l11501,2026e" filled="f" stroked="t" strokeweight=".72pt" strokecolor="#000000">
                <v:path arrowok="t"/>
              </v:shape>
            </v:group>
            <v:group style="position:absolute;left:6744;top:2556;width:734;height:2" coordorigin="6744,2556" coordsize="734,2">
              <v:shape style="position:absolute;left:6744;top:2556;width:734;height:2" coordorigin="6744,2556" coordsize="734,0" path="m6744,2556l7478,2556e" filled="f" stroked="t" strokeweight=".48pt" strokecolor="#000000">
                <v:path arrowok="t"/>
              </v:shape>
            </v:group>
            <v:group style="position:absolute;left:8611;top:2506;width:2;height:230" coordorigin="8611,2506" coordsize="2,230">
              <v:shape style="position:absolute;left:8611;top:2506;width:2;height:230" coordorigin="8611,2506" coordsize="0,230" path="m8611,2736l8611,2506e" filled="f" stroked="t" strokeweight=".72pt" strokecolor="#000000">
                <v:path arrowok="t"/>
              </v:shape>
            </v:group>
            <v:group style="position:absolute;left:11100;top:1661;width:2;height:1080" coordorigin="11100,1661" coordsize="2,1080">
              <v:shape style="position:absolute;left:11100;top:1661;width:2;height:1080" coordorigin="11100,1661" coordsize="0,1080" path="m11100,2741l11100,1661e" filled="f" stroked="t" strokeweight=".48pt" strokecolor="#000000">
                <v:path arrowok="t"/>
              </v:shape>
            </v:group>
            <v:group style="position:absolute;left:11496;top:2734;width:2117;height:2" coordorigin="11496,2734" coordsize="2117,2">
              <v:shape style="position:absolute;left:11496;top:2734;width:2117;height:2" coordorigin="11496,2734" coordsize="2117,0" path="m11496,2734l13613,2734e" filled="f" stroked="t" strokeweight=".48pt" strokecolor="#000000">
                <v:path arrowok="t"/>
              </v:shape>
            </v:group>
            <v:group style="position:absolute;left:4968;top:2674;width:2;height:566" coordorigin="4968,2674" coordsize="2,566">
              <v:shape style="position:absolute;left:4968;top:2674;width:2;height:566" coordorigin="4968,2674" coordsize="0,566" path="m4968,3240l4968,2674e" filled="f" stroked="t" strokeweight=".96pt" strokecolor="#000000">
                <v:path arrowok="t"/>
              </v:shape>
            </v:group>
            <v:group style="position:absolute;left:6355;top:1699;width:2;height:1454" coordorigin="6355,1699" coordsize="2,1454">
              <v:shape style="position:absolute;left:6355;top:1699;width:2;height:1454" coordorigin="6355,1699" coordsize="0,1454" path="m6355,3154l6355,1699e" filled="f" stroked="t" strokeweight=".72pt" strokecolor="#000000">
                <v:path arrowok="t"/>
              </v:shape>
            </v:group>
            <v:group style="position:absolute;left:7882;top:2914;width:893;height:2" coordorigin="7882,2914" coordsize="893,2">
              <v:shape style="position:absolute;left:7882;top:2914;width:893;height:2" coordorigin="7882,2914" coordsize="893,0" path="m7882,2914l8774,2914e" filled="f" stroked="t" strokeweight=".48pt" strokecolor="#000000">
                <v:path arrowok="t"/>
              </v:shape>
            </v:group>
            <v:group style="position:absolute;left:9422;top:3154;width:494;height:2" coordorigin="9422,3154" coordsize="494,2">
              <v:shape style="position:absolute;left:9422;top:3154;width:494;height:2" coordorigin="9422,3154" coordsize="494,0" path="m9422,3154l9917,3154e" filled="f" stroked="t" strokeweight=".48pt" strokecolor="#000000">
                <v:path arrowok="t"/>
              </v:shape>
            </v:group>
            <v:group style="position:absolute;left:6516;top:2088;width:2;height:1152" coordorigin="6516,2088" coordsize="2,1152">
              <v:shape style="position:absolute;left:6516;top:2088;width:2;height:1152" coordorigin="6516,2088" coordsize="0,1152" path="m6516,3240l6516,2088e" filled="f" stroked="t" strokeweight=".72pt" strokecolor="#000000">
                <v:path arrowok="t"/>
              </v:shape>
            </v:group>
            <v:group style="position:absolute;left:6634;top:3240;width:230;height:2" coordorigin="6634,3240" coordsize="230,2">
              <v:shape style="position:absolute;left:6634;top:3240;width:230;height:2" coordorigin="6634,3240" coordsize="230,0" path="m6634,3240l6864,3240e" filled="f" stroked="t" strokeweight=".48pt" strokecolor="#000000">
                <v:path arrowok="t"/>
              </v:shape>
            </v:group>
            <v:group style="position:absolute;left:6341;top:3125;width:2;height:773" coordorigin="6341,3125" coordsize="2,773">
              <v:shape style="position:absolute;left:6341;top:3125;width:2;height:773" coordorigin="6341,3125" coordsize="0,773" path="m6341,3898l6341,3125e" filled="f" stroked="t" strokeweight=".72pt" strokecolor="#000000">
                <v:path arrowok="t"/>
              </v:shape>
            </v:group>
            <v:group style="position:absolute;left:7838;top:1882;width:2;height:1690" coordorigin="7838,1882" coordsize="2,1690">
              <v:shape style="position:absolute;left:7838;top:1882;width:2;height:1690" coordorigin="7838,1882" coordsize="0,1690" path="m7838,3571l7838,1882e" filled="f" stroked="t" strokeweight=".72pt" strokecolor="#000000">
                <v:path arrowok="t"/>
              </v:shape>
            </v:group>
            <v:group style="position:absolute;left:4826;top:2506;width:2;height:1651" coordorigin="4826,2506" coordsize="2,1651">
              <v:shape style="position:absolute;left:4826;top:2506;width:2;height:1651" coordorigin="4826,2506" coordsize="0,1651" path="m4826,4157l4826,2506e" filled="f" stroked="t" strokeweight=".72pt" strokecolor="#000000">
                <v:path arrowok="t"/>
              </v:shape>
            </v:group>
            <v:group style="position:absolute;left:11366;top:3096;width:2;height:518" coordorigin="11366,3096" coordsize="2,518">
              <v:shape style="position:absolute;left:11366;top:3096;width:2;height:518" coordorigin="11366,3096" coordsize="0,518" path="m11366,3614l11366,3096e" filled="f" stroked="t" strokeweight=".72pt" strokecolor="#000000">
                <v:path arrowok="t"/>
              </v:shape>
            </v:group>
            <v:group style="position:absolute;left:4966;top:1958;width:2;height:2045" coordorigin="4966,1958" coordsize="2,2045">
              <v:shape style="position:absolute;left:4966;top:1958;width:2;height:2045" coordorigin="4966,1958" coordsize="0,2045" path="m4966,4003l4966,1958e" filled="f" stroked="t" strokeweight=".72pt" strokecolor="#000000">
                <v:path arrowok="t"/>
              </v:shape>
            </v:group>
            <v:group style="position:absolute;left:7858;top:4015;width:1219;height:2" coordorigin="7858,4015" coordsize="1219,2">
              <v:shape style="position:absolute;left:7858;top:4015;width:1219;height:2" coordorigin="7858,4015" coordsize="1219,0" path="m7858,4015l9077,4015e" filled="f" stroked="t" strokeweight=".48pt" strokecolor="#000000">
                <v:path arrowok="t"/>
              </v:shape>
            </v:group>
            <v:group style="position:absolute;left:4795;top:4154;width:2112;height:2" coordorigin="4795,4154" coordsize="2112,2">
              <v:shape style="position:absolute;left:4795;top:4154;width:2112;height:2" coordorigin="4795,4154" coordsize="2112,0" path="m4795,4154l6907,4154e" filled="f" stroked="t" strokeweight=".48pt" strokecolor="#000000">
                <v:path arrowok="t"/>
              </v:shape>
            </v:group>
            <v:group style="position:absolute;left:7781;top:4150;width:1608;height:2" coordorigin="7781,4150" coordsize="1608,2">
              <v:shape style="position:absolute;left:7781;top:4150;width:1608;height:2" coordorigin="7781,4150" coordsize="1608,0" path="m7781,4150l9389,4150e" filled="f" stroked="t" strokeweight=".48pt" strokecolor="#000000">
                <v:path arrowok="t"/>
              </v:shape>
            </v:group>
            <v:group style="position:absolute;left:4195;top:4272;width:3038;height:2" coordorigin="4195,4272" coordsize="3038,2">
              <v:shape style="position:absolute;left:4195;top:4272;width:3038;height:2" coordorigin="4195,4272" coordsize="3038,0" path="m4195,4272l7234,4272e" filled="f" stroked="t" strokeweight=".48pt" strokecolor="#000000">
                <v:path arrowok="t"/>
              </v:shape>
            </v:group>
            <v:group style="position:absolute;left:2273;top:4162;width:2;height:4042" coordorigin="2273,4162" coordsize="2,4042">
              <v:shape style="position:absolute;left:2273;top:4162;width:2;height:4042" coordorigin="2273,4162" coordsize="0,4042" path="m2273,8203l2273,4162e" filled="f" stroked="t" strokeweight=".96pt" strokecolor="#000000">
                <v:path arrowok="t"/>
              </v:shape>
            </v:group>
            <v:group style="position:absolute;left:4032;top:4409;width:3451;height:2" coordorigin="4032,4409" coordsize="3451,2">
              <v:shape style="position:absolute;left:4032;top:4409;width:3451;height:2" coordorigin="4032,4409" coordsize="3451,0" path="m4032,4409l7483,4409e" filled="f" stroked="t" strokeweight=".48pt" strokecolor="#000000">
                <v:path arrowok="t"/>
              </v:shape>
            </v:group>
            <v:group style="position:absolute;left:7829;top:4138;width:2;height:686" coordorigin="7829,4138" coordsize="2,686">
              <v:shape style="position:absolute;left:7829;top:4138;width:2;height:686" coordorigin="7829,4138" coordsize="0,686" path="m7829,4824l7829,4138e" filled="f" stroked="t" strokeweight=".72pt" strokecolor="#000000">
                <v:path arrowok="t"/>
              </v:shape>
            </v:group>
            <v:group style="position:absolute;left:9682;top:4018;width:2;height:475" coordorigin="9682,4018" coordsize="2,475">
              <v:shape style="position:absolute;left:9682;top:4018;width:2;height:475" coordorigin="9682,4018" coordsize="0,475" path="m9682,4493l9682,4018e" filled="f" stroked="t" strokeweight=".72pt" strokecolor="#000000">
                <v:path arrowok="t"/>
              </v:shape>
            </v:group>
            <v:group style="position:absolute;left:1027;top:4248;width:2;height:1728" coordorigin="1027,4248" coordsize="2,1728">
              <v:shape style="position:absolute;left:1027;top:4248;width:2;height:1728" coordorigin="1027,4248" coordsize="0,1728" path="m1027,5976l1027,4248e" filled="f" stroked="t" strokeweight=".72pt" strokecolor="#000000">
                <v:path arrowok="t"/>
              </v:shape>
            </v:group>
            <v:group style="position:absolute;left:5246;top:4538;width:1368;height:2" coordorigin="5246,4538" coordsize="1368,2">
              <v:shape style="position:absolute;left:5246;top:4538;width:1368;height:2" coordorigin="5246,4538" coordsize="1368,0" path="m5246,4538l6614,4538e" filled="f" stroked="t" strokeweight=".72pt" strokecolor="#000000">
                <v:path arrowok="t"/>
              </v:shape>
            </v:group>
            <v:group style="position:absolute;left:5381;top:4536;width:653;height:2" coordorigin="5381,4536" coordsize="653,2">
              <v:shape style="position:absolute;left:5381;top:4536;width:653;height:2" coordorigin="5381,4536" coordsize="653,0" path="m5381,4536l6034,4536e" filled="f" stroked="t" strokeweight=".48pt" strokecolor="#000000">
                <v:path arrowok="t"/>
              </v:shape>
            </v:group>
            <v:group style="position:absolute;left:8736;top:4529;width:1277;height:2" coordorigin="8736,4529" coordsize="1277,2">
              <v:shape style="position:absolute;left:8736;top:4529;width:1277;height:2" coordorigin="8736,4529" coordsize="1277,0" path="m8736,4529l10013,4529e" filled="f" stroked="t" strokeweight=".48pt" strokecolor="#000000">
                <v:path arrowok="t"/>
              </v:shape>
            </v:group>
            <v:group style="position:absolute;left:10925;top:4538;width:1642;height:2" coordorigin="10925,4538" coordsize="1642,2">
              <v:shape style="position:absolute;left:10925;top:4538;width:1642;height:2" coordorigin="10925,4538" coordsize="1642,0" path="m10925,4538l12566,4538e" filled="f" stroked="t" strokeweight=".48pt" strokecolor="#000000">
                <v:path arrowok="t"/>
              </v:shape>
            </v:group>
            <v:group style="position:absolute;left:3514;top:4162;width:2;height:4056" coordorigin="3514,4162" coordsize="2,4056">
              <v:shape style="position:absolute;left:3514;top:4162;width:2;height:4056" coordorigin="3514,4162" coordsize="0,4056" path="m3514,8218l3514,4162e" filled="f" stroked="t" strokeweight=".96pt" strokecolor="#000000">
                <v:path arrowok="t"/>
              </v:shape>
            </v:group>
            <v:group style="position:absolute;left:4051;top:4382;width:2;height:4997" coordorigin="4051,4382" coordsize="2,4997">
              <v:shape style="position:absolute;left:4051;top:4382;width:2;height:4997" coordorigin="4051,4382" coordsize="0,4997" path="m4051,9379l4051,4382e" filled="f" stroked="t" strokeweight=".96pt" strokecolor="#000000">
                <v:path arrowok="t"/>
              </v:shape>
            </v:group>
            <v:group style="position:absolute;left:10409;top:4454;width:2;height:216" coordorigin="10409,4454" coordsize="2,216">
              <v:shape style="position:absolute;left:10409;top:4454;width:2;height:216" coordorigin="10409,4454" coordsize="0,216" path="m10409,4670l10409,4454e" filled="f" stroked="t" strokeweight=".96pt" strokecolor="#000000">
                <v:path arrowok="t"/>
              </v:shape>
            </v:group>
            <v:group style="position:absolute;left:5263;top:4483;width:2;height:1800" coordorigin="5263,4483" coordsize="2,1800">
              <v:shape style="position:absolute;left:5263;top:4483;width:2;height:1800" coordorigin="5263,4483" coordsize="0,1800" path="m5263,6283l5263,4483e" filled="f" stroked="t" strokeweight=".96pt" strokecolor="#000000">
                <v:path arrowok="t"/>
              </v:shape>
            </v:group>
            <v:group style="position:absolute;left:8131;top:4824;width:792;height:2" coordorigin="8131,4824" coordsize="792,2">
              <v:shape style="position:absolute;left:8131;top:4824;width:792;height:2" coordorigin="8131,4824" coordsize="792,0" path="m8131,4824l8923,4824e" filled="f" stroked="t" strokeweight=".24pt" strokecolor="#000000">
                <v:path arrowok="t"/>
              </v:shape>
            </v:group>
            <v:group style="position:absolute;left:9062;top:4656;width:2;height:1296" coordorigin="9062,4656" coordsize="2,1296">
              <v:shape style="position:absolute;left:9062;top:4656;width:2;height:1296" coordorigin="9062,4656" coordsize="0,1296" path="m9062,5952l9062,4656e" filled="f" stroked="t" strokeweight=".72pt" strokecolor="#000000">
                <v:path arrowok="t"/>
              </v:shape>
            </v:group>
            <v:group style="position:absolute;left:9370;top:4656;width:2;height:3250" coordorigin="9370,4656" coordsize="2,3250">
              <v:shape style="position:absolute;left:9370;top:4656;width:2;height:3250" coordorigin="9370,4656" coordsize="0,3250" path="m9370,7906l9370,4656e" filled="f" stroked="t" strokeweight=".72pt" strokecolor="#000000">
                <v:path arrowok="t"/>
              </v:shape>
            </v:group>
            <v:group style="position:absolute;left:12427;top:4637;width:2;height:1546" coordorigin="12427,4637" coordsize="2,1546">
              <v:shape style="position:absolute;left:12427;top:4637;width:2;height:1546" coordorigin="12427,4637" coordsize="0,1546" path="m12427,6182l12427,4637e" filled="f" stroked="t" strokeweight=".72pt" strokecolor="#000000">
                <v:path arrowok="t"/>
              </v:shape>
            </v:group>
            <v:group style="position:absolute;left:5630;top:4766;width:2;height:1411" coordorigin="5630,4766" coordsize="2,1411">
              <v:shape style="position:absolute;left:5630;top:4766;width:2;height:1411" coordorigin="5630,4766" coordsize="0,1411" path="m5630,6178l5630,4766e" filled="f" stroked="t" strokeweight=".96pt" strokecolor="#000000">
                <v:path arrowok="t"/>
              </v:shape>
            </v:group>
            <v:group style="position:absolute;left:3816;top:4147;width:2;height:4061" coordorigin="3816,4147" coordsize="2,4061">
              <v:shape style="position:absolute;left:3816;top:4147;width:2;height:4061" coordorigin="3816,4147" coordsize="0,4061" path="m3816,8208l3816,4147e" filled="f" stroked="t" strokeweight=".96pt" strokecolor="#000000">
                <v:path arrowok="t"/>
              </v:shape>
            </v:group>
            <v:group style="position:absolute;left:4613;top:5306;width:619;height:2" coordorigin="4613,5306" coordsize="619,2">
              <v:shape style="position:absolute;left:4613;top:5306;width:619;height:2" coordorigin="4613,5306" coordsize="619,0" path="m4613,5306l5232,5306e" filled="f" stroked="t" strokeweight=".48pt" strokecolor="#000000">
                <v:path arrowok="t"/>
              </v:shape>
            </v:group>
            <v:group style="position:absolute;left:9682;top:5088;width:2;height:250" coordorigin="9682,5088" coordsize="2,250">
              <v:shape style="position:absolute;left:9682;top:5088;width:2;height:250" coordorigin="9682,5088" coordsize="0,250" path="m9682,5338l9682,5088e" filled="f" stroked="t" strokeweight=".48pt" strokecolor="#000000">
                <v:path arrowok="t"/>
              </v:shape>
            </v:group>
            <v:group style="position:absolute;left:7805;top:5412;width:763;height:2" coordorigin="7805,5412" coordsize="763,2">
              <v:shape style="position:absolute;left:7805;top:5412;width:763;height:2" coordorigin="7805,5412" coordsize="763,0" path="m7805,5412l8568,5412e" filled="f" stroked="t" strokeweight=".72pt" strokecolor="#000000">
                <v:path arrowok="t"/>
              </v:shape>
            </v:group>
            <v:group style="position:absolute;left:12389;top:6180;width:322;height:2" coordorigin="12389,6180" coordsize="322,2">
              <v:shape style="position:absolute;left:12389;top:6180;width:322;height:2" coordorigin="12389,6180" coordsize="322,0" path="m12389,6180l12710,6180e" filled="f" stroked="t" strokeweight=".48pt" strokecolor="#000000">
                <v:path arrowok="t"/>
              </v:shape>
            </v:group>
            <v:group style="position:absolute;left:7435;top:6329;width:1128;height:2" coordorigin="7435,6329" coordsize="1128,2">
              <v:shape style="position:absolute;left:7435;top:6329;width:1128;height:2" coordorigin="7435,6329" coordsize="1128,0" path="m7435,6329l8563,6329e" filled="f" stroked="t" strokeweight=".72pt" strokecolor="#000000">
                <v:path arrowok="t"/>
              </v:shape>
            </v:group>
            <v:group style="position:absolute;left:8002;top:5203;width:2;height:1531" coordorigin="8002,5203" coordsize="2,1531">
              <v:shape style="position:absolute;left:8002;top:5203;width:2;height:1531" coordorigin="8002,5203" coordsize="0,1531" path="m8002,6734l8002,5203e" filled="f" stroked="t" strokeweight=".72pt" strokecolor="#000000">
                <v:path arrowok="t"/>
              </v:shape>
            </v:group>
            <v:group style="position:absolute;left:10613;top:6314;width:1330;height:2" coordorigin="10613,6314" coordsize="1330,2">
              <v:shape style="position:absolute;left:10613;top:6314;width:1330;height:2" coordorigin="10613,6314" coordsize="1330,0" path="m10613,6314l11942,6314e" filled="f" stroked="t" strokeweight=".72pt" strokecolor="#000000">
                <v:path arrowok="t"/>
              </v:shape>
            </v:group>
            <v:group style="position:absolute;left:7565;top:6492;width:835;height:2" coordorigin="7565,6492" coordsize="835,2">
              <v:shape style="position:absolute;left:7565;top:6492;width:835;height:2" coordorigin="7565,6492" coordsize="835,0" path="m7565,6492l8400,6492e" filled="f" stroked="t" strokeweight=".72pt" strokecolor="#000000">
                <v:path arrowok="t"/>
              </v:shape>
            </v:group>
            <v:group style="position:absolute;left:11940;top:6446;width:2;height:336" coordorigin="11940,6446" coordsize="2,336">
              <v:shape style="position:absolute;left:11940;top:6446;width:2;height:336" coordorigin="11940,6446" coordsize="0,336" path="m11940,6782l11940,6446e" filled="f" stroked="t" strokeweight=".72pt" strokecolor="#000000">
                <v:path arrowok="t"/>
              </v:shape>
            </v:group>
            <v:group style="position:absolute;left:9922;top:6763;width:2;height:182" coordorigin="9922,6763" coordsize="2,182">
              <v:shape style="position:absolute;left:9922;top:6763;width:2;height:182" coordorigin="9922,6763" coordsize="0,182" path="m9922,6946l9922,6763e" filled="f" stroked="t" strokeweight=".72pt" strokecolor="#000000">
                <v:path arrowok="t"/>
              </v:shape>
            </v:group>
            <v:group style="position:absolute;left:12514;top:6922;width:595;height:2" coordorigin="12514,6922" coordsize="595,2">
              <v:shape style="position:absolute;left:12514;top:6922;width:595;height:2" coordorigin="12514,6922" coordsize="595,0" path="m12514,6922l13109,6922e" filled="f" stroked="t" strokeweight=".72pt" strokecolor="#000000">
                <v:path arrowok="t"/>
              </v:shape>
            </v:group>
            <v:group style="position:absolute;left:12466;top:7946;width:648;height:2" coordorigin="12466,7946" coordsize="648,2">
              <v:shape style="position:absolute;left:12466;top:7946;width:648;height:2" coordorigin="12466,7946" coordsize="648,0" path="m12466,7946l13114,7946e" filled="f" stroked="t" strokeweight=".72pt" strokecolor="#000000">
                <v:path arrowok="t"/>
              </v:shape>
            </v:group>
            <v:group style="position:absolute;left:14122;top:7680;width:2;height:302" coordorigin="14122,7680" coordsize="2,302">
              <v:shape style="position:absolute;left:14122;top:7680;width:2;height:302" coordorigin="14122,7680" coordsize="0,302" path="m14122,7982l14122,7680e" filled="f" stroked="t" strokeweight=".72pt" strokecolor="#000000">
                <v:path arrowok="t"/>
              </v:shape>
            </v:group>
            <v:group style="position:absolute;left:4680;top:8052;width:830;height:2" coordorigin="4680,8052" coordsize="830,2">
              <v:shape style="position:absolute;left:4680;top:8052;width:830;height:2" coordorigin="4680,8052" coordsize="830,0" path="m4680,8052l5510,8052e" filled="f" stroked="t" strokeweight=".72pt" strokecolor="#000000">
                <v:path arrowok="t"/>
              </v:shape>
            </v:group>
            <v:group style="position:absolute;left:13850;top:6763;width:2;height:1502" coordorigin="13850,6763" coordsize="2,1502">
              <v:shape style="position:absolute;left:13850;top:6763;width:2;height:1502" coordorigin="13850,6763" coordsize="0,1502" path="m13850,8266l13850,6763e" filled="f" stroked="t" strokeweight=".96pt" strokecolor="#000000">
                <v:path arrowok="t"/>
              </v:shape>
            </v:group>
            <v:group style="position:absolute;left:4814;top:8546;width:624;height:2" coordorigin="4814,8546" coordsize="624,2">
              <v:shape style="position:absolute;left:4814;top:8546;width:624;height:2" coordorigin="4814,8546" coordsize="624,0" path="m4814,8546l5438,8546e" filled="f" stroked="t" strokeweight=".48pt" strokecolor="#000000">
                <v:path arrowok="t"/>
              </v:shape>
            </v:group>
            <v:group style="position:absolute;left:7094;top:8074;width:2;height:456" coordorigin="7094,8074" coordsize="2,456">
              <v:shape style="position:absolute;left:7094;top:8074;width:2;height:456" coordorigin="7094,8074" coordsize="0,456" path="m7094,8530l7094,8074e" filled="f" stroked="t" strokeweight=".72pt" strokecolor="#000000">
                <v:path arrowok="t"/>
              </v:shape>
            </v:group>
            <v:group style="position:absolute;left:9055;top:5088;width:2;height:5837" coordorigin="9055,5088" coordsize="2,5837">
              <v:shape style="position:absolute;left:9055;top:5088;width:2;height:5837" coordorigin="9055,5088" coordsize="0,5837" path="m9055,5088l9055,10925e" filled="f" stroked="t" strokeweight=".72pt" strokecolor="#000000">
                <v:path arrowok="t"/>
              </v:shape>
            </v:group>
            <v:group style="position:absolute;left:11928;top:6403;width:2;height:2525" coordorigin="11928,6403" coordsize="2,2525">
              <v:shape style="position:absolute;left:11928;top:6403;width:2;height:2525" coordorigin="11928,6403" coordsize="0,2525" path="m11928,8928l11928,6403e" filled="f" stroked="t" strokeweight=".96pt" strokecolor="#000000">
                <v:path arrowok="t"/>
              </v:shape>
            </v:group>
            <v:group style="position:absolute;left:4217;top:3965;width:2;height:5414" coordorigin="4217,3965" coordsize="2,5414">
              <v:shape style="position:absolute;left:4217;top:3965;width:2;height:5414" coordorigin="4217,3965" coordsize="0,5414" path="m4217,9379l4217,3965e" filled="f" stroked="t" strokeweight=".72pt" strokecolor="#000000">
                <v:path arrowok="t"/>
              </v:shape>
            </v:group>
            <v:group style="position:absolute;left:9674;top:4704;width:2;height:4157" coordorigin="9674,4704" coordsize="2,4157">
              <v:shape style="position:absolute;left:9674;top:4704;width:2;height:4157" coordorigin="9674,4704" coordsize="0,4157" path="m9674,8861l9674,4704e" filled="f" stroked="t" strokeweight=".72pt" strokecolor="#000000">
                <v:path arrowok="t"/>
              </v:shape>
            </v:group>
            <v:group style="position:absolute;left:11105;top:8717;width:2;height:298" coordorigin="11105,8717" coordsize="2,298">
              <v:shape style="position:absolute;left:11105;top:8717;width:2;height:298" coordorigin="11105,8717" coordsize="0,298" path="m11105,9014l11105,8717e" filled="f" stroked="t" strokeweight=".72pt" strokecolor="#000000">
                <v:path arrowok="t"/>
              </v:shape>
            </v:group>
            <v:group style="position:absolute;left:14114;top:8837;width:2;height:274" coordorigin="14114,8837" coordsize="2,274">
              <v:shape style="position:absolute;left:14114;top:8837;width:2;height:274" coordorigin="14114,8837" coordsize="0,274" path="m14114,9110l14114,8837e" filled="f" stroked="t" strokeweight=".72pt" strokecolor="#000000">
                <v:path arrowok="t"/>
              </v:shape>
            </v:group>
            <v:group style="position:absolute;left:10752;top:9468;width:1195;height:2" coordorigin="10752,9468" coordsize="1195,2">
              <v:shape style="position:absolute;left:10752;top:9468;width:1195;height:2" coordorigin="10752,9468" coordsize="1195,0" path="m10752,9468l11947,9468e" filled="f" stroked="t" strokeweight=".72pt" strokecolor="#000000">
                <v:path arrowok="t"/>
              </v:shape>
            </v:group>
            <v:group style="position:absolute;left:4046;top:9442;width:2;height:168" coordorigin="4046,9442" coordsize="2,168">
              <v:shape style="position:absolute;left:4046;top:9442;width:2;height:168" coordorigin="4046,9442" coordsize="0,168" path="m4046,9610l4046,9442e" filled="f" stroked="t" strokeweight=".72pt" strokecolor="#000000">
                <v:path arrowok="t"/>
              </v:shape>
            </v:group>
            <v:group style="position:absolute;left:6096;top:9898;width:389;height:2" coordorigin="6096,9898" coordsize="389,2">
              <v:shape style="position:absolute;left:6096;top:9898;width:389;height:2" coordorigin="6096,9898" coordsize="389,0" path="m6096,9898l6485,9898e" filled="f" stroked="t" strokeweight=".48pt" strokecolor="#000000">
                <v:path arrowok="t"/>
              </v:shape>
            </v:group>
            <v:group style="position:absolute;left:12509;top:9893;width:605;height:2" coordorigin="12509,9893" coordsize="605,2">
              <v:shape style="position:absolute;left:12509;top:9893;width:605;height:2" coordorigin="12509,9893" coordsize="605,0" path="m12509,9893l13114,9893e" filled="f" stroked="t" strokeweight=".72pt" strokecolor="#000000">
                <v:path arrowok="t"/>
              </v:shape>
            </v:group>
            <v:group style="position:absolute;left:5102;top:10104;width:2246;height:2" coordorigin="5102,10104" coordsize="2246,2">
              <v:shape style="position:absolute;left:5102;top:10104;width:2246;height:2" coordorigin="5102,10104" coordsize="2246,0" path="m5102,10104l7349,10104e" filled="f" stroked="t" strokeweight=".72pt" strokecolor="#000000">
                <v:path arrowok="t"/>
              </v:shape>
            </v:group>
            <v:group style="position:absolute;left:12394;top:10123;width:1454;height:2" coordorigin="12394,10123" coordsize="1454,2">
              <v:shape style="position:absolute;left:12394;top:10123;width:1454;height:2" coordorigin="12394,10123" coordsize="1454,0" path="m12394,10123l13848,10123e" filled="f" stroked="t" strokeweight=".72pt" strokecolor="#000000">
                <v:path arrowok="t"/>
              </v:shape>
            </v:group>
            <v:group style="position:absolute;left:13841;top:7570;width:2;height:2568" coordorigin="13841,7570" coordsize="2,2568">
              <v:shape style="position:absolute;left:13841;top:7570;width:2;height:2568" coordorigin="13841,7570" coordsize="0,2568" path="m13841,10138l13841,7570e" filled="f" stroked="t" strokeweight=".96pt" strokecolor="#000000">
                <v:path arrowok="t"/>
              </v:shape>
            </v:group>
            <v:group style="position:absolute;left:5134;top:10094;width:2;height:629" coordorigin="5134,10094" coordsize="2,629">
              <v:shape style="position:absolute;left:5134;top:10094;width:2;height:629" coordorigin="5134,10094" coordsize="0,629" path="m5134,10723l5134,10094e" filled="f" stroked="t" strokeweight=".96pt" strokecolor="#000000">
                <v:path arrowok="t"/>
              </v:shape>
            </v:group>
            <v:group style="position:absolute;left:13459;top:10308;width:802;height:2" coordorigin="13459,10308" coordsize="802,2">
              <v:shape style="position:absolute;left:13459;top:10308;width:802;height:2" coordorigin="13459,10308" coordsize="802,0" path="m13459,10308l14261,10308e" filled="f" stroked="t" strokeweight=".48pt" strokecolor="#000000">
                <v:path arrowok="t"/>
              </v:shape>
            </v:group>
            <v:group style="position:absolute;left:5381;top:10714;width:1973;height:2" coordorigin="5381,10714" coordsize="1973,2">
              <v:shape style="position:absolute;left:5381;top:10714;width:1973;height:2" coordorigin="5381,10714" coordsize="1973,0" path="m5381,10714l7354,10714e" filled="f" stroked="t" strokeweight=".72pt" strokecolor="#000000">
                <v:path arrowok="t"/>
              </v:shape>
            </v:group>
            <v:group style="position:absolute;left:7346;top:10090;width:2;height:888" coordorigin="7346,10090" coordsize="2,888">
              <v:shape style="position:absolute;left:7346;top:10090;width:2;height:888" coordorigin="7346,10090" coordsize="0,888" path="m7346,10978l7346,10090e" filled="f" stroked="t" strokeweight=".72pt" strokecolor="#000000">
                <v:path arrowok="t"/>
              </v:shape>
            </v:group>
            <v:group style="position:absolute;left:7162;top:10903;width:1915;height:2" coordorigin="7162,10903" coordsize="1915,2">
              <v:shape style="position:absolute;left:7162;top:10903;width:1915;height:2" coordorigin="7162,10903" coordsize="1915,0" path="m7162,10903l9077,10903e" filled="f" stroked="t" strokeweight=".48pt" strokecolor="#000000">
                <v:path arrowok="t"/>
              </v:shape>
            </v:group>
            <v:group style="position:absolute;left:13066;top:11179;width:1867;height:2" coordorigin="13066,11179" coordsize="1867,2">
              <v:shape style="position:absolute;left:13066;top:11179;width:1867;height:2" coordorigin="13066,11179" coordsize="1867,0" path="m13066,11179l14933,11179e" filled="f" stroked="t" strokeweight=".72pt" strokecolor="#000000">
                <v:path arrowok="t"/>
              </v:shape>
            </v:group>
            <v:group style="position:absolute;left:13073;top:10531;width:2;height:1162" coordorigin="13073,10531" coordsize="2,1162">
              <v:shape style="position:absolute;left:13073;top:10531;width:2;height:1162" coordorigin="13073,10531" coordsize="0,1162" path="m13073,11693l13073,10531e" filled="f" stroked="t" strokeweight=".96pt" strokecolor="#000000">
                <v:path arrowok="t"/>
              </v:shape>
            </v:group>
            <v:group style="position:absolute;left:14914;top:643;width:2;height:11045" coordorigin="14914,643" coordsize="2,11045">
              <v:shape style="position:absolute;left:14914;top:643;width:2;height:11045" coordorigin="14914,643" coordsize="0,11045" path="m14914,11688l14914,643e" filled="f" stroked="t" strokeweight="1.68pt" strokecolor="#000000">
                <v:path arrowok="t"/>
              </v:shape>
            </v:group>
            <v:group style="position:absolute;left:7795;top:11450;width:2218;height:2" coordorigin="7795,11450" coordsize="2218,2">
              <v:shape style="position:absolute;left:7795;top:11450;width:2218;height:2" coordorigin="7795,11450" coordsize="2218,0" path="m7795,11450l10013,11450e" filled="f" stroked="t" strokeweight=".72pt" strokecolor="#000000">
                <v:path arrowok="t"/>
              </v:shape>
            </v:group>
            <v:group style="position:absolute;left:11501;top:11453;width:2;height:139" coordorigin="11501,11453" coordsize="2,139">
              <v:shape style="position:absolute;left:11501;top:11453;width:2;height:139" coordorigin="11501,11453" coordsize="0,139" path="m11501,11592l11501,11453e" filled="f" stroked="t" strokeweight=".96pt" strokecolor="#000000">
                <v:path arrowok="t"/>
              </v:shape>
            </v:group>
            <v:group style="position:absolute;left:14064;top:11678;width:859;height:2" coordorigin="14064,11678" coordsize="859,2">
              <v:shape style="position:absolute;left:14064;top:11678;width:859;height:2" coordorigin="14064,11678" coordsize="859,0" path="m14064,11678l14923,11678e" filled="f" stroked="t" strokeweight="1.2pt" strokecolor="#000000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822" w:right="-54"/>
        <w:jc w:val="left"/>
        <w:tabs>
          <w:tab w:pos="113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7.679993pt;margin-top:-.460665pt;width:12.722401pt;height:2.85pt;mso-position-horizontal-relative:page;mso-position-vertical-relative:paragraph;z-index:-19335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9"/>
                    </w:rPr>
                    <w:t>••ctD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-10"/>
          <w:w w:val="204"/>
          <w:position w:val="1"/>
        </w:rPr>
        <w:t>r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-7"/>
          <w:w w:val="88"/>
          <w:position w:val="0"/>
        </w:rPr>
        <w:t>P'</w:t>
      </w:r>
      <w:r>
        <w:rPr>
          <w:rFonts w:ascii="Segoe UI" w:hAnsi="Segoe UI" w:cs="Segoe UI" w:eastAsia="Segoe UI"/>
          <w:sz w:val="9"/>
          <w:szCs w:val="9"/>
          <w:spacing w:val="-5"/>
          <w:w w:val="88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III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0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0"/>
        </w:rPr>
        <w:t>CO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2"/>
          <w:position w:val="0"/>
        </w:rPr>
        <w:t>PCI</w:t>
      </w:r>
      <w:r>
        <w:rPr>
          <w:rFonts w:ascii="Segoe UI" w:hAnsi="Segoe UI" w:cs="Segoe UI" w:eastAsia="Segoe UI"/>
          <w:sz w:val="5"/>
          <w:szCs w:val="5"/>
          <w:spacing w:val="-5"/>
          <w:w w:val="232"/>
          <w:position w:val="0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82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w w:val="279"/>
        </w:rPr>
        <w:t>TI</w:t>
      </w:r>
      <w:r>
        <w:rPr>
          <w:rFonts w:ascii="Segoe UI" w:hAnsi="Segoe UI" w:cs="Segoe UI" w:eastAsia="Segoe UI"/>
          <w:sz w:val="5"/>
          <w:szCs w:val="5"/>
          <w:spacing w:val="-5"/>
          <w:w w:val="279"/>
        </w:rPr>
        <w:t>I</w:t>
      </w:r>
      <w:r>
        <w:rPr>
          <w:rFonts w:ascii="Segoe UI" w:hAnsi="Segoe UI" w:cs="Segoe UI" w:eastAsia="Segoe UI"/>
          <w:sz w:val="5"/>
          <w:szCs w:val="5"/>
          <w:spacing w:val="-5"/>
          <w:w w:val="192"/>
        </w:rPr>
        <w:t>ACI:D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90" w:lineRule="exact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27"/>
        </w:rPr>
        <w:t>.,.</w:t>
      </w:r>
      <w:r>
        <w:rPr>
          <w:rFonts w:ascii="Segoe UI" w:hAnsi="Segoe UI" w:cs="Segoe UI" w:eastAsia="Segoe UI"/>
          <w:sz w:val="5"/>
          <w:szCs w:val="5"/>
          <w:spacing w:val="-29"/>
          <w:w w:val="32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327"/>
        </w:rPr>
        <w:t>•••.</w:t>
      </w:r>
      <w:r>
        <w:rPr>
          <w:rFonts w:ascii="Segoe UI" w:hAnsi="Segoe UI" w:cs="Segoe UI" w:eastAsia="Segoe UI"/>
          <w:sz w:val="5"/>
          <w:szCs w:val="5"/>
          <w:spacing w:val="0"/>
          <w:w w:val="327"/>
        </w:rPr>
        <w:t>   </w:t>
      </w:r>
      <w:r>
        <w:rPr>
          <w:rFonts w:ascii="Segoe UI" w:hAnsi="Segoe UI" w:cs="Segoe UI" w:eastAsia="Segoe UI"/>
          <w:sz w:val="5"/>
          <w:szCs w:val="5"/>
          <w:spacing w:val="8"/>
          <w:w w:val="32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6"/>
          <w:w w:val="319"/>
        </w:rPr>
        <w:t>•</w:t>
      </w:r>
      <w:r>
        <w:rPr>
          <w:rFonts w:ascii="Segoe UI" w:hAnsi="Segoe UI" w:cs="Segoe UI" w:eastAsia="Segoe UI"/>
          <w:sz w:val="9"/>
          <w:szCs w:val="9"/>
          <w:spacing w:val="-16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319"/>
        </w:rPr>
        <w:t> </w:t>
      </w:r>
      <w:r>
        <w:rPr>
          <w:rFonts w:ascii="Segoe UI" w:hAnsi="Segoe UI" w:cs="Segoe UI" w:eastAsia="Segoe UI"/>
          <w:sz w:val="14"/>
          <w:szCs w:val="14"/>
          <w:spacing w:val="11"/>
          <w:w w:val="97"/>
        </w:rPr>
        <w:t>J-"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1</w:t>
      </w:r>
      <w:r>
        <w:rPr>
          <w:rFonts w:ascii="Segoe UI" w:hAnsi="Segoe UI" w:cs="Segoe UI" w:eastAsia="Segoe UI"/>
          <w:sz w:val="14"/>
          <w:szCs w:val="14"/>
          <w:spacing w:val="-2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02"/>
        </w:rPr>
        <w:t>-</w:t>
      </w:r>
      <w:r>
        <w:rPr>
          <w:rFonts w:ascii="Segoe UI" w:hAnsi="Segoe UI" w:cs="Segoe UI" w:eastAsia="Segoe UI"/>
          <w:sz w:val="14"/>
          <w:szCs w:val="14"/>
          <w:spacing w:val="-5"/>
          <w:w w:val="139"/>
        </w:rPr>
        <w:t>JS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left="89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3"/>
        </w:rPr>
        <w:t>'ORP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.</w:t>
      </w:r>
      <w:r>
        <w:rPr>
          <w:rFonts w:ascii="Segoe UI" w:hAnsi="Segoe UI" w:cs="Segoe UI" w:eastAsia="Segoe UI"/>
          <w:sz w:val="9"/>
          <w:szCs w:val="9"/>
          <w:spacing w:val="-6"/>
          <w:w w:val="143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194"/>
        </w:rPr>
        <w:t>CHICAOO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.</w:t>
      </w:r>
      <w:r>
        <w:rPr>
          <w:rFonts w:ascii="Segoe UI" w:hAnsi="Segoe UI" w:cs="Segoe UI" w:eastAsia="Segoe UI"/>
          <w:sz w:val="5"/>
          <w:szCs w:val="5"/>
          <w:spacing w:val="-6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a.L.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2" w:equalWidth="0">
            <w:col w:w="11917" w:space="1021"/>
            <w:col w:w="1882"/>
          </w:cols>
        </w:sectPr>
      </w:pPr>
      <w:rPr/>
    </w:p>
    <w:p>
      <w:pPr>
        <w:spacing w:before="0" w:after="0" w:line="371" w:lineRule="exact"/>
        <w:ind w:left="115" w:right="-20"/>
        <w:jc w:val="left"/>
        <w:tabs>
          <w:tab w:pos="520" w:val="left"/>
          <w:tab w:pos="142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5"/>
          <w:szCs w:val="5"/>
          <w:w w:val="353"/>
          <w:position w:val="7"/>
        </w:rPr>
        <w:t>...</w:t>
      </w:r>
      <w:r>
        <w:rPr>
          <w:rFonts w:ascii="Segoe UI" w:hAnsi="Segoe UI" w:cs="Segoe UI" w:eastAsia="Segoe UI"/>
          <w:sz w:val="5"/>
          <w:szCs w:val="5"/>
          <w:spacing w:val="-5"/>
          <w:w w:val="207"/>
          <w:position w:val="7"/>
        </w:rPr>
        <w:t>.._</w:t>
      </w:r>
      <w:r>
        <w:rPr>
          <w:rFonts w:ascii="Segoe UI" w:hAnsi="Segoe UI" w:cs="Segoe UI" w:eastAsia="Segoe UI"/>
          <w:sz w:val="5"/>
          <w:szCs w:val="5"/>
          <w:spacing w:val="0"/>
          <w:w w:val="207"/>
          <w:position w:val="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-10"/>
          <w:w w:val="200"/>
          <w:position w:val="7"/>
        </w:rPr>
        <w:t>e'f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7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spacing w:val="0"/>
          <w:w w:val="63"/>
          <w:position w:val="0"/>
        </w:rPr>
        <w:t>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3" w:after="0" w:line="182" w:lineRule="exact"/>
        <w:ind w:left="303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3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7" w:lineRule="exact"/>
        <w:ind w:left="304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6" w:lineRule="exact"/>
        <w:ind w:left="303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3" w:after="0" w:line="183" w:lineRule="exact"/>
        <w:ind w:right="653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w w:val="173"/>
          <w:position w:val="-1"/>
        </w:rPr>
        <w:t>..</w:t>
      </w:r>
      <w:r>
        <w:rPr>
          <w:rFonts w:ascii="Segoe UI" w:hAnsi="Segoe UI" w:cs="Segoe UI" w:eastAsia="Segoe UI"/>
          <w:sz w:val="14"/>
          <w:szCs w:val="14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0"/>
          <w:w w:val="176"/>
          <w:position w:val="-1"/>
        </w:rPr>
        <w:t>OCAUr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5" w:lineRule="exact"/>
        <w:ind w:right="566"/>
        <w:jc w:val="righ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-5"/>
          <w:w w:val="600"/>
          <w:position w:val="-1"/>
        </w:rPr>
        <w:t>-·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19"/>
          <w:w w:val="28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28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780" w:h="12460" w:orient="landscape"/>
          <w:pgMar w:top="680" w:bottom="280" w:left="920" w:right="420"/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0pt;margin-top:0pt;width:788.640015pt;height:622.080017pt;mso-position-horizontal-relative:page;mso-position-vertical-relative:page;z-index:-19332" coordorigin="0,0" coordsize="15773,12442">
            <v:shape style="position:absolute;left:0;top:0;width:15773;height:12442" type="#_x0000_t75">
              <v:imagedata r:id="rId218" o:title=""/>
            </v:shape>
            <v:group style="position:absolute;left:617;top:818;width:1310;height:4" coordorigin="617,818" coordsize="1310,4">
              <v:shape style="position:absolute;left:617;top:818;width:1310;height:4" coordorigin="617,818" coordsize="1310,4" path="m617,822l1927,818e" filled="f" stroked="t" strokeweight="1.200006pt" strokecolor="#000000">
                <v:path arrowok="t"/>
              </v:shape>
            </v:group>
            <v:group style="position:absolute;left:618;top:1096;width:1354;height:4" coordorigin="618,1096" coordsize="1354,4">
              <v:shape style="position:absolute;left:618;top:1096;width:1354;height:4" coordorigin="618,1096" coordsize="1354,4" path="m618,1100l1971,1096e" filled="f" stroked="t" strokeweight=".720003pt" strokecolor="#000000">
                <v:path arrowok="t"/>
              </v:shape>
            </v:group>
            <v:group style="position:absolute;left:623;top:1235;width:1349;height:4" coordorigin="623,1235" coordsize="1349,4">
              <v:shape style="position:absolute;left:623;top:1235;width:1349;height:4" coordorigin="623,1235" coordsize="1349,4" path="m623,1239l1972,1235e" filled="f" stroked="t" strokeweight=".720003pt" strokecolor="#000000">
                <v:path arrowok="t"/>
              </v:shape>
            </v:group>
            <v:group style="position:absolute;left:628;top:1374;width:1344;height:4" coordorigin="628,1374" coordsize="1344,4">
              <v:shape style="position:absolute;left:628;top:1374;width:1344;height:4" coordorigin="628,1374" coordsize="1344,4" path="m628,1378l1972,1374e" filled="f" stroked="t" strokeweight=".720003pt" strokecolor="#000000">
                <v:path arrowok="t"/>
              </v:shape>
            </v:group>
            <v:group style="position:absolute;left:629;top:1513;width:1344;height:4" coordorigin="629,1513" coordsize="1344,4">
              <v:shape style="position:absolute;left:629;top:1513;width:1344;height:4" coordorigin="629,1513" coordsize="1344,4" path="m629,1518l1973,1513e" filled="f" stroked="t" strokeweight=".720003pt" strokecolor="#000000">
                <v:path arrowok="t"/>
              </v:shape>
            </v:group>
            <v:group style="position:absolute;left:634;top:1653;width:1344;height:4" coordorigin="634,1653" coordsize="1344,4">
              <v:shape style="position:absolute;left:634;top:1653;width:1344;height:4" coordorigin="634,1653" coordsize="1344,4" path="m634,1657l1978,1653e" filled="f" stroked="t" strokeweight=".720003pt" strokecolor="#000000">
                <v:path arrowok="t"/>
              </v:shape>
            </v:group>
            <v:group style="position:absolute;left:634;top:1792;width:1349;height:4" coordorigin="634,1792" coordsize="1349,4">
              <v:shape style="position:absolute;left:634;top:1792;width:1349;height:4" coordorigin="634,1792" coordsize="1349,4" path="m634,1796l1983,1792e" filled="f" stroked="t" strokeweight=".720003pt" strokecolor="#000000">
                <v:path arrowok="t"/>
              </v:shape>
            </v:group>
            <v:group style="position:absolute;left:635;top:2049;width:1349;height:4" coordorigin="635,2049" coordsize="1349,4">
              <v:shape style="position:absolute;left:635;top:2049;width:1349;height:4" coordorigin="635,2049" coordsize="1349,4" path="m635,2053l1984,2049e" filled="f" stroked="t" strokeweight=".960005pt" strokecolor="#000000">
                <v:path arrowok="t"/>
              </v:shape>
            </v:group>
            <v:group style="position:absolute;left:2316;top:790;width:5558;height:17" coordorigin="2316,790" coordsize="5558,17">
              <v:shape style="position:absolute;left:2316;top:790;width:5558;height:17" coordorigin="2316,790" coordsize="5558,17" path="m2316,807l7874,790e" filled="f" stroked="t" strokeweight="1.200006pt" strokecolor="#000000">
                <v:path arrowok="t"/>
              </v:shape>
            </v:group>
            <v:group style="position:absolute;left:8258;top:769;width:5530;height:17" coordorigin="8258,769" coordsize="5530,17">
              <v:shape style="position:absolute;left:8258;top:769;width:5530;height:17" coordorigin="8258,769" coordsize="5530,17" path="m8258,786l13788,769e" filled="f" stroked="t" strokeweight="1.200006pt" strokecolor="#000000">
                <v:path arrowok="t"/>
              </v:shape>
            </v:group>
            <v:group style="position:absolute;left:1372;top:4283;width:13;height:4042" coordorigin="1372,4283" coordsize="13,4042">
              <v:shape style="position:absolute;left:1372;top:4283;width:13;height:4042" coordorigin="1372,4283" coordsize="13,4042" path="m1384,8324l1372,4283e" filled="f" stroked="t" strokeweight=".960005pt" strokecolor="#000000">
                <v:path arrowok="t"/>
              </v:shape>
            </v:group>
            <v:group style="position:absolute;left:1686;top:4282;width:13;height:4061" coordorigin="1686,4282" coordsize="13,4061">
              <v:shape style="position:absolute;left:1686;top:4282;width:13;height:4061" coordorigin="1686,4282" coordsize="13,4061" path="m1699,8342l1686,4282e" filled="f" stroked="t" strokeweight=".960005pt" strokecolor="#000000">
                <v:path arrowok="t"/>
              </v:shape>
            </v:group>
            <v:group style="position:absolute;left:2612;top:4279;width:13;height:4051" coordorigin="2612,4279" coordsize="13,4051">
              <v:shape style="position:absolute;left:2612;top:4279;width:13;height:4051" coordorigin="2612,4279" coordsize="13,4051" path="m2625,8330l2612,4279e" filled="f" stroked="t" strokeweight=".960005pt" strokecolor="#000000">
                <v:path arrowok="t"/>
              </v:shape>
            </v:group>
            <v:group style="position:absolute;left:14043;top:1057;width:1219;height:4" coordorigin="14043,1057" coordsize="1219,4">
              <v:shape style="position:absolute;left:14043;top:1057;width:1219;height:4" coordorigin="14043,1057" coordsize="1219,4" path="m14043,1061l15262,1057e" filled="f" stroked="t" strokeweight=".720003pt" strokecolor="#000000">
                <v:path arrowok="t"/>
              </v:shape>
            </v:group>
            <v:group style="position:absolute;left:2910;top:4311;width:12;height:4027" coordorigin="2910,4311" coordsize="12,4027">
              <v:shape style="position:absolute;left:2910;top:4311;width:12;height:4027" coordorigin="2910,4311" coordsize="12,4027" path="m2923,8339l2910,4311e" filled="f" stroked="t" strokeweight=".960005pt" strokecolor="#000000">
                <v:path arrowok="t"/>
              </v:shape>
            </v:group>
            <v:group style="position:absolute;left:4558;top:4081;width:12;height:3965" coordorigin="4558,4081" coordsize="12,3965">
              <v:shape style="position:absolute;left:4558;top:4081;width:12;height:3965" coordorigin="4558,4081" coordsize="12,3965" path="m4570,8045l4558,4081e" filled="f" stroked="t" strokeweight=".960005pt" strokecolor="#000000">
                <v:path arrowok="t"/>
              </v:shape>
            </v:group>
            <v:group style="position:absolute;left:1496;top:4102;width:3077;height:10" coordorigin="1496,4102" coordsize="3077,10">
              <v:shape style="position:absolute;left:1496;top:4102;width:3077;height:10" coordorigin="1496,4102" coordsize="3077,10" path="m1496,4112l4573,4102e" filled="f" stroked="t" strokeweight=".720003pt" strokecolor="#000000">
                <v:path arrowok="t"/>
              </v:shape>
            </v:group>
            <v:group style="position:absolute;left:1514;top:8501;width:2362;height:7" coordorigin="1514,8501" coordsize="2362,7">
              <v:shape style="position:absolute;left:1514;top:8501;width:2362;height:7" coordorigin="1514,8501" coordsize="2362,7" path="m1514,8509l3876,8501e" filled="f" stroked="t" strokeweight=".720003pt" strokecolor="#000000">
                <v:path arrowok="t"/>
              </v:shape>
            </v:group>
            <v:group style="position:absolute;left:4153;top:4264;width:12;height:3782" coordorigin="4153,4264" coordsize="12,3782">
              <v:shape style="position:absolute;left:4153;top:4264;width:12;height:3782" coordorigin="4153,4264" coordsize="12,3782" path="m4165,8047l4153,4264e" filled="f" stroked="t" strokeweight=".960005pt" strokecolor="#000000">
                <v:path arrowok="t"/>
              </v:shape>
            </v:group>
            <v:group style="position:absolute;left:3851;top:4280;width:13;height:4066" coordorigin="3851,4280" coordsize="13,4066">
              <v:shape style="position:absolute;left:3851;top:4280;width:13;height:4066" coordorigin="3851,4280" coordsize="13,4066" path="m3863,8345l3851,4280e" filled="f" stroked="t" strokeweight=".960005pt" strokecolor="#000000">
                <v:path arrowok="t"/>
              </v:shape>
            </v:group>
            <v:group style="position:absolute;left:4391;top:4504;width:11;height:3542" coordorigin="4391,4504" coordsize="11,3542">
              <v:shape style="position:absolute;left:4391;top:4504;width:11;height:3542" coordorigin="4391,4504" coordsize="11,3542" path="m4402,8046l4391,4504e" filled="f" stroked="t" strokeweight=".960005pt" strokecolor="#000000">
                <v:path arrowok="t"/>
              </v:shape>
            </v:group>
            <v:group style="position:absolute;left:13432;top:10658;width:4;height:1166" coordorigin="13432,10658" coordsize="4,1166">
              <v:shape style="position:absolute;left:13432;top:10658;width:4;height:1166" coordorigin="13432,10658" coordsize="4,1166" path="m13436,11824l13432,10658e" filled="f" stroked="t" strokeweight="1.200006pt" strokecolor="#000000">
                <v:path arrowok="t"/>
              </v:shape>
            </v:group>
            <v:group style="position:absolute;left:8157;top:11567;width:5597;height:17" coordorigin="8157,11567" coordsize="5597,17">
              <v:shape style="position:absolute;left:8157;top:11567;width:5597;height:17" coordorigin="8157,11567" coordsize="5597,17" path="m8157,11584l13754,11567e" filled="f" stroked="t" strokeweight=".960005pt" strokecolor="#000000">
                <v:path arrowok="t"/>
              </v:shape>
            </v:group>
            <v:group style="position:absolute;left:723;top:11800;width:14563;height:45" coordorigin="723,11800" coordsize="14563,45">
              <v:shape style="position:absolute;left:723;top:11800;width:14563;height:45" coordorigin="723,11800" coordsize="14563,45" path="m723,11845l15286,11800e" filled="f" stroked="t" strokeweight="1.200006pt" strokecolor="#000000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7"/>
          <w:w w:val="453"/>
        </w:rPr>
        <w:t>....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1"/>
          <w:w w:val="213"/>
        </w:rPr>
        <w:t>CMIIC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L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 </w:t>
      </w:r>
      <w:r>
        <w:rPr>
          <w:rFonts w:ascii="Segoe UI" w:hAnsi="Segoe UI" w:cs="Segoe UI" w:eastAsia="Segoe UI"/>
          <w:sz w:val="5"/>
          <w:szCs w:val="5"/>
          <w:spacing w:val="17"/>
          <w:w w:val="21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5"/>
        </w:rPr>
        <w:t>J.</w:t>
      </w:r>
      <w:r>
        <w:rPr>
          <w:rFonts w:ascii="Segoe UI" w:hAnsi="Segoe UI" w:cs="Segoe UI" w:eastAsia="Segoe UI"/>
          <w:sz w:val="9"/>
          <w:szCs w:val="9"/>
          <w:spacing w:val="-19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P.</w:t>
      </w:r>
      <w:r>
        <w:rPr>
          <w:rFonts w:ascii="Segoe UI" w:hAnsi="Segoe UI" w:cs="Segoe UI" w:eastAsia="Segoe UI"/>
          <w:sz w:val="9"/>
          <w:szCs w:val="9"/>
          <w:spacing w:val="-4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6"/>
        </w:rPr>
        <w:t>SI!.DIUR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G</w:t>
      </w:r>
      <w:r>
        <w:rPr>
          <w:rFonts w:ascii="Segoe UI" w:hAnsi="Segoe UI" w:cs="Segoe UI" w:eastAsia="Segoe UI"/>
          <w:sz w:val="9"/>
          <w:szCs w:val="9"/>
          <w:spacing w:val="-19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64"/>
        </w:rPr>
        <w:t>CO"P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5"/>
        </w:rPr>
        <w:t>CJeC.I.eO.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5"/>
        </w:rPr>
        <w:t>LL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920" w:right="420"/>
          <w:cols w:num="2" w:equalWidth="0">
            <w:col w:w="7486" w:space="5080"/>
            <w:col w:w="1874"/>
          </w:cols>
        </w:sectPr>
      </w:pPr>
      <w:rPr/>
    </w:p>
    <w:p>
      <w:pPr>
        <w:spacing w:before="48" w:after="0" w:line="240" w:lineRule="auto"/>
        <w:ind w:left="109" w:right="-8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33"/>
          <w:szCs w:val="33"/>
          <w:spacing w:val="0"/>
          <w:w w:val="164"/>
        </w:rPr>
        <w:t>l-</w:t>
      </w:r>
      <w:r>
        <w:rPr>
          <w:rFonts w:ascii="Arial" w:hAnsi="Arial" w:cs="Arial" w:eastAsia="Arial"/>
          <w:sz w:val="33"/>
          <w:szCs w:val="33"/>
          <w:spacing w:val="-25"/>
          <w:w w:val="16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8"/>
          <w:w w:val="92"/>
        </w:rPr>
        <w:t>w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268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lO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25"/>
          <w:w w:val="7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IDA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172" w:lineRule="exact"/>
        <w:ind w:left="119" w:right="-20"/>
        <w:jc w:val="left"/>
        <w:tabs>
          <w:tab w:pos="820" w:val="left"/>
          <w:tab w:pos="11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49" w:lineRule="exact"/>
        <w:ind w:left="119" w:right="-20"/>
        <w:jc w:val="left"/>
        <w:tabs>
          <w:tab w:pos="820" w:val="left"/>
          <w:tab w:pos="11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6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35" w:lineRule="exact"/>
        <w:ind w:left="119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-74"/>
          <w:w w:val="2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-74"/>
          <w:w w:val="2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6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  <w:position w:val="-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  <w:position w:val="-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44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100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57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57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38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16" w:lineRule="exact"/>
        <w:ind w:left="119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-60"/>
          <w:w w:val="23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178"/>
        <w:jc w:val="righ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119"/>
        </w:rPr>
        <w:t>JE!§_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1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tabs>
          <w:tab w:pos="78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spacing w:val="0"/>
          <w:w w:val="133"/>
          <w:b/>
          <w:bCs/>
        </w:rPr>
        <w:t>ONitll,noN</w:t>
      </w:r>
      <w:r>
        <w:rPr>
          <w:rFonts w:ascii="Arial" w:hAnsi="Arial" w:cs="Arial" w:eastAsia="Arial"/>
          <w:sz w:val="7"/>
          <w:szCs w:val="7"/>
          <w:spacing w:val="-5"/>
          <w:w w:val="133"/>
          <w:b/>
          <w:bCs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7"/>
          <w:szCs w:val="7"/>
          <w:spacing w:val="0"/>
          <w:w w:val="133"/>
          <w:b/>
          <w:bCs/>
        </w:rPr>
        <w:t>TCOL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18" w:lineRule="exact"/>
        <w:ind w:right="166"/>
        <w:jc w:val="right"/>
        <w:rPr>
          <w:rFonts w:ascii="Times New Roman" w:hAnsi="Times New Roman" w:cs="Times New Roman" w:eastAsia="Times New Roman"/>
          <w:sz w:val="37"/>
          <w:szCs w:val="37"/>
        </w:rPr>
      </w:pPr>
      <w:rPr/>
      <w:r>
        <w:rPr>
          <w:rFonts w:ascii="Times New Roman" w:hAnsi="Times New Roman" w:cs="Times New Roman" w:eastAsia="Times New Roman"/>
          <w:sz w:val="37"/>
          <w:szCs w:val="37"/>
          <w:spacing w:val="0"/>
          <w:w w:val="184"/>
          <w:position w:val="-1"/>
        </w:rPr>
        <w:t>-</w:t>
      </w:r>
      <w:r>
        <w:rPr>
          <w:rFonts w:ascii="Times New Roman" w:hAnsi="Times New Roman" w:cs="Times New Roman" w:eastAsia="Times New Roman"/>
          <w:sz w:val="37"/>
          <w:szCs w:val="37"/>
          <w:spacing w:val="0"/>
          <w:w w:val="100"/>
          <w:position w:val="0"/>
        </w:rPr>
      </w:r>
    </w:p>
    <w:p>
      <w:pPr>
        <w:jc w:val="right"/>
        <w:spacing w:after="0"/>
        <w:sectPr>
          <w:pgSz w:w="15360" w:h="12400" w:orient="landscape"/>
          <w:pgMar w:top="480" w:bottom="280" w:left="260" w:right="220"/>
          <w:cols w:num="2" w:equalWidth="0">
            <w:col w:w="1390" w:space="12157"/>
            <w:col w:w="133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795" w:lineRule="exact"/>
        <w:ind w:right="1749"/>
        <w:jc w:val="right"/>
        <w:tabs>
          <w:tab w:pos="560" w:val="left"/>
        </w:tabs>
        <w:rPr>
          <w:rFonts w:ascii="Times New Roman" w:hAnsi="Times New Roman" w:cs="Times New Roman" w:eastAsia="Times New Roman"/>
          <w:sz w:val="72"/>
          <w:szCs w:val="72"/>
        </w:rPr>
      </w:pPr>
      <w:rPr/>
      <w:r>
        <w:rPr>
          <w:rFonts w:ascii="Arial" w:hAnsi="Arial" w:cs="Arial" w:eastAsia="Arial"/>
          <w:sz w:val="15"/>
          <w:szCs w:val="15"/>
          <w:w w:val="102"/>
          <w:i/>
        </w:rPr>
        <w:t>J</w:t>
      </w:r>
      <w:r>
        <w:rPr>
          <w:rFonts w:ascii="Arial" w:hAnsi="Arial" w:cs="Arial" w:eastAsia="Arial"/>
          <w:sz w:val="15"/>
          <w:szCs w:val="15"/>
          <w:w w:val="100"/>
          <w:i/>
        </w:rPr>
        <w:tab/>
      </w:r>
      <w:r>
        <w:rPr>
          <w:rFonts w:ascii="Arial" w:hAnsi="Arial" w:cs="Arial" w:eastAsia="Arial"/>
          <w:sz w:val="15"/>
          <w:szCs w:val="15"/>
          <w:w w:val="100"/>
          <w:i/>
        </w:rPr>
      </w:r>
      <w:r>
        <w:rPr>
          <w:rFonts w:ascii="Times New Roman" w:hAnsi="Times New Roman" w:cs="Times New Roman" w:eastAsia="Times New Roman"/>
          <w:sz w:val="72"/>
          <w:szCs w:val="72"/>
          <w:spacing w:val="0"/>
          <w:w w:val="131"/>
        </w:rPr>
        <w:t>hll</w:t>
      </w:r>
      <w:r>
        <w:rPr>
          <w:rFonts w:ascii="Times New Roman" w:hAnsi="Times New Roman" w:cs="Times New Roman" w:eastAsia="Times New Roman"/>
          <w:sz w:val="72"/>
          <w:szCs w:val="72"/>
          <w:spacing w:val="0"/>
          <w:w w:val="100"/>
        </w:rPr>
      </w:r>
    </w:p>
    <w:p>
      <w:pPr>
        <w:spacing w:before="0" w:after="0" w:line="153" w:lineRule="exact"/>
        <w:ind w:left="6023" w:right="8694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position w:val="-4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26" w:lineRule="exact"/>
        <w:ind w:left="5760" w:right="-20"/>
        <w:jc w:val="left"/>
        <w:tabs>
          <w:tab w:pos="12280" w:val="left"/>
          <w:tab w:pos="12860" w:val="left"/>
        </w:tabs>
        <w:rPr>
          <w:rFonts w:ascii="Courier New" w:hAnsi="Courier New" w:cs="Courier New" w:eastAsia="Courier New"/>
          <w:sz w:val="27"/>
          <w:szCs w:val="2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545"/>
          <w:position w:val="9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9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64"/>
          <w:position w:val="3"/>
        </w:rPr>
        <w:t>r--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3"/>
        </w:rPr>
      </w:r>
      <w:r>
        <w:rPr>
          <w:rFonts w:ascii="Courier New" w:hAnsi="Courier New" w:cs="Courier New" w:eastAsia="Courier New"/>
          <w:sz w:val="27"/>
          <w:szCs w:val="27"/>
          <w:spacing w:val="0"/>
          <w:w w:val="64"/>
          <w:position w:val="3"/>
        </w:rPr>
        <w:t>·&lt;ID</w:t>
      </w:r>
      <w:r>
        <w:rPr>
          <w:rFonts w:ascii="Courier New" w:hAnsi="Courier New" w:cs="Courier New" w:eastAsia="Courier New"/>
          <w:sz w:val="27"/>
          <w:szCs w:val="27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420" w:lineRule="exact"/>
        <w:ind w:left="8737" w:right="940"/>
        <w:jc w:val="center"/>
        <w:tabs>
          <w:tab w:pos="9660" w:val="left"/>
          <w:tab w:pos="10640" w:val="left"/>
          <w:tab w:pos="11420" w:val="left"/>
          <w:tab w:pos="13200" w:val="left"/>
        </w:tabs>
        <w:rPr>
          <w:rFonts w:ascii="Arial" w:hAnsi="Arial" w:cs="Arial" w:eastAsia="Arial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6.749603pt;margin-top:5.503351pt;width:472.868469pt;height:48.5pt;mso-position-horizontal-relative:page;mso-position-vertical-relative:paragraph;z-index:-19328" type="#_x0000_t202" filled="f" stroked="f">
            <v:textbox inset="0,0,0,0">
              <w:txbxContent>
                <w:p>
                  <w:pPr>
                    <w:spacing w:before="0" w:after="0" w:line="970" w:lineRule="exact"/>
                    <w:ind w:right="-185"/>
                    <w:jc w:val="left"/>
                    <w:tabs>
                      <w:tab w:pos="5580" w:val="left"/>
                      <w:tab w:pos="7620" w:val="left"/>
                      <w:tab w:pos="9320" w:val="left"/>
                    </w:tabs>
                    <w:rPr>
                      <w:rFonts w:ascii="Times New Roman" w:hAnsi="Times New Roman" w:cs="Times New Roman" w:eastAsia="Times New Roman"/>
                      <w:sz w:val="33"/>
                      <w:szCs w:val="33"/>
                    </w:rPr>
                  </w:pPr>
                  <w:rPr/>
                  <w:r>
                    <w:rPr>
                      <w:rFonts w:ascii="Arial" w:hAnsi="Arial" w:cs="Arial" w:eastAsia="Arial"/>
                      <w:sz w:val="60"/>
                      <w:szCs w:val="60"/>
                      <w:w w:val="133"/>
                    </w:rPr>
                    <w:t>rf\</w:t>
                  </w:r>
                  <w:r>
                    <w:rPr>
                      <w:rFonts w:ascii="Arial" w:hAnsi="Arial" w:cs="Arial" w:eastAsia="Arial"/>
                      <w:sz w:val="60"/>
                      <w:szCs w:val="60"/>
                      <w:w w:val="134"/>
                    </w:rPr>
                    <w:t>in</w:t>
                  </w:r>
                  <w:r>
                    <w:rPr>
                      <w:rFonts w:ascii="Arial" w:hAnsi="Arial" w:cs="Arial" w:eastAsia="Arial"/>
                      <w:sz w:val="60"/>
                      <w:szCs w:val="60"/>
                      <w:spacing w:val="-10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</w:rPr>
                    <w:t>ri+JJ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46"/>
                    </w:rPr>
                    <w:t>·'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62"/>
                      <w:w w:val="4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34"/>
                      <w:i/>
                    </w:rPr>
                    <w:t>q</w:t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00"/>
                      <w:i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00"/>
                      <w:i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0"/>
                      <w:w w:val="52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0"/>
                      <w:w w:val="5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18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0"/>
                      <w:w w:val="52"/>
                    </w:rPr>
                    <w:t>rn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0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75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  <w:t>®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-7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3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>'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>'</w:t>
      </w:r>
      <w:r>
        <w:rPr>
          <w:rFonts w:ascii="Times New Roman" w:hAnsi="Times New Roman" w:cs="Times New Roman" w:eastAsia="Times New Roman"/>
          <w:sz w:val="42"/>
          <w:szCs w:val="42"/>
          <w:spacing w:val="-102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73"/>
          <w:position w:val="-6"/>
        </w:rPr>
        <w:t>=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41"/>
          <w:position w:val="-6"/>
        </w:rPr>
        <w:t>..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(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!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)</w:t>
      </w:r>
      <w:r>
        <w:rPr>
          <w:rFonts w:ascii="Arial" w:hAnsi="Arial" w:cs="Arial" w:eastAsia="Arial"/>
          <w:sz w:val="25"/>
          <w:szCs w:val="25"/>
          <w:spacing w:val="34"/>
          <w:w w:val="100"/>
          <w:position w:val="-6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135"/>
          <w:position w:val="-6"/>
        </w:rPr>
        <w:t>p</w:t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0"/>
        </w:rPr>
      </w:r>
    </w:p>
    <w:p>
      <w:pPr>
        <w:spacing w:before="0" w:after="0" w:line="833" w:lineRule="exact"/>
        <w:ind w:right="883"/>
        <w:jc w:val="right"/>
        <w:tabs>
          <w:tab w:pos="4300" w:val="left"/>
          <w:tab w:pos="5580" w:val="left"/>
          <w:tab w:pos="8780" w:val="left"/>
        </w:tabs>
        <w:rPr>
          <w:rFonts w:ascii="Times New Roman" w:hAnsi="Times New Roman" w:cs="Times New Roman" w:eastAsia="Times New Roman"/>
          <w:sz w:val="34"/>
          <w:szCs w:val="34"/>
        </w:rPr>
      </w:pPr>
      <w:rPr/>
      <w:r>
        <w:rPr/>
        <w:pict>
          <v:group style="position:absolute;margin-left:243.219482pt;margin-top:23.728109pt;width:48.404272pt;height:.1pt;mso-position-horizontal-relative:page;mso-position-vertical-relative:paragraph;z-index:-19329" coordorigin="4864,475" coordsize="968,2">
            <v:shape style="position:absolute;left:4864;top:475;width:968;height:2" coordorigin="4864,475" coordsize="968,0" path="m4864,475l5832,475e" filled="f" stroked="t" strokeweight=".958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spacing w:val="0"/>
          <w:w w:val="600"/>
          <w:position w:val="-19"/>
        </w:rPr>
        <w:t>I</w:t>
      </w:r>
      <w:r>
        <w:rPr>
          <w:rFonts w:ascii="Arial" w:hAnsi="Arial" w:cs="Arial" w:eastAsia="Arial"/>
          <w:sz w:val="45"/>
          <w:szCs w:val="45"/>
          <w:spacing w:val="-577"/>
          <w:w w:val="600"/>
          <w:position w:val="-19"/>
        </w:rPr>
        <w:t> </w:t>
      </w:r>
      <w:r>
        <w:rPr>
          <w:rFonts w:ascii="Arial" w:hAnsi="Arial" w:cs="Arial" w:eastAsia="Arial"/>
          <w:sz w:val="59"/>
          <w:szCs w:val="59"/>
          <w:spacing w:val="0"/>
          <w:w w:val="170"/>
          <w:position w:val="-19"/>
        </w:rPr>
        <w:t>I</w:t>
      </w:r>
      <w:r>
        <w:rPr>
          <w:rFonts w:ascii="Arial" w:hAnsi="Arial" w:cs="Arial" w:eastAsia="Arial"/>
          <w:sz w:val="59"/>
          <w:szCs w:val="59"/>
          <w:spacing w:val="-79"/>
          <w:w w:val="100"/>
          <w:position w:val="-19"/>
        </w:rPr>
        <w:t> 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>4;·</w:t>
      </w:r>
      <w:r>
        <w:rPr>
          <w:rFonts w:ascii="Arial" w:hAnsi="Arial" w:cs="Arial" w:eastAsia="Arial"/>
          <w:sz w:val="79"/>
          <w:szCs w:val="79"/>
          <w:spacing w:val="-100"/>
          <w:w w:val="100"/>
          <w:position w:val="-19"/>
        </w:rPr>
        <w:t> 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79"/>
          <w:szCs w:val="79"/>
          <w:spacing w:val="0"/>
          <w:w w:val="56"/>
          <w:position w:val="-19"/>
        </w:rPr>
        <w:t>,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</w:r>
      <w:r>
        <w:rPr>
          <w:rFonts w:ascii="Arial" w:hAnsi="Arial" w:cs="Arial" w:eastAsia="Arial"/>
          <w:sz w:val="113"/>
          <w:szCs w:val="113"/>
          <w:spacing w:val="0"/>
          <w:w w:val="100"/>
          <w:position w:val="-19"/>
        </w:rPr>
        <w:t>·!</w:t>
      </w:r>
      <w:r>
        <w:rPr>
          <w:rFonts w:ascii="Arial" w:hAnsi="Arial" w:cs="Arial" w:eastAsia="Arial"/>
          <w:sz w:val="113"/>
          <w:szCs w:val="113"/>
          <w:spacing w:val="48"/>
          <w:w w:val="100"/>
          <w:position w:val="-19"/>
        </w:rPr>
        <w:t>w</w:t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  <w:t>l</w:t>
      </w:r>
      <w:r>
        <w:rPr>
          <w:rFonts w:ascii="Arial" w:hAnsi="Arial" w:cs="Arial" w:eastAsia="Arial"/>
          <w:sz w:val="86"/>
          <w:szCs w:val="86"/>
          <w:spacing w:val="60"/>
          <w:w w:val="100"/>
          <w:position w:val="-19"/>
        </w:rPr>
        <w:t> </w:t>
      </w:r>
      <w:r>
        <w:rPr>
          <w:rFonts w:ascii="Arial" w:hAnsi="Arial" w:cs="Arial" w:eastAsia="Arial"/>
          <w:sz w:val="86"/>
          <w:szCs w:val="86"/>
          <w:spacing w:val="0"/>
          <w:w w:val="42"/>
          <w:position w:val="-19"/>
        </w:rPr>
        <w:t>"</w:t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18"/>
          <w:position w:val="-19"/>
        </w:rPr>
        <w:t>®p'.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0"/>
        </w:rPr>
      </w:r>
    </w:p>
    <w:p>
      <w:pPr>
        <w:spacing w:before="0" w:after="0" w:line="1070" w:lineRule="exact"/>
        <w:ind w:left="9428" w:right="1585"/>
        <w:jc w:val="center"/>
        <w:tabs>
          <w:tab w:pos="11500" w:val="left"/>
          <w:tab w:pos="1278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  <w:t>:k</w:t>
      </w:r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  <w:tab/>
      </w:r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77"/>
          <w:position w:val="6"/>
        </w:rPr>
        <w:t>J</w:t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209"/>
          <w:position w:val="6"/>
        </w:rPr>
        <w:t>;</w:t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5" w:lineRule="exact"/>
        <w:ind w:right="879"/>
        <w:jc w:val="right"/>
        <w:tabs>
          <w:tab w:pos="1180" w:val="left"/>
        </w:tabs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243.692307pt;margin-top:2.400918pt;width:15.411371pt;height:36.602005pt;mso-position-horizontal-relative:page;mso-position-vertical-relative:paragraph;z-index:-19330" type="#_x0000_t75">
            <v:imagedata r:id="rId219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>(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>'c..</w:t>
      </w:r>
      <w:r>
        <w:rPr>
          <w:rFonts w:ascii="Times New Roman" w:hAnsi="Times New Roman" w:cs="Times New Roman" w:eastAsia="Times New Roman"/>
          <w:sz w:val="26"/>
          <w:szCs w:val="26"/>
          <w:spacing w:val="-6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ab/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23"/>
          <w:position w:val="-2"/>
        </w:rPr>
        <w:t>--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301" w:lineRule="exact"/>
        <w:ind w:left="4916" w:right="-20"/>
        <w:jc w:val="left"/>
        <w:tabs>
          <w:tab w:pos="12460" w:val="left"/>
          <w:tab w:pos="128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78"/>
          <w:szCs w:val="78"/>
          <w:spacing w:val="0"/>
          <w:w w:val="51"/>
          <w:position w:val="-39"/>
        </w:rPr>
        <w:t>I</w:t>
      </w:r>
      <w:r>
        <w:rPr>
          <w:rFonts w:ascii="Arial" w:hAnsi="Arial" w:cs="Arial" w:eastAsia="Arial"/>
          <w:sz w:val="78"/>
          <w:szCs w:val="78"/>
          <w:spacing w:val="0"/>
          <w:w w:val="100"/>
          <w:position w:val="-39"/>
        </w:rPr>
        <w:tab/>
      </w:r>
      <w:r>
        <w:rPr>
          <w:rFonts w:ascii="Arial" w:hAnsi="Arial" w:cs="Arial" w:eastAsia="Arial"/>
          <w:sz w:val="78"/>
          <w:szCs w:val="78"/>
          <w:spacing w:val="0"/>
          <w:w w:val="100"/>
          <w:position w:val="-39"/>
        </w:rPr>
      </w:r>
      <w:r>
        <w:rPr>
          <w:rFonts w:ascii="Arial" w:hAnsi="Arial" w:cs="Arial" w:eastAsia="Arial"/>
          <w:sz w:val="15"/>
          <w:szCs w:val="15"/>
          <w:spacing w:val="0"/>
          <w:w w:val="390"/>
          <w:position w:val="-1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</w:r>
      <w:r>
        <w:rPr>
          <w:rFonts w:ascii="Arial" w:hAnsi="Arial" w:cs="Arial" w:eastAsia="Arial"/>
          <w:sz w:val="15"/>
          <w:szCs w:val="15"/>
          <w:spacing w:val="0"/>
          <w:w w:val="90"/>
          <w:i/>
          <w:position w:val="-1"/>
        </w:rPr>
        <w:t>JN1!1!Ni:Qfi/.Wt!JilYDJr:</w:t>
      </w:r>
      <w:r>
        <w:rPr>
          <w:rFonts w:ascii="Arial" w:hAnsi="Arial" w:cs="Arial" w:eastAsia="Arial"/>
          <w:sz w:val="15"/>
          <w:szCs w:val="15"/>
          <w:spacing w:val="-1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-19"/>
          <w:w w:val="100"/>
          <w:i/>
          <w:position w:val="-1"/>
        </w:rPr>
        <w:t>L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..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</w:sectPr>
      </w:pPr>
      <w:rPr/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552" w:lineRule="exact"/>
        <w:ind w:left="7120" w:right="-148"/>
        <w:jc w:val="left"/>
        <w:tabs>
          <w:tab w:pos="12960" w:val="left"/>
        </w:tabs>
        <w:rPr>
          <w:rFonts w:ascii="Courier New" w:hAnsi="Courier New" w:cs="Courier New" w:eastAsia="Courier New"/>
          <w:sz w:val="72"/>
          <w:szCs w:val="72"/>
        </w:rPr>
      </w:pPr>
      <w:rPr/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-..-------------====</w:t>
      </w:r>
      <w:r>
        <w:rPr>
          <w:rFonts w:ascii="Courier New" w:hAnsi="Courier New" w:cs="Courier New" w:eastAsia="Courier New"/>
          <w:sz w:val="72"/>
          <w:szCs w:val="72"/>
          <w:spacing w:val="177"/>
          <w:w w:val="41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==1</w:t>
      </w:r>
      <w:r>
        <w:rPr>
          <w:rFonts w:ascii="Courier New" w:hAnsi="Courier New" w:cs="Courier New" w:eastAsia="Courier New"/>
          <w:sz w:val="72"/>
          <w:szCs w:val="72"/>
          <w:spacing w:val="-255"/>
          <w:w w:val="100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:</w:t>
      </w:r>
      <w:r>
        <w:rPr>
          <w:rFonts w:ascii="Courier New" w:hAnsi="Courier New" w:cs="Courier New" w:eastAsia="Courier New"/>
          <w:sz w:val="72"/>
          <w:szCs w:val="72"/>
          <w:spacing w:val="-255"/>
          <w:w w:val="100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=</w:t>
      </w:r>
      <w:r>
        <w:rPr>
          <w:rFonts w:ascii="Courier New" w:hAnsi="Courier New" w:cs="Courier New" w:eastAsia="Courier New"/>
          <w:sz w:val="72"/>
          <w:szCs w:val="72"/>
          <w:spacing w:val="0"/>
          <w:w w:val="100"/>
          <w:b/>
          <w:bCs/>
          <w:position w:val="-16"/>
        </w:rPr>
        <w:tab/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.</w:t>
      </w:r>
      <w:r>
        <w:rPr>
          <w:rFonts w:ascii="Courier New" w:hAnsi="Courier New" w:cs="Courier New" w:eastAsia="Courier New"/>
          <w:sz w:val="72"/>
          <w:szCs w:val="72"/>
          <w:spacing w:val="0"/>
          <w:w w:val="100"/>
          <w:position w:val="0"/>
        </w:rPr>
      </w:r>
    </w:p>
    <w:p>
      <w:pPr>
        <w:spacing w:before="0" w:after="0" w:line="685" w:lineRule="exact"/>
        <w:ind w:right="-178"/>
        <w:jc w:val="left"/>
        <w:rPr>
          <w:rFonts w:ascii="Courier New" w:hAnsi="Courier New" w:cs="Courier New" w:eastAsia="Courier New"/>
          <w:sz w:val="72"/>
          <w:szCs w:val="72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45"/>
          <w:szCs w:val="45"/>
          <w:spacing w:val="-190"/>
          <w:w w:val="104"/>
          <w:position w:val="22"/>
        </w:rPr>
        <w:t>=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8"/>
        </w:rPr>
        <w:t>=-</w:t>
      </w:r>
      <w:r>
        <w:rPr>
          <w:rFonts w:ascii="Courier New" w:hAnsi="Courier New" w:cs="Courier New" w:eastAsia="Courier New"/>
          <w:sz w:val="72"/>
          <w:szCs w:val="72"/>
          <w:spacing w:val="0"/>
          <w:w w:val="100"/>
          <w:position w:val="0"/>
        </w:rPr>
      </w:r>
    </w:p>
    <w:p>
      <w:pPr>
        <w:spacing w:before="0" w:after="0" w:line="685" w:lineRule="exact"/>
        <w:ind w:right="-69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45"/>
          <w:szCs w:val="45"/>
          <w:w w:val="104"/>
          <w:position w:val="22"/>
        </w:rPr>
        <w:t>:</w:t>
      </w:r>
      <w:r>
        <w:rPr>
          <w:rFonts w:ascii="Courier New" w:hAnsi="Courier New" w:cs="Courier New" w:eastAsia="Courier New"/>
          <w:sz w:val="45"/>
          <w:szCs w:val="45"/>
          <w:spacing w:val="-149"/>
          <w:w w:val="104"/>
          <w:position w:val="22"/>
        </w:rPr>
        <w:t>-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8"/>
        </w:rPr>
        <w:t>=</w:t>
      </w:r>
      <w:r>
        <w:rPr>
          <w:rFonts w:ascii="Courier New" w:hAnsi="Courier New" w:cs="Courier New" w:eastAsia="Courier New"/>
          <w:sz w:val="72"/>
          <w:szCs w:val="72"/>
          <w:spacing w:val="-145"/>
          <w:w w:val="41"/>
          <w:b/>
          <w:bCs/>
          <w:position w:val="-18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  <w:position w:val="19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  <w:cols w:num="3" w:equalWidth="0">
            <w:col w:w="13143" w:space="271"/>
            <w:col w:w="437" w:space="124"/>
            <w:col w:w="905"/>
          </w:cols>
        </w:sectPr>
      </w:pPr>
      <w:rPr/>
    </w:p>
    <w:p>
      <w:pPr>
        <w:spacing w:before="0" w:after="0" w:line="327" w:lineRule="exact"/>
        <w:ind w:right="-20"/>
        <w:jc w:val="righ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/>
        <w:pict>
          <v:group style="position:absolute;margin-left:17.732258pt;margin-top:23.11705pt;width:730.01790pt;height:560.223614pt;mso-position-horizontal-relative:page;mso-position-vertical-relative:page;z-index:-19331" coordorigin="355,462" coordsize="14600,11204">
            <v:shape style="position:absolute;left:1098;top:462;width:13427;height:7609" type="#_x0000_t75">
              <v:imagedata r:id="rId220" o:title=""/>
            </v:shape>
            <v:group style="position:absolute;left:369;top:657;width:1174;height:2" coordorigin="369,657" coordsize="1174,2">
              <v:shape style="position:absolute;left:369;top:657;width:1174;height:2" coordorigin="369,657" coordsize="1174,0" path="m369,657l1543,657e" filled="f" stroked="t" strokeweight="1.437751pt" strokecolor="#000000">
                <v:path arrowok="t"/>
              </v:shape>
            </v:group>
            <v:group style="position:absolute;left:14013;top:662;width:930;height:2" coordorigin="14013,662" coordsize="930,2">
              <v:shape style="position:absolute;left:14013;top:662;width:930;height:2" coordorigin="14013,662" coordsize="930,0" path="m14013,662l14943,662e" filled="f" stroked="t" strokeweight="1.198126pt" strokecolor="#000000">
                <v:path arrowok="t"/>
              </v:shape>
            </v:group>
            <v:group style="position:absolute;left:14924;top:660;width:2;height:2219" coordorigin="14924,660" coordsize="2,2219">
              <v:shape style="position:absolute;left:14924;top:660;width:2;height:2219" coordorigin="14924,660" coordsize="0,2219" path="m14924,2878l14924,660e" filled="f" stroked="t" strokeweight="1.917001pt" strokecolor="#000000">
                <v:path arrowok="t"/>
              </v:shape>
            </v:group>
            <v:group style="position:absolute;left:1718;top:1047;width:2;height:856" coordorigin="1718,1047" coordsize="2,856">
              <v:shape style="position:absolute;left:1718;top:1047;width:2;height:856" coordorigin="1718,1047" coordsize="0,856" path="m1718,1903l1718,1047e" filled="f" stroked="t" strokeweight="1.437751pt" strokecolor="#000000">
                <v:path arrowok="t"/>
              </v:shape>
            </v:group>
            <v:group style="position:absolute;left:14454;top:1143;width:2;height:775" coordorigin="14454,1143" coordsize="2,775">
              <v:shape style="position:absolute;left:14454;top:1143;width:2;height:775" coordorigin="14454,1143" coordsize="0,775" path="m14454,1917l14454,1143e" filled="f" stroked="t" strokeweight="1.198126pt" strokecolor="#000000">
                <v:path arrowok="t"/>
              </v:shape>
            </v:group>
            <v:group style="position:absolute;left:11833;top:6369;width:2;height:942" coordorigin="11833,6369" coordsize="2,942">
              <v:shape style="position:absolute;left:11833;top:6369;width:2;height:942" coordorigin="11833,6369" coordsize="0,942" path="m11833,7311l11833,6369e" filled="f" stroked="t" strokeweight=".718875pt" strokecolor="#000000">
                <v:path arrowok="t"/>
              </v:shape>
            </v:group>
            <v:group style="position:absolute;left:14936;top:1932;width:2;height:9491" coordorigin="14936,1932" coordsize="2,9491">
              <v:shape style="position:absolute;left:14936;top:1932;width:2;height:9491" coordorigin="14936,1932" coordsize="0,9491" path="m14936,11423l14936,1932e" filled="f" stroked="t" strokeweight=".9585pt" strokecolor="#000000">
                <v:path arrowok="t"/>
              </v:shape>
            </v:group>
            <v:group style="position:absolute;left:14274;top:2673;width:2;height:7689" coordorigin="14274,2673" coordsize="2,7689">
              <v:shape style="position:absolute;left:14274;top:2673;width:2;height:7689" coordorigin="14274,2673" coordsize="0,7689" path="m14274,10361l14274,2673e" filled="f" stroked="t" strokeweight=".718875pt" strokecolor="#000000">
                <v:path arrowok="t"/>
              </v:shape>
              <v:shape style="position:absolute;left:3872;top:8958;width:539;height:1233" type="#_x0000_t75">
                <v:imagedata r:id="rId221" o:title=""/>
              </v:shape>
            </v:group>
            <v:group style="position:absolute;left:3925;top:6618;width:2;height:3156" coordorigin="3925,6618" coordsize="2,3156">
              <v:shape style="position:absolute;left:3925;top:6618;width:2;height:3156" coordorigin="3925,6618" coordsize="0,3156" path="m3925,9773l3925,6618e" filled="f" stroked="t" strokeweight="1.917001pt" strokecolor="#000000">
                <v:path arrowok="t"/>
              </v:shape>
            </v:group>
            <v:group style="position:absolute;left:11976;top:6402;width:2;height:698" coordorigin="11976,6402" coordsize="2,698">
              <v:shape style="position:absolute;left:11976;top:6402;width:2;height:698" coordorigin="11976,6402" coordsize="0,698" path="m11976,7100l11976,6402e" filled="f" stroked="t" strokeweight=".718875pt" strokecolor="#000000">
                <v:path arrowok="t"/>
              </v:shape>
            </v:group>
            <v:group style="position:absolute;left:13884;top:6637;width:2;height:3596" coordorigin="13884,6637" coordsize="2,3596">
              <v:shape style="position:absolute;left:13884;top:6637;width:2;height:3596" coordorigin="13884,6637" coordsize="0,3596" path="m13884,10232l13884,6637e" filled="f" stroked="t" strokeweight=".9585pt" strokecolor="#000000">
                <v:path arrowok="t"/>
              </v:shape>
            </v:group>
            <v:group style="position:absolute;left:14152;top:7669;width:2;height:1377" coordorigin="14152,7669" coordsize="2,1377">
              <v:shape style="position:absolute;left:14152;top:7669;width:2;height:1377" coordorigin="14152,7669" coordsize="0,1377" path="m14152,9047l14152,7669e" filled="f" stroked="t" strokeweight=".47925pt" strokecolor="#000000">
                <v:path arrowok="t"/>
              </v:shape>
            </v:group>
            <v:group style="position:absolute;left:379;top:942;width:1337;height:2" coordorigin="379,942" coordsize="1337,2">
              <v:shape style="position:absolute;left:379;top:942;width:1337;height:2" coordorigin="379,942" coordsize="1337,0" path="m379,942l1716,942e" filled="f" stroked="t" strokeweight=".47925pt" strokecolor="#000000">
                <v:path arrowok="t"/>
              </v:shape>
            </v:group>
            <v:group style="position:absolute;left:379;top:1081;width:1045;height:2" coordorigin="379,1081" coordsize="1045,2">
              <v:shape style="position:absolute;left:379;top:1081;width:1045;height:2" coordorigin="379,1081" coordsize="1045,0" path="m379,1081l1423,1081e" filled="f" stroked="t" strokeweight=".47925pt" strokecolor="#000000">
                <v:path arrowok="t"/>
              </v:shape>
            </v:group>
            <v:group style="position:absolute;left:379;top:1219;width:1045;height:2" coordorigin="379,1219" coordsize="1045,2">
              <v:shape style="position:absolute;left:379;top:1219;width:1045;height:2" coordorigin="379,1219" coordsize="1045,0" path="m379,1219l1423,1219e" filled="f" stroked="t" strokeweight=".9585pt" strokecolor="#000000">
                <v:path arrowok="t"/>
              </v:shape>
            </v:group>
            <v:group style="position:absolute;left:374;top:1497;width:1045;height:2" coordorigin="374,1497" coordsize="1045,2">
              <v:shape style="position:absolute;left:374;top:1497;width:1045;height:2" coordorigin="374,1497" coordsize="1045,0" path="m374,1497l1419,1497e" filled="f" stroked="t" strokeweight=".47925pt" strokecolor="#000000">
                <v:path arrowok="t"/>
              </v:shape>
            </v:group>
            <v:group style="position:absolute;left:379;top:1774;width:1040;height:2" coordorigin="379,1774" coordsize="1040,2">
              <v:shape style="position:absolute;left:379;top:1774;width:1040;height:2" coordorigin="379,1774" coordsize="1040,0" path="m379,1774l1419,1774e" filled="f" stroked="t" strokeweight=".47925pt" strokecolor="#000000">
                <v:path arrowok="t"/>
              </v:shape>
            </v:group>
            <v:group style="position:absolute;left:398;top:11648;width:7424;height:2" coordorigin="398,11648" coordsize="7424,2">
              <v:shape style="position:absolute;left:398;top:11648;width:7424;height:2" coordorigin="398,11648" coordsize="7424,0" path="m398,11648l7821,11648e" filled="f" stroked="t" strokeweight="1.198126pt" strokecolor="#000000">
                <v:path arrowok="t"/>
              </v:shape>
            </v:group>
            <v:group style="position:absolute;left:400;top:1913;width:2;height:9740" coordorigin="400,1913" coordsize="2,9740">
              <v:shape style="position:absolute;left:400;top:1913;width:2;height:9740" coordorigin="400,1913" coordsize="0,9740" path="m400,11652l400,1913e" filled="f" stroked="t" strokeweight="1.437751pt" strokecolor="#000000">
                <v:path arrowok="t"/>
              </v:shape>
            </v:group>
            <v:group style="position:absolute;left:379;top:1891;width:1045;height:2" coordorigin="379,1891" coordsize="1045,2">
              <v:shape style="position:absolute;left:379;top:1891;width:1045;height:2" coordorigin="379,1891" coordsize="1045,0" path="m379,1891l1423,1891e" filled="f" stroked="t" strokeweight="1.19812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1"/>
          <w:i/>
        </w:rPr>
        <w:t>1-·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</w:r>
    </w:p>
    <w:p>
      <w:pPr>
        <w:spacing w:before="69" w:after="0" w:line="240" w:lineRule="auto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=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oo.-ce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0" w:after="0" w:line="240" w:lineRule="auto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b/>
          <w:bCs/>
        </w:rPr>
        <w:t>J.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b/>
          <w:bCs/>
        </w:rPr>
        <w:t>p,</w:t>
      </w:r>
      <w:r>
        <w:rPr>
          <w:rFonts w:ascii="Arial" w:hAnsi="Arial" w:cs="Arial" w:eastAsia="Arial"/>
          <w:sz w:val="10"/>
          <w:szCs w:val="10"/>
          <w:spacing w:val="15"/>
          <w:w w:val="10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0"/>
          <w:b/>
          <w:bCs/>
        </w:rPr>
        <w:t>SEEBURG</w:t>
      </w:r>
      <w:r>
        <w:rPr>
          <w:rFonts w:ascii="Arial" w:hAnsi="Arial" w:cs="Arial" w:eastAsia="Arial"/>
          <w:sz w:val="10"/>
          <w:szCs w:val="10"/>
          <w:spacing w:val="-14"/>
          <w:w w:val="11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0"/>
          <w:b/>
          <w:bCs/>
        </w:rPr>
        <w:t>CORP.</w:t>
      </w:r>
      <w:r>
        <w:rPr>
          <w:rFonts w:ascii="Arial" w:hAnsi="Arial" w:cs="Arial" w:eastAsia="Arial"/>
          <w:sz w:val="10"/>
          <w:szCs w:val="10"/>
          <w:spacing w:val="-5"/>
          <w:w w:val="110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e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.</w:t>
      </w:r>
      <w:r>
        <w:rPr>
          <w:rFonts w:ascii="Arial" w:hAnsi="Arial" w:cs="Arial" w:eastAsia="Arial"/>
          <w:sz w:val="8"/>
          <w:szCs w:val="8"/>
          <w:spacing w:val="-13"/>
          <w:w w:val="117"/>
          <w:b/>
          <w:bCs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rcAc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1"/>
          <w:w w:val="117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"-L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  <w:cols w:num="3" w:equalWidth="0">
            <w:col w:w="7869" w:space="3488"/>
            <w:col w:w="513" w:space="1049"/>
            <w:col w:w="1961"/>
          </w:cols>
        </w:sectPr>
      </w:pPr>
      <w:rPr/>
    </w:p>
    <w:p>
      <w:pPr>
        <w:spacing w:before="62" w:after="0" w:line="365" w:lineRule="exact"/>
        <w:ind w:left="113" w:right="934"/>
        <w:jc w:val="both"/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35.397995pt;margin-top:5.167089pt;width:70.555187pt;height:.1pt;mso-position-horizontal-relative:page;mso-position-vertical-relative:paragraph;z-index:-19325" coordorigin="708,103" coordsize="1411,2">
            <v:shape style="position:absolute;left:708;top:103;width:1411;height:2" coordorigin="708,103" coordsize="1411,0" path="m708,103l2119,103e" filled="f" stroked="t" strokeweight="1.444816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3"/>
          <w:szCs w:val="33"/>
          <w:w w:val="122"/>
          <w:position w:val="-1"/>
        </w:rPr>
      </w:r>
      <w:r>
        <w:rPr>
          <w:rFonts w:ascii="Arial" w:hAnsi="Arial" w:cs="Arial" w:eastAsia="Arial"/>
          <w:sz w:val="33"/>
          <w:szCs w:val="33"/>
          <w:spacing w:val="0"/>
          <w:w w:val="100"/>
          <w:u w:val="single" w:color="000000"/>
          <w:position w:val="-1"/>
        </w:rPr>
        <w:t>I</w:t>
      </w:r>
      <w:r>
        <w:rPr>
          <w:rFonts w:ascii="Arial" w:hAnsi="Arial" w:cs="Arial" w:eastAsia="Arial"/>
          <w:sz w:val="33"/>
          <w:szCs w:val="33"/>
          <w:spacing w:val="71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42"/>
          <w:u w:val="single" w:color="000000"/>
          <w:position w:val="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42"/>
          <w:u w:val="single" w:color="000000"/>
          <w:position w:val="7"/>
        </w:rPr>
        <w:t>      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42"/>
          <w:u w:val="single" w:color="000000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42"/>
          <w:position w:val="7"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47"/>
          <w:position w:val="7"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spacing w:val="11"/>
          <w:w w:val="147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1"/>
          <w:position w:val="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1"/>
          <w:position w:val="7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51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5"/>
          <w:position w:val="7"/>
        </w:rPr>
        <w:t>..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35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2"/>
          <w:position w:val="7"/>
        </w:rPr>
        <w:t>ID&amp;'"I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2"/>
          <w:position w:val="7"/>
        </w:rPr>
        <w:t>                                                                                       </w:t>
      </w:r>
      <w:r>
        <w:rPr>
          <w:rFonts w:ascii="Times New Roman" w:hAnsi="Times New Roman" w:cs="Times New Roman" w:eastAsia="Times New Roman"/>
          <w:sz w:val="20"/>
          <w:szCs w:val="20"/>
          <w:spacing w:val="29"/>
          <w:w w:val="62"/>
          <w:position w:val="7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67"/>
          <w:position w:val="-6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0" w:after="0" w:line="108" w:lineRule="exact"/>
        <w:ind w:left="122" w:right="377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216"/>
          <w:position w:val="1"/>
        </w:rPr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  <w:position w:val="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39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  <w:position w:val="1"/>
        </w:rPr>
        <w:t>    </w:t>
      </w:r>
      <w:r>
        <w:rPr>
          <w:rFonts w:ascii="Arial" w:hAnsi="Arial" w:cs="Arial" w:eastAsia="Arial"/>
          <w:sz w:val="13"/>
          <w:szCs w:val="13"/>
          <w:spacing w:val="56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  </w:t>
      </w:r>
      <w:r>
        <w:rPr>
          <w:rFonts w:ascii="Arial" w:hAnsi="Arial" w:cs="Arial" w:eastAsia="Arial"/>
          <w:sz w:val="13"/>
          <w:szCs w:val="13"/>
          <w:spacing w:val="10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216"/>
          <w:position w:val="1"/>
        </w:rPr>
      </w:r>
      <w:r>
        <w:rPr>
          <w:rFonts w:ascii="Arial" w:hAnsi="Arial" w:cs="Arial" w:eastAsia="Arial"/>
          <w:sz w:val="14"/>
          <w:szCs w:val="14"/>
          <w:spacing w:val="0"/>
          <w:w w:val="216"/>
          <w:position w:val="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0" w:lineRule="exact"/>
        <w:ind w:left="127" w:right="376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252"/>
        </w:rPr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82"/>
          <w:w w:val="216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   </w:t>
      </w:r>
      <w:r>
        <w:rPr>
          <w:rFonts w:ascii="Arial" w:hAnsi="Arial" w:cs="Arial" w:eastAsia="Arial"/>
          <w:sz w:val="14"/>
          <w:szCs w:val="14"/>
          <w:spacing w:val="42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  </w:t>
      </w:r>
      <w:r>
        <w:rPr>
          <w:rFonts w:ascii="Arial" w:hAnsi="Arial" w:cs="Arial" w:eastAsia="Arial"/>
          <w:sz w:val="13"/>
          <w:szCs w:val="13"/>
          <w:spacing w:val="10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216"/>
        </w:rPr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34"/>
          <w:w w:val="185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    </w:t>
      </w:r>
      <w:r>
        <w:rPr>
          <w:rFonts w:ascii="Arial" w:hAnsi="Arial" w:cs="Arial" w:eastAsia="Arial"/>
          <w:sz w:val="13"/>
          <w:szCs w:val="13"/>
          <w:spacing w:val="61"/>
          <w:w w:val="185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  </w:t>
      </w:r>
      <w:r>
        <w:rPr>
          <w:rFonts w:ascii="Arial" w:hAnsi="Arial" w:cs="Arial" w:eastAsia="Arial"/>
          <w:sz w:val="13"/>
          <w:szCs w:val="13"/>
          <w:spacing w:val="35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15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-63"/>
          <w:w w:val="1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38"/>
          <w:w w:val="182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2"/>
          <w:u w:val="single" w:color="000000"/>
        </w:rPr>
        <w:t>    </w:t>
      </w:r>
      <w:r>
        <w:rPr>
          <w:rFonts w:ascii="Arial" w:hAnsi="Arial" w:cs="Arial" w:eastAsia="Arial"/>
          <w:sz w:val="13"/>
          <w:szCs w:val="13"/>
          <w:spacing w:val="63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25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20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-62"/>
          <w:w w:val="1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78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  </w:t>
      </w:r>
      <w:r>
        <w:rPr>
          <w:rFonts w:ascii="Arial" w:hAnsi="Arial" w:cs="Arial" w:eastAsia="Arial"/>
          <w:sz w:val="13"/>
          <w:szCs w:val="13"/>
          <w:spacing w:val="72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729" w:lineRule="exact"/>
        <w:ind w:left="3060" w:right="-141"/>
        <w:jc w:val="left"/>
        <w:tabs>
          <w:tab w:pos="3980" w:val="left"/>
          <w:tab w:pos="4820" w:val="left"/>
        </w:tabs>
        <w:rPr>
          <w:rFonts w:ascii="Arial" w:hAnsi="Arial" w:cs="Arial" w:eastAsia="Arial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48"/>
          <w:szCs w:val="48"/>
          <w:spacing w:val="0"/>
          <w:w w:val="54"/>
          <w:position w:val="14"/>
        </w:rPr>
        <w:t>ey</w:t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  <w:position w:val="14"/>
        </w:rPr>
        <w:tab/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  <w:position w:val="14"/>
        </w:rPr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54"/>
          <w:position w:val="-3"/>
        </w:rPr>
        <w:t>eyl·j</w:t>
      </w:r>
      <w:r>
        <w:rPr>
          <w:rFonts w:ascii="Times New Roman" w:hAnsi="Times New Roman" w:cs="Times New Roman" w:eastAsia="Times New Roman"/>
          <w:sz w:val="57"/>
          <w:szCs w:val="57"/>
          <w:spacing w:val="-35"/>
          <w:w w:val="54"/>
          <w:position w:val="-3"/>
        </w:rPr>
        <w:t> </w:t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100"/>
          <w:position w:val="-3"/>
        </w:rPr>
      </w:r>
      <w:r>
        <w:rPr>
          <w:rFonts w:ascii="Arial" w:hAnsi="Arial" w:cs="Arial" w:eastAsia="Arial"/>
          <w:sz w:val="18"/>
          <w:szCs w:val="18"/>
          <w:spacing w:val="0"/>
          <w:w w:val="440"/>
          <w:position w:val="4"/>
        </w:rPr>
        <w:t>·</w:t>
      </w:r>
      <w:r>
        <w:rPr>
          <w:rFonts w:ascii="Arial" w:hAnsi="Arial" w:cs="Arial" w:eastAsia="Arial"/>
          <w:sz w:val="18"/>
          <w:szCs w:val="18"/>
          <w:spacing w:val="-41"/>
          <w:w w:val="440"/>
          <w:position w:val="4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26"/>
          <w:position w:val="15"/>
        </w:rPr>
        <w:t>)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54" w:after="0" w:line="240" w:lineRule="auto"/>
        <w:ind w:right="85"/>
        <w:jc w:val="righ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6"/>
          <w:szCs w:val="46"/>
          <w:spacing w:val="0"/>
          <w:w w:val="52"/>
          <w:position w:val="-14"/>
        </w:rPr>
        <w:t>.....</w:t>
      </w:r>
      <w:r>
        <w:rPr>
          <w:rFonts w:ascii="Times New Roman" w:hAnsi="Times New Roman" w:cs="Times New Roman" w:eastAsia="Times New Roman"/>
          <w:sz w:val="46"/>
          <w:szCs w:val="46"/>
          <w:spacing w:val="0"/>
          <w:w w:val="52"/>
          <w:position w:val="-14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spacing w:val="15"/>
          <w:w w:val="52"/>
          <w:position w:val="-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1"/>
          <w:i/>
          <w:position w:val="0"/>
        </w:rPr>
        <w:t>lf-!S6.f,f,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26.501709pt;margin-top:-55.14732pt;width:38.359999pt;height:19pt;mso-position-horizontal-relative:page;mso-position-vertical-relative:paragraph;z-index:-19324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97"/>
                    <w:jc w:val="left"/>
                    <w:tabs>
                      <w:tab w:pos="520" w:val="left"/>
                    </w:tabs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Pr/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  <w:t>.._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-44"/>
                      <w:w w:val="100"/>
                      <w:position w:val="3"/>
                    </w:rPr>
                    <w:t> 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spacing w:val="0"/>
                      <w:w w:val="51"/>
                      <w:position w:val="0"/>
                    </w:rPr>
                    <w:t>.....</w:t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w w:val="107"/>
        </w:rPr>
        <w:t>::</w:t>
      </w:r>
      <w:r>
        <w:rPr>
          <w:rFonts w:ascii="Arial" w:hAnsi="Arial" w:cs="Arial" w:eastAsia="Arial"/>
          <w:sz w:val="10"/>
          <w:szCs w:val="10"/>
          <w:w w:val="108"/>
        </w:rPr>
        <w:t>)</w:t>
      </w:r>
      <w:r>
        <w:rPr>
          <w:rFonts w:ascii="Arial" w:hAnsi="Arial" w:cs="Arial" w:eastAsia="Arial"/>
          <w:sz w:val="10"/>
          <w:szCs w:val="10"/>
          <w:w w:val="100"/>
        </w:rPr>
      </w:r>
    </w:p>
    <w:p>
      <w:pPr>
        <w:spacing w:before="0" w:after="0" w:line="123" w:lineRule="exact"/>
        <w:ind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5"/>
        </w:rPr>
        <w:t>0: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pgSz w:w="15820" w:h="12500" w:orient="landscape"/>
          <w:pgMar w:top="640" w:bottom="280" w:left="600" w:right="320"/>
          <w:cols w:num="2" w:equalWidth="0">
            <w:col w:w="5355" w:space="5479"/>
            <w:col w:w="4066"/>
          </w:cols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9" w:lineRule="exact"/>
        <w:ind w:left="3267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7.344482pt;margin-top:-27.03124pt;width:14.764101pt;height:32.5pt;mso-position-horizontal-relative:page;mso-position-vertical-relative:paragraph;z-index:-19323" type="#_x0000_t202" filled="f" stroked="f">
            <v:textbox inset="0,0,0,0">
              <w:txbxContent>
                <w:p>
                  <w:pPr>
                    <w:spacing w:before="0" w:after="0" w:line="650" w:lineRule="exact"/>
                    <w:ind w:right="-138"/>
                    <w:jc w:val="left"/>
                    <w:rPr>
                      <w:rFonts w:ascii="Arial" w:hAnsi="Arial" w:cs="Arial" w:eastAsia="Arial"/>
                      <w:sz w:val="65"/>
                      <w:szCs w:val="65"/>
                    </w:rPr>
                  </w:pPr>
                  <w:rPr/>
                  <w:r>
                    <w:rPr>
                      <w:rFonts w:ascii="Arial" w:hAnsi="Arial" w:cs="Arial" w:eastAsia="Arial"/>
                      <w:sz w:val="65"/>
                      <w:szCs w:val="65"/>
                      <w:spacing w:val="0"/>
                      <w:w w:val="163"/>
                      <w:position w:val="-1"/>
                    </w:rPr>
                    <w:t>t</w:t>
                  </w:r>
                  <w:r>
                    <w:rPr>
                      <w:rFonts w:ascii="Arial" w:hAnsi="Arial" w:cs="Arial" w:eastAsia="Arial"/>
                      <w:sz w:val="65"/>
                      <w:szCs w:val="6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spacing w:val="0"/>
          <w:w w:val="178"/>
          <w:position w:val="-2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368" w:lineRule="exact"/>
        <w:ind w:left="3219" w:right="-20"/>
        <w:jc w:val="left"/>
        <w:rPr>
          <w:rFonts w:ascii="Times New Roman" w:hAnsi="Times New Roman" w:cs="Times New Roman" w:eastAsia="Times New Roman"/>
          <w:sz w:val="42"/>
          <w:szCs w:val="42"/>
        </w:rPr>
      </w:pPr>
      <w:rPr/>
      <w:r>
        <w:rPr>
          <w:rFonts w:ascii="Times New Roman" w:hAnsi="Times New Roman" w:cs="Times New Roman" w:eastAsia="Times New Roman"/>
          <w:sz w:val="42"/>
          <w:szCs w:val="42"/>
          <w:spacing w:val="0"/>
          <w:w w:val="74"/>
          <w:position w:val="-3"/>
        </w:rPr>
        <w:t>9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0"/>
        </w:rPr>
      </w:r>
    </w:p>
    <w:p>
      <w:pPr>
        <w:spacing w:before="0" w:after="0" w:line="129" w:lineRule="exact"/>
        <w:ind w:left="327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48"/>
          <w:position w:val="1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35" w:lineRule="exact"/>
        <w:ind w:left="3219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53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40" w:lineRule="auto"/>
        <w:ind w:left="321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7.826096pt;margin-top:23.635677pt;width:32.820482pt;height:66pt;mso-position-horizontal-relative:page;mso-position-vertical-relative:paragraph;z-index:-19322" type="#_x0000_t202" filled="f" stroked="f">
            <v:textbox inset="0,0,0,0">
              <w:txbxContent>
                <w:p>
                  <w:pPr>
                    <w:spacing w:before="0" w:after="0" w:line="1320" w:lineRule="exact"/>
                    <w:ind w:right="-238"/>
                    <w:jc w:val="left"/>
                    <w:rPr>
                      <w:rFonts w:ascii="Arial" w:hAnsi="Arial" w:cs="Arial" w:eastAsia="Arial"/>
                      <w:sz w:val="132"/>
                      <w:szCs w:val="132"/>
                    </w:rPr>
                  </w:pPr>
                  <w:rPr/>
                  <w:r>
                    <w:rPr>
                      <w:rFonts w:ascii="Arial" w:hAnsi="Arial" w:cs="Arial" w:eastAsia="Arial"/>
                      <w:sz w:val="132"/>
                      <w:szCs w:val="132"/>
                      <w:spacing w:val="0"/>
                      <w:w w:val="224"/>
                      <w:position w:val="-1"/>
                    </w:rPr>
                    <w:t>l</w:t>
                  </w:r>
                  <w:r>
                    <w:rPr>
                      <w:rFonts w:ascii="Arial" w:hAnsi="Arial" w:cs="Arial" w:eastAsia="Arial"/>
                      <w:sz w:val="132"/>
                      <w:szCs w:val="13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spacing w:val="0"/>
          <w:w w:val="182"/>
        </w:rPr>
        <w:t>()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5" w:lineRule="exact"/>
        <w:ind w:left="1057" w:right="-20"/>
        <w:jc w:val="left"/>
        <w:tabs>
          <w:tab w:pos="2140" w:val="left"/>
        </w:tabs>
        <w:rPr>
          <w:rFonts w:ascii="Courier New" w:hAnsi="Courier New" w:cs="Courier New" w:eastAsia="Courier New"/>
          <w:sz w:val="24"/>
          <w:szCs w:val="24"/>
        </w:rPr>
      </w:pPr>
      <w:rPr/>
      <w:r>
        <w:rPr>
          <w:rFonts w:ascii="Courier New" w:hAnsi="Courier New" w:cs="Courier New" w:eastAsia="Courier New"/>
          <w:sz w:val="24"/>
          <w:szCs w:val="24"/>
          <w:spacing w:val="0"/>
          <w:w w:val="100"/>
          <w:position w:val="-2"/>
        </w:rPr>
        <w:t>(</w:t>
      </w:r>
      <w:r>
        <w:rPr>
          <w:rFonts w:ascii="Courier New" w:hAnsi="Courier New" w:cs="Courier New" w:eastAsia="Courier New"/>
          <w:sz w:val="24"/>
          <w:szCs w:val="24"/>
          <w:spacing w:val="-112"/>
          <w:w w:val="100"/>
          <w:position w:val="-2"/>
        </w:rPr>
        <w:t> </w:t>
      </w:r>
      <w:r>
        <w:rPr>
          <w:rFonts w:ascii="Courier New" w:hAnsi="Courier New" w:cs="Courier New" w:eastAsia="Courier New"/>
          <w:sz w:val="24"/>
          <w:szCs w:val="24"/>
          <w:spacing w:val="0"/>
          <w:w w:val="100"/>
          <w:position w:val="-2"/>
        </w:rPr>
        <w:tab/>
      </w:r>
      <w:r>
        <w:rPr>
          <w:rFonts w:ascii="Courier New" w:hAnsi="Courier New" w:cs="Courier New" w:eastAsia="Courier New"/>
          <w:sz w:val="24"/>
          <w:szCs w:val="24"/>
          <w:spacing w:val="0"/>
          <w:w w:val="104"/>
          <w:position w:val="-2"/>
        </w:rPr>
        <w:t>Q</w:t>
      </w:r>
      <w:r>
        <w:rPr>
          <w:rFonts w:ascii="Courier New" w:hAnsi="Courier New" w:cs="Courier New" w:eastAsia="Courier New"/>
          <w:sz w:val="24"/>
          <w:szCs w:val="24"/>
          <w:spacing w:val="0"/>
          <w:w w:val="100"/>
          <w:position w:val="0"/>
        </w:rPr>
      </w:r>
    </w:p>
    <w:p>
      <w:pPr>
        <w:spacing w:before="0" w:after="0" w:line="398" w:lineRule="exact"/>
        <w:ind w:left="980" w:right="-20"/>
        <w:jc w:val="left"/>
        <w:tabs>
          <w:tab w:pos="2040" w:val="left"/>
        </w:tabs>
        <w:rPr>
          <w:rFonts w:ascii="Courier New" w:hAnsi="Courier New" w:cs="Courier New" w:eastAsia="Courier New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25"/>
          <w:szCs w:val="25"/>
          <w:spacing w:val="0"/>
          <w:w w:val="138"/>
          <w:position w:val="5"/>
        </w:rPr>
        <w:t>J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5"/>
        </w:rPr>
      </w:r>
      <w:r>
        <w:rPr>
          <w:rFonts w:ascii="Courier New" w:hAnsi="Courier New" w:cs="Courier New" w:eastAsia="Courier New"/>
          <w:sz w:val="43"/>
          <w:szCs w:val="43"/>
          <w:spacing w:val="0"/>
          <w:w w:val="64"/>
          <w:position w:val="5"/>
        </w:rPr>
        <w:t>tt</w:t>
      </w:r>
      <w:r>
        <w:rPr>
          <w:rFonts w:ascii="Courier New" w:hAnsi="Courier New" w:cs="Courier New" w:eastAsia="Courier New"/>
          <w:sz w:val="43"/>
          <w:szCs w:val="4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9" w:after="0" w:line="394" w:lineRule="exact"/>
        <w:ind w:left="5458" w:right="7977"/>
        <w:jc w:val="center"/>
        <w:tabs>
          <w:tab w:pos="62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39"/>
          <w:szCs w:val="39"/>
          <w:spacing w:val="0"/>
          <w:w w:val="210"/>
          <w:position w:val="-5"/>
        </w:rPr>
        <w:t>=</w:t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39"/>
          <w:szCs w:val="39"/>
          <w:spacing w:val="0"/>
          <w:w w:val="100"/>
          <w:position w:val="-5"/>
        </w:rPr>
      </w:r>
      <w:r>
        <w:rPr>
          <w:rFonts w:ascii="Arial" w:hAnsi="Arial" w:cs="Arial" w:eastAsia="Arial"/>
          <w:sz w:val="12"/>
          <w:szCs w:val="12"/>
          <w:spacing w:val="0"/>
          <w:w w:val="158"/>
          <w:position w:val="-5"/>
        </w:rPr>
        <w:t>.=----1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820" w:h="12500" w:orient="landscape"/>
          <w:pgMar w:top="1480" w:bottom="280" w:left="600" w:right="3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6.120403pt;margin-top:32.989948pt;width:736.495016pt;height:560.106723pt;mso-position-horizontal-relative:page;mso-position-vertical-relative:page;z-index:-19327" coordorigin="722,660" coordsize="14730,11202">
            <v:shape style="position:absolute;left:6974;top:944;width:1387;height:231" type="#_x0000_t75">
              <v:imagedata r:id="rId222" o:title=""/>
            </v:shape>
            <v:shape style="position:absolute;left:6935;top:1368;width:7995;height:1715" type="#_x0000_t75">
              <v:imagedata r:id="rId223" o:title=""/>
            </v:shape>
            <v:group style="position:absolute;left:2500;top:742;width:5582;height:2" coordorigin="2500,742" coordsize="5582,2">
              <v:shape style="position:absolute;left:2500;top:742;width:5582;height:2" coordorigin="2500,742" coordsize="5582,0" path="m2500,742l8081,742e" filled="f" stroked="t" strokeweight="1.444816pt" strokecolor="#000000">
                <v:path arrowok="t"/>
              </v:shape>
            </v:group>
            <v:group style="position:absolute;left:7099;top:727;width:2;height:665" coordorigin="7099,727" coordsize="2,665">
              <v:shape style="position:absolute;left:7099;top:727;width:2;height:665" coordorigin="7099,727" coordsize="0,665" path="m7099,1392l7099,727e" filled="f" stroked="t" strokeweight="2.167224pt" strokecolor="#000000">
                <v:path arrowok="t"/>
              </v:shape>
            </v:group>
            <v:group style="position:absolute;left:7759;top:727;width:2;height:708" coordorigin="7759,727" coordsize="2,708">
              <v:shape style="position:absolute;left:7759;top:727;width:2;height:708" coordorigin="7759,727" coordsize="0,708" path="m7759,1435l7759,727e" filled="f" stroked="t" strokeweight="2.64883pt" strokecolor="#000000">
                <v:path arrowok="t"/>
              </v:shape>
            </v:group>
            <v:group style="position:absolute;left:9093;top:737;width:4532;height:2" coordorigin="9093,737" coordsize="4532,2">
              <v:shape style="position:absolute;left:9093;top:737;width:4532;height:2" coordorigin="9093,737" coordsize="4532,0" path="m9093,737l13625,737e" filled="f" stroked="t" strokeweight="1.204013pt" strokecolor="#000000">
                <v:path arrowok="t"/>
              </v:shape>
            </v:group>
            <v:group style="position:absolute;left:8457;top:737;width:530;height:2" coordorigin="8457,737" coordsize="530,2">
              <v:shape style="position:absolute;left:8457;top:737;width:530;height:2" coordorigin="8457,737" coordsize="530,0" path="m8457,737l8987,737e" filled="f" stroked="t" strokeweight="1.204013pt" strokecolor="#000000">
                <v:path arrowok="t"/>
              </v:shape>
            </v:group>
            <v:group style="position:absolute;left:9040;top:713;width:2;height:655" coordorigin="9040,713" coordsize="2,655">
              <v:shape style="position:absolute;left:9040;top:713;width:2;height:655" coordorigin="9040,713" coordsize="0,655" path="m9040,1368l9040,713e" filled="f" stroked="t" strokeweight="5.297659pt" strokecolor="#000000">
                <v:path arrowok="t"/>
              </v:shape>
            </v:group>
            <v:group style="position:absolute;left:14381;top:785;width:1031;height:2" coordorigin="14381,785" coordsize="1031,2">
              <v:shape style="position:absolute;left:14381;top:785;width:1031;height:2" coordorigin="14381,785" coordsize="1031,0" path="m14381,785l15411,785e" filled="f" stroked="t" strokeweight="1.204013pt" strokecolor="#000000">
                <v:path arrowok="t"/>
              </v:shape>
              <v:shape style="position:absolute;left:10152;top:4161;width:5240;height:6839" type="#_x0000_t75">
                <v:imagedata r:id="rId224" o:title=""/>
              </v:shape>
              <v:shape style="position:absolute;left:13581;top:11385;width:1792;height:385" type="#_x0000_t75">
                <v:imagedata r:id="rId225" o:title=""/>
              </v:shape>
            </v:group>
            <v:group style="position:absolute;left:15395;top:785;width:2;height:11058" coordorigin="15395,785" coordsize="2,11058">
              <v:shape style="position:absolute;left:15395;top:785;width:2;height:11058" coordorigin="15395,785" coordsize="0,11058" path="m15395,11843l15395,785e" filled="f" stroked="t" strokeweight="1.444816pt" strokecolor="#000000">
                <v:path arrowok="t"/>
              </v:shape>
            </v:group>
            <v:group style="position:absolute;left:5741;top:1199;width:5832;height:2" coordorigin="5741,1199" coordsize="5832,2">
              <v:shape style="position:absolute;left:5741;top:1199;width:5832;height:2" coordorigin="5741,1199" coordsize="5832,0" path="m5741,1199l11573,1199e" filled="f" stroked="t" strokeweight=".722408pt" strokecolor="#000000">
                <v:path arrowok="t"/>
              </v:shape>
            </v:group>
            <v:group style="position:absolute;left:11544;top:1180;width:2;height:1271" coordorigin="11544,1180" coordsize="2,1271">
              <v:shape style="position:absolute;left:11544;top:1180;width:2;height:1271" coordorigin="11544,1180" coordsize="0,1271" path="m11544,2451l11544,1180e" filled="f" stroked="t" strokeweight=".963211pt" strokecolor="#000000">
                <v:path arrowok="t"/>
              </v:shape>
            </v:group>
            <v:group style="position:absolute;left:5832;top:1365;width:5606;height:2" coordorigin="5832,1365" coordsize="5606,2">
              <v:shape style="position:absolute;left:5832;top:1365;width:5606;height:2" coordorigin="5832,1365" coordsize="5606,0" path="m5832,1365l11438,1365e" filled="f" stroked="t" strokeweight=".722408pt" strokecolor="#000000">
                <v:path arrowok="t"/>
              </v:shape>
            </v:group>
            <v:group style="position:absolute;left:11412;top:1353;width:2;height:1098" coordorigin="11412,1353" coordsize="2,1098">
              <v:shape style="position:absolute;left:11412;top:1353;width:2;height:1098" coordorigin="11412,1353" coordsize="0,1098" path="m11412,2451l11412,1353e" filled="f" stroked="t" strokeweight="1.204013pt" strokecolor="#000000">
                <v:path arrowok="t"/>
              </v:shape>
              <v:shape style="position:absolute;left:5683;top:3410;width:3468;height:1965" type="#_x0000_t75">
                <v:imagedata r:id="rId226" o:title=""/>
              </v:shape>
            </v:group>
            <v:group style="position:absolute;left:6805;top:1772;width:2;height:1637" coordorigin="6805,1772" coordsize="2,1637">
              <v:shape style="position:absolute;left:6805;top:1772;width:2;height:1637" coordorigin="6805,1772" coordsize="0,1637" path="m6805,3410l6805,1772e" filled="f" stroked="t" strokeweight="1.926421pt" strokecolor="#000000">
                <v:path arrowok="t"/>
              </v:shape>
            </v:group>
            <v:group style="position:absolute;left:10528;top:1772;width:2;height:655" coordorigin="10528,1772" coordsize="2,655">
              <v:shape style="position:absolute;left:10528;top:1772;width:2;height:655" coordorigin="10528,1772" coordsize="0,655" path="m10528,2427l10528,1772e" filled="f" stroked="t" strokeweight="2.167224pt" strokecolor="#000000">
                <v:path arrowok="t"/>
              </v:shape>
            </v:group>
            <v:group style="position:absolute;left:6950;top:1936;width:2;height:1406" coordorigin="6950,1936" coordsize="2,1406">
              <v:shape style="position:absolute;left:6950;top:1936;width:2;height:1406" coordorigin="6950,1936" coordsize="0,1406" path="m6950,3342l6950,1936e" filled="f" stroked="t" strokeweight=".963211pt" strokecolor="#000000">
                <v:path arrowok="t"/>
              </v:shape>
            </v:group>
            <v:group style="position:absolute;left:4876;top:2538;width:2;height:1642" coordorigin="4876,2538" coordsize="2,1642">
              <v:shape style="position:absolute;left:4876;top:2538;width:2;height:1642" coordorigin="4876,2538" coordsize="0,1642" path="m4876,4180l4876,2538e" filled="f" stroked="t" strokeweight="1.204013pt" strokecolor="#000000">
                <v:path arrowok="t"/>
              </v:shape>
            </v:group>
            <v:group style="position:absolute;left:5018;top:2138;width:2;height:1936" coordorigin="5018,2138" coordsize="2,1936">
              <v:shape style="position:absolute;left:5018;top:2138;width:2;height:1936" coordorigin="5018,2138" coordsize="0,1936" path="m5018,4074l5018,2138e" filled="f" stroked="t" strokeweight=".963211pt" strokecolor="#000000">
                <v:path arrowok="t"/>
              </v:shape>
            </v:group>
            <v:group style="position:absolute;left:8582;top:3092;width:838;height:2" coordorigin="8582,3092" coordsize="838,2">
              <v:shape style="position:absolute;left:8582;top:3092;width:838;height:2" coordorigin="8582,3092" coordsize="838,0" path="m8582,3092l9420,3092e" filled="f" stroked="t" strokeweight=".722408pt" strokecolor="#000000">
                <v:path arrowok="t"/>
              </v:shape>
              <v:shape style="position:absolute;left:5259;top:10017;width:4296;height:231" type="#_x0000_t75">
                <v:imagedata r:id="rId227" o:title=""/>
              </v:shape>
            </v:group>
            <v:group style="position:absolute;left:9509;top:4729;width:2;height:6338" coordorigin="9509,4729" coordsize="2,6338">
              <v:shape style="position:absolute;left:9509;top:4729;width:2;height:6338" coordorigin="9509,4729" coordsize="0,6338" path="m9509,11067l9509,4729e" filled="f" stroked="t" strokeweight=".963211pt" strokecolor="#000000">
                <v:path arrowok="t"/>
              </v:shape>
            </v:group>
            <v:group style="position:absolute;left:14790;top:3082;width:2;height:1079" coordorigin="14790,3082" coordsize="2,1079">
              <v:shape style="position:absolute;left:14790;top:3082;width:2;height:1079" coordorigin="14790,3082" coordsize="0,1079" path="m14790,4161l14790,3082e" filled="f" stroked="t" strokeweight="1.685619pt" strokecolor="#000000">
                <v:path arrowok="t"/>
              </v:shape>
              <v:shape style="position:absolute;left:9517;top:3256;width:2350;height:674" type="#_x0000_t75">
                <v:imagedata r:id="rId228" o:title=""/>
              </v:shape>
            </v:group>
            <v:group style="position:absolute;left:8876;top:3229;width:1527;height:2" coordorigin="8876,3229" coordsize="1527,2">
              <v:shape style="position:absolute;left:8876;top:3229;width:1527;height:2" coordorigin="8876,3229" coordsize="1527,0" path="m8876,3229l10403,3229e" filled="f" stroked="t" strokeweight=".722408pt" strokecolor="#000000">
                <v:path arrowok="t"/>
              </v:shape>
            </v:group>
            <v:group style="position:absolute;left:6925;top:3318;width:756;height:2" coordorigin="6925,3318" coordsize="756,2">
              <v:shape style="position:absolute;left:6925;top:3318;width:756;height:2" coordorigin="6925,3318" coordsize="756,0" path="m6925,3318l7682,3318e" filled="f" stroked="t" strokeweight=".963211pt" strokecolor="#000000">
                <v:path arrowok="t"/>
              </v:shape>
            </v:group>
            <v:group style="position:absolute;left:9206;top:3405;width:2;height:694" coordorigin="9206,3405" coordsize="2,694">
              <v:shape style="position:absolute;left:9206;top:3405;width:2;height:694" coordorigin="9206,3405" coordsize="0,694" path="m9206,4098l9206,3405e" filled="f" stroked="t" strokeweight=".963211pt" strokecolor="#000000">
                <v:path arrowok="t"/>
              </v:shape>
            </v:group>
            <v:group style="position:absolute;left:4989;top:4060;width:732;height:2" coordorigin="4989,4060" coordsize="732,2">
              <v:shape style="position:absolute;left:4989;top:4060;width:732;height:2" coordorigin="4989,4060" coordsize="732,0" path="m4989,4060l5721,4060e" filled="f" stroked="t" strokeweight=".722408pt" strokecolor="#000000">
                <v:path arrowok="t"/>
              </v:shape>
            </v:group>
            <v:group style="position:absolute;left:10131;top:4729;width:2;height:4257" coordorigin="10131,4729" coordsize="2,4257">
              <v:shape style="position:absolute;left:10131;top:4729;width:2;height:4257" coordorigin="10131,4729" coordsize="0,4257" path="m10131,8987l10131,4729e" filled="f" stroked="t" strokeweight="1.204013pt" strokecolor="#000000">
                <v:path arrowok="t"/>
              </v:shape>
            </v:group>
            <v:group style="position:absolute;left:4233;top:4298;width:1955;height:2" coordorigin="4233,4298" coordsize="1955,2">
              <v:shape style="position:absolute;left:4233;top:4298;width:1955;height:2" coordorigin="4233,4298" coordsize="1955,0" path="m4233,4298l6189,4298e" filled="f" stroked="t" strokeweight=".722408pt" strokecolor="#000000">
                <v:path arrowok="t"/>
              </v:shape>
              <v:shape style="position:absolute;left:4200;top:9073;width:539;height:1214" type="#_x0000_t75">
                <v:imagedata r:id="rId229" o:title=""/>
              </v:shape>
            </v:group>
            <v:group style="position:absolute;left:4245;top:4262;width:2;height:5664" coordorigin="4245,4262" coordsize="2,5664">
              <v:shape style="position:absolute;left:4245;top:4262;width:2;height:5664" coordorigin="4245,4262" coordsize="0,5664" path="m4245,9926l4245,4262e" filled="f" stroked="t" strokeweight="1.204013pt" strokecolor="#000000">
                <v:path arrowok="t"/>
              </v:shape>
            </v:group>
            <v:group style="position:absolute;left:4390;top:4378;width:2;height:4720" coordorigin="4390,4378" coordsize="2,4720">
              <v:shape style="position:absolute;left:4390;top:4378;width:2;height:4720" coordorigin="4390,4378" coordsize="0,4720" path="m4390,9098l4390,4378e" filled="f" stroked="t" strokeweight="1.204013pt" strokecolor="#000000">
                <v:path arrowok="t"/>
              </v:shape>
            </v:group>
            <v:group style="position:absolute;left:4363;top:4419;width:1344;height:2" coordorigin="4363,4419" coordsize="1344,2">
              <v:shape style="position:absolute;left:4363;top:4419;width:1344;height:2" coordorigin="4363,4419" coordsize="1344,0" path="m4363,4419l5707,4419e" filled="f" stroked="t" strokeweight=".722408pt" strokecolor="#000000">
                <v:path arrowok="t"/>
              </v:shape>
            </v:group>
            <v:group style="position:absolute;left:5709;top:4508;width:2;height:1681" coordorigin="5709,4508" coordsize="2,1681">
              <v:shape style="position:absolute;left:5709;top:4508;width:2;height:1681" coordorigin="5709,4508" coordsize="0,1681" path="m5709,6189l5709,4508e" filled="f" stroked="t" strokeweight=".963211pt" strokecolor="#000000">
                <v:path arrowok="t"/>
              </v:shape>
            </v:group>
            <v:group style="position:absolute;left:8881;top:4662;width:1271;height:2" coordorigin="8881,4662" coordsize="1271,2">
              <v:shape style="position:absolute;left:8881;top:4662;width:1271;height:2" coordorigin="8881,4662" coordsize="1271,0" path="m8881,4662l10152,4662e" filled="f" stroked="t" strokeweight="1.926421pt" strokecolor="#000000">
                <v:path arrowok="t"/>
              </v:shape>
              <v:shape style="position:absolute;left:1560;top:4643;width:1387;height:2466" type="#_x0000_t75">
                <v:imagedata r:id="rId230" o:title=""/>
              </v:shape>
            </v:group>
            <v:group style="position:absolute;left:1695;top:4633;width:2581;height:2" coordorigin="1695,4633" coordsize="2581,2">
              <v:shape style="position:absolute;left:1695;top:4633;width:2581;height:2" coordorigin="1695,4633" coordsize="2581,0" path="m1695,4633l4277,4633e" filled="f" stroked="t" strokeweight=".963211pt" strokecolor="#000000">
                <v:path arrowok="t"/>
              </v:shape>
            </v:group>
            <v:group style="position:absolute;left:1560;top:4700;width:2;height:3164" coordorigin="1560,4700" coordsize="2,3164">
              <v:shape style="position:absolute;left:1560;top:4700;width:2;height:3164" coordorigin="1560,4700" coordsize="0,3164" path="m1560,7865l1560,4700e" filled="f" stroked="t" strokeweight=".963211pt" strokecolor="#000000">
                <v:path arrowok="t"/>
              </v:shape>
            </v:group>
            <v:group style="position:absolute;left:2959;top:4700;width:2;height:3169" coordorigin="2959,4700" coordsize="2,3169">
              <v:shape style="position:absolute;left:2959;top:4700;width:2;height:3169" coordorigin="2959,4700" coordsize="0,3169" path="m2959,7869l2959,4700e" filled="f" stroked="t" strokeweight="1.204013pt" strokecolor="#000000">
                <v:path arrowok="t"/>
              </v:shape>
            </v:group>
            <v:group style="position:absolute;left:3735;top:4710;width:2;height:3159" coordorigin="3735,4710" coordsize="2,3159">
              <v:shape style="position:absolute;left:3735;top:4710;width:2;height:3159" coordorigin="3735,4710" coordsize="0,3159" path="m3735,7869l3735,4710e" filled="f" stroked="t" strokeweight="1.204013pt" strokecolor="#000000">
                <v:path arrowok="t"/>
              </v:shape>
            </v:group>
            <v:group style="position:absolute;left:4038;top:4710;width:2;height:3169" coordorigin="4038,4710" coordsize="2,3169">
              <v:shape style="position:absolute;left:4038;top:4710;width:2;height:3169" coordorigin="4038,4710" coordsize="0,3169" path="m4038,7879l4038,4710e" filled="f" stroked="t" strokeweight="1.204013pt" strokecolor="#000000">
                <v:path arrowok="t"/>
              </v:shape>
            </v:group>
            <v:group style="position:absolute;left:6075;top:4811;width:2;height:1628" coordorigin="6075,4811" coordsize="2,1628">
              <v:shape style="position:absolute;left:6075;top:4811;width:2;height:1628" coordorigin="6075,4811" coordsize="0,1628" path="m6075,6439l6075,4811e" filled="f" stroked="t" strokeweight=".963211pt" strokecolor="#000000">
                <v:path arrowok="t"/>
              </v:shape>
            </v:group>
            <v:group style="position:absolute;left:6458;top:4835;width:2;height:2254" coordorigin="6458,4835" coordsize="2,2254">
              <v:shape style="position:absolute;left:6458;top:4835;width:2;height:2254" coordorigin="6458,4835" coordsize="0,2254" path="m6458,7089l6458,4835e" filled="f" stroked="t" strokeweight="4.093646pt" strokecolor="#000000">
                <v:path arrowok="t"/>
              </v:shape>
            </v:group>
            <v:group style="position:absolute;left:9266;top:5129;width:2;height:1825" coordorigin="9266,5129" coordsize="2,1825">
              <v:shape style="position:absolute;left:9266;top:5129;width:2;height:1825" coordorigin="9266,5129" coordsize="0,1825" path="m9266,6954l9266,5129e" filled="f" stroked="t" strokeweight=".481605pt" strokecolor="#000000">
                <v:path arrowok="t"/>
              </v:shape>
            </v:group>
            <v:group style="position:absolute;left:8452;top:4922;width:2;height:1926" coordorigin="8452,4922" coordsize="2,1926">
              <v:shape style="position:absolute;left:8452;top:4922;width:2;height:1926" coordorigin="8452,4922" coordsize="0,1926" path="m8452,6848l8452,4922e" filled="f" stroked="t" strokeweight=".963211pt" strokecolor="#000000">
                <v:path arrowok="t"/>
              </v:shape>
            </v:group>
            <v:group style="position:absolute;left:4749;top:5505;width:2;height:1011" coordorigin="4749,5505" coordsize="2,1011">
              <v:shape style="position:absolute;left:4749;top:5505;width:2;height:1011" coordorigin="4749,5505" coordsize="0,1011" path="m4749,6516l4749,5505e" filled="f" stroked="t" strokeweight=".963211pt" strokecolor="#000000">
                <v:path arrowok="t"/>
              </v:shape>
            </v:group>
            <v:group style="position:absolute;left:7819;top:6030;width:2;height:925" coordorigin="7819,6030" coordsize="2,925">
              <v:shape style="position:absolute;left:7819;top:6030;width:2;height:925" coordorigin="7819,6030" coordsize="0,925" path="m7819,6954l7819,6030e" filled="f" stroked="t" strokeweight=".963211pt" strokecolor="#000000">
                <v:path arrowok="t"/>
              </v:shape>
            </v:group>
            <v:group style="position:absolute;left:8137;top:5543;width:2;height:833" coordorigin="8137,5543" coordsize="2,833">
              <v:shape style="position:absolute;left:8137;top:5543;width:2;height:833" coordorigin="8137,5543" coordsize="0,833" path="m8137,6376l8137,5543e" filled="f" stroked="t" strokeweight=".722408pt" strokecolor="#000000">
                <v:path arrowok="t"/>
              </v:shape>
            </v:group>
            <v:group style="position:absolute;left:8657;top:5543;width:2;height:877" coordorigin="8657,5543" coordsize="2,877">
              <v:shape style="position:absolute;left:8657;top:5543;width:2;height:877" coordorigin="8657,5543" coordsize="0,877" path="m8657,6420l8657,5543e" filled="f" stroked="t" strokeweight=".722408pt" strokecolor="#000000">
                <v:path arrowok="t"/>
              </v:shape>
            </v:group>
            <v:group style="position:absolute;left:9064;top:5567;width:2;height:944" coordorigin="9064,5567" coordsize="2,944">
              <v:shape style="position:absolute;left:9064;top:5567;width:2;height:944" coordorigin="9064,5567" coordsize="0,944" path="m9064,6511l9064,5567e" filled="f" stroked="t" strokeweight="3.130435pt" strokecolor="#000000">
                <v:path arrowok="t"/>
              </v:shape>
            </v:group>
            <v:group style="position:absolute;left:6730;top:5640;width:2;height:1315" coordorigin="6730,5640" coordsize="2,1315">
              <v:shape style="position:absolute;left:6730;top:5640;width:2;height:1315" coordorigin="6730,5640" coordsize="0,1315" path="m6730,6954l6730,5640e" filled="f" stroked="t" strokeweight=".963211pt" strokecolor="#000000">
                <v:path arrowok="t"/>
              </v:shape>
            </v:group>
            <v:group style="position:absolute;left:3884;top:6059;width:2;height:934" coordorigin="3884,6059" coordsize="2,934">
              <v:shape style="position:absolute;left:3884;top:6059;width:2;height:934" coordorigin="3884,6059" coordsize="0,934" path="m3884,6993l3884,6059e" filled="f" stroked="t" strokeweight="1.204013pt" strokecolor="#000000">
                <v:path arrowok="t"/>
              </v:shape>
            </v:group>
            <v:group style="position:absolute;left:7879;top:6420;width:1127;height:2" coordorigin="7879,6420" coordsize="1127,2">
              <v:shape style="position:absolute;left:7879;top:6420;width:1127;height:2" coordorigin="7879,6420" coordsize="1127,0" path="m7879,6420l9006,6420e" filled="f" stroked="t" strokeweight=".722408pt" strokecolor="#000000">
                <v:path arrowok="t"/>
              </v:shape>
            </v:group>
            <v:group style="position:absolute;left:6694;top:6925;width:2586;height:2" coordorigin="6694,6925" coordsize="2586,2">
              <v:shape style="position:absolute;left:6694;top:6925;width:2586;height:2" coordorigin="6694,6925" coordsize="2586,0" path="m6694,6925l9281,6925e" filled="f" stroked="t" strokeweight=".963211pt" strokecolor="#000000">
                <v:path arrowok="t"/>
              </v:shape>
            </v:group>
            <v:group style="position:absolute;left:6559;top:7080;width:2841;height:2" coordorigin="6559,7080" coordsize="2841,2">
              <v:shape style="position:absolute;left:6559;top:7080;width:2841;height:2" coordorigin="6559,7080" coordsize="2841,0" path="m6559,7080l9401,7080e" filled="f" stroked="t" strokeweight=".963211pt" strokecolor="#000000">
                <v:path arrowok="t"/>
              </v:shape>
            </v:group>
            <v:group style="position:absolute;left:1695;top:7966;width:2581;height:2" coordorigin="1695,7966" coordsize="2581,2">
              <v:shape style="position:absolute;left:1695;top:7966;width:2581;height:2" coordorigin="1695,7966" coordsize="2581,0" path="m1695,7966l4277,7966e" filled="f" stroked="t" strokeweight=".963211pt" strokecolor="#000000">
                <v:path arrowok="t"/>
              </v:shape>
              <v:shape style="position:absolute;left:5259;top:7995;width:2813;height:1021" type="#_x0000_t75">
                <v:imagedata r:id="rId231" o:title=""/>
              </v:shape>
            </v:group>
            <v:group style="position:absolute;left:6092;top:7985;width:3757;height:2" coordorigin="6092,7985" coordsize="3757,2">
              <v:shape style="position:absolute;left:6092;top:7985;width:3757;height:2" coordorigin="6092,7985" coordsize="3757,0" path="m6092,7985l9849,7985e" filled="f" stroked="t" strokeweight=".963211pt" strokecolor="#000000">
                <v:path arrowok="t"/>
              </v:shape>
            </v:group>
            <v:group style="position:absolute;left:5262;top:8062;width:2;height:612" coordorigin="5262,8062" coordsize="2,612">
              <v:shape style="position:absolute;left:5262;top:8062;width:2;height:612" coordorigin="5262,8062" coordsize="0,612" path="m5262,8674l5262,8062e" filled="f" stroked="t" strokeweight=".963211pt" strokecolor="#000000">
                <v:path arrowok="t"/>
              </v:shape>
            </v:group>
            <v:group style="position:absolute;left:5136;top:8139;width:2;height:650" coordorigin="5136,8139" coordsize="2,650">
              <v:shape style="position:absolute;left:5136;top:8139;width:2;height:650" coordorigin="5136,8139" coordsize="0,650" path="m5136,8789l5136,8139e" filled="f" stroked="t" strokeweight="1.204013pt" strokecolor="#000000">
                <v:path arrowok="t"/>
              </v:shape>
            </v:group>
            <v:group style="position:absolute;left:7862;top:8992;width:2;height:1050" coordorigin="7862,8992" coordsize="2,1050">
              <v:shape style="position:absolute;left:7862;top:8992;width:2;height:1050" coordorigin="7862,8992" coordsize="0,1050" path="m7862,10041l7862,8992e" filled="f" stroked="t" strokeweight="1.204013pt" strokecolor="#000000">
                <v:path arrowok="t"/>
              </v:shape>
            </v:group>
            <v:group style="position:absolute;left:5271;top:10032;width:2;height:978" coordorigin="5271,10032" coordsize="2,978">
              <v:shape style="position:absolute;left:5271;top:10032;width:2;height:978" coordorigin="5271,10032" coordsize="0,978" path="m5271,11009l5271,10032e" filled="f" stroked="t" strokeweight=".963211pt" strokecolor="#000000">
                <v:path arrowok="t"/>
              </v:shape>
            </v:group>
            <v:group style="position:absolute;left:5575;top:10224;width:2;height:626" coordorigin="5575,10224" coordsize="2,626">
              <v:shape style="position:absolute;left:5575;top:10224;width:2;height:626" coordorigin="5575,10224" coordsize="0,626" path="m5575,10851l5575,10224e" filled="f" stroked="t" strokeweight=".963211pt" strokecolor="#000000">
                <v:path arrowok="t"/>
              </v:shape>
            </v:group>
            <v:group style="position:absolute;left:5721;top:10920;width:2793;height:2" coordorigin="5721,10920" coordsize="2793,2">
              <v:shape style="position:absolute;left:5721;top:10920;width:2793;height:2" coordorigin="5721,10920" coordsize="2793,0" path="m5721,10920l8515,10920e" filled="f" stroked="t" strokeweight=".722408pt" strokecolor="#000000">
                <v:path arrowok="t"/>
              </v:shape>
            </v:group>
            <v:group style="position:absolute;left:13523;top:10990;width:1907;height:2" coordorigin="13523,10990" coordsize="1907,2">
              <v:shape style="position:absolute;left:13523;top:10990;width:1907;height:2" coordorigin="13523,10990" coordsize="1907,0" path="m13523,10990l15431,10990e" filled="f" stroked="t" strokeweight="2.167224pt" strokecolor="#000000">
                <v:path arrowok="t"/>
              </v:shape>
            </v:group>
            <v:group style="position:absolute;left:13543;top:10682;width:2;height:1170" coordorigin="13543,10682" coordsize="2,1170">
              <v:shape style="position:absolute;left:13543;top:10682;width:2;height:1170" coordorigin="13543,10682" coordsize="0,1170" path="m13543,11852l13543,10682e" filled="f" stroked="t" strokeweight=".963211pt" strokecolor="#000000">
                <v:path arrowok="t"/>
              </v:shape>
            </v:group>
            <v:group style="position:absolute;left:8240;top:11597;width:5365;height:2" coordorigin="8240,11597" coordsize="5365,2">
              <v:shape style="position:absolute;left:8240;top:11597;width:5365;height:2" coordorigin="8240,11597" coordsize="5365,0" path="m8240,11597l13605,11597e" filled="f" stroked="t" strokeweight=".963211pt" strokecolor="#000000">
                <v:path arrowok="t"/>
              </v:shape>
            </v:group>
            <v:group style="position:absolute;left:768;top:1613;width:2;height:10224" coordorigin="768,1613" coordsize="2,10224">
              <v:shape style="position:absolute;left:768;top:1613;width:2;height:10224" coordorigin="768,1613" coordsize="0,10224" path="m768,11838l768,1613e" filled="f" stroked="t" strokeweight="1.204013pt" strokecolor="#000000">
                <v:path arrowok="t"/>
              </v:shape>
            </v:group>
            <v:group style="position:absolute;left:780;top:11835;width:14622;height:2" coordorigin="780,11835" coordsize="14622,2">
              <v:shape style="position:absolute;left:780;top:11835;width:14622;height:2" coordorigin="780,11835" coordsize="14622,0" path="m780,11835l15402,11835e" filled="f" stroked="t" strokeweight="1.204013pt" strokecolor="#000000">
                <v:path arrowok="t"/>
              </v:shape>
            </v:group>
            <v:group style="position:absolute;left:5758;top:1151;width:2;height:934" coordorigin="5758,1151" coordsize="2,934">
              <v:shape style="position:absolute;left:5758;top:1151;width:2;height:934" coordorigin="5758,1151" coordsize="0,934" path="m5758,2085l5758,1151e" filled="f" stroked="t" strokeweight=".963211pt" strokecolor="#000000">
                <v:path arrowok="t"/>
              </v:shape>
            </v:group>
            <v:group style="position:absolute;left:732;top:1729;width:1358;height:2" coordorigin="732,1729" coordsize="1358,2">
              <v:shape style="position:absolute;left:732;top:1729;width:1358;height:2" coordorigin="732,1729" coordsize="1358,0" path="m732,1729l2090,1729e" filled="f" stroked="t" strokeweight=".963211pt" strokecolor="#000000">
                <v:path arrowok="t"/>
              </v:shape>
            </v:group>
            <v:group style="position:absolute;left:737;top:1876;width:891;height:2" coordorigin="737,1876" coordsize="891,2">
              <v:shape style="position:absolute;left:737;top:1876;width:891;height:2" coordorigin="737,1876" coordsize="891,0" path="m737,1876l1628,1876e" filled="f" stroked="t" strokeweight=".240803pt" strokecolor="#000000">
                <v:path arrowok="t"/>
              </v:shape>
            </v:group>
            <v:group style="position:absolute;left:1820;top:1876;width:116;height:2" coordorigin="1820,1876" coordsize="116,2">
              <v:shape style="position:absolute;left:1820;top:1876;width:116;height:2" coordorigin="1820,1876" coordsize="116,0" path="m1820,1876l1936,1876e" filled="f" stroked="t" strokeweight=".240803pt" strokecolor="#000000">
                <v:path arrowok="t"/>
              </v:shape>
            </v:group>
            <v:group style="position:absolute;left:5779;top:2061;width:2;height:742" coordorigin="5779,2061" coordsize="2,742">
              <v:shape style="position:absolute;left:5779;top:2061;width:2;height:742" coordorigin="5779,2061" coordsize="0,742" path="m5779,2803l5779,2061e" filled="f" stroked="t" strokeweight=".240803pt" strokecolor="#000000">
                <v:path arrowok="t"/>
              </v:shape>
            </v:group>
            <v:group style="position:absolute;left:10044;top:828;width:2;height:371" coordorigin="10044,828" coordsize="2,371">
              <v:shape style="position:absolute;left:10044;top:828;width:2;height:371" coordorigin="10044,828" coordsize="0,371" path="m10044,1199l10044,828e" filled="f" stroked="t" strokeweight="3.130435pt" strokecolor="#000000">
                <v:path arrowok="t"/>
              </v:shape>
            </v:group>
            <v:group style="position:absolute;left:13841;top:1060;width:2;height:905" coordorigin="13841,1060" coordsize="2,905">
              <v:shape style="position:absolute;left:13841;top:1060;width:2;height:905" coordorigin="13841,1060" coordsize="0,905" path="m13841,1965l13841,1060e" filled="f" stroked="t" strokeweight="1.444816pt" strokecolor="#000000">
                <v:path arrowok="t"/>
              </v:shape>
            </v:group>
            <v:group style="position:absolute;left:13837;top:1035;width:255;height:2" coordorigin="13837,1035" coordsize="255,2">
              <v:shape style="position:absolute;left:13837;top:1035;width:255;height:2" coordorigin="13837,1035" coordsize="255,0" path="m13837,1035l14092,1035e" filled="f" stroked="t" strokeweight=".963211pt" strokecolor="#000000">
                <v:path arrowok="t"/>
              </v:shape>
            </v:group>
            <v:group style="position:absolute;left:14077;top:1055;width:1310;height:2" coordorigin="14077,1055" coordsize="1310,2">
              <v:shape style="position:absolute;left:14077;top:1055;width:1310;height:2" coordorigin="14077,1055" coordsize="1310,0" path="m14077,1055l15387,1055e" filled="f" stroked="t" strokeweight=".722408pt" strokecolor="#000000">
                <v:path arrowok="t"/>
              </v:shape>
            </v:group>
            <v:group style="position:absolute;left:13832;top:1170;width:270;height:2" coordorigin="13832,1170" coordsize="270,2">
              <v:shape style="position:absolute;left:13832;top:1170;width:270;height:2" coordorigin="13832,1170" coordsize="270,0" path="m13832,1170l14101,1170e" filled="f" stroked="t" strokeweight=".722408pt" strokecolor="#000000">
                <v:path arrowok="t"/>
              </v:shape>
            </v:group>
            <v:group style="position:absolute;left:14085;top:1031;width:2;height:178" coordorigin="14085,1031" coordsize="2,178">
              <v:shape style="position:absolute;left:14085;top:1031;width:2;height:178" coordorigin="14085,1031" coordsize="0,178" path="m14085,1209l14085,1031e" filled="f" stroked="t" strokeweight="1.204013pt" strokecolor="#000000">
                <v:path arrowok="t"/>
              </v:shape>
            </v:group>
            <v:group style="position:absolute;left:14034;top:1182;width:819;height:2" coordorigin="14034,1182" coordsize="819,2">
              <v:shape style="position:absolute;left:14034;top:1182;width:819;height:2" coordorigin="14034,1182" coordsize="819,0" path="m14034,1182l14853,1182e" filled="f" stroked="t" strokeweight=".481605pt" strokecolor="#000000">
                <v:path arrowok="t"/>
              </v:shape>
            </v:group>
            <v:group style="position:absolute;left:14923;top:1007;width:2;height:197" coordorigin="14923,1007" coordsize="2,197">
              <v:shape style="position:absolute;left:14923;top:1007;width:2;height:197" coordorigin="14923,1007" coordsize="0,197" path="m14923,1204l14923,1007e" filled="f" stroked="t" strokeweight=".963211pt" strokecolor="#000000">
                <v:path arrowok="t"/>
              </v:shape>
            </v:group>
            <v:group style="position:absolute;left:14776;top:1339;width:612;height:2" coordorigin="14776,1339" coordsize="612,2">
              <v:shape style="position:absolute;left:14776;top:1339;width:612;height:2" coordorigin="14776,1339" coordsize="612,0" path="m14776,1339l15387,1339e" filled="f" stroked="t" strokeweight=".722408pt" strokecolor="#000000">
                <v:path arrowok="t"/>
              </v:shape>
            </v:group>
            <v:group style="position:absolute;left:10075;top:1113;width:2;height:226" coordorigin="10075,1113" coordsize="2,226">
              <v:shape style="position:absolute;left:10075;top:1113;width:2;height:226" coordorigin="10075,1113" coordsize="0,226" path="m10075,1339l10075,1113e" filled="f" stroked="t" strokeweight="1.204013pt" strokecolor="#000000">
                <v:path arrowok="t"/>
              </v:shape>
            </v:group>
            <v:group style="position:absolute;left:13832;top:1310;width:347;height:2" coordorigin="13832,1310" coordsize="347,2">
              <v:shape style="position:absolute;left:13832;top:1310;width:347;height:2" coordorigin="13832,1310" coordsize="347,0" path="m13832,1310l14178,1310e" filled="f" stroked="t" strokeweight=".722408pt" strokecolor="#000000">
                <v:path arrowok="t"/>
              </v:shape>
            </v:group>
            <v:group style="position:absolute;left:14034;top:1324;width:1296;height:2" coordorigin="14034,1324" coordsize="1296,2">
              <v:shape style="position:absolute;left:14034;top:1324;width:1296;height:2" coordorigin="14034,1324" coordsize="1296,0" path="m14034,1324l15329,1324e" filled="f" stroked="t" strokeweight=".722408pt" strokecolor="#000000">
                <v:path arrowok="t"/>
              </v:shape>
            </v:group>
            <v:group style="position:absolute;left:10049;top:1291;width:2;height:472" coordorigin="10049,1291" coordsize="2,472">
              <v:shape style="position:absolute;left:10049;top:1291;width:2;height:472" coordorigin="10049,1291" coordsize="0,472" path="m10049,1763l10049,1291e" filled="f" stroked="t" strokeweight="2.64883pt" strokecolor="#000000">
                <v:path arrowok="t"/>
              </v:shape>
            </v:group>
            <v:group style="position:absolute;left:13827;top:1450;width:799;height:2" coordorigin="13827,1450" coordsize="799,2">
              <v:shape style="position:absolute;left:13827;top:1450;width:799;height:2" coordorigin="13827,1450" coordsize="799,0" path="m13827,1450l14626,1450e" filled="f" stroked="t" strokeweight=".722408pt" strokecolor="#000000">
                <v:path arrowok="t"/>
              </v:shape>
            </v:group>
            <v:group style="position:absolute;left:14034;top:1469;width:901;height:2" coordorigin="14034,1469" coordsize="901,2">
              <v:shape style="position:absolute;left:14034;top:1469;width:901;height:2" coordorigin="14034,1469" coordsize="901,0" path="m14034,1469l14935,1469e" filled="f" stroked="t" strokeweight=".722408pt" strokecolor="#000000">
                <v:path arrowok="t"/>
              </v:shape>
            </v:group>
            <v:group style="position:absolute;left:14795;top:1476;width:592;height:2" coordorigin="14795,1476" coordsize="592,2">
              <v:shape style="position:absolute;left:14795;top:1476;width:592;height:2" coordorigin="14795,1476" coordsize="592,0" path="m14795,1476l15387,1476e" filled="f" stroked="t" strokeweight=".481605pt" strokecolor="#000000">
                <v:path arrowok="t"/>
              </v:shape>
            </v:group>
            <v:group style="position:absolute;left:13822;top:1589;width:857;height:2" coordorigin="13822,1589" coordsize="857,2">
              <v:shape style="position:absolute;left:13822;top:1589;width:857;height:2" coordorigin="13822,1589" coordsize="857,0" path="m13822,1589l14679,1589e" filled="f" stroked="t" strokeweight=".722408pt" strokecolor="#000000">
                <v:path arrowok="t"/>
              </v:shape>
            </v:group>
            <v:group style="position:absolute;left:14034;top:1606;width:901;height:2" coordorigin="14034,1606" coordsize="901,2">
              <v:shape style="position:absolute;left:14034;top:1606;width:901;height:2" coordorigin="14034,1606" coordsize="901,0" path="m14034,1606l14935,1606e" filled="f" stroked="t" strokeweight=".722408pt" strokecolor="#000000">
                <v:path arrowok="t"/>
              </v:shape>
            </v:group>
            <v:group style="position:absolute;left:14723;top:1618;width:665;height:2" coordorigin="14723,1618" coordsize="665,2">
              <v:shape style="position:absolute;left:14723;top:1618;width:665;height:2" coordorigin="14723,1618" coordsize="665,0" path="m14723,1618l15387,1618e" filled="f" stroked="t" strokeweight=".722408pt" strokecolor="#000000">
                <v:path arrowok="t"/>
              </v:shape>
            </v:group>
            <v:group style="position:absolute;left:13822;top:1729;width:323;height:2" coordorigin="13822,1729" coordsize="323,2">
              <v:shape style="position:absolute;left:13822;top:1729;width:323;height:2" coordorigin="13822,1729" coordsize="323,0" path="m13822,1729l14145,1729e" filled="f" stroked="t" strokeweight=".722408pt" strokecolor="#000000">
                <v:path arrowok="t"/>
              </v:shape>
            </v:group>
            <v:group style="position:absolute;left:14034;top:1748;width:1079;height:2" coordorigin="14034,1748" coordsize="1079,2">
              <v:shape style="position:absolute;left:14034;top:1748;width:1079;height:2" coordorigin="14034,1748" coordsize="1079,0" path="m14034,1748l15113,1748e" filled="f" stroked="t" strokeweight=".722408pt" strokecolor="#000000">
                <v:path arrowok="t"/>
              </v:shape>
            </v:group>
            <v:group style="position:absolute;left:14790;top:1758;width:597;height:2" coordorigin="14790,1758" coordsize="597,2">
              <v:shape style="position:absolute;left:14790;top:1758;width:597;height:2" coordorigin="14790,1758" coordsize="597,0" path="m14790,1758l15387,1758e" filled="f" stroked="t" strokeweight=".722408pt" strokecolor="#000000">
                <v:path arrowok="t"/>
              </v:shape>
            </v:group>
            <v:group style="position:absolute;left:13817;top:1941;width:1546;height:2" coordorigin="13817,1941" coordsize="1546,2">
              <v:shape style="position:absolute;left:13817;top:1941;width:1546;height:2" coordorigin="13817,1941" coordsize="1546,0" path="m13817,1941l15363,1941e" filled="f" stroked="t" strokeweight=".240803pt" strokecolor="#000000">
                <v:path arrowok="t"/>
              </v:shape>
            </v:group>
            <v:group style="position:absolute;left:14913;top:1151;width:2;height:891" coordorigin="14913,1151" coordsize="2,891">
              <v:shape style="position:absolute;left:14913;top:1151;width:2;height:891" coordorigin="14913,1151" coordsize="0,891" path="m14913,2042l14913,1151e" filled="f" stroked="t" strokeweight="1.204013pt" strokecolor="#000000">
                <v:path arrowok="t"/>
              </v:shape>
            </v:group>
            <v:group style="position:absolute;left:13832;top:2085;width:1532;height:2" coordorigin="13832,2085" coordsize="1532,2">
              <v:shape style="position:absolute;left:13832;top:2085;width:1532;height:2" coordorigin="13832,2085" coordsize="1532,0" path="m13832,2085l15363,2085e" filled="f" stroked="t" strokeweight=".240803pt" strokecolor="#000000">
                <v:path arrowok="t"/>
              </v:shape>
            </v:group>
            <v:group style="position:absolute;left:14077;top:1141;width:2;height:881" coordorigin="14077,1141" coordsize="2,881">
              <v:shape style="position:absolute;left:14077;top:1141;width:2;height:881" coordorigin="14077,1141" coordsize="0,881" path="m14077,2023l14077,1141e" filled="f" stroked="t" strokeweight="1.204013pt" strokecolor="#000000">
                <v:path arrowok="t"/>
              </v:shape>
            </v:group>
            <v:group style="position:absolute;left:7802;top:10215;width:2;height:843" coordorigin="7802,10215" coordsize="2,843">
              <v:shape style="position:absolute;left:7802;top:10215;width:2;height:843" coordorigin="7802,10215" coordsize="0,843" path="m7802,11058l7802,10215e" filled="f" stroked="t" strokeweight=".963211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561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shape style="position:absolute;margin-left:283.18396pt;margin-top:14.922992pt;width:67.424751pt;height:5.779264pt;mso-position-horizontal-relative:page;mso-position-vertical-relative:paragraph;z-index:-19326" type="#_x0000_t75">
            <v:imagedata r:id="rId232" o:title=""/>
          </v:shape>
        </w:pict>
      </w:r>
      <w:r>
        <w:rPr>
          <w:rFonts w:ascii="Times New Roman" w:hAnsi="Times New Roman" w:cs="Times New Roman" w:eastAsia="Times New Roman"/>
          <w:sz w:val="33"/>
          <w:szCs w:val="33"/>
          <w:spacing w:val="0"/>
          <w:w w:val="193"/>
          <w:i/>
        </w:rPr>
        <w:t>v</w:t>
      </w:r>
      <w:r>
        <w:rPr>
          <w:rFonts w:ascii="Times New Roman" w:hAnsi="Times New Roman" w:cs="Times New Roman" w:eastAsia="Times New Roman"/>
          <w:sz w:val="33"/>
          <w:szCs w:val="33"/>
          <w:spacing w:val="10"/>
          <w:w w:val="193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52"/>
        </w:rPr>
        <w:t>110--X:</w:t>
      </w:r>
      <w:r>
        <w:rPr>
          <w:rFonts w:ascii="Arial" w:hAnsi="Arial" w:cs="Arial" w:eastAsia="Arial"/>
          <w:sz w:val="10"/>
          <w:szCs w:val="10"/>
          <w:spacing w:val="0"/>
          <w:w w:val="52"/>
        </w:rPr>
        <w:t> </w:t>
      </w:r>
      <w:r>
        <w:rPr>
          <w:rFonts w:ascii="Arial" w:hAnsi="Arial" w:cs="Arial" w:eastAsia="Arial"/>
          <w:sz w:val="10"/>
          <w:szCs w:val="10"/>
          <w:spacing w:val="14"/>
          <w:w w:val="5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5"/>
        </w:rPr>
        <w:t>-1--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1065" w:lineRule="exact"/>
        <w:ind w:right="-20"/>
        <w:jc w:val="left"/>
        <w:rPr>
          <w:rFonts w:ascii="Times New Roman" w:hAnsi="Times New Roman" w:cs="Times New Roman" w:eastAsia="Times New Roman"/>
          <w:sz w:val="104"/>
          <w:szCs w:val="10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6"/>
        </w:rPr>
        <w:t>..,..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u w:val="single" w:color="000000"/>
          <w:position w:val="-16"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00"/>
          <w:u w:val="single" w:color="000000"/>
          <w:position w:val="-1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00"/>
          <w:position w:val="-16"/>
        </w:rPr>
        <w:t> </w:t>
      </w:r>
      <w:r>
        <w:rPr>
          <w:rFonts w:ascii="Times New Roman" w:hAnsi="Times New Roman" w:cs="Times New Roman" w:eastAsia="Times New Roman"/>
          <w:sz w:val="104"/>
          <w:szCs w:val="104"/>
          <w:spacing w:val="0"/>
          <w:w w:val="66"/>
          <w:position w:val="2"/>
        </w:rPr>
        <w:t>Snl</w:t>
      </w:r>
      <w:r>
        <w:rPr>
          <w:rFonts w:ascii="Times New Roman" w:hAnsi="Times New Roman" w:cs="Times New Roman" w:eastAsia="Times New Roman"/>
          <w:sz w:val="104"/>
          <w:szCs w:val="104"/>
          <w:spacing w:val="0"/>
          <w:w w:val="100"/>
          <w:position w:val="0"/>
        </w:rPr>
      </w:r>
    </w:p>
    <w:p>
      <w:pPr>
        <w:spacing w:before="26" w:after="0" w:line="240" w:lineRule="auto"/>
        <w:ind w:left="814" w:right="-132"/>
        <w:jc w:val="left"/>
        <w:tabs>
          <w:tab w:pos="458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61"/>
          <w:szCs w:val="61"/>
          <w:spacing w:val="-1"/>
          <w:w w:val="52"/>
          <w:position w:val="5"/>
        </w:rPr>
        <w:t>,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2"/>
          <w:position w:val="5"/>
        </w:rPr>
        <w:t>....</w:t>
      </w:r>
      <w:r>
        <w:rPr>
          <w:rFonts w:ascii="Times New Roman" w:hAnsi="Times New Roman" w:cs="Times New Roman" w:eastAsia="Times New Roman"/>
          <w:sz w:val="35"/>
          <w:szCs w:val="35"/>
          <w:spacing w:val="-44"/>
          <w:w w:val="52"/>
          <w:position w:val="5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5"/>
        </w:rPr>
      </w:r>
      <w:r>
        <w:rPr>
          <w:rFonts w:ascii="Arial" w:hAnsi="Arial" w:cs="Arial" w:eastAsia="Arial"/>
          <w:sz w:val="50"/>
          <w:szCs w:val="50"/>
          <w:spacing w:val="-133"/>
          <w:w w:val="95"/>
          <w:position w:val="8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48"/>
          <w:w w:val="52"/>
          <w:position w:val="0"/>
        </w:rPr>
        <w:t>p</w:t>
      </w:r>
      <w:r>
        <w:rPr>
          <w:rFonts w:ascii="Arial" w:hAnsi="Arial" w:cs="Arial" w:eastAsia="Arial"/>
          <w:sz w:val="53"/>
          <w:szCs w:val="53"/>
          <w:spacing w:val="-56"/>
          <w:w w:val="46"/>
          <w:position w:val="8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62"/>
          <w:w w:val="52"/>
          <w:position w:val="0"/>
        </w:rPr>
        <w:t>o</w:t>
      </w:r>
      <w:r>
        <w:rPr>
          <w:rFonts w:ascii="Arial" w:hAnsi="Arial" w:cs="Arial" w:eastAsia="Arial"/>
          <w:sz w:val="53"/>
          <w:szCs w:val="53"/>
          <w:spacing w:val="-83"/>
          <w:w w:val="47"/>
          <w:position w:val="8"/>
        </w:rPr>
        <w:t>•</w:t>
      </w:r>
      <w:r>
        <w:rPr>
          <w:rFonts w:ascii="Times New Roman" w:hAnsi="Times New Roman" w:cs="Times New Roman" w:eastAsia="Times New Roman"/>
          <w:sz w:val="30"/>
          <w:szCs w:val="30"/>
          <w:spacing w:val="-35"/>
          <w:w w:val="51"/>
          <w:position w:val="0"/>
        </w:rPr>
        <w:t>e</w:t>
      </w:r>
      <w:r>
        <w:rPr>
          <w:rFonts w:ascii="Arial" w:hAnsi="Arial" w:cs="Arial" w:eastAsia="Arial"/>
          <w:sz w:val="53"/>
          <w:szCs w:val="53"/>
          <w:spacing w:val="-82"/>
          <w:w w:val="46"/>
          <w:position w:val="8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52"/>
          <w:position w:val="0"/>
        </w:rPr>
        <w:t>·-</w:t>
      </w:r>
      <w:r>
        <w:rPr>
          <w:rFonts w:ascii="Times New Roman" w:hAnsi="Times New Roman" w:cs="Times New Roman" w:eastAsia="Times New Roman"/>
          <w:sz w:val="30"/>
          <w:szCs w:val="30"/>
          <w:spacing w:val="-4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4"/>
          <w:position w:val="0"/>
        </w:rPr>
        <w:t>f'CI.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w w:val="166"/>
        </w:rPr>
        <w:t>...</w:t>
      </w:r>
      <w:r>
        <w:rPr>
          <w:rFonts w:ascii="Arial" w:hAnsi="Arial" w:cs="Arial" w:eastAsia="Arial"/>
          <w:sz w:val="13"/>
          <w:szCs w:val="13"/>
          <w:spacing w:val="-5"/>
          <w:w w:val="166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20"/>
          <w:i/>
        </w:rPr>
        <w:t>..</w:t>
      </w:r>
      <w:r>
        <w:rPr>
          <w:rFonts w:ascii="Arial" w:hAnsi="Arial" w:cs="Arial" w:eastAsia="Arial"/>
          <w:sz w:val="13"/>
          <w:szCs w:val="13"/>
          <w:spacing w:val="-23"/>
          <w:w w:val="120"/>
          <w:i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3"/>
          <w:i/>
        </w:rPr>
        <w:t>.t:.!S&amp;slt,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-12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386"/>
        </w:rPr>
        <w:t>-·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0" w:after="0" w:line="159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329"/>
        </w:rPr>
        <w:t>--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3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f.J,,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</w:rPr>
        <w:t>  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0"/>
          <w:u w:val="single" w:color="000000"/>
        </w:rPr>
        <w:t>.......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600" w:right="320"/>
          <w:cols w:num="3" w:equalWidth="0">
            <w:col w:w="6413" w:space="409"/>
            <w:col w:w="5147" w:space="1032"/>
            <w:col w:w="1899"/>
          </w:cols>
        </w:sectPr>
      </w:pPr>
      <w:rPr/>
    </w:p>
    <w:p>
      <w:pPr>
        <w:spacing w:before="72" w:after="0" w:line="165" w:lineRule="exact"/>
        <w:ind w:right="9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0"/>
          <w:w w:val="109"/>
          <w:position w:val="-2"/>
        </w:rPr>
        <w:t>'516-11.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71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12"/>
        </w:rPr>
        <w:t>OPII</w:t>
      </w:r>
      <w:r>
        <w:rPr>
          <w:rFonts w:ascii="Segoe UI" w:hAnsi="Segoe UI" w:cs="Segoe UI" w:eastAsia="Segoe UI"/>
          <w:sz w:val="5"/>
          <w:szCs w:val="5"/>
          <w:spacing w:val="-5"/>
          <w:w w:val="212"/>
        </w:rPr>
        <w:t>.</w:t>
      </w:r>
      <w:r>
        <w:rPr>
          <w:rFonts w:ascii="Segoe UI" w:hAnsi="Segoe UI" w:cs="Segoe UI" w:eastAsia="Segoe UI"/>
          <w:sz w:val="5"/>
          <w:szCs w:val="5"/>
          <w:spacing w:val="-5"/>
          <w:w w:val="209"/>
        </w:rPr>
        <w:t>UTION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75" w:lineRule="exact"/>
        <w:ind w:left="382" w:right="-20"/>
        <w:jc w:val="left"/>
        <w:tabs>
          <w:tab w:pos="224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0"/>
          <w:position w:val="-1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3"/>
          <w:position w:val="27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84" w:lineRule="exact"/>
        <w:ind w:left="397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7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4" w:lineRule="exact"/>
        <w:ind w:left="396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9"/>
        </w:rPr>
        <w:t>Q;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19" w:lineRule="exact"/>
        <w:ind w:left="23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8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-1"/>
        </w:rPr>
        <w:t>)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560" w:h="12340" w:orient="landscape"/>
          <w:pgMar w:top="600" w:bottom="280" w:left="2220" w:right="52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</w:rPr>
        <w:t>l</w:t>
      </w:r>
      <w:r>
        <w:rPr>
          <w:rFonts w:ascii="Segoe UI" w:hAnsi="Segoe UI" w:cs="Segoe UI" w:eastAsia="Segoe UI"/>
          <w:sz w:val="17"/>
          <w:szCs w:val="17"/>
          <w:spacing w:val="-1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28" w:right="-6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01"/>
          <w:w w:val="121"/>
          <w:position w:val="-7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48"/>
          <w:w w:val="89"/>
          <w:position w:val="-7"/>
        </w:rPr>
        <w:t>'!: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43" w:lineRule="exact"/>
        <w:ind w:right="-20"/>
        <w:jc w:val="left"/>
        <w:rPr>
          <w:rFonts w:ascii="Segoe UI" w:hAnsi="Segoe UI" w:cs="Segoe UI" w:eastAsia="Segoe UI"/>
          <w:sz w:val="97"/>
          <w:szCs w:val="97"/>
        </w:rPr>
      </w:pPr>
      <w:rPr/>
      <w:r>
        <w:rPr/>
        <w:br w:type="column"/>
      </w:r>
      <w:r>
        <w:rPr>
          <w:rFonts w:ascii="Segoe UI" w:hAnsi="Segoe UI" w:cs="Segoe UI" w:eastAsia="Segoe UI"/>
          <w:sz w:val="97"/>
          <w:szCs w:val="97"/>
          <w:w w:val="12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22"/>
          <w:w w:val="12"/>
          <w:u w:val="double" w:color="000000"/>
          <w:position w:val="1"/>
        </w:rPr>
        <w:t>��</w:t>
      </w:r>
      <w:r>
        <w:rPr>
          <w:rFonts w:ascii="Segoe UI" w:hAnsi="Segoe UI" w:cs="Segoe UI" w:eastAsia="Segoe UI"/>
          <w:sz w:val="97"/>
          <w:szCs w:val="97"/>
          <w:spacing w:val="22"/>
          <w:w w:val="12"/>
          <w:u w:val="double" w:color="000000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-213"/>
          <w:w w:val="73"/>
          <w:u w:val="double" w:color="000000"/>
          <w:position w:val="1"/>
        </w:rPr>
        <w:t> </w:t>
      </w:r>
      <w:r>
        <w:rPr>
          <w:rFonts w:ascii="Segoe UI" w:hAnsi="Segoe UI" w:cs="Segoe UI" w:eastAsia="Segoe UI"/>
          <w:sz w:val="97"/>
          <w:szCs w:val="97"/>
          <w:spacing w:val="-213"/>
          <w:w w:val="73"/>
          <w:u w:val="double" w:color="000000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10"/>
          <w:w w:val="12"/>
          <w:u w:val="double" w:color="000000"/>
          <w:position w:val="1"/>
        </w:rPr>
        <w:t>��</w:t>
      </w:r>
      <w:r>
        <w:rPr>
          <w:rFonts w:ascii="Segoe UI" w:hAnsi="Segoe UI" w:cs="Segoe UI" w:eastAsia="Segoe UI"/>
          <w:sz w:val="97"/>
          <w:szCs w:val="97"/>
          <w:spacing w:val="10"/>
          <w:w w:val="12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5" w:lineRule="exact"/>
        <w:ind w:right="-20"/>
        <w:jc w:val="right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6.090027pt;margin-top:51.230946pt;width:5.76875pt;height:17.75pt;mso-position-horizontal-relative:page;mso-position-vertical-relative:paragraph;z-index:-19320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5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33"/>
          <w:position w:val="-29"/>
        </w:rPr>
        <w:t>:\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59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44"/>
        </w:rPr>
        <w:t>[J]</w:t>
      </w:r>
      <w:r>
        <w:rPr>
          <w:rFonts w:ascii="Segoe UI" w:hAnsi="Segoe UI" w:cs="Segoe UI" w:eastAsia="Segoe UI"/>
          <w:sz w:val="79"/>
          <w:szCs w:val="79"/>
          <w:spacing w:val="0"/>
          <w:w w:val="100"/>
        </w:rPr>
      </w:r>
    </w:p>
    <w:p>
      <w:pPr>
        <w:spacing w:before="41" w:after="0" w:line="240" w:lineRule="auto"/>
        <w:ind w:left="42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</w:p>
    <w:p>
      <w:pPr>
        <w:spacing w:before="0" w:after="0" w:line="317" w:lineRule="exact"/>
        <w:ind w:left="341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98" w:lineRule="exact"/>
        <w:ind w:left="5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2"/>
          <w:position w:val="1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92" w:lineRule="auto"/>
        <w:ind w:right="1149" w:firstLine="341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(!)</w:t>
      </w:r>
    </w:p>
    <w:p>
      <w:pPr>
        <w:spacing w:before="0" w:after="0" w:line="332" w:lineRule="exact"/>
        <w:ind w:left="341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</w:p>
    <w:p>
      <w:pPr>
        <w:spacing w:before="0" w:after="0" w:line="307" w:lineRule="exact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7" w:lineRule="exact"/>
        <w:ind w:left="33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7" w:lineRule="exact"/>
        <w:ind w:left="1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60" w:h="12340" w:orient="landscape"/>
          <w:pgMar w:top="1480" w:bottom="280" w:left="2220" w:right="520"/>
          <w:cols w:num="4" w:equalWidth="0">
            <w:col w:w="526" w:space="5956"/>
            <w:col w:w="1964" w:space="2015"/>
            <w:col w:w="341" w:space="196"/>
            <w:col w:w="1822"/>
          </w:cols>
        </w:sectPr>
      </w:pPr>
      <w:rPr/>
    </w:p>
    <w:p>
      <w:pPr>
        <w:spacing w:before="74" w:after="0" w:line="180" w:lineRule="exact"/>
        <w:ind w:right="30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0pt;width:777.599976pt;height:616.559998pt;mso-position-horizontal-relative:page;mso-position-vertical-relative:page;z-index:-19321" coordorigin="0,0" coordsize="15552,12331">
            <v:shape style="position:absolute;left:0;top:0;width:15552;height:12331" type="#_x0000_t75">
              <v:imagedata r:id="rId233" o:title=""/>
            </v:shape>
            <v:group style="position:absolute;left:355;top:881;width:960;height:2" coordorigin="355,881" coordsize="960,2">
              <v:shape style="position:absolute;left:355;top:881;width:960;height:2" coordorigin="355,881" coordsize="960,0" path="m355,881l1315,881e" filled="f" stroked="t" strokeweight=".48pt" strokecolor="#000000">
                <v:path arrowok="t"/>
              </v:shape>
            </v:group>
            <v:group style="position:absolute;left:350;top:598;width:1339;height:2" coordorigin="350,598" coordsize="1339,2">
              <v:shape style="position:absolute;left:350;top:598;width:1339;height:2" coordorigin="350,598" coordsize="1339,0" path="m350,598l1690,598e" filled="f" stroked="t" strokeweight="1.2pt" strokecolor="#000000">
                <v:path arrowok="t"/>
              </v:shape>
            </v:group>
            <v:group style="position:absolute;left:355;top:1020;width:960;height:2" coordorigin="355,1020" coordsize="960,2">
              <v:shape style="position:absolute;left:355;top:1020;width:960;height:2" coordorigin="355,1020" coordsize="960,0" path="m355,1020l1315,1020e" filled="f" stroked="t" strokeweight=".48pt" strokecolor="#000000">
                <v:path arrowok="t"/>
              </v:shape>
            </v:group>
            <v:group style="position:absolute;left:360;top:1162;width:1286;height:2" coordorigin="360,1162" coordsize="1286,2">
              <v:shape style="position:absolute;left:360;top:1162;width:1286;height:2" coordorigin="360,1162" coordsize="1286,0" path="m360,1162l1646,1162e" filled="f" stroked="t" strokeweight=".48pt" strokecolor="#000000">
                <v:path arrowok="t"/>
              </v:shape>
            </v:group>
            <v:group style="position:absolute;left:355;top:1303;width:1296;height:2" coordorigin="355,1303" coordsize="1296,2">
              <v:shape style="position:absolute;left:355;top:1303;width:1296;height:2" coordorigin="355,1303" coordsize="1296,0" path="m355,1303l1651,1303e" filled="f" stroked="t" strokeweight=".48pt" strokecolor="#000000">
                <v:path arrowok="t"/>
              </v:shape>
            </v:group>
            <v:group style="position:absolute;left:355;top:1442;width:960;height:2" coordorigin="355,1442" coordsize="960,2">
              <v:shape style="position:absolute;left:355;top:1442;width:960;height:2" coordorigin="355,1442" coordsize="960,0" path="m355,1442l1315,1442e" filled="f" stroked="t" strokeweight=".48pt" strokecolor="#000000">
                <v:path arrowok="t"/>
              </v:shape>
            </v:group>
            <v:group style="position:absolute;left:355;top:1586;width:1306;height:2" coordorigin="355,1586" coordsize="1306,2">
              <v:shape style="position:absolute;left:355;top:1586;width:1306;height:2" coordorigin="355,1586" coordsize="1306,0" path="m355,1586l1661,1586e" filled="f" stroked="t" strokeweight=".48pt" strokecolor="#000000">
                <v:path arrowok="t"/>
              </v:shape>
            </v:group>
            <v:group style="position:absolute;left:360;top:1726;width:994;height:2" coordorigin="360,1726" coordsize="994,2">
              <v:shape style="position:absolute;left:360;top:1726;width:994;height:2" coordorigin="360,1726" coordsize="994,0" path="m360,1726l1354,1726e" filled="f" stroked="t" strokeweight=".48pt" strokecolor="#000000">
                <v:path arrowok="t"/>
              </v:shape>
            </v:group>
            <v:group style="position:absolute;left:360;top:1843;width:950;height:2" coordorigin="360,1843" coordsize="950,2">
              <v:shape style="position:absolute;left:360;top:1843;width:950;height:2" coordorigin="360,1843" coordsize="950,0" path="m360,1843l1310,1843e" filled="f" stroked="t" strokeweight=".96pt" strokecolor="#000000">
                <v:path arrowok="t"/>
              </v:shape>
            </v:group>
            <v:group style="position:absolute;left:379;top:11662;width:1061;height:2" coordorigin="379,11662" coordsize="1061,2">
              <v:shape style="position:absolute;left:379;top:11662;width:1061;height:2" coordorigin="379,11662" coordsize="1061,0" path="m379,11662l1440,11662e" filled="f" stroked="t" strokeweight="1.44pt" strokecolor="#000000">
                <v:path arrowok="t"/>
              </v:shape>
            </v:group>
            <v:group style="position:absolute;left:622;top:590;width:2;height:1262" coordorigin="622,590" coordsize="2,1262">
              <v:shape style="position:absolute;left:622;top:590;width:2;height:1262" coordorigin="622,590" coordsize="0,1262" path="m622,1853l622,590e" filled="f" stroked="t" strokeweight=".96pt" strokecolor="#000000">
                <v:path arrowok="t"/>
              </v:shape>
            </v:group>
            <v:group style="position:absolute;left:2069;top:600;width:5578;height:2" coordorigin="2069,600" coordsize="5578,2">
              <v:shape style="position:absolute;left:2069;top:600;width:5578;height:2" coordorigin="2069,600" coordsize="5578,0" path="m2069,600l7646,600e" filled="f" stroked="t" strokeweight="1.2pt" strokecolor="#000000">
                <v:path arrowok="t"/>
              </v:shape>
            </v:group>
            <v:group style="position:absolute;left:14959;top:614;width:2;height:11069" coordorigin="14959,614" coordsize="2,11069">
              <v:shape style="position:absolute;left:14959;top:614;width:2;height:11069" coordorigin="14959,614" coordsize="0,11069" path="m14959,11683l14959,614e" filled="f" stroked="t" strokeweight="1.44pt" strokecolor="#000000">
                <v:path arrowok="t"/>
              </v:shape>
            </v:group>
            <v:group style="position:absolute;left:7834;top:11429;width:5251;height:2" coordorigin="7834,11429" coordsize="5251,2">
              <v:shape style="position:absolute;left:7834;top:11429;width:5251;height:2" coordorigin="7834,11429" coordsize="5251,0" path="m7834,11429l13085,11429e" filled="f" stroked="t" strokeweight=".72pt" strokecolor="#000000">
                <v:path arrowok="t"/>
              </v:shape>
            </v:group>
            <v:group style="position:absolute;left:1978;top:11662;width:5510;height:2" coordorigin="1978,11662" coordsize="5510,2">
              <v:shape style="position:absolute;left:1978;top:11662;width:5510;height:2" coordorigin="1978,11662" coordsize="5510,0" path="m1978,11662l7488,11662e" filled="f" stroked="t" strokeweight="1.2pt" strokecolor="#000000">
                <v:path arrowok="t"/>
              </v:shape>
            </v:group>
            <v:group style="position:absolute;left:13421;top:898;width:1306;height:2" coordorigin="13421,898" coordsize="1306,2">
              <v:shape style="position:absolute;left:13421;top:898;width:1306;height:2" coordorigin="13421,898" coordsize="1306,0" path="m13421,898l14726,898e" filled="f" stroked="t" strokeweight=".72pt" strokecolor="#000000">
                <v:path arrowok="t"/>
              </v:shape>
            </v:group>
            <v:group style="position:absolute;left:13421;top:1174;width:1306;height:2" coordorigin="13421,1174" coordsize="1306,2">
              <v:shape style="position:absolute;left:13421;top:1174;width:1306;height:2" coordorigin="13421,1174" coordsize="1306,0" path="m13421,1174l14726,1174e" filled="f" stroked="t" strokeweight=".48pt" strokecolor="#000000">
                <v:path arrowok="t"/>
              </v:shape>
            </v:group>
            <v:group style="position:absolute;left:13663;top:898;width:2;height:917" coordorigin="13663,898" coordsize="2,917">
              <v:shape style="position:absolute;left:13663;top:898;width:2;height:917" coordorigin="13663,898" coordsize="0,917" path="m13663,1814l13663,898e" filled="f" stroked="t" strokeweight=".96pt" strokecolor="#000000">
                <v:path arrowok="t"/>
              </v:shape>
            </v:group>
            <v:group style="position:absolute;left:13416;top:1594;width:1306;height:2" coordorigin="13416,1594" coordsize="1306,2">
              <v:shape style="position:absolute;left:13416;top:1594;width:1306;height:2" coordorigin="13416,1594" coordsize="1306,0" path="m13416,1594l14722,1594e" filled="f" stroked="t" strokeweight=".24pt" strokecolor="#000000">
                <v:path arrowok="t"/>
              </v:shape>
            </v:group>
            <v:group style="position:absolute;left:9948;top:1579;width:2;height:139" coordorigin="9948,1579" coordsize="2,139">
              <v:shape style="position:absolute;left:9948;top:1579;width:2;height:139" coordorigin="9948,1579" coordsize="0,139" path="m9948,1718l9948,1579e" filled="f" stroked="t" strokeweight=".72pt" strokecolor="#000000">
                <v:path arrowok="t"/>
              </v:shape>
            </v:group>
            <v:group style="position:absolute;left:6384;top:1718;width:2;height:1022" coordorigin="6384,1718" coordsize="2,1022">
              <v:shape style="position:absolute;left:6384;top:1718;width:2;height:1022" coordorigin="6384,1718" coordsize="0,1022" path="m6384,2741l6384,1718e" filled="f" stroked="t" strokeweight=".96pt" strokecolor="#000000">
                <v:path arrowok="t"/>
              </v:shape>
            </v:group>
            <v:group style="position:absolute;left:13502;top:1742;width:1224;height:2" coordorigin="13502,1742" coordsize="1224,2">
              <v:shape style="position:absolute;left:13502;top:1742;width:1224;height:2" coordorigin="13502,1742" coordsize="1224,0" path="m13502,1742l14726,1742e" filled="f" stroked="t" strokeweight=".24pt" strokecolor="#000000">
                <v:path arrowok="t"/>
              </v:shape>
            </v:group>
            <v:group style="position:absolute;left:12149;top:1723;width:2;height:912" coordorigin="12149,1723" coordsize="2,912">
              <v:shape style="position:absolute;left:12149;top:1723;width:2;height:912" coordorigin="12149,1723" coordsize="0,912" path="m12149,2635l12149,1723e" filled="f" stroked="t" strokeweight=".96pt" strokecolor="#000000">
                <v:path arrowok="t"/>
              </v:shape>
            </v:group>
            <v:group style="position:absolute;left:2813;top:2194;width:3139;height:2" coordorigin="2813,2194" coordsize="3139,2">
              <v:shape style="position:absolute;left:2813;top:2194;width:3139;height:2" coordorigin="2813,2194" coordsize="3139,0" path="m2813,2194l5952,2194e" filled="f" stroked="t" strokeweight=".72pt" strokecolor="#000000">
                <v:path arrowok="t"/>
              </v:shape>
            </v:group>
            <v:group style="position:absolute;left:9298;top:2786;width:739;height:2" coordorigin="9298,2786" coordsize="739,2">
              <v:shape style="position:absolute;left:9298;top:2786;width:739;height:2" coordorigin="9298,2786" coordsize="739,0" path="m9298,2786l10037,2786e" filled="f" stroked="t" strokeweight=".48pt" strokecolor="#000000">
                <v:path arrowok="t"/>
              </v:shape>
            </v:group>
            <v:group style="position:absolute;left:12007;top:1906;width:2;height:1234" coordorigin="12007,1906" coordsize="2,1234">
              <v:shape style="position:absolute;left:12007;top:1906;width:2;height:1234" coordorigin="12007,1906" coordsize="0,1234" path="m12007,3139l12007,1906e" filled="f" stroked="t" strokeweight=".96pt" strokecolor="#000000">
                <v:path arrowok="t"/>
              </v:shape>
            </v:group>
            <v:group style="position:absolute;left:6336;top:2731;width:2;height:806" coordorigin="6336,2731" coordsize="2,806">
              <v:shape style="position:absolute;left:6336;top:2731;width:2;height:806" coordorigin="6336,2731" coordsize="0,806" path="m6336,3538l6336,2731e" filled="f" stroked="t" strokeweight=".72pt" strokecolor="#000000">
                <v:path arrowok="t"/>
              </v:shape>
            </v:group>
            <v:group style="position:absolute;left:9110;top:2998;width:1224;height:2" coordorigin="9110,2998" coordsize="1224,2">
              <v:shape style="position:absolute;left:9110;top:2998;width:1224;height:2" coordorigin="9110,2998" coordsize="1224,0" path="m9110,2998l10334,2998e" filled="f" stroked="t" strokeweight=".48pt" strokecolor="#000000">
                <v:path arrowok="t"/>
              </v:shape>
            </v:group>
            <v:group style="position:absolute;left:10435;top:2981;width:2;height:792" coordorigin="10435,2981" coordsize="2,792">
              <v:shape style="position:absolute;left:10435;top:2981;width:2;height:792" coordorigin="10435,2981" coordsize="0,792" path="m10435,3773l10435,2981e" filled="f" stroked="t" strokeweight=".96pt" strokecolor="#000000">
                <v:path arrowok="t"/>
              </v:shape>
            </v:group>
            <v:group style="position:absolute;left:12142;top:2717;width:2;height:888" coordorigin="12142,2717" coordsize="2,888">
              <v:shape style="position:absolute;left:12142;top:2717;width:2;height:888" coordorigin="12142,2717" coordsize="0,888" path="m12142,3605l12142,2717e" filled="f" stroked="t" strokeweight=".96pt" strokecolor="#000000">
                <v:path arrowok="t"/>
              </v:shape>
            </v:group>
            <v:group style="position:absolute;left:9091;top:3545;width:706;height:2" coordorigin="9091,3545" coordsize="706,2">
              <v:shape style="position:absolute;left:9091;top:3545;width:706;height:2" coordorigin="9091,3545" coordsize="706,0" path="m9091,3545l9797,3545e" filled="f" stroked="t" strokeweight=".72pt" strokecolor="#000000">
                <v:path arrowok="t"/>
              </v:shape>
            </v:group>
            <v:group style="position:absolute;left:7565;top:2515;width:2;height:1402" coordorigin="7565,2515" coordsize="2,1402">
              <v:shape style="position:absolute;left:7565;top:2515;width:2;height:1402" coordorigin="7565,2515" coordsize="0,1402" path="m7565,3917l7565,2515e" filled="f" stroked="t" strokeweight=".96pt" strokecolor="#000000">
                <v:path arrowok="t"/>
              </v:shape>
            </v:group>
            <v:group style="position:absolute;left:1474;top:4066;width:2434;height:2" coordorigin="1474,4066" coordsize="2434,2">
              <v:shape style="position:absolute;left:1474;top:4066;width:2434;height:2" coordorigin="1474,4066" coordsize="2434,0" path="m1474,4066l3907,4066e" filled="f" stroked="t" strokeweight=".72pt" strokecolor="#000000">
                <v:path arrowok="t"/>
              </v:shape>
            </v:group>
            <v:group style="position:absolute;left:1958;top:4385;width:1982;height:2" coordorigin="1958,4385" coordsize="1982,2">
              <v:shape style="position:absolute;left:1958;top:4385;width:1982;height:2" coordorigin="1958,4385" coordsize="1982,0" path="m1958,4385l3941,4385e" filled="f" stroked="t" strokeweight=".48pt" strokecolor="#000000">
                <v:path arrowok="t"/>
              </v:shape>
            </v:group>
            <v:group style="position:absolute;left:12547;top:2731;width:2;height:1661" coordorigin="12547,2731" coordsize="2,1661">
              <v:shape style="position:absolute;left:12547;top:2731;width:2;height:1661" coordorigin="12547,2731" coordsize="0,1661" path="m12547,4392l12547,2731e" filled="f" stroked="t" strokeweight=".96pt" strokecolor="#000000">
                <v:path arrowok="t"/>
              </v:shape>
            </v:group>
            <v:group style="position:absolute;left:7411;top:4502;width:3763;height:2" coordorigin="7411,4502" coordsize="3763,2">
              <v:shape style="position:absolute;left:7411;top:4502;width:3763;height:2" coordorigin="7411,4502" coordsize="3763,0" path="m7411,4502l11174,4502e" filled="f" stroked="t" strokeweight=".72pt" strokecolor="#000000">
                <v:path arrowok="t"/>
              </v:shape>
            </v:group>
            <v:group style="position:absolute;left:6010;top:4651;width:1632;height:2" coordorigin="6010,4651" coordsize="1632,2">
              <v:shape style="position:absolute;left:6010;top:4651;width:1632;height:2" coordorigin="6010,4651" coordsize="1632,0" path="m6010,4651l7642,4651e" filled="f" stroked="t" strokeweight=".72pt" strokecolor="#000000">
                <v:path arrowok="t"/>
              </v:shape>
            </v:group>
            <v:group style="position:absolute;left:10747;top:4440;width:2;height:494" coordorigin="10747,4440" coordsize="2,494">
              <v:shape style="position:absolute;left:10747;top:4440;width:2;height:494" coordorigin="10747,4440" coordsize="0,494" path="m10747,4934l10747,4440e" filled="f" stroked="t" strokeweight=".72pt" strokecolor="#000000">
                <v:path arrowok="t"/>
              </v:shape>
            </v:group>
            <v:group style="position:absolute;left:4166;top:4877;width:3451;height:2" coordorigin="4166,4877" coordsize="3451,2">
              <v:shape style="position:absolute;left:4166;top:4877;width:3451;height:2" coordorigin="4166,4877" coordsize="3451,0" path="m4166,4877l7618,4877e" filled="f" stroked="t" strokeweight=".72pt" strokecolor="#000000">
                <v:path arrowok="t"/>
              </v:shape>
            </v:group>
            <v:group style="position:absolute;left:8736;top:4874;width:1718;height:2" coordorigin="8736,4874" coordsize="1718,2">
              <v:shape style="position:absolute;left:8736;top:4874;width:1718;height:2" coordorigin="8736,4874" coordsize="1718,0" path="m8736,4874l10454,4874e" filled="f" stroked="t" strokeweight=".72pt" strokecolor="#000000">
                <v:path arrowok="t"/>
              </v:shape>
            </v:group>
            <v:group style="position:absolute;left:10022;top:4872;width:312;height:2" coordorigin="10022,4872" coordsize="312,2">
              <v:shape style="position:absolute;left:10022;top:4872;width:312;height:2" coordorigin="10022,4872" coordsize="312,0" path="m10022,4872l10334,4872e" filled="f" stroked="t" strokeweight=".48pt" strokecolor="#000000">
                <v:path arrowok="t"/>
              </v:shape>
            </v:group>
            <v:group style="position:absolute;left:4733;top:4848;width:2;height:3355" coordorigin="4733,4848" coordsize="2,3355">
              <v:shape style="position:absolute;left:4733;top:4848;width:2;height:3355" coordorigin="4733,4848" coordsize="0,3355" path="m4733,8203l4733,4848e" filled="f" stroked="t" strokeweight=".72pt" strokecolor="#000000">
                <v:path arrowok="t"/>
              </v:shape>
            </v:group>
            <v:group style="position:absolute;left:11842;top:5227;width:638;height:2" coordorigin="11842,5227" coordsize="638,2">
              <v:shape style="position:absolute;left:11842;top:5227;width:638;height:2" coordorigin="11842,5227" coordsize="638,0" path="m11842,5227l12480,5227e" filled="f" stroked="t" strokeweight=".48pt" strokecolor="#000000">
                <v:path arrowok="t"/>
              </v:shape>
            </v:group>
            <v:group style="position:absolute;left:6638;top:5359;width:1330;height:2" coordorigin="6638,5359" coordsize="1330,2">
              <v:shape style="position:absolute;left:6638;top:5359;width:1330;height:2" coordorigin="6638,5359" coordsize="1330,0" path="m6638,5359l7968,5359e" filled="f" stroked="t" strokeweight=".72pt" strokecolor="#000000">
                <v:path arrowok="t"/>
              </v:shape>
            </v:group>
            <v:group style="position:absolute;left:10747;top:5165;width:2;height:542" coordorigin="10747,5165" coordsize="2,542">
              <v:shape style="position:absolute;left:10747;top:5165;width:2;height:542" coordorigin="10747,5165" coordsize="0,542" path="m10747,5707l10747,5165e" filled="f" stroked="t" strokeweight=".96pt" strokecolor="#000000">
                <v:path arrowok="t"/>
              </v:shape>
            </v:group>
            <v:group style="position:absolute;left:11952;top:5383;width:432;height:2" coordorigin="11952,5383" coordsize="432,2">
              <v:shape style="position:absolute;left:11952;top:5383;width:432;height:2" coordorigin="11952,5383" coordsize="432,0" path="m11952,5383l12384,5383e" filled="f" stroked="t" strokeweight=".48pt" strokecolor="#000000">
                <v:path arrowok="t"/>
              </v:shape>
            </v:group>
            <v:group style="position:absolute;left:6691;top:5333;width:2;height:1517" coordorigin="6691,5333" coordsize="2,1517">
              <v:shape style="position:absolute;left:6691;top:5333;width:2;height:1517" coordorigin="6691,5333" coordsize="0,1517" path="m6691,6850l6691,5333e" filled="f" stroked="t" strokeweight=".72pt" strokecolor="#000000">
                <v:path arrowok="t"/>
              </v:shape>
            </v:group>
            <v:group style="position:absolute;left:8501;top:5861;width:1114;height:2" coordorigin="8501,5861" coordsize="1114,2">
              <v:shape style="position:absolute;left:8501;top:5861;width:1114;height:2" coordorigin="8501,5861" coordsize="1114,0" path="m8501,5861l9614,5861e" filled="f" stroked="t" strokeweight=".72pt" strokecolor="#000000">
                <v:path arrowok="t"/>
              </v:shape>
            </v:group>
            <v:group style="position:absolute;left:7958;top:5856;width:2;height:634" coordorigin="7958,5856" coordsize="2,634">
              <v:shape style="position:absolute;left:7958;top:5856;width:2;height:634" coordorigin="7958,5856" coordsize="0,634" path="m7958,6490l7958,5856e" filled="f" stroked="t" strokeweight=".96pt" strokecolor="#000000">
                <v:path arrowok="t"/>
              </v:shape>
            </v:group>
            <v:group style="position:absolute;left:9751;top:5683;width:2;height:1267" coordorigin="9751,5683" coordsize="2,1267">
              <v:shape style="position:absolute;left:9751;top:5683;width:2;height:1267" coordorigin="9751,5683" coordsize="0,1267" path="m9751,6950l9751,5683e" filled="f" stroked="t" strokeweight=".96pt" strokecolor="#000000">
                <v:path arrowok="t"/>
              </v:shape>
            </v:group>
            <v:group style="position:absolute;left:11794;top:5376;width:2;height:2443" coordorigin="11794,5376" coordsize="2,2443">
              <v:shape style="position:absolute;left:11794;top:5376;width:2;height:2443" coordorigin="11794,5376" coordsize="0,2443" path="m11794,7819l11794,5376e" filled="f" stroked="t" strokeweight=".72pt" strokecolor="#000000">
                <v:path arrowok="t"/>
              </v:shape>
            </v:group>
            <v:group style="position:absolute;left:13896;top:6043;width:2;height:3725" coordorigin="13896,6043" coordsize="2,3725">
              <v:shape style="position:absolute;left:13896;top:6043;width:2;height:3725" coordorigin="13896,6043" coordsize="0,3725" path="m13896,9768l13896,6043e" filled="f" stroked="t" strokeweight=".96pt" strokecolor="#000000">
                <v:path arrowok="t"/>
              </v:shape>
            </v:group>
            <v:group style="position:absolute;left:10078;top:5587;width:2;height:3154" coordorigin="10078,5587" coordsize="2,3154">
              <v:shape style="position:absolute;left:10078;top:5587;width:2;height:3154" coordorigin="10078,5587" coordsize="0,3154" path="m10078,8741l10078,5587e" filled="f" stroked="t" strokeweight=".96pt" strokecolor="#000000">
                <v:path arrowok="t"/>
              </v:shape>
            </v:group>
            <v:group style="position:absolute;left:12552;top:6278;width:2;height:725" coordorigin="12552,6278" coordsize="2,725">
              <v:shape style="position:absolute;left:12552;top:6278;width:2;height:725" coordorigin="12552,6278" coordsize="0,725" path="m12552,7003l12552,6278e" filled="f" stroked="t" strokeweight=".96pt" strokecolor="#000000">
                <v:path arrowok="t"/>
              </v:shape>
            </v:group>
            <v:group style="position:absolute;left:14285;top:3605;width:2;height:6350" coordorigin="14285,3605" coordsize="2,6350">
              <v:shape style="position:absolute;left:14285;top:3605;width:2;height:6350" coordorigin="14285,3605" coordsize="0,6350" path="m14285,9955l14285,3605e" filled="f" stroked="t" strokeweight=".96pt" strokecolor="#000000">
                <v:path arrowok="t"/>
              </v:shape>
            </v:group>
            <v:group style="position:absolute;left:12360;top:6048;width:2;height:3725" coordorigin="12360,6048" coordsize="2,3725">
              <v:shape style="position:absolute;left:12360;top:6048;width:2;height:3725" coordorigin="12360,6048" coordsize="0,3725" path="m12360,9773l12360,6048e" filled="f" stroked="t" strokeweight=".96pt" strokecolor="#000000">
                <v:path arrowok="t"/>
              </v:shape>
            </v:group>
            <v:group style="position:absolute;left:13154;top:6274;width:2;height:3250" coordorigin="13154,6274" coordsize="2,3250">
              <v:shape style="position:absolute;left:13154;top:6274;width:2;height:3250" coordorigin="13154,6274" coordsize="0,3250" path="m13154,9523l13154,6274e" filled="f" stroked="t" strokeweight=".96pt" strokecolor="#000000">
                <v:path arrowok="t"/>
              </v:shape>
            </v:group>
            <v:group style="position:absolute;left:4594;top:4982;width:2;height:4531" coordorigin="4594,4982" coordsize="2,4531">
              <v:shape style="position:absolute;left:4594;top:4982;width:2;height:4531" coordorigin="4594,4982" coordsize="0,4531" path="m4594,9514l4594,4982e" filled="f" stroked="t" strokeweight=".72pt" strokecolor="#000000">
                <v:path arrowok="t"/>
              </v:shape>
            </v:group>
            <v:group style="position:absolute;left:6715;top:7759;width:1550;height:2" coordorigin="6715,7759" coordsize="1550,2">
              <v:shape style="position:absolute;left:6715;top:7759;width:1550;height:2" coordorigin="6715,7759" coordsize="1550,0" path="m6715,7759l8266,7759e" filled="f" stroked="t" strokeweight=".48pt" strokecolor="#000000">
                <v:path arrowok="t"/>
              </v:shape>
            </v:group>
            <v:group style="position:absolute;left:8386;top:7757;width:605;height:2" coordorigin="8386,7757" coordsize="605,2">
              <v:shape style="position:absolute;left:8386;top:7757;width:605;height:2" coordorigin="8386,7757" coordsize="605,0" path="m8386,7757l8990,7757e" filled="f" stroked="t" strokeweight=".48pt" strokecolor="#000000">
                <v:path arrowok="t"/>
              </v:shape>
            </v:group>
            <v:group style="position:absolute;left:5750;top:7942;width:634;height:2" coordorigin="5750,7942" coordsize="634,2">
              <v:shape style="position:absolute;left:5750;top:7942;width:634;height:2" coordorigin="5750,7942" coordsize="634,0" path="m5750,7942l6384,7942e" filled="f" stroked="t" strokeweight=".48pt" strokecolor="#000000">
                <v:path arrowok="t"/>
              </v:shape>
            </v:group>
            <v:group style="position:absolute;left:5762;top:7944;width:2;height:624" coordorigin="5762,7944" coordsize="2,624">
              <v:shape style="position:absolute;left:5762;top:7944;width:2;height:624" coordorigin="5762,7944" coordsize="0,624" path="m5762,8568l5762,7944e" filled="f" stroked="t" strokeweight=".96pt" strokecolor="#000000">
                <v:path arrowok="t"/>
              </v:shape>
            </v:group>
            <v:group style="position:absolute;left:6962;top:7944;width:2;height:624" coordorigin="6962,7944" coordsize="2,624">
              <v:shape style="position:absolute;left:6962;top:7944;width:2;height:624" coordorigin="6962,7944" coordsize="0,624" path="m6962,8568l6962,7944e" filled="f" stroked="t" strokeweight=".96pt" strokecolor="#000000">
                <v:path arrowok="t"/>
              </v:shape>
            </v:group>
            <v:group style="position:absolute;left:5755;top:8561;width:1219;height:2" coordorigin="5755,8561" coordsize="1219,2">
              <v:shape style="position:absolute;left:5755;top:8561;width:1219;height:2" coordorigin="5755,8561" coordsize="1219,0" path="m5755,8561l6974,8561e" filled="f" stroked="t" strokeweight=".72pt" strokecolor="#000000">
                <v:path arrowok="t"/>
              </v:shape>
            </v:group>
            <v:group style="position:absolute;left:10877;top:9074;width:874;height:2" coordorigin="10877,9074" coordsize="874,2">
              <v:shape style="position:absolute;left:10877;top:9074;width:874;height:2" coordorigin="10877,9074" coordsize="874,0" path="m10877,9074l11750,9074e" filled="f" stroked="t" strokeweight=".48pt" strokecolor="#000000">
                <v:path arrowok="t"/>
              </v:shape>
            </v:group>
            <v:group style="position:absolute;left:11342;top:9067;width:946;height:2" coordorigin="11342,9067" coordsize="946,2">
              <v:shape style="position:absolute;left:11342;top:9067;width:946;height:2" coordorigin="11342,9067" coordsize="946,0" path="m11342,9067l12288,9067e" filled="f" stroked="t" strokeweight=".48pt" strokecolor="#000000">
                <v:path arrowok="t"/>
              </v:shape>
            </v:group>
            <v:group style="position:absolute;left:12550;top:8347;width:2;height:1181" coordorigin="12550,8347" coordsize="2,1181">
              <v:shape style="position:absolute;left:12550;top:8347;width:2;height:1181" coordorigin="12550,8347" coordsize="0,1181" path="m12550,9528l12550,8347e" filled="f" stroked="t" strokeweight=".96pt" strokecolor="#000000">
                <v:path arrowok="t"/>
              </v:shape>
            </v:group>
            <v:group style="position:absolute;left:5909;top:9811;width:2;height:979" coordorigin="5909,9811" coordsize="2,979">
              <v:shape style="position:absolute;left:5909;top:9811;width:2;height:979" coordorigin="5909,9811" coordsize="0,979" path="m5909,10790l5909,9811e" filled="f" stroked="t" strokeweight=".96pt" strokecolor="#000000">
                <v:path arrowok="t"/>
              </v:shape>
            </v:group>
            <v:group style="position:absolute;left:13378;top:9936;width:931;height:2" coordorigin="13378,9936" coordsize="931,2">
              <v:shape style="position:absolute;left:13378;top:9936;width:931;height:2" coordorigin="13378,9936" coordsize="931,0" path="m13378,9936l14309,9936e" filled="f" stroked="t" strokeweight=".48pt" strokecolor="#000000">
                <v:path arrowok="t"/>
              </v:shape>
            </v:group>
            <v:group style="position:absolute;left:13378;top:10054;width:950;height:2" coordorigin="13378,10054" coordsize="950,2">
              <v:shape style="position:absolute;left:13378;top:10054;width:950;height:2" coordorigin="13378,10054" coordsize="950,0" path="m13378,10054l14328,10054e" filled="f" stroked="t" strokeweight=".48pt" strokecolor="#000000">
                <v:path arrowok="t"/>
              </v:shape>
            </v:group>
            <v:group style="position:absolute;left:8431;top:9979;width:2;height:893" coordorigin="8431,9979" coordsize="2,893">
              <v:shape style="position:absolute;left:8431;top:9979;width:2;height:893" coordorigin="8431,9979" coordsize="0,893" path="m8431,10872l8431,9979e" filled="f" stroked="t" strokeweight=".96pt" strokecolor="#000000">
                <v:path arrowok="t"/>
              </v:shape>
            </v:group>
            <v:group style="position:absolute;left:12521;top:10238;width:2;height:317" coordorigin="12521,10238" coordsize="2,317">
              <v:shape style="position:absolute;left:12521;top:10238;width:2;height:317" coordorigin="12521,10238" coordsize="0,317" path="m12521,10555l12521,10238e" filled="f" stroked="t" strokeweight=".72pt" strokecolor="#000000">
                <v:path arrowok="t"/>
              </v:shape>
            </v:group>
            <v:group style="position:absolute;left:7517;top:10680;width:317;height:2" coordorigin="7517,10680" coordsize="317,2">
              <v:shape style="position:absolute;left:7517;top:10680;width:317;height:2" coordorigin="7517,10680" coordsize="317,0" path="m7517,10680l7834,10680e" filled="f" stroked="t" strokeweight=".48pt" strokecolor="#000000">
                <v:path arrowok="t"/>
              </v:shape>
            </v:group>
            <v:group style="position:absolute;left:8299;top:10673;width:187;height:2" coordorigin="8299,10673" coordsize="187,2">
              <v:shape style="position:absolute;left:8299;top:10673;width:187;height:2" coordorigin="8299,10673" coordsize="187,0" path="m8299,10673l8486,10673e" filled="f" stroked="t" strokeweight=".48pt" strokecolor="#000000">
                <v:path arrowok="t"/>
              </v:shape>
            </v:group>
            <v:group style="position:absolute;left:13138;top:10853;width:1589;height:2" coordorigin="13138,10853" coordsize="1589,2">
              <v:shape style="position:absolute;left:13138;top:10853;width:1589;height:2" coordorigin="13138,10853" coordsize="1589,0" path="m13138,10853l14726,10853e" filled="f" stroked="t" strokeweight=".7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729.209106pt;margin-top:11.718772pt;width:14.692308pt;height:7.147257pt;mso-position-horizontal-relative:page;mso-position-vertical-relative:paragraph;z-index:-19319;rotation:2" type="#_x0000_t136" fillcolor="#000000" stroked="f">
            <o:extrusion v:ext="view" autorotationcenter="t"/>
            <v:textpath style="font-family:&amp;quot;Segoe UI&amp;quot;;font-size:7pt;v-text-kern:t;mso-text-shadow:auto" string="6Dt!Y."/>
          </v:shape>
        </w:pict>
      </w:r>
      <w:r>
        <w:rPr>
          <w:rFonts w:ascii="Segoe UI" w:hAnsi="Segoe UI" w:cs="Segoe UI" w:eastAsia="Segoe UI"/>
          <w:sz w:val="14"/>
          <w:szCs w:val="14"/>
          <w:spacing w:val="-17"/>
          <w:w w:val="92"/>
          <w:position w:val="-1"/>
        </w:rPr>
        <w:t>W.lll{li6</w:t>
      </w:r>
      <w:r>
        <w:rPr>
          <w:rFonts w:ascii="Segoe UI" w:hAnsi="Segoe UI" w:cs="Segoe UI" w:eastAsia="Segoe UI"/>
          <w:sz w:val="14"/>
          <w:szCs w:val="14"/>
          <w:spacing w:val="0"/>
          <w:w w:val="9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9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01/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-1"/>
        </w:rPr>
        <w:t>f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t;RRH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20"/>
          <w:position w:val="-1"/>
        </w:rPr>
        <w:t>l:DiiU</w:t>
      </w:r>
      <w:r>
        <w:rPr>
          <w:rFonts w:ascii="Segoe UI" w:hAnsi="Segoe UI" w:cs="Segoe UI" w:eastAsia="Segoe UI"/>
          <w:sz w:val="14"/>
          <w:szCs w:val="14"/>
          <w:spacing w:val="-10"/>
          <w:w w:val="120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3" w:lineRule="exact"/>
        <w:ind w:right="44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fJRIIN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D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6"/>
          <w:w w:val="122"/>
        </w:rPr>
        <w:t>l'</w:t>
      </w:r>
      <w:r>
        <w:rPr>
          <w:rFonts w:ascii="Segoe UI" w:hAnsi="Segoe UI" w:cs="Segoe UI" w:eastAsia="Segoe UI"/>
          <w:sz w:val="14"/>
          <w:szCs w:val="14"/>
          <w:spacing w:val="-17"/>
          <w:w w:val="122"/>
        </w:rPr>
        <w:t>R</w:t>
      </w:r>
      <w:r>
        <w:rPr>
          <w:rFonts w:ascii="Segoe UI" w:hAnsi="Segoe UI" w:cs="Segoe UI" w:eastAsia="Segoe UI"/>
          <w:sz w:val="14"/>
          <w:szCs w:val="14"/>
          <w:spacing w:val="-23"/>
          <w:w w:val="122"/>
        </w:rPr>
        <w:t>SINET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.</w:t>
      </w:r>
      <w:r>
        <w:rPr>
          <w:rFonts w:ascii="Segoe UI" w:hAnsi="Segoe UI" w:cs="Segoe UI" w:eastAsia="Segoe UI"/>
          <w:sz w:val="14"/>
          <w:szCs w:val="14"/>
          <w:spacing w:val="2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58"/>
        </w:rPr>
        <w:t>llt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J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IJIJI1'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14" w:lineRule="exact"/>
        <w:ind w:right="164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1" w:after="0" w:line="103" w:lineRule="exact"/>
        <w:ind w:right="316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  <w:position w:val="-2"/>
        </w:rPr>
        <w:t>.....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right="287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P'OII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0"/>
          <w:position w:val="1"/>
        </w:rPr>
        <w:t>IOO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7"/>
          <w:position w:val="1"/>
        </w:rPr>
        <w:t>rc..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560" w:h="12340" w:orient="landscape"/>
          <w:pgMar w:top="1480" w:bottom="280" w:left="2220" w:right="520"/>
        </w:sectPr>
      </w:pPr>
      <w:rPr/>
    </w:p>
    <w:p>
      <w:pPr>
        <w:spacing w:before="0" w:after="0" w:line="1292" w:lineRule="exact"/>
        <w:ind w:left="697" w:right="-20"/>
        <w:jc w:val="left"/>
        <w:tabs>
          <w:tab w:pos="256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39"/>
          <w:position w:val="-2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26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19" w:lineRule="exact"/>
        <w:ind w:left="56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8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-1"/>
        </w:rPr>
        <w:t>)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2260" w:right="380"/>
        </w:sectPr>
      </w:pPr>
      <w:rPr/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7"/>
          <w:w w:val="122"/>
        </w:rPr>
        <w:t>:!,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</w:t>
      </w:r>
      <w:r>
        <w:rPr>
          <w:rFonts w:ascii="Segoe UI" w:hAnsi="Segoe UI" w:cs="Segoe UI" w:eastAsia="Segoe UI"/>
          <w:sz w:val="17"/>
          <w:szCs w:val="17"/>
          <w:spacing w:val="-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909" w:lineRule="exact"/>
        <w:ind w:right="-20"/>
        <w:jc w:val="left"/>
        <w:tabs>
          <w:tab w:pos="1960" w:val="left"/>
          <w:tab w:pos="50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97"/>
          <w:szCs w:val="97"/>
          <w:w w:val="73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-207"/>
          <w:w w:val="73"/>
          <w:u w:val="single" w:color="000000"/>
          <w:position w:val="-20"/>
        </w:rPr>
        <w:t> </w:t>
      </w:r>
      <w:r>
        <w:rPr>
          <w:rFonts w:ascii="Segoe UI" w:hAnsi="Segoe UI" w:cs="Segoe UI" w:eastAsia="Segoe UI"/>
          <w:sz w:val="97"/>
          <w:szCs w:val="97"/>
          <w:spacing w:val="-207"/>
          <w:w w:val="73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-173"/>
          <w:w w:val="73"/>
          <w:u w:val="single" w:color="000000"/>
          <w:position w:val="-20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73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79"/>
          <w:szCs w:val="79"/>
          <w:spacing w:val="-3"/>
          <w:w w:val="28"/>
          <w:position w:val="14"/>
        </w:rPr>
        <w:t>:</w:t>
      </w:r>
      <w:r>
        <w:rPr>
          <w:rFonts w:ascii="Segoe UI" w:hAnsi="Segoe UI" w:cs="Segoe UI" w:eastAsia="Segoe UI"/>
          <w:sz w:val="79"/>
          <w:szCs w:val="79"/>
          <w:spacing w:val="0"/>
          <w:w w:val="28"/>
          <w:position w:val="14"/>
        </w:rPr>
        <w:t>�</w:t>
      </w:r>
      <w:r>
        <w:rPr>
          <w:rFonts w:ascii="Segoe UI" w:hAnsi="Segoe UI" w:cs="Segoe UI" w:eastAsia="Segoe UI"/>
          <w:sz w:val="79"/>
          <w:szCs w:val="79"/>
          <w:spacing w:val="-60"/>
          <w:w w:val="28"/>
          <w:position w:val="14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4"/>
        </w:rPr>
        <w:tab/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4"/>
        </w:rPr>
      </w:r>
      <w:r>
        <w:rPr>
          <w:rFonts w:ascii="Segoe UI" w:hAnsi="Segoe UI" w:cs="Segoe UI" w:eastAsia="Segoe UI"/>
          <w:sz w:val="27"/>
          <w:szCs w:val="27"/>
          <w:spacing w:val="0"/>
          <w:w w:val="103"/>
          <w:position w:val="-7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2" w:equalWidth="0">
            <w:col w:w="801" w:space="5824"/>
            <w:col w:w="6515"/>
          </w:cols>
        </w:sectPr>
      </w:pPr>
      <w:rPr/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7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809998pt;margin-top:2.452775pt;width:4.3229pt;height:6.95pt;mso-position-horizontal-relative:page;mso-position-vertical-relative:paragraph;z-index:-19317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204"/>
                      <w:position w:val="-1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97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57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71" w:lineRule="exact"/>
        <w:ind w:right="-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59"/>
          <w:position w:val="2"/>
        </w:rPr>
        <w:t>&lt;1)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13" w:lineRule="auto"/>
        <w:ind w:left="2721" w:right="-20" w:firstLine="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4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240" w:lineRule="auto"/>
        <w:ind w:right="-18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95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9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67" w:lineRule="exact"/>
        <w:ind w:right="-20"/>
        <w:jc w:val="left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66pt;margin-top:48.358444pt;width:5.76875pt;height:17.75pt;mso-position-horizontal-relative:page;mso-position-vertical-relative:paragraph;z-index:-19316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5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9"/>
          <w:szCs w:val="119"/>
          <w:spacing w:val="5"/>
          <w:w w:val="34"/>
          <w:position w:val="-28"/>
        </w:rPr>
        <w:t>:\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7"/>
        </w:rPr>
        <w:t>Cl&gt;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2"/>
        </w:rPr>
        <w:t>&lt;!)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9"/>
        </w:rPr>
        <w:t>&lt;1)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3" w:equalWidth="0">
            <w:col w:w="875" w:space="7703"/>
            <w:col w:w="3034" w:space="72"/>
            <w:col w:w="1456"/>
          </w:cols>
        </w:sectPr>
      </w:pPr>
      <w:rPr/>
    </w:p>
    <w:p>
      <w:pPr>
        <w:spacing w:before="82" w:after="0" w:line="168" w:lineRule="exact"/>
        <w:ind w:right="24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Wfll(/l(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10"/>
          <w:position w:val="-1"/>
        </w:rPr>
        <w:t>DI</w:t>
      </w:r>
      <w:r>
        <w:rPr>
          <w:rFonts w:ascii="Segoe UI" w:hAnsi="Segoe UI" w:cs="Segoe UI" w:eastAsia="Segoe UI"/>
          <w:sz w:val="14"/>
          <w:szCs w:val="14"/>
          <w:spacing w:val="-10"/>
          <w:w w:val="110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12"/>
          <w:w w:val="110"/>
          <w:position w:val="-1"/>
        </w:rPr>
        <w:t>fR/IH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-1"/>
        </w:rPr>
        <w:t>,</w:t>
      </w:r>
      <w:r>
        <w:rPr>
          <w:rFonts w:ascii="Segoe UI" w:hAnsi="Segoe UI" w:cs="Segoe UI" w:eastAsia="Segoe UI"/>
          <w:sz w:val="14"/>
          <w:szCs w:val="14"/>
          <w:spacing w:val="19"/>
          <w:w w:val="11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2"/>
          <w:w w:val="92"/>
          <w:position w:val="-1"/>
        </w:rPr>
        <w:t>f:OI/CJ!</w:t>
      </w:r>
      <w:r>
        <w:rPr>
          <w:rFonts w:ascii="Segoe UI" w:hAnsi="Segoe UI" w:cs="Segoe UI" w:eastAsia="Segoe UI"/>
          <w:sz w:val="14"/>
          <w:szCs w:val="14"/>
          <w:spacing w:val="-10"/>
          <w:w w:val="92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21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right="88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(JIUit/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8"/>
          <w:w w:val="100"/>
          <w:position w:val="-1"/>
        </w:rPr>
        <w:t>C'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-1"/>
        </w:rPr>
        <w:t>/JIIIET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9"/>
          <w:position w:val="-1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21"/>
          <w:position w:val="-1"/>
        </w:rPr>
        <w:t>IIIIT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83"/>
          <w:position w:val="0"/>
        </w:rPr>
        <w:t>64�1.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</w:sectPr>
      </w:pPr>
      <w:rPr/>
    </w:p>
    <w:p>
      <w:pPr>
        <w:spacing w:before="17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.000017pt;width:788.4pt;height:622.080pt;mso-position-horizontal-relative:page;mso-position-vertical-relative:page;z-index:-19318" coordorigin="0,0" coordsize="15768,12442">
            <v:shape style="position:absolute;left:0;top:0;width:15768;height:12442" type="#_x0000_t75">
              <v:imagedata r:id="rId234" o:title=""/>
            </v:shape>
            <v:group style="position:absolute;left:706;top:910;width:1320;height:2" coordorigin="706,910" coordsize="1320,2">
              <v:shape style="position:absolute;left:706;top:910;width:1320;height:2" coordorigin="706,910" coordsize="1320,0" path="m706,910l2026,910e" filled="f" stroked="t" strokeweight=".72pt" strokecolor="#000000">
                <v:path arrowok="t"/>
              </v:shape>
            </v:group>
            <v:group style="position:absolute;left:701;top:768;width:1334;height:2" coordorigin="701,768" coordsize="1334,2">
              <v:shape style="position:absolute;left:701;top:768;width:1334;height:2" coordorigin="701,768" coordsize="1334,0" path="m701,768l2035,768e" filled="f" stroked="t" strokeweight="1.2pt" strokecolor="#000000">
                <v:path arrowok="t"/>
              </v:shape>
            </v:group>
            <v:group style="position:absolute;left:710;top:1049;width:989;height:2" coordorigin="710,1049" coordsize="989,2">
              <v:shape style="position:absolute;left:710;top:1049;width:989;height:2" coordorigin="710,1049" coordsize="989,0" path="m710,1049l1699,1049e" filled="f" stroked="t" strokeweight=".72pt" strokecolor="#000000">
                <v:path arrowok="t"/>
              </v:shape>
            </v:group>
            <v:group style="position:absolute;left:710;top:1327;width:984;height:2" coordorigin="710,1327" coordsize="984,2">
              <v:shape style="position:absolute;left:710;top:1327;width:984;height:2" coordorigin="710,1327" coordsize="984,0" path="m710,1327l1694,1327e" filled="f" stroked="t" strokeweight=".72pt" strokecolor="#000000">
                <v:path arrowok="t"/>
              </v:shape>
            </v:group>
            <v:group style="position:absolute;left:715;top:1603;width:979;height:2" coordorigin="715,1603" coordsize="979,2">
              <v:shape style="position:absolute;left:715;top:1603;width:979;height:2" coordorigin="715,1603" coordsize="979,0" path="m715,1603l1694,1603e" filled="f" stroked="t" strokeweight=".72pt" strokecolor="#000000">
                <v:path arrowok="t"/>
              </v:shape>
            </v:group>
            <v:group style="position:absolute;left:720;top:1745;width:1315;height:2" coordorigin="720,1745" coordsize="1315,2">
              <v:shape style="position:absolute;left:720;top:1745;width:1315;height:2" coordorigin="720,1745" coordsize="1315,0" path="m720,1745l2035,1745e" filled="f" stroked="t" strokeweight=".72pt" strokecolor="#000000">
                <v:path arrowok="t"/>
              </v:shape>
            </v:group>
            <v:group style="position:absolute;left:8362;top:763;width:5530;height:2" coordorigin="8362,763" coordsize="5530,2">
              <v:shape style="position:absolute;left:8362;top:763;width:5530;height:2" coordorigin="8362,763" coordsize="5530,0" path="m8362,763l13891,763e" filled="f" stroked="t" strokeweight="1.2pt" strokecolor="#000000">
                <v:path arrowok="t"/>
              </v:shape>
            </v:group>
            <v:group style="position:absolute;left:8232;top:11561;width:5256;height:2" coordorigin="8232,11561" coordsize="5256,2">
              <v:shape style="position:absolute;left:8232;top:11561;width:5256;height:2" coordorigin="8232,11561" coordsize="5256,0" path="m8232,11561l13488,11561e" filled="f" stroked="t" strokeweight=".96pt" strokecolor="#000000">
                <v:path arrowok="t"/>
              </v:shape>
            </v:group>
            <v:group style="position:absolute;left:792;top:11803;width:14592;height:2" coordorigin="792,11803" coordsize="14592,2">
              <v:shape style="position:absolute;left:792;top:11803;width:14592;height:2" coordorigin="792,11803" coordsize="14592,0" path="m792,11803l15384,11803e" filled="f" stroked="t" strokeweight="1.2pt" strokecolor="#000000">
                <v:path arrowok="t"/>
              </v:shape>
            </v:group>
            <v:group style="position:absolute;left:710;top:1186;width:1330;height:2" coordorigin="710,1186" coordsize="1330,2">
              <v:shape style="position:absolute;left:710;top:1186;width:1330;height:2" coordorigin="710,1186" coordsize="1330,0" path="m710,1186l2040,1186e" filled="f" stroked="t" strokeweight=".72pt" strokecolor="#000000">
                <v:path arrowok="t"/>
              </v:shape>
            </v:group>
            <v:group style="position:absolute;left:8112;top:1013;width:2;height:173" coordorigin="8112,1013" coordsize="2,173">
              <v:shape style="position:absolute;left:8112;top:1013;width:2;height:173" coordorigin="8112,1013" coordsize="0,173" path="m8112,1186l8112,1013e" filled="f" stroked="t" strokeweight=".96pt" strokecolor="#000000">
                <v:path arrowok="t"/>
              </v:shape>
            </v:group>
            <v:group style="position:absolute;left:10702;top:1013;width:2;height:763" coordorigin="10702,1013" coordsize="2,763">
              <v:shape style="position:absolute;left:10702;top:1013;width:2;height:763" coordorigin="10702,1013" coordsize="0,763" path="m10702,1776l10702,1013e" filled="f" stroked="t" strokeweight=".96pt" strokecolor="#000000">
                <v:path arrowok="t"/>
              </v:shape>
            </v:group>
            <v:group style="position:absolute;left:13793;top:1027;width:2;height:984" coordorigin="13793,1027" coordsize="2,984">
              <v:shape style="position:absolute;left:13793;top:1027;width:2;height:984" coordorigin="13793,1027" coordsize="0,984" path="m13793,2011l13793,1027e" filled="f" stroked="t" strokeweight=".96pt" strokecolor="#000000">
                <v:path arrowok="t"/>
              </v:shape>
            </v:group>
            <v:group style="position:absolute;left:13781;top:1171;width:1339;height:2" coordorigin="13781,1171" coordsize="1339,2">
              <v:shape style="position:absolute;left:13781;top:1171;width:1339;height:2" coordorigin="13781,1171" coordsize="1339,0" path="m13781,1171l15120,1171e" filled="f" stroked="t" strokeweight=".72pt" strokecolor="#000000">
                <v:path arrowok="t"/>
              </v:shape>
            </v:group>
            <v:group style="position:absolute;left:715;top:1464;width:1325;height:2" coordorigin="715,1464" coordsize="1325,2">
              <v:shape style="position:absolute;left:715;top:1464;width:1325;height:2" coordorigin="715,1464" coordsize="1325,0" path="m715,1464l2040,1464e" filled="f" stroked="t" strokeweight=".72pt" strokecolor="#000000">
                <v:path arrowok="t"/>
              </v:shape>
            </v:group>
            <v:group style="position:absolute;left:9336;top:1296;width:2;height:293" coordorigin="9336,1296" coordsize="2,293">
              <v:shape style="position:absolute;left:9336;top:1296;width:2;height:293" coordorigin="9336,1296" coordsize="0,293" path="m9336,1589l9336,1296e" filled="f" stroked="t" strokeweight=".96pt" strokecolor="#000000">
                <v:path arrowok="t"/>
              </v:shape>
            </v:group>
            <v:group style="position:absolute;left:13776;top:1450;width:1498;height:2" coordorigin="13776,1450" coordsize="1498,2">
              <v:shape style="position:absolute;left:13776;top:1450;width:1498;height:2" coordorigin="13776,1450" coordsize="1498,0" path="m13776,1450l15274,1450e" filled="f" stroked="t" strokeweight=".72pt" strokecolor="#000000">
                <v:path arrowok="t"/>
              </v:shape>
            </v:group>
            <v:group style="position:absolute;left:13781;top:1728;width:1373;height:2" coordorigin="13781,1728" coordsize="1373,2">
              <v:shape style="position:absolute;left:13781;top:1728;width:1373;height:2" coordorigin="13781,1728" coordsize="1373,0" path="m13781,1728l15154,1728e" filled="f" stroked="t" strokeweight=".72pt" strokecolor="#000000">
                <v:path arrowok="t"/>
              </v:shape>
            </v:group>
            <v:group style="position:absolute;left:6720;top:1889;width:5803;height:2" coordorigin="6720,1889" coordsize="5803,2">
              <v:shape style="position:absolute;left:6720;top:1889;width:5803;height:2" coordorigin="6720,1889" coordsize="5803,0" path="m6720,1889l12523,1889e" filled="f" stroked="t" strokeweight=".72pt" strokecolor="#000000">
                <v:path arrowok="t"/>
              </v:shape>
            </v:group>
            <v:group style="position:absolute;left:13781;top:1867;width:1339;height:2" coordorigin="13781,1867" coordsize="1339,2">
              <v:shape style="position:absolute;left:13781;top:1867;width:1339;height:2" coordorigin="13781,1867" coordsize="1339,0" path="m13781,1867l15120,1867e" filled="f" stroked="t" strokeweight=".72pt" strokecolor="#000000">
                <v:path arrowok="t"/>
              </v:shape>
            </v:group>
            <v:group style="position:absolute;left:6746;top:1862;width:2;height:1070" coordorigin="6746,1862" coordsize="2,1070">
              <v:shape style="position:absolute;left:6746;top:1862;width:2;height:1070" coordorigin="6746,1862" coordsize="0,1070" path="m6746,2933l6746,1862e" filled="f" stroked="t" strokeweight=".96pt" strokecolor="#000000">
                <v:path arrowok="t"/>
              </v:shape>
            </v:group>
            <v:group style="position:absolute;left:6811;top:2054;width:1320;height:2" coordorigin="6811,2054" coordsize="1320,2">
              <v:shape style="position:absolute;left:6811;top:2054;width:1320;height:2" coordorigin="6811,2054" coordsize="1320,0" path="m6811,2054l8131,2054e" filled="f" stroked="t" strokeweight=".72pt" strokecolor="#000000">
                <v:path arrowok="t"/>
              </v:shape>
            </v:group>
            <v:group style="position:absolute;left:12511;top:1896;width:2;height:682" coordorigin="12511,1896" coordsize="2,682">
              <v:shape style="position:absolute;left:12511;top:1896;width:2;height:682" coordorigin="12511,1896" coordsize="0,682" path="m12511,2578l12511,1896e" filled="f" stroked="t" strokeweight=".96pt" strokecolor="#000000">
                <v:path arrowok="t"/>
              </v:shape>
            </v:group>
            <v:group style="position:absolute;left:12374;top:2040;width:2;height:1210" coordorigin="12374,2040" coordsize="2,1210">
              <v:shape style="position:absolute;left:12374;top:2040;width:2;height:1210" coordorigin="12374,2040" coordsize="0,1210" path="m12374,3250l12374,2040e" filled="f" stroked="t" strokeweight=".96pt" strokecolor="#000000">
                <v:path arrowok="t"/>
              </v:shape>
            </v:group>
            <v:group style="position:absolute;left:11443;top:3235;width:946;height:2" coordorigin="11443,3235" coordsize="946,2">
              <v:shape style="position:absolute;left:11443;top:3235;width:946;height:2" coordorigin="11443,3235" coordsize="946,0" path="m11443,3235l12389,3235e" filled="f" stroked="t" strokeweight=".72pt" strokecolor="#000000">
                <v:path arrowok="t"/>
              </v:shape>
            </v:group>
            <v:group style="position:absolute;left:12780;top:2904;width:2;height:1426" coordorigin="12780,2904" coordsize="2,1426">
              <v:shape style="position:absolute;left:12780;top:2904;width:2;height:1426" coordorigin="12780,2904" coordsize="0,1426" path="m12780,4330l12780,2904e" filled="f" stroked="t" strokeweight=".96pt" strokecolor="#000000">
                <v:path arrowok="t"/>
              </v:shape>
            </v:group>
            <v:group style="position:absolute;left:12912;top:3238;width:1992;height:2" coordorigin="12912,3238" coordsize="1992,2">
              <v:shape style="position:absolute;left:12912;top:3238;width:1992;height:2" coordorigin="12912,3238" coordsize="1992,0" path="m12912,3238l14904,3238e" filled="f" stroked="t" strokeweight=".72pt" strokecolor="#000000">
                <v:path arrowok="t"/>
              </v:shape>
            </v:group>
            <v:group style="position:absolute;left:8136;top:3331;width:1709;height:2" coordorigin="8136,3331" coordsize="1709,2">
              <v:shape style="position:absolute;left:8136;top:3331;width:1709;height:2" coordorigin="8136,3331" coordsize="1709,0" path="m8136,3331l9845,3331e" filled="f" stroked="t" strokeweight=".96pt" strokecolor="#000000">
                <v:path arrowok="t"/>
              </v:shape>
            </v:group>
            <v:group style="position:absolute;left:12514;top:2626;width:2;height:1123" coordorigin="12514,2626" coordsize="2,1123">
              <v:shape style="position:absolute;left:12514;top:2626;width:2;height:1123" coordorigin="12514,2626" coordsize="0,1123" path="m12514,3749l12514,2626e" filled="f" stroked="t" strokeweight=".96pt" strokecolor="#000000">
                <v:path arrowok="t"/>
              </v:shape>
            </v:group>
            <v:group style="position:absolute;left:11582;top:3547;width:254;height:2" coordorigin="11582,3547" coordsize="254,2">
              <v:shape style="position:absolute;left:11582;top:3547;width:254;height:2" coordorigin="11582,3547" coordsize="254,0" path="m11582,3547l11837,3547e" filled="f" stroked="t" strokeweight=".48pt" strokecolor="#000000">
                <v:path arrowok="t"/>
              </v:shape>
            </v:group>
            <v:group style="position:absolute;left:12912;top:3542;width:1858;height:2" coordorigin="12912,3542" coordsize="1858,2">
              <v:shape style="position:absolute;left:12912;top:3542;width:1858;height:2" coordorigin="12912,3542" coordsize="1858,0" path="m12912,3542l14770,3542e" filled="f" stroked="t" strokeweight=".72pt" strokecolor="#000000">
                <v:path arrowok="t"/>
              </v:shape>
            </v:group>
            <v:group style="position:absolute;left:11779;top:3744;width:1013;height:2" coordorigin="11779,3744" coordsize="1013,2">
              <v:shape style="position:absolute;left:11779;top:3744;width:1013;height:2" coordorigin="11779,3744" coordsize="1013,0" path="m11779,3744l12792,3744e" filled="f" stroked="t" strokeweight=".72pt" strokecolor="#000000">
                <v:path arrowok="t"/>
              </v:shape>
            </v:group>
            <v:group style="position:absolute;left:12960;top:3742;width:1733;height:2" coordorigin="12960,3742" coordsize="1733,2">
              <v:shape style="position:absolute;left:12960;top:3742;width:1733;height:2" coordorigin="12960,3742" coordsize="1733,0" path="m12960,3742l14693,3742e" filled="f" stroked="t" strokeweight=".72pt" strokecolor="#000000">
                <v:path arrowok="t"/>
              </v:shape>
            </v:group>
            <v:group style="position:absolute;left:14671;top:3720;width:2;height:5822" coordorigin="14671,3720" coordsize="2,5822">
              <v:shape style="position:absolute;left:14671;top:3720;width:2;height:5822" coordorigin="14671,3720" coordsize="0,5822" path="m14671,9542l14671,3720e" filled="f" stroked="t" strokeweight=".96pt" strokecolor="#000000">
                <v:path arrowok="t"/>
              </v:shape>
            </v:group>
            <v:group style="position:absolute;left:1714;top:4022;width:2837;height:2" coordorigin="1714,4022" coordsize="2837,2">
              <v:shape style="position:absolute;left:1714;top:4022;width:2837;height:2" coordorigin="1714,4022" coordsize="2837,0" path="m1714,4022l4550,4022e" filled="f" stroked="t" strokeweight=".72pt" strokecolor="#000000">
                <v:path arrowok="t"/>
              </v:shape>
            </v:group>
            <v:group style="position:absolute;left:10807;top:3178;width:2;height:950" coordorigin="10807,3178" coordsize="2,950">
              <v:shape style="position:absolute;left:10807;top:3178;width:2;height:950" coordorigin="10807,3178" coordsize="0,950" path="m10807,4128l10807,3178e" filled="f" stroked="t" strokeweight=".96pt" strokecolor="#000000">
                <v:path arrowok="t"/>
              </v:shape>
            </v:group>
            <v:group style="position:absolute;left:1843;top:4198;width:2472;height:2" coordorigin="1843,4198" coordsize="2472,2">
              <v:shape style="position:absolute;left:1843;top:4198;width:2472;height:2" coordorigin="1843,4198" coordsize="2472,0" path="m1843,4198l4315,4198e" filled="f" stroked="t" strokeweight=".96pt" strokecolor="#000000">
                <v:path arrowok="t"/>
              </v:shape>
            </v:group>
            <v:group style="position:absolute;left:1853;top:4512;width:2462;height:2" coordorigin="1853,4512" coordsize="2462,2">
              <v:shape style="position:absolute;left:1853;top:4512;width:2462;height:2" coordorigin="1853,4512" coordsize="2462,0" path="m1853,4512l4315,4512e" filled="f" stroked="t" strokeweight=".72pt" strokecolor="#000000">
                <v:path arrowok="t"/>
              </v:shape>
            </v:group>
            <v:group style="position:absolute;left:4399;top:4344;width:2;height:3787" coordorigin="4399,4344" coordsize="2,3787">
              <v:shape style="position:absolute;left:4399;top:4344;width:2;height:3787" coordorigin="4399,4344" coordsize="0,3787" path="m4399,8131l4399,4344e" filled="f" stroked="t" strokeweight=".96pt" strokecolor="#000000">
                <v:path arrowok="t"/>
              </v:shape>
            </v:group>
            <v:group style="position:absolute;left:7906;top:4625;width:456;height:2" coordorigin="7906,4625" coordsize="456,2">
              <v:shape style="position:absolute;left:7906;top:4625;width:456;height:2" coordorigin="7906,4625" coordsize="456,0" path="m7906,4625l8362,4625e" filled="f" stroked="t" strokeweight=".96pt" strokecolor="#000000">
                <v:path arrowok="t"/>
              </v:shape>
            </v:group>
            <v:group style="position:absolute;left:6384;top:4771;width:1680;height:2" coordorigin="6384,4771" coordsize="1680,2">
              <v:shape style="position:absolute;left:6384;top:4771;width:1680;height:2" coordorigin="6384,4771" coordsize="1680,0" path="m6384,4771l8064,4771e" filled="f" stroked="t" strokeweight=".72pt" strokecolor="#000000">
                <v:path arrowok="t"/>
              </v:shape>
            </v:group>
            <v:group style="position:absolute;left:6283;top:4896;width:1762;height:2" coordorigin="6283,4896" coordsize="1762,2">
              <v:shape style="position:absolute;left:6283;top:4896;width:1762;height:2" coordorigin="6283,4896" coordsize="1762,0" path="m6283,4896l8045,4896e" filled="f" stroked="t" strokeweight=".72pt" strokecolor="#000000">
                <v:path arrowok="t"/>
              </v:shape>
            </v:group>
            <v:group style="position:absolute;left:10243;top:5095;width:1277;height:2" coordorigin="10243,5095" coordsize="1277,2">
              <v:shape style="position:absolute;left:10243;top:5095;width:1277;height:2" coordorigin="10243,5095" coordsize="1277,0" path="m10243,5095l11520,5095e" filled="f" stroked="t" strokeweight=".48pt" strokecolor="#000000">
                <v:path arrowok="t"/>
              </v:shape>
            </v:group>
            <v:group style="position:absolute;left:11779;top:5213;width:1061;height:2" coordorigin="11779,5213" coordsize="1061,2">
              <v:shape style="position:absolute;left:11779;top:5213;width:1061;height:2" coordorigin="11779,5213" coordsize="1061,0" path="m11779,5213l12840,5213e" filled="f" stroked="t" strokeweight=".72pt" strokecolor="#000000">
                <v:path arrowok="t"/>
              </v:shape>
            </v:group>
            <v:group style="position:absolute;left:6710;top:5256;width:1349;height:2" coordorigin="6710,5256" coordsize="1349,2">
              <v:shape style="position:absolute;left:6710;top:5256;width:1349;height:2" coordorigin="6710,5256" coordsize="1349,0" path="m6710,5256l8059,5256e" filled="f" stroked="t" strokeweight=".72pt" strokecolor="#000000">
                <v:path arrowok="t"/>
              </v:shape>
            </v:group>
            <v:group style="position:absolute;left:9034;top:4987;width:2;height:480" coordorigin="9034,4987" coordsize="2,480">
              <v:shape style="position:absolute;left:9034;top:4987;width:2;height:480" coordorigin="9034,4987" coordsize="0,480" path="m9034,5467l9034,4987e" filled="f" stroked="t" strokeweight=".96pt" strokecolor="#000000">
                <v:path arrowok="t"/>
              </v:shape>
            </v:group>
            <v:group style="position:absolute;left:9888;top:5215;width:1632;height:2" coordorigin="9888,5215" coordsize="1632,2">
              <v:shape style="position:absolute;left:9888;top:5215;width:1632;height:2" coordorigin="9888,5215" coordsize="1632,0" path="m9888,5215l11520,5215e" filled="f" stroked="t" strokeweight=".72pt" strokecolor="#000000">
                <v:path arrowok="t"/>
              </v:shape>
            </v:group>
            <v:group style="position:absolute;left:7022;top:5477;width:1334;height:2" coordorigin="7022,5477" coordsize="1334,2">
              <v:shape style="position:absolute;left:7022;top:5477;width:1334;height:2" coordorigin="7022,5477" coordsize="1334,0" path="m7022,5477l8357,5477e" filled="f" stroked="t" strokeweight=".72pt" strokecolor="#000000">
                <v:path arrowok="t"/>
              </v:shape>
            </v:group>
            <v:group style="position:absolute;left:7078;top:5520;width:2;height:1397" coordorigin="7078,5520" coordsize="2,1397">
              <v:shape style="position:absolute;left:7078;top:5520;width:2;height:1397" coordorigin="7078,5520" coordsize="0,1397" path="m7078,6917l7078,5520e" filled="f" stroked="t" strokeweight=".96pt" strokecolor="#000000">
                <v:path arrowok="t"/>
              </v:shape>
            </v:group>
            <v:group style="position:absolute;left:8210;top:5626;width:2;height:590" coordorigin="8210,5626" coordsize="2,590">
              <v:shape style="position:absolute;left:8210;top:5626;width:2;height:590" coordorigin="8210,5626" coordsize="0,590" path="m8210,6216l8210,5626e" filled="f" stroked="t" strokeweight=".96pt" strokecolor="#000000">
                <v:path arrowok="t"/>
              </v:shape>
            </v:group>
            <v:group style="position:absolute;left:8345;top:5698;width:2;height:907" coordorigin="8345,5698" coordsize="2,907">
              <v:shape style="position:absolute;left:8345;top:5698;width:2;height:907" coordorigin="8345,5698" coordsize="0,907" path="m8345,6605l8345,5698e" filled="f" stroked="t" strokeweight=".96pt" strokecolor="#000000">
                <v:path arrowok="t"/>
              </v:shape>
            </v:group>
            <v:group style="position:absolute;left:12178;top:5626;width:2;height:1310" coordorigin="12178,5626" coordsize="2,1310">
              <v:shape style="position:absolute;left:12178;top:5626;width:2;height:1310" coordorigin="12178,5626" coordsize="0,1310" path="m12178,6936l12178,5626e" filled="f" stroked="t" strokeweight=".96pt" strokecolor="#000000">
                <v:path arrowok="t"/>
              </v:shape>
            </v:group>
            <v:group style="position:absolute;left:13930;top:5626;width:2;height:475" coordorigin="13930,5626" coordsize="2,475">
              <v:shape style="position:absolute;left:13930;top:5626;width:2;height:475" coordorigin="13930,5626" coordsize="0,475" path="m13930,6101l13930,5626e" filled="f" stroked="t" strokeweight=".96pt" strokecolor="#000000">
                <v:path arrowok="t"/>
              </v:shape>
            </v:group>
            <v:group style="position:absolute;left:13992;top:5626;width:2;height:394" coordorigin="13992,5626" coordsize="2,394">
              <v:shape style="position:absolute;left:13992;top:5626;width:2;height:394" coordorigin="13992,5626" coordsize="0,394" path="m13992,6019l13992,5626e" filled="f" stroked="t" strokeweight=".96pt" strokecolor="#000000">
                <v:path arrowok="t"/>
              </v:shape>
            </v:group>
            <v:group style="position:absolute;left:8880;top:5978;width:1066;height:2" coordorigin="8880,5978" coordsize="1066,2">
              <v:shape style="position:absolute;left:8880;top:5978;width:1066;height:2" coordorigin="8880,5978" coordsize="1066,0" path="m8880,5978l9946,5978e" filled="f" stroked="t" strokeweight=".96pt" strokecolor="#000000">
                <v:path arrowok="t"/>
              </v:shape>
            </v:group>
            <v:group style="position:absolute;left:10466;top:5784;width:2;height:2597" coordorigin="10466,5784" coordsize="2,2597">
              <v:shape style="position:absolute;left:10466;top:5784;width:2;height:2597" coordorigin="10466,5784" coordsize="0,2597" path="m10466,8381l10466,5784e" filled="f" stroked="t" strokeweight=".96pt" strokecolor="#000000">
                <v:path arrowok="t"/>
              </v:shape>
            </v:group>
            <v:group style="position:absolute;left:5114;top:5962;width:2;height:202" coordorigin="5114,5962" coordsize="2,202">
              <v:shape style="position:absolute;left:5114;top:5962;width:2;height:202" coordorigin="5114,5962" coordsize="0,202" path="m5114,6163l5114,5962e" filled="f" stroked="t" strokeweight=".72pt" strokecolor="#000000">
                <v:path arrowok="t"/>
              </v:shape>
            </v:group>
            <v:group style="position:absolute;left:13877;top:6158;width:418;height:2" coordorigin="13877,6158" coordsize="418,2">
              <v:shape style="position:absolute;left:13877;top:6158;width:418;height:2" coordorigin="13877,6158" coordsize="418,0" path="m13877,6158l14294,6158e" filled="f" stroked="t" strokeweight=".96pt" strokecolor="#000000">
                <v:path arrowok="t"/>
              </v:shape>
            </v:group>
            <v:group style="position:absolute;left:2395;top:6394;width:1142;height:2" coordorigin="2395,6394" coordsize="1142,2">
              <v:shape style="position:absolute;left:2395;top:6394;width:1142;height:2" coordorigin="2395,6394" coordsize="1142,0" path="m2395,6394l3538,6394e" filled="f" stroked="t" strokeweight=".96pt" strokecolor="#000000">
                <v:path arrowok="t"/>
              </v:shape>
            </v:group>
            <v:group style="position:absolute;left:12926;top:6394;width:624;height:2" coordorigin="12926,6394" coordsize="624,2">
              <v:shape style="position:absolute;left:12926;top:6394;width:624;height:2" coordorigin="12926,6394" coordsize="624,0" path="m12926,6394l13550,6394e" filled="f" stroked="t" strokeweight=".96pt" strokecolor="#000000">
                <v:path arrowok="t"/>
              </v:shape>
            </v:group>
            <v:group style="position:absolute;left:13548;top:6379;width:2;height:3206" coordorigin="13548,6379" coordsize="2,3206">
              <v:shape style="position:absolute;left:13548;top:6379;width:2;height:3206" coordorigin="13548,6379" coordsize="0,3206" path="m13548,9586l13548,6379e" filled="f" stroked="t" strokeweight=".96pt" strokecolor="#000000">
                <v:path arrowok="t"/>
              </v:shape>
            </v:group>
            <v:group style="position:absolute;left:5124;top:6437;width:2;height:2534" coordorigin="5124,6437" coordsize="2,2534">
              <v:shape style="position:absolute;left:5124;top:6437;width:2;height:2534" coordorigin="5124,6437" coordsize="0,2534" path="m5124,8971l5124,6437e" filled="f" stroked="t" strokeweight=".96pt" strokecolor="#000000">
                <v:path arrowok="t"/>
              </v:shape>
            </v:group>
            <v:group style="position:absolute;left:12180;top:7061;width:2;height:269" coordorigin="12180,7061" coordsize="2,269">
              <v:shape style="position:absolute;left:12180;top:7061;width:2;height:269" coordorigin="12180,7061" coordsize="0,269" path="m12180,7330l12180,7061e" filled="f" stroked="t" strokeweight=".72pt" strokecolor="#000000">
                <v:path arrowok="t"/>
              </v:shape>
            </v:group>
            <v:group style="position:absolute;left:4990;top:5275;width:2;height:3686" coordorigin="4990,5275" coordsize="2,3686">
              <v:shape style="position:absolute;left:4990;top:5275;width:2;height:3686" coordorigin="4990,5275" coordsize="0,3686" path="m4990,8962l4990,5275e" filled="f" stroked="t" strokeweight=".72pt" strokecolor="#000000">
                <v:path arrowok="t"/>
              </v:shape>
            </v:group>
            <v:group style="position:absolute;left:14686;top:4992;width:2;height:5083" coordorigin="14686,4992" coordsize="2,5083">
              <v:shape style="position:absolute;left:14686;top:4992;width:2;height:5083" coordorigin="14686,4992" coordsize="0,5083" path="m14686,10075l14686,4992e" filled="f" stroked="t" strokeweight=".96pt" strokecolor="#000000">
                <v:path arrowok="t"/>
              </v:shape>
            </v:group>
            <v:group style="position:absolute;left:7109;top:7877;width:3197;height:2" coordorigin="7109,7877" coordsize="3197,2">
              <v:shape style="position:absolute;left:7109;top:7877;width:3197;height:2" coordorigin="7109,7877" coordsize="3197,0" path="m7109,7877l10306,7877e" filled="f" stroked="t" strokeweight=".72pt" strokecolor="#000000">
                <v:path arrowok="t"/>
              </v:shape>
            </v:group>
            <v:group style="position:absolute;left:1872;top:7963;width:2458;height:2" coordorigin="1872,7963" coordsize="2458,2">
              <v:shape style="position:absolute;left:1872;top:7963;width:2458;height:2" coordorigin="1872,7963" coordsize="2458,0" path="m1872,7963l4330,7963e" filled="f" stroked="t" strokeweight=".96pt" strokecolor="#000000">
                <v:path arrowok="t"/>
              </v:shape>
            </v:group>
            <v:group style="position:absolute;left:8064;top:8122;width:542;height:2" coordorigin="8064,8122" coordsize="542,2">
              <v:shape style="position:absolute;left:8064;top:8122;width:542;height:2" coordorigin="8064,8122" coordsize="542,0" path="m8064,8122l8606,8122e" filled="f" stroked="t" strokeweight=".96pt" strokecolor="#000000">
                <v:path arrowok="t"/>
              </v:shape>
            </v:group>
            <v:group style="position:absolute;left:6154;top:8054;width:2;height:643" coordorigin="6154,8054" coordsize="2,643">
              <v:shape style="position:absolute;left:6154;top:8054;width:2;height:643" coordorigin="6154,8054" coordsize="0,643" path="m6154,8698l6154,8054e" filled="f" stroked="t" strokeweight=".96pt" strokecolor="#000000">
                <v:path arrowok="t"/>
              </v:shape>
            </v:group>
            <v:group style="position:absolute;left:10476;top:8280;width:2;height:557" coordorigin="10476,8280" coordsize="2,557">
              <v:shape style="position:absolute;left:10476;top:8280;width:2;height:557" coordorigin="10476,8280" coordsize="0,557" path="m10476,8837l10476,8280e" filled="f" stroked="t" strokeweight=".96pt" strokecolor="#000000">
                <v:path arrowok="t"/>
              </v:shape>
            </v:group>
            <v:group style="position:absolute;left:6144;top:8688;width:1224;height:2" coordorigin="6144,8688" coordsize="1224,2">
              <v:shape style="position:absolute;left:6144;top:8688;width:1224;height:2" coordorigin="6144,8688" coordsize="1224,0" path="m6144,8688l7368,8688e" filled="f" stroked="t" strokeweight=".96pt" strokecolor="#000000">
                <v:path arrowok="t"/>
              </v:shape>
            </v:group>
            <v:group style="position:absolute;left:7356;top:8050;width:2;height:648" coordorigin="7356,8050" coordsize="2,648">
              <v:shape style="position:absolute;left:7356;top:8050;width:2;height:648" coordorigin="7356,8050" coordsize="0,648" path="m7356,8698l7356,8050e" filled="f" stroked="t" strokeweight="1.2pt" strokecolor="#000000">
                <v:path arrowok="t"/>
              </v:shape>
            </v:group>
            <v:group style="position:absolute;left:6293;top:8568;width:475;height:2" coordorigin="6293,8568" coordsize="475,2">
              <v:shape style="position:absolute;left:6293;top:8568;width:475;height:2" coordorigin="6293,8568" coordsize="475,0" path="m6293,8568l6768,8568e" filled="f" stroked="t" strokeweight=".72pt" strokecolor="#000000">
                <v:path arrowok="t"/>
              </v:shape>
            </v:group>
            <v:group style="position:absolute;left:13550;top:8774;width:2;height:187" coordorigin="13550,8774" coordsize="2,187">
              <v:shape style="position:absolute;left:13550;top:8774;width:2;height:187" coordorigin="13550,8774" coordsize="0,187" path="m13550,8962l13550,8774e" filled="f" stroked="t" strokeweight=".96pt" strokecolor="#000000">
                <v:path arrowok="t"/>
              </v:shape>
            </v:group>
            <v:group style="position:absolute;left:14297;top:8904;width:2;height:984" coordorigin="14297,8904" coordsize="2,984">
              <v:shape style="position:absolute;left:14297;top:8904;width:2;height:984" coordorigin="14297,8904" coordsize="0,984" path="m14297,9888l14297,8904e" filled="f" stroked="t" strokeweight=".96pt" strokecolor="#000000">
                <v:path arrowok="t"/>
              </v:shape>
            </v:group>
            <v:group style="position:absolute;left:6310;top:9941;width:2;height:989" coordorigin="6310,9941" coordsize="2,989">
              <v:shape style="position:absolute;left:6310;top:9941;width:2;height:989" coordorigin="6310,9941" coordsize="0,989" path="m6310,10930l6310,9941e" filled="f" stroked="t" strokeweight=".96pt" strokecolor="#000000">
                <v:path arrowok="t"/>
              </v:shape>
            </v:group>
            <v:group style="position:absolute;left:9557;top:10032;width:682;height:2" coordorigin="9557,10032" coordsize="682,2">
              <v:shape style="position:absolute;left:9557;top:10032;width:682;height:2" coordorigin="9557,10032" coordsize="682,0" path="m9557,10032l10238,10032e" filled="f" stroked="t" strokeweight=".72pt" strokecolor="#000000">
                <v:path arrowok="t"/>
              </v:shape>
            </v:group>
            <v:group style="position:absolute;left:13747;top:10056;width:965;height:2" coordorigin="13747,10056" coordsize="965,2">
              <v:shape style="position:absolute;left:13747;top:10056;width:965;height:2" coordorigin="13747,10056" coordsize="965,0" path="m13747,10056l14712,10056e" filled="f" stroked="t" strokeweight=".72pt" strokecolor="#000000">
                <v:path arrowok="t"/>
              </v:shape>
            </v:group>
            <v:group style="position:absolute;left:8830;top:10104;width:2;height:902" coordorigin="8830,10104" coordsize="2,902">
              <v:shape style="position:absolute;left:8830;top:10104;width:2;height:902" coordorigin="8830,10104" coordsize="0,902" path="m8830,11006l8830,10104e" filled="f" stroked="t" strokeweight="1.2pt" strokecolor="#000000">
                <v:path arrowok="t"/>
              </v:shape>
            </v:group>
            <v:group style="position:absolute;left:12922;top:10349;width:2;height:336" coordorigin="12922,10349" coordsize="2,336">
              <v:shape style="position:absolute;left:12922;top:10349;width:2;height:336" coordorigin="12922,10349" coordsize="0,336" path="m12922,10685l12922,10349e" filled="f" stroked="t" strokeweight=".96pt" strokecolor="#000000">
                <v:path arrowok="t"/>
              </v:shape>
            </v:group>
            <v:group style="position:absolute;left:8678;top:10810;width:710;height:2" coordorigin="8678,10810" coordsize="710,2">
              <v:shape style="position:absolute;left:8678;top:10810;width:710;height:2" coordorigin="8678,10810" coordsize="710,0" path="m8678,10810l9389,10810e" filled="f" stroked="t" strokeweight=".72pt" strokecolor="#000000">
                <v:path arrowok="t"/>
              </v:shape>
            </v:group>
            <v:group style="position:absolute;left:13512;top:10978;width:1608;height:2" coordorigin="13512,10978" coordsize="1608,2">
              <v:shape style="position:absolute;left:13512;top:10978;width:1608;height:2" coordorigin="13512,10978" coordsize="1608,0" path="m13512,10978l15120,10978e" filled="f" stroked="t" strokeweight=".96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89.087769pt;margin-top:39.077965pt;width:10.461215pt;height:4.830021pt;mso-position-horizontal-relative:page;mso-position-vertical-relative:page;z-index:-19315;rotation:2" type="#_x0000_t136" fillcolor="#000000" stroked="f">
            <o:extrusion v:ext="view" autorotationcenter="t"/>
            <v:textpath style="font-family:&amp;quot;Segoe UI&amp;quot;;font-size:4pt;v-text-kern:t;mso-text-shadow:auto" string="DAyC"/>
          </v:shape>
        </w:pict>
      </w:r>
      <w:r>
        <w:rPr>
          <w:rFonts w:ascii="Segoe UI" w:hAnsi="Segoe UI" w:cs="Segoe UI" w:eastAsia="Segoe UI"/>
          <w:sz w:val="17"/>
          <w:szCs w:val="17"/>
          <w:spacing w:val="-53"/>
          <w:w w:val="155"/>
        </w:rPr>
        <w:t>.</w:t>
      </w:r>
      <w:r>
        <w:rPr>
          <w:rFonts w:ascii="Segoe UI" w:hAnsi="Segoe UI" w:cs="Segoe UI" w:eastAsia="Segoe UI"/>
          <w:sz w:val="9"/>
          <w:szCs w:val="9"/>
          <w:spacing w:val="-184"/>
          <w:w w:val="600"/>
          <w:position w:val="6"/>
        </w:rPr>
        <w:t>..</w:t>
      </w:r>
      <w:r>
        <w:rPr>
          <w:rFonts w:ascii="Segoe UI" w:hAnsi="Segoe UI" w:cs="Segoe UI" w:eastAsia="Segoe UI"/>
          <w:sz w:val="17"/>
          <w:szCs w:val="17"/>
          <w:spacing w:val="8"/>
          <w:w w:val="208"/>
          <w:position w:val="0"/>
        </w:rPr>
        <w:t>..</w:t>
      </w:r>
      <w:r>
        <w:rPr>
          <w:rFonts w:ascii="Segoe UI" w:hAnsi="Segoe UI" w:cs="Segoe UI" w:eastAsia="Segoe UI"/>
          <w:sz w:val="17"/>
          <w:szCs w:val="17"/>
          <w:spacing w:val="-91"/>
          <w:w w:val="286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479"/>
        </w:rPr>
        <w:t>.....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2" w:equalWidth="0">
            <w:col w:w="9985" w:space="105"/>
            <w:col w:w="3050"/>
          </w:cols>
        </w:sectPr>
      </w:pPr>
      <w:rPr/>
    </w:p>
    <w:p>
      <w:pPr>
        <w:spacing w:before="89" w:after="0" w:line="240" w:lineRule="auto"/>
        <w:ind w:right="144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0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1" w:after="0" w:line="240" w:lineRule="auto"/>
        <w:ind w:right="76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2"/>
        </w:rPr>
        <w:t>Qr".IUhOI'f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107" w:lineRule="exact"/>
        <w:ind w:right="444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2"/>
          <w:position w:val="-1"/>
        </w:rPr>
        <w:t>l: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87" w:lineRule="exact"/>
        <w:ind w:right="444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9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65" w:lineRule="exact"/>
        <w:ind w:right="391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-101"/>
          <w:w w:val="64"/>
          <w:position w:val="4"/>
        </w:rPr>
        <w:t>:,:;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-1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926" w:lineRule="exact"/>
        <w:ind w:left="4992" w:right="9411"/>
        <w:jc w:val="center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>
          <w:rFonts w:ascii="Times New Roman" w:hAnsi="Times New Roman" w:cs="Times New Roman" w:eastAsia="Times New Roman"/>
          <w:sz w:val="119"/>
          <w:szCs w:val="119"/>
          <w:spacing w:val="0"/>
          <w:w w:val="43"/>
          <w:position w:val="7"/>
        </w:rPr>
        <w:t>l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760" w:h="12460" w:orient="landscape"/>
          <w:pgMar w:top="780" w:bottom="280" w:left="740" w:right="220"/>
        </w:sectPr>
      </w:pPr>
      <w:rPr/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4" w:lineRule="auto"/>
        <w:ind w:left="12925" w:right="-10" w:firstLine="-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7"/>
        </w:rPr>
        <w:t>&lt;!)</w:t>
      </w:r>
      <w:r>
        <w:rPr>
          <w:rFonts w:ascii="Segoe UI" w:hAnsi="Segoe UI" w:cs="Segoe UI" w:eastAsia="Segoe UI"/>
          <w:sz w:val="27"/>
          <w:szCs w:val="27"/>
          <w:spacing w:val="0"/>
          <w:w w:val="7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587" w:lineRule="exact"/>
        <w:ind w:right="-2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78"/>
          <w:szCs w:val="78"/>
          <w:spacing w:val="0"/>
          <w:w w:val="62"/>
          <w:position w:val="8"/>
        </w:rPr>
        <w:t>D</w:t>
      </w:r>
      <w:r>
        <w:rPr>
          <w:rFonts w:ascii="Segoe UI" w:hAnsi="Segoe UI" w:cs="Segoe UI" w:eastAsia="Segoe UI"/>
          <w:sz w:val="78"/>
          <w:szCs w:val="78"/>
          <w:spacing w:val="90"/>
          <w:w w:val="62"/>
          <w:position w:val="8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8"/>
          <w:position w:val="17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333" w:lineRule="exact"/>
        <w:ind w:right="-1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1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311" w:lineRule="exact"/>
        <w:ind w:left="10" w:right="1154"/>
        <w:jc w:val="both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116"/>
          <w:position w:val="1"/>
        </w:rPr>
        <w:t>(i)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76" w:lineRule="auto"/>
        <w:ind w:left="5" w:right="1146" w:firstLine="-5"/>
        <w:jc w:val="both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both"/>
        <w:spacing w:after="0"/>
        <w:sectPr>
          <w:type w:val="continuous"/>
          <w:pgSz w:w="15760" w:h="12460" w:orient="landscape"/>
          <w:pgMar w:top="1480" w:bottom="280" w:left="740" w:right="220"/>
          <w:cols w:num="2" w:equalWidth="0">
            <w:col w:w="13250" w:space="48"/>
            <w:col w:w="1502"/>
          </w:cols>
        </w:sectPr>
      </w:pPr>
      <w:rPr/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659" w:lineRule="exact"/>
        <w:ind w:right="1123"/>
        <w:jc w:val="right"/>
        <w:rPr>
          <w:rFonts w:ascii="Segoe UI" w:hAnsi="Segoe UI" w:cs="Segoe UI" w:eastAsia="Segoe UI"/>
          <w:sz w:val="57"/>
          <w:szCs w:val="57"/>
        </w:rPr>
      </w:pPr>
      <w:rPr/>
      <w:r>
        <w:rPr/>
        <w:pict>
          <w10:wrap type="none"/>
          <v:shape style="position:absolute;margin-left:432.401184pt;margin-top:20.074587pt;width:6.227234pt;height:49.774521pt;mso-position-horizontal-relative:page;mso-position-vertical-relative:paragraph;z-index:-19313;rotation:359" type="#_x0000_t136" fillcolor="#000000" stroked="f">
            <o:extrusion v:ext="view" autorotationcenter="t"/>
            <v:textpath style="font-family:&amp;quot;Times New Roman&amp;quot;;font-size:49pt;v-text-kern:t;mso-text-shadow:auto" string="I"/>
          </v:shape>
        </w:pict>
      </w:r>
      <w:r>
        <w:rPr>
          <w:rFonts w:ascii="Segoe UI" w:hAnsi="Segoe UI" w:cs="Segoe UI" w:eastAsia="Segoe UI"/>
          <w:sz w:val="57"/>
          <w:szCs w:val="57"/>
          <w:w w:val="47"/>
          <w:position w:val="24"/>
        </w:rPr>
        <w:t>@</w:t>
      </w:r>
      <w:r>
        <w:rPr>
          <w:rFonts w:ascii="Segoe UI" w:hAnsi="Segoe UI" w:cs="Segoe UI" w:eastAsia="Segoe UI"/>
          <w:sz w:val="57"/>
          <w:szCs w:val="57"/>
          <w:spacing w:val="-88"/>
          <w:w w:val="100"/>
          <w:position w:val="24"/>
        </w:rPr>
        <w:t> </w:t>
      </w:r>
      <w:r>
        <w:rPr>
          <w:rFonts w:ascii="Segoe UI" w:hAnsi="Segoe UI" w:cs="Segoe UI" w:eastAsia="Segoe UI"/>
          <w:sz w:val="27"/>
          <w:szCs w:val="27"/>
          <w:spacing w:val="-256"/>
          <w:w w:val="114"/>
          <w:position w:val="-7"/>
        </w:rPr>
        <w:t>(i)</w:t>
      </w:r>
      <w:r>
        <w:rPr>
          <w:rFonts w:ascii="Segoe UI" w:hAnsi="Segoe UI" w:cs="Segoe UI" w:eastAsia="Segoe UI"/>
          <w:sz w:val="57"/>
          <w:szCs w:val="57"/>
          <w:spacing w:val="0"/>
          <w:w w:val="47"/>
          <w:position w:val="24"/>
        </w:rPr>
        <w:t>@</w:t>
      </w:r>
      <w:r>
        <w:rPr>
          <w:rFonts w:ascii="Segoe UI" w:hAnsi="Segoe UI" w:cs="Segoe UI" w:eastAsia="Segoe UI"/>
          <w:sz w:val="57"/>
          <w:szCs w:val="57"/>
          <w:spacing w:val="-84"/>
          <w:w w:val="100"/>
          <w:position w:val="24"/>
        </w:rPr>
        <w:t> </w:t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9" w:after="0" w:line="158" w:lineRule="exact"/>
        <w:ind w:left="12911" w:right="2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20"/>
        </w:rPr>
        <w:t>W//1111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6</w:t>
      </w:r>
      <w:r>
        <w:rPr>
          <w:rFonts w:ascii="Segoe UI" w:hAnsi="Segoe UI" w:cs="Segoe UI" w:eastAsia="Segoe UI"/>
          <w:sz w:val="9"/>
          <w:szCs w:val="9"/>
          <w:spacing w:val="-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0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50"/>
        </w:rPr>
        <w:t>I</w:t>
      </w:r>
      <w:r>
        <w:rPr>
          <w:rFonts w:ascii="Segoe UI" w:hAnsi="Segoe UI" w:cs="Segoe UI" w:eastAsia="Segoe UI"/>
          <w:sz w:val="9"/>
          <w:szCs w:val="9"/>
          <w:spacing w:val="-1"/>
          <w:w w:val="150"/>
        </w:rPr>
        <w:t>II&amp;MH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20"/>
        </w:rPr>
        <w:t>/lt</w:t>
      </w:r>
      <w:r>
        <w:rPr>
          <w:rFonts w:ascii="Segoe UI" w:hAnsi="Segoe UI" w:cs="Segoe UI" w:eastAsia="Segoe UI"/>
          <w:sz w:val="13"/>
          <w:szCs w:val="13"/>
          <w:spacing w:val="-5"/>
          <w:w w:val="120"/>
        </w:rPr>
        <w:t>J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V�T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1"/>
          <w:w w:val="136"/>
        </w:rPr>
        <w:t>(llll(�lf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T</w:t>
      </w:r>
      <w:r>
        <w:rPr>
          <w:rFonts w:ascii="Segoe UI" w:hAnsi="Segoe UI" w:cs="Segoe UI" w:eastAsia="Segoe UI"/>
          <w:sz w:val="13"/>
          <w:szCs w:val="13"/>
          <w:spacing w:val="-1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(/l!ltNI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&gt;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�1181/J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T,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5" w:lineRule="exact"/>
        <w:ind w:right="67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205"/>
        </w:rPr>
        <w:t>..</w:t>
      </w:r>
      <w:r>
        <w:rPr>
          <w:rFonts w:ascii="Segoe UI" w:hAnsi="Segoe UI" w:cs="Segoe UI" w:eastAsia="Segoe UI"/>
          <w:sz w:val="13"/>
          <w:szCs w:val="13"/>
          <w:spacing w:val="-5"/>
          <w:w w:val="20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91"/>
        </w:rPr>
        <w:t>....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6" w:lineRule="exact"/>
        <w:ind w:right="615"/>
        <w:jc w:val="right"/>
        <w:tabs>
          <w:tab w:pos="640" w:val="left"/>
          <w:tab w:pos="9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30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30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..</w:t>
      </w:r>
      <w:r>
        <w:rPr>
          <w:rFonts w:ascii="Segoe UI" w:hAnsi="Segoe UI" w:cs="Segoe UI" w:eastAsia="Segoe UI"/>
          <w:sz w:val="13"/>
          <w:szCs w:val="13"/>
          <w:spacing w:val="-5"/>
          <w:w w:val="2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362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760" w:h="12460" w:orient="landscape"/>
          <w:pgMar w:top="1480" w:bottom="280" w:left="740" w:right="220"/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0pt;margin-top:.00031pt;width:787.408997pt;height:622.1477pt;mso-position-horizontal-relative:page;mso-position-vertical-relative:page;z-index:-19314" coordorigin="0,0" coordsize="15748,12443">
            <v:shape style="position:absolute;left:0;top:0;width:15748;height:12443" type="#_x0000_t75">
              <v:imagedata r:id="rId235" o:title=""/>
            </v:shape>
            <v:group style="position:absolute;left:19;top:9563;width:2;height:908" coordorigin="19,9563" coordsize="2,908">
              <v:shape style="position:absolute;left:19;top:9563;width:2;height:908" coordorigin="19,9563" coordsize="0,908" path="m19,10471l19,9563e" filled="f" stroked="t" strokeweight=".242pt" strokecolor="#000000">
                <v:path arrowok="t"/>
              </v:shape>
            </v:group>
            <v:group style="position:absolute;left:2300;top:2015;width:3170;height:2" coordorigin="2300,2015" coordsize="3170,2">
              <v:shape style="position:absolute;left:2300;top:2015;width:3170;height:2" coordorigin="2300,2015" coordsize="3170,0" path="m2300,2015l5470,2015e" filled="f" stroked="t" strokeweight=".725pt" strokecolor="#000000">
                <v:path arrowok="t"/>
              </v:shape>
            </v:group>
            <v:group style="position:absolute;left:5813;top:1131;width:3175;height:2" coordorigin="5813,1131" coordsize="3175,2">
              <v:shape style="position:absolute;left:5813;top:1131;width:3175;height:2" coordorigin="5813,1131" coordsize="3175,0" path="m5813,1131l8988,1131e" filled="f" stroked="t" strokeweight=".725pt" strokecolor="#000000">
                <v:path arrowok="t"/>
              </v:shape>
            </v:group>
            <v:group style="position:absolute;left:11479;top:1305;width:2;height:1305" coordorigin="11479,1305" coordsize="2,1305">
              <v:shape style="position:absolute;left:11479;top:1305;width:2;height:1305" coordorigin="11479,1305" coordsize="0,1305" path="m11479,2609l11479,1305e" filled="f" stroked="t" strokeweight=".966pt" strokecolor="#000000">
                <v:path arrowok="t"/>
              </v:shape>
            </v:group>
            <v:group style="position:absolute;left:5088;top:2022;width:155;height:2" coordorigin="5088,2022" coordsize="155,2">
              <v:shape style="position:absolute;left:5088;top:2022;width:155;height:2" coordorigin="5088,2022" coordsize="155,0" path="m5088,2022l5243,2022e" filled="f" stroked="t" strokeweight=".483pt" strokecolor="#000000">
                <v:path arrowok="t"/>
              </v:shape>
            </v:group>
            <v:group style="position:absolute;left:5835;top:1087;width:2;height:1010" coordorigin="5835,1087" coordsize="2,1010">
              <v:shape style="position:absolute;left:5835;top:1087;width:2;height:1010" coordorigin="5835,1087" coordsize="0,1010" path="m5835,2097l5835,1087e" filled="f" stroked="t" strokeweight=".966pt" strokecolor="#000000">
                <v:path arrowok="t"/>
              </v:shape>
            </v:group>
            <v:group style="position:absolute;left:11614;top:1986;width:2;height:179" coordorigin="11614,1986" coordsize="2,179">
              <v:shape style="position:absolute;left:11614;top:1986;width:2;height:179" coordorigin="11614,1986" coordsize="0,179" path="m11614,2165l11614,1986e" filled="f" stroked="t" strokeweight=".725pt" strokecolor="#000000">
                <v:path arrowok="t"/>
              </v:shape>
            </v:group>
            <v:group style="position:absolute;left:12015;top:1986;width:2;height:1686" coordorigin="12015,1986" coordsize="2,1686">
              <v:shape style="position:absolute;left:12015;top:1986;width:2;height:1686" coordorigin="12015,1986" coordsize="0,1686" path="m12015,3672l12015,1986e" filled="f" stroked="t" strokeweight=".725pt" strokecolor="#000000">
                <v:path arrowok="t"/>
              </v:shape>
            </v:group>
            <v:group style="position:absolute;left:9544;top:2363;width:198;height:2" coordorigin="9544,2363" coordsize="198,2">
              <v:shape style="position:absolute;left:9544;top:2363;width:198;height:2" coordorigin="9544,2363" coordsize="198,0" path="m9544,2363l9742,2363e" filled="f" stroked="t" strokeweight=".483pt" strokecolor="#000000">
                <v:path arrowok="t"/>
              </v:shape>
            </v:group>
            <v:group style="position:absolute;left:11885;top:2218;width:2;height:300" coordorigin="11885,2218" coordsize="2,300">
              <v:shape style="position:absolute;left:11885;top:2218;width:2;height:300" coordorigin="11885,2218" coordsize="0,300" path="m11885,2518l11885,2218e" filled="f" stroked="t" strokeweight=".966pt" strokecolor="#000000">
                <v:path arrowok="t"/>
              </v:shape>
            </v:group>
            <v:group style="position:absolute;left:11614;top:2315;width:2;height:164" coordorigin="11614,2315" coordsize="2,164">
              <v:shape style="position:absolute;left:11614;top:2315;width:2;height:164" coordorigin="11614,2315" coordsize="0,164" path="m11614,2479l11614,2315e" filled="f" stroked="t" strokeweight=".725pt" strokecolor="#000000">
                <v:path arrowok="t"/>
              </v:shape>
            </v:group>
            <v:group style="position:absolute;left:7417;top:2696;width:2;height:884" coordorigin="7417,2696" coordsize="2,884">
              <v:shape style="position:absolute;left:7417;top:2696;width:2;height:884" coordorigin="7417,2696" coordsize="0,884" path="m7417,3581l7417,2696e" filled="f" stroked="t" strokeweight=".966pt" strokecolor="#000000">
                <v:path arrowok="t"/>
              </v:shape>
            </v:group>
            <v:group style="position:absolute;left:8983;top:2609;width:2;height:198" coordorigin="8983,2609" coordsize="2,198">
              <v:shape style="position:absolute;left:8983;top:2609;width:2;height:198" coordorigin="8983,2609" coordsize="0,198" path="m8983,2808l8983,2609e" filled="f" stroked="t" strokeweight=".725pt" strokecolor="#000000">
                <v:path arrowok="t"/>
              </v:shape>
            </v:group>
            <v:group style="position:absolute;left:12052;top:2752;width:2750;height:2" coordorigin="12052,2752" coordsize="2750,2">
              <v:shape style="position:absolute;left:12052;top:2752;width:2750;height:2" coordorigin="12052,2752" coordsize="2750,0" path="m12052,2752l14801,2752e" filled="f" stroked="t" strokeweight=".483pt" strokecolor="#000000">
                <v:path arrowok="t"/>
              </v:shape>
            </v:group>
            <v:group style="position:absolute;left:11612;top:1136;width:2;height:1807" coordorigin="11612,1136" coordsize="2,1807">
              <v:shape style="position:absolute;left:11612;top:1136;width:2;height:1807" coordorigin="11612,1136" coordsize="0,1807" path="m11612,2943l11612,1136e" filled="f" stroked="t" strokeweight=".966pt" strokecolor="#000000">
                <v:path arrowok="t"/>
              </v:shape>
            </v:group>
            <v:group style="position:absolute;left:14777;top:2634;width:2;height:2261" coordorigin="14777,2634" coordsize="2,2261">
              <v:shape style="position:absolute;left:14777;top:2634;width:2;height:2261" coordorigin="14777,2634" coordsize="0,2261" path="m14777,4895l14777,2634e" filled="f" stroked="t" strokeweight=".966pt" strokecolor="#000000">
                <v:path arrowok="t"/>
              </v:shape>
            </v:group>
            <v:group style="position:absolute;left:11878;top:2063;width:2;height:1566" coordorigin="11878,2063" coordsize="2,1566">
              <v:shape style="position:absolute;left:11878;top:2063;width:2;height:1566" coordorigin="11878,2063" coordsize="0,1566" path="m11878,3629l11878,2063e" filled="f" stroked="t" strokeweight=".966pt" strokecolor="#000000">
                <v:path arrowok="t"/>
              </v:shape>
            </v:group>
            <v:group style="position:absolute;left:1619;top:4158;width:2484;height:2" coordorigin="1619,4158" coordsize="2484,2">
              <v:shape style="position:absolute;left:1619;top:4158;width:2484;height:2" coordorigin="1619,4158" coordsize="2484,0" path="m1619,4158l4103,4158e" filled="f" stroked="t" strokeweight=".966pt" strokecolor="#000000">
                <v:path arrowok="t"/>
              </v:shape>
            </v:group>
            <v:group style="position:absolute;left:4513;top:4117;width:2;height:5601" coordorigin="4513,4117" coordsize="2,5601">
              <v:shape style="position:absolute;left:4513;top:4117;width:2;height:5601" coordorigin="4513,4117" coordsize="0,5601" path="m4513,9718l4513,4117e" filled="f" stroked="t" strokeweight=".966pt" strokecolor="#000000">
                <v:path arrowok="t"/>
              </v:shape>
            </v:group>
            <v:group style="position:absolute;left:4670;top:3958;width:2;height:2402" coordorigin="4670,3958" coordsize="2,2402">
              <v:shape style="position:absolute;left:4670;top:3958;width:2;height:2402" coordorigin="4670,3958" coordsize="0,2402" path="m4670,6359l4670,3958e" filled="f" stroked="t" strokeweight=".725pt" strokecolor="#000000">
                <v:path arrowok="t"/>
              </v:shape>
            </v:group>
            <v:group style="position:absolute;left:8249;top:4153;width:1662;height:2" coordorigin="8249,4153" coordsize="1662,2">
              <v:shape style="position:absolute;left:8249;top:4153;width:1662;height:2" coordorigin="8249,4153" coordsize="1662,0" path="m8249,4153l9911,4153e" filled="f" stroked="t" strokeweight=".725pt" strokecolor="#000000">
                <v:path arrowok="t"/>
              </v:shape>
            </v:group>
            <v:group style="position:absolute;left:4649;top:4255;width:3107;height:2" coordorigin="4649,4255" coordsize="3107,2">
              <v:shape style="position:absolute;left:4649;top:4255;width:3107;height:2" coordorigin="4649,4255" coordsize="3107,0" path="m4649,4255l7756,4255e" filled="f" stroked="t" strokeweight=".725pt" strokecolor="#000000">
                <v:path arrowok="t"/>
              </v:shape>
            </v:group>
            <v:group style="position:absolute;left:8106;top:4112;width:2;height:894" coordorigin="8106,4112" coordsize="2,894">
              <v:shape style="position:absolute;left:8106;top:4112;width:2;height:894" coordorigin="8106,4112" coordsize="0,894" path="m8106,5006l8106,4112e" filled="f" stroked="t" strokeweight=".966pt" strokecolor="#000000">
                <v:path arrowok="t"/>
              </v:shape>
            </v:group>
            <v:group style="position:absolute;left:11433;top:4540;width:1024;height:2" coordorigin="11433,4540" coordsize="1024,2">
              <v:shape style="position:absolute;left:11433;top:4540;width:1024;height:2" coordorigin="11433,4540" coordsize="1024,0" path="m11433,4540l12457,4540e" filled="f" stroked="t" strokeweight=".725pt" strokecolor="#000000">
                <v:path arrowok="t"/>
              </v:shape>
            </v:group>
            <v:group style="position:absolute;left:5789;top:4489;width:2;height:1788" coordorigin="5789,4489" coordsize="2,1788">
              <v:shape style="position:absolute;left:5789;top:4489;width:2;height:1788" coordorigin="5789,4489" coordsize="0,1788" path="m5789,6277l5789,4489e" filled="f" stroked="t" strokeweight=".966pt" strokecolor="#000000">
                <v:path arrowok="t"/>
              </v:shape>
            </v:group>
            <v:group style="position:absolute;left:8973;top:4663;width:1097;height:2" coordorigin="8973,4663" coordsize="1097,2">
              <v:shape style="position:absolute;left:8973;top:4663;width:1097;height:2" coordorigin="8973,4663" coordsize="1097,0" path="m8973,4663l10070,4663e" filled="f" stroked="t" strokeweight=".725pt" strokecolor="#000000">
                <v:path arrowok="t"/>
              </v:shape>
            </v:group>
            <v:group style="position:absolute;left:12274;top:4673;width:696;height:2" coordorigin="12274,4673" coordsize="696,2">
              <v:shape style="position:absolute;left:12274;top:4673;width:696;height:2" coordorigin="12274,4673" coordsize="696,0" path="m12274,4673l12970,4673e" filled="f" stroked="t" strokeweight=".725pt" strokecolor="#000000">
                <v:path arrowok="t"/>
              </v:shape>
            </v:group>
            <v:group style="position:absolute;left:9896;top:4663;width:2;height:3247" coordorigin="9896,4663" coordsize="2,3247">
              <v:shape style="position:absolute;left:9896;top:4663;width:2;height:3247" coordorigin="9896,4663" coordsize="0,3247" path="m9896,7910l9896,4663e" filled="f" stroked="t" strokeweight=".966pt" strokecolor="#000000">
                <v:path arrowok="t"/>
              </v:shape>
            </v:group>
            <v:group style="position:absolute;left:12943;top:4513;width:2;height:1672" coordorigin="12943,4513" coordsize="2,1672">
              <v:shape style="position:absolute;left:12943;top:4513;width:2;height:1672" coordorigin="12943,4513" coordsize="0,1672" path="m12943,6185l12943,4513e" filled="f" stroked="t" strokeweight=".966pt" strokecolor="#000000">
                <v:path arrowok="t"/>
              </v:shape>
            </v:group>
            <v:group style="position:absolute;left:8529;top:4847;width:2;height:208" coordorigin="8529,4847" coordsize="2,208">
              <v:shape style="position:absolute;left:8529;top:4847;width:2;height:208" coordorigin="8529,4847" coordsize="0,208" path="m8529,5055l8529,4847e" filled="f" stroked="t" strokeweight=".966pt" strokecolor="#000000">
                <v:path arrowok="t"/>
              </v:shape>
            </v:group>
            <v:group style="position:absolute;left:9582;top:4658;width:2;height:396" coordorigin="9582,4658" coordsize="2,396">
              <v:shape style="position:absolute;left:9582;top:4658;width:2;height:396" coordorigin="9582,4658" coordsize="0,396" path="m9582,5055l9582,4658e" filled="f" stroked="t" strokeweight=".725pt" strokecolor="#000000">
                <v:path arrowok="t"/>
              </v:shape>
            </v:group>
            <v:group style="position:absolute;left:14772;top:5006;width:2;height:488" coordorigin="14772,5006" coordsize="2,488">
              <v:shape style="position:absolute;left:14772;top:5006;width:2;height:488" coordorigin="14772,5006" coordsize="0,488" path="m14772,5494l14772,5006e" filled="f" stroked="t" strokeweight=".966pt" strokecolor="#000000">
                <v:path arrowok="t"/>
              </v:shape>
            </v:group>
            <v:group style="position:absolute;left:9585;top:5006;width:2;height:1638" coordorigin="9585,5006" coordsize="2,1638">
              <v:shape style="position:absolute;left:9585;top:5006;width:2;height:1638" coordorigin="9585,5006" coordsize="0,1638" path="m9585,6644l9585,5006e" filled="f" stroked="t" strokeweight=".966pt" strokecolor="#000000">
                <v:path arrowok="t"/>
              </v:shape>
            </v:group>
            <v:group style="position:absolute;left:1624;top:6328;width:2460;height:2" coordorigin="1624,6328" coordsize="2460,2">
              <v:shape style="position:absolute;left:1624;top:6328;width:2460;height:2" coordorigin="1624,6328" coordsize="2460,0" path="m1624,6328l4083,6328e" filled="f" stroked="t" strokeweight=".966pt" strokecolor="#000000">
                <v:path arrowok="t"/>
              </v:shape>
            </v:group>
            <v:group style="position:absolute;left:9587;top:6127;width:2;height:1121" coordorigin="9587,6127" coordsize="2,1121">
              <v:shape style="position:absolute;left:9587;top:6127;width:2;height:1121" coordorigin="9587,6127" coordsize="0,1121" path="m9587,7248l9587,6127e" filled="f" stroked="t" strokeweight=".725pt" strokecolor="#000000">
                <v:path arrowok="t"/>
              </v:shape>
            </v:group>
            <v:group style="position:absolute;left:11129;top:6316;width:763;height:2" coordorigin="11129,6316" coordsize="763,2">
              <v:shape style="position:absolute;left:11129;top:6316;width:763;height:2" coordorigin="11129,6316" coordsize="763,0" path="m11129,6316l11892,6316e" filled="f" stroked="t" strokeweight=".725pt" strokecolor="#000000">
                <v:path arrowok="t"/>
              </v:shape>
            </v:group>
            <v:group style="position:absolute;left:11974;top:6316;width:1015;height:2" coordorigin="11974,6316" coordsize="1015,2">
              <v:shape style="position:absolute;left:11974;top:6316;width:1015;height:2" coordorigin="11974,6316" coordsize="1015,0" path="m11974,6316l12989,6316e" filled="f" stroked="t" strokeweight=".725pt" strokecolor="#000000">
                <v:path arrowok="t"/>
              </v:shape>
            </v:group>
            <v:group style="position:absolute;left:4673;top:6311;width:2;height:116" coordorigin="4673,6311" coordsize="2,116">
              <v:shape style="position:absolute;left:4673;top:6311;width:2;height:116" coordorigin="4673,6311" coordsize="0,116" path="m4673,6427l4673,6311e" filled="f" stroked="t" strokeweight=".483pt" strokecolor="#000000">
                <v:path arrowok="t"/>
              </v:shape>
            </v:group>
            <v:group style="position:absolute;left:6784;top:6840;width:2547;height:2" coordorigin="6784,6840" coordsize="2547,2">
              <v:shape style="position:absolute;left:6784;top:6840;width:2547;height:2" coordorigin="6784,6840" coordsize="2547,0" path="m6784,6840l9331,6840e" filled="f" stroked="t" strokeweight=".725pt" strokecolor="#000000">
                <v:path arrowok="t"/>
              </v:shape>
            </v:group>
            <v:group style="position:absolute;left:13047;top:6929;width:604;height:2" coordorigin="13047,6929" coordsize="604,2">
              <v:shape style="position:absolute;left:13047;top:6929;width:604;height:2" coordorigin="13047,6929" coordsize="604,0" path="m13047,6929l13651,6929e" filled="f" stroked="t" strokeweight=".725pt" strokecolor="#000000">
                <v:path arrowok="t"/>
              </v:shape>
            </v:group>
            <v:group style="position:absolute;left:14774;top:5717;width:2;height:1532" coordorigin="14774,5717" coordsize="2,1532">
              <v:shape style="position:absolute;left:14774;top:5717;width:2;height:1532" coordorigin="14774,5717" coordsize="0,1532" path="m14774,7248l14774,5717e" filled="f" stroked="t" strokeweight=".966pt" strokecolor="#000000">
                <v:path arrowok="t"/>
              </v:shape>
            </v:group>
            <v:group style="position:absolute;left:6649;top:6990;width:2754;height:2" coordorigin="6649,6990" coordsize="2754,2">
              <v:shape style="position:absolute;left:6649;top:6990;width:2754;height:2" coordorigin="6649,6990" coordsize="2754,0" path="m6649,6990l9403,6990e" filled="f" stroked="t" strokeweight=".725pt" strokecolor="#000000">
                <v:path arrowok="t"/>
              </v:shape>
            </v:group>
            <v:group style="position:absolute;left:9582;top:7408;width:2;height:295" coordorigin="9582,7408" coordsize="2,295">
              <v:shape style="position:absolute;left:9582;top:7408;width:2;height:295" coordorigin="9582,7408" coordsize="0,295" path="m9582,7703l9582,7408e" filled="f" stroked="t" strokeweight=".966pt" strokecolor="#000000">
                <v:path arrowok="t"/>
              </v:shape>
            </v:group>
            <v:group style="position:absolute;left:1619;top:7927;width:2498;height:2" coordorigin="1619,7927" coordsize="2498,2">
              <v:shape style="position:absolute;left:1619;top:7927;width:2498;height:2" coordorigin="1619,7927" coordsize="2498,0" path="m1619,7927l4117,7927e" filled="f" stroked="t" strokeweight=".966pt" strokecolor="#000000">
                <v:path arrowok="t"/>
              </v:shape>
            </v:group>
            <v:group style="position:absolute;left:9585;top:7171;width:2;height:3774" coordorigin="9585,7171" coordsize="2,3774">
              <v:shape style="position:absolute;left:9585;top:7171;width:2;height:3774" coordorigin="9585,7171" coordsize="0,3774" path="m9585,10945l9585,7171e" filled="f" stroked="t" strokeweight=".966pt" strokecolor="#000000">
                <v:path arrowok="t"/>
              </v:shape>
            </v:group>
            <v:group style="position:absolute;left:1624;top:8220;width:2484;height:2" coordorigin="1624,8220" coordsize="2484,2">
              <v:shape style="position:absolute;left:1624;top:8220;width:2484;height:2" coordorigin="1624,8220" coordsize="2484,0" path="m1624,8220l4107,8220e" filled="f" stroked="t" strokeweight=".966pt" strokecolor="#000000">
                <v:path arrowok="t"/>
              </v:shape>
            </v:group>
            <v:group style="position:absolute;left:13047;top:8070;width:575;height:2" coordorigin="13047,8070" coordsize="575,2">
              <v:shape style="position:absolute;left:13047;top:8070;width:575;height:2" coordorigin="13047,8070" coordsize="575,0" path="m13047,8070l13622,8070e" filled="f" stroked="t" strokeweight=".725pt" strokecolor="#000000">
                <v:path arrowok="t"/>
              </v:shape>
            </v:group>
            <v:group style="position:absolute;left:5216;top:8065;width:2;height:638" coordorigin="5216,8065" coordsize="2,638">
              <v:shape style="position:absolute;left:5216;top:8065;width:2;height:638" coordorigin="5216,8065" coordsize="0,638" path="m5216,8703l5216,8065e" filled="f" stroked="t" strokeweight=".966pt" strokecolor="#000000">
                <v:path arrowok="t"/>
              </v:shape>
            </v:group>
            <v:group style="position:absolute;left:5630;top:8391;width:677;height:2" coordorigin="5630,8391" coordsize="677,2">
              <v:shape style="position:absolute;left:5630;top:8391;width:677;height:2" coordorigin="5630,8391" coordsize="677,0" path="m5630,8391l6306,8391e" filled="f" stroked="t" strokeweight=".966pt" strokecolor="#000000">
                <v:path arrowok="t"/>
              </v:shape>
            </v:group>
            <v:group style="position:absolute;left:7128;top:8403;width:304;height:2" coordorigin="7128,8403" coordsize="304,2">
              <v:shape style="position:absolute;left:7128;top:8403;width:304;height:2" coordorigin="7128,8403" coordsize="304,0" path="m7128,8403l7432,8403e" filled="f" stroked="t" strokeweight=".966pt" strokecolor="#000000">
                <v:path arrowok="t"/>
              </v:shape>
            </v:group>
            <v:group style="position:absolute;left:12450;top:6403;width:2;height:2522" coordorigin="12450,6403" coordsize="2,2522">
              <v:shape style="position:absolute;left:12450;top:6403;width:2;height:2522" coordorigin="12450,6403" coordsize="0,2522" path="m12450,8925l12450,6403e" filled="f" stroked="t" strokeweight=".966pt" strokecolor="#000000">
                <v:path arrowok="t"/>
              </v:shape>
            </v:group>
            <v:group style="position:absolute;left:7947;top:8510;width:2;height:1425" coordorigin="7947,8510" coordsize="2,1425">
              <v:shape style="position:absolute;left:7947;top:8510;width:2;height:1425" coordorigin="7947,8510" coordsize="0,1425" path="m7947,9935l7947,8510e" filled="f" stroked="t" strokeweight=".966pt" strokecolor="#000000">
                <v:path arrowok="t"/>
              </v:shape>
            </v:group>
            <v:group style="position:absolute;left:5129;top:8978;width:2;height:1150" coordorigin="5129,8978" coordsize="2,1150">
              <v:shape style="position:absolute;left:5129;top:8978;width:2;height:1150" coordorigin="5129,8978" coordsize="0,1150" path="m5129,10128l5129,8978e" filled="f" stroked="t" strokeweight=".725pt" strokecolor="#000000">
                <v:path arrowok="t"/>
              </v:shape>
            </v:group>
            <v:group style="position:absolute;left:14383;top:6804;width:2;height:3465" coordorigin="14383,6804" coordsize="2,3465">
              <v:shape style="position:absolute;left:14383;top:6804;width:2;height:3465" coordorigin="14383,6804" coordsize="0,3465" path="m14383,10268l14383,6804e" filled="f" stroked="t" strokeweight=".966pt" strokecolor="#000000">
                <v:path arrowok="t"/>
              </v:shape>
            </v:group>
            <v:group style="position:absolute;left:6330;top:10039;width:1976;height:2" coordorigin="6330,10039" coordsize="1976,2">
              <v:shape style="position:absolute;left:6330;top:10039;width:1976;height:2" coordorigin="6330,10039" coordsize="1976,0" path="m6330,10039l8307,10039e" filled="f" stroked="t" strokeweight=".725pt" strokecolor="#000000">
                <v:path arrowok="t"/>
              </v:shape>
            </v:group>
            <v:group style="position:absolute;left:8611;top:10039;width:991;height:2" coordorigin="8611,10039" coordsize="991,2">
              <v:shape style="position:absolute;left:8611;top:10039;width:991;height:2" coordorigin="8611,10039" coordsize="991,0" path="m8611,10039l9602,10039e" filled="f" stroked="t" strokeweight=".725pt" strokecolor="#000000">
                <v:path arrowok="t"/>
              </v:shape>
            </v:group>
            <v:group style="position:absolute;left:14767;top:7200;width:2;height:3281" coordorigin="14767,7200" coordsize="2,3281">
              <v:shape style="position:absolute;left:14767;top:7200;width:2;height:3281" coordorigin="14767,7200" coordsize="0,3281" path="m14767,10481l14767,7200e" filled="f" stroked="t" strokeweight=".966pt" strokecolor="#000000">
                <v:path arrowok="t"/>
              </v:shape>
            </v:group>
            <v:group style="position:absolute;left:6098;top:10930;width:556;height:2" coordorigin="6098,10930" coordsize="556,2">
              <v:shape style="position:absolute;left:6098;top:10930;width:556;height:2" coordorigin="6098,10930" coordsize="556,0" path="m6098,10930l6654,10930e" filled="f" stroked="t" strokeweight=".725pt" strokecolor="#000000">
                <v:path arrowok="t"/>
              </v:shape>
            </v:group>
            <v:group style="position:absolute;left:7012;top:10926;width:2585;height:2" coordorigin="7012,10926" coordsize="2585,2">
              <v:shape style="position:absolute;left:7012;top:10926;width:2585;height:2" coordorigin="7012,10926" coordsize="2585,0" path="m7012,10926l9597,10926e" filled="f" stroked="t" strokeweight=".725pt" strokecolor="#000000">
                <v:path arrowok="t"/>
              </v:shape>
            </v:group>
            <v:group style="position:absolute;left:13579;top:11061;width:1875;height:2" coordorigin="13579,11061" coordsize="1875,2">
              <v:shape style="position:absolute;left:13579;top:11061;width:1875;height:2" coordorigin="13579,11061" coordsize="1875,0" path="m13579,11061l15453,11061e" filled="f" stroked="t" strokeweight=".725pt" strokecolor="#000000">
                <v:path arrowok="t"/>
              </v:shape>
            </v:group>
            <v:group style="position:absolute;left:13574;top:11218;width:1875;height:2" coordorigin="13574,11218" coordsize="1875,2">
              <v:shape style="position:absolute;left:13574;top:11218;width:1875;height:2" coordorigin="13574,11218" coordsize="1875,0" path="m13574,11218l15449,11218e" filled="f" stroked="t" strokeweight=".725pt" strokecolor="#000000">
                <v:path arrowok="t"/>
              </v:shape>
            </v:group>
            <v:group style="position:absolute;left:14514;top:10930;width:2;height:604" coordorigin="14514,10930" coordsize="2,604">
              <v:shape style="position:absolute;left:14514;top:10930;width:2;height:604" coordorigin="14514,10930" coordsize="0,604" path="m14514,11535l14514,10930e" filled="f" stroked="t" strokeweight=".966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40" w:lineRule="auto"/>
        <w:ind w:left="106" w:right="-91"/>
        <w:jc w:val="left"/>
        <w:tabs>
          <w:tab w:pos="7620" w:val="left"/>
          <w:tab w:pos="115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7"/>
          <w:szCs w:val="27"/>
          <w:w w:val="115"/>
        </w:rPr>
      </w:r>
      <w:r>
        <w:rPr>
          <w:rFonts w:ascii="Segoe UI" w:hAnsi="Segoe UI" w:cs="Segoe UI" w:eastAsia="Segoe UI"/>
          <w:sz w:val="27"/>
          <w:szCs w:val="27"/>
          <w:w w:val="115"/>
          <w:u w:val="thick" w:color="000000"/>
        </w:rPr>
        <w:t> </w:t>
      </w:r>
      <w:r>
        <w:rPr>
          <w:rFonts w:ascii="Segoe UI" w:hAnsi="Segoe UI" w:cs="Segoe UI" w:eastAsia="Segoe UI"/>
          <w:sz w:val="27"/>
          <w:szCs w:val="27"/>
          <w:w w:val="100"/>
          <w:u w:val="thick" w:color="000000"/>
        </w:rPr>
        <w:tab/>
      </w:r>
      <w:r>
        <w:rPr>
          <w:rFonts w:ascii="Segoe UI" w:hAnsi="Segoe UI" w:cs="Segoe UI" w:eastAsia="Segoe UI"/>
          <w:sz w:val="27"/>
          <w:szCs w:val="27"/>
          <w:w w:val="10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w w:val="107"/>
          <w:u w:val="thick" w:color="000000"/>
        </w:rPr>
        <w:t>..</w:t>
      </w:r>
      <w:r>
        <w:rPr>
          <w:rFonts w:ascii="Segoe UI" w:hAnsi="Segoe UI" w:cs="Segoe UI" w:eastAsia="Segoe UI"/>
          <w:sz w:val="27"/>
          <w:szCs w:val="27"/>
          <w:spacing w:val="-5"/>
          <w:w w:val="107"/>
          <w:u w:val="thick" w:color="000000"/>
        </w:rPr>
        <w:t>.</w:t>
      </w:r>
      <w:r>
        <w:rPr>
          <w:rFonts w:ascii="Segoe UI" w:hAnsi="Segoe UI" w:cs="Segoe UI" w:eastAsia="Segoe UI"/>
          <w:sz w:val="27"/>
          <w:szCs w:val="27"/>
          <w:spacing w:val="-5"/>
          <w:w w:val="107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-10"/>
          <w:w w:val="70"/>
          <w:u w:val="thick" w:color="000000"/>
        </w:rPr>
        <w:t>..</w:t>
      </w:r>
      <w:r>
        <w:rPr>
          <w:rFonts w:ascii="Segoe UI" w:hAnsi="Segoe UI" w:cs="Segoe UI" w:eastAsia="Segoe UI"/>
          <w:sz w:val="27"/>
          <w:szCs w:val="27"/>
          <w:spacing w:val="-10"/>
          <w:w w:val="7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15"/>
          <w:u w:val="thick" w:color="0000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u w:val="thick" w:color="000000"/>
          <w:position w:val="7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16"/>
          <w:u w:val="thick" w:color="000000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-43"/>
          <w:w w:val="100"/>
          <w:position w:val="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5"/>
          <w:position w:val="7"/>
        </w:rPr>
        <w:t>..</w:t>
      </w:r>
      <w:r>
        <w:rPr>
          <w:rFonts w:ascii="Segoe UI" w:hAnsi="Segoe UI" w:cs="Segoe UI" w:eastAsia="Segoe UI"/>
          <w:sz w:val="21"/>
          <w:szCs w:val="21"/>
          <w:spacing w:val="-5"/>
          <w:w w:val="185"/>
          <w:position w:val="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52"/>
          <w:position w:val="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905" w:right="70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96"/>
        </w:rPr>
        <w:t>.</w:t>
      </w:r>
      <w:r>
        <w:rPr>
          <w:rFonts w:ascii="Segoe UI" w:hAnsi="Segoe UI" w:cs="Segoe UI" w:eastAsia="Segoe UI"/>
          <w:sz w:val="13"/>
          <w:szCs w:val="13"/>
          <w:spacing w:val="-5"/>
          <w:w w:val="19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75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,</w:t>
      </w:r>
      <w:r>
        <w:rPr>
          <w:rFonts w:ascii="Segoe UI" w:hAnsi="Segoe UI" w:cs="Segoe UI" w:eastAsia="Segoe UI"/>
          <w:sz w:val="9"/>
          <w:szCs w:val="9"/>
          <w:spacing w:val="-10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75"/>
        </w:rPr>
        <w:t>SEEliU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M</w:t>
      </w:r>
      <w:r>
        <w:rPr>
          <w:rFonts w:ascii="Segoe UI" w:hAnsi="Segoe UI" w:cs="Segoe UI" w:eastAsia="Segoe UI"/>
          <w:sz w:val="9"/>
          <w:szCs w:val="9"/>
          <w:spacing w:val="-2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49"/>
        </w:rPr>
        <w:t>CORP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00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40" w:right="220"/>
          <w:cols w:num="2" w:equalWidth="0">
            <w:col w:w="11868" w:space="1021"/>
            <w:col w:w="191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62" w:lineRule="exact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1"/>
          <w:position w:val="-2"/>
        </w:rPr>
        <w:t>,;;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59" w:lineRule="exact"/>
        <w:ind w:right="-1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3"/>
          <w:position w:val="1"/>
        </w:rPr>
        <w:t>:;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643" w:lineRule="exact"/>
        <w:ind w:right="-20"/>
        <w:jc w:val="left"/>
        <w:tabs>
          <w:tab w:pos="320" w:val="left"/>
          <w:tab w:pos="3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59"/>
          <w:szCs w:val="59"/>
          <w:spacing w:val="0"/>
          <w:w w:val="18"/>
          <w:position w:val="1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>j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18"/>
        </w:rPr>
        <w:t>'f¢: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8"/>
        </w:rPr>
        <w:t>1..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02" w:lineRule="exact"/>
        <w:ind w:left="336" w:right="-20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16"/>
          <w:position w:val="6"/>
        </w:rPr>
        <w:t>�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0"/>
        </w:rPr>
      </w:r>
    </w:p>
    <w:p>
      <w:pPr>
        <w:jc w:val="left"/>
        <w:spacing w:after="0"/>
        <w:sectPr>
          <w:pgSz w:w="15460" w:h="12240" w:orient="landscape"/>
          <w:pgMar w:top="700" w:bottom="280" w:left="2200" w:right="380"/>
          <w:cols w:num="2" w:equalWidth="0">
            <w:col w:w="8409" w:space="456"/>
            <w:col w:w="401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977" w:lineRule="exact"/>
        <w:ind w:left="3186" w:right="-20"/>
        <w:jc w:val="left"/>
        <w:rPr>
          <w:rFonts w:ascii="Times New Roman" w:hAnsi="Times New Roman" w:cs="Times New Roman" w:eastAsia="Times New Roman"/>
          <w:sz w:val="121"/>
          <w:szCs w:val="121"/>
        </w:rPr>
      </w:pPr>
      <w:rPr/>
      <w:r>
        <w:rPr>
          <w:rFonts w:ascii="Times New Roman" w:hAnsi="Times New Roman" w:cs="Times New Roman" w:eastAsia="Times New Roman"/>
          <w:sz w:val="121"/>
          <w:szCs w:val="121"/>
          <w:spacing w:val="0"/>
          <w:w w:val="42"/>
          <w:position w:val="7"/>
        </w:rPr>
        <w:t>l</w:t>
      </w:r>
      <w:r>
        <w:rPr>
          <w:rFonts w:ascii="Times New Roman" w:hAnsi="Times New Roman" w:cs="Times New Roman" w:eastAsia="Times New Roman"/>
          <w:sz w:val="121"/>
          <w:szCs w:val="121"/>
          <w:spacing w:val="0"/>
          <w:w w:val="100"/>
          <w:position w:val="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460" w:h="12240" w:orient="landscape"/>
          <w:pgMar w:top="1480" w:bottom="280" w:left="2200" w:right="380"/>
        </w:sectPr>
      </w:pPr>
      <w:rPr/>
    </w:p>
    <w:p>
      <w:pPr>
        <w:spacing w:before="0" w:after="0" w:line="331" w:lineRule="exact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2"/>
        </w:rPr>
        <w:t>&lt;!)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5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77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370" w:lineRule="exact"/>
        <w:ind w:right="-77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4"/>
          <w:szCs w:val="14"/>
          <w:spacing w:val="-72"/>
          <w:w w:val="112"/>
        </w:rPr>
        <w:t>I!</w:t>
      </w:r>
      <w:r>
        <w:rPr>
          <w:rFonts w:ascii="Segoe UI" w:hAnsi="Segoe UI" w:cs="Segoe UI" w:eastAsia="Segoe UI"/>
          <w:sz w:val="28"/>
          <w:szCs w:val="28"/>
          <w:spacing w:val="0"/>
          <w:w w:val="63"/>
          <w:position w:val="-8"/>
        </w:rPr>
        <w:t>,.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460" w:h="12240" w:orient="landscape"/>
          <w:pgMar w:top="1480" w:bottom="280" w:left="2200" w:right="380"/>
          <w:cols w:num="3" w:equalWidth="0">
            <w:col w:w="11317" w:space="62"/>
            <w:col w:w="264" w:space="196"/>
            <w:col w:w="1041"/>
          </w:cols>
        </w:sectPr>
      </w:pPr>
      <w:rPr/>
    </w:p>
    <w:p>
      <w:pPr>
        <w:spacing w:before="0" w:after="0" w:line="271" w:lineRule="exact"/>
        <w:ind w:right="906"/>
        <w:jc w:val="right"/>
        <w:tabs>
          <w:tab w:pos="7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8"/>
          <w:szCs w:val="28"/>
          <w:w w:val="103"/>
          <w:position w:val="2"/>
        </w:rPr>
        <w:t>®</w:t>
      </w:r>
      <w:r>
        <w:rPr>
          <w:rFonts w:ascii="Segoe UI" w:hAnsi="Segoe UI" w:cs="Segoe UI" w:eastAsia="Segoe UI"/>
          <w:sz w:val="28"/>
          <w:szCs w:val="28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-1"/>
        </w:rPr>
        <w:t>I!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85" w:lineRule="exact"/>
        <w:ind w:right="1203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71" w:lineRule="exact"/>
        <w:ind w:right="152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5"/>
          <w:position w:val="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1126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2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319" w:lineRule="exact"/>
        <w:ind w:right="1198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3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4" w:lineRule="exact"/>
        <w:ind w:left="10976" w:right="215" w:firstLine="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96"/>
        </w:rPr>
        <w:t>WIRIN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G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96"/>
        </w:rPr>
        <w:t>D</w:t>
      </w:r>
      <w:r>
        <w:rPr>
          <w:rFonts w:ascii="Segoe UI" w:hAnsi="Segoe UI" w:cs="Segoe UI" w:eastAsia="Segoe UI"/>
          <w:sz w:val="14"/>
          <w:szCs w:val="14"/>
          <w:spacing w:val="-18"/>
          <w:w w:val="96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96"/>
        </w:rPr>
        <w:t>II&amp;RIIH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.</w:t>
      </w:r>
      <w:r>
        <w:rPr>
          <w:rFonts w:ascii="Segoe UI" w:hAnsi="Segoe UI" w:cs="Segoe UI" w:eastAsia="Segoe UI"/>
          <w:sz w:val="14"/>
          <w:szCs w:val="14"/>
          <w:spacing w:val="-7"/>
          <w:w w:val="96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76"/>
        </w:rPr>
        <w:t>/10&gt;/IJ/.T</w:t>
      </w:r>
      <w:r>
        <w:rPr>
          <w:rFonts w:ascii="Segoe UI" w:hAnsi="Segoe UI" w:cs="Segoe UI" w:eastAsia="Segoe UI"/>
          <w:sz w:val="14"/>
          <w:szCs w:val="14"/>
          <w:spacing w:val="-13"/>
          <w:w w:val="76"/>
        </w:rPr>
        <w:t> </w:t>
      </w:r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(fDNCER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73"/>
        </w:rPr>
        <w:t>{111/IN(</w:t>
      </w:r>
      <w:r>
        <w:rPr>
          <w:rFonts w:ascii="Segoe UI" w:hAnsi="Segoe UI" w:cs="Segoe UI" w:eastAsia="Segoe UI"/>
          <w:sz w:val="14"/>
          <w:szCs w:val="14"/>
          <w:spacing w:val="0"/>
          <w:w w:val="73"/>
        </w:rPr>
        <w:t>J</w:t>
      </w:r>
      <w:r>
        <w:rPr>
          <w:rFonts w:ascii="Segoe UI" w:hAnsi="Segoe UI" w:cs="Segoe UI" w:eastAsia="Segoe UI"/>
          <w:sz w:val="14"/>
          <w:szCs w:val="14"/>
          <w:spacing w:val="24"/>
          <w:w w:val="73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7"/>
        </w:rPr>
        <w:t>CRBJNE</w:t>
      </w:r>
      <w:r>
        <w:rPr>
          <w:rFonts w:ascii="Segoe UI" w:hAnsi="Segoe UI" w:cs="Segoe UI" w:eastAsia="Segoe UI"/>
          <w:sz w:val="14"/>
          <w:szCs w:val="14"/>
          <w:spacing w:val="-5"/>
          <w:w w:val="107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•.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12" w:lineRule="exact"/>
        <w:ind w:right="611"/>
        <w:jc w:val="right"/>
        <w:tabs>
          <w:tab w:pos="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8.330017pt;margin-top:6.078013pt;width:5.5183pt;height:13.9pt;mso-position-horizontal-relative:page;mso-position-vertical-relative:paragraph;z-index:-19311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2"/>
                    </w:rPr>
                    <w:t>,.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120"/>
          <w:w w:val="162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5"/>
          <w:w w:val="162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53"/>
          <w:w w:val="155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11"/>
          <w:position w:val="-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3"/>
          <w:w w:val="96"/>
          <w:position w:val="0"/>
        </w:rPr>
        <w:t>trfiJ.fl'ltQ.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right="154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w w:val="221"/>
          <w:position w:val="1"/>
        </w:rPr>
        <w:t>..,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460" w:h="12240" w:orient="landscape"/>
          <w:pgMar w:top="1480" w:bottom="280" w:left="2200" w:right="380"/>
        </w:sectPr>
      </w:pPr>
      <w:rPr/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0pt;margin-top:.000029pt;width:772.08pt;height:611.28pt;mso-position-horizontal-relative:page;mso-position-vertical-relative:page;z-index:-19312" coordorigin="0,0" coordsize="15442,12226">
            <v:shape style="position:absolute;left:0;top:0;width:15442;height:12226" type="#_x0000_t75">
              <v:imagedata r:id="rId236" o:title=""/>
            </v:shape>
            <v:group style="position:absolute;left:355;top:922;width:1349;height:2" coordorigin="355,922" coordsize="1349,2">
              <v:shape style="position:absolute;left:355;top:922;width:1349;height:2" coordorigin="355,922" coordsize="1349,0" path="m355,922l1704,922e" filled="f" stroked="t" strokeweight=".72pt" strokecolor="#000000">
                <v:path arrowok="t"/>
              </v:shape>
            </v:group>
            <v:group style="position:absolute;left:1380;top:691;width:2;height:298" coordorigin="1380,691" coordsize="2,298">
              <v:shape style="position:absolute;left:1380;top:691;width:2;height:298" coordorigin="1380,691" coordsize="0,298" path="m1380,989l1380,691e" filled="f" stroked="t" strokeweight=".96pt" strokecolor="#000000">
                <v:path arrowok="t"/>
              </v:shape>
            </v:group>
            <v:group style="position:absolute;left:13406;top:931;width:1565;height:2" coordorigin="13406,931" coordsize="1565,2">
              <v:shape style="position:absolute;left:13406;top:931;width:1565;height:2" coordorigin="13406,931" coordsize="1565,0" path="m13406,931l14971,931e" filled="f" stroked="t" strokeweight=".72pt" strokecolor="#000000">
                <v:path arrowok="t"/>
              </v:shape>
            </v:group>
            <v:group style="position:absolute;left:5366;top:1087;width:3173;height:2" coordorigin="5366,1087" coordsize="3173,2">
              <v:shape style="position:absolute;left:5366;top:1087;width:3173;height:2" coordorigin="5366,1087" coordsize="3173,0" path="m5366,1087l8539,1087e" filled="f" stroked="t" strokeweight=".48pt" strokecolor="#000000">
                <v:path arrowok="t"/>
              </v:shape>
            </v:group>
            <v:group style="position:absolute;left:11150;top:1090;width:2;height:821" coordorigin="11150,1090" coordsize="2,821">
              <v:shape style="position:absolute;left:11150;top:1090;width:2;height:821" coordorigin="11150,1090" coordsize="0,821" path="m11150,1910l11150,1090e" filled="f" stroked="t" strokeweight=".96pt" strokecolor="#000000">
                <v:path arrowok="t"/>
              </v:shape>
            </v:group>
            <v:group style="position:absolute;left:5388;top:1056;width:2;height:926" coordorigin="5388,1056" coordsize="2,926">
              <v:shape style="position:absolute;left:5388;top:1056;width:2;height:926" coordorigin="5388,1056" coordsize="0,926" path="m5388,1982l5388,1056e" filled="f" stroked="t" strokeweight=".96pt" strokecolor="#000000">
                <v:path arrowok="t"/>
              </v:shape>
            </v:group>
            <v:group style="position:absolute;left:11018;top:1262;width:2;height:1272" coordorigin="11018,1262" coordsize="2,1272">
              <v:shape style="position:absolute;left:11018;top:1262;width:2;height:1272" coordorigin="11018,1262" coordsize="0,1272" path="m11018,2534l11018,1262e" filled="f" stroked="t" strokeweight=".72pt" strokecolor="#000000">
                <v:path arrowok="t"/>
              </v:shape>
            </v:group>
            <v:group style="position:absolute;left:14486;top:1042;width:2;height:869" coordorigin="14486,1042" coordsize="2,869">
              <v:shape style="position:absolute;left:14486;top:1042;width:2;height:869" coordorigin="14486,1042" coordsize="0,869" path="m14486,1910l14486,1042e" filled="f" stroked="t" strokeweight=".96pt" strokecolor="#000000">
                <v:path arrowok="t"/>
              </v:shape>
            </v:group>
            <v:group style="position:absolute;left:13397;top:1483;width:1574;height:2" coordorigin="13397,1483" coordsize="1574,2">
              <v:shape style="position:absolute;left:13397;top:1483;width:1574;height:2" coordorigin="13397,1483" coordsize="1574,0" path="m13397,1483l14971,1483e" filled="f" stroked="t" strokeweight=".48pt" strokecolor="#000000">
                <v:path arrowok="t"/>
              </v:shape>
            </v:group>
            <v:group style="position:absolute;left:2813;top:1778;width:571;height:2" coordorigin="2813,1778" coordsize="571,2">
              <v:shape style="position:absolute;left:2813;top:1778;width:571;height:2" coordorigin="2813,1778" coordsize="571,0" path="m2813,1778l3384,1778e" filled="f" stroked="t" strokeweight=".72pt" strokecolor="#000000">
                <v:path arrowok="t"/>
              </v:shape>
            </v:group>
            <v:group style="position:absolute;left:4013;top:1987;width:802;height:2" coordorigin="4013,1987" coordsize="802,2">
              <v:shape style="position:absolute;left:4013;top:1987;width:802;height:2" coordorigin="4013,1987" coordsize="802,0" path="m4013,1987l4814,1987e" filled="f" stroked="t" strokeweight=".48pt" strokecolor="#000000">
                <v:path arrowok="t"/>
              </v:shape>
            </v:group>
            <v:group style="position:absolute;left:11549;top:2011;width:2;height:1632" coordorigin="11549,2011" coordsize="2,1632">
              <v:shape style="position:absolute;left:11549;top:2011;width:2;height:1632" coordorigin="11549,2011" coordsize="0,1632" path="m11549,2011l11549,3643e" filled="f" stroked="t" strokeweight=".72pt" strokecolor="#000000">
                <v:path arrowok="t"/>
              </v:shape>
            </v:group>
            <v:group style="position:absolute;left:6566;top:1843;width:2;height:1363" coordorigin="6566,1843" coordsize="2,1363">
              <v:shape style="position:absolute;left:6566;top:1843;width:2;height:1363" coordorigin="6566,1843" coordsize="0,1363" path="m6566,3206l6566,1843e" filled="f" stroked="t" strokeweight=".72pt" strokecolor="#000000">
                <v:path arrowok="t"/>
              </v:shape>
            </v:group>
            <v:group style="position:absolute;left:11016;top:1896;width:2;height:221" coordorigin="11016,1896" coordsize="2,221">
              <v:shape style="position:absolute;left:11016;top:1896;width:2;height:221" coordorigin="11016,1896" coordsize="0,221" path="m11016,2117l11016,1896e" filled="f" stroked="t" strokeweight=".48pt" strokecolor="#000000">
                <v:path arrowok="t"/>
              </v:shape>
            </v:group>
            <v:group style="position:absolute;left:8659;top:2472;width:2;height:202" coordorigin="8659,2472" coordsize="2,202">
              <v:shape style="position:absolute;left:8659;top:2472;width:2;height:202" coordorigin="8659,2472" coordsize="0,202" path="m8659,2674l8659,2472e" filled="f" stroked="t" strokeweight=".72pt" strokecolor="#000000">
                <v:path arrowok="t"/>
              </v:shape>
            </v:group>
            <v:group style="position:absolute;left:6965;top:2659;width:2;height:552" coordorigin="6965,2659" coordsize="2,552">
              <v:shape style="position:absolute;left:6965;top:2659;width:2;height:552" coordorigin="6965,2659" coordsize="0,552" path="m6965,3211l6965,2659e" filled="f" stroked="t" strokeweight=".96pt" strokecolor="#000000">
                <v:path arrowok="t"/>
              </v:shape>
            </v:group>
            <v:group style="position:absolute;left:11417;top:2059;width:2;height:1531" coordorigin="11417,2059" coordsize="2,1531">
              <v:shape style="position:absolute;left:11417;top:2059;width:2;height:1531" coordorigin="11417,2059" coordsize="0,1531" path="m11417,3590l11417,2059e" filled="f" stroked="t" strokeweight=".72pt" strokecolor="#000000">
                <v:path arrowok="t"/>
              </v:shape>
            </v:group>
            <v:group style="position:absolute;left:7930;top:2890;width:907;height:2" coordorigin="7930,2890" coordsize="907,2">
              <v:shape style="position:absolute;left:7930;top:2890;width:907;height:2" coordorigin="7930,2890" coordsize="907,0" path="m7930,2890l8837,2890e" filled="f" stroked="t" strokeweight=".48pt" strokecolor="#000000">
                <v:path arrowok="t"/>
              </v:shape>
            </v:group>
            <v:group style="position:absolute;left:10090;top:2887;width:4133;height:2" coordorigin="10090,2887" coordsize="4133,2">
              <v:shape style="position:absolute;left:10090;top:2887;width:4133;height:2" coordorigin="10090,2887" coordsize="4133,0" path="m10090,2887l14222,2887e" filled="f" stroked="t" strokeweight=".48pt" strokecolor="#000000">
                <v:path arrowok="t"/>
              </v:shape>
            </v:group>
            <v:group style="position:absolute;left:11143;top:2035;width:2;height:864" coordorigin="11143,2035" coordsize="2,864">
              <v:shape style="position:absolute;left:11143;top:2035;width:2;height:864" coordorigin="11143,2035" coordsize="0,864" path="m11143,2899l11143,2035e" filled="f" stroked="t" strokeweight=".96pt" strokecolor="#000000">
                <v:path arrowok="t"/>
              </v:shape>
            </v:group>
            <v:group style="position:absolute;left:6962;top:2832;width:2;height:288" coordorigin="6962,2832" coordsize="2,288">
              <v:shape style="position:absolute;left:6962;top:2832;width:2;height:288" coordorigin="6962,2832" coordsize="0,288" path="m6962,3120l6962,2832e" filled="f" stroked="t" strokeweight=".72pt" strokecolor="#000000">
                <v:path arrowok="t"/>
              </v:shape>
            </v:group>
            <v:group style="position:absolute;left:9432;top:2309;width:2;height:1027" coordorigin="9432,2309" coordsize="2,1027">
              <v:shape style="position:absolute;left:9432;top:2309;width:2;height:1027" coordorigin="9432,2309" coordsize="0,1027" path="m9432,3336l9432,2309e" filled="f" stroked="t" strokeweight=".96pt" strokecolor="#000000">
                <v:path arrowok="t"/>
              </v:shape>
            </v:group>
            <v:group style="position:absolute;left:4882;top:2381;width:2;height:1742" coordorigin="4882,2381" coordsize="2,1742">
              <v:shape style="position:absolute;left:4882;top:2381;width:2;height:1742" coordorigin="4882,2381" coordsize="0,1742" path="m4882,4123l4882,2381e" filled="f" stroked="t" strokeweight=".72pt" strokecolor="#000000">
                <v:path arrowok="t"/>
              </v:shape>
            </v:group>
            <v:group style="position:absolute;left:6958;top:3149;width:2;height:298" coordorigin="6958,3149" coordsize="2,298">
              <v:shape style="position:absolute;left:6958;top:3149;width:2;height:298" coordorigin="6958,3149" coordsize="0,298" path="m6958,3446l6958,3149e" filled="f" stroked="t" strokeweight=".72pt" strokecolor="#000000">
                <v:path arrowok="t"/>
              </v:shape>
            </v:group>
            <v:group style="position:absolute;left:10008;top:3564;width:1430;height:2" coordorigin="10008,3564" coordsize="1430,2">
              <v:shape style="position:absolute;left:10008;top:3564;width:1430;height:2" coordorigin="10008,3564" coordsize="1430,0" path="m10008,3564l11438,3564e" filled="f" stroked="t" strokeweight=".48pt" strokecolor="#000000">
                <v:path arrowok="t"/>
              </v:shape>
            </v:group>
            <v:group style="position:absolute;left:5021;top:1963;width:2;height:1934" coordorigin="5021,1963" coordsize="2,1934">
              <v:shape style="position:absolute;left:5021;top:1963;width:2;height:1934" coordorigin="5021,1963" coordsize="0,1934" path="m5021,3898l5021,1963e" filled="f" stroked="t" strokeweight=".96pt" strokecolor="#000000">
                <v:path arrowok="t"/>
              </v:shape>
            </v:group>
            <v:group style="position:absolute;left:7805;top:4128;width:442;height:2" coordorigin="7805,4128" coordsize="442,2">
              <v:shape style="position:absolute;left:7805;top:4128;width:442;height:2" coordorigin="7805,4128" coordsize="442,0" path="m7805,4128l8246,4128e" filled="f" stroked="t" strokeweight=".48pt" strokecolor="#000000">
                <v:path arrowok="t"/>
              </v:shape>
            </v:group>
            <v:group style="position:absolute;left:9739;top:3739;width:2;height:725" coordorigin="9739,3739" coordsize="2,725">
              <v:shape style="position:absolute;left:9739;top:3739;width:2;height:725" coordorigin="9739,3739" coordsize="0,725" path="m9739,4464l9739,3739e" filled="f" stroked="t" strokeweight=".72pt" strokecolor="#000000">
                <v:path arrowok="t"/>
              </v:shape>
            </v:group>
            <v:group style="position:absolute;left:4190;top:4238;width:1622;height:2" coordorigin="4190,4238" coordsize="1622,2">
              <v:shape style="position:absolute;left:4190;top:4238;width:1622;height:2" coordorigin="4190,4238" coordsize="1622,0" path="m4190,4238l5813,4238e" filled="f" stroked="t" strokeweight=".48pt" strokecolor="#000000">
                <v:path arrowok="t"/>
              </v:shape>
            </v:group>
            <v:group style="position:absolute;left:5534;top:4236;width:1762;height:2" coordorigin="5534,4236" coordsize="1762,2">
              <v:shape style="position:absolute;left:5534;top:4236;width:1762;height:2" coordorigin="5534,4236" coordsize="1762,0" path="m5534,4236l7296,4236e" filled="f" stroked="t" strokeweight=".48pt" strokecolor="#000000">
                <v:path arrowok="t"/>
              </v:shape>
            </v:group>
            <v:group style="position:absolute;left:5309;top:4457;width:1306;height:2" coordorigin="5309,4457" coordsize="1306,2">
              <v:shape style="position:absolute;left:5309;top:4457;width:1306;height:2" coordorigin="5309,4457" coordsize="1306,0" path="m5309,4457l6614,4457e" filled="f" stroked="t" strokeweight=".48pt" strokecolor="#000000">
                <v:path arrowok="t"/>
              </v:shape>
            </v:group>
            <v:group style="position:absolute;left:8218;top:4190;width:2;height:341" coordorigin="8218,4190" coordsize="2,341">
              <v:shape style="position:absolute;left:8218;top:4190;width:2;height:341" coordorigin="8218,4190" coordsize="0,341" path="m8218,4531l8218,4190e" filled="f" stroked="t" strokeweight=".72pt" strokecolor="#000000">
                <v:path arrowok="t"/>
              </v:shape>
            </v:group>
            <v:group style="position:absolute;left:8525;top:4166;width:2;height:365" coordorigin="8525,4166" coordsize="2,365">
              <v:shape style="position:absolute;left:8525;top:4166;width:2;height:365" coordorigin="8525,4166" coordsize="0,365" path="m8525,4531l8525,4166e" filled="f" stroked="t" strokeweight=".72pt" strokecolor="#000000">
                <v:path arrowok="t"/>
              </v:shape>
            </v:group>
            <v:group style="position:absolute;left:6953;top:4397;width:2;height:134" coordorigin="6953,4397" coordsize="2,134">
              <v:shape style="position:absolute;left:6953;top:4397;width:2;height:134" coordorigin="6953,4397" coordsize="0,134" path="m6953,4531l6953,4397e" filled="f" stroked="t" strokeweight=".96pt" strokecolor="#000000">
                <v:path arrowok="t"/>
              </v:shape>
            </v:group>
            <v:group style="position:absolute;left:7637;top:4171;width:2;height:360" coordorigin="7637,4171" coordsize="2,360">
              <v:shape style="position:absolute;left:7637;top:4171;width:2;height:360" coordorigin="7637,4171" coordsize="0,360" path="m7637,4531l7637,4171e" filled="f" stroked="t" strokeweight=".72pt" strokecolor="#000000">
                <v:path arrowok="t"/>
              </v:shape>
            </v:group>
            <v:group style="position:absolute;left:8515;top:4505;width:1550;height:2" coordorigin="8515,4505" coordsize="1550,2">
              <v:shape style="position:absolute;left:8515;top:4505;width:1550;height:2" coordorigin="8515,4505" coordsize="1550,0" path="m8515,4505l10066,4505e" filled="f" stroked="t" strokeweight=".48pt" strokecolor="#000000">
                <v:path arrowok="t"/>
              </v:shape>
            </v:group>
            <v:group style="position:absolute;left:8813;top:4190;width:2;height:331" coordorigin="8813,4190" coordsize="2,331">
              <v:shape style="position:absolute;left:8813;top:4190;width:2;height:331" coordorigin="8813,4190" coordsize="0,331" path="m8813,4522l8813,4190e" filled="f" stroked="t" strokeweight=".96pt" strokecolor="#000000">
                <v:path arrowok="t"/>
              </v:shape>
            </v:group>
            <v:group style="position:absolute;left:11549;top:4512;width:461;height:2" coordorigin="11549,4512" coordsize="461,2">
              <v:shape style="position:absolute;left:11549;top:4512;width:461;height:2" coordorigin="11549,4512" coordsize="461,0" path="m11549,4512l12010,4512e" filled="f" stroked="t" strokeweight=".48pt" strokecolor="#000000">
                <v:path arrowok="t"/>
              </v:shape>
            </v:group>
            <v:group style="position:absolute;left:11952;top:4507;width:648;height:2" coordorigin="11952,4507" coordsize="648,2">
              <v:shape style="position:absolute;left:11952;top:4507;width:648;height:2" coordorigin="11952,4507" coordsize="648,0" path="m11952,4507l12600,4507e" filled="f" stroked="t" strokeweight=".48pt" strokecolor="#000000">
                <v:path arrowok="t"/>
              </v:shape>
            </v:group>
            <v:group style="position:absolute;left:8486;top:4810;width:197;height:2" coordorigin="8486,4810" coordsize="197,2">
              <v:shape style="position:absolute;left:8486;top:4810;width:197;height:2" coordorigin="8486,4810" coordsize="197,0" path="m8486,4810l8683,4810e" filled="f" stroked="t" strokeweight=".24pt" strokecolor="#000000">
                <v:path arrowok="t"/>
              </v:shape>
            </v:group>
            <v:group style="position:absolute;left:9115;top:4680;width:2;height:216" coordorigin="9115,4680" coordsize="2,216">
              <v:shape style="position:absolute;left:9115;top:4680;width:2;height:216" coordorigin="9115,4680" coordsize="0,216" path="m9115,4896l9115,4680e" filled="f" stroked="t" strokeweight=".48pt" strokecolor="#000000">
                <v:path arrowok="t"/>
              </v:shape>
            </v:group>
            <v:group style="position:absolute;left:12473;top:4613;width:2;height:1550" coordorigin="12473,4613" coordsize="2,1550">
              <v:shape style="position:absolute;left:12473;top:4613;width:2;height:1550" coordorigin="12473,4613" coordsize="0,1550" path="m12473,6163l12473,4613e" filled="f" stroked="t" strokeweight=".72pt" strokecolor="#000000">
                <v:path arrowok="t"/>
              </v:shape>
            </v:group>
            <v:group style="position:absolute;left:8988;top:4776;width:2;height:2146" coordorigin="8988,4776" coordsize="2,2146">
              <v:shape style="position:absolute;left:8988;top:4776;width:2;height:2146" coordorigin="8988,4776" coordsize="0,2146" path="m8988,6922l8988,4776e" filled="f" stroked="t" strokeweight=".72pt" strokecolor="#000000">
                <v:path arrowok="t"/>
              </v:shape>
            </v:group>
            <v:group style="position:absolute;left:13358;top:4944;width:2;height:197" coordorigin="13358,4944" coordsize="2,197">
              <v:shape style="position:absolute;left:13358;top:4944;width:2;height:197" coordorigin="13358,4944" coordsize="0,197" path="m13358,5141l13358,4944e" filled="f" stroked="t" strokeweight=".48pt" strokecolor="#000000">
                <v:path arrowok="t"/>
              </v:shape>
            </v:group>
            <v:group style="position:absolute;left:9113;top:4680;width:2;height:3192" coordorigin="9113,4680" coordsize="2,3192">
              <v:shape style="position:absolute;left:9113;top:4680;width:2;height:3192" coordorigin="9113,4680" coordsize="0,3192" path="m9113,7872l9113,4680e" filled="f" stroked="t" strokeweight=".72pt" strokecolor="#000000">
                <v:path arrowok="t"/>
              </v:shape>
            </v:group>
            <v:group style="position:absolute;left:4051;top:4104;width:2;height:5707" coordorigin="4051,4104" coordsize="2,5707">
              <v:shape style="position:absolute;left:4051;top:4104;width:2;height:5707" coordorigin="4051,4104" coordsize="0,5707" path="m4051,4104l4051,9811e" filled="f" stroked="t" strokeweight=".72pt" strokecolor="#000000">
                <v:path arrowok="t"/>
              </v:shape>
            </v:group>
            <v:group style="position:absolute;left:11822;top:6154;width:1757;height:2" coordorigin="11822,6154" coordsize="1757,2">
              <v:shape style="position:absolute;left:11822;top:6154;width:1757;height:2" coordorigin="11822,6154" coordsize="1757,0" path="m11822,6154l13579,6154e" filled="f" stroked="t" strokeweight=".48pt" strokecolor="#000000">
                <v:path arrowok="t"/>
              </v:shape>
            </v:group>
            <v:group style="position:absolute;left:1090;top:5885;width:2;height:1032" coordorigin="1090,5885" coordsize="2,1032">
              <v:shape style="position:absolute;left:1090;top:5885;width:2;height:1032" coordorigin="1090,5885" coordsize="0,1032" path="m1090,5885l1090,6917e" filled="f" stroked="t" strokeweight=".72pt" strokecolor="#000000">
                <v:path arrowok="t"/>
              </v:shape>
            </v:group>
            <v:group style="position:absolute;left:5323;top:4450;width:2;height:1814" coordorigin="5323,4450" coordsize="2,1814">
              <v:shape style="position:absolute;left:5323;top:4450;width:2;height:1814" coordorigin="5323,4450" coordsize="0,1814" path="m5323,6264l5323,4450e" filled="f" stroked="t" strokeweight=".96pt" strokecolor="#000000">
                <v:path arrowok="t"/>
              </v:shape>
            </v:group>
            <v:group style="position:absolute;left:10982;top:6283;width:1550;height:2" coordorigin="10982,6283" coordsize="1550,2">
              <v:shape style="position:absolute;left:10982;top:6283;width:1550;height:2" coordorigin="10982,6283" coordsize="1550,0" path="m10982,6283l12533,6283e" filled="f" stroked="t" strokeweight=".48pt" strokecolor="#000000">
                <v:path arrowok="t"/>
              </v:shape>
            </v:group>
            <v:group style="position:absolute;left:11851;top:6322;width:2;height:595" coordorigin="11851,6322" coordsize="2,595">
              <v:shape style="position:absolute;left:11851;top:6322;width:2;height:595" coordorigin="11851,6322" coordsize="0,595" path="m11851,6917l11851,6322e" filled="f" stroked="t" strokeweight=".72pt" strokecolor="#000000">
                <v:path arrowok="t"/>
              </v:shape>
            </v:group>
            <v:group style="position:absolute;left:6811;top:6818;width:2074;height:2" coordorigin="6811,6818" coordsize="2074,2">
              <v:shape style="position:absolute;left:6811;top:6818;width:2074;height:2" coordorigin="6811,6818" coordsize="2074,0" path="m6811,6818l8885,6818e" filled="f" stroked="t" strokeweight=".48pt" strokecolor="#000000">
                <v:path arrowok="t"/>
              </v:shape>
            </v:group>
            <v:group style="position:absolute;left:8059;top:6619;width:2;height:106" coordorigin="8059,6619" coordsize="2,106">
              <v:shape style="position:absolute;left:8059;top:6619;width:2;height:106" coordorigin="8059,6619" coordsize="0,106" path="m8059,6725l8059,6619e" filled="f" stroked="t" strokeweight=".72pt" strokecolor="#000000">
                <v:path arrowok="t"/>
              </v:shape>
            </v:group>
            <v:group style="position:absolute;left:12562;top:6895;width:566;height:2" coordorigin="12562,6895" coordsize="566,2">
              <v:shape style="position:absolute;left:12562;top:6895;width:566;height:2" coordorigin="12562,6895" coordsize="566,0" path="m12562,6895l13128,6895e" filled="f" stroked="t" strokeweight=".48pt" strokecolor="#000000">
                <v:path arrowok="t"/>
              </v:shape>
            </v:group>
            <v:group style="position:absolute;left:3720;top:4474;width:2;height:3590" coordorigin="3720,4474" coordsize="2,3590">
              <v:shape style="position:absolute;left:3720;top:4474;width:2;height:3590" coordorigin="3720,4474" coordsize="0,3590" path="m3720,8064l3720,4474e" filled="f" stroked="t" strokeweight=".96pt" strokecolor="#000000">
                <v:path arrowok="t"/>
              </v:shape>
            </v:group>
            <v:group style="position:absolute;left:9420;top:4632;width:2;height:3240" coordorigin="9420,4632" coordsize="2,3240">
              <v:shape style="position:absolute;left:9420;top:4632;width:2;height:3240" coordorigin="9420,4632" coordsize="0,3240" path="m9420,7872l9420,4632e" filled="f" stroked="t" strokeweight=".72pt" strokecolor="#000000">
                <v:path arrowok="t"/>
              </v:shape>
            </v:group>
            <v:group style="position:absolute;left:9732;top:4637;width:2;height:4205" coordorigin="9732,4637" coordsize="2,4205">
              <v:shape style="position:absolute;left:9732;top:4637;width:2;height:4205" coordorigin="9732,4637" coordsize="0,4205" path="m9732,8842l9732,4637e" filled="f" stroked="t" strokeweight=".72pt" strokecolor="#000000">
                <v:path arrowok="t"/>
              </v:shape>
            </v:group>
            <v:group style="position:absolute;left:12523;top:7579;width:2;height:499" coordorigin="12523,7579" coordsize="2,499">
              <v:shape style="position:absolute;left:12523;top:7579;width:2;height:499" coordorigin="12523,7579" coordsize="0,499" path="m12523,8078l12523,7579e" filled="f" stroked="t" strokeweight=".72pt" strokecolor="#000000">
                <v:path arrowok="t"/>
              </v:shape>
            </v:group>
            <v:group style="position:absolute;left:5702;top:7865;width:3749;height:2" coordorigin="5702,7865" coordsize="3749,2">
              <v:shape style="position:absolute;left:5702;top:7865;width:3749;height:2" coordorigin="5702,7865" coordsize="3749,0" path="m5702,7865l9451,7865e" filled="f" stroked="t" strokeweight=".72pt" strokecolor="#000000">
                <v:path arrowok="t"/>
              </v:shape>
            </v:group>
            <v:group style="position:absolute;left:9110;top:7896;width:2;height:931" coordorigin="9110,7896" coordsize="2,931">
              <v:shape style="position:absolute;left:9110;top:7896;width:2;height:931" coordorigin="9110,7896" coordsize="0,931" path="m9110,8827l9110,7896e" filled="f" stroked="t" strokeweight=".72pt" strokecolor="#000000">
                <v:path arrowok="t"/>
              </v:shape>
            </v:group>
            <v:group style="position:absolute;left:12557;top:8045;width:576;height:2" coordorigin="12557,8045" coordsize="576,2">
              <v:shape style="position:absolute;left:12557;top:8045;width:576;height:2" coordorigin="12557,8045" coordsize="576,0" path="m12557,8045l13133,8045e" filled="f" stroked="t" strokeweight=".72pt" strokecolor="#000000">
                <v:path arrowok="t"/>
              </v:shape>
            </v:group>
            <v:group style="position:absolute;left:1162;top:8206;width:2472;height:2" coordorigin="1162,8206" coordsize="2472,2">
              <v:shape style="position:absolute;left:1162;top:8206;width:2472;height:2" coordorigin="1162,8206" coordsize="2472,0" path="m1162,8206l3634,8206e" filled="f" stroked="t" strokeweight=".72pt" strokecolor="#000000">
                <v:path arrowok="t"/>
              </v:shape>
            </v:group>
            <v:group style="position:absolute;left:4210;top:3936;width:2;height:5174" coordorigin="4210,3936" coordsize="2,5174">
              <v:shape style="position:absolute;left:4210;top:3936;width:2;height:5174" coordorigin="4210,3936" coordsize="0,5174" path="m4210,9110l4210,3936e" filled="f" stroked="t" strokeweight=".72pt" strokecolor="#000000">
                <v:path arrowok="t"/>
              </v:shape>
            </v:group>
            <v:group style="position:absolute;left:4745;top:8040;width:2;height:643" coordorigin="4745,8040" coordsize="2,643">
              <v:shape style="position:absolute;left:4745;top:8040;width:2;height:643" coordorigin="4745,8040" coordsize="0,643" path="m4745,8683l4745,8040e" filled="f" stroked="t" strokeweight=".96pt" strokecolor="#000000">
                <v:path arrowok="t"/>
              </v:shape>
            </v:group>
            <v:group style="position:absolute;left:4733;top:8674;width:1229;height:2" coordorigin="4733,8674" coordsize="1229,2">
              <v:shape style="position:absolute;left:4733;top:8674;width:1229;height:2" coordorigin="4733,8674" coordsize="1229,0" path="m4733,8674l5962,8674e" filled="f" stroked="t" strokeweight=".72pt" strokecolor="#000000">
                <v:path arrowok="t"/>
              </v:shape>
            </v:group>
            <v:group style="position:absolute;left:7471;top:8765;width:2;height:1152" coordorigin="7471,8765" coordsize="2,1152">
              <v:shape style="position:absolute;left:7471;top:8765;width:2;height:1152" coordorigin="7471,8765" coordsize="0,1152" path="m7471,9917l7471,8765e" filled="f" stroked="t" strokeweight=".72pt" strokecolor="#000000">
                <v:path arrowok="t"/>
              </v:shape>
            </v:group>
            <v:group style="position:absolute;left:6710;top:10022;width:2424;height:2" coordorigin="6710,10022" coordsize="2424,2">
              <v:shape style="position:absolute;left:6710;top:10022;width:2424;height:2" coordorigin="6710,10022" coordsize="2424,0" path="m6710,10022l9134,10022e" filled="f" stroked="t" strokeweight=".480004pt" strokecolor="#000000">
                <v:path arrowok="t"/>
              </v:shape>
            </v:group>
            <v:group style="position:absolute;left:9108;top:8866;width:2;height:2069" coordorigin="9108,8866" coordsize="2,2069">
              <v:shape style="position:absolute;left:9108;top:8866;width:2;height:2069" coordorigin="9108,8866" coordsize="0,2069" path="m9108,10934l9108,8866e" filled="f" stroked="t" strokeweight=".72pt" strokecolor="#000000">
                <v:path arrowok="t"/>
              </v:shape>
            </v:group>
            <v:group style="position:absolute;left:13910;top:6653;width:2;height:3586" coordorigin="13910,6653" coordsize="2,3586">
              <v:shape style="position:absolute;left:13910;top:6653;width:2;height:3586" coordorigin="13910,6653" coordsize="0,3586" path="m13910,10238l13910,6653e" filled="f" stroked="t" strokeweight=".96pt" strokecolor="#000000">
                <v:path arrowok="t"/>
              </v:shape>
            </v:group>
            <v:group style="position:absolute;left:13320;top:10231;width:259;height:2" coordorigin="13320,10231" coordsize="259,2">
              <v:shape style="position:absolute;left:13320;top:10231;width:259;height:2" coordorigin="13320,10231" coordsize="259,0" path="m13320,10231l13579,10231e" filled="f" stroked="t" strokeweight=".72pt" strokecolor="#000000">
                <v:path arrowok="t"/>
              </v:shape>
            </v:group>
            <v:group style="position:absolute;left:12374;top:10229;width:1646;height:2" coordorigin="12374,10229" coordsize="1646,2">
              <v:shape style="position:absolute;left:12374;top:10229;width:1646;height:2" coordorigin="12374,10229" coordsize="1646,0" path="m12374,10229l14021,10229e" filled="f" stroked="t" strokeweight=".72pt" strokecolor="#000000">
                <v:path arrowok="t"/>
              </v:shape>
            </v:group>
            <v:group style="position:absolute;left:14182;top:2856;width:2;height:7694" coordorigin="14182,2856" coordsize="2,7694">
              <v:shape style="position:absolute;left:14182;top:2856;width:2;height:7694" coordorigin="14182,2856" coordsize="0,7694" path="m14182,10550l14182,2856e" filled="f" stroked="t" strokeweight=".72pt" strokecolor="#000000">
                <v:path arrowok="t"/>
              </v:shape>
            </v:group>
            <v:group style="position:absolute;left:5376;top:10728;width:2035;height:2" coordorigin="5376,10728" coordsize="2035,2">
              <v:shape style="position:absolute;left:5376;top:10728;width:2035;height:2" coordorigin="5376,10728" coordsize="2035,0" path="m5376,10728l7411,10728e" filled="f" stroked="t" strokeweight=".72pt" strokecolor="#000000">
                <v:path arrowok="t"/>
              </v:shape>
            </v:group>
            <v:group style="position:absolute;left:13116;top:10546;width:2;height:1166" coordorigin="13116,10546" coordsize="2,1166">
              <v:shape style="position:absolute;left:13116;top:10546;width:2;height:1166" coordorigin="13116,10546" coordsize="0,1166" path="m13116,11712l13116,10546e" filled="f" stroked="t" strokeweight=".96pt" strokecolor="#000000">
                <v:path arrowok="t"/>
              </v:shape>
            </v:group>
            <v:group style="position:absolute;left:6384;top:10918;width:2299;height:2" coordorigin="6384,10918" coordsize="2299,2">
              <v:shape style="position:absolute;left:6384;top:10918;width:2299;height:2" coordorigin="6384,10918" coordsize="2299,0" path="m6384,10918l8683,10918e" filled="f" stroked="t" strokeweight=".48pt" strokecolor="#000000">
                <v:path arrowok="t"/>
              </v:shape>
            </v:group>
            <v:group style="position:absolute;left:8626;top:10910;width:509;height:2" coordorigin="8626,10910" coordsize="509,2">
              <v:shape style="position:absolute;left:8626;top:10910;width:509;height:2" coordorigin="8626,10910" coordsize="509,0" path="m8626,10910l9134,10910e" filled="f" stroked="t" strokeweight=".48pt" strokecolor="#000000">
                <v:path arrowok="t"/>
              </v:shape>
            </v:group>
            <v:group style="position:absolute;left:13109;top:11189;width:1872;height:2" coordorigin="13109,11189" coordsize="1872,2">
              <v:shape style="position:absolute;left:13109;top:11189;width:1872;height:2" coordorigin="13109,11189" coordsize="1872,0" path="m13109,11189l14981,11189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05"/>
          <w:position w:val="-2"/>
        </w:rPr>
        <w:t>IU</w:t>
      </w:r>
      <w:r>
        <w:rPr>
          <w:rFonts w:ascii="Segoe UI" w:hAnsi="Segoe UI" w:cs="Segoe UI" w:eastAsia="Segoe UI"/>
          <w:sz w:val="5"/>
          <w:szCs w:val="5"/>
          <w:spacing w:val="-5"/>
          <w:w w:val="20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-2"/>
          <w:w w:val="210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42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..</w:t>
      </w:r>
      <w:r>
        <w:rPr>
          <w:rFonts w:ascii="Segoe UI" w:hAnsi="Segoe UI" w:cs="Segoe UI" w:eastAsia="Segoe UI"/>
          <w:sz w:val="9"/>
          <w:szCs w:val="9"/>
          <w:spacing w:val="-6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100f'Cfa.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3" w:lineRule="exact"/>
        <w:ind w:left="416" w:right="702"/>
        <w:jc w:val="center"/>
        <w:tabs>
          <w:tab w:pos="8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-5"/>
          <w:w w:val="189"/>
        </w:rPr>
        <w:t>....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40" w:lineRule="auto"/>
        <w:ind w:left="-27" w:right="6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6"/>
        </w:rPr>
        <w:t>J,</w:t>
      </w:r>
      <w:r>
        <w:rPr>
          <w:rFonts w:ascii="Segoe UI" w:hAnsi="Segoe UI" w:cs="Segoe UI" w:eastAsia="Segoe UI"/>
          <w:sz w:val="9"/>
          <w:szCs w:val="9"/>
          <w:spacing w:val="1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6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6"/>
        </w:rPr>
        <w:t>SEEBUR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G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50"/>
        </w:rPr>
        <w:t>COR</w:t>
      </w:r>
      <w:r>
        <w:rPr>
          <w:rFonts w:ascii="Segoe UI" w:hAnsi="Segoe UI" w:cs="Segoe UI" w:eastAsia="Segoe UI"/>
          <w:sz w:val="9"/>
          <w:szCs w:val="9"/>
          <w:spacing w:val="-10"/>
          <w:w w:val="150"/>
        </w:rPr>
        <w:t>P</w:t>
      </w:r>
      <w:r>
        <w:rPr>
          <w:rFonts w:ascii="Segoe UI" w:hAnsi="Segoe UI" w:cs="Segoe UI" w:eastAsia="Segoe UI"/>
          <w:sz w:val="5"/>
          <w:szCs w:val="5"/>
          <w:spacing w:val="0"/>
          <w:w w:val="14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80"/>
        </w:rPr>
        <w:t>...</w:t>
      </w:r>
      <w:r>
        <w:rPr>
          <w:rFonts w:ascii="Segoe UI" w:hAnsi="Segoe UI" w:cs="Segoe UI" w:eastAsia="Segoe UI"/>
          <w:sz w:val="9"/>
          <w:szCs w:val="9"/>
          <w:spacing w:val="-5"/>
          <w:w w:val="380"/>
        </w:rPr>
        <w:t>,</w:t>
      </w:r>
      <w:r>
        <w:rPr>
          <w:rFonts w:ascii="Segoe UI" w:hAnsi="Segoe UI" w:cs="Segoe UI" w:eastAsia="Segoe UI"/>
          <w:sz w:val="9"/>
          <w:szCs w:val="9"/>
          <w:spacing w:val="-2"/>
          <w:w w:val="245"/>
        </w:rPr>
        <w:t>.._L._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5460" w:h="12240" w:orient="landscape"/>
          <w:pgMar w:top="1480" w:bottom="280" w:left="2200" w:right="380"/>
          <w:cols w:num="3" w:equalWidth="0">
            <w:col w:w="5894" w:space="3503"/>
            <w:col w:w="548" w:space="1026"/>
            <w:col w:w="19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310" coordorigin="0,0" coordsize="12442,15744">
            <v:shape style="position:absolute;left:0;top:0;width:12442;height:15744" type="#_x0000_t75">
              <v:imagedata r:id="rId237" o:title=""/>
            </v:shape>
            <v:shape style="position:absolute;left:8909;top:0;width:2534;height:230" type="#_x0000_t75">
              <v:imagedata r:id="rId238" o:title=""/>
            </v:shape>
            <v:shape style="position:absolute;left:1306;top:0;width:461;height:307" type="#_x0000_t75">
              <v:imagedata r:id="rId239" o:title=""/>
            </v:shape>
            <v:shape style="position:absolute;left:4224;top:0;width:384;height:230" type="#_x0000_t75">
              <v:imagedata r:id="rId240" o:title=""/>
            </v:shape>
            <v:shape style="position:absolute;left:2995;top:1229;width:7373;height:11520" type="#_x0000_t75">
              <v:imagedata r:id="rId241" o:title=""/>
            </v:shape>
            <v:shape style="position:absolute;left:3149;top:15360;width:307;height:384" type="#_x0000_t75">
              <v:imagedata r:id="rId242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0" w:after="0" w:line="420" w:lineRule="auto"/>
        <w:ind w:left="862" w:right="1869" w:firstLine="48"/>
        <w:jc w:val="center"/>
        <w:tabs>
          <w:tab w:pos="1960" w:val="left"/>
          <w:tab w:pos="2300" w:val="left"/>
          <w:tab w:pos="2800" w:val="left"/>
          <w:tab w:pos="3280" w:val="left"/>
          <w:tab w:pos="3800" w:val="left"/>
          <w:tab w:pos="4500" w:val="left"/>
          <w:tab w:pos="5240" w:val="left"/>
          <w:tab w:pos="5480" w:val="left"/>
          <w:tab w:pos="6460" w:val="left"/>
          <w:tab w:pos="67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477.429993pt;margin-top:48.304787pt;width:3.8658pt;height:3.8658pt;mso-position-horizontal-relative:page;mso-position-vertical-relative:paragraph;z-index:-19309" type="#_x0000_t75">
            <v:imagedata r:id="rId243" o:title=""/>
          </v:shape>
        </w:pict>
      </w:r>
      <w:r>
        <w:rPr/>
        <w:pict>
          <v:shape style="position:absolute;margin-left:245.479996pt;margin-top:96.627686pt;width:3.8658pt;height:1.9329pt;mso-position-horizontal-relative:page;mso-position-vertical-relative:paragraph;z-index:-19308" type="#_x0000_t75">
            <v:imagedata r:id="rId244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 </w:t>
      </w:r>
      <w:r>
        <w:rPr>
          <w:rFonts w:ascii="Segoe UI" w:hAnsi="Segoe UI" w:cs="Segoe UI" w:eastAsia="Segoe UI"/>
          <w:sz w:val="21"/>
          <w:szCs w:val="21"/>
          <w:spacing w:val="1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35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2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1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B</w:t>
      </w:r>
      <w:r>
        <w:rPr>
          <w:rFonts w:ascii="Segoe UI" w:hAnsi="Segoe UI" w:cs="Segoe UI" w:eastAsia="Segoe UI"/>
          <w:sz w:val="21"/>
          <w:szCs w:val="21"/>
          <w:spacing w:val="5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H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37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H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9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3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3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25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F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 </w:t>
      </w:r>
      <w:r>
        <w:rPr>
          <w:rFonts w:ascii="Segoe UI" w:hAnsi="Segoe UI" w:cs="Segoe UI" w:eastAsia="Segoe UI"/>
          <w:sz w:val="21"/>
          <w:szCs w:val="21"/>
          <w:spacing w:val="14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3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</w:t>
      </w:r>
      <w:r>
        <w:rPr>
          <w:rFonts w:ascii="Segoe UI" w:hAnsi="Segoe UI" w:cs="Segoe UI" w:eastAsia="Segoe UI"/>
          <w:sz w:val="21"/>
          <w:szCs w:val="21"/>
          <w:spacing w:val="33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5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 </w:t>
      </w:r>
      <w:r>
        <w:rPr>
          <w:rFonts w:ascii="Segoe UI" w:hAnsi="Segoe UI" w:cs="Segoe UI" w:eastAsia="Segoe UI"/>
          <w:sz w:val="21"/>
          <w:szCs w:val="21"/>
          <w:spacing w:val="27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26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62"/>
        </w:rPr>
        <w:t>  </w:t>
      </w:r>
      <w:r>
        <w:rPr>
          <w:rFonts w:ascii="Segoe UI" w:hAnsi="Segoe UI" w:cs="Segoe UI" w:eastAsia="Segoe UI"/>
          <w:sz w:val="21"/>
          <w:szCs w:val="21"/>
          <w:spacing w:val="9"/>
          <w:w w:val="6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-4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55"/>
        </w:rPr>
        <w:t>-</w:t>
      </w:r>
      <w:r>
        <w:rPr>
          <w:rFonts w:ascii="Segoe UI" w:hAnsi="Segoe UI" w:cs="Segoe UI" w:eastAsia="Segoe UI"/>
          <w:sz w:val="21"/>
          <w:szCs w:val="21"/>
          <w:spacing w:val="27"/>
          <w:w w:val="15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3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43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4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-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4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-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4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" w:after="0" w:line="240" w:lineRule="auto"/>
        <w:ind w:left="1819" w:right="2850"/>
        <w:jc w:val="center"/>
        <w:tabs>
          <w:tab w:pos="37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B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Y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H</w:t>
      </w:r>
      <w:r>
        <w:rPr>
          <w:rFonts w:ascii="Segoe UI" w:hAnsi="Segoe UI" w:cs="Segoe UI" w:eastAsia="Segoe UI"/>
          <w:sz w:val="21"/>
          <w:szCs w:val="21"/>
          <w:spacing w:val="3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23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321" w:right="4304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539.280029pt;margin-top:11.211165pt;width:7.7316pt;height:3.8658pt;mso-position-horizontal-relative:page;mso-position-vertical-relative:paragraph;z-index:-19307" type="#_x0000_t75">
            <v:imagedata r:id="rId245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    </w:t>
      </w:r>
      <w:r>
        <w:rPr>
          <w:rFonts w:ascii="Segoe UI" w:hAnsi="Segoe UI" w:cs="Segoe UI" w:eastAsia="Segoe UI"/>
          <w:sz w:val="21"/>
          <w:szCs w:val="21"/>
          <w:spacing w:val="1"/>
          <w:w w:val="5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5"/>
          <w:szCs w:val="5"/>
          <w:spacing w:val="68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6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5"/>
          <w:szCs w:val="5"/>
          <w:spacing w:val="20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8"/>
          <w:position w:val="1"/>
        </w:rPr>
        <w:t>8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3" w:right="-20"/>
        <w:jc w:val="left"/>
        <w:rPr>
          <w:rFonts w:ascii="Times New Roman" w:hAnsi="Times New Roman" w:cs="Times New Roman" w:eastAsia="Times New Roman"/>
          <w:sz w:val="3.839844"/>
          <w:szCs w:val="3.839844"/>
        </w:rPr>
      </w:pPr>
      <w:rPr/>
      <w:r>
        <w:rPr/>
        <w:pict>
          <v:shape style="width:1.92pt;height:1.92pt;mso-position-horizontal-relative:char;mso-position-vertical-relative:line" type="#_x0000_t75">
            <v:imagedata r:id="rId246" o:title=""/>
          </v:shape>
        </w:pict>
      </w:r>
      <w:r>
        <w:rPr>
          <w:rFonts w:ascii="Times New Roman" w:hAnsi="Times New Roman" w:cs="Times New Roman" w:eastAsia="Times New Roman"/>
          <w:sz w:val="3.839844"/>
          <w:szCs w:val="3.839844"/>
        </w:rPr>
      </w:r>
    </w:p>
    <w:p>
      <w:pPr>
        <w:jc w:val="left"/>
        <w:spacing w:after="0"/>
        <w:sectPr>
          <w:pgSz w:w="12440" w:h="15240"/>
          <w:pgMar w:top="1420" w:bottom="280" w:left="1760" w:right="1380"/>
        </w:sectPr>
      </w:pPr>
      <w:rPr/>
    </w:p>
    <w:p>
      <w:pPr>
        <w:spacing w:before="6" w:after="0" w:line="90" w:lineRule="exact"/>
        <w:jc w:val="left"/>
        <w:rPr>
          <w:sz w:val="9"/>
          <w:szCs w:val="9"/>
        </w:rPr>
      </w:pPr>
      <w:rPr/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7543.266602" w:type="dxa"/>
      </w:tblPr>
      <w:tblGrid/>
      <w:tr>
        <w:trPr>
          <w:trHeight w:val="289" w:hRule="exact"/>
        </w:trPr>
        <w:tc>
          <w:tcPr>
            <w:tcW w:w="3687" w:type="dxa"/>
            <w:tcBorders>
              <w:top w:val="nil" w:sz="6" w:space="0" w:color="auto"/>
              <w:bottom w:val="single" w:sz="5.776023" w:space="0" w:color="000000"/>
              <w:left w:val="single" w:sz="7.70403" w:space="0" w:color="000000"/>
              <w:right w:val="single" w:sz="9.632038" w:space="0" w:color="000000"/>
            </w:tcBorders>
          </w:tcPr>
          <w:p>
            <w:pPr>
              <w:spacing w:before="43" w:after="0" w:line="240" w:lineRule="auto"/>
              <w:ind w:left="35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-7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4"/>
                <w:szCs w:val="14"/>
                <w:spacing w:val="-8"/>
                <w:w w:val="127"/>
              </w:rPr>
              <w:t>C</w:t>
            </w:r>
            <w:r>
              <w:rPr>
                <w:rFonts w:ascii="Segoe UI" w:hAnsi="Segoe UI" w:cs="Segoe UI" w:eastAsia="Segoe UI"/>
                <w:sz w:val="14"/>
                <w:szCs w:val="14"/>
                <w:spacing w:val="-43"/>
                <w:w w:val="206"/>
              </w:rPr>
              <w:t>II</w:t>
            </w:r>
            <w:r>
              <w:rPr>
                <w:rFonts w:ascii="Segoe UI" w:hAnsi="Segoe UI" w:cs="Segoe UI" w:eastAsia="Segoe UI"/>
                <w:sz w:val="14"/>
                <w:szCs w:val="14"/>
                <w:spacing w:val="-43"/>
                <w:w w:val="168"/>
              </w:rPr>
              <w:t>EI1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68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1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36"/>
                <w:w w:val="168"/>
              </w:rPr>
              <w:t>TI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68"/>
              </w:rPr>
              <w:t>C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4"/>
                <w:szCs w:val="14"/>
                <w:spacing w:val="-14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53"/>
                <w:w w:val="147"/>
              </w:rPr>
              <w:t>DI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47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24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9"/>
                <w:w w:val="131"/>
              </w:rPr>
              <w:t>CITAI'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31"/>
              </w:rPr>
              <w:t>f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31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31"/>
                <w:w w:val="131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77"/>
                <w:w w:val="197"/>
              </w:rPr>
              <w:t>?</w:t>
            </w:r>
            <w:r>
              <w:rPr>
                <w:rFonts w:ascii="Segoe UI" w:hAnsi="Segoe UI" w:cs="Segoe UI" w:eastAsia="Segoe UI"/>
                <w:sz w:val="14"/>
                <w:szCs w:val="14"/>
                <w:spacing w:val="-20"/>
                <w:w w:val="197"/>
              </w:rPr>
              <w:t>e</w:t>
            </w:r>
            <w:r>
              <w:rPr>
                <w:rFonts w:ascii="Segoe UI" w:hAnsi="Segoe UI" w:cs="Segoe UI" w:eastAsia="Segoe UI"/>
                <w:sz w:val="14"/>
                <w:szCs w:val="14"/>
                <w:spacing w:val="-37"/>
                <w:w w:val="197"/>
              </w:rPr>
              <w:t>o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s</w:t>
            </w:r>
            <w:r>
              <w:rPr>
                <w:rFonts w:ascii="Segoe UI" w:hAnsi="Segoe UI" w:cs="Segoe UI" w:eastAsia="Segoe UI"/>
                <w:sz w:val="14"/>
                <w:szCs w:val="14"/>
                <w:spacing w:val="-18"/>
                <w:w w:val="197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9"/>
                <w:w w:val="133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19"/>
                <w:w w:val="144"/>
              </w:rPr>
              <w:t>l'f</w:t>
            </w:r>
            <w:r>
              <w:rPr>
                <w:rFonts w:ascii="Segoe UI" w:hAnsi="Segoe UI" w:cs="Segoe UI" w:eastAsia="Segoe UI"/>
                <w:sz w:val="14"/>
                <w:szCs w:val="14"/>
                <w:spacing w:val="-39"/>
                <w:w w:val="160"/>
              </w:rPr>
              <w:t>P</w:t>
            </w:r>
            <w:r>
              <w:rPr>
                <w:rFonts w:ascii="Segoe UI" w:hAnsi="Segoe UI" w:cs="Segoe UI" w:eastAsia="Segoe UI"/>
                <w:sz w:val="14"/>
                <w:szCs w:val="14"/>
                <w:spacing w:val="5"/>
                <w:w w:val="160"/>
              </w:rPr>
              <w:t>L</w:t>
            </w:r>
            <w:r>
              <w:rPr>
                <w:rFonts w:ascii="Segoe UI" w:hAnsi="Segoe UI" w:cs="Segoe UI" w:eastAsia="Segoe UI"/>
                <w:sz w:val="14"/>
                <w:szCs w:val="14"/>
                <w:spacing w:val="-40"/>
                <w:w w:val="197"/>
              </w:rPr>
              <w:t>/TE!f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1195" w:type="dxa"/>
            <w:tcBorders>
              <w:top w:val="nil" w:sz="6" w:space="0" w:color="auto"/>
              <w:bottom w:val="single" w:sz="5.776023" w:space="0" w:color="000000"/>
              <w:left w:val="single" w:sz="9.632038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313" w:hRule="exact"/>
        </w:trPr>
        <w:tc>
          <w:tcPr>
            <w:tcW w:w="3687" w:type="dxa"/>
            <w:tcBorders>
              <w:top w:val="single" w:sz="5.776023" w:space="0" w:color="000000"/>
              <w:bottom w:val="single" w:sz="5.776023" w:space="0" w:color="000000"/>
              <w:left w:val="single" w:sz="7.70403" w:space="0" w:color="000000"/>
              <w:right w:val="single" w:sz="9.632038" w:space="0" w:color="000000"/>
            </w:tcBorders>
          </w:tcPr>
          <w:p>
            <w:pPr/>
            <w:rPr/>
          </w:p>
        </w:tc>
        <w:tc>
          <w:tcPr>
            <w:tcW w:w="1195" w:type="dxa"/>
            <w:tcBorders>
              <w:top w:val="single" w:sz="5.776023" w:space="0" w:color="000000"/>
              <w:bottom w:val="single" w:sz="5.776023" w:space="0" w:color="000000"/>
              <w:left w:val="single" w:sz="9.632038" w:space="0" w:color="000000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820" w:h="12500" w:orient="landscape"/>
          <w:pgMar w:top="640" w:bottom="280" w:left="1140" w:right="600"/>
        </w:sectPr>
      </w:pPr>
      <w:rPr/>
    </w:p>
    <w:p>
      <w:pPr>
        <w:spacing w:before="8" w:after="0" w:line="240" w:lineRule="auto"/>
        <w:ind w:right="26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2.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40"/>
        </w:rPr>
        <w:t>T</w:t>
      </w:r>
      <w:r>
        <w:rPr>
          <w:rFonts w:ascii="Segoe UI" w:hAnsi="Segoe UI" w:cs="Segoe UI" w:eastAsia="Segoe UI"/>
          <w:sz w:val="14"/>
          <w:szCs w:val="14"/>
          <w:spacing w:val="-55"/>
          <w:w w:val="140"/>
        </w:rPr>
        <w:t>Y</w:t>
      </w:r>
      <w:r>
        <w:rPr>
          <w:rFonts w:ascii="Segoe UI" w:hAnsi="Segoe UI" w:cs="Segoe UI" w:eastAsia="Segoe UI"/>
          <w:sz w:val="14"/>
          <w:szCs w:val="14"/>
          <w:spacing w:val="-55"/>
          <w:w w:val="140"/>
        </w:rPr>
        <w:t>P£</w:t>
      </w:r>
      <w:r>
        <w:rPr>
          <w:rFonts w:ascii="Segoe UI" w:hAnsi="Segoe UI" w:cs="Segoe UI" w:eastAsia="Segoe UI"/>
          <w:sz w:val="14"/>
          <w:szCs w:val="14"/>
          <w:spacing w:val="0"/>
          <w:w w:val="140"/>
        </w:rPr>
        <w:t>"</w:t>
      </w:r>
      <w:r>
        <w:rPr>
          <w:rFonts w:ascii="Segoe UI" w:hAnsi="Segoe UI" w:cs="Segoe UI" w:eastAsia="Segoe UI"/>
          <w:sz w:val="14"/>
          <w:szCs w:val="14"/>
          <w:spacing w:val="2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76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4" w:after="0" w:line="240" w:lineRule="auto"/>
        <w:ind w:left="3308" w:right="-58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218"/>
        </w:rPr>
        <w:t>NOT£</w:t>
      </w:r>
      <w:r>
        <w:rPr>
          <w:rFonts w:ascii="Segoe UI" w:hAnsi="Segoe UI" w:cs="Segoe UI" w:eastAsia="Segoe UI"/>
          <w:sz w:val="9"/>
          <w:szCs w:val="9"/>
          <w:spacing w:val="0"/>
          <w:w w:val="218"/>
        </w:rPr>
        <w:t>:</w:t>
      </w:r>
      <w:r>
        <w:rPr>
          <w:rFonts w:ascii="Segoe UI" w:hAnsi="Segoe UI" w:cs="Segoe UI" w:eastAsia="Segoe UI"/>
          <w:sz w:val="9"/>
          <w:szCs w:val="9"/>
          <w:spacing w:val="-24"/>
          <w:w w:val="21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294"/>
        </w:rPr>
        <w:t> </w:t>
      </w:r>
      <w:r>
        <w:rPr>
          <w:rFonts w:ascii="Segoe UI" w:hAnsi="Segoe UI" w:cs="Segoe UI" w:eastAsia="Segoe UI"/>
          <w:sz w:val="9"/>
          <w:szCs w:val="9"/>
          <w:spacing w:val="-32"/>
          <w:w w:val="244"/>
        </w:rPr>
        <w:t>THI</w:t>
      </w:r>
      <w:r>
        <w:rPr>
          <w:rFonts w:ascii="Segoe UI" w:hAnsi="Segoe UI" w:cs="Segoe UI" w:eastAsia="Segoe UI"/>
          <w:sz w:val="9"/>
          <w:szCs w:val="9"/>
          <w:spacing w:val="0"/>
          <w:w w:val="244"/>
        </w:rPr>
        <w:t>J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7"/>
          <w:w w:val="233"/>
        </w:rPr>
        <w:t>J#V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73"/>
        </w:rPr>
        <w:t>T/</w:t>
      </w:r>
      <w:r>
        <w:rPr>
          <w:rFonts w:ascii="Segoe UI" w:hAnsi="Segoe UI" w:cs="Segoe UI" w:eastAsia="Segoe UI"/>
          <w:sz w:val="9"/>
          <w:szCs w:val="9"/>
          <w:spacing w:val="-5"/>
          <w:w w:val="173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69"/>
        </w:rPr>
        <w:t>E.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28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03"/>
        </w:rPr>
        <w:t>711Jf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33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209"/>
        </w:rPr>
        <w:t>(IJE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38"/>
        </w:rPr>
        <w:t>(JN/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1'</w:t>
      </w:r>
      <w:r>
        <w:rPr>
          <w:rFonts w:ascii="Segoe UI" w:hAnsi="Segoe UI" w:cs="Segoe UI" w:eastAsia="Segoe UI"/>
          <w:sz w:val="9"/>
          <w:szCs w:val="9"/>
          <w:spacing w:val="0"/>
          <w:w w:val="238"/>
        </w:rPr>
        <w:t>II'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4</w:t>
      </w:r>
      <w:r>
        <w:rPr>
          <w:rFonts w:ascii="Segoe UI" w:hAnsi="Segoe UI" w:cs="Segoe UI" w:eastAsia="Segoe UI"/>
          <w:sz w:val="9"/>
          <w:szCs w:val="9"/>
          <w:spacing w:val="24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1111.J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,</w:t>
      </w:r>
      <w:r>
        <w:rPr>
          <w:rFonts w:ascii="Segoe UI" w:hAnsi="Segoe UI" w:cs="Segoe UI" w:eastAsia="Segoe UI"/>
          <w:sz w:val="9"/>
          <w:szCs w:val="9"/>
          <w:spacing w:val="-17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66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266"/>
        </w:rPr>
        <w:t>J</w:t>
      </w:r>
      <w:r>
        <w:rPr>
          <w:rFonts w:ascii="Segoe UI" w:hAnsi="Segoe UI" w:cs="Segoe UI" w:eastAsia="Segoe UI"/>
          <w:sz w:val="9"/>
          <w:szCs w:val="9"/>
          <w:spacing w:val="-21"/>
          <w:w w:val="195"/>
        </w:rPr>
        <w:t>/IJED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1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0"/>
          <w:w w:val="128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28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1"/>
          <w:w w:val="130"/>
        </w:rPr>
        <w:t>TJ'IY</w:t>
      </w:r>
      <w:r>
        <w:rPr>
          <w:rFonts w:ascii="Segoe UI" w:hAnsi="Segoe UI" w:cs="Segoe UI" w:eastAsia="Segoe UI"/>
          <w:sz w:val="14"/>
          <w:szCs w:val="14"/>
          <w:spacing w:val="7"/>
          <w:w w:val="130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15"/>
        </w:rPr>
        <w:t>2A3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5332" w:space="826"/>
            <w:col w:w="79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16" w:right="-61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.817997pt;margin-top:11.826061pt;width:4.62444pt;height:17.800457pt;mso-position-horizontal-relative:page;mso-position-vertical-relative:paragraph;z-index:-19305" type="#_x0000_t202" filled="f" stroked="f">
            <v:textbox inset="0,0,0,0">
              <w:txbxContent>
                <w:p>
                  <w:pPr>
                    <w:spacing w:before="0" w:after="0" w:line="354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28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51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5" w:lineRule="exact"/>
        <w:ind w:right="-75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7.246887pt;margin-top:24.252031pt;width:1.894473pt;height:23.813745pt;mso-position-horizontal-relative:page;mso-position-vertical-relative:paragraph;z-index:-19303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3"/>
                      <w:position w:val="4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40"/>
          <w:position w:val="-5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45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3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00"/>
          <w:position w:val="-1"/>
        </w:rPr>
        <w:t>�-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2" w:after="0" w:line="240" w:lineRule="auto"/>
        <w:ind w:left="1757" w:right="203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7'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108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229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J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NIT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4"/>
        </w:rPr>
        <w:t>IUI'ZJ,.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5" w:after="0" w:line="555" w:lineRule="exact"/>
        <w:ind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3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35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18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5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15"/>
          <w:w w:val="135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6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4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4"/>
          <w:position w:val="-5"/>
        </w:rPr>
        <w:t>-</w:t>
      </w:r>
      <w:r>
        <w:rPr>
          <w:rFonts w:ascii="Segoe UI" w:hAnsi="Segoe UI" w:cs="Segoe UI" w:eastAsia="Segoe UI"/>
          <w:sz w:val="9"/>
          <w:szCs w:val="9"/>
          <w:spacing w:val="2"/>
          <w:w w:val="254"/>
          <w:position w:val="-5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18"/>
          <w:position w:val="-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-6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-6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61"/>
          <w:position w:val="-6"/>
        </w:rPr>
        <w:t>,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3" w:equalWidth="0">
            <w:col w:w="209" w:space="9405"/>
            <w:col w:w="451" w:space="50"/>
            <w:col w:w="3965"/>
          </w:cols>
        </w:sectPr>
      </w:pPr>
      <w:rPr/>
    </w:p>
    <w:p>
      <w:pPr>
        <w:spacing w:before="0" w:after="0" w:line="304" w:lineRule="exact"/>
        <w:ind w:left="118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35"/>
          <w:position w:val="-2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03" w:lineRule="exact"/>
        <w:ind w:left="119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0" w:after="0" w:line="177" w:lineRule="exact"/>
        <w:ind w:left="124" w:right="-57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4"/>
          <w:position w:val="-1"/>
        </w:rPr>
        <w:t>...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67" w:lineRule="atLeast"/>
        <w:ind w:left="124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2227" w:right="187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96" w:right="1872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17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41" w:lineRule="exact"/>
        <w:ind w:left="102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0"/>
          <w:w w:val="79"/>
          <w:position w:val="-15"/>
        </w:rPr>
        <w:t>�-</w:t>
      </w:r>
      <w:r>
        <w:rPr>
          <w:rFonts w:ascii="Segoe UI" w:hAnsi="Segoe UI" w:cs="Segoe UI" w:eastAsia="Segoe UI"/>
          <w:sz w:val="18"/>
          <w:szCs w:val="18"/>
          <w:spacing w:val="0"/>
          <w:w w:val="79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-8"/>
          <w:w w:val="79"/>
          <w:position w:val="-15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00"/>
          <w:position w:val="-15"/>
        </w:rPr>
        <w:t>-----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31"/>
          <w:w w:val="100"/>
          <w:position w:val="-1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7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48"/>
          <w:position w:val="-15"/>
        </w:rPr>
        <w:t>\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211" w:space="9394"/>
            <w:col w:w="4475"/>
          </w:cols>
        </w:sectPr>
      </w:pPr>
      <w:rPr/>
    </w:p>
    <w:p>
      <w:pPr>
        <w:spacing w:before="0" w:after="0" w:line="16" w:lineRule="atLeast"/>
        <w:ind w:right="1896"/>
        <w:jc w:val="right"/>
        <w:tabs>
          <w:tab w:pos="1000" w:val="left"/>
          <w:tab w:pos="2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w w:val="12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right="1896"/>
        <w:jc w:val="right"/>
        <w:tabs>
          <w:tab w:pos="22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0"/>
          <w:position w:val="3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9" w:lineRule="exact"/>
        <w:ind w:right="1890"/>
        <w:jc w:val="right"/>
        <w:tabs>
          <w:tab w:pos="9480" w:val="left"/>
          <w:tab w:pos="116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k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\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7" w:lineRule="exact"/>
        <w:ind w:right="1900"/>
        <w:jc w:val="right"/>
        <w:tabs>
          <w:tab w:pos="740" w:val="left"/>
          <w:tab w:pos="2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261021pt;margin-top:.426713pt;width:4.60944pt;height:10.800458pt;mso-position-horizontal-relative:page;mso-position-vertical-relative:paragraph;z-index:-19302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6"/>
                      <w:position w:val="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w w:val="12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38"/>
          <w:position w:val="3"/>
        </w:rPr>
        <w:t>ITJl,./f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3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\�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    </w:t>
      </w:r>
      <w:r>
        <w:rPr>
          <w:rFonts w:ascii="Segoe UI" w:hAnsi="Segoe UI" w:cs="Segoe UI" w:eastAsia="Segoe UI"/>
          <w:sz w:val="14"/>
          <w:szCs w:val="14"/>
          <w:spacing w:val="10"/>
          <w:w w:val="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9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40" w:lineRule="auto"/>
        <w:ind w:right="189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9.835571pt;margin-top:.997126pt;width:2.263068pt;height:23.80022pt;mso-position-horizontal-relative:page;mso-position-vertical-relative:paragraph;z-index:-19304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-4"/>
                      <w:w w:val="47"/>
                      <w:position w:val="4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29"/>
          <w:w w:val="208"/>
        </w:rPr>
        <w:t>L</w:t>
      </w:r>
      <w:r>
        <w:rPr>
          <w:rFonts w:ascii="Segoe UI" w:hAnsi="Segoe UI" w:cs="Segoe UI" w:eastAsia="Segoe UI"/>
          <w:sz w:val="9"/>
          <w:szCs w:val="9"/>
          <w:spacing w:val="-36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2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23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1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-37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-24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228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3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5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45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22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14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6" w:after="0" w:line="167" w:lineRule="auto"/>
        <w:ind w:left="11787" w:right="2106" w:firstLine="91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1"/>
        </w:rPr>
        <w:t>(</w:t>
      </w:r>
      <w:r>
        <w:rPr>
          <w:rFonts w:ascii="Segoe UI" w:hAnsi="Segoe UI" w:cs="Segoe UI" w:eastAsia="Segoe UI"/>
          <w:sz w:val="14"/>
          <w:szCs w:val="14"/>
          <w:spacing w:val="0"/>
          <w:w w:val="9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9"/>
        </w:rPr>
        <w:t>I</w:t>
      </w:r>
      <w:r>
        <w:rPr>
          <w:rFonts w:ascii="Segoe UI" w:hAnsi="Segoe UI" w:cs="Segoe UI" w:eastAsia="Segoe UI"/>
          <w:sz w:val="14"/>
          <w:szCs w:val="14"/>
          <w:spacing w:val="-1"/>
          <w:w w:val="12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1" w:lineRule="exact"/>
        <w:ind w:right="210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2.125732pt;margin-top:5.366055pt;width:1.70831pt;height:6.950169pt;mso-position-horizontal-relative:page;mso-position-vertical-relative:paragraph;z-index:-19301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-</w:t>
      </w:r>
      <w:r>
        <w:rPr>
          <w:rFonts w:ascii="Segoe UI" w:hAnsi="Segoe UI" w:cs="Segoe UI" w:eastAsia="Segoe UI"/>
          <w:sz w:val="14"/>
          <w:szCs w:val="14"/>
          <w:spacing w:val="5"/>
          <w:w w:val="125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7"/>
        </w:rPr>
        <w:t>I</w:t>
      </w:r>
      <w:r>
        <w:rPr>
          <w:rFonts w:ascii="Segoe UI" w:hAnsi="Segoe UI" w:cs="Segoe UI" w:eastAsia="Segoe UI"/>
          <w:sz w:val="14"/>
          <w:szCs w:val="14"/>
          <w:spacing w:val="44"/>
          <w:w w:val="125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7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5" w:after="0" w:line="136" w:lineRule="auto"/>
        <w:ind w:left="11880" w:right="2100" w:firstLine="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49" w:lineRule="exact"/>
        <w:ind w:right="202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4"/>
          <w:w w:val="117"/>
        </w:rPr>
        <w:t>\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I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80" w:lineRule="exact"/>
        <w:ind w:right="208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4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right="2113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4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03" w:lineRule="exact"/>
        <w:ind w:right="1939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40"/>
          <w:w w:val="168"/>
          <w:position w:val="-2"/>
        </w:rPr>
        <w:t>!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2"/>
        </w:rPr>
        <w:t>5</w:t>
      </w:r>
      <w:r>
        <w:rPr>
          <w:rFonts w:ascii="Segoe UI" w:hAnsi="Segoe UI" w:cs="Segoe UI" w:eastAsia="Segoe UI"/>
          <w:sz w:val="18"/>
          <w:szCs w:val="18"/>
          <w:spacing w:val="-42"/>
          <w:w w:val="168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92"/>
          <w:position w:val="8"/>
        </w:rPr>
        <w:t>'</w:t>
      </w:r>
      <w:r>
        <w:rPr>
          <w:rFonts w:ascii="Segoe UI" w:hAnsi="Segoe UI" w:cs="Segoe UI" w:eastAsia="Segoe UI"/>
          <w:sz w:val="18"/>
          <w:szCs w:val="18"/>
          <w:spacing w:val="0"/>
          <w:w w:val="92"/>
          <w:position w:val="10"/>
        </w:rPr>
        <w:t>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8502" w:right="491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218"/>
        </w:rPr>
        <w:t>T</w:t>
      </w:r>
      <w:r>
        <w:rPr>
          <w:rFonts w:ascii="Segoe UI" w:hAnsi="Segoe UI" w:cs="Segoe UI" w:eastAsia="Segoe UI"/>
          <w:sz w:val="9"/>
          <w:szCs w:val="9"/>
          <w:spacing w:val="-44"/>
          <w:w w:val="218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I"E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24"/>
        </w:rPr>
        <w:t>80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4"/>
        </w:rPr>
        <w:t>u</w:t>
      </w:r>
      <w:r>
        <w:rPr>
          <w:rFonts w:ascii="Segoe UI" w:hAnsi="Segoe UI" w:cs="Segoe UI" w:eastAsia="Segoe UI"/>
          <w:sz w:val="9"/>
          <w:szCs w:val="9"/>
          <w:spacing w:val="12"/>
          <w:w w:val="2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9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25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15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tabs>
          <w:tab w:pos="2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3"/>
          <w:w w:val="163"/>
        </w:rPr>
        <w:t>T/'fi</w:t>
      </w:r>
      <w:r>
        <w:rPr>
          <w:rFonts w:ascii="Segoe UI" w:hAnsi="Segoe UI" w:cs="Segoe UI" w:eastAsia="Segoe UI"/>
          <w:sz w:val="9"/>
          <w:szCs w:val="9"/>
          <w:spacing w:val="-31"/>
          <w:w w:val="163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�LI"</w:t>
      </w:r>
      <w:r>
        <w:rPr>
          <w:rFonts w:ascii="Segoe UI" w:hAnsi="Segoe UI" w:cs="Segoe UI" w:eastAsia="Segoe UI"/>
          <w:sz w:val="9"/>
          <w:szCs w:val="9"/>
          <w:spacing w:val="22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80"/>
        </w:rPr>
        <w:t>CQIYT.,_4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6"/>
        </w:rPr>
        <w:t>.)WITC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  </w:t>
      </w:r>
      <w:r>
        <w:rPr>
          <w:rFonts w:ascii="Segoe UI" w:hAnsi="Segoe UI" w:cs="Segoe UI" w:eastAsia="Segoe UI"/>
          <w:sz w:val="9"/>
          <w:szCs w:val="9"/>
          <w:spacing w:val="2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JO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.ooa</w:t>
      </w:r>
      <w:r>
        <w:rPr>
          <w:rFonts w:ascii="Segoe UI" w:hAnsi="Segoe UI" w:cs="Segoe UI" w:eastAsia="Segoe UI"/>
          <w:sz w:val="9"/>
          <w:szCs w:val="9"/>
          <w:spacing w:val="39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4"/>
        </w:rPr>
        <w:t>H'/'71.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7849" w:space="163"/>
            <w:col w:w="6068"/>
          </w:cols>
        </w:sectPr>
      </w:pPr>
      <w:rPr/>
    </w:p>
    <w:p>
      <w:pPr>
        <w:spacing w:before="0" w:after="0" w:line="105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45.389793pt;margin-top:7.319073pt;width:745.165198pt;height:573.508904pt;mso-position-horizontal-relative:page;mso-position-vertical-relative:page;z-index:-19306" coordorigin="908,146" coordsize="14903,11470">
            <v:shape style="position:absolute;left:908;top:146;width:14903;height:11470" type="#_x0000_t75">
              <v:imagedata r:id="rId247" o:title=""/>
            </v:shape>
            <v:group style="position:absolute;left:1063;top:737;width:15;height:5423" coordorigin="1063,737" coordsize="15,5423">
              <v:shape style="position:absolute;left:1063;top:737;width:15;height:5423" coordorigin="1063,737" coordsize="15,5423" path="m1079,6160l1063,737e" filled="f" stroked="t" strokeweight=".963004pt" strokecolor="#000000">
                <v:path arrowok="t"/>
              </v:shape>
            </v:group>
            <v:group style="position:absolute;left:13611;top:1535;width:1541;height:4" coordorigin="13611,1535" coordsize="1541,4">
              <v:shape style="position:absolute;left:13611;top:1535;width:1541;height:4" coordorigin="13611,1535" coordsize="1541,4" path="m13611,1540l15153,1535e" filled="f" stroked="t" strokeweight=".722003pt" strokecolor="#000000">
                <v:path arrowok="t"/>
              </v:shape>
            </v:group>
            <v:group style="position:absolute;left:8172;top:9358;width:1271;height:4" coordorigin="8172,9358" coordsize="1271,4">
              <v:shape style="position:absolute;left:8172;top:9358;width:1271;height:4" coordorigin="8172,9358" coordsize="1271,4" path="m8172,9362l9443,9358e" filled="f" stroked="t" strokeweight=".963004pt" strokecolor="#000000">
                <v:path arrowok="t"/>
              </v:shape>
            </v:group>
            <v:group style="position:absolute;left:11352;top:9855;width:2273;height:6" coordorigin="11352,9855" coordsize="2273,6">
              <v:shape style="position:absolute;left:11352;top:9855;width:2273;height:6" coordorigin="11352,9855" coordsize="2273,6" path="m11352,9861l13625,9855e" filled="f" stroked="t" strokeweight=".722003pt" strokecolor="#000000">
                <v:path arrowok="t"/>
              </v:shape>
            </v:group>
            <v:group style="position:absolute;left:12069;top:9729;width:1551;height:4" coordorigin="12069,9729" coordsize="1551,4">
              <v:shape style="position:absolute;left:12069;top:9729;width:1551;height:4" coordorigin="12069,9729" coordsize="1551,4" path="m12069,9734l13620,9729e" filled="f" stroked="t" strokeweight=".722003pt" strokecolor="#000000">
                <v:path arrowok="t"/>
              </v:shape>
            </v:group>
            <v:group style="position:absolute;left:8450;top:9737;width:5;height:1623" coordorigin="8450,9737" coordsize="5,1623">
              <v:shape style="position:absolute;left:8450;top:9737;width:5;height:1623" coordorigin="8450,9737" coordsize="5,1623" path="m8454,11360l8450,9737e" filled="f" stroked="t" strokeweight=".963004pt" strokecolor="#000000">
                <v:path arrowok="t"/>
              </v:shape>
            </v:group>
            <v:group style="position:absolute;left:8174;top:10006;width:5447;height:15" coordorigin="8174,10006" coordsize="5447,15">
              <v:shape style="position:absolute;left:8174;top:10006;width:5447;height:15" coordorigin="8174,10006" coordsize="5447,15" path="m8174,10021l13621,10006e" filled="f" stroked="t" strokeweight=".722003pt" strokecolor="#000000">
                <v:path arrowok="t"/>
              </v:shape>
            </v:group>
            <v:group style="position:absolute;left:8681;top:9847;width:4;height:1512" coordorigin="8681,9847" coordsize="4,1512">
              <v:shape style="position:absolute;left:8681;top:9847;width:4;height:1512" coordorigin="8681,9847" coordsize="4,1512" path="m8686,11359l8681,9847e" filled="f" stroked="t" strokeweight=".963004pt" strokecolor="#000000">
                <v:path arrowok="t"/>
              </v:shape>
            </v:group>
            <v:group style="position:absolute;left:9023;top:9860;width:4;height:1498" coordorigin="9023,9860" coordsize="4,1498">
              <v:shape style="position:absolute;left:9023;top:9860;width:4;height:1498" coordorigin="9023,9860" coordsize="4,1498" path="m9028,11358l9023,9860e" filled="f" stroked="t" strokeweight=".963004pt" strokecolor="#000000">
                <v:path arrowok="t"/>
              </v:shape>
            </v:group>
            <v:group style="position:absolute;left:11298;top:10388;width:3;height:958" coordorigin="11298,10388" coordsize="3,958">
              <v:shape style="position:absolute;left:11298;top:10388;width:3;height:958" coordorigin="11298,10388" coordsize="3,958" path="m11301,11347l11298,10388e" filled="f" stroked="t" strokeweight=".963004pt" strokecolor="#000000">
                <v:path arrowok="t"/>
              </v:shape>
            </v:group>
            <v:group style="position:absolute;left:13597;top:10243;width:1536;height:4" coordorigin="13597,10243" coordsize="1536,4">
              <v:shape style="position:absolute;left:13597;top:10243;width:1536;height:4" coordorigin="13597,10243" coordsize="1536,4" path="m13597,10247l15134,10243e" filled="f" stroked="t" strokeweight=".963004pt" strokecolor="#000000">
                <v:path arrowok="t"/>
              </v:shape>
            </v:group>
            <v:group style="position:absolute;left:13598;top:10392;width:1532;height:4" coordorigin="13598,10392" coordsize="1532,4">
              <v:shape style="position:absolute;left:13598;top:10392;width:1532;height:4" coordorigin="13598,10392" coordsize="1532,4" path="m13598,10396l15129,10392e" filled="f" stroked="t" strokeweight=".963004pt" strokecolor="#000000">
                <v:path arrowok="t"/>
              </v:shape>
            </v:group>
            <v:group style="position:absolute;left:13598;top:10549;width:1536;height:4" coordorigin="13598,10549" coordsize="1536,4">
              <v:shape style="position:absolute;left:13598;top:10549;width:1536;height:4" coordorigin="13598,10549" coordsize="1536,4" path="m13598,10553l15135,10549e" filled="f" stroked="t" strokeweight=".963004pt" strokecolor="#000000">
                <v:path arrowok="t"/>
              </v:shape>
            </v:group>
            <v:group style="position:absolute;left:13590;top:10927;width:1536;height:4" coordorigin="13590,10927" coordsize="1536,4">
              <v:shape style="position:absolute;left:13590;top:10927;width:1536;height:4" coordorigin="13590,10927" coordsize="1536,4" path="m13590,10931l15126,10927e" filled="f" stroked="t" strokeweight=".963004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""</w:t>
      </w:r>
      <w:r>
        <w:rPr>
          <w:rFonts w:ascii="Segoe UI" w:hAnsi="Segoe UI" w:cs="Segoe UI" w:eastAsia="Segoe UI"/>
          <w:sz w:val="9"/>
          <w:szCs w:val="9"/>
          <w:spacing w:val="28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</w:rPr>
        <w:t>l�liJIJ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right="1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57"/>
        </w:rPr>
        <w:t>...</w:t>
      </w:r>
      <w:r>
        <w:rPr>
          <w:rFonts w:ascii="Segoe UI" w:hAnsi="Segoe UI" w:cs="Segoe UI" w:eastAsia="Segoe UI"/>
          <w:sz w:val="9"/>
          <w:szCs w:val="9"/>
          <w:spacing w:val="8"/>
          <w:w w:val="3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0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04" w:lineRule="exact"/>
        <w:ind w:left="7351" w:right="-38" w:firstLine="-1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201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91"/>
        </w:rPr>
        <w:t>.....,</w:t>
      </w:r>
      <w:r>
        <w:rPr>
          <w:rFonts w:ascii="Segoe UI" w:hAnsi="Segoe UI" w:cs="Segoe UI" w:eastAsia="Segoe UI"/>
          <w:sz w:val="9"/>
          <w:szCs w:val="9"/>
          <w:spacing w:val="0"/>
          <w:w w:val="59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</w:rPr>
        <w:t>II</w:t>
      </w:r>
      <w:r>
        <w:rPr>
          <w:rFonts w:ascii="Segoe UI" w:hAnsi="Segoe UI" w:cs="Segoe UI" w:eastAsia="Segoe UI"/>
          <w:sz w:val="9"/>
          <w:szCs w:val="9"/>
          <w:spacing w:val="24"/>
          <w:w w:val="26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72"/>
        </w:rPr>
        <w:t>.W.I'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right="-20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A-'U$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218"/>
        </w:rPr>
        <w:t>C-T/rii</w:t>
      </w:r>
      <w:r>
        <w:rPr>
          <w:rFonts w:ascii="Segoe UI" w:hAnsi="Segoe UI" w:cs="Segoe UI" w:eastAsia="Segoe UI"/>
          <w:sz w:val="9"/>
          <w:szCs w:val="9"/>
          <w:spacing w:val="0"/>
          <w:w w:val="21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1"/>
        </w:rPr>
        <w:t>)I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7" w:lineRule="exact"/>
        <w:ind w:right="-49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5"/>
          <w:w w:val="181"/>
        </w:rPr>
        <w:t>,-u�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r</w:t>
      </w:r>
      <w:r>
        <w:rPr>
          <w:rFonts w:ascii="Segoe UI" w:hAnsi="Segoe UI" w:cs="Segoe UI" w:eastAsia="Segoe UI"/>
          <w:sz w:val="9"/>
          <w:szCs w:val="9"/>
          <w:spacing w:val="10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,.,.</w:t>
      </w:r>
      <w:r>
        <w:rPr>
          <w:rFonts w:ascii="Segoe UI" w:hAnsi="Segoe UI" w:cs="Segoe UI" w:eastAsia="Segoe UI"/>
          <w:sz w:val="9"/>
          <w:szCs w:val="9"/>
          <w:spacing w:val="-47"/>
          <w:w w:val="3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spacing w:val="-23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325"/>
        </w:rPr>
        <w:t>,.,,</w:t>
      </w:r>
      <w:r>
        <w:rPr>
          <w:rFonts w:ascii="Segoe UI" w:hAnsi="Segoe UI" w:cs="Segoe UI" w:eastAsia="Segoe UI"/>
          <w:sz w:val="9"/>
          <w:szCs w:val="9"/>
          <w:spacing w:val="0"/>
          <w:w w:val="325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96"/>
        </w:rPr>
        <w:t>J•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7" w:lineRule="exact"/>
        <w:ind w:left="5" w:right="-55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201"/>
          <w:position w:val="1"/>
        </w:rPr>
        <w:t>l.lh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£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72"/>
          <w:position w:val="1"/>
        </w:rPr>
        <w:t>CM.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-2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-1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16"/>
          <w:position w:val="1"/>
        </w:rPr>
        <w:t>.t.t.I</w:t>
      </w:r>
      <w:r>
        <w:rPr>
          <w:rFonts w:ascii="Segoe UI" w:hAnsi="Segoe UI" w:cs="Segoe UI" w:eastAsia="Segoe UI"/>
          <w:sz w:val="9"/>
          <w:szCs w:val="9"/>
          <w:spacing w:val="5"/>
          <w:w w:val="116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94"/>
          <w:position w:val="1"/>
        </w:rPr>
        <w:t>A#l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0"/>
        </w:rPr>
        <w:t>,JS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left="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52"/>
        </w:rPr>
        <w:t>D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7"/>
          <w:w w:val="163"/>
        </w:rPr>
        <w:t>U</w:t>
      </w:r>
      <w:r>
        <w:rPr>
          <w:rFonts w:ascii="Segoe UI" w:hAnsi="Segoe UI" w:cs="Segoe UI" w:eastAsia="Segoe UI"/>
          <w:sz w:val="9"/>
          <w:szCs w:val="9"/>
          <w:spacing w:val="-31"/>
          <w:w w:val="163"/>
        </w:rPr>
        <w:t>N</w:t>
      </w:r>
      <w:r>
        <w:rPr>
          <w:rFonts w:ascii="Segoe UI" w:hAnsi="Segoe UI" w:cs="Segoe UI" w:eastAsia="Segoe UI"/>
          <w:sz w:val="9"/>
          <w:szCs w:val="9"/>
          <w:spacing w:val="5"/>
          <w:w w:val="163"/>
        </w:rPr>
        <w:t>NYJ!It:"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"</w:t>
      </w:r>
      <w:r>
        <w:rPr>
          <w:rFonts w:ascii="Segoe UI" w:hAnsi="Segoe UI" w:cs="Segoe UI" w:eastAsia="Segoe UI"/>
          <w:sz w:val="9"/>
          <w:szCs w:val="9"/>
          <w:spacing w:val="1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5"/>
        </w:rPr>
        <w:t>/#JJ'J!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54"/>
        </w:rPr>
        <w:t>.OOIS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8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19"/>
          <w:w w:val="178"/>
        </w:rPr>
        <w:t>o</w:t>
      </w:r>
      <w:r>
        <w:rPr>
          <w:rFonts w:ascii="Segoe UI" w:hAnsi="Segoe UI" w:cs="Segoe UI" w:eastAsia="Segoe UI"/>
          <w:sz w:val="9"/>
          <w:szCs w:val="9"/>
          <w:spacing w:val="5"/>
          <w:w w:val="178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5" w:right="-5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tJO(</w:t>
      </w:r>
      <w:r>
        <w:rPr>
          <w:rFonts w:ascii="Segoe UI" w:hAnsi="Segoe UI" w:cs="Segoe UI" w:eastAsia="Segoe UI"/>
          <w:sz w:val="9"/>
          <w:szCs w:val="9"/>
          <w:spacing w:val="-19"/>
          <w:w w:val="132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3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92" w:right="96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0"/>
          <w:w w:val="213"/>
        </w:rPr>
        <w:t>fi¥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D</w:t>
      </w:r>
      <w:r>
        <w:rPr>
          <w:rFonts w:ascii="Segoe UI" w:hAnsi="Segoe UI" w:cs="Segoe UI" w:eastAsia="Segoe UI"/>
          <w:sz w:val="9"/>
          <w:szCs w:val="9"/>
          <w:spacing w:val="-33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O/II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6"/>
          <w:w w:val="142"/>
        </w:rPr>
        <w:t>Scc6</w:t>
      </w:r>
      <w:r>
        <w:rPr>
          <w:rFonts w:ascii="Segoe UI" w:hAnsi="Segoe UI" w:cs="Segoe UI" w:eastAsia="Segoe UI"/>
          <w:sz w:val="14"/>
          <w:szCs w:val="14"/>
          <w:spacing w:val="-34"/>
          <w:w w:val="142"/>
        </w:rPr>
        <w:t>u</w:t>
      </w:r>
      <w:r>
        <w:rPr>
          <w:rFonts w:ascii="Segoe UI" w:hAnsi="Segoe UI" w:cs="Segoe UI" w:eastAsia="Segoe UI"/>
          <w:sz w:val="14"/>
          <w:szCs w:val="14"/>
          <w:spacing w:val="-5"/>
          <w:w w:val="110"/>
        </w:rPr>
        <w:t>lf</w:t>
      </w:r>
      <w:r>
        <w:rPr>
          <w:rFonts w:ascii="Segoe UI" w:hAnsi="Segoe UI" w:cs="Segoe UI" w:eastAsia="Segoe UI"/>
          <w:sz w:val="14"/>
          <w:szCs w:val="14"/>
          <w:spacing w:val="0"/>
          <w:w w:val="110"/>
        </w:rPr>
        <w:t>G</w:t>
      </w:r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14"/>
        </w:rPr>
        <w:t>RAr</w:t>
      </w:r>
      <w:r>
        <w:rPr>
          <w:rFonts w:ascii="Segoe UI" w:hAnsi="Segoe UI" w:cs="Segoe UI" w:eastAsia="Segoe UI"/>
          <w:sz w:val="14"/>
          <w:szCs w:val="14"/>
          <w:spacing w:val="0"/>
          <w:w w:val="114"/>
        </w:rPr>
        <w:t>W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2"/>
        </w:rPr>
        <w:t>CMI!'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left="309" w:right="49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96"/>
        </w:rPr>
        <w:t>C"�tl</w:t>
      </w:r>
      <w:r>
        <w:rPr>
          <w:rFonts w:ascii="Segoe UI" w:hAnsi="Segoe UI" w:cs="Segoe UI" w:eastAsia="Segoe UI"/>
          <w:sz w:val="9"/>
          <w:szCs w:val="9"/>
          <w:spacing w:val="4"/>
          <w:w w:val="196"/>
        </w:rPr>
        <w:t>*</w:t>
      </w:r>
      <w:r>
        <w:rPr>
          <w:rFonts w:ascii="Segoe UI" w:hAnsi="Segoe UI" w:cs="Segoe UI" w:eastAsia="Segoe UI"/>
          <w:sz w:val="9"/>
          <w:szCs w:val="9"/>
          <w:spacing w:val="-24"/>
          <w:w w:val="118"/>
        </w:rPr>
        <w:t>£,t</w:t>
      </w:r>
      <w:r>
        <w:rPr>
          <w:rFonts w:ascii="Segoe UI" w:hAnsi="Segoe UI" w:cs="Segoe UI" w:eastAsia="Segoe UI"/>
          <w:sz w:val="9"/>
          <w:szCs w:val="9"/>
          <w:spacing w:val="5"/>
          <w:w w:val="118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7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119" w:lineRule="exact"/>
        <w:ind w:right="-20"/>
        <w:jc w:val="left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475"/>
        </w:rPr>
        <w:t>lllr</w:t>
      </w:r>
      <w:r>
        <w:rPr>
          <w:rFonts w:ascii="Segoe UI" w:hAnsi="Segoe UI" w:cs="Segoe UI" w:eastAsia="Segoe UI"/>
          <w:sz w:val="9"/>
          <w:szCs w:val="9"/>
          <w:spacing w:val="-10"/>
          <w:w w:val="475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MW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8"/>
          <w:w w:val="137"/>
        </w:rPr>
        <w:t>C.E.Jf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91"/>
        </w:rPr>
        <w:t>1</w:t>
      </w:r>
      <w:r>
        <w:rPr>
          <w:rFonts w:ascii="Segoe UI" w:hAnsi="Segoe UI" w:cs="Segoe UI" w:eastAsia="Segoe UI"/>
          <w:sz w:val="9"/>
          <w:szCs w:val="9"/>
          <w:spacing w:val="5"/>
          <w:w w:val="191"/>
        </w:rPr>
        <w:t>·</w:t>
      </w:r>
      <w:r>
        <w:rPr>
          <w:rFonts w:ascii="Segoe UI" w:hAnsi="Segoe UI" w:cs="Segoe UI" w:eastAsia="Segoe UI"/>
          <w:sz w:val="9"/>
          <w:szCs w:val="9"/>
          <w:spacing w:val="-6"/>
          <w:w w:val="102"/>
        </w:rPr>
        <w:t>·.14�3�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t:</w:t>
      </w:r>
      <w:r>
        <w:rPr>
          <w:rFonts w:ascii="Segoe UI" w:hAnsi="Segoe UI" w:cs="Segoe UI" w:eastAsia="Segoe UI"/>
          <w:sz w:val="14"/>
          <w:szCs w:val="14"/>
          <w:spacing w:val="-16"/>
          <w:w w:val="81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-14"/>
          <w:w w:val="81"/>
          <w:position w:val="1"/>
        </w:rPr>
        <w:t>lf/Tt:AE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D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8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6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600"/>
        </w:rPr>
        <w:t>...</w:t>
      </w:r>
      <w:r>
        <w:rPr>
          <w:rFonts w:ascii="Segoe UI" w:hAnsi="Segoe UI" w:cs="Segoe UI" w:eastAsia="Segoe UI"/>
          <w:sz w:val="9"/>
          <w:szCs w:val="9"/>
          <w:spacing w:val="-19"/>
          <w:w w:val="600"/>
        </w:rPr>
        <w:t>-</w:t>
      </w:r>
      <w:r>
        <w:rPr>
          <w:rFonts w:ascii="Segoe UI" w:hAnsi="Segoe UI" w:cs="Segoe UI" w:eastAsia="Segoe UI"/>
          <w:sz w:val="9"/>
          <w:szCs w:val="9"/>
          <w:spacing w:val="-14"/>
          <w:w w:val="223"/>
        </w:rPr>
        <w:t>ro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4" w:equalWidth="0">
            <w:col w:w="7848" w:space="131"/>
            <w:col w:w="1860" w:space="495"/>
            <w:col w:w="560" w:space="1609"/>
            <w:col w:w="1577"/>
          </w:cols>
        </w:sectPr>
      </w:pPr>
      <w:rPr/>
    </w:p>
    <w:p>
      <w:pPr>
        <w:spacing w:before="83" w:after="0" w:line="240" w:lineRule="auto"/>
        <w:ind w:left="7353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24.161074pt;margin-top:23.194613pt;width:708.4027pt;height:535.409413pt;mso-position-horizontal-relative:page;mso-position-vertical-relative:page;z-index:-19299" coordorigin="483,464" coordsize="14168,10708">
            <v:shape style="position:absolute;left:483;top:9452;width:8137;height:1643" type="#_x0000_t75">
              <v:imagedata r:id="rId248" o:title=""/>
            </v:shape>
            <v:group style="position:absolute;left:8478;top:11030;width:2222;height:2" coordorigin="8478,11030" coordsize="2222,2">
              <v:shape style="position:absolute;left:8478;top:11030;width:2222;height:2" coordorigin="8478,11030" coordsize="2222,0" path="m8478,11030l10700,11030e" filled="f" stroked="t" strokeweight=".724601pt" strokecolor="#000000">
                <v:path arrowok="t"/>
              </v:shape>
            </v:group>
            <v:group style="position:absolute;left:10198;top:10100;width:2;height:937" coordorigin="10198,10100" coordsize="2,937">
              <v:shape style="position:absolute;left:10198;top:10100;width:2;height:937" coordorigin="10198,10100" coordsize="0,937" path="m10198,11037l10198,10100e" filled="f" stroked="t" strokeweight="1.207669pt" strokecolor="#000000">
                <v:path arrowok="t"/>
              </v:shape>
            </v:group>
            <v:group style="position:absolute;left:10461;top:10100;width:2;height:932" coordorigin="10461,10100" coordsize="2,932">
              <v:shape style="position:absolute;left:10461;top:10100;width:2;height:932" coordorigin="10461,10100" coordsize="0,932" path="m10461,11032l10461,10100e" filled="f" stroked="t" strokeweight="1.207669pt" strokecolor="#000000">
                <v:path arrowok="t"/>
              </v:shape>
            </v:group>
            <v:group style="position:absolute;left:10719;top:10100;width:2;height:937" coordorigin="10719,10100" coordsize="2,937">
              <v:shape style="position:absolute;left:10719;top:10100;width:2;height:937" coordorigin="10719,10100" coordsize="0,937" path="m10719,11037l10719,10100e" filled="f" stroked="t" strokeweight=".966135pt" strokecolor="#000000">
                <v:path arrowok="t"/>
              </v:shape>
              <v:shape style="position:absolute;left:12970;top:10573;width:1546;height:599" type="#_x0000_t75">
                <v:imagedata r:id="rId249" o:title=""/>
              </v:shape>
            </v:group>
            <v:group style="position:absolute;left:10483;top:11018;width:2507;height:2" coordorigin="10483,11018" coordsize="2507,2">
              <v:shape style="position:absolute;left:10483;top:11018;width:2507;height:2" coordorigin="10483,11018" coordsize="2507,0" path="m10483,11018l12990,11018e" filled="f" stroked="t" strokeweight=".724601pt" strokecolor="#000000">
                <v:path arrowok="t"/>
              </v:shape>
              <v:shape style="position:absolute;left:13028;top:464;width:1624;height:715" type="#_x0000_t75">
                <v:imagedata r:id="rId250" o:title=""/>
              </v:shape>
            </v:group>
            <v:group style="position:absolute;left:8169;top:507;width:4879;height:2" coordorigin="8169,507" coordsize="4879,2">
              <v:shape style="position:absolute;left:8169;top:507;width:4879;height:2" coordorigin="8169,507" coordsize="4879,0" path="m8169,507l13048,507e" filled="f" stroked="t" strokeweight=".724601pt" strokecolor="#000000">
                <v:path arrowok="t"/>
              </v:shape>
              <v:shape style="position:absolute;left:12989;top:10109;width:638;height:116" type="#_x0000_t75">
                <v:imagedata r:id="rId251" o:title=""/>
              </v:shape>
            </v:group>
            <v:group style="position:absolute;left:11507;top:9554;width:1536;height:2" coordorigin="11507,9554" coordsize="1536,2">
              <v:shape style="position:absolute;left:11507;top:9554;width:1536;height:2" coordorigin="11507,9554" coordsize="1536,0" path="m11507,9554l13043,9554e" filled="f" stroked="t" strokeweight=".724601pt" strokecolor="#000000">
                <v:path arrowok="t"/>
              </v:shape>
            </v:group>
            <v:group style="position:absolute;left:11429;top:9704;width:1604;height:2" coordorigin="11429,9704" coordsize="1604,2">
              <v:shape style="position:absolute;left:11429;top:9704;width:1604;height:2" coordorigin="11429,9704" coordsize="1604,0" path="m11429,9704l13033,9704e" filled="f" stroked="t" strokeweight=".724601pt" strokecolor="#000000">
                <v:path arrowok="t"/>
              </v:shape>
            </v:group>
            <v:group style="position:absolute;left:13048;top:502;width:2;height:9602" coordorigin="13048,502" coordsize="2,9602">
              <v:shape style="position:absolute;left:13048;top:502;width:2;height:9602" coordorigin="13048,502" coordsize="0,9602" path="m13048,10105l13048,502e" filled="f" stroked="t" strokeweight=".966135pt" strokecolor="#000000">
                <v:path arrowok="t"/>
              </v:shape>
            </v:group>
            <v:group style="position:absolute;left:13932;top:1179;width:2;height:8791" coordorigin="13932,1179" coordsize="2,8791">
              <v:shape style="position:absolute;left:13932;top:1179;width:2;height:8791" coordorigin="13932,1179" coordsize="0,8791" path="m13932,9970l13932,1179e" filled="f" stroked="t" strokeweight=".966135pt" strokecolor="#000000">
                <v:path arrowok="t"/>
              </v:shape>
            </v:group>
            <v:group style="position:absolute;left:14149;top:1179;width:2;height:8791" coordorigin="14149,1179" coordsize="2,8791">
              <v:shape style="position:absolute;left:14149;top:1179;width:2;height:8791" coordorigin="14149,1179" coordsize="0,8791" path="m14149,9970l14149,1179e" filled="f" stroked="t" strokeweight=".966135pt" strokecolor="#000000">
                <v:path arrowok="t"/>
              </v:shape>
            </v:group>
            <v:group style="position:absolute;left:14557;top:1270;width:2;height:8805" coordorigin="14557,1270" coordsize="2,8805">
              <v:shape style="position:absolute;left:14557;top:1270;width:2;height:8805" coordorigin="14557,1270" coordsize="0,8805" path="m14557,10076l14557,1270e" filled="f" stroked="t" strokeweight=".966135pt" strokecolor="#000000">
                <v:path arrowok="t"/>
              </v:shape>
            </v:group>
            <v:group style="position:absolute;left:13057;top:1280;width:1551;height:2" coordorigin="13057,1280" coordsize="1551,2">
              <v:shape style="position:absolute;left:13057;top:1280;width:1551;height:2" coordorigin="13057,1280" coordsize="1551,0" path="m13057,1280l14608,1280e" filled="f" stroked="t" strokeweight=".966135pt" strokecolor="#000000">
                <v:path arrowok="t"/>
              </v:shape>
            </v:group>
            <v:group style="position:absolute;left:13014;top:9945;width:1531;height:2" coordorigin="13014,9945" coordsize="1531,2">
              <v:shape style="position:absolute;left:13014;top:9945;width:1531;height:2" coordorigin="13014,9945" coordsize="1531,0" path="m13014,9945l14545,9945e" filled="f" stroked="t" strokeweight=".966135pt" strokecolor="#000000">
                <v:path arrowok="t"/>
              </v:shape>
            </v:group>
            <v:group style="position:absolute;left:13009;top:10095;width:1531;height:2" coordorigin="13009,10095" coordsize="1531,2">
              <v:shape style="position:absolute;left:13009;top:10095;width:1531;height:2" coordorigin="13009,10095" coordsize="1531,0" path="m13009,10095l14540,10095e" filled="f" stroked="t" strokeweight=".966135pt" strokecolor="#000000">
                <v:path arrowok="t"/>
              </v:shape>
            </v:group>
            <v:group style="position:absolute;left:13004;top:10250;width:1541;height:2" coordorigin="13004,10250" coordsize="1541,2">
              <v:shape style="position:absolute;left:13004;top:10250;width:1541;height:2" coordorigin="13004,10250" coordsize="1541,0" path="m13004,10250l14545,10250e" filled="f" stroked="t" strokeweight=".966135pt" strokecolor="#000000">
                <v:path arrowok="t"/>
              </v:shape>
            </v:group>
            <v:group style="position:absolute;left:14523;top:10114;width:2;height:894" coordorigin="14523,10114" coordsize="2,894">
              <v:shape style="position:absolute;left:14523;top:10114;width:2;height:894" coordorigin="14523,10114" coordsize="0,894" path="m14523,11008l14523,10114e" filled="f" stroked="t" strokeweight=".96613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7.172554pt;margin-top:.274804pt;width:348.53328pt;height:447.037227pt;mso-position-horizontal-relative:page;mso-position-vertical-relative:paragraph;z-index:-19295" coordorigin="543,5" coordsize="6971,8941">
            <v:group style="position:absolute;left:551;top:44;width:6956;height:2" coordorigin="551,44" coordsize="6956,2">
              <v:shape style="position:absolute;left:551;top:44;width:6956;height:2" coordorigin="551,44" coordsize="6956,0" path="m551,44l7507,44e" filled="f" stroked="t" strokeweight=".724601pt" strokecolor="#000000">
                <v:path arrowok="t"/>
              </v:shape>
            </v:group>
            <v:group style="position:absolute;left:563;top:15;width:2;height:8921" coordorigin="563,15" coordsize="2,8921">
              <v:shape style="position:absolute;left:563;top:15;width:2;height:8921" coordorigin="563,15" coordsize="0,8921" path="m563,8937l563,15e" filled="f" stroked="t" strokeweight=".96613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0"/>
          <w:w w:val="119"/>
          <w:i/>
        </w:rPr>
        <w:t>--ISCIIEI'fATI</w:t>
      </w:r>
      <w:r>
        <w:rPr>
          <w:rFonts w:ascii="Arial" w:hAnsi="Arial" w:cs="Arial" w:eastAsia="Arial"/>
          <w:sz w:val="18"/>
          <w:szCs w:val="18"/>
          <w:spacing w:val="0"/>
          <w:w w:val="119"/>
          <w:i/>
        </w:rPr>
        <w:t>C</w:t>
      </w:r>
      <w:r>
        <w:rPr>
          <w:rFonts w:ascii="Arial" w:hAnsi="Arial" w:cs="Arial" w:eastAsia="Arial"/>
          <w:sz w:val="18"/>
          <w:szCs w:val="18"/>
          <w:spacing w:val="39"/>
          <w:w w:val="119"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</w:rPr>
        <w:t>DIAC/fA/'1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</w:rPr>
        <w:t> </w:t>
      </w:r>
      <w:r>
        <w:rPr>
          <w:rFonts w:ascii="Arial" w:hAnsi="Arial" w:cs="Arial" w:eastAsia="Arial"/>
          <w:sz w:val="17"/>
          <w:szCs w:val="17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13"/>
          <w:i/>
        </w:rPr>
        <w:t>7/!0B</w:t>
      </w:r>
      <w:r>
        <w:rPr>
          <w:rFonts w:ascii="Arial" w:hAnsi="Arial" w:cs="Arial" w:eastAsia="Arial"/>
          <w:sz w:val="16"/>
          <w:szCs w:val="16"/>
          <w:spacing w:val="1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13"/>
          <w:i/>
        </w:rPr>
        <w:t>AffPLIT&amp;IT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90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6.724831pt;margin-top:3.865761pt;width:451.328857pt;height:393.342285pt;mso-position-horizontal-relative:page;mso-position-vertical-relative:paragraph;z-index:-19300" type="#_x0000_t75">
            <v:imagedata r:id="rId252" o:title=""/>
          </v:shape>
        </w:pict>
      </w:r>
      <w:r>
        <w:rPr/>
        <w:pict>
          <v:shape style="position:absolute;margin-left:561.503357pt;margin-top:.966423pt;width:58.560002pt;height:39.36pt;mso-position-horizontal-relative:page;mso-position-vertical-relative:paragraph;z-index:-19298" type="#_x0000_t75">
            <v:imagedata r:id="rId253" o:title=""/>
          </v:shape>
        </w:pict>
      </w:r>
      <w:r>
        <w:rPr/>
        <w:pict>
          <v:shape style="position:absolute;margin-left:560.536926pt;margin-top:49.288586pt;width:59.520002pt;height:40.32pt;mso-position-horizontal-relative:page;mso-position-vertical-relative:paragraph;z-index:-19297" type="#_x0000_t75">
            <v:imagedata r:id="rId254" o:title=""/>
          </v:shape>
        </w:pict>
      </w:r>
      <w:r>
        <w:rPr/>
        <w:pict>
          <v:shape style="width:35.520pt;height:91.2pt;mso-position-horizontal-relative:char;mso-position-vertical-relative:line" type="#_x0000_t75">
            <v:imagedata r:id="rId2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0" w:lineRule="exact"/>
        <w:ind w:right="1927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30"/>
          <w:i/>
          <w:position w:val="-1"/>
        </w:rPr>
        <w:t>Dllltlfi"PI-11&lt;1/H'</w:t>
      </w:r>
      <w:r>
        <w:rPr>
          <w:rFonts w:ascii="Arial" w:hAnsi="Arial" w:cs="Arial" w:eastAsia="Arial"/>
          <w:sz w:val="10"/>
          <w:szCs w:val="10"/>
          <w:spacing w:val="0"/>
          <w:w w:val="130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0"/>
          <w:i/>
          <w:position w:val="-1"/>
        </w:rPr>
        <w:t>P/</w:t>
      </w:r>
      <w:r>
        <w:rPr>
          <w:rFonts w:ascii="Arial" w:hAnsi="Arial" w:cs="Arial" w:eastAsia="Arial"/>
          <w:sz w:val="10"/>
          <w:szCs w:val="10"/>
          <w:spacing w:val="0"/>
          <w:w w:val="130"/>
          <w:i/>
          <w:position w:val="-1"/>
        </w:rPr>
        <w:t>h</w:t>
      </w:r>
      <w:r>
        <w:rPr>
          <w:rFonts w:ascii="Arial" w:hAnsi="Arial" w:cs="Arial" w:eastAsia="Arial"/>
          <w:sz w:val="10"/>
          <w:szCs w:val="10"/>
          <w:spacing w:val="-3"/>
          <w:w w:val="13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  <w:i/>
          <w:position w:val="-1"/>
        </w:rPr>
        <w:t>'1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86" w:lineRule="exact"/>
        <w:ind w:right="1773"/>
        <w:jc w:val="righ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>f'flr</w:t>
      </w:r>
      <w:r>
        <w:rPr>
          <w:rFonts w:ascii="Arial" w:hAnsi="Arial" w:cs="Arial" w:eastAsia="Arial"/>
          <w:sz w:val="19"/>
          <w:szCs w:val="19"/>
          <w:spacing w:val="-2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99"/>
          <w:i/>
        </w:rPr>
        <w:t>/%tlX;;";;ff.::"ll'"</w:t>
      </w:r>
      <w:r>
        <w:rPr>
          <w:rFonts w:ascii="Arial" w:hAnsi="Arial" w:cs="Arial" w:eastAsia="Arial"/>
          <w:sz w:val="19"/>
          <w:szCs w:val="19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3886"/>
        <w:jc w:val="righ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509.31543pt;margin-top:10.407821pt;width:128.536911pt;height:123.704697pt;mso-position-horizontal-relative:page;mso-position-vertical-relative:paragraph;z-index:-19296" type="#_x0000_t75">
            <v:imagedata r:id="rId256" o:title=""/>
          </v:shape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4"/>
        </w:rPr>
        <w:t>@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86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2.159998pt;height:10.56pt;mso-position-horizontal-relative:char;mso-position-vertical-relative:line" type="#_x0000_t75">
            <v:imagedata r:id="rId25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right="2184"/>
        <w:jc w:val="right"/>
        <w:rPr>
          <w:rFonts w:ascii="Arial" w:hAnsi="Arial" w:cs="Arial" w:eastAsia="Arial"/>
          <w:sz w:val="39"/>
          <w:szCs w:val="39"/>
        </w:rPr>
      </w:pPr>
      <w:rPr/>
      <w:r>
        <w:rPr>
          <w:rFonts w:ascii="Arial" w:hAnsi="Arial" w:cs="Arial" w:eastAsia="Arial"/>
          <w:sz w:val="39"/>
          <w:szCs w:val="39"/>
          <w:spacing w:val="0"/>
          <w:w w:val="90"/>
        </w:rPr>
        <w:t>•</w:t>
      </w:r>
      <w:r>
        <w:rPr>
          <w:rFonts w:ascii="Arial" w:hAnsi="Arial" w:cs="Arial" w:eastAsia="Arial"/>
          <w:sz w:val="39"/>
          <w:szCs w:val="3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1" w:right="-20"/>
        <w:jc w:val="left"/>
        <w:tabs>
          <w:tab w:pos="1460" w:val="left"/>
          <w:tab w:pos="3380" w:val="left"/>
          <w:tab w:pos="5140" w:val="left"/>
          <w:tab w:pos="7380" w:val="left"/>
          <w:tab w:pos="8180" w:val="left"/>
          <w:tab w:pos="11620" w:val="left"/>
        </w:tabs>
        <w:rPr>
          <w:rFonts w:ascii="Courier New" w:hAnsi="Courier New" w:cs="Courier New" w:eastAsia="Courier New"/>
          <w:sz w:val="18"/>
          <w:szCs w:val="18"/>
        </w:rPr>
      </w:pPr>
      <w:rPr/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r----------.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»7----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-------,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---,--------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b?.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--------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--------·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A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N.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r-----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----------,H-.I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CA-CCN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 </w:t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D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18"/>
          <w:szCs w:val="18"/>
          <w:spacing w:val="0"/>
          <w:w w:val="74"/>
          <w:i/>
        </w:rPr>
        <w:t>-.----------1</w:t>
      </w:r>
      <w:r>
        <w:rPr>
          <w:rFonts w:ascii="Courier New" w:hAnsi="Courier New" w:cs="Courier New" w:eastAsia="Courier New"/>
          <w:sz w:val="18"/>
          <w:szCs w:val="18"/>
          <w:spacing w:val="0"/>
          <w:w w:val="100"/>
        </w:rPr>
      </w:r>
    </w:p>
    <w:p>
      <w:pPr>
        <w:spacing w:before="16" w:after="0" w:line="240" w:lineRule="auto"/>
        <w:ind w:left="8378" w:right="2404"/>
        <w:jc w:val="center"/>
        <w:tabs>
          <w:tab w:pos="1076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L&gt;4"XI'fi?"TIIJIY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33"/>
          <w:i/>
        </w:rPr>
        <w:t>D£$Cl'l/l"</w:t>
      </w:r>
      <w:r>
        <w:rPr>
          <w:rFonts w:ascii="Arial" w:hAnsi="Arial" w:cs="Arial" w:eastAsia="Arial"/>
          <w:sz w:val="10"/>
          <w:szCs w:val="10"/>
          <w:spacing w:val="-20"/>
          <w:w w:val="133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3"/>
          <w:i/>
        </w:rPr>
        <w:t>T/0/f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1" w:after="0" w:line="131" w:lineRule="exact"/>
        <w:ind w:left="8246" w:right="-20"/>
        <w:jc w:val="left"/>
        <w:tabs>
          <w:tab w:pos="1048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22"/>
          <w:i/>
          <w:position w:val="-1"/>
        </w:rPr>
        <w:t>?llf"J!I</w:t>
      </w:r>
      <w:r>
        <w:rPr>
          <w:rFonts w:ascii="Arial" w:hAnsi="Arial" w:cs="Arial" w:eastAsia="Arial"/>
          <w:sz w:val="10"/>
          <w:szCs w:val="10"/>
          <w:spacing w:val="0"/>
          <w:w w:val="122"/>
          <w:i/>
          <w:position w:val="-1"/>
        </w:rPr>
        <w:t>C</w:t>
      </w:r>
      <w:r>
        <w:rPr>
          <w:rFonts w:ascii="Arial" w:hAnsi="Arial" w:cs="Arial" w:eastAsia="Arial"/>
          <w:sz w:val="10"/>
          <w:szCs w:val="10"/>
          <w:spacing w:val="5"/>
          <w:w w:val="12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2"/>
          <w:i/>
          <w:position w:val="-1"/>
        </w:rPr>
        <w:t>CliNT-""'"</w:t>
      </w:r>
      <w:r>
        <w:rPr>
          <w:rFonts w:ascii="Arial" w:hAnsi="Arial" w:cs="Arial" w:eastAsia="Arial"/>
          <w:sz w:val="10"/>
          <w:szCs w:val="10"/>
          <w:spacing w:val="25"/>
          <w:w w:val="12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>.1WITCif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46"/>
          <w:i/>
          <w:position w:val="-1"/>
        </w:rPr>
        <w:t>.00£</w:t>
      </w:r>
      <w:r>
        <w:rPr>
          <w:rFonts w:ascii="Arial" w:hAnsi="Arial" w:cs="Arial" w:eastAsia="Arial"/>
          <w:sz w:val="10"/>
          <w:szCs w:val="10"/>
          <w:spacing w:val="0"/>
          <w:w w:val="146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9"/>
          <w:w w:val="146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98"/>
          <w:i/>
          <w:position w:val="-1"/>
        </w:rPr>
        <w:t>tf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86" w:lineRule="exact"/>
        <w:ind w:left="8135" w:right="-20"/>
        <w:jc w:val="left"/>
        <w:tabs>
          <w:tab w:pos="1046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b/>
          <w:bCs/>
          <w:i/>
          <w:position w:val="-1"/>
        </w:rPr>
        <w:t>6A..S.s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b/>
          <w:bCs/>
          <w:i/>
          <w:position w:val="-1"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17"/>
          <w:w w:val="100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ct::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81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YF/r&lt;:l.t.</w:t>
      </w:r>
      <w:r>
        <w:rPr>
          <w:rFonts w:ascii="Arial" w:hAnsi="Arial" w:cs="Arial" w:eastAsia="Arial"/>
          <w:sz w:val="11"/>
          <w:szCs w:val="11"/>
          <w:spacing w:val="0"/>
          <w:w w:val="100"/>
          <w:b/>
          <w:bCs/>
          <w:i/>
          <w:position w:val="-1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29"/>
          <w:b/>
          <w:bCs/>
          <w:i/>
          <w:position w:val="-1"/>
        </w:rPr>
        <w:t>.oo/:r</w:t>
      </w:r>
      <w:r>
        <w:rPr>
          <w:rFonts w:ascii="Arial" w:hAnsi="Arial" w:cs="Arial" w:eastAsia="Arial"/>
          <w:sz w:val="11"/>
          <w:szCs w:val="11"/>
          <w:spacing w:val="0"/>
          <w:w w:val="129"/>
          <w:b/>
          <w:bCs/>
          <w:i/>
          <w:position w:val="-1"/>
        </w:rPr>
        <w:t>  </w:t>
      </w:r>
      <w:r>
        <w:rPr>
          <w:rFonts w:ascii="Arial" w:hAnsi="Arial" w:cs="Arial" w:eastAsia="Arial"/>
          <w:sz w:val="11"/>
          <w:szCs w:val="11"/>
          <w:spacing w:val="17"/>
          <w:w w:val="129"/>
          <w:b/>
          <w:bCs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b/>
          <w:bCs/>
          <w:i/>
          <w:position w:val="-1"/>
        </w:rPr>
        <w:t>11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14" w:lineRule="exact"/>
        <w:ind w:left="8130" w:right="-20"/>
        <w:jc w:val="left"/>
        <w:tabs>
          <w:tab w:pos="104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b/>
          <w:bCs/>
          <w:i/>
        </w:rPr>
        <w:t>.I""VJE</w:t>
      </w:r>
      <w:r>
        <w:rPr>
          <w:rFonts w:ascii="Arial" w:hAnsi="Arial" w:cs="Arial" w:eastAsia="Arial"/>
          <w:sz w:val="9"/>
          <w:szCs w:val="9"/>
          <w:spacing w:val="0"/>
          <w:w w:val="100"/>
          <w:b/>
          <w:bCs/>
          <w:i/>
        </w:rPr>
        <w:t> </w:t>
      </w:r>
      <w:r>
        <w:rPr>
          <w:rFonts w:ascii="Arial" w:hAnsi="Arial" w:cs="Arial" w:eastAsia="Arial"/>
          <w:sz w:val="9"/>
          <w:szCs w:val="9"/>
          <w:spacing w:val="14"/>
          <w:w w:val="100"/>
          <w:b/>
          <w:bCs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2"/>
          <w:b/>
          <w:bCs/>
        </w:rPr>
        <w:t>,.</w:t>
      </w:r>
      <w:r>
        <w:rPr>
          <w:rFonts w:ascii="Arial" w:hAnsi="Arial" w:cs="Arial" w:eastAsia="Arial"/>
          <w:sz w:val="9"/>
          <w:szCs w:val="9"/>
          <w:spacing w:val="0"/>
          <w:w w:val="172"/>
          <w:b/>
          <w:bCs/>
          <w:u w:val="single" w:color="000000"/>
        </w:rPr>
        <w:t>   </w:t>
      </w:r>
      <w:r>
        <w:rPr>
          <w:rFonts w:ascii="Arial" w:hAnsi="Arial" w:cs="Arial" w:eastAsia="Arial"/>
          <w:sz w:val="9"/>
          <w:szCs w:val="9"/>
          <w:spacing w:val="3"/>
          <w:w w:val="172"/>
          <w:b/>
          <w:bCs/>
          <w:u w:val="single" w:color="000000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72"/>
          <w:b/>
          <w:bCs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4"/>
          <w:szCs w:val="14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</w:rPr>
        <w:t>?"v</w:t>
      </w:r>
      <w:r>
        <w:rPr>
          <w:rFonts w:ascii="Arial" w:hAnsi="Arial" w:cs="Arial" w:eastAsia="Arial"/>
          <w:sz w:val="12"/>
          <w:szCs w:val="12"/>
          <w:spacing w:val="31"/>
          <w:w w:val="100"/>
          <w:b/>
          <w:bCs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</w:rPr>
        <w:t>r</w:t>
      </w:r>
      <w:r>
        <w:rPr>
          <w:rFonts w:ascii="Arial" w:hAnsi="Arial" w:cs="Arial" w:eastAsia="Arial"/>
          <w:sz w:val="12"/>
          <w:szCs w:val="12"/>
          <w:spacing w:val="-27"/>
          <w:w w:val="100"/>
          <w:b/>
          <w:bCs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</w:rPr>
      </w:r>
      <w:r>
        <w:rPr>
          <w:rFonts w:ascii="Arial" w:hAnsi="Arial" w:cs="Arial" w:eastAsia="Arial"/>
          <w:sz w:val="9"/>
          <w:szCs w:val="9"/>
          <w:spacing w:val="0"/>
          <w:w w:val="127"/>
          <w:b/>
          <w:bCs/>
          <w:i/>
        </w:rPr>
        <w:t>.,D&lt;tl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8168" w:right="-20"/>
        <w:jc w:val="left"/>
        <w:tabs>
          <w:tab w:pos="1048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hEl'111'1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spacing w:val="11"/>
          <w:w w:val="117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lld-t15A-SS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)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7"/>
          <w:i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,Cf&gt;OS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5"/>
        </w:rPr>
        <w:t>.,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12" w:lineRule="exact"/>
        <w:ind w:left="8141" w:right="4794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41"/>
          <w:b/>
          <w:bCs/>
          <w:i/>
        </w:rPr>
        <w:t>DUNNY/ff.V</w:t>
      </w:r>
      <w:r>
        <w:rPr>
          <w:rFonts w:ascii="Times New Roman" w:hAnsi="Times New Roman" w:cs="Times New Roman" w:eastAsia="Times New Roman"/>
          <w:sz w:val="10"/>
          <w:szCs w:val="10"/>
          <w:w w:val="142"/>
          <w:b/>
          <w:bCs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  <w:b/>
          <w:bCs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0"/>
          <w:b/>
          <w:bCs/>
          <w:i/>
        </w:rPr>
        <w:t>/f-J.$1: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right="80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18"/>
          <w:i/>
        </w:rPr>
        <w:t>SECtJlllrG</w:t>
      </w:r>
      <w:r>
        <w:rPr>
          <w:rFonts w:ascii="Arial" w:hAnsi="Arial" w:cs="Arial" w:eastAsia="Arial"/>
          <w:sz w:val="11"/>
          <w:szCs w:val="11"/>
          <w:spacing w:val="-4"/>
          <w:w w:val="11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RADI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D</w:t>
      </w:r>
      <w:r>
        <w:rPr>
          <w:rFonts w:ascii="Arial" w:hAnsi="Arial" w:cs="Arial" w:eastAsia="Arial"/>
          <w:sz w:val="11"/>
          <w:szCs w:val="11"/>
          <w:spacing w:val="1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  <w:i/>
        </w:rPr>
        <w:t>COif!!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right="504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r:HICAG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f.t._J.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right"/>
        <w:spacing w:after="0"/>
        <w:sectPr>
          <w:pgSz w:w="15160" w:h="11700" w:orient="landscape"/>
          <w:pgMar w:top="420" w:bottom="280" w:left="420" w:right="6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right="258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4"/>
          <w:w w:val="234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L</w:t>
      </w:r>
      <w:r>
        <w:rPr>
          <w:rFonts w:ascii="Segoe UI" w:hAnsi="Segoe UI" w:cs="Segoe UI" w:eastAsia="Segoe UI"/>
          <w:sz w:val="9"/>
          <w:szCs w:val="9"/>
          <w:spacing w:val="-43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UG</w:t>
      </w:r>
      <w:r>
        <w:rPr>
          <w:rFonts w:ascii="Segoe UI" w:hAnsi="Segoe UI" w:cs="Segoe UI" w:eastAsia="Segoe UI"/>
          <w:sz w:val="9"/>
          <w:szCs w:val="9"/>
          <w:spacing w:val="22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46"/>
        </w:rPr>
        <w:t>ON</w:t>
      </w:r>
      <w:r>
        <w:rPr>
          <w:rFonts w:ascii="Segoe UI" w:hAnsi="Segoe UI" w:cs="Segoe UI" w:eastAsia="Segoe UI"/>
          <w:sz w:val="9"/>
          <w:szCs w:val="9"/>
          <w:spacing w:val="-34"/>
          <w:w w:val="2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EC</w:t>
      </w:r>
      <w:r>
        <w:rPr>
          <w:rFonts w:ascii="Segoe UI" w:hAnsi="Segoe UI" w:cs="Segoe UI" w:eastAsia="Segoe UI"/>
          <w:sz w:val="9"/>
          <w:szCs w:val="9"/>
          <w:spacing w:val="-34"/>
          <w:w w:val="234"/>
        </w:rPr>
        <w:t>T</w:t>
      </w:r>
      <w:r>
        <w:rPr>
          <w:rFonts w:ascii="Segoe UI" w:hAnsi="Segoe UI" w:cs="Segoe UI" w:eastAsia="Segoe UI"/>
          <w:sz w:val="9"/>
          <w:szCs w:val="9"/>
          <w:spacing w:val="-22"/>
          <w:w w:val="186"/>
        </w:rPr>
        <w:t>IONS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37" w:right="-20"/>
        <w:jc w:val="left"/>
        <w:tabs>
          <w:tab w:pos="3980" w:val="left"/>
          <w:tab w:pos="63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9"/>
          <w:w w:val="131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-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50"/>
        </w:rPr>
        <w:t>TY/'</w:t>
      </w:r>
      <w:r>
        <w:rPr>
          <w:rFonts w:ascii="Segoe UI" w:hAnsi="Segoe UI" w:cs="Segoe UI" w:eastAsia="Segoe UI"/>
          <w:sz w:val="14"/>
          <w:szCs w:val="14"/>
          <w:spacing w:val="0"/>
          <w:w w:val="150"/>
        </w:rPr>
        <w:t>£</w:t>
      </w:r>
      <w:r>
        <w:rPr>
          <w:rFonts w:ascii="Segoe UI" w:hAnsi="Segoe UI" w:cs="Segoe UI" w:eastAsia="Segoe UI"/>
          <w:sz w:val="14"/>
          <w:szCs w:val="14"/>
          <w:spacing w:val="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6C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1"/>
        </w:rPr>
        <w:t>2.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37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18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19"/>
          <w:w w:val="149"/>
          <w:position w:val="1"/>
        </w:rPr>
        <w:t>PF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40"/>
          <w:w w:val="137"/>
          <w:position w:val="1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1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14"/>
          <w:w w:val="136"/>
          <w:position w:val="0"/>
        </w:rPr>
        <w:t>2-</w:t>
      </w:r>
      <w:r>
        <w:rPr>
          <w:rFonts w:ascii="Segoe UI" w:hAnsi="Segoe UI" w:cs="Segoe UI" w:eastAsia="Segoe UI"/>
          <w:sz w:val="14"/>
          <w:szCs w:val="14"/>
          <w:spacing w:val="-5"/>
          <w:w w:val="136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-39"/>
          <w:w w:val="112"/>
          <w:position w:val="0"/>
        </w:rPr>
        <w:t>Y</w:t>
      </w:r>
      <w:r>
        <w:rPr>
          <w:rFonts w:ascii="Segoe UI" w:hAnsi="Segoe UI" w:cs="Segoe UI" w:eastAsia="Segoe UI"/>
          <w:sz w:val="14"/>
          <w:szCs w:val="14"/>
          <w:spacing w:val="-48"/>
          <w:w w:val="178"/>
          <w:position w:val="0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78"/>
          <w:position w:val="0"/>
        </w:rPr>
        <w:t>£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28"/>
          <w:position w:val="0"/>
        </w:rPr>
        <w:t>.tA3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840" w:h="12500" w:orient="landscape"/>
          <w:pgMar w:top="1140" w:bottom="0" w:left="1580" w:right="520"/>
        </w:sectPr>
      </w:pPr>
      <w:rPr/>
    </w:p>
    <w:p>
      <w:pPr>
        <w:spacing w:before="32" w:after="0" w:line="240" w:lineRule="auto"/>
        <w:ind w:left="1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81"/>
        </w:rPr>
        <w:t>N</w:t>
      </w:r>
      <w:r>
        <w:rPr>
          <w:rFonts w:ascii="Segoe UI" w:hAnsi="Segoe UI" w:cs="Segoe UI" w:eastAsia="Segoe UI"/>
          <w:sz w:val="9"/>
          <w:szCs w:val="9"/>
          <w:spacing w:val="5"/>
          <w:w w:val="181"/>
        </w:rPr>
        <w:t>O</w:t>
      </w:r>
      <w:r>
        <w:rPr>
          <w:rFonts w:ascii="Segoe UI" w:hAnsi="Segoe UI" w:cs="Segoe UI" w:eastAsia="Segoe UI"/>
          <w:sz w:val="9"/>
          <w:szCs w:val="9"/>
          <w:spacing w:val="-12"/>
          <w:w w:val="270"/>
        </w:rPr>
        <w:t>TE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: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left="1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9"/>
        </w:rPr>
        <w:t>""W£"</w:t>
      </w:r>
      <w:r>
        <w:rPr>
          <w:rFonts w:ascii="Segoe UI" w:hAnsi="Segoe UI" w:cs="Segoe UI" w:eastAsia="Segoe UI"/>
          <w:sz w:val="9"/>
          <w:szCs w:val="9"/>
          <w:spacing w:val="-23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54"/>
        </w:rPr>
        <w:t>J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II</w:t>
      </w:r>
      <w:r>
        <w:rPr>
          <w:rFonts w:ascii="Segoe UI" w:hAnsi="Segoe UI" w:cs="Segoe UI" w:eastAsia="Segoe UI"/>
          <w:sz w:val="9"/>
          <w:szCs w:val="9"/>
          <w:spacing w:val="-22"/>
          <w:w w:val="173"/>
        </w:rPr>
        <w:t>I"I"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22"/>
        </w:rPr>
        <w:t>rtvr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74"/>
        </w:rPr>
        <w:t>�/Cift,I</w:t>
      </w:r>
      <w:r>
        <w:rPr>
          <w:rFonts w:ascii="Segoe UI" w:hAnsi="Segoe UI" w:cs="Segoe UI" w:eastAsia="Segoe UI"/>
          <w:sz w:val="9"/>
          <w:szCs w:val="9"/>
          <w:spacing w:val="-29"/>
          <w:w w:val="174"/>
        </w:rPr>
        <w:t>"</w:t>
      </w:r>
      <w:r>
        <w:rPr>
          <w:rFonts w:ascii="Segoe UI" w:hAnsi="Segoe UI" w:cs="Segoe UI" w:eastAsia="Segoe UI"/>
          <w:sz w:val="9"/>
          <w:szCs w:val="9"/>
          <w:spacing w:val="-14"/>
          <w:w w:val="199"/>
        </w:rPr>
        <w:t>HtiN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</w:rPr>
        <w:t>14/'fl".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left="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79"/>
          <w:position w:val="-2"/>
        </w:rPr>
        <w:t>M.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26"/>
          <w:w w:val="17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41"/>
          <w:position w:val="-2"/>
        </w:rPr>
        <w:t>l"t.UG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-2"/>
        </w:rPr>
        <w:t>&amp;</w:t>
      </w:r>
      <w:r>
        <w:rPr>
          <w:rFonts w:ascii="Segoe UI" w:hAnsi="Segoe UI" w:cs="Segoe UI" w:eastAsia="Segoe UI"/>
          <w:sz w:val="9"/>
          <w:szCs w:val="9"/>
          <w:spacing w:val="30"/>
          <w:w w:val="133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35"/>
          <w:position w:val="-2"/>
        </w:rPr>
        <w:t>S«IIE</w:t>
      </w:r>
      <w:r>
        <w:rPr>
          <w:rFonts w:ascii="Segoe UI" w:hAnsi="Segoe UI" w:cs="Segoe UI" w:eastAsia="Segoe UI"/>
          <w:sz w:val="14"/>
          <w:szCs w:val="14"/>
          <w:spacing w:val="-29"/>
          <w:w w:val="135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73"/>
          <w:position w:val="-2"/>
        </w:rPr>
        <w:t>J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1"/>
          <w:position w:val="-2"/>
        </w:rPr>
        <w:t>1\lfE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161"/>
          <w:position w:val="1"/>
        </w:rPr>
        <w:t>YICWC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1"/>
          <w:w w:val="16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93"/>
          <w:position w:val="1"/>
        </w:rPr>
        <w:t>F/</w:t>
      </w:r>
      <w:r>
        <w:rPr>
          <w:rFonts w:ascii="Segoe UI" w:hAnsi="Segoe UI" w:cs="Segoe UI" w:eastAsia="Segoe UI"/>
          <w:sz w:val="9"/>
          <w:szCs w:val="9"/>
          <w:spacing w:val="-10"/>
          <w:w w:val="193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24"/>
          <w:position w:val="1"/>
        </w:rPr>
        <w:t>D/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6"/>
          <w:w w:val="102"/>
          <w:position w:val="1"/>
        </w:rPr>
        <w:t>BOTTIJH.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2" w:equalWidth="0">
            <w:col w:w="1373" w:space="8273"/>
            <w:col w:w="4094"/>
          </w:cols>
        </w:sectPr>
      </w:pPr>
      <w:rPr/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</w:sectPr>
      </w:pPr>
      <w:rPr/>
    </w:p>
    <w:p>
      <w:pPr>
        <w:spacing w:before="32" w:after="0" w:line="288" w:lineRule="auto"/>
        <w:ind w:left="602" w:right="133" w:firstLine="-43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255"/>
        </w:rPr>
        <w:t>riX£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0</w:t>
      </w:r>
      <w:r>
        <w:rPr>
          <w:rFonts w:ascii="Segoe UI" w:hAnsi="Segoe UI" w:cs="Segoe UI" w:eastAsia="Segoe UI"/>
          <w:sz w:val="9"/>
          <w:szCs w:val="9"/>
          <w:spacing w:val="9"/>
          <w:w w:val="255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13"/>
        </w:rPr>
        <w:t>!?£</w:t>
      </w:r>
      <w:r>
        <w:rPr>
          <w:rFonts w:ascii="Segoe UI" w:hAnsi="Segoe UI" w:cs="Segoe UI" w:eastAsia="Segoe UI"/>
          <w:sz w:val="9"/>
          <w:szCs w:val="9"/>
          <w:spacing w:val="11"/>
          <w:w w:val="213"/>
        </w:rPr>
        <w:t>S</w:t>
      </w:r>
      <w:r>
        <w:rPr>
          <w:rFonts w:ascii="Segoe UI" w:hAnsi="Segoe UI" w:cs="Segoe UI" w:eastAsia="Segoe UI"/>
          <w:sz w:val="9"/>
          <w:szCs w:val="9"/>
          <w:spacing w:val="-26"/>
          <w:w w:val="21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S</w:t>
      </w:r>
      <w:r>
        <w:rPr>
          <w:rFonts w:ascii="Segoe UI" w:hAnsi="Segoe UI" w:cs="Segoe UI" w:eastAsia="Segoe UI"/>
          <w:sz w:val="9"/>
          <w:szCs w:val="9"/>
          <w:spacing w:val="-37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77"/>
        </w:rPr>
        <w:t>TOifS</w:t>
      </w:r>
      <w:r>
        <w:rPr>
          <w:rFonts w:ascii="Segoe UI" w:hAnsi="Segoe UI" w:cs="Segoe UI" w:eastAsia="Segoe UI"/>
          <w:sz w:val="9"/>
          <w:szCs w:val="9"/>
          <w:spacing w:val="-12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81"/>
        </w:rPr>
        <w:t>OESC!f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-4"/>
          <w:w w:val="163"/>
        </w:rPr>
        <w:t>i"TIDN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44" w:lineRule="auto"/>
        <w:ind w:left="1377" w:right="-38" w:firstLine="-347"/>
        <w:jc w:val="left"/>
        <w:tabs>
          <w:tab w:pos="1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It'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.57f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87.87558pt;margin-top:10.088223pt;width:16.666678pt;height:4.899271pt;mso-position-horizontal-relative:page;mso-position-vertical-relative:paragraph;z-index:-19291;rotation:358" type="#_x0000_t136" fillcolor="#000000" stroked="f">
            <o:extrusion v:ext="view" autorotationcenter="t"/>
            <v:textpath style="font-family:&amp;quot;Segoe UI&amp;quot;;font-size:4pt;v-text-kern:t;mso-text-shadow:auto" string="�ti V.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IZ-</w:t>
      </w:r>
      <w:r>
        <w:rPr>
          <w:rFonts w:ascii="Segoe UI" w:hAnsi="Segoe UI" w:cs="Segoe UI" w:eastAsia="Segoe UI"/>
          <w:sz w:val="9"/>
          <w:szCs w:val="9"/>
          <w:spacing w:val="-24"/>
          <w:w w:val="135"/>
        </w:rPr>
        <w:t>1</w:t>
      </w:r>
      <w:r>
        <w:rPr>
          <w:rFonts w:ascii="Segoe UI" w:hAnsi="Segoe UI" w:cs="Segoe UI" w:eastAsia="Segoe UI"/>
          <w:sz w:val="9"/>
          <w:szCs w:val="9"/>
          <w:spacing w:val="-11"/>
          <w:w w:val="199"/>
        </w:rPr>
        <w:t>2/"fr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D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IYfY</w:t>
      </w:r>
      <w:r>
        <w:rPr>
          <w:rFonts w:ascii="Segoe UI" w:hAnsi="Segoe UI" w:cs="Segoe UI" w:eastAsia="Segoe UI"/>
          <w:sz w:val="9"/>
          <w:szCs w:val="9"/>
          <w:spacing w:val="-29"/>
          <w:w w:val="142"/>
        </w:rPr>
        <w:t>Dt/</w:t>
      </w:r>
      <w:r>
        <w:rPr>
          <w:rFonts w:ascii="Segoe UI" w:hAnsi="Segoe UI" w:cs="Segoe UI" w:eastAsia="Segoe UI"/>
          <w:sz w:val="9"/>
          <w:szCs w:val="9"/>
          <w:spacing w:val="-10"/>
          <w:w w:val="167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iiSY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34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6"/>
        </w:rPr>
        <w:t>TD</w:t>
      </w:r>
      <w:r>
        <w:rPr>
          <w:rFonts w:ascii="Segoe UI" w:hAnsi="Segoe UI" w:cs="Segoe UI" w:eastAsia="Segoe UI"/>
          <w:sz w:val="14"/>
          <w:szCs w:val="14"/>
          <w:spacing w:val="-29"/>
          <w:w w:val="106"/>
        </w:rPr>
        <w:t>N</w:t>
      </w:r>
      <w:r>
        <w:rPr>
          <w:rFonts w:ascii="Segoe UI" w:hAnsi="Segoe UI" w:cs="Segoe UI" w:eastAsia="Segoe UI"/>
          <w:sz w:val="14"/>
          <w:szCs w:val="14"/>
          <w:spacing w:val="24"/>
          <w:w w:val="182"/>
        </w:rPr>
        <w:t>I</w:t>
      </w:r>
      <w:r>
        <w:rPr>
          <w:rFonts w:ascii="Segoe UI" w:hAnsi="Segoe UI" w:cs="Segoe UI" w:eastAsia="Segoe UI"/>
          <w:sz w:val="14"/>
          <w:szCs w:val="14"/>
          <w:spacing w:val="5"/>
          <w:w w:val="182"/>
        </w:rPr>
        <w:t>C</w:t>
      </w:r>
      <w:r>
        <w:rPr>
          <w:rFonts w:ascii="Segoe UI" w:hAnsi="Segoe UI" w:cs="Segoe UI" w:eastAsia="Segoe UI"/>
          <w:sz w:val="14"/>
          <w:szCs w:val="14"/>
          <w:spacing w:val="5"/>
          <w:w w:val="164"/>
        </w:rPr>
        <w:t>�I"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82"/>
        </w:rPr>
        <w:t>/II'.</w:t>
      </w:r>
      <w:r>
        <w:rPr>
          <w:rFonts w:ascii="Segoe UI" w:hAnsi="Segoe UI" w:cs="Segoe UI" w:eastAsia="Segoe UI"/>
          <w:sz w:val="9"/>
          <w:szCs w:val="9"/>
          <w:spacing w:val="-10"/>
          <w:w w:val="18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170"/>
        </w:rPr>
        <w:t>TAI'</w:t>
      </w:r>
      <w:r>
        <w:rPr>
          <w:rFonts w:ascii="Segoe UI" w:hAnsi="Segoe UI" w:cs="Segoe UI" w:eastAsia="Segoe UI"/>
          <w:sz w:val="9"/>
          <w:szCs w:val="9"/>
          <w:spacing w:val="-5"/>
          <w:w w:val="170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71"/>
        </w:rPr>
        <w:t>NS,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w w:val="106"/>
        </w:rPr>
        <w:t>BA.</w:t>
      </w:r>
      <w:r>
        <w:rPr>
          <w:rFonts w:ascii="Segoe UI" w:hAnsi="Segoe UI" w:cs="Segoe UI" w:eastAsia="Segoe UI"/>
          <w:sz w:val="14"/>
          <w:szCs w:val="14"/>
          <w:spacing w:val="-14"/>
          <w:w w:val="106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73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72"/>
        </w:rPr>
        <w:t>CtwTifti.L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right="-20"/>
        <w:jc w:val="left"/>
        <w:tabs>
          <w:tab w:pos="2060" w:val="left"/>
          <w:tab w:pos="3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284"/>
        </w:rPr>
        <w:t>FVJ</w:t>
      </w:r>
      <w:r>
        <w:rPr>
          <w:rFonts w:ascii="Segoe UI" w:hAnsi="Segoe UI" w:cs="Segoe UI" w:eastAsia="Segoe UI"/>
          <w:sz w:val="9"/>
          <w:szCs w:val="9"/>
          <w:spacing w:val="0"/>
          <w:w w:val="284"/>
        </w:rPr>
        <w:t>I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0"/>
        </w:rPr>
        <w:t>,P.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7"/>
        </w:rPr>
        <w:t>Ut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5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0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.JI-¥-/U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</w:r>
      <w:r>
        <w:rPr>
          <w:rFonts w:ascii="Segoe UI" w:hAnsi="Segoe UI" w:cs="Segoe UI" w:eastAsia="Segoe UI"/>
          <w:sz w:val="9"/>
          <w:szCs w:val="9"/>
          <w:spacing w:val="0"/>
          <w:w w:val="9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4" w:equalWidth="0">
            <w:col w:w="1667" w:space="3400"/>
            <w:col w:w="1533" w:space="986"/>
            <w:col w:w="911" w:space="1478"/>
            <w:col w:w="3765"/>
          </w:cols>
        </w:sectPr>
      </w:pPr>
      <w:rPr/>
    </w:p>
    <w:p>
      <w:pPr>
        <w:spacing w:before="0" w:after="0" w:line="116" w:lineRule="exact"/>
        <w:ind w:left="881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-34"/>
          <w:w w:val="2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1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4"/>
          <w:position w:val="0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0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0" w:lineRule="auto"/>
        <w:ind w:left="87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-18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   </w:t>
      </w:r>
      <w:r>
        <w:rPr>
          <w:rFonts w:ascii="Segoe UI" w:hAnsi="Segoe UI" w:cs="Segoe UI" w:eastAsia="Segoe UI"/>
          <w:sz w:val="9"/>
          <w:szCs w:val="9"/>
          <w:spacing w:val="14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5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0</w:t>
      </w:r>
      <w:r>
        <w:rPr>
          <w:rFonts w:ascii="Segoe UI" w:hAnsi="Segoe UI" w:cs="Segoe UI" w:eastAsia="Segoe UI"/>
          <w:sz w:val="9"/>
          <w:szCs w:val="9"/>
          <w:spacing w:val="26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85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5.721878pt;margin-top:1.250389pt;width:14.22039pt;height:4.806810pt;mso-position-horizontal-relative:page;mso-position-vertical-relative:paragraph;z-index:-19292;rotation:2" type="#_x0000_t136" fillcolor="#000000" stroked="f">
            <o:extrusion v:ext="view" autorotationcenter="t"/>
            <v:textpath style="font-family:&amp;quot;Segoe UI&amp;quot;;font-size:4pt;v-text-kern:t;mso-text-shadow:auto" string="/0 &quot;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)t</w:t>
      </w:r>
      <w:r>
        <w:rPr>
          <w:rFonts w:ascii="Segoe UI" w:hAnsi="Segoe UI" w:cs="Segoe UI" w:eastAsia="Segoe UI"/>
          <w:sz w:val="9"/>
          <w:szCs w:val="9"/>
          <w:spacing w:val="22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87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-7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7"/>
        </w:rPr>
        <w:t>lt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1</w:t>
      </w:r>
      <w:r>
        <w:rPr>
          <w:rFonts w:ascii="Segoe UI" w:hAnsi="Segoe UI" w:cs="Segoe UI" w:eastAsia="Segoe UI"/>
          <w:sz w:val="9"/>
          <w:szCs w:val="9"/>
          <w:spacing w:val="11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:r;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876" w:right="-20"/>
        <w:jc w:val="left"/>
        <w:tabs>
          <w:tab w:pos="1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</w:rPr>
        <w:t>.II</w:t>
      </w:r>
      <w:r>
        <w:rPr>
          <w:rFonts w:ascii="Segoe UI" w:hAnsi="Segoe UI" w:cs="Segoe UI" w:eastAsia="Segoe UI"/>
          <w:sz w:val="9"/>
          <w:szCs w:val="9"/>
          <w:spacing w:val="-40"/>
          <w:w w:val="2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W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4"/>
          <w:w w:val="100"/>
        </w:rPr>
        <w:t>/1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?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4" w:after="0" w:line="137" w:lineRule="auto"/>
        <w:ind w:left="881" w:right="-40" w:firstLine="-5"/>
        <w:jc w:val="left"/>
        <w:tabs>
          <w:tab w:pos="13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5"/>
        </w:rPr>
        <w:t>JtW</w:t>
      </w:r>
      <w:r>
        <w:rPr>
          <w:rFonts w:ascii="Segoe UI" w:hAnsi="Segoe UI" w:cs="Segoe UI" w:eastAsia="Segoe UI"/>
          <w:sz w:val="9"/>
          <w:szCs w:val="9"/>
          <w:spacing w:val="-10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5"/>
        </w:rPr>
        <w:t>1</w:t>
      </w:r>
      <w:r>
        <w:rPr>
          <w:rFonts w:ascii="Segoe UI" w:hAnsi="Segoe UI" w:cs="Segoe UI" w:eastAsia="Segoe UI"/>
          <w:sz w:val="9"/>
          <w:szCs w:val="9"/>
          <w:spacing w:val="-14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5"/>
        </w:rPr>
        <w:t>0</w:t>
      </w:r>
      <w:r>
        <w:rPr>
          <w:rFonts w:ascii="Segoe UI" w:hAnsi="Segoe UI" w:cs="Segoe UI" w:eastAsia="Segoe UI"/>
          <w:sz w:val="9"/>
          <w:szCs w:val="9"/>
          <w:spacing w:val="-14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17"/>
          <w:position w:val="1"/>
        </w:rPr>
        <w:t>J4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27"/>
          <w:w w:val="11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1"/>
          <w:position w:val="0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8" w:lineRule="exact"/>
        <w:ind w:left="905" w:right="-46"/>
        <w:jc w:val="left"/>
        <w:tabs>
          <w:tab w:pos="13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1"/>
        </w:rPr>
        <w:t>.lil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-14"/>
          <w:w w:val="63"/>
          <w:position w:val="1"/>
        </w:rPr>
        <w:t>11</w:t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1"/>
          <w:position w:val="1"/>
        </w:rPr>
        <w:t>%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40" w:lineRule="auto"/>
        <w:ind w:left="72" w:right="-4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/6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2" w:lineRule="exact"/>
        <w:ind w:left="63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4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0" w:lineRule="exact"/>
        <w:ind w:right="-5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06"/>
          <w:position w:val="1"/>
        </w:rPr>
        <w:t>/tl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3" w:lineRule="exact"/>
        <w:ind w:left="3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right="3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l¥T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5" w:right="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09"/>
        </w:rPr>
        <w:t>wcr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5" w:lineRule="auto"/>
        <w:ind w:left="24" w:right="-38" w:firstLine="1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63"/>
        </w:rPr>
        <w:t>WET</w:t>
      </w:r>
      <w:r>
        <w:rPr>
          <w:rFonts w:ascii="Segoe UI" w:hAnsi="Segoe UI" w:cs="Segoe UI" w:eastAsia="Segoe UI"/>
          <w:sz w:val="9"/>
          <w:szCs w:val="9"/>
          <w:spacing w:val="-19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55"/>
        </w:rPr>
        <w:t>WET</w:t>
      </w:r>
      <w:r>
        <w:rPr>
          <w:rFonts w:ascii="Segoe UI" w:hAnsi="Segoe UI" w:cs="Segoe UI" w:eastAsia="Segoe UI"/>
          <w:sz w:val="9"/>
          <w:szCs w:val="9"/>
          <w:spacing w:val="-7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1"/>
        </w:rPr>
        <w:t>DlfT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25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25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62"/>
        </w:rPr>
        <w:t>J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V,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92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20"/>
        </w:rPr>
        <w:t>'T</w:t>
      </w:r>
      <w:r>
        <w:rPr>
          <w:rFonts w:ascii="Segoe UI" w:hAnsi="Segoe UI" w:cs="Segoe UI" w:eastAsia="Segoe UI"/>
          <w:sz w:val="9"/>
          <w:szCs w:val="9"/>
          <w:spacing w:val="14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K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39"/>
        </w:rPr>
        <w:t>-f»"Y.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3SC</w:t>
      </w:r>
      <w:r>
        <w:rPr>
          <w:rFonts w:ascii="Segoe UI" w:hAnsi="Segoe UI" w:cs="Segoe UI" w:eastAsia="Segoe UI"/>
          <w:sz w:val="9"/>
          <w:szCs w:val="9"/>
          <w:spacing w:val="-14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WK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right="29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7"/>
          <w:w w:val="205"/>
        </w:rPr>
        <w:t>tiVTI"V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20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6"/>
        </w:rPr>
        <w:t>T/T;t/VS.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7" w:lineRule="exact"/>
        <w:ind w:left="54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97"/>
        </w:rPr>
        <w:t>l"tt</w:t>
      </w:r>
      <w:r>
        <w:rPr>
          <w:rFonts w:ascii="Segoe UI" w:hAnsi="Segoe UI" w:cs="Segoe UI" w:eastAsia="Segoe UI"/>
          <w:sz w:val="9"/>
          <w:szCs w:val="9"/>
          <w:spacing w:val="5"/>
          <w:w w:val="197"/>
        </w:rPr>
        <w:t>l</w:t>
      </w:r>
      <w:r>
        <w:rPr>
          <w:rFonts w:ascii="Segoe UI" w:hAnsi="Segoe UI" w:cs="Segoe UI" w:eastAsia="Segoe UI"/>
          <w:sz w:val="9"/>
          <w:szCs w:val="9"/>
          <w:spacing w:val="-22"/>
          <w:w w:val="169"/>
        </w:rPr>
        <w:t>wl",/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71"/>
        </w:rPr>
        <w:t>T/</w:t>
      </w:r>
      <w:r>
        <w:rPr>
          <w:rFonts w:ascii="Segoe UI" w:hAnsi="Segoe UI" w:cs="Segoe UI" w:eastAsia="Segoe UI"/>
          <w:sz w:val="9"/>
          <w:szCs w:val="9"/>
          <w:spacing w:val="-19"/>
          <w:w w:val="171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74"/>
        </w:rPr>
        <w:t>NW,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tiJt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26"/>
          <w:position w:val="1"/>
        </w:rPr>
        <w:t>F/</w:t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85"/>
          <w:position w:val="1"/>
        </w:rPr>
        <w:t>TI',I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0"/>
          <w:position w:val="1"/>
        </w:rPr>
        <w:t>CAN&gt;KI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9" w:after="0" w:line="240" w:lineRule="auto"/>
        <w:ind w:right="14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2"/>
        </w:rPr>
        <w:t>CONOC</w:t>
      </w:r>
      <w:r>
        <w:rPr>
          <w:rFonts w:ascii="Segoe UI" w:hAnsi="Segoe UI" w:cs="Segoe UI" w:eastAsia="Segoe UI"/>
          <w:sz w:val="9"/>
          <w:szCs w:val="9"/>
          <w:spacing w:val="-29"/>
          <w:w w:val="172"/>
        </w:rPr>
        <w:t>N</w:t>
      </w:r>
      <w:r>
        <w:rPr>
          <w:rFonts w:ascii="Segoe UI" w:hAnsi="Segoe UI" w:cs="Segoe UI" w:eastAsia="Segoe UI"/>
          <w:sz w:val="9"/>
          <w:szCs w:val="9"/>
          <w:spacing w:val="-11"/>
          <w:w w:val="208"/>
        </w:rPr>
        <w:t>JC�J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3" w:after="0" w:line="240" w:lineRule="auto"/>
        <w:ind w:right="3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21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19"/>
        </w:rPr>
        <w:t>"</w:t>
      </w:r>
      <w:r>
        <w:rPr>
          <w:rFonts w:ascii="Segoe UI" w:hAnsi="Segoe UI" w:cs="Segoe UI" w:eastAsia="Segoe UI"/>
          <w:sz w:val="9"/>
          <w:szCs w:val="9"/>
          <w:spacing w:val="-20"/>
          <w:w w:val="2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209" w:lineRule="auto"/>
        <w:ind w:left="1504"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27"/>
          <w:position w:val="1"/>
        </w:rPr>
        <w:t>6.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22"/>
          <w:w w:val="12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8"/>
          <w:position w:val="0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30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0"/>
        </w:rPr>
        <w:t>IO</w:t>
      </w:r>
      <w:r>
        <w:rPr>
          <w:rFonts w:ascii="Segoe UI" w:hAnsi="Segoe UI" w:cs="Segoe UI" w:eastAsia="Segoe UI"/>
          <w:sz w:val="9"/>
          <w:szCs w:val="9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1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240" w:lineRule="auto"/>
        <w:ind w:right="23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shape style="position:absolute;margin-left:419pt;margin-top:52.470257pt;width:1.440014pt;height:1.68pt;mso-position-horizontal-relative:page;mso-position-vertical-relative:paragraph;z-index:-19293" type="#_x0000_t75">
            <v:imagedata r:id="rId258" o:title="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27"/>
        </w:rPr>
        <w:t>1.</w:t>
      </w:r>
      <w:r>
        <w:rPr>
          <w:rFonts w:ascii="Segoe UI" w:hAnsi="Segoe UI" w:cs="Segoe UI" w:eastAsia="Segoe UI"/>
          <w:sz w:val="9"/>
          <w:szCs w:val="9"/>
          <w:spacing w:val="5"/>
          <w:w w:val="127"/>
        </w:rPr>
        <w:t>.</w:t>
      </w:r>
      <w:r>
        <w:rPr>
          <w:rFonts w:ascii="Segoe UI" w:hAnsi="Segoe UI" w:cs="Segoe UI" w:eastAsia="Segoe UI"/>
          <w:sz w:val="9"/>
          <w:szCs w:val="9"/>
          <w:spacing w:val="-34"/>
          <w:w w:val="170"/>
        </w:rPr>
        <w:t>/#I!</w:t>
      </w:r>
      <w:r>
        <w:rPr>
          <w:rFonts w:ascii="Segoe UI" w:hAnsi="Segoe UI" w:cs="Segoe UI" w:eastAsia="Segoe UI"/>
          <w:sz w:val="9"/>
          <w:szCs w:val="9"/>
          <w:spacing w:val="-10"/>
          <w:w w:val="170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39"/>
        </w:rPr>
        <w:t>CA'I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D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&amp;</w:t>
      </w:r>
      <w:r>
        <w:rPr>
          <w:rFonts w:ascii="Segoe UI" w:hAnsi="Segoe UI" w:cs="Segoe UI" w:eastAsia="Segoe UI"/>
          <w:sz w:val="9"/>
          <w:szCs w:val="9"/>
          <w:spacing w:val="2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2"/>
        </w:rPr>
        <w:t>'-llf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AIJ</w:t>
      </w:r>
      <w:r>
        <w:rPr>
          <w:rFonts w:ascii="Segoe UI" w:hAnsi="Segoe UI" w:cs="Segoe UI" w:eastAsia="Segoe UI"/>
          <w:sz w:val="9"/>
          <w:szCs w:val="9"/>
          <w:spacing w:val="-34"/>
          <w:w w:val="35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95"/>
        </w:rPr>
        <w:t>H/II</w:t>
      </w:r>
      <w:r>
        <w:rPr>
          <w:rFonts w:ascii="Segoe UI" w:hAnsi="Segoe UI" w:cs="Segoe UI" w:eastAsia="Segoe UI"/>
          <w:sz w:val="9"/>
          <w:szCs w:val="9"/>
          <w:spacing w:val="5"/>
          <w:w w:val="19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5" w:after="0" w:line="151" w:lineRule="auto"/>
        <w:ind w:right="-48" w:firstLine="58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74"/>
        </w:rPr>
        <w:t>:D</w:t>
      </w:r>
      <w:r>
        <w:rPr>
          <w:rFonts w:ascii="Segoe UI" w:hAnsi="Segoe UI" w:cs="Segoe UI" w:eastAsia="Segoe UI"/>
          <w:sz w:val="9"/>
          <w:szCs w:val="9"/>
          <w:spacing w:val="-16"/>
          <w:w w:val="174"/>
        </w:rPr>
        <w:t>V</w:t>
      </w:r>
      <w:r>
        <w:rPr>
          <w:rFonts w:ascii="Segoe UI" w:hAnsi="Segoe UI" w:cs="Segoe UI" w:eastAsia="Segoe UI"/>
          <w:sz w:val="9"/>
          <w:szCs w:val="9"/>
          <w:spacing w:val="-50"/>
          <w:w w:val="174"/>
        </w:rPr>
        <w:t>I'f/'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f</w:t>
      </w:r>
      <w:r>
        <w:rPr>
          <w:rFonts w:ascii="Segoe UI" w:hAnsi="Segoe UI" w:cs="Segoe UI" w:eastAsia="Segoe UI"/>
          <w:sz w:val="9"/>
          <w:szCs w:val="9"/>
          <w:spacing w:val="-23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'Y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</w:t>
      </w:r>
      <w:r>
        <w:rPr>
          <w:rFonts w:ascii="Segoe UI" w:hAnsi="Segoe UI" w:cs="Segoe UI" w:eastAsia="Segoe UI"/>
          <w:sz w:val="9"/>
          <w:szCs w:val="9"/>
          <w:spacing w:val="-19"/>
          <w:w w:val="21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J.</w:t>
      </w:r>
      <w:r>
        <w:rPr>
          <w:rFonts w:ascii="Segoe UI" w:hAnsi="Segoe UI" w:cs="Segoe UI" w:eastAsia="Segoe UI"/>
          <w:sz w:val="9"/>
          <w:szCs w:val="9"/>
          <w:spacing w:val="5"/>
          <w:w w:val="167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48"/>
        </w:rPr>
        <w:t>Vi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86"/>
        </w:rPr>
        <w:t>AJS</w:t>
      </w:r>
      <w:r>
        <w:rPr>
          <w:rFonts w:ascii="Segoe UI" w:hAnsi="Segoe UI" w:cs="Segoe UI" w:eastAsia="Segoe UI"/>
          <w:sz w:val="9"/>
          <w:szCs w:val="9"/>
          <w:spacing w:val="-24"/>
          <w:w w:val="285"/>
        </w:rPr>
        <w:t>F</w:t>
      </w:r>
      <w:r>
        <w:rPr>
          <w:rFonts w:ascii="Segoe UI" w:hAnsi="Segoe UI" w:cs="Segoe UI" w:eastAsia="Segoe UI"/>
          <w:sz w:val="9"/>
          <w:szCs w:val="9"/>
          <w:spacing w:val="-24"/>
          <w:w w:val="211"/>
        </w:rPr>
        <w:t>H6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}'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60"/>
        </w:rPr>
        <w:t>TAE./1,/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C</w:t>
      </w:r>
      <w:r>
        <w:rPr>
          <w:rFonts w:ascii="Segoe UI" w:hAnsi="Segoe UI" w:cs="Segoe UI" w:eastAsia="Segoe UI"/>
          <w:sz w:val="9"/>
          <w:szCs w:val="9"/>
          <w:spacing w:val="-8"/>
          <w:w w:val="20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68"/>
        </w:rPr>
        <w:t>CNYT;fO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9"/>
          <w:w w:val="119"/>
        </w:rPr>
        <w:t>SWITCH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89" w:right="444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3"/>
          <w:w w:val="87"/>
        </w:rPr>
        <w:t>Ch'/t"</w:t>
      </w:r>
      <w:r>
        <w:rPr>
          <w:rFonts w:ascii="Segoe UI" w:hAnsi="Segoe UI" w:cs="Segoe UI" w:eastAsia="Segoe UI"/>
          <w:sz w:val="14"/>
          <w:szCs w:val="14"/>
          <w:spacing w:val="4"/>
          <w:w w:val="87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87"/>
        </w:rPr>
        <w:t>Go,</w:t>
      </w:r>
      <w:r>
        <w:rPr>
          <w:rFonts w:ascii="Segoe UI" w:hAnsi="Segoe UI" w:cs="Segoe UI" w:eastAsia="Segoe UI"/>
          <w:sz w:val="14"/>
          <w:szCs w:val="14"/>
          <w:spacing w:val="3"/>
          <w:w w:val="87"/>
        </w:rPr>
        <w:t> </w:t>
      </w:r>
      <w:r>
        <w:rPr>
          <w:rFonts w:ascii="Segoe UI" w:hAnsi="Segoe UI" w:cs="Segoe UI" w:eastAsia="Segoe UI"/>
          <w:sz w:val="14"/>
          <w:szCs w:val="14"/>
          <w:spacing w:val="-3"/>
          <w:w w:val="102"/>
        </w:rPr>
        <w:t>ttJ.A.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49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66"/>
        </w:rPr>
        <w:t>DMw..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spacing w:val="30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.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F.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88"/>
        </w:rPr>
        <w:t>If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.</w:t>
      </w:r>
      <w:r>
        <w:rPr>
          <w:rFonts w:ascii="Segoe UI" w:hAnsi="Segoe UI" w:cs="Segoe UI" w:eastAsia="Segoe UI"/>
          <w:sz w:val="9"/>
          <w:szCs w:val="9"/>
          <w:spacing w:val="23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33"/>
        </w:rPr>
        <w:t>1-#-.111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9"/>
          <w:w w:val="146"/>
        </w:rPr>
        <w:t>C</w:t>
      </w:r>
      <w:r>
        <w:rPr>
          <w:rFonts w:ascii="Segoe UI" w:hAnsi="Segoe UI" w:cs="Segoe UI" w:eastAsia="Segoe UI"/>
          <w:sz w:val="9"/>
          <w:szCs w:val="9"/>
          <w:spacing w:val="-29"/>
          <w:w w:val="136"/>
        </w:rPr>
        <w:t>H,c'C/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346"/>
        </w:rPr>
        <w:t>-..:D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7" w:equalWidth="0">
            <w:col w:w="1643" w:space="3448"/>
            <w:col w:w="164" w:space="356"/>
            <w:col w:w="302" w:space="291"/>
            <w:col w:w="435" w:space="422"/>
            <w:col w:w="1869" w:space="982"/>
            <w:col w:w="1836" w:space="315"/>
            <w:col w:w="167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0.09pt;margin-top:21.188011pt;width:712.776pt;height:552.883pt;mso-position-horizontal-relative:page;mso-position-vertical-relative:page;z-index:-19294" coordorigin="1002,424" coordsize="14256,11058">
            <v:shape style="position:absolute;left:1002;top:424;width:14256;height:11058" type="#_x0000_t75">
              <v:imagedata r:id="rId259" o:title=""/>
            </v:shape>
            <v:group style="position:absolute;left:1026;top:698;width:958;height:2" coordorigin="1026,698" coordsize="958,2">
              <v:shape style="position:absolute;left:1026;top:698;width:958;height:2" coordorigin="1026,698" coordsize="958,0" path="m1026,698l1984,698e" filled="f" stroked="t" strokeweight="1.204pt" strokecolor="#000000">
                <v:path arrowok="t"/>
              </v:shape>
            </v:group>
            <v:group style="position:absolute;left:2365;top:703;width:5591;height:2" coordorigin="2365,703" coordsize="5591,2">
              <v:shape style="position:absolute;left:2365;top:703;width:5591;height:2" coordorigin="2365,703" coordsize="5591,0" path="m2365,703l7956,703e" filled="f" stroked="t" strokeweight=".963pt" strokecolor="#000000">
                <v:path arrowok="t"/>
              </v:shape>
            </v:group>
            <v:group style="position:absolute;left:8712;top:1007;width:5644;height:2" coordorigin="8712,1007" coordsize="5644,2">
              <v:shape style="position:absolute;left:8712;top:1007;width:5644;height:2" coordorigin="8712,1007" coordsize="5644,0" path="m8712,1007l14357,1007e" filled="f" stroked="t" strokeweight=".963pt" strokecolor="#000000">
                <v:path arrowok="t"/>
              </v:shape>
            </v:group>
            <v:group style="position:absolute;left:8717;top:1305;width:4898;height:2" coordorigin="8717,1305" coordsize="4898,2">
              <v:shape style="position:absolute;left:8717;top:1305;width:4898;height:2" coordorigin="8717,1305" coordsize="4898,0" path="m8717,1305l13615,1305e" filled="f" stroked="t" strokeweight=".722pt" strokecolor="#000000">
                <v:path arrowok="t"/>
              </v:shape>
            </v:group>
            <v:group style="position:absolute;left:7258;top:8994;width:1570;height:2" coordorigin="7258,8994" coordsize="1570,2">
              <v:shape style="position:absolute;left:7258;top:8994;width:1570;height:2" coordorigin="7258,8994" coordsize="1570,0" path="m7258,8994l8828,8994e" filled="f" stroked="t" strokeweight=".963pt" strokecolor="#000000">
                <v:path arrowok="t"/>
              </v:shape>
            </v:group>
            <v:group style="position:absolute;left:7836;top:9317;width:1522;height:2" coordorigin="7836,9317" coordsize="1522,2">
              <v:shape style="position:absolute;left:7836;top:9317;width:1522;height:2" coordorigin="7836,9317" coordsize="1522,0" path="m7836,9317l9358,9317e" filled="f" stroked="t" strokeweight=".963pt" strokecolor="#000000">
                <v:path arrowok="t"/>
              </v:shape>
            </v:group>
            <v:group style="position:absolute;left:1710;top:9688;width:1551;height:2" coordorigin="1710,9688" coordsize="1551,2">
              <v:shape style="position:absolute;left:1710;top:9688;width:1551;height:2" coordorigin="1710,9688" coordsize="1551,0" path="m1710,9688l3260,9688e" filled="f" stroked="t" strokeweight=".722pt" strokecolor="#000000">
                <v:path arrowok="t"/>
              </v:shape>
            </v:group>
            <v:group style="position:absolute;left:1710;top:9844;width:1551;height:2" coordorigin="1710,9844" coordsize="1551,2">
              <v:shape style="position:absolute;left:1710;top:9844;width:1551;height:2" coordorigin="1710,9844" coordsize="1551,0" path="m1710,9844l3260,9844e" filled="f" stroked="t" strokeweight=".963pt" strokecolor="#000000">
                <v:path arrowok="t"/>
              </v:shape>
            </v:group>
            <v:group style="position:absolute;left:2384;top:9993;width:877;height:2" coordorigin="2384,9993" coordsize="877,2">
              <v:shape style="position:absolute;left:2384;top:9993;width:877;height:2" coordorigin="2384,9993" coordsize="877,0" path="m2384,9993l3260,9993e" filled="f" stroked="t" strokeweight=".963pt" strokecolor="#000000">
                <v:path arrowok="t"/>
              </v:shape>
            </v:group>
            <v:group style="position:absolute;left:6641;top:11327;width:1724;height:2" coordorigin="6641,11327" coordsize="1724,2">
              <v:shape style="position:absolute;left:6641;top:11327;width:1724;height:2" coordorigin="6641,11327" coordsize="1724,0" path="m6641,11327l8365,11327e" filled="f" stroked="t" strokeweight=".963pt" strokecolor="#000000">
                <v:path arrowok="t"/>
              </v:shape>
            </v:group>
            <v:group style="position:absolute;left:13620;top:10932;width:1560;height:2" coordorigin="13620,10932" coordsize="1560,2">
              <v:shape style="position:absolute;left:13620;top:10932;width:1560;height:2" coordorigin="13620,10932" coordsize="1560,0" path="m13620,10932l15180,10932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043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720025pt;height:.96pt;mso-position-horizontal-relative:char;mso-position-vertical-relative:line" type="#_x0000_t75">
            <v:imagedata r:id="rId260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29" w:after="0" w:line="240" w:lineRule="auto"/>
        <w:ind w:left="4455" w:right="-20"/>
        <w:jc w:val="left"/>
        <w:rPr>
          <w:rFonts w:ascii="Times New Roman" w:hAnsi="Times New Roman" w:cs="Times New Roman" w:eastAsia="Times New Roman"/>
          <w:sz w:val=".958984"/>
          <w:szCs w:val=".958984"/>
        </w:rPr>
      </w:pPr>
      <w:rPr/>
      <w:r>
        <w:rPr/>
        <w:pict>
          <v:shape style="width:.71995pt;height:.48pt;mso-position-horizontal-relative:char;mso-position-vertical-relative:line" type="#_x0000_t75">
            <v:imagedata r:id="rId261" o:title=""/>
          </v:shape>
        </w:pict>
      </w:r>
      <w:r>
        <w:rPr>
          <w:rFonts w:ascii="Times New Roman" w:hAnsi="Times New Roman" w:cs="Times New Roman" w:eastAsia="Times New Roman"/>
          <w:sz w:val=".958984"/>
          <w:szCs w:val=".958984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</w:sectPr>
      </w:pPr>
      <w:rPr/>
    </w:p>
    <w:p>
      <w:pPr>
        <w:spacing w:before="27" w:after="0" w:line="230" w:lineRule="atLeast"/>
        <w:ind w:left="7807" w:right="899" w:firstLine="5376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677.910583pt;margin-top:16.409653pt;width:25.853949pt;height:7.105841pt;mso-position-horizontal-relative:page;mso-position-vertical-relative:paragraph;z-index:-19273;rotation:359" type="#_x0000_t136" fillcolor="#000000" stroked="f">
            <o:extrusion v:ext="view" autorotationcenter="t"/>
            <v:textpath style="font-family:&amp;quot;Segoe UI&amp;quot;;font-size:7pt;v-text-kern:t;mso-text-shadow:auto" string="5002:5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9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93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0"/>
          <w:position w:val="1"/>
        </w:rPr>
        <w:t>SC</w:t>
      </w:r>
      <w:r>
        <w:rPr>
          <w:rFonts w:ascii="Segoe UI" w:hAnsi="Segoe UI" w:cs="Segoe UI" w:eastAsia="Segoe UI"/>
          <w:sz w:val="14"/>
          <w:szCs w:val="14"/>
          <w:spacing w:val="-43"/>
          <w:w w:val="179"/>
          <w:position w:val="1"/>
        </w:rPr>
        <w:t>fl</w:t>
      </w:r>
      <w:r>
        <w:rPr>
          <w:rFonts w:ascii="Segoe UI" w:hAnsi="Segoe UI" w:cs="Segoe UI" w:eastAsia="Segoe UI"/>
          <w:sz w:val="14"/>
          <w:szCs w:val="14"/>
          <w:spacing w:val="-34"/>
          <w:w w:val="127"/>
          <w:position w:val="1"/>
        </w:rPr>
        <w:t>£1'1/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7"/>
          <w:w w:val="155"/>
          <w:position w:val="1"/>
        </w:rPr>
        <w:t>T/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1"/>
        </w:rPr>
        <w:t>C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5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65"/>
          <w:position w:val="1"/>
        </w:rPr>
        <w:t>lJ/</w:t>
      </w:r>
      <w:r>
        <w:rPr>
          <w:rFonts w:ascii="Segoe UI" w:hAnsi="Segoe UI" w:cs="Segoe UI" w:eastAsia="Segoe UI"/>
          <w:sz w:val="14"/>
          <w:szCs w:val="14"/>
          <w:spacing w:val="0"/>
          <w:w w:val="165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21"/>
          <w:position w:val="1"/>
        </w:rPr>
        <w:t>G�A/'</w:t>
      </w:r>
      <w:r>
        <w:rPr>
          <w:rFonts w:ascii="Segoe UI" w:hAnsi="Segoe UI" w:cs="Segoe UI" w:eastAsia="Segoe UI"/>
          <w:sz w:val="14"/>
          <w:szCs w:val="14"/>
          <w:spacing w:val="0"/>
          <w:w w:val="121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46"/>
          <w:w w:val="12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8ZOB</w:t>
      </w:r>
      <w:r>
        <w:rPr>
          <w:rFonts w:ascii="Segoe UI" w:hAnsi="Segoe UI" w:cs="Segoe UI" w:eastAsia="Segoe UI"/>
          <w:sz w:val="14"/>
          <w:szCs w:val="14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38"/>
          <w:position w:val="0"/>
        </w:rPr>
        <w:t>A</w:t>
      </w:r>
      <w:r>
        <w:rPr>
          <w:rFonts w:ascii="Segoe UI" w:hAnsi="Segoe UI" w:cs="Segoe UI" w:eastAsia="Segoe UI"/>
          <w:sz w:val="14"/>
          <w:szCs w:val="14"/>
          <w:spacing w:val="-38"/>
          <w:w w:val="121"/>
          <w:position w:val="0"/>
        </w:rPr>
        <w:t>/1</w:t>
      </w:r>
      <w:r>
        <w:rPr>
          <w:rFonts w:ascii="Segoe UI" w:hAnsi="Segoe UI" w:cs="Segoe UI" w:eastAsia="Segoe UI"/>
          <w:sz w:val="14"/>
          <w:szCs w:val="14"/>
          <w:spacing w:val="-50"/>
          <w:w w:val="141"/>
          <w:position w:val="0"/>
        </w:rPr>
        <w:t>.P</w:t>
      </w:r>
      <w:r>
        <w:rPr>
          <w:rFonts w:ascii="Segoe UI" w:hAnsi="Segoe UI" w:cs="Segoe UI" w:eastAsia="Segoe UI"/>
          <w:sz w:val="14"/>
          <w:szCs w:val="14"/>
          <w:spacing w:val="0"/>
          <w:w w:val="141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96"/>
          <w:position w:val="0"/>
        </w:rPr>
        <w:t>!rl£/f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pgSz w:w="15760" w:h="12460" w:orient="landscape"/>
          <w:pgMar w:top="640" w:bottom="280" w:left="780" w:right="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268" w:right="-62"/>
        <w:jc w:val="left"/>
        <w:tabs>
          <w:tab w:pos="4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9"/>
          <w:w w:val="127"/>
          <w:position w:val="1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44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48"/>
          <w:w w:val="148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38"/>
          <w:w w:val="154"/>
          <w:position w:val="1"/>
        </w:rPr>
        <w:t>/"</w:t>
      </w:r>
      <w:r>
        <w:rPr>
          <w:rFonts w:ascii="Segoe UI" w:hAnsi="Segoe UI" w:cs="Segoe UI" w:eastAsia="Segoe UI"/>
          <w:sz w:val="14"/>
          <w:szCs w:val="14"/>
          <w:spacing w:val="0"/>
          <w:w w:val="154"/>
          <w:position w:val="1"/>
        </w:rPr>
        <w:t>E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1"/>
        </w:rPr>
        <w:t>6C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4"/>
          <w:szCs w:val="14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37"/>
          <w:position w:val="0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0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37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-24"/>
          <w:w w:val="117"/>
          <w:position w:val="0"/>
        </w:rPr>
        <w:t>Y</w:t>
      </w:r>
      <w:r>
        <w:rPr>
          <w:rFonts w:ascii="Segoe UI" w:hAnsi="Segoe UI" w:cs="Segoe UI" w:eastAsia="Segoe UI"/>
          <w:sz w:val="14"/>
          <w:szCs w:val="14"/>
          <w:spacing w:val="-14"/>
          <w:w w:val="145"/>
          <w:position w:val="0"/>
        </w:rPr>
        <w:t>PI'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30"/>
          <w:position w:val="0"/>
        </w:rPr>
        <w:t>76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2"/>
          <w:w w:val="135"/>
        </w:rPr>
        <w:t>2-</w:t>
      </w:r>
      <w:r>
        <w:rPr>
          <w:rFonts w:ascii="Segoe UI" w:hAnsi="Segoe UI" w:cs="Segoe UI" w:eastAsia="Segoe UI"/>
          <w:sz w:val="14"/>
          <w:szCs w:val="14"/>
          <w:spacing w:val="-5"/>
          <w:w w:val="135"/>
        </w:rPr>
        <w:t>T</w:t>
      </w:r>
      <w:r>
        <w:rPr>
          <w:rFonts w:ascii="Segoe UI" w:hAnsi="Segoe UI" w:cs="Segoe UI" w:eastAsia="Segoe UI"/>
          <w:sz w:val="14"/>
          <w:szCs w:val="14"/>
          <w:spacing w:val="-38"/>
          <w:w w:val="111"/>
        </w:rPr>
        <w:t>Y</w:t>
      </w:r>
      <w:r>
        <w:rPr>
          <w:rFonts w:ascii="Segoe UI" w:hAnsi="Segoe UI" w:cs="Segoe UI" w:eastAsia="Segoe UI"/>
          <w:sz w:val="14"/>
          <w:szCs w:val="14"/>
          <w:spacing w:val="-38"/>
          <w:w w:val="143"/>
        </w:rPr>
        <w:t>.P</w:t>
      </w:r>
      <w:r>
        <w:rPr>
          <w:rFonts w:ascii="Segoe UI" w:hAnsi="Segoe UI" w:cs="Segoe UI" w:eastAsia="Segoe UI"/>
          <w:sz w:val="14"/>
          <w:szCs w:val="14"/>
          <w:spacing w:val="0"/>
          <w:w w:val="143"/>
        </w:rPr>
        <w:t>£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27"/>
        </w:rPr>
        <w:t>ZA3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spacing w:val="-19"/>
          <w:w w:val="10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L</w:t>
      </w:r>
      <w:r>
        <w:rPr>
          <w:rFonts w:ascii="Segoe UI" w:hAnsi="Segoe UI" w:cs="Segoe UI" w:eastAsia="Segoe UI"/>
          <w:sz w:val="17"/>
          <w:szCs w:val="17"/>
          <w:spacing w:val="-1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</w:rPr>
        <w:t>/JG</w:t>
      </w:r>
      <w:r>
        <w:rPr>
          <w:rFonts w:ascii="Segoe UI" w:hAnsi="Segoe UI" w:cs="Segoe UI" w:eastAsia="Segoe UI"/>
          <w:sz w:val="17"/>
          <w:szCs w:val="17"/>
          <w:spacing w:val="28"/>
          <w:w w:val="6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72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35"/>
        </w:rPr>
        <w:t>OIY</w:t>
      </w:r>
      <w:r>
        <w:rPr>
          <w:rFonts w:ascii="Segoe UI" w:hAnsi="Segoe UI" w:cs="Segoe UI" w:eastAsia="Segoe UI"/>
          <w:sz w:val="9"/>
          <w:szCs w:val="9"/>
          <w:spacing w:val="-29"/>
          <w:w w:val="216"/>
        </w:rPr>
        <w:t>N</w:t>
      </w:r>
      <w:r>
        <w:rPr>
          <w:rFonts w:ascii="Segoe UI" w:hAnsi="Segoe UI" w:cs="Segoe UI" w:eastAsia="Segoe UI"/>
          <w:sz w:val="9"/>
          <w:szCs w:val="9"/>
          <w:spacing w:val="-9"/>
          <w:w w:val="21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92"/>
        </w:rPr>
        <w:t>n</w:t>
      </w:r>
      <w:r>
        <w:rPr>
          <w:rFonts w:ascii="Segoe UI" w:hAnsi="Segoe UI" w:cs="Segoe UI" w:eastAsia="Segoe UI"/>
          <w:sz w:val="9"/>
          <w:szCs w:val="9"/>
          <w:spacing w:val="-24"/>
          <w:w w:val="145"/>
        </w:rPr>
        <w:t>O/'I.S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0" w:lineRule="exact"/>
        <w:ind w:left="6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62"/>
          <w:position w:val="-1"/>
        </w:rPr>
        <w:t>DUiflf'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6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5"/>
          <w:position w:val="-1"/>
        </w:rPr>
        <w:t>,P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t/G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51"/>
          <w:position w:val="-1"/>
        </w:rPr>
        <w:t>USE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15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89"/>
          <w:position w:val="-1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5" w:lineRule="exact"/>
        <w:ind w:left="6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2"/>
        </w:rPr>
        <w:t>7</w:t>
      </w:r>
      <w:r>
        <w:rPr>
          <w:rFonts w:ascii="Segoe UI" w:hAnsi="Segoe UI" w:cs="Segoe UI" w:eastAsia="Segoe UI"/>
          <w:sz w:val="9"/>
          <w:szCs w:val="9"/>
          <w:spacing w:val="-21"/>
          <w:w w:val="132"/>
        </w:rPr>
        <w:t>,PI'tDNI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J</w:t>
      </w:r>
      <w:r>
        <w:rPr>
          <w:rFonts w:ascii="Segoe UI" w:hAnsi="Segoe UI" w:cs="Segoe UI" w:eastAsia="Segoe UI"/>
          <w:sz w:val="9"/>
          <w:szCs w:val="9"/>
          <w:spacing w:val="18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2"/>
        </w:rPr>
        <w:t>.1«1f�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0"/>
        </w:rPr>
        <w:t>WH�N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61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24"/>
        </w:rPr>
        <w:t>EXT/f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A</w:t>
      </w:r>
      <w:r>
        <w:rPr>
          <w:rFonts w:ascii="Segoe UI" w:hAnsi="Segoe UI" w:cs="Segoe UI" w:eastAsia="Segoe UI"/>
          <w:sz w:val="9"/>
          <w:szCs w:val="9"/>
          <w:spacing w:val="-1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207"/>
        </w:rPr>
        <w:t>YEAJ(E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,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15"/>
        </w:rPr>
        <w:t>1.1Nt1TUJZ'D.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38"/>
        </w:rPr>
        <w:t>Fl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V</w:t>
      </w:r>
      <w:r>
        <w:rPr>
          <w:rFonts w:ascii="Segoe UI" w:hAnsi="Segoe UI" w:cs="Segoe UI" w:eastAsia="Segoe UI"/>
          <w:sz w:val="9"/>
          <w:szCs w:val="9"/>
          <w:spacing w:val="-5"/>
          <w:w w:val="126"/>
        </w:rPr>
        <w:t>I</w:t>
      </w:r>
      <w:r>
        <w:rPr>
          <w:rFonts w:ascii="Segoe UI" w:hAnsi="Segoe UI" w:cs="Segoe UI" w:eastAsia="Segoe UI"/>
          <w:sz w:val="9"/>
          <w:szCs w:val="9"/>
          <w:spacing w:val="-24"/>
          <w:w w:val="144"/>
        </w:rPr>
        <w:t>S/0/V.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 </w:t>
      </w:r>
      <w:r>
        <w:rPr>
          <w:rFonts w:ascii="Segoe UI" w:hAnsi="Segoe UI" w:cs="Segoe UI" w:eastAsia="Segoe UI"/>
          <w:sz w:val="9"/>
          <w:szCs w:val="9"/>
          <w:spacing w:val="-16"/>
          <w:w w:val="67"/>
        </w:rPr>
        <w:t>\"J'�"'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30" w:right="-20"/>
        <w:jc w:val="left"/>
        <w:tabs>
          <w:tab w:pos="11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2"/>
          <w:w w:val="112"/>
          <w:position w:val="1"/>
        </w:rPr>
        <w:t>Z-</w:t>
      </w:r>
      <w:r>
        <w:rPr>
          <w:rFonts w:ascii="Segoe UI" w:hAnsi="Segoe UI" w:cs="Segoe UI" w:eastAsia="Segoe UI"/>
          <w:sz w:val="14"/>
          <w:szCs w:val="14"/>
          <w:spacing w:val="5"/>
          <w:w w:val="112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49"/>
          <w:position w:val="1"/>
        </w:rPr>
        <w:t>r&gt;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1"/>
        </w:rPr>
        <w:t>·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5"/>
          <w:w w:val="56"/>
          <w:position w:val="1"/>
        </w:rPr>
        <w:t>.O</w:t>
      </w:r>
      <w:r>
        <w:rPr>
          <w:rFonts w:ascii="Segoe UI" w:hAnsi="Segoe UI" w:cs="Segoe UI" w:eastAsia="Segoe UI"/>
          <w:sz w:val="14"/>
          <w:szCs w:val="14"/>
          <w:spacing w:val="29"/>
          <w:w w:val="93"/>
          <w:position w:val="1"/>
        </w:rPr>
        <w:t>':</w:t>
      </w:r>
      <w:r>
        <w:rPr>
          <w:rFonts w:ascii="Segoe UI" w:hAnsi="Segoe UI" w:cs="Segoe UI" w:eastAsia="Segoe UI"/>
          <w:sz w:val="14"/>
          <w:szCs w:val="14"/>
          <w:spacing w:val="0"/>
          <w:w w:val="93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5"/>
          <w:w w:val="108"/>
          <w:position w:val="0"/>
        </w:rPr>
        <w:t>92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5452" w:space="1530"/>
            <w:col w:w="951" w:space="2394"/>
            <w:col w:w="2016" w:space="442"/>
            <w:col w:w="1435"/>
          </w:cols>
        </w:sectPr>
      </w:pPr>
      <w:rPr/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184" w:lineRule="exact"/>
        <w:ind w:right="1778"/>
        <w:jc w:val="right"/>
        <w:tabs>
          <w:tab w:pos="1180" w:val="left"/>
          <w:tab w:pos="2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9.718384pt;margin-top:-4.519143pt;width:60.645269pt;height:7.596243pt;mso-position-horizontal-relative:page;mso-position-vertical-relative:paragraph;z-index:-19289" type="#_x0000_t202" filled="f" stroked="f">
            <v:textbox inset="0,0,0,0">
              <w:txbxContent>
                <w:p>
                  <w:pPr>
                    <w:spacing w:before="0" w:after="0" w:line="137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0"/>
                      <w:w w:val="141"/>
                      <w:position w:val="1"/>
                    </w:rPr>
                    <w:t>�--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1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6"/>
                      <w:w w:val="141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1"/>
                      <w:w w:val="21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5"/>
                      <w:w w:val="21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122"/>
                      <w:position w:val="0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9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4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8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0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3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5"/>
                      <w:w w:val="173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72"/>
          <w:position w:val="-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3"/>
        </w:rPr>
        <w:t>_j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6" w:after="0" w:line="240" w:lineRule="auto"/>
        <w:ind w:right="1884"/>
        <w:jc w:val="right"/>
        <w:tabs>
          <w:tab w:pos="21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 style="position:absolute;margin-left:652.603271pt;margin-top:-6.257076pt;width:6.759474pt;height:17.761686pt;mso-position-horizontal-relative:page;mso-position-vertical-relative:paragraph;z-index:-19287;rotation:1" type="#_x0000_t136" fillcolor="#000000" stroked="f">
            <o:extrusion v:ext="view" autorotationcenter="t"/>
            <v:textpath style="font-family:&amp;quot;Segoe UI&amp;quot;;font-size:17pt;v-text-kern:t;mso-text-shadow:auto" string="!   ;"/>
          </v:shape>
        </w:pict>
      </w:r>
      <w:r>
        <w:rPr/>
        <w:pict>
          <w10:wrap type="none"/>
          <v:shape style="position:absolute;margin-left:646.124939pt;margin-top:12.891953pt;width:13.207243pt;height:4.813818pt;mso-position-horizontal-relative:page;mso-position-vertical-relative:paragraph;z-index:-19286;rotation:1" type="#_x0000_t136" fillcolor="#000000" stroked="f">
            <o:extrusion v:ext="view" autorotationcenter="t"/>
            <v:textpath style="font-family:&amp;quot;Segoe UI&amp;quot;;font-size:4pt;v-text-kern:t;mso-text-shadow:auto" string="' I  1"/>
          </v:shape>
        </w:pict>
      </w:r>
      <w:r>
        <w:rPr/>
        <w:pict>
          <w10:wrap type="none"/>
          <v:shape style="position:absolute;margin-left:536.916077pt;margin-top:-4.324104pt;width:1.217858pt;height:10.802075pt;mso-position-horizontal-relative:page;mso-position-vertical-relative:paragraph;z-index:-19285;rotation:1" type="#_x0000_t136" fillcolor="#000000" stroked="f">
            <o:extrusion v:ext="view" autorotationcenter="t"/>
            <v:textpath style="font-family:&amp;quot;Segoe UI&amp;quot;;font-size:10pt;v-text-kern:t;mso-text-shadow:auto" string=":"/>
          </v:shape>
        </w:pict>
      </w:r>
      <w:r>
        <w:rPr/>
        <w:pict>
          <w10:wrap type="none"/>
          <v:shape style="position:absolute;margin-left:536.940247pt;margin-top:8.712681pt;width:1.327302pt;height:6.201376pt;mso-position-horizontal-relative:page;mso-position-vertical-relative:paragraph;z-index:-19284;rotation:1" type="#_x0000_t136" fillcolor="#000000" stroked="f">
            <o:extrusion v:ext="view" autorotationcenter="t"/>
            <v:textpath style="font-family:&amp;quot;Times New Roman&amp;quot;;font-size:6pt;v-text-kern:t;mso-text-shadow:auto" string="I"/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w w:val="66"/>
          <w:position w:val="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22"/>
          <w:position w:val="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22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222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49" w:after="0" w:line="240" w:lineRule="auto"/>
        <w:ind w:right="177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67"/>
        </w:rPr>
        <w:t>L</w:t>
      </w:r>
      <w:r>
        <w:rPr>
          <w:rFonts w:ascii="Segoe UI" w:hAnsi="Segoe UI" w:cs="Segoe UI" w:eastAsia="Segoe UI"/>
          <w:sz w:val="21"/>
          <w:szCs w:val="21"/>
          <w:spacing w:val="19"/>
          <w:w w:val="6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13"/>
          <w:w w:val="85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5"/>
          <w:w w:val="91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5"/>
          <w:w w:val="91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78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78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9"/>
          <w:w w:val="4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-29"/>
          <w:w w:val="41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8"/>
          <w:w w:val="69"/>
          <w:u w:val="single" w:color="000000"/>
        </w:rPr>
        <w:t>"�</w:t>
      </w:r>
      <w:r>
        <w:rPr>
          <w:rFonts w:ascii="Segoe UI" w:hAnsi="Segoe UI" w:cs="Segoe UI" w:eastAsia="Segoe UI"/>
          <w:sz w:val="21"/>
          <w:szCs w:val="21"/>
          <w:spacing w:val="-38"/>
          <w:w w:val="69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4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3"/>
          <w:w w:val="90"/>
          <w:u w:val="single" w:color="000000"/>
        </w:rPr>
        <w:t>::"-!'_"</w:t>
      </w:r>
      <w:r>
        <w:rPr>
          <w:rFonts w:ascii="Segoe UI" w:hAnsi="Segoe UI" w:cs="Segoe UI" w:eastAsia="Segoe UI"/>
          <w:sz w:val="21"/>
          <w:szCs w:val="21"/>
          <w:spacing w:val="-33"/>
          <w:w w:val="9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44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44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4"/>
          <w:w w:val="76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-24"/>
          <w:w w:val="76"/>
          <w:u w:val="single" w:color="000000"/>
        </w:rPr>
        <w:t>"</w:t>
      </w:r>
      <w:r>
        <w:rPr>
          <w:rFonts w:ascii="Segoe UI" w:hAnsi="Segoe UI" w:cs="Segoe UI" w:eastAsia="Segoe UI"/>
          <w:sz w:val="21"/>
          <w:szCs w:val="21"/>
          <w:spacing w:val="-24"/>
          <w:w w:val="7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10"/>
          <w:w w:val="108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19"/>
          <w:w w:val="108"/>
          <w:u w:val="single" w:color="000000"/>
        </w:rPr>
        <w:t>'</w:t>
      </w:r>
      <w:r>
        <w:rPr>
          <w:rFonts w:ascii="Segoe UI" w:hAnsi="Segoe UI" w:cs="Segoe UI" w:eastAsia="Segoe UI"/>
          <w:sz w:val="21"/>
          <w:szCs w:val="21"/>
          <w:spacing w:val="-19"/>
          <w:w w:val="108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4"/>
          <w:w w:val="86"/>
          <w:u w:val="single" w:color="000000"/>
        </w:rPr>
        <w:t>':.</w:t>
      </w:r>
      <w:r>
        <w:rPr>
          <w:rFonts w:ascii="Segoe UI" w:hAnsi="Segoe UI" w:cs="Segoe UI" w:eastAsia="Segoe UI"/>
          <w:sz w:val="21"/>
          <w:szCs w:val="21"/>
          <w:spacing w:val="-34"/>
          <w:w w:val="8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62"/>
          <w:w w:val="116"/>
          <w:u w:val="single" w:color="000000"/>
        </w:rPr>
        <w:t>"</w:t>
      </w:r>
      <w:r>
        <w:rPr>
          <w:rFonts w:ascii="Segoe UI" w:hAnsi="Segoe UI" w:cs="Segoe UI" w:eastAsia="Segoe UI"/>
          <w:sz w:val="21"/>
          <w:szCs w:val="21"/>
          <w:spacing w:val="-62"/>
          <w:w w:val="11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9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29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17"/>
          <w:w w:val="9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9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7"/>
          <w:w w:val="9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246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34"/>
        </w:rPr>
        <w:t>J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</w:sectPr>
      </w:pPr>
      <w:rPr/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37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60.658752pt;margin-top:24.130571pt;width:1.221110pt;height:2.858735pt;mso-position-horizontal-relative:page;mso-position-vertical-relative:paragraph;z-index:-19283;rotation:1" type="#_x0000_t136" fillcolor="#000000" stroked="f">
            <o:extrusion v:ext="view" autorotationcenter="t"/>
            <v:textpath style="font-family:&amp;quot;Segoe UI&amp;quot;;font-size:2pt;v-text-kern:t;mso-text-shadow:auto" string="·"/>
          </v:shape>
        </w:pict>
      </w:r>
      <w:r>
        <w:rPr/>
        <w:pict>
          <w10:wrap type="none"/>
          <v:shape style="position:absolute;margin-left:588.988770pt;margin-top:24.833174pt;width:1.221110pt;height:2.858735pt;mso-position-horizontal-relative:page;mso-position-vertical-relative:paragraph;z-index:-19282;rotation:1" type="#_x0000_t136" fillcolor="#000000" stroked="f">
            <o:extrusion v:ext="view" autorotationcenter="t"/>
            <v:textpath style="font-family:&amp;quot;Segoe UI&amp;quot;;font-size:2pt;v-text-kern:t;mso-text-shadow:auto" string="I"/>
          </v:shape>
        </w:pict>
      </w:r>
      <w:r>
        <w:rPr>
          <w:rFonts w:ascii="Segoe UI" w:hAnsi="Segoe UI" w:cs="Segoe UI" w:eastAsia="Segoe UI"/>
          <w:sz w:val="97"/>
          <w:szCs w:val="97"/>
          <w:spacing w:val="-705"/>
          <w:w w:val="169"/>
          <w:position w:val="-62"/>
        </w:rPr>
        <w:t>Qi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8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1" w:after="0" w:line="117" w:lineRule="exact"/>
        <w:ind w:left="41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68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63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1.228882pt;margin-top:-12.70678pt;width:8.588302pt;height:9.050867pt;mso-position-horizontal-relative:page;mso-position-vertical-relative:paragraph;z-index:-19288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70"/>
                    </w:rPr>
                    <w:t>\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7"/>
          <w:szCs w:val="97"/>
          <w:w w:val="73"/>
          <w:position w:val="-18"/>
        </w:rPr>
        <w:t>d</w:t>
      </w:r>
      <w:r>
        <w:rPr>
          <w:rFonts w:ascii="Segoe UI" w:hAnsi="Segoe UI" w:cs="Segoe UI" w:eastAsia="Segoe UI"/>
          <w:sz w:val="97"/>
          <w:szCs w:val="97"/>
          <w:spacing w:val="-29"/>
          <w:w w:val="11"/>
          <w:position w:val="-4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-1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2" w:equalWidth="0">
            <w:col w:w="11024" w:space="671"/>
            <w:col w:w="2525"/>
          </w:cols>
        </w:sectPr>
      </w:pPr>
      <w:rPr/>
    </w:p>
    <w:p>
      <w:pPr>
        <w:spacing w:before="0" w:after="0" w:line="154" w:lineRule="exact"/>
        <w:ind w:right="2004"/>
        <w:jc w:val="right"/>
        <w:tabs>
          <w:tab w:pos="11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7.710022pt;margin-top:2.65pt;width:13.44pt;height:4.8pt;mso-position-horizontal-relative:page;mso-position-vertical-relative:paragraph;z-index:-19271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3"/>
                      <w:w w:val="134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'--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4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6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42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42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96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right="2004"/>
        <w:jc w:val="right"/>
        <w:tabs>
          <w:tab w:pos="1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58"/>
        </w:rPr>
        <w:t>6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7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6" w:lineRule="exact"/>
        <w:ind w:right="200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73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9"/>
          <w:w w:val="177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O</w:t>
      </w:r>
      <w:r>
        <w:rPr>
          <w:rFonts w:ascii="Segoe UI" w:hAnsi="Segoe UI" w:cs="Segoe UI" w:eastAsia="Segoe UI"/>
          <w:sz w:val="9"/>
          <w:szCs w:val="9"/>
          <w:spacing w:val="-14"/>
          <w:w w:val="352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275"/>
        </w:rPr>
        <w:t>E:</w:t>
      </w:r>
      <w:r>
        <w:rPr>
          <w:rFonts w:ascii="Segoe UI" w:hAnsi="Segoe UI" w:cs="Segoe UI" w:eastAsia="Segoe UI"/>
          <w:sz w:val="9"/>
          <w:szCs w:val="9"/>
          <w:spacing w:val="0"/>
          <w:w w:val="27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7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0"/>
          <w:w w:val="143"/>
        </w:rPr>
        <w:t>,f'OW£1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f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0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120"/>
        </w:rPr>
        <w:t>V</w:t>
      </w:r>
      <w:r>
        <w:rPr>
          <w:rFonts w:ascii="Segoe UI" w:hAnsi="Segoe UI" w:cs="Segoe UI" w:eastAsia="Segoe UI"/>
          <w:sz w:val="9"/>
          <w:szCs w:val="9"/>
          <w:spacing w:val="-26"/>
          <w:w w:val="207"/>
        </w:rPr>
        <w:t>FP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97"/>
        </w:rPr>
        <w:t>rD?f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4" w:lineRule="exact"/>
        <w:ind w:left="72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145"/>
        </w:rPr>
        <w:t>/'11CRO</w:t>
      </w:r>
      <w:r>
        <w:rPr>
          <w:rFonts w:ascii="Segoe UI" w:hAnsi="Segoe UI" w:cs="Segoe UI" w:eastAsia="Segoe UI"/>
          <w:sz w:val="9"/>
          <w:szCs w:val="9"/>
          <w:spacing w:val="-38"/>
          <w:w w:val="209"/>
        </w:rPr>
        <w:t>P</w:t>
      </w:r>
      <w:r>
        <w:rPr>
          <w:rFonts w:ascii="Segoe UI" w:hAnsi="Segoe UI" w:cs="Segoe UI" w:eastAsia="Segoe UI"/>
          <w:sz w:val="9"/>
          <w:szCs w:val="9"/>
          <w:spacing w:val="-13"/>
          <w:w w:val="171"/>
        </w:rPr>
        <w:t>HON£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'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6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5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!'!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00" w:lineRule="exact"/>
        <w:ind w:left="10212" w:right="230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3"/>
          <w:w w:val="158"/>
        </w:rPr>
        <w:t>/IL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20"/>
          <w:w w:val="15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49"/>
          <w:w w:val="158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9"/>
          <w:w w:val="158"/>
        </w:rPr>
        <w:t>V(;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16"/>
          <w:w w:val="15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&amp;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92"/>
        </w:rPr>
        <w:t>SIKifE</w:t>
      </w:r>
      <w:r>
        <w:rPr>
          <w:rFonts w:ascii="Segoe UI" w:hAnsi="Segoe UI" w:cs="Segoe UI" w:eastAsia="Segoe UI"/>
          <w:sz w:val="9"/>
          <w:szCs w:val="9"/>
          <w:spacing w:val="-34"/>
          <w:w w:val="19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1\lfE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76"/>
        </w:rPr>
        <w:t>VI</w:t>
      </w:r>
      <w:r>
        <w:rPr>
          <w:rFonts w:ascii="Segoe UI" w:hAnsi="Segoe UI" w:cs="Segoe UI" w:eastAsia="Segoe UI"/>
          <w:sz w:val="9"/>
          <w:szCs w:val="9"/>
          <w:spacing w:val="-5"/>
          <w:w w:val="176"/>
        </w:rPr>
        <w:t>E</w:t>
      </w:r>
      <w:r>
        <w:rPr>
          <w:rFonts w:ascii="Segoe UI" w:hAnsi="Segoe UI" w:cs="Segoe UI" w:eastAsia="Segoe UI"/>
          <w:sz w:val="9"/>
          <w:szCs w:val="9"/>
          <w:spacing w:val="-19"/>
          <w:w w:val="154"/>
        </w:rPr>
        <w:t>WE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58"/>
        </w:rPr>
        <w:t>rl'ltJ/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1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5"/>
        </w:rPr>
        <w:t>BO</w:t>
      </w:r>
      <w:r>
        <w:rPr>
          <w:rFonts w:ascii="Segoe UI" w:hAnsi="Segoe UI" w:cs="Segoe UI" w:eastAsia="Segoe UI"/>
          <w:sz w:val="9"/>
          <w:szCs w:val="9"/>
          <w:spacing w:val="5"/>
          <w:w w:val="155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49"/>
        </w:rPr>
        <w:t>TDI'f.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7" w:after="0" w:line="219" w:lineRule="exact"/>
        <w:ind w:left="2076"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9"/>
          <w:w w:val="66"/>
          <w:position w:val="-1"/>
        </w:rPr>
        <w:t>NSV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1"/>
          <w:w w:val="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-1"/>
        </w:rPr>
        <w:t>AC</w:t>
      </w:r>
      <w:r>
        <w:rPr>
          <w:rFonts w:ascii="Segoe UI" w:hAnsi="Segoe UI" w:cs="Segoe UI" w:eastAsia="Segoe UI"/>
          <w:sz w:val="17"/>
          <w:szCs w:val="17"/>
          <w:spacing w:val="-11"/>
          <w:w w:val="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-1"/>
        </w:rPr>
        <w:t>@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</w:sectPr>
      </w:pPr>
      <w:rPr/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2" w:lineRule="exact"/>
        <w:ind w:left="358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51"/>
          <w:position w:val="-1"/>
        </w:rPr>
        <w:t>!'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1"/>
        </w:rPr>
        <w:t>RT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left="305" w:right="-67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08"/>
          <w:position w:val="-4"/>
        </w:rPr>
        <w:t>8</w:t>
      </w:r>
      <w:r>
        <w:rPr>
          <w:rFonts w:ascii="Segoe UI" w:hAnsi="Segoe UI" w:cs="Segoe UI" w:eastAsia="Segoe UI"/>
          <w:sz w:val="14"/>
          <w:szCs w:val="14"/>
          <w:spacing w:val="10"/>
          <w:w w:val="82"/>
          <w:position w:val="-3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76"/>
          <w:position w:val="-1"/>
        </w:rPr>
        <w:t>90</w:t>
      </w:r>
      <w:r>
        <w:rPr>
          <w:rFonts w:ascii="Segoe UI" w:hAnsi="Segoe UI" w:cs="Segoe UI" w:eastAsia="Segoe UI"/>
          <w:sz w:val="14"/>
          <w:szCs w:val="14"/>
          <w:spacing w:val="-9"/>
          <w:w w:val="76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95"/>
          <w:position w:val="0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3" w:after="0" w:line="240" w:lineRule="auto"/>
        <w:ind w:right="-61"/>
        <w:jc w:val="left"/>
        <w:tabs>
          <w:tab w:pos="22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45"/>
          <w:position w:val="2"/>
        </w:rPr>
        <w:t>riXE</w:t>
      </w:r>
      <w:r>
        <w:rPr>
          <w:rFonts w:ascii="Segoe UI" w:hAnsi="Segoe UI" w:cs="Segoe UI" w:eastAsia="Segoe UI"/>
          <w:sz w:val="9"/>
          <w:szCs w:val="9"/>
          <w:spacing w:val="0"/>
          <w:w w:val="245"/>
          <w:position w:val="2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2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01"/>
          <w:position w:val="2"/>
        </w:rPr>
        <w:t>RESI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57"/>
          <w:position w:val="2"/>
        </w:rPr>
        <w:t>TO/'r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-38"/>
          <w:w w:val="176"/>
          <w:position w:val="0"/>
        </w:rPr>
        <w:t>.P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-24"/>
          <w:w w:val="247"/>
          <w:position w:val="0"/>
        </w:rPr>
        <w:t>Pe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0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20"/>
          <w:position w:val="0"/>
        </w:rPr>
        <w:t>CO/YDe/V.5eRS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" w:after="0" w:line="93" w:lineRule="exact"/>
        <w:ind w:left="399" w:right="201"/>
        <w:jc w:val="center"/>
        <w:tabs>
          <w:tab w:pos="2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2"/>
          <w:w w:val="172"/>
          <w:position w:val="-1"/>
        </w:rPr>
        <w:t>DE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72"/>
          <w:position w:val="-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17"/>
          <w:w w:val="180"/>
          <w:position w:val="-1"/>
        </w:rPr>
        <w:t>Cifi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80"/>
          <w:position w:val="-1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49"/>
          <w:position w:val="-1"/>
        </w:rPr>
        <w:t>TIO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-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22"/>
          <w:w w:val="182"/>
          <w:position w:val="-2"/>
        </w:rPr>
        <w:t>DE.</w:t>
      </w:r>
      <w:r>
        <w:rPr>
          <w:rFonts w:ascii="Segoe UI" w:hAnsi="Segoe UI" w:cs="Segoe UI" w:eastAsia="Segoe UI"/>
          <w:sz w:val="9"/>
          <w:szCs w:val="9"/>
          <w:spacing w:val="5"/>
          <w:w w:val="182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-9"/>
          <w:w w:val="146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-2"/>
        </w:rPr>
        <w:t>?f/F'</w:t>
      </w:r>
      <w:r>
        <w:rPr>
          <w:rFonts w:ascii="Segoe UI" w:hAnsi="Segoe UI" w:cs="Segoe UI" w:eastAsia="Segoe UI"/>
          <w:sz w:val="9"/>
          <w:szCs w:val="9"/>
          <w:spacing w:val="-34"/>
          <w:w w:val="19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90"/>
          <w:position w:val="-2"/>
        </w:rPr>
        <w:t>/0/Y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1" w:lineRule="exact"/>
        <w:ind w:left="53" w:right="-20"/>
        <w:jc w:val="left"/>
        <w:tabs>
          <w:tab w:pos="1180" w:val="left"/>
          <w:tab w:pos="3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3"/>
          <w:w w:val="100"/>
          <w:position w:val="-4"/>
        </w:rPr>
        <w:t>IZO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4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..n..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18"/>
          <w:w w:val="100"/>
          <w:position w:val="-4"/>
        </w:rPr>
        <w:t> </w:t>
      </w:r>
      <w:r>
        <w:rPr>
          <w:rFonts w:ascii="Segoe UI" w:hAnsi="Segoe UI" w:cs="Segoe UI" w:eastAsia="Segoe UI"/>
          <w:sz w:val="27"/>
          <w:szCs w:val="27"/>
          <w:spacing w:val="41"/>
          <w:w w:val="78"/>
          <w:position w:val="-5"/>
        </w:rPr>
        <w:t>j</w:t>
      </w:r>
      <w:r>
        <w:rPr>
          <w:rFonts w:ascii="Segoe UI" w:hAnsi="Segoe UI" w:cs="Segoe UI" w:eastAsia="Segoe UI"/>
          <w:sz w:val="27"/>
          <w:szCs w:val="27"/>
          <w:spacing w:val="0"/>
          <w:w w:val="78"/>
          <w:position w:val="-5"/>
        </w:rPr>
        <w:t>W</w:t>
      </w:r>
      <w:r>
        <w:rPr>
          <w:rFonts w:ascii="Segoe UI" w:hAnsi="Segoe UI" w:cs="Segoe UI" w:eastAsia="Segoe UI"/>
          <w:sz w:val="27"/>
          <w:szCs w:val="27"/>
          <w:spacing w:val="-56"/>
          <w:w w:val="78"/>
          <w:position w:val="-5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9"/>
          <w:szCs w:val="9"/>
          <w:spacing w:val="24"/>
          <w:w w:val="175"/>
          <w:position w:val="-5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-5"/>
        </w:rPr>
        <w:t>%</w:t>
      </w:r>
      <w:r>
        <w:rPr>
          <w:rFonts w:ascii="Segoe UI" w:hAnsi="Segoe UI" w:cs="Segoe UI" w:eastAsia="Segoe UI"/>
          <w:sz w:val="9"/>
          <w:szCs w:val="9"/>
          <w:spacing w:val="-43"/>
          <w:w w:val="17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52"/>
          <w:position w:val="-5"/>
        </w:rPr>
        <w:t>60</w:t>
      </w:r>
      <w:r>
        <w:rPr>
          <w:rFonts w:ascii="Segoe UI" w:hAnsi="Segoe UI" w:cs="Segoe UI" w:eastAsia="Segoe UI"/>
          <w:sz w:val="9"/>
          <w:szCs w:val="9"/>
          <w:spacing w:val="5"/>
          <w:w w:val="252"/>
          <w:position w:val="-5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4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-36" w:right="-20"/>
        <w:jc w:val="right"/>
        <w:tabs>
          <w:tab w:pos="2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65"/>
          <w:position w:val="1"/>
        </w:rPr>
        <w:t>DEJC/</w:t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1"/>
          <w:w w:val="174"/>
          <w:position w:val="1"/>
        </w:rPr>
        <w:t>/PT/O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24"/>
          <w:w w:val="174"/>
          <w:position w:val="0"/>
        </w:rPr>
        <w:t>p,E.</w:t>
      </w:r>
      <w:r>
        <w:rPr>
          <w:rFonts w:ascii="Segoe UI" w:hAnsi="Segoe UI" w:cs="Segoe UI" w:eastAsia="Segoe UI"/>
          <w:sz w:val="9"/>
          <w:szCs w:val="9"/>
          <w:spacing w:val="-5"/>
          <w:w w:val="174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1"/>
          <w:w w:val="168"/>
          <w:position w:val="0"/>
        </w:rPr>
        <w:t>C/fii'T,b/Y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4" w:after="0" w:line="70" w:lineRule="exact"/>
        <w:ind w:right="41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0"/>
          <w:w w:val="140"/>
          <w:position w:val="-3"/>
        </w:rPr>
        <w:t>TO</w:t>
      </w:r>
      <w:r>
        <w:rPr>
          <w:rFonts w:ascii="Times New Roman" w:hAnsi="Times New Roman" w:cs="Times New Roman" w:eastAsia="Times New Roman"/>
          <w:sz w:val="9"/>
          <w:szCs w:val="9"/>
          <w:spacing w:val="-38"/>
          <w:w w:val="149"/>
          <w:position w:val="-3"/>
        </w:rPr>
        <w:t>/Y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53"/>
          <w:position w:val="-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7"/>
          <w:position w:val="-3"/>
        </w:rPr>
        <w:t>cNGJ;!rr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6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172"/>
        </w:rPr>
        <w:t>l'fi.SCE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7"/>
        </w:rPr>
        <w:t>£A</w:t>
      </w:r>
      <w:r>
        <w:rPr>
          <w:rFonts w:ascii="Segoe UI" w:hAnsi="Segoe UI" w:cs="Segoe UI" w:eastAsia="Segoe UI"/>
          <w:sz w:val="9"/>
          <w:szCs w:val="9"/>
          <w:spacing w:val="-38"/>
          <w:w w:val="144"/>
        </w:rPr>
        <w:t>IV</w:t>
      </w:r>
      <w:r>
        <w:rPr>
          <w:rFonts w:ascii="Segoe UI" w:hAnsi="Segoe UI" w:cs="Segoe UI" w:eastAsia="Segoe UI"/>
          <w:sz w:val="9"/>
          <w:szCs w:val="9"/>
          <w:spacing w:val="-14"/>
          <w:w w:val="164"/>
        </w:rPr>
        <w:t>£0l/J&gt;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73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 style="position:absolute;margin-left:537.166748pt;margin-top:1.290382pt;width:12.233548pt;height:4.953701pt;mso-position-horizontal-relative:page;mso-position-vertical-relative:paragraph;z-index:-19281;rotation:2" type="#_x0000_t136" fillcolor="#000000" stroked="f">
            <o:extrusion v:ext="view" autorotationcenter="t"/>
            <v:textpath style="font-family:&amp;quot;Segoe UI&amp;quot;;font-size:4pt;v-text-kern:t;mso-text-shadow:auto" string="NUHS"/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91"/>
        </w:rPr>
        <w:t>DEJ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91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353"/>
        </w:rPr>
        <w:t>I''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353"/>
        </w:rPr>
        <w:t>U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86"/>
        </w:rPr>
        <w:t>?T/0/V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44" w:after="0" w:line="70" w:lineRule="exact"/>
        <w:ind w:right="-20"/>
        <w:jc w:val="left"/>
        <w:tabs>
          <w:tab w:pos="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38.133057pt;margin-top:9.119078pt;width:14.200246pt;height:4.884529pt;mso-position-horizontal-relative:page;mso-position-vertical-relative:paragraph;z-index:-19280;rotation:2" type="#_x0000_t136" fillcolor="#000000" stroked="f">
            <o:extrusion v:ext="view" autorotationcenter="t"/>
            <v:textpath style="font-family:&amp;quot;Segoe UI&amp;quot;;font-size:4pt;v-text-kern:t;mso-text-shadow:auto" string="IM7S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27"/>
          <w:position w:val="-4"/>
        </w:rPr>
        <w:t>ID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4"/>
        </w:rPr>
        <w:t>D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62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2"/>
          <w:w w:val="188"/>
          <w:position w:val="-4"/>
        </w:rPr>
        <w:t>BA</w:t>
      </w:r>
      <w:r>
        <w:rPr>
          <w:rFonts w:ascii="Segoe UI" w:hAnsi="Segoe UI" w:cs="Segoe UI" w:eastAsia="Segoe UI"/>
          <w:sz w:val="9"/>
          <w:szCs w:val="9"/>
          <w:spacing w:val="-19"/>
          <w:w w:val="190"/>
          <w:position w:val="-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68"/>
          <w:position w:val="-4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5"/>
          <w:position w:val="-4"/>
        </w:rPr>
        <w:t>CDNTJ"fiJL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61" w:space="114"/>
            <w:col w:w="3769" w:space="1391"/>
            <w:col w:w="3172" w:space="846"/>
            <w:col w:w="4267"/>
          </w:cols>
        </w:sectPr>
      </w:pPr>
      <w:rPr/>
    </w:p>
    <w:p>
      <w:pPr>
        <w:spacing w:before="4" w:after="0" w:line="240" w:lineRule="auto"/>
        <w:ind w:left="305" w:right="-6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8"/>
          <w:position w:val="-2"/>
        </w:rPr>
        <w:t>8</w:t>
      </w:r>
      <w:r>
        <w:rPr>
          <w:rFonts w:ascii="Segoe UI" w:hAnsi="Segoe UI" w:cs="Segoe UI" w:eastAsia="Segoe UI"/>
          <w:sz w:val="9"/>
          <w:szCs w:val="9"/>
          <w:spacing w:val="-5"/>
          <w:w w:val="149"/>
          <w:position w:val="-1"/>
        </w:rPr>
        <w:t>Z</w:t>
      </w:r>
      <w:r>
        <w:rPr>
          <w:rFonts w:ascii="Segoe UI" w:hAnsi="Segoe UI" w:cs="Segoe UI" w:eastAsia="Segoe UI"/>
          <w:sz w:val="9"/>
          <w:szCs w:val="9"/>
          <w:spacing w:val="-10"/>
          <w:w w:val="163"/>
          <w:position w:val="0"/>
        </w:rPr>
        <w:t>9</w:t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9" w:after="0" w:line="135" w:lineRule="exact"/>
        <w:ind w:right="-58"/>
        <w:jc w:val="left"/>
        <w:tabs>
          <w:tab w:pos="1160" w:val="left"/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1"/>
        </w:rPr>
        <w:t>3900</w:t>
      </w:r>
      <w:r>
        <w:rPr>
          <w:rFonts w:ascii="Segoe UI" w:hAnsi="Segoe UI" w:cs="Segoe UI" w:eastAsia="Segoe UI"/>
          <w:sz w:val="9"/>
          <w:szCs w:val="9"/>
          <w:spacing w:val="-5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8"/>
          <w:position w:val="1"/>
        </w:rPr>
        <w:t>.n.</w:t>
      </w:r>
      <w:r>
        <w:rPr>
          <w:rFonts w:ascii="Segoe UI" w:hAnsi="Segoe UI" w:cs="Segoe UI" w:eastAsia="Segoe UI"/>
          <w:sz w:val="5"/>
          <w:szCs w:val="5"/>
          <w:spacing w:val="0"/>
          <w:w w:val="26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0"/>
          <w:w w:val="2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66"/>
          <w:position w:val="1"/>
        </w:rPr>
        <w:t>•.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5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39"/>
          <w:w w:val="16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66"/>
          <w:position w:val="0"/>
        </w:rPr>
        <w:t>J</w:t>
      </w:r>
      <w:r>
        <w:rPr>
          <w:rFonts w:ascii="Segoe UI" w:hAnsi="Segoe UI" w:cs="Segoe UI" w:eastAsia="Segoe UI"/>
          <w:sz w:val="9"/>
          <w:szCs w:val="9"/>
          <w:spacing w:val="-1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-2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-14"/>
          <w:w w:val="14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38"/>
        </w:rPr>
        <w:t>IZ</w:t>
      </w:r>
      <w:r>
        <w:rPr>
          <w:rFonts w:ascii="Times New Roman" w:hAnsi="Times New Roman" w:cs="Times New Roman" w:eastAsia="Times New Roman"/>
          <w:sz w:val="9"/>
          <w:szCs w:val="9"/>
          <w:spacing w:val="-29"/>
          <w:w w:val="168"/>
        </w:rPr>
        <w:t>-f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214"/>
        </w:rPr>
        <w:t>2/'1r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4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</w:rPr>
        <w:t>D'Y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3"/>
          <w:w w:val="202"/>
        </w:rPr>
        <w:t>O/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0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80"/>
        </w:rPr>
        <w:t>2SY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4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-1"/>
        </w:rPr>
        <w:t>/.</w:t>
      </w:r>
      <w:r>
        <w:rPr>
          <w:rFonts w:ascii="Segoe UI" w:hAnsi="Segoe UI" w:cs="Segoe UI" w:eastAsia="Segoe UI"/>
          <w:sz w:val="9"/>
          <w:szCs w:val="9"/>
          <w:spacing w:val="-38"/>
          <w:w w:val="165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24"/>
          <w:w w:val="442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-77"/>
          <w:w w:val="213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4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0"/>
          <w:w w:val="132"/>
          <w:position w:val="-1"/>
        </w:rPr>
        <w:t>T/MIVJ&gt;.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5" w:after="0" w:line="108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2"/>
          <w:w w:val="215"/>
          <w:position w:val="-1"/>
        </w:rPr>
        <w:t>Ff</w:t>
      </w:r>
      <w:r>
        <w:rPr>
          <w:rFonts w:ascii="Segoe UI" w:hAnsi="Segoe UI" w:cs="Segoe UI" w:eastAsia="Segoe UI"/>
          <w:sz w:val="9"/>
          <w:szCs w:val="9"/>
          <w:spacing w:val="-30"/>
          <w:w w:val="215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-4"/>
          <w:w w:val="215"/>
          <w:position w:val="-1"/>
        </w:rPr>
        <w:t>JFP.LV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-1"/>
        </w:rPr>
        <w:t>G</w:t>
      </w:r>
      <w:r>
        <w:rPr>
          <w:rFonts w:ascii="Segoe UI" w:hAnsi="Segoe UI" w:cs="Segoe UI" w:eastAsia="Segoe UI"/>
          <w:sz w:val="9"/>
          <w:szCs w:val="9"/>
          <w:spacing w:val="-4"/>
          <w:w w:val="21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2"/>
          <w:position w:val="-1"/>
        </w:rPr>
        <w:t>A5J</w:t>
      </w:r>
      <w:r>
        <w:rPr>
          <w:rFonts w:ascii="Segoe UI" w:hAnsi="Segoe UI" w:cs="Segoe UI" w:eastAsia="Segoe UI"/>
          <w:sz w:val="9"/>
          <w:szCs w:val="9"/>
          <w:spacing w:val="-34"/>
          <w:w w:val="176"/>
          <w:position w:val="-1"/>
        </w:rPr>
        <w:t>,£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,11</w:t>
      </w:r>
      <w:r>
        <w:rPr>
          <w:rFonts w:ascii="Segoe UI" w:hAnsi="Segoe UI" w:cs="Segoe UI" w:eastAsia="Segoe UI"/>
          <w:sz w:val="9"/>
          <w:szCs w:val="9"/>
          <w:spacing w:val="-19"/>
          <w:w w:val="162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-5"/>
          <w:w w:val="122"/>
          <w:position w:val="-1"/>
        </w:rPr>
        <w:t>1!1LY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6" w:equalWidth="0">
            <w:col w:w="675" w:space="140"/>
            <w:col w:w="3345" w:space="1478"/>
            <w:col w:w="1518" w:space="978"/>
            <w:col w:w="289" w:space="144"/>
            <w:col w:w="433" w:space="1521"/>
            <w:col w:w="3699"/>
          </w:cols>
        </w:sectPr>
      </w:pPr>
      <w:rPr/>
    </w:p>
    <w:p>
      <w:pPr>
        <w:spacing w:before="0" w:after="0" w:line="95" w:lineRule="exact"/>
        <w:ind w:left="30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60"/>
        </w:rPr>
        <w:t>6z.f80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5" w:lineRule="exact"/>
        <w:ind w:right="-56"/>
        <w:jc w:val="left"/>
        <w:tabs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"/>
          <w:w w:val="132"/>
        </w:rPr>
        <w:t>�00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.n...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    </w:t>
      </w:r>
      <w:r>
        <w:rPr>
          <w:rFonts w:ascii="Segoe UI" w:hAnsi="Segoe UI" w:cs="Segoe UI" w:eastAsia="Segoe UI"/>
          <w:sz w:val="5"/>
          <w:szCs w:val="5"/>
          <w:spacing w:val="28"/>
          <w:w w:val="23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67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67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   </w:t>
      </w:r>
      <w:r>
        <w:rPr>
          <w:rFonts w:ascii="Segoe UI" w:hAnsi="Segoe UI" w:cs="Segoe UI" w:eastAsia="Segoe UI"/>
          <w:sz w:val="9"/>
          <w:szCs w:val="9"/>
          <w:spacing w:val="33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7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18"/>
          <w:w w:val="16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1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8"/>
          <w:w w:val="133"/>
          <w:position w:val="-2"/>
        </w:rPr>
        <w:t>(jOO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right="-57"/>
        <w:jc w:val="left"/>
        <w:tabs>
          <w:tab w:pos="440" w:val="left"/>
          <w:tab w:pos="1020" w:val="left"/>
          <w:tab w:pos="24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3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-43"/>
          <w:w w:val="168"/>
          <w:position w:val="-1"/>
        </w:rPr>
        <w:t>0/f]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36"/>
          <w:w w:val="151"/>
          <w:position w:val="-2"/>
        </w:rPr>
        <w:t>/O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O</w:t>
      </w:r>
      <w:r>
        <w:rPr>
          <w:rFonts w:ascii="Segoe UI" w:hAnsi="Segoe UI" w:cs="Segoe UI" w:eastAsia="Segoe UI"/>
          <w:sz w:val="9"/>
          <w:szCs w:val="9"/>
          <w:spacing w:val="-12"/>
          <w:w w:val="15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V.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-2"/>
        </w:rPr>
        <w:t>OV</w:t>
      </w:r>
      <w:r>
        <w:rPr>
          <w:rFonts w:ascii="Segoe UI" w:hAnsi="Segoe UI" w:cs="Segoe UI" w:eastAsia="Segoe UI"/>
          <w:sz w:val="9"/>
          <w:szCs w:val="9"/>
          <w:spacing w:val="-29"/>
          <w:w w:val="19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80"/>
          <w:position w:val="-2"/>
        </w:rPr>
        <w:t>J"V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5"/>
          <w:position w:val="-2"/>
        </w:rPr>
        <w:t>T/T,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2"/>
        </w:rPr>
        <w:t>9</w:t>
      </w:r>
      <w:r>
        <w:rPr>
          <w:rFonts w:ascii="Segoe UI" w:hAnsi="Segoe UI" w:cs="Segoe UI" w:eastAsia="Segoe UI"/>
          <w:sz w:val="9"/>
          <w:szCs w:val="9"/>
          <w:spacing w:val="-10"/>
          <w:w w:val="177"/>
          <w:position w:val="-2"/>
        </w:rPr>
        <w:t>N3.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91" w:lineRule="exact"/>
        <w:ind w:right="-20"/>
        <w:jc w:val="left"/>
        <w:tabs>
          <w:tab w:pos="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8"/>
          <w:w w:val="111"/>
          <w:position w:val="-3"/>
        </w:rPr>
        <w:t>/1701</w:t>
      </w:r>
      <w:r>
        <w:rPr>
          <w:rFonts w:ascii="Segoe UI" w:hAnsi="Segoe UI" w:cs="Segoe UI" w:eastAsia="Segoe UI"/>
          <w:sz w:val="9"/>
          <w:szCs w:val="9"/>
          <w:spacing w:val="6"/>
          <w:w w:val="111"/>
          <w:position w:val="-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-26"/>
          <w:w w:val="11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34"/>
          <w:position w:val="-3"/>
        </w:rPr>
        <w:t>1.</w:t>
      </w:r>
      <w:r>
        <w:rPr>
          <w:rFonts w:ascii="Segoe UI" w:hAnsi="Segoe UI" w:cs="Segoe UI" w:eastAsia="Segoe UI"/>
          <w:sz w:val="9"/>
          <w:szCs w:val="9"/>
          <w:spacing w:val="-5"/>
          <w:w w:val="134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162"/>
          <w:position w:val="-3"/>
        </w:rPr>
        <w:t>/A'</w:t>
      </w:r>
      <w:r>
        <w:rPr>
          <w:rFonts w:ascii="Segoe UI" w:hAnsi="Segoe UI" w:cs="Segoe UI" w:eastAsia="Segoe UI"/>
          <w:sz w:val="9"/>
          <w:szCs w:val="9"/>
          <w:spacing w:val="-5"/>
          <w:w w:val="162"/>
          <w:position w:val="-3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17"/>
          <w:position w:val="-3"/>
        </w:rPr>
        <w:t>COIY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3"/>
        </w:rPr>
        <w:t>D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8-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3"/>
        </w:rPr>
        <w:t>IJIII</w:t>
      </w:r>
      <w:r>
        <w:rPr>
          <w:rFonts w:ascii="Segoe UI" w:hAnsi="Segoe UI" w:cs="Segoe UI" w:eastAsia="Segoe UI"/>
          <w:sz w:val="9"/>
          <w:szCs w:val="9"/>
          <w:spacing w:val="-13"/>
          <w:w w:val="191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3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-3"/>
        </w:rPr>
        <w:t>8.Uf"-¥8.</w:t>
      </w:r>
      <w:r>
        <w:rPr>
          <w:rFonts w:ascii="Segoe UI" w:hAnsi="Segoe UI" w:cs="Segoe UI" w:eastAsia="Segoe UI"/>
          <w:sz w:val="9"/>
          <w:szCs w:val="9"/>
          <w:spacing w:val="5"/>
          <w:w w:val="138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53" w:space="155"/>
            <w:col w:w="3362" w:space="1554"/>
            <w:col w:w="3438" w:space="796"/>
            <w:col w:w="4262"/>
          </w:cols>
        </w:sectPr>
      </w:pPr>
      <w:rPr/>
    </w:p>
    <w:p>
      <w:pPr>
        <w:spacing w:before="7" w:after="0" w:line="240" w:lineRule="auto"/>
        <w:ind w:left="14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3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2</w:t>
      </w:r>
      <w:r>
        <w:rPr>
          <w:rFonts w:ascii="Segoe UI" w:hAnsi="Segoe UI" w:cs="Segoe UI" w:eastAsia="Segoe UI"/>
          <w:sz w:val="9"/>
          <w:szCs w:val="9"/>
          <w:spacing w:val="-26"/>
          <w:w w:val="160"/>
        </w:rPr>
        <w:t>-f76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21" w:lineRule="exact"/>
        <w:ind w:right="-55"/>
        <w:jc w:val="left"/>
        <w:tabs>
          <w:tab w:pos="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2"/>
          <w:w w:val="159"/>
        </w:rPr>
        <w:t>30/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23"/>
          <w:w w:val="164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111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84"/>
          <w:position w:val="-1"/>
        </w:rPr>
        <w:t>-100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130" w:lineRule="exact"/>
        <w:ind w:right="-61"/>
        <w:jc w:val="left"/>
        <w:tabs>
          <w:tab w:pos="1100" w:val="left"/>
          <w:tab w:pos="24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-2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-19"/>
          <w:w w:val="130"/>
          <w:position w:val="-2"/>
        </w:rPr>
        <w:t>1'7..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-2"/>
        </w:rPr>
        <w:t>Y,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211"/>
          <w:position w:val="-2"/>
        </w:rPr>
        <w:t>!"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7"/>
          <w:position w:val="-2"/>
        </w:rPr>
        <w:t>W</w:t>
      </w:r>
      <w:r>
        <w:rPr>
          <w:rFonts w:ascii="Segoe UI" w:hAnsi="Segoe UI" w:cs="Segoe UI" w:eastAsia="Segoe UI"/>
          <w:sz w:val="9"/>
          <w:szCs w:val="9"/>
          <w:spacing w:val="-29"/>
          <w:w w:val="201"/>
          <w:position w:val="-2"/>
        </w:rPr>
        <w:t>£?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26"/>
          <w:position w:val="-2"/>
        </w:rPr>
        <w:t>Ti</w:t>
      </w:r>
      <w:r>
        <w:rPr>
          <w:rFonts w:ascii="Segoe UI" w:hAnsi="Segoe UI" w:cs="Segoe UI" w:eastAsia="Segoe UI"/>
          <w:sz w:val="9"/>
          <w:szCs w:val="9"/>
          <w:spacing w:val="-24"/>
          <w:w w:val="22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53"/>
          <w:position w:val="-2"/>
        </w:rPr>
        <w:t>AN.$,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7" w:after="0" w:line="92" w:lineRule="exact"/>
        <w:ind w:right="-20"/>
        <w:jc w:val="left"/>
        <w:tabs>
          <w:tab w:pos="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9"/>
          <w:w w:val="143"/>
          <w:position w:val="-2"/>
        </w:rPr>
        <w:t>/!</w:t>
      </w:r>
      <w:r>
        <w:rPr>
          <w:rFonts w:ascii="Segoe UI" w:hAnsi="Segoe UI" w:cs="Segoe UI" w:eastAsia="Segoe UI"/>
          <w:sz w:val="9"/>
          <w:szCs w:val="9"/>
          <w:spacing w:val="-13"/>
          <w:w w:val="143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7"/>
          <w:w w:val="143"/>
          <w:position w:val="-2"/>
        </w:rPr>
        <w:t>tJ!l.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2"/>
        </w:rPr>
        <w:t>9</w:t>
      </w:r>
      <w:r>
        <w:rPr>
          <w:rFonts w:ascii="Segoe UI" w:hAnsi="Segoe UI" w:cs="Segoe UI" w:eastAsia="Segoe UI"/>
          <w:sz w:val="9"/>
          <w:szCs w:val="9"/>
          <w:spacing w:val="-35"/>
          <w:w w:val="14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40"/>
          <w:position w:val="-2"/>
        </w:rPr>
        <w:t>:O</w:t>
      </w:r>
      <w:r>
        <w:rPr>
          <w:rFonts w:ascii="Segoe UI" w:hAnsi="Segoe UI" w:cs="Segoe UI" w:eastAsia="Segoe UI"/>
          <w:sz w:val="9"/>
          <w:szCs w:val="9"/>
          <w:spacing w:val="-10"/>
          <w:w w:val="140"/>
          <w:position w:val="-2"/>
        </w:rPr>
        <w:t>V</w:t>
      </w:r>
      <w:r>
        <w:rPr>
          <w:rFonts w:ascii="Segoe UI" w:hAnsi="Segoe UI" w:cs="Segoe UI" w:eastAsia="Segoe UI"/>
          <w:sz w:val="9"/>
          <w:szCs w:val="9"/>
          <w:spacing w:val="-24"/>
          <w:w w:val="103"/>
          <w:position w:val="-2"/>
        </w:rPr>
        <w:t>1"1/'</w:t>
      </w:r>
      <w:r>
        <w:rPr>
          <w:rFonts w:ascii="Segoe UI" w:hAnsi="Segoe UI" w:cs="Segoe UI" w:eastAsia="Segoe UI"/>
          <w:sz w:val="9"/>
          <w:szCs w:val="9"/>
          <w:spacing w:val="0"/>
          <w:w w:val="103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2"/>
        </w:rPr>
        <w:t>Y</w:t>
      </w:r>
      <w:r>
        <w:rPr>
          <w:rFonts w:ascii="Segoe UI" w:hAnsi="Segoe UI" w:cs="Segoe UI" w:eastAsia="Segoe UI"/>
          <w:sz w:val="9"/>
          <w:szCs w:val="9"/>
          <w:spacing w:val="8"/>
          <w:w w:val="144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93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5"/>
          <w:w w:val="293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51"/>
          <w:position w:val="-2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9"/>
          <w:position w:val="-2"/>
        </w:rPr>
        <w:t>A.SS</w:t>
      </w:r>
      <w:r>
        <w:rPr>
          <w:rFonts w:ascii="Segoe UI" w:hAnsi="Segoe UI" w:cs="Segoe UI" w:eastAsia="Segoe UI"/>
          <w:sz w:val="9"/>
          <w:szCs w:val="9"/>
          <w:spacing w:val="-29"/>
          <w:w w:val="263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-24"/>
          <w:w w:val="198"/>
          <w:position w:val="-2"/>
        </w:rPr>
        <w:t>HD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2"/>
        </w:rPr>
        <w:t>J'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5" w:equalWidth="0">
            <w:col w:w="639" w:space="179"/>
            <w:col w:w="994" w:space="2130"/>
            <w:col w:w="245" w:space="1473"/>
            <w:col w:w="3442" w:space="854"/>
            <w:col w:w="4264"/>
          </w:cols>
        </w:sectPr>
      </w:pPr>
      <w:rPr/>
    </w:p>
    <w:p>
      <w:pPr>
        <w:spacing w:before="3" w:after="0" w:line="97" w:lineRule="exact"/>
        <w:ind w:left="13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48.776276pt;margin-top:-5.050448pt;width:12.506324pt;height:4.844611pt;mso-position-horizontal-relative:page;mso-position-vertical-relative:paragraph;z-index:-19279;rotation:2" type="#_x0000_t136" fillcolor="#000000" stroked="f">
            <o:extrusion v:ext="view" autorotationcenter="t"/>
            <v:textpath style="font-family:&amp;quot;Segoe UI&amp;quot;;font-size:4pt;v-text-kern:t;mso-text-shadow:auto" string="WET"/>
          </v:shape>
        </w:pict>
      </w:r>
      <w:r>
        <w:rPr/>
        <w:pict>
          <w10:wrap type="none"/>
          <v:shape style="position:absolute;margin-left:135.179062pt;margin-top:-4.850210pt;width:15.380328pt;height:4.802756pt;mso-position-horizontal-relative:page;mso-position-vertical-relative:paragraph;z-index:-19278;rotation:2" type="#_x0000_t136" fillcolor="#000000" stroked="f">
            <o:extrusion v:ext="view" autorotationcenter="t"/>
            <v:textpath style="font-family:&amp;quot;Segoe UI&amp;quot;;font-size:4pt;v-text-kern:t;mso-text-shadow:auto" string="/0 %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68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-4"/>
          <w:w w:val="268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2"/>
          <w:position w:val="-2"/>
        </w:rPr>
        <w:t>82479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" w:after="0" w:line="95" w:lineRule="exact"/>
        <w:ind w:right="-59"/>
        <w:jc w:val="left"/>
        <w:tabs>
          <w:tab w:pos="660" w:val="left"/>
          <w:tab w:pos="3120" w:val="left"/>
          <w:tab w:pos="3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4"/>
          <w:w w:val="169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69"/>
          <w:position w:val="-2"/>
        </w:rPr>
        <w:t>01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-2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2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69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0</w:t>
      </w:r>
      <w:r>
        <w:rPr>
          <w:rFonts w:ascii="Segoe UI" w:hAnsi="Segoe UI" w:cs="Segoe UI" w:eastAsia="Segoe UI"/>
          <w:sz w:val="9"/>
          <w:szCs w:val="9"/>
          <w:spacing w:val="11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3"/>
        </w:rPr>
        <w:t>'fOO</w:t>
      </w:r>
      <w:r>
        <w:rPr>
          <w:rFonts w:ascii="Segoe UI" w:hAnsi="Segoe UI" w:cs="Segoe UI" w:eastAsia="Segoe UI"/>
          <w:sz w:val="9"/>
          <w:szCs w:val="9"/>
          <w:spacing w:val="-12"/>
          <w:w w:val="169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12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3"/>
        </w:rPr>
        <w:t>O</w:t>
      </w:r>
      <w:r>
        <w:rPr>
          <w:rFonts w:ascii="Segoe UI" w:hAnsi="Segoe UI" w:cs="Segoe UI" w:eastAsia="Segoe UI"/>
          <w:sz w:val="9"/>
          <w:szCs w:val="9"/>
          <w:spacing w:val="-2"/>
          <w:w w:val="12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-4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0" w:lineRule="exact"/>
        <w:ind w:right="-61"/>
        <w:jc w:val="left"/>
        <w:tabs>
          <w:tab w:pos="500" w:val="left"/>
          <w:tab w:pos="1040" w:val="left"/>
          <w:tab w:pos="19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57"/>
          <w:position w:val="-4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9"/>
          <w:szCs w:val="9"/>
          <w:spacing w:val="-45"/>
          <w:w w:val="157"/>
          <w:position w:val="-3"/>
        </w:rPr>
        <w:t>W</w:t>
      </w:r>
      <w:r>
        <w:rPr>
          <w:rFonts w:ascii="Segoe UI" w:hAnsi="Segoe UI" w:cs="Segoe UI" w:eastAsia="Segoe UI"/>
          <w:sz w:val="9"/>
          <w:szCs w:val="9"/>
          <w:spacing w:val="-8"/>
          <w:w w:val="157"/>
          <w:position w:val="-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3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5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-3"/>
        </w:rPr>
        <w:t>1'</w:t>
      </w:r>
      <w:r>
        <w:rPr>
          <w:rFonts w:ascii="Times New Roman" w:hAnsi="Times New Roman" w:cs="Times New Roman" w:eastAsia="Times New Roman"/>
          <w:sz w:val="9"/>
          <w:szCs w:val="9"/>
          <w:spacing w:val="-24"/>
          <w:w w:val="170"/>
          <w:position w:val="-3"/>
        </w:rPr>
        <w:t>7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8"/>
          <w:position w:val="-3"/>
        </w:rPr>
        <w:t>SY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8"/>
          <w:position w:val="-3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74"/>
          <w:position w:val="-2"/>
        </w:rPr>
        <w:t>1003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74"/>
          <w:position w:val="-2"/>
        </w:rPr>
        <w:t>6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74"/>
          <w:position w:val="-2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32"/>
          <w:w w:val="174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21"/>
          <w:position w:val="-3"/>
        </w:rPr>
        <w:t>F/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206"/>
          <w:position w:val="-3"/>
        </w:rPr>
        <w:t>TE?</w:t>
      </w:r>
      <w:r>
        <w:rPr>
          <w:rFonts w:ascii="Segoe UI" w:hAnsi="Segoe UI" w:cs="Segoe UI" w:eastAsia="Segoe UI"/>
          <w:sz w:val="9"/>
          <w:szCs w:val="9"/>
          <w:spacing w:val="0"/>
          <w:w w:val="206"/>
          <w:position w:val="-3"/>
        </w:rPr>
        <w:t>f</w:t>
      </w:r>
      <w:r>
        <w:rPr>
          <w:rFonts w:ascii="Segoe UI" w:hAnsi="Segoe UI" w:cs="Segoe UI" w:eastAsia="Segoe UI"/>
          <w:sz w:val="9"/>
          <w:szCs w:val="9"/>
          <w:spacing w:val="-21"/>
          <w:w w:val="20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55"/>
          <w:position w:val="-3"/>
        </w:rPr>
        <w:t>CAMirE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4" w:after="0" w:line="7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4"/>
          <w:w w:val="149"/>
          <w:position w:val="-3"/>
        </w:rPr>
        <w:t>hJ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3"/>
        </w:rPr>
        <w:t>2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31J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  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16"/>
          <w:position w:val="-5"/>
        </w:rPr>
        <w:t>T/r</w:t>
      </w:r>
      <w:r>
        <w:rPr>
          <w:rFonts w:ascii="Segoe UI" w:hAnsi="Segoe UI" w:cs="Segoe UI" w:eastAsia="Segoe UI"/>
          <w:sz w:val="9"/>
          <w:szCs w:val="9"/>
          <w:spacing w:val="-33"/>
          <w:w w:val="216"/>
          <w:position w:val="-5"/>
        </w:rPr>
        <w:t>£</w:t>
      </w:r>
      <w:r>
        <w:rPr>
          <w:rFonts w:ascii="Segoe UI" w:hAnsi="Segoe UI" w:cs="Segoe UI" w:eastAsia="Segoe UI"/>
          <w:sz w:val="9"/>
          <w:szCs w:val="9"/>
          <w:spacing w:val="-24"/>
          <w:w w:val="155"/>
          <w:position w:val="-5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-5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-5"/>
        </w:rPr>
        <w:t>£</w:t>
      </w:r>
      <w:r>
        <w:rPr>
          <w:rFonts w:ascii="Segoe UI" w:hAnsi="Segoe UI" w:cs="Segoe UI" w:eastAsia="Segoe UI"/>
          <w:sz w:val="9"/>
          <w:szCs w:val="9"/>
          <w:spacing w:val="-18"/>
          <w:w w:val="247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166"/>
          <w:position w:val="-5"/>
        </w:rPr>
        <w:t>C&lt;&gt;/YT?fO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5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4"/>
          <w:position w:val="-5"/>
        </w:rPr>
        <w:t>.FW/TCN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50" w:space="140"/>
            <w:col w:w="3999" w:space="930"/>
            <w:col w:w="3401" w:space="838"/>
            <w:col w:w="4262"/>
          </w:cols>
        </w:sectPr>
      </w:pPr>
      <w:rPr/>
    </w:p>
    <w:p>
      <w:pPr>
        <w:spacing w:before="24" w:after="0" w:line="240" w:lineRule="auto"/>
        <w:ind w:left="13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5.898354pt;margin-top:5.103646pt;width:25.791093pt;height:7.103377pt;mso-position-horizontal-relative:page;mso-position-vertical-relative:paragraph;z-index:-19275;rotation:358" type="#_x0000_t136" fillcolor="#000000" stroked="f">
            <o:extrusion v:ext="view" autorotationcenter="t"/>
            <v:textpath style="font-family:&amp;quot;Segoe UI&amp;quot;;font-size:7pt;v-text-kern:t;mso-text-shadow:auto" string="7  8U76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6</w:t>
      </w:r>
      <w:r>
        <w:rPr>
          <w:rFonts w:ascii="Segoe UI" w:hAnsi="Segoe UI" w:cs="Segoe UI" w:eastAsia="Segoe UI"/>
          <w:sz w:val="9"/>
          <w:szCs w:val="9"/>
          <w:spacing w:val="31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0"/>
        </w:rPr>
        <w:t>8Z1S1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129" w:lineRule="exact"/>
        <w:ind w:right="-57"/>
        <w:jc w:val="left"/>
        <w:tabs>
          <w:tab w:pos="660" w:val="left"/>
          <w:tab w:pos="3100" w:val="left"/>
          <w:tab w:pos="366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55"/>
          <w:position w:val="1"/>
        </w:rPr>
        <w:t>330</w:t>
      </w:r>
      <w:r>
        <w:rPr>
          <w:rFonts w:ascii="Segoe UI" w:hAnsi="Segoe UI" w:cs="Segoe UI" w:eastAsia="Segoe UI"/>
          <w:sz w:val="9"/>
          <w:szCs w:val="9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'1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18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*</w:t>
      </w:r>
      <w:r>
        <w:rPr>
          <w:rFonts w:ascii="Segoe UI" w:hAnsi="Segoe UI" w:cs="Segoe UI" w:eastAsia="Segoe UI"/>
          <w:sz w:val="9"/>
          <w:szCs w:val="9"/>
          <w:spacing w:val="-17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2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/0</w:t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";{,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0"/>
        </w:rPr>
        <w:t>-?Co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33"/>
          <w:position w:val="-1"/>
        </w:rPr>
        <w:t>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-1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33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-2"/>
        </w:rPr>
        <w:t>7.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39" w:after="0" w:line="118" w:lineRule="exact"/>
        <w:ind w:right="-55"/>
        <w:jc w:val="left"/>
        <w:tabs>
          <w:tab w:pos="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1"/>
          <w:w w:val="16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3"/>
          <w:w w:val="157"/>
        </w:rPr>
        <w:t>WET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9" w:after="0" w:line="68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6"/>
          <w:w w:val="137"/>
          <w:position w:val="-4"/>
        </w:rPr>
        <w:t>1'1/C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7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00"/>
          <w:position w:val="-4"/>
        </w:rPr>
        <w:t>CoN/JeN</w:t>
      </w:r>
      <w:r>
        <w:rPr>
          <w:rFonts w:ascii="Segoe UI" w:hAnsi="Segoe UI" w:cs="Segoe UI" w:eastAsia="Segoe UI"/>
          <w:sz w:val="9"/>
          <w:szCs w:val="9"/>
          <w:spacing w:val="-9"/>
          <w:w w:val="200"/>
          <w:position w:val="-4"/>
        </w:rPr>
        <w:t>J</w:t>
      </w:r>
      <w:r>
        <w:rPr>
          <w:rFonts w:ascii="Segoe UI" w:hAnsi="Segoe UI" w:cs="Segoe UI" w:eastAsia="Segoe UI"/>
          <w:sz w:val="9"/>
          <w:szCs w:val="9"/>
          <w:spacing w:val="-14"/>
          <w:w w:val="201"/>
          <w:position w:val="-4"/>
        </w:rPr>
        <w:t>EI'IS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7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-23"/>
          <w:w w:val="111"/>
          <w:position w:val="-2"/>
        </w:rPr>
        <w:t>5£EBVfl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-2"/>
        </w:rPr>
        <w:t>G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100"/>
          <w:position w:val="-2"/>
        </w:rPr>
        <w:t>f?l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2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z:w</w:t>
      </w:r>
      <w:r>
        <w:rPr>
          <w:rFonts w:ascii="Segoe UI" w:hAnsi="Segoe UI" w:cs="Segoe UI" w:eastAsia="Segoe UI"/>
          <w:sz w:val="17"/>
          <w:szCs w:val="17"/>
          <w:spacing w:val="36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08"/>
          <w:position w:val="-2"/>
        </w:rPr>
        <w:t>oRP.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5" w:equalWidth="0">
            <w:col w:w="656" w:space="143"/>
            <w:col w:w="3966" w:space="901"/>
            <w:col w:w="806" w:space="1561"/>
            <w:col w:w="1287" w:space="3326"/>
            <w:col w:w="1574"/>
          </w:cols>
        </w:sectPr>
      </w:pPr>
      <w:rPr/>
    </w:p>
    <w:p>
      <w:pPr>
        <w:spacing w:before="0" w:after="0" w:line="102" w:lineRule="exact"/>
        <w:ind w:left="814" w:right="-54"/>
        <w:jc w:val="left"/>
        <w:tabs>
          <w:tab w:pos="14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78.159943pt;margin-top:-5.30233pt;width:14.430214pt;height:4.607211pt;mso-position-horizontal-relative:page;mso-position-vertical-relative:paragraph;z-index:-19274;rotation:358" type="#_x0000_t136" fillcolor="#000000" stroked="f">
            <o:extrusion v:ext="view" autorotationcenter="t"/>
            <v:textpath style="font-family:&amp;quot;Times New Roman&amp;quot;;font-size:4pt;v-text-kern:t;mso-text-shadow:auto" string="of?S Y."/>
          </v:shape>
        </w:pict>
      </w:r>
      <w:r>
        <w:rPr>
          <w:rFonts w:ascii="Segoe UI" w:hAnsi="Segoe UI" w:cs="Segoe UI" w:eastAsia="Segoe UI"/>
          <w:sz w:val="9"/>
          <w:szCs w:val="9"/>
          <w:spacing w:val="12"/>
          <w:w w:val="125"/>
        </w:rPr>
        <w:t>301'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2"/>
          <w:w w:val="14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w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55"/>
        <w:jc w:val="left"/>
        <w:tabs>
          <w:tab w:pos="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5"/>
          <w:w w:val="148"/>
        </w:rPr>
        <w:t>1'0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0</w:t>
      </w:r>
      <w:r>
        <w:rPr>
          <w:rFonts w:ascii="Segoe UI" w:hAnsi="Segoe UI" w:cs="Segoe UI" w:eastAsia="Segoe UI"/>
          <w:sz w:val="9"/>
          <w:szCs w:val="9"/>
          <w:spacing w:val="-29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1;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right="-55"/>
        <w:jc w:val="left"/>
        <w:tabs>
          <w:tab w:pos="4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9"/>
          <w:w w:val="175"/>
        </w:rPr>
        <w:t>.0/</w:t>
      </w:r>
      <w:r>
        <w:rPr>
          <w:rFonts w:ascii="Segoe UI" w:hAnsi="Segoe UI" w:cs="Segoe UI" w:eastAsia="Segoe UI"/>
          <w:sz w:val="9"/>
          <w:szCs w:val="9"/>
          <w:spacing w:val="-5"/>
          <w:w w:val="175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1"/>
          <w:w w:val="179"/>
        </w:rPr>
        <w:t>Js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O</w:t>
      </w:r>
      <w:r>
        <w:rPr>
          <w:rFonts w:ascii="Segoe UI" w:hAnsi="Segoe UI" w:cs="Segoe UI" w:eastAsia="Segoe UI"/>
          <w:sz w:val="9"/>
          <w:szCs w:val="9"/>
          <w:spacing w:val="-19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3"/>
        </w:rPr>
        <w:t>W.Y.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0"/>
          <w:w w:val="110"/>
          <w:position w:val="-5"/>
        </w:rPr>
        <w:t>CHIC</w:t>
      </w:r>
      <w:r>
        <w:rPr>
          <w:rFonts w:ascii="Segoe UI" w:hAnsi="Segoe UI" w:cs="Segoe UI" w:eastAsia="Segoe UI"/>
          <w:sz w:val="14"/>
          <w:szCs w:val="14"/>
          <w:spacing w:val="5"/>
          <w:w w:val="110"/>
          <w:position w:val="-5"/>
        </w:rPr>
        <w:t>A</w:t>
      </w:r>
      <w:r>
        <w:rPr>
          <w:rFonts w:ascii="Segoe UI" w:hAnsi="Segoe UI" w:cs="Segoe UI" w:eastAsia="Segoe UI"/>
          <w:sz w:val="14"/>
          <w:szCs w:val="14"/>
          <w:spacing w:val="-10"/>
          <w:w w:val="72"/>
          <w:position w:val="-5"/>
        </w:rPr>
        <w:t>GO</w:t>
      </w:r>
      <w:r>
        <w:rPr>
          <w:rFonts w:ascii="Segoe UI" w:hAnsi="Segoe UI" w:cs="Segoe UI" w:eastAsia="Segoe UI"/>
          <w:sz w:val="14"/>
          <w:szCs w:val="14"/>
          <w:spacing w:val="0"/>
          <w:w w:val="72"/>
          <w:position w:val="-5"/>
        </w:rPr>
        <w:t>,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5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77"/>
          <w:position w:val="-5"/>
        </w:rPr>
        <w:t>1/.S:A.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1711" w:space="2228"/>
            <w:col w:w="831" w:space="926"/>
            <w:col w:w="1493" w:space="5735"/>
            <w:col w:w="1296"/>
          </w:cols>
        </w:sectPr>
      </w:pPr>
      <w:rPr/>
    </w:p>
    <w:p>
      <w:pPr>
        <w:spacing w:before="0" w:after="0" w:line="101" w:lineRule="exact"/>
        <w:ind w:left="108" w:right="-5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6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BZ.-979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3" w:lineRule="exact"/>
        <w:ind w:left="142" w:right="-56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8"/>
          <w:position w:val="-3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8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69"/>
          <w:position w:val="-3"/>
        </w:rPr>
        <w:t>8/!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69"/>
          <w:position w:val="-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8"/>
          <w:position w:val="-3"/>
        </w:rPr>
        <w:t>HZ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96" w:lineRule="exact"/>
        <w:ind w:right="-57"/>
        <w:jc w:val="left"/>
        <w:tabs>
          <w:tab w:pos="660" w:val="left"/>
          <w:tab w:pos="1120" w:val="left"/>
          <w:tab w:pos="314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91"/>
          <w:position w:val="-1"/>
        </w:rPr>
        <w:t>/0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-31"/>
          <w:w w:val="19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11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22"/>
          <w:w w:val="155"/>
          <w:position w:val="0"/>
        </w:rPr>
        <w:t>Ji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-29"/>
          <w:w w:val="155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4"/>
          <w:w w:val="15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2"/>
        </w:rPr>
        <w:t>7.</w:t>
      </w:r>
      <w:r>
        <w:rPr>
          <w:rFonts w:ascii="Segoe UI" w:hAnsi="Segoe UI" w:cs="Segoe UI" w:eastAsia="Segoe UI"/>
          <w:sz w:val="9"/>
          <w:szCs w:val="9"/>
          <w:spacing w:val="-33"/>
          <w:w w:val="15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2"/>
          <w:position w:val="-1"/>
        </w:rPr>
        <w:t>oft»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62" w:right="-20"/>
        <w:jc w:val="left"/>
        <w:tabs>
          <w:tab w:pos="680" w:val="left"/>
          <w:tab w:pos="11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35.043655pt;margin-top:-10.96555pt;width:12.074143pt;height:4.972768pt;mso-position-horizontal-relative:page;mso-position-vertical-relative:paragraph;z-index:-19272;rotation:359" type="#_x0000_t136" fillcolor="#000000" stroked="f">
            <o:extrusion v:ext="view" autorotationcenter="t"/>
            <v:textpath style="font-family:&amp;quot;Segoe UI&amp;quot;;font-size:4pt;v-text-kern:t;mso-text-shadow:auto" string="/P ?r."/>
          </v:shape>
        </w:pict>
      </w:r>
      <w:r>
        <w:rPr>
          <w:rFonts w:ascii="Segoe UI" w:hAnsi="Segoe UI" w:cs="Segoe UI" w:eastAsia="Segoe UI"/>
          <w:sz w:val="9"/>
          <w:szCs w:val="9"/>
          <w:spacing w:val="-16"/>
          <w:w w:val="159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-19"/>
          <w:w w:val="159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1-f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4"/>
          <w:szCs w:val="14"/>
          <w:spacing w:val="19"/>
          <w:w w:val="80"/>
          <w:position w:val="-3"/>
        </w:rPr>
        <w:t>)4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-3"/>
        </w:rPr>
        <w:t>W</w:t>
      </w:r>
      <w:r>
        <w:rPr>
          <w:rFonts w:ascii="Segoe UI" w:hAnsi="Segoe UI" w:cs="Segoe UI" w:eastAsia="Segoe UI"/>
          <w:sz w:val="14"/>
          <w:szCs w:val="14"/>
          <w:spacing w:val="-29"/>
          <w:w w:val="8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3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0</w:t>
      </w:r>
      <w:r>
        <w:rPr>
          <w:rFonts w:ascii="Segoe UI" w:hAnsi="Segoe UI" w:cs="Segoe UI" w:eastAsia="Segoe UI"/>
          <w:sz w:val="14"/>
          <w:szCs w:val="14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99" w:lineRule="exact"/>
        <w:ind w:left="5" w:right="-55"/>
        <w:jc w:val="left"/>
        <w:tabs>
          <w:tab w:pos="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7"/>
          <w:w w:val="136"/>
          <w:position w:val="-2"/>
        </w:rPr>
        <w:t>,()Oz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36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2"/>
          <w:w w:val="13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1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495.686981pt;margin-top:-.868944pt;width:16.930737pt;height:7.192543pt;mso-position-horizontal-relative:page;mso-position-vertical-relative:paragraph;z-index:-19276;rotation:2" type="#_x0000_t136" fillcolor="#000000" stroked="f">
            <o:extrusion v:ext="view" autorotationcenter="t"/>
            <v:textpath style="font-family:&amp;quot;Segoe UI&amp;quot;;font-size:7pt;v-text-kern:t;mso-text-shadow:auto" string="1.0 &quot;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.0015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61" w:after="0" w:line="12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-5"/>
        </w:rPr>
        <w:t>D'IAW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5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C.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4"/>
        </w:rPr>
        <w:t>I!: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4"/>
          <w:position w:val="-5"/>
        </w:rPr>
        <w:t>If.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73" w:space="117"/>
            <w:col w:w="3346" w:space="4017"/>
            <w:col w:w="1273" w:space="3186"/>
            <w:col w:w="1608"/>
          </w:cols>
        </w:sectPr>
      </w:pPr>
      <w:rPr/>
    </w:p>
    <w:p>
      <w:pPr>
        <w:spacing w:before="0" w:after="0" w:line="169" w:lineRule="exact"/>
        <w:ind w:left="105" w:right="-64"/>
        <w:jc w:val="left"/>
        <w:tabs>
          <w:tab w:pos="1500" w:val="left"/>
          <w:tab w:pos="1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722.681396pt;margin-top:-3.795704pt;width:20.343012pt;height:5.074452pt;mso-position-horizontal-relative:page;mso-position-vertical-relative:paragraph;z-index:-19277;rotation:2" type="#_x0000_t136" fillcolor="#000000" stroked="f">
            <o:extrusion v:ext="view" autorotationcenter="t"/>
            <v:textpath style="font-family:&amp;quot;Segoe UI&amp;quot;;font-size:4pt;v-text-kern:t;mso-text-shadow:auto" string="/-11-36"/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75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-4"/>
          <w:w w:val="17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2"/>
          <w:position w:val="-1"/>
        </w:rPr>
        <w:t>61!.4</w:t>
      </w:r>
      <w:r>
        <w:rPr>
          <w:rFonts w:ascii="Segoe UI" w:hAnsi="Segoe UI" w:cs="Segoe UI" w:eastAsia="Segoe UI"/>
          <w:sz w:val="9"/>
          <w:szCs w:val="9"/>
          <w:spacing w:val="-5"/>
          <w:w w:val="122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4"/>
          <w:position w:val="-1"/>
        </w:rPr>
        <w:t>!Zo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-16"/>
          <w:w w:val="1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8"/>
          <w:position w:val="-1"/>
        </w:rPr>
        <w:t>n.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-1"/>
        </w:rPr>
        <w:t>Jill'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-12"/>
          <w:w w:val="87"/>
          <w:position w:val="0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87"/>
          <w:position w:val="0"/>
        </w:rPr>
        <w:t>0</w:t>
      </w:r>
      <w:r>
        <w:rPr>
          <w:rFonts w:ascii="Segoe UI" w:hAnsi="Segoe UI" w:cs="Segoe UI" w:eastAsia="Segoe UI"/>
          <w:sz w:val="14"/>
          <w:szCs w:val="14"/>
          <w:spacing w:val="-4"/>
          <w:w w:val="8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1"/>
        </w:rPr>
        <w:t>7..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4" w:after="0" w:line="124" w:lineRule="exact"/>
        <w:ind w:right="-20"/>
        <w:jc w:val="left"/>
        <w:tabs>
          <w:tab w:pos="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1"/>
        </w:rPr>
        <w:t>,00/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�0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2" w:equalWidth="0">
            <w:col w:w="2211" w:space="5942"/>
            <w:col w:w="6067"/>
          </w:cols>
        </w:sectPr>
      </w:pPr>
      <w:rPr/>
    </w:p>
    <w:p>
      <w:pPr>
        <w:spacing w:before="0" w:after="0" w:line="101" w:lineRule="exact"/>
        <w:ind w:left="12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11.749917pt;width:779.7601pt;height:607.2001pt;mso-position-horizontal-relative:page;mso-position-vertical-relative:page;z-index:-19290" coordorigin="0,235" coordsize="15595,12144">
            <v:shape style="position:absolute;left:0;top:235;width:15595;height:12144" type="#_x0000_t75">
              <v:imagedata r:id="rId262" o:title=""/>
            </v:shape>
            <v:group style="position:absolute;left:878;top:857;width:605;height:2" coordorigin="878,857" coordsize="605,2">
              <v:shape style="position:absolute;left:878;top:857;width:605;height:2" coordorigin="878,857" coordsize="605,0" path="m878,857l1483,857e" filled="f" stroked="t" strokeweight=".96pt" strokecolor="#000000">
                <v:path arrowok="t"/>
              </v:shape>
            </v:group>
            <v:group style="position:absolute;left:2203;top:876;width:5539;height:2" coordorigin="2203,876" coordsize="5539,2">
              <v:shape style="position:absolute;left:2203;top:876;width:5539;height:2" coordorigin="2203,876" coordsize="5539,0" path="m2203,876l7742,876e" filled="f" stroked="t" strokeweight=".72pt" strokecolor="#000000">
                <v:path arrowok="t"/>
              </v:shape>
            </v:group>
            <v:group style="position:absolute;left:8515;top:1198;width:6427;height:2" coordorigin="8515,1198" coordsize="6427,2">
              <v:shape style="position:absolute;left:8515;top:1198;width:6427;height:2" coordorigin="8515,1198" coordsize="6427,0" path="m8515,1198l14942,1198e" filled="f" stroked="t" strokeweight=".72pt" strokecolor="#000000">
                <v:path arrowok="t"/>
              </v:shape>
            </v:group>
            <v:group style="position:absolute;left:8520;top:1495;width:4882;height:2" coordorigin="8520,1495" coordsize="4882,2">
              <v:shape style="position:absolute;left:8520;top:1495;width:4882;height:2" coordorigin="8520,1495" coordsize="4882,0" path="m8520,1495l13402,1495e" filled="f" stroked="t" strokeweight=".72pt" strokecolor="#000000">
                <v:path arrowok="t"/>
              </v:shape>
            </v:group>
            <v:group style="position:absolute;left:3034;top:8338;width:912;height:2" coordorigin="3034,8338" coordsize="912,2">
              <v:shape style="position:absolute;left:3034;top:8338;width:912;height:2" coordorigin="3034,8338" coordsize="912,0" path="m3034,8338l3946,8338e" filled="f" stroked="t" strokeweight=".72pt" strokecolor="#000000">
                <v:path arrowok="t"/>
              </v:shape>
            </v:group>
            <v:group style="position:absolute;left:3024;top:8722;width:998;height:2" coordorigin="3024,8722" coordsize="998,2">
              <v:shape style="position:absolute;left:3024;top:8722;width:998;height:2" coordorigin="3024,8722" coordsize="998,0" path="m3024,8722l4022,8722e" filled="f" stroked="t" strokeweight=".72pt" strokecolor="#000000">
                <v:path arrowok="t"/>
              </v:shape>
            </v:group>
            <v:group style="position:absolute;left:7032;top:9130;width:1536;height:2" coordorigin="7032,9130" coordsize="1536,2">
              <v:shape style="position:absolute;left:7032;top:9130;width:1536;height:2" coordorigin="7032,9130" coordsize="1536,0" path="m7032,9130l8568,9130e" filled="f" stroked="t" strokeweight=".72pt" strokecolor="#000000">
                <v:path arrowok="t"/>
              </v:shape>
            </v:group>
            <v:group style="position:absolute;left:7133;top:9454;width:1982;height:2" coordorigin="7133,9454" coordsize="1982,2">
              <v:shape style="position:absolute;left:7133;top:9454;width:1982;height:2" coordorigin="7133,9454" coordsize="1982,0" path="m7133,9454l9115,9454e" filled="f" stroked="t" strokeweight=".72pt" strokecolor="#000000">
                <v:path arrowok="t"/>
              </v:shape>
            </v:group>
            <v:group style="position:absolute;left:10507;top:4771;width:2;height:3538" coordorigin="10507,4771" coordsize="2,3538">
              <v:shape style="position:absolute;left:10507;top:4771;width:2;height:3538" coordorigin="10507,4771" coordsize="0,3538" path="m10507,8309l10507,4771e" filled="f" stroked="t" strokeweight=".96pt" strokecolor="#000000">
                <v:path arrowok="t"/>
              </v:shape>
            </v:group>
            <v:group style="position:absolute;left:13385;top:1085;width:2;height:9638" coordorigin="13385,1085" coordsize="2,9638">
              <v:shape style="position:absolute;left:13385;top:1085;width:2;height:9638" coordorigin="13385,1085" coordsize="0,9638" path="m13385,10723l13385,1085e" filled="f" stroked="t" strokeweight=".96pt" strokecolor="#000000">
                <v:path arrowok="t"/>
              </v:shape>
            </v:group>
            <v:group style="position:absolute;left:14390;top:1190;width:2;height:9518" coordorigin="14390,1190" coordsize="2,9518">
              <v:shape style="position:absolute;left:14390;top:1190;width:2;height:9518" coordorigin="14390,1190" coordsize="0,9518" path="m14390,10709l14390,1190e" filled="f" stroked="t" strokeweight=".96pt" strokecolor="#000000">
                <v:path arrowok="t"/>
              </v:shape>
            </v:group>
            <v:group style="position:absolute;left:14616;top:1195;width:2;height:9547" coordorigin="14616,1195" coordsize="2,9547">
              <v:shape style="position:absolute;left:14616;top:1195;width:2;height:9547" coordorigin="14616,1195" coordsize="0,9547" path="m14616,10742l14616,1195e" filled="f" stroked="t" strokeweight=".96pt" strokecolor="#000000">
                <v:path arrowok="t"/>
              </v:shape>
            </v:group>
            <v:group style="position:absolute;left:869;top:9806;width:2390;height:2" coordorigin="869,9806" coordsize="2390,2">
              <v:shape style="position:absolute;left:869;top:9806;width:2390;height:2" coordorigin="869,9806" coordsize="2390,0" path="m869,9806l3259,9806e" filled="f" stroked="t" strokeweight=".72pt" strokecolor="#000000">
                <v:path arrowok="t"/>
              </v:shape>
            </v:group>
            <v:group style="position:absolute;left:2918;top:9821;width:5909;height:2" coordorigin="2918,9821" coordsize="5909,2">
              <v:shape style="position:absolute;left:2918;top:9821;width:5909;height:2" coordorigin="2918,9821" coordsize="5909,0" path="m2918,9821l8827,9821e" filled="f" stroked="t" strokeweight=".72pt" strokecolor="#000000">
                <v:path arrowok="t"/>
              </v:shape>
            </v:group>
            <v:group style="position:absolute;left:8770;top:9833;width:4493;height:2" coordorigin="8770,9833" coordsize="4493,2">
              <v:shape style="position:absolute;left:8770;top:9833;width:4493;height:2" coordorigin="8770,9833" coordsize="4493,0" path="m8770,9833l13262,9833e" filled="f" stroked="t" strokeweight=".72pt" strokecolor="#000000">
                <v:path arrowok="t"/>
              </v:shape>
            </v:group>
            <v:group style="position:absolute;left:874;top:9955;width:638;height:2" coordorigin="874,9955" coordsize="638,2">
              <v:shape style="position:absolute;left:874;top:9955;width:638;height:2" coordorigin="874,9955" coordsize="638,0" path="m874,9955l1512,9955e" filled="f" stroked="t" strokeweight=".72pt" strokecolor="#000000">
                <v:path arrowok="t"/>
              </v:shape>
            </v:group>
            <v:group style="position:absolute;left:1454;top:9967;width:4253;height:2" coordorigin="1454,9967" coordsize="4253,2">
              <v:shape style="position:absolute;left:1454;top:9967;width:4253;height:2" coordorigin="1454,9967" coordsize="4253,0" path="m1454,9967l5707,9967e" filled="f" stroked="t" strokeweight=".72pt" strokecolor="#000000">
                <v:path arrowok="t"/>
              </v:shape>
            </v:group>
            <v:group style="position:absolute;left:5676;top:9811;width:2;height:1661" coordorigin="5676,9811" coordsize="2,1661">
              <v:shape style="position:absolute;left:5676;top:9811;width:2;height:1661" coordorigin="5676,9811" coordsize="0,1661" path="m5676,11472l5676,9811e" filled="f" stroked="t" strokeweight=".96pt" strokecolor="#000000">
                <v:path arrowok="t"/>
              </v:shape>
            </v:group>
            <v:group style="position:absolute;left:5314;top:9984;width:3514;height:2" coordorigin="5314,9984" coordsize="3514,2">
              <v:shape style="position:absolute;left:5314;top:9984;width:3514;height:2" coordorigin="5314,9984" coordsize="3514,0" path="m5314,9984l8827,9984e" filled="f" stroked="t" strokeweight=".72pt" strokecolor="#000000">
                <v:path arrowok="t"/>
              </v:shape>
            </v:group>
            <v:group style="position:absolute;left:8770;top:9986;width:4493;height:2" coordorigin="8770,9986" coordsize="4493,2">
              <v:shape style="position:absolute;left:8770;top:9986;width:4493;height:2" coordorigin="8770,9986" coordsize="4493,0" path="m8770,9986l13262,9986e" filled="f" stroked="t" strokeweight=".72pt" strokecolor="#000000">
                <v:path arrowok="t"/>
              </v:shape>
            </v:group>
            <v:group style="position:absolute;left:869;top:10109;width:1085;height:2" coordorigin="869,10109" coordsize="1085,2">
              <v:shape style="position:absolute;left:869;top:10109;width:1085;height:2" coordorigin="869,10109" coordsize="1085,0" path="m869,10109l1954,10109e" filled="f" stroked="t" strokeweight=".72pt" strokecolor="#000000">
                <v:path arrowok="t"/>
              </v:shape>
            </v:group>
            <v:group style="position:absolute;left:1454;top:10123;width:4531;height:2" coordorigin="1454,10123" coordsize="4531,2">
              <v:shape style="position:absolute;left:1454;top:10123;width:4531;height:2" coordorigin="1454,10123" coordsize="4531,0" path="m1454,10123l5986,10123e" filled="f" stroked="t" strokeweight=".72pt" strokecolor="#000000">
                <v:path arrowok="t"/>
              </v:shape>
            </v:group>
            <v:group style="position:absolute;left:5846;top:10135;width:7416;height:2" coordorigin="5846,10135" coordsize="7416,2">
              <v:shape style="position:absolute;left:5846;top:10135;width:7416;height:2" coordorigin="5846,10135" coordsize="7416,0" path="m5846,10135l13262,10135e" filled="f" stroked="t" strokeweight=".72pt" strokecolor="#000000">
                <v:path arrowok="t"/>
              </v:shape>
            </v:group>
            <v:group style="position:absolute;left:3228;top:9802;width:2;height:1670" coordorigin="3228,9802" coordsize="2,1670">
              <v:shape style="position:absolute;left:3228;top:9802;width:2;height:1670" coordorigin="3228,9802" coordsize="0,1670" path="m3228,11472l3228,9802e" filled="f" stroked="t" strokeweight=".96pt" strokecolor="#000000">
                <v:path arrowok="t"/>
              </v:shape>
            </v:group>
            <v:group style="position:absolute;left:13363;top:10390;width:1546;height:2" coordorigin="13363,10390" coordsize="1546,2">
              <v:shape style="position:absolute;left:13363;top:10390;width:1546;height:2" coordorigin="13363,10390" coordsize="1546,0" path="m13363,10390l14909,10390e" filled="f" stroked="t" strokeweight=".48pt" strokecolor="#000000">
                <v:path arrowok="t"/>
              </v:shape>
            </v:group>
            <v:group style="position:absolute;left:8131;top:10776;width:326;height:2" coordorigin="8131,10776" coordsize="326,2">
              <v:shape style="position:absolute;left:8131;top:10776;width:326;height:2" coordorigin="8131,10776" coordsize="326,0" path="m8131,10776l8458,10776e" filled="f" stroked="t" strokeweight=".48pt" strokecolor="#000000">
                <v:path arrowok="t"/>
              </v:shape>
            </v:group>
            <v:group style="position:absolute;left:13363;top:11090;width:1546;height:2" coordorigin="13363,11090" coordsize="1546,2">
              <v:shape style="position:absolute;left:13363;top:11090;width:1546;height:2" coordorigin="13363,11090" coordsize="1546,0" path="m13363,11090l14909,11090e" filled="f" stroked="t" strokeweight=".72pt" strokecolor="#000000">
                <v:path arrowok="t"/>
              </v:shape>
            </v:group>
            <v:group style="position:absolute;left:10495;top:10838;width:2;height:643" coordorigin="10495,10838" coordsize="2,643">
              <v:shape style="position:absolute;left:10495;top:10838;width:2;height:643" coordorigin="10495,10838" coordsize="0,643" path="m10495,11482l10495,10838e" filled="f" stroked="t" strokeweight=".72pt" strokecolor="#000000">
                <v:path arrowok="t"/>
              </v:shape>
            </v:group>
            <v:group style="position:absolute;left:6372;top:10315;width:2;height:1157" coordorigin="6372,10315" coordsize="2,1157">
              <v:shape style="position:absolute;left:6372;top:10315;width:2;height:1157" coordorigin="6372,10315" coordsize="0,1157" path="m6372,11472l6372,10315e" filled="f" stroked="t" strokeweight=".72pt" strokecolor="#000000">
                <v:path arrowok="t"/>
              </v:shape>
            </v:group>
            <v:group style="position:absolute;left:1490;top:10205;width:2;height:1258" coordorigin="1490,10205" coordsize="2,1258">
              <v:shape style="position:absolute;left:1490;top:10205;width:2;height:1258" coordorigin="1490,10205" coordsize="0,1258" path="m1490,11462l1490,10205e" filled="f" stroked="t" strokeweight=".72pt" strokecolor="#000000">
                <v:path arrowok="t"/>
              </v:shape>
            </v:group>
            <v:group style="position:absolute;left:1066;top:11458;width:2717;height:2" coordorigin="1066,11458" coordsize="2717,2">
              <v:shape style="position:absolute;left:1066;top:11458;width:2717;height:2" coordorigin="1066,11458" coordsize="2717,0" path="m1066,11458l3782,11458e" filled="f" stroked="t" strokeweight=".72pt" strokecolor="#000000">
                <v:path arrowok="t"/>
              </v:shape>
            </v:group>
            <v:group style="position:absolute;left:3706;top:11467;width:2002;height:2" coordorigin="3706,11467" coordsize="2002,2">
              <v:shape style="position:absolute;left:3706;top:11467;width:2002;height:2" coordorigin="3706,11467" coordsize="2002,0" path="m3706,11467l5707,11467e" filled="f" stroked="t" strokeweight=".72pt" strokecolor="#000000">
                <v:path arrowok="t"/>
              </v:shape>
            </v:group>
            <v:group style="position:absolute;left:5635;top:11474;width:9293;height:2" coordorigin="5635,11474" coordsize="9293,2">
              <v:shape style="position:absolute;left:5635;top:11474;width:9293;height:2" coordorigin="5635,11474" coordsize="9293,0" path="m5635,11474l14928,11474e" filled="f" stroked="t" strokeweight=".72pt" strokecolor="#000000">
                <v:path arrowok="t"/>
              </v:shape>
            </v:group>
            <v:group style="position:absolute;left:5894;top:9970;width:2;height:1502" coordorigin="5894,9970" coordsize="2,1502">
              <v:shape style="position:absolute;left:5894;top:9970;width:2;height:1502" coordorigin="5894,9970" coordsize="0,1502" path="m5894,11472l5894,9970e" filled="f" stroked="t" strokeweight=".96pt" strokecolor="#000000">
                <v:path arrowok="t"/>
              </v:shape>
            </v:group>
            <v:group style="position:absolute;left:10709;top:10075;width:2;height:1406" coordorigin="10709,10075" coordsize="2,1406">
              <v:shape style="position:absolute;left:10709;top:10075;width:2;height:1406" coordorigin="10709,10075" coordsize="0,1406" path="m10709,11482l10709,10075e" filled="f" stroked="t" strokeweight=".96pt" strokecolor="#000000">
                <v:path arrowok="t"/>
              </v:shape>
            </v:group>
            <v:group style="position:absolute;left:11117;top:10075;width:2;height:1421" coordorigin="11117,10075" coordsize="2,1421">
              <v:shape style="position:absolute;left:11117;top:10075;width:2;height:1421" coordorigin="11117,10075" coordsize="0,1421" path="m11117,11496l11117,10075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220"/>
        </w:rPr>
        <w:t>II</w:t>
      </w:r>
      <w:r>
        <w:rPr>
          <w:rFonts w:ascii="Segoe UI" w:hAnsi="Segoe UI" w:cs="Segoe UI" w:eastAsia="Segoe UI"/>
          <w:sz w:val="9"/>
          <w:szCs w:val="9"/>
          <w:spacing w:val="13"/>
          <w:w w:val="22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6"/>
        </w:rPr>
        <w:t>61000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right="-56"/>
        <w:jc w:val="left"/>
        <w:tabs>
          <w:tab w:pos="3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1"/>
        </w:rPr>
        <w:t>zoo.n.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5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111</w:t>
      </w:r>
      <w:r>
        <w:rPr>
          <w:rFonts w:ascii="Segoe UI" w:hAnsi="Segoe UI" w:cs="Segoe UI" w:eastAsia="Segoe UI"/>
          <w:sz w:val="9"/>
          <w:szCs w:val="9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43"/>
          <w:position w:val="1"/>
        </w:rPr>
        <w:t>Z</w:t>
      </w:r>
      <w:r>
        <w:rPr>
          <w:rFonts w:ascii="Segoe UI" w:hAnsi="Segoe UI" w:cs="Segoe UI" w:eastAsia="Segoe UI"/>
          <w:sz w:val="9"/>
          <w:szCs w:val="9"/>
          <w:spacing w:val="-5"/>
          <w:w w:val="143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right="-57"/>
        <w:jc w:val="left"/>
        <w:tabs>
          <w:tab w:pos="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6"/>
          <w:w w:val="201"/>
          <w:position w:val="1"/>
        </w:rPr>
        <w:t>·000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spacing w:val="-49"/>
          <w:w w:val="20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35"/>
          <w:position w:val="0"/>
        </w:rPr>
        <w:t>2.D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7"/>
          <w:w w:val="164"/>
        </w:rPr>
        <w:t>.-flm'tJY£0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38" w:space="181"/>
            <w:col w:w="3927" w:space="3412"/>
            <w:col w:w="1133" w:space="3316"/>
            <w:col w:w="16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840" w:h="12500" w:orient="landscape"/>
          <w:pgMar w:top="1140" w:bottom="280" w:left="600" w:right="2260"/>
        </w:sectPr>
      </w:pPr>
      <w:rPr/>
    </w:p>
    <w:p>
      <w:pPr>
        <w:spacing w:before="23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36"/>
        </w:rPr>
        <w:t>ISL1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3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04"/>
        </w:rPr>
        <w:t>fiJS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6.049988pt;margin-top:42.953827pt;width:7.4928pt;height:4.8pt;mso-position-horizontal-relative:page;mso-position-vertical-relative:paragraph;z-index:-19269" type="#_x0000_t202" filled="f" stroked="f">
            <v:textbox inset="0,0,0,0">
              <w:txbxContent>
                <w:p>
                  <w:pPr>
                    <w:spacing w:before="0" w:after="0" w:line="83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4"/>
                      <w:w w:val="117"/>
                      <w:position w:val="1"/>
                    </w:rPr>
                    <w:t>&lt;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  <w:position w:val="1"/>
                    </w:rPr>
                    <w:t>x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8"/>
          <w:szCs w:val="78"/>
          <w:w w:val="22"/>
        </w:rPr>
        <w:t>---</w:t>
      </w:r>
      <w:r>
        <w:rPr>
          <w:rFonts w:ascii="Segoe UI" w:hAnsi="Segoe UI" w:cs="Segoe UI" w:eastAsia="Segoe UI"/>
          <w:sz w:val="78"/>
          <w:szCs w:val="78"/>
          <w:spacing w:val="-223"/>
          <w:w w:val="100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45"/>
          <w:position w:val="1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00"/>
          <w:position w:val="13"/>
        </w:rPr>
        <w:t> </w:t>
      </w:r>
      <w:r>
        <w:rPr>
          <w:rFonts w:ascii="Segoe UI" w:hAnsi="Segoe UI" w:cs="Segoe UI" w:eastAsia="Segoe UI"/>
          <w:sz w:val="78"/>
          <w:szCs w:val="78"/>
          <w:spacing w:val="-247"/>
          <w:w w:val="91"/>
          <w:position w:val="0"/>
        </w:rPr>
        <w:t>=e</w:t>
      </w:r>
      <w:r>
        <w:rPr>
          <w:rFonts w:ascii="Segoe UI" w:hAnsi="Segoe UI" w:cs="Segoe UI" w:eastAsia="Segoe UI"/>
          <w:sz w:val="78"/>
          <w:szCs w:val="78"/>
          <w:spacing w:val="-24"/>
          <w:w w:val="17"/>
          <w:position w:val="0"/>
        </w:rPr>
        <w:t>�</w:t>
      </w:r>
      <w:r>
        <w:rPr>
          <w:rFonts w:ascii="Segoe UI" w:hAnsi="Segoe UI" w:cs="Segoe UI" w:eastAsia="Segoe UI"/>
          <w:sz w:val="78"/>
          <w:szCs w:val="78"/>
          <w:spacing w:val="33"/>
          <w:w w:val="17"/>
          <w:position w:val="0"/>
        </w:rPr>
        <w:t>-</w:t>
      </w:r>
      <w:r>
        <w:rPr>
          <w:rFonts w:ascii="Segoe UI" w:hAnsi="Segoe UI" w:cs="Segoe UI" w:eastAsia="Segoe UI"/>
          <w:sz w:val="78"/>
          <w:szCs w:val="78"/>
          <w:spacing w:val="-5"/>
          <w:w w:val="13"/>
          <w:position w:val="0"/>
        </w:rPr>
        <w:t>--</w:t>
      </w:r>
      <w:r>
        <w:rPr>
          <w:rFonts w:ascii="Segoe UI" w:hAnsi="Segoe UI" w:cs="Segoe UI" w:eastAsia="Segoe UI"/>
          <w:sz w:val="78"/>
          <w:szCs w:val="7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600" w:right="2260"/>
          <w:cols w:num="3" w:equalWidth="0">
            <w:col w:w="2300" w:space="3556"/>
            <w:col w:w="252" w:space="3213"/>
            <w:col w:w="365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9.67pt;margin-top:54.118721pt;width:765.4229pt;height:504.4833pt;mso-position-horizontal-relative:page;mso-position-vertical-relative:page;z-index:-19270" coordorigin="193,1082" coordsize="15308,10090">
            <v:shape style="position:absolute;left:193;top:1082;width:15308;height:10090" type="#_x0000_t75">
              <v:imagedata r:id="rId263" o:title=""/>
            </v:shape>
            <v:group style="position:absolute;left:609;top:1116;width:8756;height:2" coordorigin="609,1116" coordsize="8756,2">
              <v:shape style="position:absolute;left:609;top:1116;width:8756;height:2" coordorigin="609,1116" coordsize="8756,0" path="m609,1116l9365,1116e" filled="f" stroked="t" strokeweight=".725pt" strokecolor="#000000">
                <v:path arrowok="t"/>
              </v:shape>
            </v:group>
            <v:group style="position:absolute;left:9428;top:1119;width:1831;height:2" coordorigin="9428,1119" coordsize="1831,2">
              <v:shape style="position:absolute;left:9428;top:1119;width:1831;height:2" coordorigin="9428,1119" coordsize="1831,0" path="m9428,1119l11259,1119e" filled="f" stroked="t" strokeweight=".483pt" strokecolor="#000000">
                <v:path arrowok="t"/>
              </v:shape>
            </v:group>
            <v:group style="position:absolute;left:621;top:1102;width:2;height:2102" coordorigin="621,1102" coordsize="2,2102">
              <v:shape style="position:absolute;left:621;top:1102;width:2;height:2102" coordorigin="621,1102" coordsize="0,2102" path="m621,3204l621,1102e" filled="f" stroked="t" strokeweight=".966pt" strokecolor="#000000">
                <v:path arrowok="t"/>
              </v:shape>
            </v:group>
            <v:group style="position:absolute;left:11187;top:9449;width:3257;height:2" coordorigin="11187,9449" coordsize="3257,2">
              <v:shape style="position:absolute;left:11187;top:9449;width:3257;height:2" coordorigin="11187,9449" coordsize="3257,0" path="m11187,9449l14443,9449e" filled="f" stroked="t" strokeweight=".483pt" strokecolor="#000000">
                <v:path arrowok="t"/>
              </v:shape>
            </v:group>
            <v:group style="position:absolute;left:11153;top:10065;width:2;height:1010" coordorigin="11153,10065" coordsize="2,1010">
              <v:shape style="position:absolute;left:11153;top:10065;width:2;height:1010" coordorigin="11153,10065" coordsize="0,1010" path="m11153,11075l11153,10065e" filled="f" stroked="t" strokeweight=".725pt" strokecolor="#000000">
                <v:path arrowok="t"/>
              </v:shape>
            </v:group>
            <v:group style="position:absolute;left:9370;top:9341;width:2;height:1740" coordorigin="9370,9341" coordsize="2,1740">
              <v:shape style="position:absolute;left:9370;top:9341;width:2;height:1740" coordorigin="9370,9341" coordsize="0,1740" path="m9370,11080l9370,9341e" filled="f" stroked="t" strokeweight=".966pt" strokecolor="#000000">
                <v:path arrowok="t"/>
              </v:shape>
            </v:group>
            <v:group style="position:absolute;left:9553;top:10066;width:2;height:1015" coordorigin="9553,10066" coordsize="2,1015">
              <v:shape style="position:absolute;left:9553;top:10066;width:2;height:1015" coordorigin="9553,10066" coordsize="0,1015" path="m9553,11080l9553,10066e" filled="f" stroked="t" strokeweight=".725pt" strokecolor="#000000">
                <v:path arrowok="t"/>
              </v:shape>
            </v:group>
            <v:group style="position:absolute;left:9892;top:10065;width:2;height:1010" coordorigin="9892,10065" coordsize="2,1010">
              <v:shape style="position:absolute;left:9892;top:10065;width:2;height:1010" coordorigin="9892,10065" coordsize="0,1010" path="m9892,11075l9892,10065e" filled="f" stroked="t" strokeweight=".725pt" strokecolor="#000000">
                <v:path arrowok="t"/>
              </v:shape>
            </v:group>
            <v:group style="position:absolute;left:672;top:11071;width:13733;height:2" coordorigin="672,11071" coordsize="13733,2">
              <v:shape style="position:absolute;left:672;top:11071;width:13733;height:2" coordorigin="672,11071" coordsize="13733,0" path="m672,11071l14405,11071e" filled="f" stroked="t" strokeweight=".725pt" strokecolor="#000000">
                <v:path arrowok="t"/>
              </v:shape>
            </v:group>
            <v:group style="position:absolute;left:15248;top:1657;width:2;height:8843" coordorigin="15248,1657" coordsize="2,8843">
              <v:shape style="position:absolute;left:15248;top:1657;width:2;height:8843" coordorigin="15248,1657" coordsize="0,8843" path="m15248,10500l15248,1657e" filled="f" stroked="t" strokeweight=".966pt" strokecolor="#000000">
                <v:path arrowok="t"/>
              </v:shape>
            </v:group>
            <v:group style="position:absolute;left:14400;top:2199;width:1058;height:2" coordorigin="14400,2199" coordsize="1058,2">
              <v:shape style="position:absolute;left:14400;top:2199;width:1058;height:2" coordorigin="14400,2199" coordsize="1058,0" path="m14400,2199l15458,2199e" filled="f" stroked="t" strokeweight=".725pt" strokecolor="#000000">
                <v:path arrowok="t"/>
              </v:shape>
            </v:group>
            <v:group style="position:absolute;left:4233;top:5861;width:1024;height:2" coordorigin="4233,5861" coordsize="1024,2">
              <v:shape style="position:absolute;left:4233;top:5861;width:1024;height:2" coordorigin="4233,5861" coordsize="1024,0" path="m4233,5861l5257,5861e" filled="f" stroked="t" strokeweight=".725pt" strokecolor="#000000">
                <v:path arrowok="t"/>
              </v:shape>
            </v:group>
            <v:group style="position:absolute;left:6060;top:6185;width:2252;height:2" coordorigin="6060,6185" coordsize="2252,2">
              <v:shape style="position:absolute;left:6060;top:6185;width:2252;height:2" coordorigin="6060,6185" coordsize="2252,0" path="m6060,6185l8311,6185e" filled="f" stroked="t" strokeweight=".725pt" strokecolor="#000000">
                <v:path arrowok="t"/>
              </v:shape>
            </v:group>
            <v:group style="position:absolute;left:2271;top:6325;width:1078;height:2" coordorigin="2271,6325" coordsize="1078,2">
              <v:shape style="position:absolute;left:2271;top:6325;width:1078;height:2" coordorigin="2271,6325" coordsize="1078,0" path="m2271,6325l3349,6325e" filled="f" stroked="t" strokeweight=".725pt" strokecolor="#000000">
                <v:path arrowok="t"/>
              </v:shape>
            </v:group>
            <v:group style="position:absolute;left:6072;top:6180;width:2;height:1377" coordorigin="6072,6180" coordsize="2,1377">
              <v:shape style="position:absolute;left:6072;top:6180;width:2;height:1377" coordorigin="6072,6180" coordsize="0,1377" path="m6072,7558l6072,6180e" filled="f" stroked="t" strokeweight=".966pt" strokecolor="#000000">
                <v:path arrowok="t"/>
              </v:shape>
            </v:group>
            <v:group style="position:absolute;left:5644;top:6712;width:1580;height:2" coordorigin="5644,6712" coordsize="1580,2">
              <v:shape style="position:absolute;left:5644;top:6712;width:1580;height:2" coordorigin="5644,6712" coordsize="1580,0" path="m5644,6712l7224,6712e" filled="f" stroked="t" strokeweight=".725pt" strokecolor="#000000">
                <v:path arrowok="t"/>
              </v:shape>
            </v:group>
            <v:group style="position:absolute;left:7217;top:6712;width:2;height:846" coordorigin="7217,6712" coordsize="2,846">
              <v:shape style="position:absolute;left:7217;top:6712;width:2;height:846" coordorigin="7217,6712" coordsize="0,846" path="m7217,7558l7217,6712e" filled="f" stroked="t" strokeweight=".966pt" strokecolor="#000000">
                <v:path arrowok="t"/>
              </v:shape>
            </v:group>
            <v:group style="position:absolute;left:3532;top:7205;width:1387;height:2" coordorigin="3532,7205" coordsize="1387,2">
              <v:shape style="position:absolute;left:3532;top:7205;width:1387;height:2" coordorigin="3532,7205" coordsize="1387,0" path="m3532,7205l4919,7205e" filled="f" stroked="t" strokeweight=".725pt" strokecolor="#000000">
                <v:path arrowok="t"/>
              </v:shape>
            </v:group>
            <v:group style="position:absolute;left:5492;top:7157;width:2;height:1450" coordorigin="5492,7157" coordsize="2,1450">
              <v:shape style="position:absolute;left:5492;top:7157;width:2;height:1450" coordorigin="5492,7157" coordsize="0,1450" path="m5492,8606l5492,7157e" filled="f" stroked="t" strokeweight=".966pt" strokecolor="#000000">
                <v:path arrowok="t"/>
              </v:shape>
            </v:group>
            <v:group style="position:absolute;left:1998;top:7292;width:2;height:169" coordorigin="1998,7292" coordsize="2,169">
              <v:shape style="position:absolute;left:1998;top:7292;width:2;height:169" coordorigin="1998,7292" coordsize="0,169" path="m1998,7461l1998,7292e" filled="f" stroked="t" strokeweight=".725pt" strokecolor="#000000">
                <v:path arrowok="t"/>
              </v:shape>
            </v:group>
            <v:group style="position:absolute;left:2832;top:7606;width:657;height:2" coordorigin="2832,7606" coordsize="657,2">
              <v:shape style="position:absolute;left:2832;top:7606;width:657;height:2" coordorigin="2832,7606" coordsize="657,0" path="m2832,7606l3489,7606e" filled="f" stroked="t" strokeweight=".725pt" strokecolor="#000000">
                <v:path arrowok="t"/>
              </v:shape>
            </v:group>
            <v:group style="position:absolute;left:3974;top:7558;width:2;height:242" coordorigin="3974,7558" coordsize="2,242">
              <v:shape style="position:absolute;left:3974;top:7558;width:2;height:242" coordorigin="3974,7558" coordsize="0,242" path="m3974,7799l3974,7558e" filled="f" stroked="t" strokeweight=".966pt" strokecolor="#000000">
                <v:path arrowok="t"/>
              </v:shape>
            </v:group>
            <v:group style="position:absolute;left:3187;top:7596;width:2;height:1174" coordorigin="3187,7596" coordsize="2,1174">
              <v:shape style="position:absolute;left:3187;top:7596;width:2;height:1174" coordorigin="3187,7596" coordsize="0,1174" path="m3187,8770l3187,7596e" filled="f" stroked="t" strokeweight=".966pt" strokecolor="#000000">
                <v:path arrowok="t"/>
              </v:shape>
            </v:group>
            <v:group style="position:absolute;left:3892;top:7891;width:2;height:701" coordorigin="3892,7891" coordsize="2,701">
              <v:shape style="position:absolute;left:3892;top:7891;width:2;height:701" coordorigin="3892,7891" coordsize="0,701" path="m3892,8592l3892,7891e" filled="f" stroked="t" strokeweight=".966pt" strokecolor="#000000">
                <v:path arrowok="t"/>
              </v:shape>
            </v:group>
            <v:group style="position:absolute;left:3979;top:8007;width:2;height:188" coordorigin="3979,8007" coordsize="2,188">
              <v:shape style="position:absolute;left:3979;top:8007;width:2;height:188" coordorigin="3979,8007" coordsize="0,188" path="m3979,8195l3979,8007e" filled="f" stroked="t" strokeweight=".966pt" strokecolor="#000000">
                <v:path arrowok="t"/>
              </v:shape>
            </v:group>
            <v:group style="position:absolute;left:2003;top:8147;width:2;height:174" coordorigin="2003,8147" coordsize="2,174">
              <v:shape style="position:absolute;left:2003;top:8147;width:2;height:174" coordorigin="2003,8147" coordsize="0,174" path="m2003,8321l2003,8147e" filled="f" stroked="t" strokeweight=".725pt" strokecolor="#000000">
                <v:path arrowok="t"/>
              </v:shape>
            </v:group>
            <v:group style="position:absolute;left:3880;top:8587;width:3354;height:2" coordorigin="3880,8587" coordsize="3354,2">
              <v:shape style="position:absolute;left:3880;top:8587;width:3354;height:2" coordorigin="3880,8587" coordsize="3354,0" path="m3880,8587l7234,8587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48" w:lineRule="exact"/>
        <w:ind w:left="178" w:right="-20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1"/>
        </w:rPr>
        <w:t>\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0" w:after="0" w:line="204" w:lineRule="exact"/>
        <w:ind w:left="18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48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2" w:after="0" w:line="125" w:lineRule="auto"/>
        <w:ind w:left="1555" w:right="11328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145" w:lineRule="auto"/>
        <w:ind w:left="1560" w:right="11321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127" w:lineRule="auto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5" w:after="0" w:line="145" w:lineRule="exact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11" w:lineRule="exact"/>
        <w:ind w:left="1565" w:right="1075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5"/>
          <w:position w:val="0"/>
        </w:rPr>
        <w:t>@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14" w:lineRule="exact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147" w:lineRule="auto"/>
        <w:ind w:left="1570" w:right="1131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88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1575" w:right="1132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0" w:lineRule="auto"/>
        <w:ind w:left="627" w:right="-20"/>
        <w:jc w:val="left"/>
        <w:tabs>
          <w:tab w:pos="1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70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9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5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3" w:after="0" w:line="118" w:lineRule="exact"/>
        <w:ind w:left="7356" w:right="447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6"/>
        </w:rPr>
        <w:t>Ut</w:t>
      </w:r>
      <w:r>
        <w:rPr>
          <w:rFonts w:ascii="Segoe UI" w:hAnsi="Segoe UI" w:cs="Segoe UI" w:eastAsia="Segoe UI"/>
          <w:sz w:val="9"/>
          <w:szCs w:val="9"/>
          <w:spacing w:val="-33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-16"/>
          <w:w w:val="136"/>
        </w:rPr>
        <w:t>KM/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1"/>
        </w:rPr>
        <w:t>��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�</w:t>
      </w:r>
      <w:r>
        <w:rPr>
          <w:rFonts w:ascii="Segoe UI" w:hAnsi="Segoe UI" w:cs="Segoe UI" w:eastAsia="Segoe UI"/>
          <w:sz w:val="9"/>
          <w:szCs w:val="9"/>
          <w:spacing w:val="-20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*"l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7332" w:right="42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0"/>
          <w:position w:val="1"/>
        </w:rPr>
        <w:t>/!INI!Fif»Jfr.r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JI.I</w:t>
      </w:r>
      <w:r>
        <w:rPr>
          <w:rFonts w:ascii="Segoe UI" w:hAnsi="Segoe UI" w:cs="Segoe UI" w:eastAsia="Segoe UI"/>
          <w:sz w:val="9"/>
          <w:szCs w:val="9"/>
          <w:spacing w:val="2"/>
          <w:w w:val="117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131"/>
          <w:position w:val="1"/>
        </w:rPr>
        <w:t>11U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1" w:lineRule="exact"/>
        <w:ind w:left="7322" w:right="436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</w:rPr>
        <w:t>fl.l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24"/>
        </w:rPr>
        <w:t>MAN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9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soa..</w:t>
      </w:r>
      <w:r>
        <w:rPr>
          <w:rFonts w:ascii="Segoe UI" w:hAnsi="Segoe UI" w:cs="Segoe UI" w:eastAsia="Segoe UI"/>
          <w:sz w:val="9"/>
          <w:szCs w:val="9"/>
          <w:spacing w:val="0"/>
          <w:w w:val="52"/>
        </w:rPr>
        <w:t>�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fA,&lt;fA,.,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77" w:lineRule="exact"/>
        <w:ind w:left="7351" w:right="4487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251"/>
        </w:rPr>
        <w:t>,_..</w:t>
      </w:r>
      <w:r>
        <w:rPr>
          <w:rFonts w:ascii="Segoe UI" w:hAnsi="Segoe UI" w:cs="Segoe UI" w:eastAsia="Segoe UI"/>
          <w:sz w:val="9"/>
          <w:szCs w:val="9"/>
          <w:spacing w:val="0"/>
          <w:w w:val="251"/>
        </w:rPr>
        <w:t>,</w:t>
      </w:r>
      <w:r>
        <w:rPr>
          <w:rFonts w:ascii="Segoe UI" w:hAnsi="Segoe UI" w:cs="Segoe UI" w:eastAsia="Segoe UI"/>
          <w:sz w:val="9"/>
          <w:szCs w:val="9"/>
          <w:spacing w:val="-47"/>
          <w:w w:val="251"/>
        </w:rPr>
        <w:t> </w:t>
      </w:r>
      <w:r>
        <w:rPr>
          <w:rFonts w:ascii="Segoe UI" w:hAnsi="Segoe UI" w:cs="Segoe UI" w:eastAsia="Segoe UI"/>
          <w:sz w:val="5"/>
          <w:szCs w:val="5"/>
          <w:spacing w:val="-24"/>
          <w:w w:val="215"/>
        </w:rPr>
        <w:t>TNw.</w:t>
      </w:r>
      <w:r>
        <w:rPr>
          <w:rFonts w:ascii="Segoe UI" w:hAnsi="Segoe UI" w:cs="Segoe UI" w:eastAsia="Segoe UI"/>
          <w:sz w:val="5"/>
          <w:szCs w:val="5"/>
          <w:spacing w:val="0"/>
          <w:w w:val="215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12"/>
        </w:rPr>
        <w:t>1,)/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'r•N</w:t>
      </w:r>
      <w:r>
        <w:rPr>
          <w:rFonts w:ascii="Segoe UI" w:hAnsi="Segoe UI" w:cs="Segoe UI" w:eastAsia="Segoe UI"/>
          <w:sz w:val="9"/>
          <w:szCs w:val="9"/>
          <w:spacing w:val="-7"/>
          <w:w w:val="1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1M.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79" w:lineRule="exact"/>
        <w:ind w:left="7346" w:right="444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95"/>
          <w:position w:val="1"/>
        </w:rPr>
        <w:t>'-W#:1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"/>
          <w:w w:val="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4"/>
          <w:position w:val="1"/>
        </w:rPr>
        <w:t>�'AM:�</w:t>
      </w:r>
      <w:r>
        <w:rPr>
          <w:rFonts w:ascii="Segoe UI" w:hAnsi="Segoe UI" w:cs="Segoe UI" w:eastAsia="Segoe UI"/>
          <w:sz w:val="9"/>
          <w:szCs w:val="9"/>
          <w:spacing w:val="0"/>
          <w:w w:val="64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4"/>
          <w:w w:val="6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1"/>
        </w:rPr>
        <w:t>,.,.r�IUI'K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0" w:lineRule="exact"/>
        <w:ind w:left="7327" w:right="42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5"/>
        </w:rPr>
        <w:t>/'11</w:t>
      </w:r>
      <w:r>
        <w:rPr>
          <w:rFonts w:ascii="Segoe UI" w:hAnsi="Segoe UI" w:cs="Segoe UI" w:eastAsia="Segoe UI"/>
          <w:sz w:val="9"/>
          <w:szCs w:val="9"/>
          <w:spacing w:val="-5"/>
          <w:w w:val="125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02"/>
        </w:rPr>
        <w:t>711</w: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ut.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7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7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408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408"/>
        </w:rPr>
        <w:t>·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5"/>
        </w:rPr>
        <w:t>t:lllfll</w:t>
      </w:r>
      <w:r>
        <w:rPr>
          <w:rFonts w:ascii="Segoe UI" w:hAnsi="Segoe UI" w:cs="Segoe UI" w:eastAsia="Segoe UI"/>
          <w:sz w:val="9"/>
          <w:szCs w:val="9"/>
          <w:spacing w:val="5"/>
          <w:w w:val="275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21"/>
        </w:rPr>
        <w:t>·l&gt;'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lftJII/4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7317" w:right="42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1"/>
          <w:w w:val="163"/>
          <w:position w:val="1"/>
        </w:rPr>
        <w:t>t'l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39"/>
          <w:position w:val="1"/>
        </w:rPr>
        <w:t>TCi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24"/>
          <w:position w:val="1"/>
        </w:rPr>
        <w:t>tJt</w:t>
      </w:r>
      <w:r>
        <w:rPr>
          <w:rFonts w:ascii="Segoe UI" w:hAnsi="Segoe UI" w:cs="Segoe UI" w:eastAsia="Segoe UI"/>
          <w:sz w:val="9"/>
          <w:szCs w:val="9"/>
          <w:spacing w:val="-5"/>
          <w:w w:val="12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98"/>
          <w:position w:val="1"/>
        </w:rPr>
        <w:t>·all7.•�.t&amp;VM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212"/>
          <w:position w:val="1"/>
        </w:rPr>
        <w:t>.-.</w:t>
      </w:r>
      <w:r>
        <w:rPr>
          <w:rFonts w:ascii="Segoe UI" w:hAnsi="Segoe UI" w:cs="Segoe UI" w:eastAsia="Segoe UI"/>
          <w:sz w:val="9"/>
          <w:szCs w:val="9"/>
          <w:spacing w:val="5"/>
          <w:w w:val="21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93"/>
          <w:position w:val="1"/>
        </w:rPr>
        <w:t>Dc::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7" w:lineRule="exact"/>
        <w:ind w:left="4702" w:right="774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.939384pt;margin-top:-2.980584pt;width:6.938603pt;height:10.956879pt;mso-position-horizontal-relative:page;mso-position-vertical-relative:paragraph;z-index:-19268" type="#_x0000_t202" filled="f" stroked="f">
            <v:textbox inset="0,0,0,0">
              <w:txbxContent>
                <w:p>
                  <w:pPr>
                    <w:spacing w:before="0" w:after="0" w:line="192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66"/>
                      <w:position w:val="1"/>
                    </w:rPr>
                    <w:t>?J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.25pt;margin-top:5.888965pt;width:5.0704pt;height:8.9pt;mso-position-horizontal-relative:page;mso-position-vertical-relative:paragraph;z-index:-19267" type="#_x0000_t202" filled="f" stroked="f">
            <v:textbox inset="0,0,0,0">
              <w:txbxContent>
                <w:p>
                  <w:pPr>
                    <w:spacing w:before="0" w:after="0" w:line="169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5"/>
                      <w:w w:val="112"/>
                      <w:position w:val="1"/>
                    </w:rPr>
                    <w:t>If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316"/>
        </w:rPr>
        <w:t>_,,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1" w:after="0" w:line="125" w:lineRule="auto"/>
        <w:ind w:left="4686" w:right="7730" w:firstLine="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47"/>
          <w:position w:val="1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2"/>
          <w:position w:val="0"/>
        </w:rPr>
        <w:t>3�­</w:t>
      </w:r>
      <w:r>
        <w:rPr>
          <w:rFonts w:ascii="Segoe UI" w:hAnsi="Segoe UI" w:cs="Segoe UI" w:eastAsia="Segoe UI"/>
          <w:sz w:val="9"/>
          <w:szCs w:val="9"/>
          <w:spacing w:val="-10"/>
          <w:w w:val="15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60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2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50"/>
          <w:position w:val="0"/>
        </w:rPr>
        <w:t>3$_,.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0" w:lineRule="exact"/>
        <w:ind w:left="115" w:right="-20"/>
        <w:jc w:val="left"/>
        <w:tabs>
          <w:tab w:pos="4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It</w:t>
      </w:r>
      <w:r>
        <w:rPr>
          <w:rFonts w:ascii="Segoe UI" w:hAnsi="Segoe UI" w:cs="Segoe UI" w:eastAsia="Segoe UI"/>
          <w:sz w:val="18"/>
          <w:szCs w:val="18"/>
          <w:spacing w:val="-3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  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309"/>
          <w:position w:val="6"/>
        </w:rPr>
        <w:t>.,.,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9" w:lineRule="exact"/>
        <w:ind w:left="1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9" w:lineRule="exact"/>
        <w:ind w:left="12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600" w:right="2260"/>
        </w:sectPr>
      </w:pPr>
      <w:rPr/>
    </w:p>
    <w:p>
      <w:pPr>
        <w:spacing w:before="65" w:after="0" w:line="219" w:lineRule="exact"/>
        <w:ind w:right="8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w w:val="90"/>
          <w:position w:val="-1"/>
        </w:rPr>
        <w:t>'"</w:t>
      </w:r>
      <w:r>
        <w:rPr>
          <w:rFonts w:ascii="Segoe UI" w:hAnsi="Segoe UI" w:cs="Segoe UI" w:eastAsia="Segoe UI"/>
          <w:sz w:val="17"/>
          <w:szCs w:val="17"/>
          <w:w w:val="136"/>
          <w:position w:val="-1"/>
        </w:rPr>
        <w:t>"j'{-J;cl'i'A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36"/>
          <w:w w:val="100"/>
          <w:position w:val="-1"/>
        </w:rPr>
        <w:t>T/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C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3"/>
          <w:w w:val="128"/>
          <w:position w:val="-1"/>
        </w:rPr>
        <w:t>DI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33"/>
          <w:w w:val="128"/>
          <w:position w:val="-1"/>
        </w:rPr>
        <w:t>G')f'A/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-1"/>
        </w:rPr>
        <w:t>1</w:t>
      </w:r>
      <w:r>
        <w:rPr>
          <w:rFonts w:ascii="Segoe UI" w:hAnsi="Segoe UI" w:cs="Segoe UI" w:eastAsia="Segoe UI"/>
          <w:sz w:val="14"/>
          <w:szCs w:val="14"/>
          <w:spacing w:val="-2"/>
          <w:w w:val="128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04"/>
          <w:position w:val="-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4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19"/>
          <w:w w:val="95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95"/>
          <w:position w:val="-1"/>
        </w:rPr>
        <w:t>5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33"/>
          <w:position w:val="-1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1"/>
          <w:w w:val="133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32"/>
          <w:position w:val="-1"/>
        </w:rPr>
        <w:t>A/</w:t>
      </w:r>
      <w:r>
        <w:rPr>
          <w:rFonts w:ascii="Segoe UI" w:hAnsi="Segoe UI" w:cs="Segoe UI" w:eastAsia="Segoe UI"/>
          <w:sz w:val="14"/>
          <w:szCs w:val="14"/>
          <w:spacing w:val="-29"/>
          <w:w w:val="101"/>
          <w:position w:val="-1"/>
        </w:rPr>
        <w:t>1</w:t>
      </w:r>
      <w:r>
        <w:rPr>
          <w:rFonts w:ascii="Segoe UI" w:hAnsi="Segoe UI" w:cs="Segoe UI" w:eastAsia="Segoe UI"/>
          <w:sz w:val="14"/>
          <w:szCs w:val="14"/>
          <w:spacing w:val="-24"/>
          <w:w w:val="143"/>
          <w:position w:val="-1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43"/>
          <w:position w:val="-1"/>
        </w:rPr>
        <w:t>L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2"/>
          <w:w w:val="164"/>
          <w:position w:val="-1"/>
        </w:rPr>
        <w:t>1r!Efl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80" w:h="11580" w:orient="landscape"/>
          <w:pgMar w:top="740" w:bottom="280" w:left="340" w:right="1540"/>
        </w:sectPr>
      </w:pPr>
      <w:rPr/>
    </w:p>
    <w:p>
      <w:pPr>
        <w:spacing w:before="41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1"/>
        </w:rPr>
        <w:t>6L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7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8" w:after="0" w:line="240" w:lineRule="auto"/>
        <w:ind w:right="-55"/>
        <w:jc w:val="left"/>
        <w:tabs>
          <w:tab w:pos="14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6JS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31"/>
          <w:position w:val="0"/>
        </w:rPr>
        <w:t>Z-21'\J:S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2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P./?1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?</w:t>
      </w:r>
      <w:r>
        <w:rPr>
          <w:rFonts w:ascii="Segoe UI" w:hAnsi="Segoe UI" w:cs="Segoe UI" w:eastAsia="Segoe UI"/>
          <w:sz w:val="9"/>
          <w:szCs w:val="9"/>
          <w:spacing w:val="5"/>
          <w:w w:val="13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  <w:position w:val="-1"/>
        </w:rPr>
        <w:t>i'l'\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3</w:t>
      </w:r>
      <w:r>
        <w:rPr>
          <w:rFonts w:ascii="Segoe UI" w:hAnsi="Segoe UI" w:cs="Segoe UI" w:eastAsia="Segoe UI"/>
          <w:sz w:val="9"/>
          <w:szCs w:val="9"/>
          <w:spacing w:val="-3"/>
          <w:w w:val="13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9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3" w:equalWidth="0">
            <w:col w:w="2322" w:space="3540"/>
            <w:col w:w="1901" w:space="1737"/>
            <w:col w:w="420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9" w:lineRule="exact"/>
        <w:ind w:right="5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6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3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2" w:lineRule="exact"/>
        <w:ind w:right="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9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79"/>
        </w:rPr>
        <w:t> </w:t>
      </w:r>
      <w:r>
        <w:rPr>
          <w:rFonts w:ascii="Segoe UI" w:hAnsi="Segoe UI" w:cs="Segoe UI" w:eastAsia="Segoe UI"/>
          <w:sz w:val="14"/>
          <w:szCs w:val="14"/>
          <w:spacing w:val="16"/>
          <w:w w:val="7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74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4"/>
          <w:w w:val="39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56" w:lineRule="exact"/>
        <w:ind w:right="7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7.859985pt;margin-top:3.529415pt;width:3.6001pt;height:6.95pt;mso-position-horizontal-relative:page;mso-position-vertical-relative:paragraph;z-index:-19265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55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: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51"/>
          <w:position w:val="1"/>
        </w:rPr>
        <w:t>.�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49" w:lineRule="exact"/>
        <w:ind w:right="21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0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1" w:lineRule="exact"/>
        <w:ind w:right="210"/>
        <w:jc w:val="right"/>
        <w:tabs>
          <w:tab w:pos="10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" w:lineRule="exact"/>
        <w:ind w:left="865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88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36" w:after="0" w:line="240" w:lineRule="auto"/>
        <w:ind w:left="941" w:right="1010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1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39" w:after="0" w:line="240" w:lineRule="auto"/>
        <w:ind w:left="1048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84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1" w:after="0" w:line="332" w:lineRule="auto"/>
        <w:ind w:left="9" w:right="396" w:firstLine="-5"/>
        <w:jc w:val="left"/>
        <w:tabs>
          <w:tab w:pos="156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49"/>
          <w:w w:val="215"/>
        </w:rPr>
        <w:t>r-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38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8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22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4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I</w:t>
        <w:tab/>
      </w:r>
      <w:r>
        <w:rPr>
          <w:rFonts w:ascii="Segoe UI" w:hAnsi="Segoe UI" w:cs="Segoe UI" w:eastAsia="Segoe UI"/>
          <w:sz w:val="9"/>
          <w:szCs w:val="9"/>
          <w:spacing w:val="-7"/>
          <w:w w:val="137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8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1.359924pt;margin-top:-11.941788pt;width:3.56746pt;height:25.765497pt;mso-position-horizontal-relative:page;mso-position-vertical-relative:paragraph;z-index:-19261" type="#_x0000_t202" filled="f" stroked="f">
            <v:textbox inset="0,0,0,0">
              <w:txbxContent>
                <w:p>
                  <w:pPr>
                    <w:spacing w:before="0" w:after="0" w:line="402" w:lineRule="exact"/>
                    <w:ind w:left="20" w:right="-9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8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L-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-</w:t>
      </w:r>
      <w:r>
        <w:rPr>
          <w:rFonts w:ascii="Segoe UI" w:hAnsi="Segoe UI" w:cs="Segoe UI" w:eastAsia="Segoe UI"/>
          <w:sz w:val="5"/>
          <w:szCs w:val="5"/>
          <w:spacing w:val="4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222"/>
        </w:rPr>
        <w:t>-</w:t>
      </w:r>
      <w:r>
        <w:rPr>
          <w:rFonts w:ascii="Segoe UI" w:hAnsi="Segoe UI" w:cs="Segoe UI" w:eastAsia="Segoe UI"/>
          <w:sz w:val="5"/>
          <w:szCs w:val="5"/>
          <w:spacing w:val="-17"/>
          <w:w w:val="222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222"/>
        </w:rPr>
        <w:t>-</w:t>
      </w:r>
      <w:r>
        <w:rPr>
          <w:rFonts w:ascii="Segoe UI" w:hAnsi="Segoe UI" w:cs="Segoe UI" w:eastAsia="Segoe UI"/>
          <w:sz w:val="5"/>
          <w:szCs w:val="5"/>
          <w:spacing w:val="-17"/>
          <w:w w:val="2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-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235"/>
        </w:rPr>
        <w:t>-</w:t>
      </w:r>
      <w:r>
        <w:rPr>
          <w:rFonts w:ascii="Segoe UI" w:hAnsi="Segoe UI" w:cs="Segoe UI" w:eastAsia="Segoe UI"/>
          <w:sz w:val="5"/>
          <w:szCs w:val="5"/>
          <w:spacing w:val="-22"/>
          <w:w w:val="2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5"/>
        </w:rPr>
        <w:t>-</w:t>
      </w:r>
      <w:r>
        <w:rPr>
          <w:rFonts w:ascii="Segoe UI" w:hAnsi="Segoe UI" w:cs="Segoe UI" w:eastAsia="Segoe UI"/>
          <w:sz w:val="5"/>
          <w:szCs w:val="5"/>
          <w:spacing w:val="-19"/>
          <w:w w:val="2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5"/>
        </w:rPr>
        <w:t>-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31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02"/>
        </w:rPr>
        <w:t>\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5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73" w:lineRule="exact"/>
        <w:ind w:right="-20"/>
        <w:jc w:val="left"/>
        <w:tabs>
          <w:tab w:pos="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3"/>
          <w:position w:val="-1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22"/>
          <w:w w:val="128"/>
          <w:position w:val="-1"/>
        </w:rPr>
        <w:t>�N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6"/>
          <w:w w:val="12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83"/>
          <w:position w:val="-1"/>
        </w:rPr>
        <w:t>S,.</w:t>
      </w:r>
      <w:r>
        <w:rPr>
          <w:rFonts w:ascii="Segoe UI" w:hAnsi="Segoe UI" w:cs="Segoe UI" w:eastAsia="Segoe UI"/>
          <w:sz w:val="9"/>
          <w:szCs w:val="9"/>
          <w:spacing w:val="-33"/>
          <w:w w:val="183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2"/>
          <w:w w:val="95"/>
          <w:position w:val="-1"/>
        </w:rPr>
        <w:t>A11C'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8"/>
          <w:position w:val="-1"/>
        </w:rPr>
        <w:t>C'ONN�TKJI</w:t>
      </w:r>
      <w:r>
        <w:rPr>
          <w:rFonts w:ascii="Segoe UI" w:hAnsi="Segoe UI" w:cs="Segoe UI" w:eastAsia="Segoe UI"/>
          <w:sz w:val="9"/>
          <w:szCs w:val="9"/>
          <w:spacing w:val="5"/>
          <w:w w:val="108"/>
          <w:position w:val="-1"/>
        </w:rPr>
        <w:t>Y</w:t>
      </w:r>
      <w:r>
        <w:rPr>
          <w:rFonts w:ascii="Segoe UI" w:hAnsi="Segoe UI" w:cs="Segoe UI" w:eastAsia="Segoe UI"/>
          <w:sz w:val="14"/>
          <w:szCs w:val="14"/>
          <w:spacing w:val="0"/>
          <w:w w:val="60"/>
          <w:position w:val="-1"/>
        </w:rPr>
        <w:t>\.�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63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-29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34"/>
          <w:w w:val="263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61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15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51"/>
          <w:w w:val="5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6"/>
        </w:rPr>
        <w:t>-</w:t>
      </w:r>
      <w:r>
        <w:rPr>
          <w:rFonts w:ascii="Segoe UI" w:hAnsi="Segoe UI" w:cs="Segoe UI" w:eastAsia="Segoe UI"/>
          <w:sz w:val="9"/>
          <w:szCs w:val="9"/>
          <w:spacing w:val="-27"/>
          <w:w w:val="266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553"/>
        </w:rPr>
        <w:t>-</w:t>
      </w:r>
      <w:r>
        <w:rPr>
          <w:rFonts w:ascii="Segoe UI" w:hAnsi="Segoe UI" w:cs="Segoe UI" w:eastAsia="Segoe UI"/>
          <w:sz w:val="5"/>
          <w:szCs w:val="5"/>
          <w:spacing w:val="-39"/>
          <w:w w:val="5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-</w:t>
      </w:r>
      <w:r>
        <w:rPr>
          <w:rFonts w:ascii="Segoe UI" w:hAnsi="Segoe UI" w:cs="Segoe UI" w:eastAsia="Segoe UI"/>
          <w:sz w:val="5"/>
          <w:szCs w:val="5"/>
          <w:spacing w:val="-19"/>
          <w:w w:val="553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391"/>
        </w:rPr>
        <w:t>_</w:t>
      </w:r>
      <w:r>
        <w:rPr>
          <w:rFonts w:ascii="Segoe UI" w:hAnsi="Segoe UI" w:cs="Segoe UI" w:eastAsia="Segoe UI"/>
          <w:sz w:val="5"/>
          <w:szCs w:val="5"/>
          <w:spacing w:val="-40"/>
          <w:w w:val="3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391"/>
        </w:rPr>
        <w:t>_</w:t>
      </w:r>
      <w:r>
        <w:rPr>
          <w:rFonts w:ascii="Segoe UI" w:hAnsi="Segoe UI" w:cs="Segoe UI" w:eastAsia="Segoe UI"/>
          <w:sz w:val="5"/>
          <w:szCs w:val="5"/>
          <w:spacing w:val="-40"/>
          <w:w w:val="3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24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24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52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323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2" w:equalWidth="0">
            <w:col w:w="11161" w:space="345"/>
            <w:col w:w="2194"/>
          </w:cols>
        </w:sectPr>
      </w:pPr>
      <w:rPr/>
    </w:p>
    <w:p>
      <w:pPr>
        <w:spacing w:before="82" w:after="0" w:line="240" w:lineRule="auto"/>
        <w:ind w:left="1144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3"/>
          <w:w w:val="27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94" w:after="0" w:line="240" w:lineRule="auto"/>
        <w:ind w:left="134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1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200" w:lineRule="exact"/>
        <w:ind w:left="142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5"/>
          <w:position w:val="8"/>
        </w:rPr>
        <w:t>-</w:t>
      </w:r>
      <w:r>
        <w:rPr>
          <w:rFonts w:ascii="Segoe UI" w:hAnsi="Segoe UI" w:cs="Segoe UI" w:eastAsia="Segoe UI"/>
          <w:sz w:val="5"/>
          <w:szCs w:val="5"/>
          <w:spacing w:val="-16"/>
          <w:w w:val="275"/>
          <w:position w:val="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7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34" w:lineRule="exact"/>
        <w:ind w:left="1541" w:right="12051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66"/>
          <w:position w:val="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</w:sectPr>
      </w:pPr>
      <w:rPr/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95" w:lineRule="exact"/>
        <w:ind w:left="159" w:right="-55"/>
        <w:jc w:val="left"/>
        <w:tabs>
          <w:tab w:pos="16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99.726135pt;margin-top:4.242435pt;width:10.669103pt;height:4.927407pt;mso-position-horizontal-relative:page;mso-position-vertical-relative:paragraph;z-index:-19256;rotation:359" type="#_x0000_t136" fillcolor="#000000" stroked="f">
            <o:extrusion v:ext="view" autorotationcenter="t"/>
            <v:textpath style="font-family:&amp;quot;Segoe UI&amp;quot;;font-size:4pt;v-text-kern:t;mso-text-shadow:auto" string=". e w."/>
          </v:shape>
        </w:pict>
      </w:r>
      <w:r>
        <w:rPr>
          <w:rFonts w:ascii="Segoe UI" w:hAnsi="Segoe UI" w:cs="Segoe UI" w:eastAsia="Segoe UI"/>
          <w:sz w:val="9"/>
          <w:szCs w:val="9"/>
          <w:w w:val="18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24"/>
          <w:w w:val="122"/>
          <w:position w:val="-2"/>
        </w:rPr>
        <w:t>zw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95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35"/>
          <w:position w:val="-2"/>
        </w:rPr>
        <w:t>10$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94" w:lineRule="exact"/>
        <w:ind w:right="-55"/>
        <w:jc w:val="left"/>
        <w:tabs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58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28"/>
          <w:position w:val="-2"/>
        </w:rPr>
        <w:t>20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70" w:lineRule="exact"/>
        <w:ind w:right="-39" w:firstLine="1675"/>
        <w:jc w:val="left"/>
        <w:tabs>
          <w:tab w:pos="460" w:val="left"/>
          <w:tab w:pos="13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1"/>
          <w:w w:val="124"/>
        </w:rPr>
        <w:t>IRO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N</w:t>
      </w:r>
      <w:r>
        <w:rPr>
          <w:rFonts w:ascii="Segoe UI" w:hAnsi="Segoe UI" w:cs="Segoe UI" w:eastAsia="Segoe UI"/>
          <w:sz w:val="9"/>
          <w:szCs w:val="9"/>
          <w:spacing w:val="-9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9"/>
        </w:rPr>
        <w:t>COli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CiifZS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9"/>
          <w:w w:val="100"/>
        </w:rPr>
        <w:t>_,7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$</w:t>
      </w:r>
      <w:r>
        <w:rPr>
          <w:rFonts w:ascii="Segoe UI" w:hAnsi="Segoe UI" w:cs="Segoe UI" w:eastAsia="Segoe UI"/>
          <w:sz w:val="9"/>
          <w:szCs w:val="9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V.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    </w:t>
      </w:r>
      <w:r>
        <w:rPr>
          <w:rFonts w:ascii="Segoe UI" w:hAnsi="Segoe UI" w:cs="Segoe UI" w:eastAsia="Segoe UI"/>
          <w:sz w:val="9"/>
          <w:szCs w:val="9"/>
          <w:spacing w:val="2"/>
          <w:w w:val="76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09"/>
        </w:rPr>
        <w:t>W£</w:t>
      </w:r>
      <w:r>
        <w:rPr>
          <w:rFonts w:ascii="Segoe UI" w:hAnsi="Segoe UI" w:cs="Segoe UI" w:eastAsia="Segoe UI"/>
          <w:sz w:val="5"/>
          <w:szCs w:val="5"/>
          <w:spacing w:val="0"/>
          <w:w w:val="209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-10"/>
          <w:w w:val="194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0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51"/>
        </w:rPr>
        <w:t>1032.1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39" w:lineRule="exact"/>
        <w:ind w:right="-49"/>
        <w:jc w:val="left"/>
        <w:tabs>
          <w:tab w:pos="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60"/>
          <w:position w:val="-2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5"/>
          <w:szCs w:val="5"/>
          <w:spacing w:val="-24"/>
          <w:w w:val="170"/>
          <w:position w:val="-2"/>
        </w:rPr>
        <w:t>YO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-2"/>
        </w:rPr>
        <w:t>L</w:t>
      </w:r>
      <w:r>
        <w:rPr>
          <w:rFonts w:ascii="Segoe UI" w:hAnsi="Segoe UI" w:cs="Segoe UI" w:eastAsia="Segoe UI"/>
          <w:sz w:val="5"/>
          <w:szCs w:val="5"/>
          <w:spacing w:val="-11"/>
          <w:w w:val="17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-2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41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28"/>
          <w:position w:val="-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10"/>
          <w:w w:val="128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-8"/>
          <w:w w:val="189"/>
          <w:position w:val="-2"/>
        </w:rPr>
        <w:t>EX'-COIYTifDL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6" w:equalWidth="0">
            <w:col w:w="1869" w:space="124"/>
            <w:col w:w="169" w:space="1012"/>
            <w:col w:w="1177" w:space="1099"/>
            <w:col w:w="2579" w:space="1242"/>
            <w:col w:w="462" w:space="62"/>
            <w:col w:w="3905"/>
          </w:cols>
        </w:sectPr>
      </w:pPr>
      <w:rPr/>
    </w:p>
    <w:p>
      <w:pPr>
        <w:spacing w:before="0" w:after="0" w:line="130" w:lineRule="exact"/>
        <w:ind w:left="130" w:right="-57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-62"/>
          <w:w w:val="165"/>
        </w:rPr>
        <w:t>.I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40"/>
          <w:position w:val="7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60" w:lineRule="exact"/>
        <w:ind w:left="135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86"/>
          <w:position w:val="-9"/>
        </w:rPr>
        <w:t>j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45" w:lineRule="exact"/>
        <w:ind w:right="-5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1/0otJ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5" w:lineRule="exact"/>
        <w:ind w:left="82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3"/>
          <w:position w:val="-1"/>
        </w:rPr>
        <w:t>MD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1" w:lineRule="exact"/>
        <w:ind w:left="2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4"/>
          <w:position w:val="-1"/>
        </w:rPr>
        <w:t>470/1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7" w:lineRule="exact"/>
        <w:ind w:left="33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3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l&lt;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.440002pt;margin-top:.61398pt;width:10.0912pt;height:3.33pt;mso-position-horizontal-relative:page;mso-position-vertical-relative:paragraph;z-index:-19264" type="#_x0000_t202" filled="f" stroked="f">
            <v:textbox inset="0,0,0,0">
              <w:txbxContent>
                <w:p>
                  <w:pPr>
                    <w:spacing w:before="0" w:after="0" w:line="66" w:lineRule="exact"/>
                    <w:ind w:right="-5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0"/>
                      <w:w w:val="231"/>
                      <w:position w:val="1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31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402"/>
                      <w:position w:val="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5.254501pt;margin-top:3.056849pt;width:10.367623pt;height:4.862669pt;mso-position-horizontal-relative:page;mso-position-vertical-relative:paragraph;z-index:-19259;rotation:2" type="#_x0000_t136" fillcolor="#000000" stroked="f">
            <o:extrusion v:ext="view" autorotationcenter="t"/>
            <v:textpath style="font-family:&amp;quot;Segoe UI&amp;quot;;font-size:4pt;v-text-kern:t;mso-text-shadow:auto" string="/O tr."/>
          </v:shape>
        </w:pict>
      </w:r>
      <w:r>
        <w:rPr>
          <w:rFonts w:ascii="Segoe UI" w:hAnsi="Segoe UI" w:cs="Segoe UI" w:eastAsia="Segoe UI"/>
          <w:sz w:val="9"/>
          <w:szCs w:val="9"/>
          <w:spacing w:val="-81"/>
          <w:w w:val="97"/>
          <w:position w:val="-3"/>
        </w:rPr>
        <w:t>At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7"/>
          <w:w w:val="91"/>
          <w:position w:val="-3"/>
        </w:rPr>
        <w:t>W</w:t>
      </w:r>
      <w:r>
        <w:rPr>
          <w:rFonts w:ascii="Times New Roman" w:hAnsi="Times New Roman" w:cs="Times New Roman" w:eastAsia="Times New Roman"/>
          <w:sz w:val="6"/>
          <w:szCs w:val="6"/>
          <w:spacing w:val="8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51" w:lineRule="exact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·""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31"/>
        </w:rPr>
        <w:t>.02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40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2"/>
          <w:w w:val="166"/>
          <w:position w:val="-2"/>
        </w:rPr>
        <w:t>.tJOi!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2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7"/>
          <w:w w:val="104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4"/>
        </w:rPr>
        <w:t>%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8" w:right="-4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278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78"/>
        </w:rPr>
        <w:t>"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57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7"/>
          <w:w w:val="162"/>
          <w:position w:val="-2"/>
        </w:rPr>
        <w:t>••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•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4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3"/>
        </w:rPr>
        <w:t>16</w:t>
      </w:r>
      <w:r>
        <w:rPr>
          <w:rFonts w:ascii="Segoe UI" w:hAnsi="Segoe UI" w:cs="Segoe UI" w:eastAsia="Segoe UI"/>
          <w:sz w:val="9"/>
          <w:szCs w:val="9"/>
          <w:spacing w:val="-24"/>
          <w:w w:val="169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i'7J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4</w:t>
      </w:r>
      <w:r>
        <w:rPr>
          <w:rFonts w:ascii="Segoe UI" w:hAnsi="Segoe UI" w:cs="Segoe UI" w:eastAsia="Segoe UI"/>
          <w:sz w:val="9"/>
          <w:szCs w:val="9"/>
          <w:spacing w:val="-40"/>
          <w:w w:val="137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-'</w:t>
      </w:r>
      <w:r>
        <w:rPr>
          <w:rFonts w:ascii="Segoe UI" w:hAnsi="Segoe UI" w:cs="Segoe UI" w:eastAsia="Segoe UI"/>
          <w:sz w:val="9"/>
          <w:szCs w:val="9"/>
          <w:spacing w:val="-1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Y.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76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35"/>
        </w:rPr>
        <w:t>WET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right="-55"/>
        <w:jc w:val="left"/>
        <w:tabs>
          <w:tab w:pos="1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0"/>
          <w:w w:val="141"/>
        </w:rPr>
        <w:t>#</w:t>
      </w:r>
      <w:r>
        <w:rPr>
          <w:rFonts w:ascii="Segoe UI" w:hAnsi="Segoe UI" w:cs="Segoe UI" w:eastAsia="Segoe UI"/>
          <w:sz w:val="9"/>
          <w:szCs w:val="9"/>
          <w:spacing w:val="-7"/>
          <w:w w:val="141"/>
        </w:rPr>
        <w:t>0</w:t>
      </w:r>
      <w:r>
        <w:rPr>
          <w:rFonts w:ascii="Segoe UI" w:hAnsi="Segoe UI" w:cs="Segoe UI" w:eastAsia="Segoe UI"/>
          <w:sz w:val="9"/>
          <w:szCs w:val="9"/>
          <w:spacing w:val="-37"/>
          <w:w w:val="141"/>
        </w:rPr>
        <w:t>1/.F£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1"/>
        </w:rPr>
        <w:t>I</w:t>
      </w:r>
      <w:r>
        <w:rPr>
          <w:rFonts w:ascii="Segoe UI" w:hAnsi="Segoe UI" w:cs="Segoe UI" w:eastAsia="Segoe UI"/>
          <w:sz w:val="9"/>
          <w:szCs w:val="9"/>
          <w:spacing w:val="7"/>
          <w:w w:val="14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41"/>
        </w:rPr>
        <w:t>WF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T</w:t>
      </w:r>
      <w:r>
        <w:rPr>
          <w:rFonts w:ascii="Segoe UI" w:hAnsi="Segoe UI" w:cs="Segoe UI" w:eastAsia="Segoe UI"/>
          <w:sz w:val="9"/>
          <w:szCs w:val="9"/>
          <w:spacing w:val="-28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6"/>
          <w:position w:val="-1"/>
        </w:rPr>
        <w:t>/OJ/5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5" w:lineRule="exact"/>
        <w:ind w:left="43" w:right="-46"/>
        <w:jc w:val="left"/>
        <w:tabs>
          <w:tab w:pos="1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94"/>
          <w:position w:val="-3"/>
        </w:rPr>
        <w:t>B</w:t>
      </w:r>
      <w:r>
        <w:rPr>
          <w:rFonts w:ascii="Segoe UI" w:hAnsi="Segoe UI" w:cs="Segoe UI" w:eastAsia="Segoe UI"/>
          <w:sz w:val="9"/>
          <w:szCs w:val="9"/>
          <w:spacing w:val="-23"/>
          <w:w w:val="94"/>
          <w:position w:val="-3"/>
        </w:rPr>
        <w:t>/'1</w:t>
      </w:r>
      <w:r>
        <w:rPr>
          <w:rFonts w:ascii="Segoe UI" w:hAnsi="Segoe UI" w:cs="Segoe UI" w:eastAsia="Segoe UI"/>
          <w:sz w:val="9"/>
          <w:szCs w:val="9"/>
          <w:spacing w:val="-18"/>
          <w:w w:val="94"/>
          <w:position w:val="-3"/>
        </w:rPr>
        <w:t>/"'</w:t>
      </w:r>
      <w:r>
        <w:rPr>
          <w:rFonts w:ascii="Segoe UI" w:hAnsi="Segoe UI" w:cs="Segoe UI" w:eastAsia="Segoe UI"/>
          <w:sz w:val="9"/>
          <w:szCs w:val="9"/>
          <w:spacing w:val="0"/>
          <w:w w:val="94"/>
          <w:position w:val="-3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94"/>
          <w:position w:val="-3"/>
        </w:rPr>
        <w:t>      </w:t>
      </w:r>
      <w:r>
        <w:rPr>
          <w:rFonts w:ascii="Segoe UI" w:hAnsi="Segoe UI" w:cs="Segoe UI" w:eastAsia="Segoe UI"/>
          <w:sz w:val="9"/>
          <w:szCs w:val="9"/>
          <w:spacing w:val="6"/>
          <w:w w:val="94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3DIJ</w:t>
      </w:r>
      <w:r>
        <w:rPr>
          <w:rFonts w:ascii="Segoe UI" w:hAnsi="Segoe UI" w:cs="Segoe UI" w:eastAsia="Segoe UI"/>
          <w:sz w:val="5"/>
          <w:szCs w:val="5"/>
          <w:spacing w:val="-14"/>
          <w:w w:val="166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r: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16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35"/>
          <w:position w:val="-3"/>
        </w:rPr>
        <w:t>W.t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3"/>
        </w:rPr>
        <w:t>7</w:t>
      </w:r>
      <w:r>
        <w:rPr>
          <w:rFonts w:ascii="Segoe UI" w:hAnsi="Segoe UI" w:cs="Segoe UI" w:eastAsia="Segoe UI"/>
          <w:sz w:val="9"/>
          <w:szCs w:val="9"/>
          <w:spacing w:val="-33"/>
          <w:w w:val="135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63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-2"/>
        </w:rPr>
        <w:t>/OJ/6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119" w:lineRule="auto"/>
        <w:ind w:left="14" w:right="3406" w:firstLine="-1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-8"/>
          <w:w w:val="187"/>
        </w:rPr>
        <w:t>11'(1!</w:t>
      </w:r>
      <w:r>
        <w:rPr>
          <w:rFonts w:ascii="Segoe UI" w:hAnsi="Segoe UI" w:cs="Segoe UI" w:eastAsia="Segoe UI"/>
          <w:sz w:val="5"/>
          <w:szCs w:val="5"/>
          <w:spacing w:val="0"/>
          <w:w w:val="187"/>
        </w:rPr>
        <w:t>6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8"/>
          <w:w w:val="209"/>
        </w:rPr>
        <w:t>6A.J.</w:t>
      </w:r>
      <w:r>
        <w:rPr>
          <w:rFonts w:ascii="Segoe UI" w:hAnsi="Segoe UI" w:cs="Segoe UI" w:eastAsia="Segoe UI"/>
          <w:sz w:val="5"/>
          <w:szCs w:val="5"/>
          <w:spacing w:val="0"/>
          <w:w w:val="209"/>
        </w:rPr>
        <w:t>J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141"/>
        </w:rPr>
        <w:t>CtJ�t'T-TOL</w:t>
      </w:r>
      <w:r>
        <w:rPr>
          <w:rFonts w:ascii="Segoe UI" w:hAnsi="Segoe UI" w:cs="Segoe UI" w:eastAsia="Segoe UI"/>
          <w:sz w:val="5"/>
          <w:szCs w:val="5"/>
          <w:spacing w:val="-13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257"/>
        </w:rPr>
        <w:t>TlfFJJL</w:t>
      </w:r>
      <w:r>
        <w:rPr>
          <w:rFonts w:ascii="Segoe UI" w:hAnsi="Segoe UI" w:cs="Segoe UI" w:eastAsia="Segoe UI"/>
          <w:sz w:val="5"/>
          <w:szCs w:val="5"/>
          <w:spacing w:val="0"/>
          <w:w w:val="257"/>
        </w:rPr>
        <w:t>I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10"/>
        </w:rPr>
        <w:t>CIWTJJ</w:t>
      </w:r>
      <w:r>
        <w:rPr>
          <w:rFonts w:ascii="Segoe UI" w:hAnsi="Segoe UI" w:cs="Segoe UI" w:eastAsia="Segoe UI"/>
          <w:sz w:val="9"/>
          <w:szCs w:val="9"/>
          <w:spacing w:val="5"/>
          <w:w w:val="110"/>
        </w:rPr>
        <w:t>&amp;</w:t>
      </w:r>
      <w:r>
        <w:rPr>
          <w:rFonts w:ascii="Segoe UI" w:hAnsi="Segoe UI" w:cs="Segoe UI" w:eastAsia="Segoe UI"/>
          <w:sz w:val="9"/>
          <w:szCs w:val="9"/>
          <w:spacing w:val="-11"/>
          <w:w w:val="101"/>
        </w:rPr>
        <w:t>.$W/1rN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1" w:after="0" w:line="36" w:lineRule="exact"/>
        <w:ind w:left="2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67"/>
          <w:position w:val="-3"/>
        </w:rPr>
        <w:t>L</w:t>
      </w:r>
      <w:r>
        <w:rPr>
          <w:rFonts w:ascii="Segoe UI" w:hAnsi="Segoe UI" w:cs="Segoe UI" w:eastAsia="Segoe UI"/>
          <w:sz w:val="5"/>
          <w:szCs w:val="5"/>
          <w:spacing w:val="-19"/>
          <w:w w:val="267"/>
          <w:position w:val="-3"/>
        </w:rPr>
        <w:t>/</w:t>
      </w:r>
      <w:r>
        <w:rPr>
          <w:rFonts w:ascii="Segoe UI" w:hAnsi="Segoe UI" w:cs="Segoe UI" w:eastAsia="Segoe UI"/>
          <w:sz w:val="5"/>
          <w:szCs w:val="5"/>
          <w:spacing w:val="-29"/>
          <w:w w:val="245"/>
          <w:position w:val="-3"/>
        </w:rPr>
        <w:t>/Y</w:t>
      </w:r>
      <w:r>
        <w:rPr>
          <w:rFonts w:ascii="Segoe UI" w:hAnsi="Segoe UI" w:cs="Segoe UI" w:eastAsia="Segoe UI"/>
          <w:sz w:val="5"/>
          <w:szCs w:val="5"/>
          <w:spacing w:val="0"/>
          <w:w w:val="245"/>
          <w:position w:val="-3"/>
        </w:rPr>
        <w:t>E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17"/>
          <w:position w:val="-3"/>
        </w:rPr>
        <w:t>C</w:t>
      </w:r>
      <w:r>
        <w:rPr>
          <w:rFonts w:ascii="Segoe UI" w:hAnsi="Segoe UI" w:cs="Segoe UI" w:eastAsia="Segoe UI"/>
          <w:sz w:val="5"/>
          <w:szCs w:val="5"/>
          <w:spacing w:val="0"/>
          <w:w w:val="345"/>
          <w:position w:val="-3"/>
        </w:rPr>
        <w:t>OJJD</w:t>
      </w:r>
      <w:r>
        <w:rPr>
          <w:rFonts w:ascii="Segoe UI" w:hAnsi="Segoe UI" w:cs="Segoe UI" w:eastAsia="Segoe UI"/>
          <w:sz w:val="5"/>
          <w:szCs w:val="5"/>
          <w:spacing w:val="1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164"/>
          <w:position w:val="-3"/>
        </w:rPr>
        <w:t>1'\.S.:aot'.&amp;</w:t>
      </w:r>
      <w:r>
        <w:rPr>
          <w:rFonts w:ascii="Segoe UI" w:hAnsi="Segoe UI" w:cs="Segoe UI" w:eastAsia="Segoe UI"/>
          <w:sz w:val="5"/>
          <w:szCs w:val="5"/>
          <w:spacing w:val="0"/>
          <w:w w:val="164"/>
          <w:position w:val="-3"/>
        </w:rPr>
        <w:t>f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3"/>
          <w:position w:val="-3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7" w:equalWidth="0">
            <w:col w:w="213" w:space="811"/>
            <w:col w:w="250" w:space="379"/>
            <w:col w:w="524" w:space="987"/>
            <w:col w:w="173" w:space="903"/>
            <w:col w:w="229" w:space="962"/>
            <w:col w:w="1705" w:space="2116"/>
            <w:col w:w="4448"/>
          </w:cols>
        </w:sectPr>
      </w:pPr>
      <w:rPr/>
    </w:p>
    <w:p>
      <w:pPr>
        <w:spacing w:before="63" w:after="0" w:line="105" w:lineRule="exact"/>
        <w:ind w:left="135" w:right="-5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5.36pt;margin-top:1.909934pt;width:756.96pt;height:541.4401pt;mso-position-horizontal-relative:page;mso-position-vertical-relative:page;z-index:-19266" coordorigin="307,38" coordsize="15139,10829">
            <v:shape style="position:absolute;left:307;top:38;width:15139;height:10829" type="#_x0000_t75">
              <v:imagedata r:id="rId264" o:title=""/>
            </v:shape>
            <v:group style="position:absolute;left:396;top:778;width:2;height:1963" coordorigin="396,778" coordsize="2,1963">
              <v:shape style="position:absolute;left:396;top:778;width:2;height:1963" coordorigin="396,778" coordsize="0,1963" path="m396,2741l396,778e" filled="f" stroked="t" strokeweight=".96pt" strokecolor="#000000">
                <v:path arrowok="t"/>
              </v:shape>
            </v:group>
            <v:group style="position:absolute;left:9106;top:811;width:850;height:2" coordorigin="9106,811" coordsize="850,2">
              <v:shape style="position:absolute;left:9106;top:811;width:850;height:2" coordorigin="9106,811" coordsize="850,0" path="m9106,811l9955,811e" filled="f" stroked="t" strokeweight=".48pt" strokecolor="#000000">
                <v:path arrowok="t"/>
              </v:shape>
            </v:group>
            <v:group style="position:absolute;left:10776;top:1289;width:3288;height:2" coordorigin="10776,1289" coordsize="3288,2">
              <v:shape style="position:absolute;left:10776;top:1289;width:3288;height:2" coordorigin="10776,1289" coordsize="3288,0" path="m10776,1289l14064,1289e" filled="f" stroked="t" strokeweight=".48pt" strokecolor="#000000">
                <v:path arrowok="t"/>
              </v:shape>
            </v:group>
            <v:group style="position:absolute;left:389;top:3341;width:2;height:7387" coordorigin="389,3341" coordsize="2,7387">
              <v:shape style="position:absolute;left:389;top:3341;width:2;height:7387" coordorigin="389,3341" coordsize="0,7387" path="m389,10728l389,3341e" filled="f" stroked="t" strokeweight=".96pt" strokecolor="#000000">
                <v:path arrowok="t"/>
              </v:shape>
            </v:group>
            <v:group style="position:absolute;left:2671;top:9005;width:2;height:1738" coordorigin="2671,9005" coordsize="2,1738">
              <v:shape style="position:absolute;left:2671;top:9005;width:2;height:1738" coordorigin="2671,9005" coordsize="0,1738" path="m2671,10742l2671,9005e" filled="f" stroked="t" strokeweight=".72pt" strokecolor="#000000">
                <v:path arrowok="t"/>
              </v:shape>
            </v:group>
            <v:group style="position:absolute;left:10824;top:9029;width:2;height:1723" coordorigin="10824,9029" coordsize="2,1723">
              <v:shape style="position:absolute;left:10824;top:9029;width:2;height:1723" coordorigin="10824,9029" coordsize="0,1723" path="m10824,10752l10824,9029e" filled="f" stroked="t" strokeweight=".72pt" strokecolor="#000000">
                <v:path arrowok="t"/>
              </v:shape>
            </v:group>
            <v:group style="position:absolute;left:682;top:9096;width:2;height:1637" coordorigin="682,9096" coordsize="2,1637">
              <v:shape style="position:absolute;left:682;top:9096;width:2;height:1637" coordorigin="682,9096" coordsize="0,1637" path="m682,10733l682,9096e" filled="f" stroked="t" strokeweight=".72pt" strokecolor="#000000">
                <v:path arrowok="t"/>
              </v:shape>
            </v:group>
            <v:group style="position:absolute;left:7562;top:9072;width:2;height:1675" coordorigin="7562,9072" coordsize="2,1675">
              <v:shape style="position:absolute;left:7562;top:9072;width:2;height:1675" coordorigin="7562,9072" coordsize="0,1675" path="m7562,10747l7562,9072e" filled="f" stroked="t" strokeweight=".48pt" strokecolor="#000000">
                <v:path arrowok="t"/>
              </v:shape>
            </v:group>
            <v:group style="position:absolute;left:9566;top:9264;width:2;height:1483" coordorigin="9566,9264" coordsize="2,1483">
              <v:shape style="position:absolute;left:9566;top:9264;width:2;height:1483" coordorigin="9566,9264" coordsize="0,1483" path="m9566,10747l9566,9264e" filled="f" stroked="t" strokeweight=".72pt" strokecolor="#000000">
                <v:path arrowok="t"/>
              </v:shape>
            </v:group>
            <v:group style="position:absolute;left:4944;top:9514;width:2;height:1234" coordorigin="4944,9514" coordsize="2,1234">
              <v:shape style="position:absolute;left:4944;top:9514;width:2;height:1234" coordorigin="4944,9514" coordsize="0,1234" path="m4944,10747l4944,9514e" filled="f" stroked="t" strokeweight=".96pt" strokecolor="#000000">
                <v:path arrowok="t"/>
              </v:shape>
            </v:group>
            <v:group style="position:absolute;left:9048;top:9624;width:2;height:1123" coordorigin="9048,9624" coordsize="2,1123">
              <v:shape style="position:absolute;left:9048;top:9624;width:2;height:1123" coordorigin="9048,9624" coordsize="0,1123" path="m9048,10747l9048,9624e" filled="f" stroked="t" strokeweight=".72pt" strokecolor="#000000">
                <v:path arrowok="t"/>
              </v:shape>
            </v:group>
            <v:group style="position:absolute;left:9233;top:9672;width:2;height:1075" coordorigin="9233,9672" coordsize="2,1075">
              <v:shape style="position:absolute;left:9233;top:9672;width:2;height:1075" coordorigin="9233,9672" coordsize="0,1075" path="m9233,10747l9233,9672e" filled="f" stroked="t" strokeweight=".72pt" strokecolor="#000000">
                <v:path arrowok="t"/>
              </v:shape>
            </v:group>
            <v:group style="position:absolute;left:1202;top:9077;width:2;height:1661" coordorigin="1202,9077" coordsize="2,1661">
              <v:shape style="position:absolute;left:1202;top:9077;width:2;height:1661" coordorigin="1202,9077" coordsize="0,1661" path="m1202,10738l1202,9077e" filled="f" stroked="t" strokeweight=".48pt" strokecolor="#000000">
                <v:path arrowok="t"/>
              </v:shape>
            </v:group>
            <v:group style="position:absolute;left:5582;top:9936;width:2;height:811" coordorigin="5582,9936" coordsize="2,811">
              <v:shape style="position:absolute;left:5582;top:9936;width:2;height:811" coordorigin="5582,9936" coordsize="0,811" path="m5582,10747l5582,9936e" filled="f" stroked="t" strokeweight=".72pt" strokecolor="#000000">
                <v:path arrowok="t"/>
              </v:shape>
            </v:group>
            <v:group style="position:absolute;left:2971;top:9134;width:2;height:1613" coordorigin="2971,9134" coordsize="2,1613">
              <v:shape style="position:absolute;left:2971;top:9134;width:2;height:1613" coordorigin="2971,9134" coordsize="0,1613" path="m2971,10747l2971,9134e" filled="f" stroked="t" strokeweight=".72pt" strokecolor="#000000">
                <v:path arrowok="t"/>
              </v:shape>
            </v:group>
            <v:group style="position:absolute;left:3341;top:9984;width:2;height:758" coordorigin="3341,9984" coordsize="2,758">
              <v:shape style="position:absolute;left:3341;top:9984;width:2;height:758" coordorigin="3341,9984" coordsize="0,758" path="m3341,10742l3341,9984e" filled="f" stroked="t" strokeweight=".96pt" strokecolor="#000000">
                <v:path arrowok="t"/>
              </v:shape>
            </v:group>
            <v:group style="position:absolute;left:14784;top:1373;width:2;height:8813" coordorigin="14784,1373" coordsize="2,8813">
              <v:shape style="position:absolute;left:14784;top:1373;width:2;height:8813" coordorigin="14784,1373" coordsize="0,8813" path="m14784,10186l14784,1373e" filled="f" stroked="t" strokeweight=".72pt" strokecolor="#000000">
                <v:path arrowok="t"/>
              </v:shape>
            </v:group>
            <v:group style="position:absolute;left:14088;top:1896;width:1037;height:2" coordorigin="14088,1896" coordsize="1037,2">
              <v:shape style="position:absolute;left:14088;top:1896;width:1037;height:2" coordorigin="14088,1896" coordsize="1037,0" path="m14088,1896l15125,1896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150" w:right="-3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1" w:lineRule="exact"/>
        <w:ind w:left="145" w:right="-22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  <w:position w:val="-1"/>
        </w:rPr>
        <w:t>j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64" w:lineRule="exact"/>
        <w:ind w:left="121" w:right="-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43"/>
          <w:position w:val="-1"/>
        </w:rPr>
        <w:t>/6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126" w:right="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62"/>
        </w:rPr>
        <w:t>/I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62" w:lineRule="auto"/>
        <w:ind w:left="116" w:right="-39" w:firstLine="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220"/>
        </w:rPr>
        <w:t>II</w:t>
      </w:r>
      <w:r>
        <w:rPr>
          <w:rFonts w:ascii="Segoe UI" w:hAnsi="Segoe UI" w:cs="Segoe UI" w:eastAsia="Segoe UI"/>
          <w:sz w:val="9"/>
          <w:szCs w:val="9"/>
          <w:spacing w:val="-14"/>
          <w:w w:val="2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  <w:position w:val="1"/>
        </w:rPr>
        <w:t>#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0" w:lineRule="exact"/>
        <w:ind w:left="106" w:right="-25"/>
        <w:jc w:val="both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49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7" w:after="0" w:line="240" w:lineRule="auto"/>
        <w:ind w:left="106" w:right="-2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29"/>
          <w:w w:val="288"/>
        </w:rPr>
        <w:t>,</w:t>
      </w:r>
      <w:r>
        <w:rPr>
          <w:rFonts w:ascii="Segoe UI" w:hAnsi="Segoe UI" w:cs="Segoe UI" w:eastAsia="Segoe UI"/>
          <w:sz w:val="9"/>
          <w:szCs w:val="9"/>
          <w:spacing w:val="-19"/>
          <w:w w:val="180"/>
          <w:position w:val="-7"/>
        </w:rPr>
        <w:t>I</w:t>
      </w:r>
      <w:r>
        <w:rPr>
          <w:rFonts w:ascii="Times New Roman" w:hAnsi="Times New Roman" w:cs="Times New Roman" w:eastAsia="Times New Roman"/>
          <w:sz w:val="6"/>
          <w:szCs w:val="6"/>
          <w:spacing w:val="-43"/>
          <w:w w:val="3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32"/>
          <w:position w:val="-7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6"/>
          <w:w w:val="108"/>
        </w:rPr>
        <w:t>1/YCS.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9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"/>
          <w:w w:val="288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416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3" w:after="0" w:line="283" w:lineRule="auto"/>
        <w:ind w:right="18" w:firstLine="81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6"/>
          <w:w w:val="394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394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392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3"/>
        </w:rPr>
        <w:t>"""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65" w:lineRule="exact"/>
        <w:ind w:left="48" w:right="-5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26"/>
        </w:rPr>
        <w:t>,.,.,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8" w:after="0" w:line="240" w:lineRule="auto"/>
        <w:ind w:left="53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 style="position:absolute;margin-left:71.203941pt;margin-top:2.484881pt;width:9.589818pt;height:4.844654pt;mso-position-horizontal-relative:page;mso-position-vertical-relative:paragraph;z-index:-19257;rotation:358" type="#_x0000_t136" fillcolor="#000000" stroked="f">
            <o:extrusion v:ext="view" autorotationcenter="t"/>
            <v:textpath style="font-family:&amp;quot;Segoe UI&amp;quot;;font-size:4pt;v-text-kern:t;mso-text-shadow:auto" string="t.T(J(J"/>
          </v:shape>
        </w:pic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58" w:after="0" w:line="240" w:lineRule="auto"/>
        <w:ind w:left="10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8.850517pt;margin-top:7.033635pt;width:12.73622pt;height:4.836163pt;mso-position-horizontal-relative:page;mso-position-vertical-relative:paragraph;z-index:-19254;rotation:359" type="#_x0000_t136" fillcolor="#000000" stroked="f">
            <o:extrusion v:ext="view" autorotationcenter="t"/>
            <v:textpath style="font-family:&amp;quot;Segoe UI&amp;quot;;font-size:4pt;v-text-kern:t;mso-text-shadow:auto" string="6800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5&lt;it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3" w:after="0" w:line="240" w:lineRule="auto"/>
        <w:ind w:left="2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9.166695pt;margin-top:6.065929pt;width:12.87265pt;height:4.957991pt;mso-position-horizontal-relative:page;mso-position-vertical-relative:paragraph;z-index:-19258;rotation:2" type="#_x0000_t136" fillcolor="#000000" stroked="f">
            <o:extrusion v:ext="view" autorotationcenter="t"/>
            <v:textpath style="font-family:&amp;quot;Segoe UI&amp;quot;;font-size:4pt;v-text-kern:t;mso-text-shadow:auto" string="ZZ.0/'1"/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117"/>
        </w:rPr>
        <w:t>1000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8.131355pt;margin-top:6.838929pt;width:12.495169pt;height:4.832987pt;mso-position-horizontal-relative:page;mso-position-vertical-relative:paragraph;z-index:-19253;rotation:359" type="#_x0000_t136" fillcolor="#000000" stroked="f">
            <o:extrusion v:ext="view" autorotationcenter="t"/>
            <v:textpath style="font-family:&amp;quot;Segoe UI&amp;quot;;font-size:4pt;v-text-kern:t;mso-text-shadow:auto" string="10000"/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03"/>
        </w:rPr>
        <w:t>Z20t1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29"/>
          <w:w w:val="19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2" w:lineRule="exact"/>
        <w:ind w:left="9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229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8" w:lineRule="exact"/>
        <w:ind w:left="14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237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3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8" w:lineRule="exact"/>
        <w:ind w:left="9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08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W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7" w:lineRule="exact"/>
        <w:ind w:left="29" w:right="-6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57"/>
          <w:w w:val="415"/>
          <w:position w:val="7"/>
        </w:rPr>
        <w:t>.</w:t>
      </w:r>
      <w:r>
        <w:rPr>
          <w:rFonts w:ascii="Segoe UI" w:hAnsi="Segoe UI" w:cs="Segoe UI" w:eastAsia="Segoe UI"/>
          <w:sz w:val="9"/>
          <w:szCs w:val="9"/>
          <w:spacing w:val="-77"/>
          <w:w w:val="172"/>
          <w:position w:val="-1"/>
        </w:rPr>
        <w:t>M</w:t>
      </w:r>
      <w:r>
        <w:rPr>
          <w:rFonts w:ascii="Times New Roman" w:hAnsi="Times New Roman" w:cs="Times New Roman" w:eastAsia="Times New Roman"/>
          <w:sz w:val="6"/>
          <w:szCs w:val="6"/>
          <w:spacing w:val="5"/>
          <w:w w:val="224"/>
          <w:position w:val="7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24"/>
          <w:position w:val="7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  <w:position w:val="7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82" w:lineRule="exact"/>
        <w:ind w:left="19" w:right="-4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t: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23" w:lineRule="exact"/>
        <w:ind w:left="19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72"/>
          <w:w w:val="480"/>
          <w:position w:val="7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183"/>
          <w:position w:val="-2"/>
        </w:rPr>
        <w:t>•</w:t>
      </w:r>
      <w:r>
        <w:rPr>
          <w:rFonts w:ascii="Segoe UI" w:hAnsi="Segoe UI" w:cs="Segoe UI" w:eastAsia="Segoe UI"/>
          <w:sz w:val="9"/>
          <w:szCs w:val="9"/>
          <w:spacing w:val="-67"/>
          <w:w w:val="183"/>
          <w:position w:val="-2"/>
        </w:rPr>
        <w:t>•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24"/>
          <w:position w:val="7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83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.,.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98"/>
        </w:rPr>
        <w:t>.,.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7" w:after="0" w:line="240" w:lineRule="auto"/>
        <w:ind w:left="14" w:right="-5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5"/>
          <w:w w:val="351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51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8" w:after="0" w:line="162" w:lineRule="auto"/>
        <w:ind w:left="23" w:right="-21" w:firstLine="-4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9"/>
          <w:w w:val="132"/>
        </w:rPr>
        <w:t>/D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n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58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"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o</w:t>
      </w:r>
      <w:r>
        <w:rPr>
          <w:rFonts w:ascii="Segoe UI" w:hAnsi="Segoe UI" w:cs="Segoe UI" w:eastAsia="Segoe UI"/>
          <w:sz w:val="9"/>
          <w:szCs w:val="9"/>
          <w:spacing w:val="-8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4" w:lineRule="exact"/>
        <w:ind w:left="24" w:right="-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6"/>
          <w:position w:val="-1"/>
        </w:rPr>
        <w:t>/0</w:t>
      </w:r>
      <w:r>
        <w:rPr>
          <w:rFonts w:ascii="Segoe UI" w:hAnsi="Segoe UI" w:cs="Segoe UI" w:eastAsia="Segoe UI"/>
          <w:sz w:val="9"/>
          <w:szCs w:val="9"/>
          <w:spacing w:val="-11"/>
          <w:w w:val="12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54" w:lineRule="auto"/>
        <w:ind w:left="24" w:right="-3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/(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}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,.,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22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4" w:lineRule="exact"/>
        <w:ind w:left="15" w:right="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3.47271pt;margin-top:3.325554pt;width:9.647935pt;height:4.870459pt;mso-position-horizontal-relative:page;mso-position-vertical-relative:paragraph;z-index:-19255;rotation:359" type="#_x0000_t136" fillcolor="#000000" stroked="f">
            <o:extrusion v:ext="view" autorotationcenter="t"/>
            <v:textpath style="font-family:&amp;quot;Segoe UI&amp;quot;;font-size:4pt;v-text-kern:t;mso-text-shadow:auto" string="/0 7#"/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2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3" w:after="0" w:line="125" w:lineRule="exact"/>
        <w:ind w:right="-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-2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4" w:lineRule="exact"/>
        <w:ind w:left="5" w:right="1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54" w:lineRule="auto"/>
        <w:ind w:left="19" w:right="-5" w:firstLine="-1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25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25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19" w:right="-1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5"/>
          <w:w w:val="24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.</w:t>
      </w:r>
      <w:r>
        <w:rPr>
          <w:rFonts w:ascii="Segoe UI" w:hAnsi="Segoe UI" w:cs="Segoe UI" w:eastAsia="Segoe UI"/>
          <w:sz w:val="9"/>
          <w:szCs w:val="9"/>
          <w:spacing w:val="6"/>
          <w:w w:val="2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6"/>
          <w:position w:val="-1"/>
        </w:rPr>
        <w:t>./D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53.31546pt;margin-top:-16.479887pt;width:19.17316pt;height:4.800864pt;mso-position-horizontal-relative:page;mso-position-vertical-relative:paragraph;z-index:-19260;rotation:1" type="#_x0000_t136" fillcolor="#000000" stroked="f">
            <o:extrusion v:ext="view" autorotationcenter="t"/>
            <v:textpath style="font-family:&amp;quot;Segoe UI&amp;quot;;font-size:4pt;v-text-kern:t;mso-text-shadow:auto" string="61   ID:YI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77"/>
          <w:position w:val="-1"/>
        </w:rPr>
        <w:t>..•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left="2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5"/>
        </w:rPr>
        <w:t>,(J/S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8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0"/>
          <w:position w:val="-1"/>
        </w:rPr>
        <w:t>,0/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24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68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9" w:lineRule="exact"/>
        <w:ind w:left="1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302"/>
          <w:position w:val="-1"/>
        </w:rPr>
        <w:t>·­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9" w:lineRule="exact"/>
        <w:ind w:left="10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204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5"/>
        </w:rPr>
        <w:t>·"'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4" w:after="0" w:line="134" w:lineRule="auto"/>
        <w:ind w:left="14" w:right="-21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58"/>
        </w:rPr>
        <w:t>.,,.</w:t>
      </w:r>
      <w:r>
        <w:rPr>
          <w:rFonts w:ascii="Segoe UI" w:hAnsi="Segoe UI" w:cs="Segoe UI" w:eastAsia="Segoe UI"/>
          <w:sz w:val="9"/>
          <w:szCs w:val="9"/>
          <w:spacing w:val="-5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84"/>
        </w:rPr>
        <w:t>ZO'J'.,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4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26"/>
          <w:w w:val="2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8" w:lineRule="exact"/>
        <w:ind w:left="1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294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19"/>
          <w:w w:val="229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29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6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63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0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145" w:lineRule="auto"/>
        <w:ind w:right="-11" w:firstLine="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0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0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61"/>
          <w:w w:val="30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19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10"/>
          <w:w w:val="11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"-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9.289093pt;margin-top:1.498075pt;width:6.47875pt;height:17.75pt;mso-position-horizontal-relative:page;mso-position-vertical-relative:paragraph;z-index:-19263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9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1"/>
        </w:rPr>
        <w:t>::JO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9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spacing w:val="-10"/>
          <w:w w:val="11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9"/>
          <w:w w:val="105"/>
          <w:position w:val="1"/>
        </w:rPr>
        <w:t>0/1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0" w:lineRule="exact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11"/>
          <w:w w:val="217"/>
        </w:rPr>
        <w:t>: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68"/>
          <w:position w:val="-1"/>
        </w:rPr>
        <w:t>8.5010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1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9"/>
          <w:w w:val="181"/>
          <w:position w:val="1"/>
        </w:rPr>
        <w:t>�l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1"/>
        </w:rPr>
        <w:t>l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8"/>
          <w:position w:val="0"/>
        </w:rPr>
        <w:t>8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!1'</w:t>
      </w:r>
    </w:p>
    <w:p>
      <w:pPr>
        <w:spacing w:before="6" w:after="0" w:line="240" w:lineRule="auto"/>
        <w:ind w:left="9"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1"/>
          <w:w w:val="214"/>
        </w:rPr>
        <w:t>3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3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20"/>
        </w:rPr>
        <w:t>8!1'1)(¥1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3" w:after="0" w:line="148" w:lineRule="auto"/>
        <w:ind w:left="1377" w:right="-39" w:firstLine="-128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Z5</w:t>
      </w:r>
      <w:r>
        <w:rPr>
          <w:rFonts w:ascii="Segoe UI" w:hAnsi="Segoe UI" w:cs="Segoe UI" w:eastAsia="Segoe UI"/>
          <w:sz w:val="9"/>
          <w:szCs w:val="9"/>
          <w:spacing w:val="-15"/>
          <w:w w:val="116"/>
        </w:rPr>
        <w:t>(/'t£fi,1</w:t>
      </w:r>
      <w:r>
        <w:rPr>
          <w:rFonts w:ascii="Segoe UI" w:hAnsi="Segoe UI" w:cs="Segoe UI" w:eastAsia="Segoe UI"/>
          <w:sz w:val="9"/>
          <w:szCs w:val="9"/>
          <w:spacing w:val="6"/>
          <w:w w:val="116"/>
        </w:rPr>
        <w:t>2</w:t>
      </w:r>
      <w:r>
        <w:rPr>
          <w:rFonts w:ascii="Segoe UI" w:hAnsi="Segoe UI" w:cs="Segoe UI" w:eastAsia="Segoe UI"/>
          <w:sz w:val="9"/>
          <w:szCs w:val="9"/>
          <w:spacing w:val="-12"/>
          <w:w w:val="116"/>
        </w:rPr>
        <w:t>(Y</w:t>
      </w:r>
      <w:r>
        <w:rPr>
          <w:rFonts w:ascii="Segoe UI" w:hAnsi="Segoe UI" w:cs="Segoe UI" w:eastAsia="Segoe UI"/>
          <w:sz w:val="9"/>
          <w:szCs w:val="9"/>
          <w:spacing w:val="-22"/>
          <w:w w:val="116"/>
        </w:rPr>
        <w:t>£</w:t>
      </w:r>
      <w:r>
        <w:rPr>
          <w:rFonts w:ascii="Segoe UI" w:hAnsi="Segoe UI" w:cs="Segoe UI" w:eastAsia="Segoe UI"/>
          <w:sz w:val="9"/>
          <w:szCs w:val="9"/>
          <w:spacing w:val="-5"/>
          <w:w w:val="116"/>
        </w:rPr>
        <w:t>LLOW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)</w:t>
      </w:r>
      <w:r>
        <w:rPr>
          <w:rFonts w:ascii="Segoe UI" w:hAnsi="Segoe UI" w:cs="Segoe UI" w:eastAsia="Segoe UI"/>
          <w:sz w:val="9"/>
          <w:szCs w:val="9"/>
          <w:spacing w:val="-4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16"/>
        </w:rPr>
        <w:t>JZ(</w:t>
      </w:r>
      <w:r>
        <w:rPr>
          <w:rFonts w:ascii="Segoe UI" w:hAnsi="Segoe UI" w:cs="Segoe UI" w:eastAsia="Segoe UI"/>
          <w:sz w:val="9"/>
          <w:szCs w:val="9"/>
          <w:spacing w:val="-28"/>
          <w:w w:val="116"/>
        </w:rPr>
        <w:t>r</w:t>
      </w:r>
      <w:r>
        <w:rPr>
          <w:rFonts w:ascii="Segoe UI" w:hAnsi="Segoe UI" w:cs="Segoe UI" w:eastAsia="Segoe UI"/>
          <w:sz w:val="9"/>
          <w:szCs w:val="9"/>
          <w:spacing w:val="-22"/>
          <w:w w:val="116"/>
        </w:rPr>
        <w:t>£/.1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1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32"/>
          <w:w w:val="283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/Ot.98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5"/>
        </w:rPr>
        <w:t>f.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!dtZ97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f"li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8"/>
          <w:position w:val="0"/>
        </w:rPr>
        <w:t>/OJif$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right="-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4.529999pt;margin-top:-9.451404pt;width:2.881pt;height:3.35pt;mso-position-horizontal-relative:page;mso-position-vertical-relative:paragraph;z-index:-19262" type="#_x0000_t202" filled="f" stroked="f">
            <v:textbox inset="0,0,0,0">
              <w:txbxContent>
                <w:p>
                  <w:pPr>
                    <w:spacing w:before="0" w:after="0" w:line="30" w:lineRule="exact"/>
                    <w:ind w:right="-5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28"/>
                      <w:position w:val="1"/>
                    </w:rPr>
                    <w:t>.,.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24"/>
        </w:rPr>
        <w:t>10"7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9"/>
          <w:w w:val="180"/>
        </w:rPr>
        <w:t>.(}I()</w:t>
      </w:r>
      <w:r>
        <w:rPr>
          <w:rFonts w:ascii="Segoe UI" w:hAnsi="Segoe UI" w:cs="Segoe UI" w:eastAsia="Segoe UI"/>
          <w:sz w:val="5"/>
          <w:szCs w:val="5"/>
          <w:spacing w:val="0"/>
          <w:w w:val="180"/>
        </w:rPr>
        <w:t>;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 </w:t>
      </w:r>
      <w:r>
        <w:rPr>
          <w:rFonts w:ascii="Segoe UI" w:hAnsi="Segoe UI" w:cs="Segoe UI" w:eastAsia="Segoe UI"/>
          <w:sz w:val="5"/>
          <w:szCs w:val="5"/>
          <w:spacing w:val="-19"/>
          <w:w w:val="224"/>
        </w:rPr>
        <w:t>l'fnJ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0"/>
          <w:w w:val="177"/>
        </w:rPr>
        <w:t>.OO.t5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6" w:after="0" w:line="240" w:lineRule="auto"/>
        <w:ind w:left="38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0"/>
          <w:w w:val="301"/>
        </w:rPr>
        <w:t>'"'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4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0"/>
          <w:w w:val="163"/>
        </w:rPr>
        <w:t>.(J(JI(J$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2" w:after="0" w:line="281" w:lineRule="auto"/>
        <w:ind w:right="337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-11"/>
          <w:w w:val="244"/>
        </w:rPr>
        <w:t>F"UJ</w:t>
      </w:r>
      <w:r>
        <w:rPr>
          <w:rFonts w:ascii="Segoe UI" w:hAnsi="Segoe UI" w:cs="Segoe UI" w:eastAsia="Segoe UI"/>
          <w:sz w:val="5"/>
          <w:szCs w:val="5"/>
          <w:spacing w:val="0"/>
          <w:w w:val="244"/>
        </w:rPr>
        <w:t>L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6"/>
          <w:w w:val="230"/>
        </w:rPr>
        <w:t>ASS</w:t>
      </w:r>
      <w:r>
        <w:rPr>
          <w:rFonts w:ascii="Segoe UI" w:hAnsi="Segoe UI" w:cs="Segoe UI" w:eastAsia="Segoe UI"/>
          <w:sz w:val="5"/>
          <w:szCs w:val="5"/>
          <w:spacing w:val="-29"/>
          <w:w w:val="393"/>
        </w:rPr>
        <w:t>F</w:t>
      </w:r>
      <w:r>
        <w:rPr>
          <w:rFonts w:ascii="Segoe UI" w:hAnsi="Segoe UI" w:cs="Segoe UI" w:eastAsia="Segoe UI"/>
          <w:sz w:val="5"/>
          <w:szCs w:val="5"/>
          <w:spacing w:val="-19"/>
          <w:w w:val="256"/>
        </w:rPr>
        <w:t>/'f4</w:t>
      </w:r>
      <w:r>
        <w:rPr>
          <w:rFonts w:ascii="Segoe UI" w:hAnsi="Segoe UI" w:cs="Segoe UI" w:eastAsia="Segoe UI"/>
          <w:sz w:val="5"/>
          <w:szCs w:val="5"/>
          <w:spacing w:val="0"/>
          <w:w w:val="256"/>
        </w:rPr>
        <w:t>L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</w:t>
      </w:r>
      <w:r>
        <w:rPr>
          <w:rFonts w:ascii="Segoe UI" w:hAnsi="Segoe UI" w:cs="Segoe UI" w:eastAsia="Segoe UI"/>
          <w:sz w:val="5"/>
          <w:szCs w:val="5"/>
          <w:spacing w:val="-7"/>
          <w:w w:val="202"/>
        </w:rPr>
        <w:t>DU</w:t>
      </w:r>
      <w:r>
        <w:rPr>
          <w:rFonts w:ascii="Segoe UI" w:hAnsi="Segoe UI" w:cs="Segoe UI" w:eastAsia="Segoe UI"/>
          <w:sz w:val="5"/>
          <w:szCs w:val="5"/>
          <w:spacing w:val="-19"/>
          <w:w w:val="202"/>
        </w:rPr>
        <w:t>N</w:t>
      </w:r>
      <w:r>
        <w:rPr>
          <w:rFonts w:ascii="Segoe UI" w:hAnsi="Segoe UI" w:cs="Segoe UI" w:eastAsia="Segoe UI"/>
          <w:sz w:val="5"/>
          <w:szCs w:val="5"/>
          <w:spacing w:val="0"/>
          <w:w w:val="171"/>
        </w:rPr>
        <w:t>/'fYI"'L.ti6.-1</w:t>
      </w:r>
      <w:r>
        <w:rPr>
          <w:rFonts w:ascii="Segoe UI" w:hAnsi="Segoe UI" w:cs="Segoe UI" w:eastAsia="Segoe UI"/>
          <w:sz w:val="5"/>
          <w:szCs w:val="5"/>
          <w:spacing w:val="-14"/>
          <w:w w:val="171"/>
        </w:rPr>
        <w:t>S</w:t>
      </w:r>
      <w:r>
        <w:rPr>
          <w:rFonts w:ascii="Segoe UI" w:hAnsi="Segoe UI" w:cs="Segoe UI" w:eastAsia="Segoe UI"/>
          <w:sz w:val="5"/>
          <w:szCs w:val="5"/>
          <w:spacing w:val="-17"/>
          <w:w w:val="177"/>
        </w:rPr>
        <w:t>�DYIN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0"/>
        </w:rPr>
        <w:t>r;.l'ff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211"/>
        </w:rPr>
        <w:t>ClliN&lt;,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9" w:equalWidth="0">
            <w:col w:w="232" w:space="791"/>
            <w:col w:w="293" w:space="355"/>
            <w:col w:w="183" w:space="81"/>
            <w:col w:w="260" w:space="945"/>
            <w:col w:w="197" w:space="887"/>
            <w:col w:w="236" w:space="211"/>
            <w:col w:w="512" w:space="141"/>
            <w:col w:w="1839" w:space="2111"/>
            <w:col w:w="4426"/>
          </w:cols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626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65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jc w:val="left"/>
        <w:spacing w:after="0"/>
        <w:sectPr>
          <w:pgSz w:w="19600" w:h="13720" w:orient="landscape"/>
          <w:pgMar w:top="960" w:bottom="280" w:left="2820" w:right="32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990" w:right="249"/>
        <w:jc w:val="center"/>
        <w:tabs>
          <w:tab w:pos="2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291.850006pt;margin-top:2.322371pt;width:5.76pt;height:3.84pt;mso-position-horizontal-relative:page;mso-position-vertical-relative:paragraph;z-index:-19250" type="#_x0000_t75">
            <v:imagedata r:id="rId266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F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spacing w:val="3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G</w:t>
      </w:r>
      <w:r>
        <w:rPr>
          <w:rFonts w:ascii="Segoe UI" w:hAnsi="Segoe UI" w:cs="Segoe UI" w:eastAsia="Segoe UI"/>
          <w:sz w:val="17"/>
          <w:szCs w:val="17"/>
          <w:spacing w:val="-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1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65" w:lineRule="exact"/>
        <w:ind w:right="47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90"/>
          <w:position w:val="-2"/>
        </w:rPr>
        <w:t>M·35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61" w:after="0" w:line="240" w:lineRule="auto"/>
        <w:ind w:right="-20"/>
        <w:jc w:val="left"/>
        <w:tabs>
          <w:tab w:pos="2920" w:val="left"/>
          <w:tab w:pos="3920" w:val="left"/>
          <w:tab w:pos="4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34"/>
          <w:w w:val="100"/>
          <w:position w:val="2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5"/>
          <w:position w:val="2"/>
        </w:rPr>
        <w:t>H</w:t>
      </w:r>
      <w:r>
        <w:rPr>
          <w:rFonts w:ascii="Segoe UI" w:hAnsi="Segoe UI" w:cs="Segoe UI" w:eastAsia="Segoe UI"/>
          <w:sz w:val="17"/>
          <w:szCs w:val="17"/>
          <w:spacing w:val="18"/>
          <w:w w:val="75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87"/>
          <w:position w:val="2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-12"/>
          <w:w w:val="8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T</w:t>
      </w:r>
      <w:r>
        <w:rPr>
          <w:rFonts w:ascii="Segoe UI" w:hAnsi="Segoe UI" w:cs="Segoe UI" w:eastAsia="Segoe UI"/>
          <w:sz w:val="17"/>
          <w:szCs w:val="17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4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0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00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7"/>
          <w:szCs w:val="17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2"/>
        </w:rPr>
        <w:t>RA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0</w:t>
      </w:r>
      <w:r>
        <w:rPr>
          <w:rFonts w:ascii="Segoe UI" w:hAnsi="Segoe UI" w:cs="Segoe UI" w:eastAsia="Segoe UI"/>
          <w:sz w:val="17"/>
          <w:szCs w:val="17"/>
          <w:spacing w:val="-24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2"/>
        </w:rPr>
        <w:t>T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2"/>
        </w:rPr>
        <w:t>Y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7"/>
          <w:szCs w:val="1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4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9"/>
          <w:w w:val="15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73"/>
          <w:position w:val="1"/>
        </w:rPr>
        <w:t>M</w:t>
      </w:r>
      <w:r>
        <w:rPr>
          <w:rFonts w:ascii="Segoe UI" w:hAnsi="Segoe UI" w:cs="Segoe UI" w:eastAsia="Segoe UI"/>
          <w:sz w:val="17"/>
          <w:szCs w:val="17"/>
          <w:spacing w:val="22"/>
          <w:w w:val="7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3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-23"/>
          <w:w w:val="7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6"/>
          <w:w w:val="100"/>
          <w:position w:val="1"/>
        </w:rPr>
        <w:t>STE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7"/>
          <w:szCs w:val="17"/>
          <w:spacing w:val="38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95"/>
          <w:position w:val="1"/>
        </w:rPr>
        <w:t>CON</w:t>
      </w:r>
      <w:r>
        <w:rPr>
          <w:rFonts w:ascii="Segoe UI" w:hAnsi="Segoe UI" w:cs="Segoe UI" w:eastAsia="Segoe UI"/>
          <w:sz w:val="17"/>
          <w:szCs w:val="17"/>
          <w:spacing w:val="0"/>
          <w:w w:val="95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5"/>
          <w:w w:val="9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1"/>
        </w:rPr>
        <w:t>RO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4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112"/>
          <w:position w:val="1"/>
        </w:rPr>
        <w:t>STA</w:t>
      </w:r>
      <w:r>
        <w:rPr>
          <w:rFonts w:ascii="Segoe UI" w:hAnsi="Segoe UI" w:cs="Segoe UI" w:eastAsia="Segoe UI"/>
          <w:sz w:val="17"/>
          <w:szCs w:val="17"/>
          <w:spacing w:val="0"/>
          <w:w w:val="112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2"/>
          <w:w w:val="11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66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871.679993pt;margin-top:-61.42627pt;width:3.84pt;height:3.84pt;mso-position-horizontal-relative:page;mso-position-vertical-relative:paragraph;z-index:-19251" type="#_x0000_t75">
            <v:imagedata r:id="rId267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24"/>
          <w:w w:val="70"/>
        </w:rPr>
        <w:t>+'</w:t>
      </w:r>
      <w:r>
        <w:rPr>
          <w:rFonts w:ascii="Segoe UI" w:hAnsi="Segoe UI" w:cs="Segoe UI" w:eastAsia="Segoe UI"/>
          <w:sz w:val="14"/>
          <w:szCs w:val="14"/>
          <w:spacing w:val="0"/>
          <w:w w:val="70"/>
        </w:rPr>
        <w:t>3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5</w:t>
      </w:r>
      <w:r>
        <w:rPr>
          <w:rFonts w:ascii="Segoe UI" w:hAnsi="Segoe UI" w:cs="Segoe UI" w:eastAsia="Segoe UI"/>
          <w:sz w:val="14"/>
          <w:szCs w:val="14"/>
          <w:spacing w:val="-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V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5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8"/>
          <w:position w:val="2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8"/>
          <w:position w:val="2"/>
        </w:rPr>
        <w:t>    </w:t>
      </w:r>
      <w:r>
        <w:rPr>
          <w:rFonts w:ascii="Segoe UI" w:hAnsi="Segoe UI" w:cs="Segoe UI" w:eastAsia="Segoe UI"/>
          <w:sz w:val="14"/>
          <w:szCs w:val="14"/>
          <w:spacing w:val="4"/>
          <w:w w:val="48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503" w:lineRule="exact"/>
        <w:ind w:left="2582" w:right="-20"/>
        <w:jc w:val="left"/>
        <w:tabs>
          <w:tab w:pos="3120" w:val="left"/>
          <w:tab w:pos="35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 style="position:absolute;margin-left:630.370117pt;margin-top:15.308837pt;width:12.341065pt;height:6.968209pt;mso-position-horizontal-relative:page;mso-position-vertical-relative:paragraph;z-index:-19248;rotation:358" type="#_x0000_t136" fillcolor="#000000" stroked="f">
            <o:extrusion v:ext="view" autorotationcenter="t"/>
            <v:textpath style="font-family:&amp;quot;Segoe UI&amp;quot;;font-size:7pt;v-text-kern:t;mso-text-shadow:auto" string="C-16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1"/>
        </w:rPr>
        <w:t>C-2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>4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  <w:t>r</w:t>
      </w:r>
      <w:r>
        <w:rPr>
          <w:rFonts w:ascii="Times New Roman" w:hAnsi="Times New Roman" w:cs="Times New Roman" w:eastAsia="Times New Roman"/>
          <w:sz w:val="47"/>
          <w:szCs w:val="47"/>
          <w:spacing w:val="-88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8"/>
          <w:szCs w:val="28"/>
          <w:spacing w:val="0"/>
          <w:w w:val="80"/>
          <w:position w:val="-3"/>
        </w:rPr>
        <w:t>?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1" w:lineRule="exact"/>
        <w:ind w:left="1373" w:right="-20"/>
        <w:jc w:val="left"/>
        <w:tabs>
          <w:tab w:pos="2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5.931793pt;margin-top:1.324906pt;width:15.051701pt;height:7.10782pt;mso-position-horizontal-relative:page;mso-position-vertical-relative:paragraph;z-index:-19249;rotation:2" type="#_x0000_t136" fillcolor="#000000" stroked="f">
            <o:extrusion v:ext="view" autorotationcenter="t"/>
            <v:textpath style="font-family:&amp;quot;Segoe UI&amp;quot;;font-size:7pt;v-text-kern:t;mso-text-shadow:auto" string="M-36"/>
          </v:shape>
        </w:pic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-1"/>
        </w:rPr>
        <w:t>M-3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2"/>
          <w:w w:val="136"/>
          <w:position w:val="-1"/>
        </w:rPr>
        <w:t>M-38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9600" w:h="13720" w:orient="landscape"/>
          <w:pgMar w:top="1480" w:bottom="280" w:left="2820" w:right="320"/>
          <w:cols w:num="2" w:equalWidth="0">
            <w:col w:w="3133" w:space="191"/>
            <w:col w:w="13136"/>
          </w:cols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28.799999pt;margin-top:119.040001pt;width:906.2401pt;height:537.6pt;mso-position-horizontal-relative:page;mso-position-vertical-relative:page;z-index:-19252" coordorigin="576,2381" coordsize="18125,10752">
            <v:shape style="position:absolute;left:576;top:2381;width:18125;height:10752" type="#_x0000_t75">
              <v:imagedata r:id="rId268" o:title=""/>
            </v:shape>
            <v:group style="position:absolute;left:6624;top:8498;width:1819;height:2" coordorigin="6624,8498" coordsize="1819,2">
              <v:shape style="position:absolute;left:6624;top:8498;width:1819;height:2" coordorigin="6624,8498" coordsize="1819,0" path="m6624,8498l8443,8498e" filled="f" stroked="t" strokeweight=".48pt" strokecolor="#000000">
                <v:path arrowok="t"/>
              </v:shape>
            </v:group>
            <v:group style="position:absolute;left:8688;top:9238;width:715;height:2" coordorigin="8688,9238" coordsize="715,2">
              <v:shape style="position:absolute;left:8688;top:9238;width:715;height:2" coordorigin="8688,9238" coordsize="715,0" path="m8688,9238l9403,9238e" filled="f" stroked="t" strokeweight=".48pt" strokecolor="#000000">
                <v:path arrowok="t"/>
              </v:shape>
            </v:group>
            <v:group style="position:absolute;left:9156;top:8458;width:2;height:1646" coordorigin="9156,8458" coordsize="2,1646">
              <v:shape style="position:absolute;left:9156;top:8458;width:2;height:1646" coordorigin="9156,8458" coordsize="0,1646" path="m9156,10104l9156,8458e" filled="f" stroked="t" strokeweight=".48pt" strokecolor="#000000">
                <v:path arrowok="t"/>
              </v:shape>
            </v:group>
            <v:group style="position:absolute;left:9562;top:8486;width:1627;height:2" coordorigin="9562,8486" coordsize="1627,2">
              <v:shape style="position:absolute;left:9562;top:8486;width:1627;height:2" coordorigin="9562,8486" coordsize="1627,0" path="m9562,8486l11189,8486e" filled="f" stroked="t" strokeweight=".48pt" strokecolor="#000000">
                <v:path arrowok="t"/>
              </v:shape>
            </v:group>
            <v:group style="position:absolute;left:9749;top:9874;width:2;height:658" coordorigin="9749,9874" coordsize="2,658">
              <v:shape style="position:absolute;left:9749;top:9874;width:2;height:658" coordorigin="9749,9874" coordsize="0,658" path="m9749,10531l9749,9874e" filled="f" stroked="t" strokeweight=".48pt" strokecolor="#000000">
                <v:path arrowok="t"/>
              </v:shape>
            </v:group>
            <v:group style="position:absolute;left:9953;top:9446;width:2;height:1085" coordorigin="9953,9446" coordsize="2,1085">
              <v:shape style="position:absolute;left:9953;top:9446;width:2;height:1085" coordorigin="9953,9446" coordsize="0,1085" path="m9953,10531l9953,9446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253" w:lineRule="exact"/>
        <w:ind w:right="395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85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55" w:lineRule="exact"/>
        <w:ind w:right="397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73" w:lineRule="exact"/>
        <w:ind w:right="398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39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3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6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6"/>
        </w:rPr>
        <w:t>_j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right"/>
        <w:spacing w:after="0"/>
        <w:sectPr>
          <w:type w:val="continuous"/>
          <w:pgSz w:w="19600" w:h="13720" w:orient="landscape"/>
          <w:pgMar w:top="1480" w:bottom="280" w:left="2820" w:right="320"/>
        </w:sectPr>
      </w:pPr>
      <w:rPr/>
    </w:p>
    <w:p>
      <w:pPr>
        <w:spacing w:before="66" w:after="0" w:line="240" w:lineRule="auto"/>
        <w:ind w:left="4314" w:right="-69"/>
        <w:jc w:val="left"/>
        <w:tabs>
          <w:tab w:pos="72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84.648804pt;margin-top:9.990499pt;width:27.522398pt;height:9.031532pt;mso-position-horizontal-relative:page;mso-position-vertical-relative:paragraph;z-index:-19245;rotation:358" type="#_x0000_t136" fillcolor="#000000" stroked="f">
            <o:extrusion v:ext="view" autorotationcenter="t"/>
            <v:textpath style="font-family:&amp;quot;Segoe UI&amp;quot;;font-size:9pt;v-text-kern:t;mso-text-shadow:auto" string="F I  G. "/>
          </v:shape>
        </w:pict>
      </w:r>
      <w:r>
        <w:rPr>
          <w:rFonts w:ascii="Segoe UI" w:hAnsi="Segoe UI" w:cs="Segoe UI" w:eastAsia="Segoe UI"/>
          <w:sz w:val="18"/>
          <w:szCs w:val="18"/>
          <w:spacing w:val="42"/>
          <w:w w:val="89"/>
        </w:rPr>
        <w:t>SC</w:t>
      </w:r>
      <w:r>
        <w:rPr>
          <w:rFonts w:ascii="Segoe UI" w:hAnsi="Segoe UI" w:cs="Segoe UI" w:eastAsia="Segoe UI"/>
          <w:sz w:val="18"/>
          <w:szCs w:val="18"/>
          <w:spacing w:val="0"/>
          <w:w w:val="89"/>
        </w:rPr>
        <w:t>H</w:t>
      </w:r>
      <w:r>
        <w:rPr>
          <w:rFonts w:ascii="Segoe UI" w:hAnsi="Segoe UI" w:cs="Segoe UI" w:eastAsia="Segoe UI"/>
          <w:sz w:val="18"/>
          <w:szCs w:val="18"/>
          <w:spacing w:val="6"/>
          <w:w w:val="8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5"/>
        </w:rPr>
        <w:t>E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84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84"/>
        </w:rPr>
        <w:t>A</w:t>
      </w:r>
      <w:r>
        <w:rPr>
          <w:rFonts w:ascii="Segoe UI" w:hAnsi="Segoe UI" w:cs="Segoe UI" w:eastAsia="Segoe UI"/>
          <w:sz w:val="18"/>
          <w:szCs w:val="18"/>
          <w:spacing w:val="-9"/>
          <w:w w:val="84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100"/>
        </w:rPr>
        <w:t>T</w:t>
      </w:r>
      <w:r>
        <w:rPr>
          <w:rFonts w:ascii="Segoe UI" w:hAnsi="Segoe UI" w:cs="Segoe UI" w:eastAsia="Segoe UI"/>
          <w:sz w:val="18"/>
          <w:szCs w:val="18"/>
          <w:spacing w:val="1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4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D</w:t>
      </w:r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1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92"/>
        </w:rPr>
        <w:t>A</w:t>
      </w:r>
      <w:r>
        <w:rPr>
          <w:rFonts w:ascii="Segoe UI" w:hAnsi="Segoe UI" w:cs="Segoe UI" w:eastAsia="Segoe UI"/>
          <w:sz w:val="18"/>
          <w:szCs w:val="18"/>
          <w:spacing w:val="0"/>
          <w:w w:val="92"/>
        </w:rPr>
        <w:t>G</w:t>
      </w:r>
      <w:r>
        <w:rPr>
          <w:rFonts w:ascii="Segoe UI" w:hAnsi="Segoe UI" w:cs="Segoe UI" w:eastAsia="Segoe UI"/>
          <w:sz w:val="18"/>
          <w:szCs w:val="18"/>
          <w:spacing w:val="2"/>
          <w:w w:val="92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00"/>
        </w:rPr>
        <w:t>RA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0</w:t>
      </w:r>
      <w:r>
        <w:rPr>
          <w:rFonts w:ascii="Segoe UI" w:hAnsi="Segoe UI" w:cs="Segoe UI" w:eastAsia="Segoe UI"/>
          <w:sz w:val="18"/>
          <w:szCs w:val="18"/>
          <w:spacing w:val="-3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30"/>
          <w:w w:val="100"/>
          <w:position w:val="2"/>
        </w:rPr>
        <w:t>T</w:t>
      </w:r>
      <w:r>
        <w:rPr>
          <w:rFonts w:ascii="Segoe UI" w:hAnsi="Segoe UI" w:cs="Segoe UI" w:eastAsia="Segoe UI"/>
          <w:sz w:val="18"/>
          <w:szCs w:val="18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00"/>
          <w:position w:val="2"/>
        </w:rPr>
        <w:t>Y</w:t>
      </w:r>
      <w:r>
        <w:rPr>
          <w:rFonts w:ascii="Segoe UI" w:hAnsi="Segoe UI" w:cs="Segoe UI" w:eastAsia="Segoe UI"/>
          <w:sz w:val="18"/>
          <w:szCs w:val="18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5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6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4"/>
          <w:w w:val="165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5"/>
        </w:rPr>
        <w:t>-</w:t>
      </w:r>
      <w:r>
        <w:rPr>
          <w:rFonts w:ascii="Segoe UI" w:hAnsi="Segoe UI" w:cs="Segoe UI" w:eastAsia="Segoe UI"/>
          <w:sz w:val="18"/>
          <w:szCs w:val="18"/>
          <w:spacing w:val="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24" w:lineRule="exact"/>
        <w:ind w:left="273" w:right="-20"/>
        <w:jc w:val="left"/>
        <w:tabs>
          <w:tab w:pos="70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21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0"/>
        </w:rPr>
        <w:t>+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>�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63"/>
          <w:position w:val="10"/>
        </w:rPr>
        <w:t>6</w:t>
      </w:r>
      <w:r>
        <w:rPr>
          <w:rFonts w:ascii="Segoe UI" w:hAnsi="Segoe UI" w:cs="Segoe UI" w:eastAsia="Segoe UI"/>
          <w:sz w:val="9"/>
          <w:szCs w:val="9"/>
          <w:spacing w:val="5"/>
          <w:w w:val="163"/>
          <w:position w:val="10"/>
        </w:rPr>
        <w:t>0</w:t>
      </w:r>
      <w:r>
        <w:rPr>
          <w:rFonts w:ascii="Segoe UI" w:hAnsi="Segoe UI" w:cs="Segoe UI" w:eastAsia="Segoe UI"/>
          <w:sz w:val="9"/>
          <w:szCs w:val="9"/>
          <w:spacing w:val="-19"/>
          <w:w w:val="142"/>
          <w:position w:val="1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10" w:lineRule="exact"/>
        <w:ind w:left="275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67" w:lineRule="exact"/>
        <w:ind w:left="27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  <w:position w:val="-6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54" w:after="0" w:line="240" w:lineRule="auto"/>
        <w:ind w:right="-20"/>
        <w:jc w:val="left"/>
        <w:tabs>
          <w:tab w:pos="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41"/>
          <w:w w:val="100"/>
        </w:rPr>
        <w:t>CS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2</w:t>
      </w:r>
      <w:r>
        <w:rPr>
          <w:rFonts w:ascii="Segoe UI" w:hAnsi="Segoe UI" w:cs="Segoe UI" w:eastAsia="Segoe UI"/>
          <w:sz w:val="18"/>
          <w:szCs w:val="18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S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71"/>
          <w:position w:val="1"/>
        </w:rPr>
        <w:t>M</w:t>
      </w:r>
      <w:r>
        <w:rPr>
          <w:rFonts w:ascii="Segoe UI" w:hAnsi="Segoe UI" w:cs="Segoe UI" w:eastAsia="Segoe UI"/>
          <w:sz w:val="18"/>
          <w:szCs w:val="18"/>
          <w:spacing w:val="12"/>
          <w:w w:val="71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5"/>
          <w:position w:val="1"/>
        </w:rPr>
        <w:t>A</w:t>
      </w:r>
      <w:r>
        <w:rPr>
          <w:rFonts w:ascii="Segoe UI" w:hAnsi="Segoe UI" w:cs="Segoe UI" w:eastAsia="Segoe UI"/>
          <w:sz w:val="18"/>
          <w:szCs w:val="18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43"/>
          <w:w w:val="100"/>
          <w:position w:val="1"/>
        </w:rPr>
        <w:t>STE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88"/>
          <w:position w:val="1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88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2"/>
          <w:w w:val="8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6"/>
          <w:w w:val="100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00"/>
          <w:position w:val="1"/>
        </w:rPr>
        <w:t>RO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4"/>
          <w:w w:val="100"/>
          <w:position w:val="1"/>
        </w:rPr>
        <w:t>ST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15"/>
          <w:w w:val="74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0" w:lineRule="atLeast"/>
        <w:ind w:left="4258" w:right="3848" w:firstLine="-1273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9.370789pt;margin-top:-21.401258pt;width:31.360751pt;height:39.953108pt;mso-position-horizontal-relative:page;mso-position-vertical-relative:paragraph;z-index:-19243" type="#_x0000_t202" filled="f" stroked="f">
            <v:textbox inset="0,0,0,0">
              <w:txbxContent>
                <w:p>
                  <w:pPr>
                    <w:spacing w:before="0" w:after="0" w:line="709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55"/>
                      <w:position w:val="3"/>
                    </w:rPr>
                    <w:t>0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32"/>
        </w:rPr>
        <w:t>DUMM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Y</w:t>
      </w:r>
      <w:r>
        <w:rPr>
          <w:rFonts w:ascii="Segoe UI" w:hAnsi="Segoe UI" w:cs="Segoe UI" w:eastAsia="Segoe UI"/>
          <w:sz w:val="9"/>
          <w:szCs w:val="9"/>
          <w:spacing w:val="-13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PLUG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MAY</w:t>
      </w:r>
      <w:r>
        <w:rPr>
          <w:rFonts w:ascii="Segoe UI" w:hAnsi="Segoe UI" w:cs="Segoe UI" w:eastAsia="Segoe UI"/>
          <w:sz w:val="9"/>
          <w:szCs w:val="9"/>
          <w:spacing w:val="2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BE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7"/>
        </w:rPr>
        <w:t>USED</w:t>
      </w:r>
      <w:r>
        <w:rPr>
          <w:rFonts w:ascii="Segoe UI" w:hAnsi="Segoe UI" w:cs="Segoe UI" w:eastAsia="Segoe UI"/>
          <w:sz w:val="9"/>
          <w:szCs w:val="9"/>
          <w:spacing w:val="-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8"/>
        </w:rPr>
        <w:t>SOCKE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9460" w:h="13840" w:orient="landscape"/>
          <w:pgMar w:top="820" w:bottom="280" w:left="2680" w:right="0"/>
          <w:cols w:num="2" w:equalWidth="0">
            <w:col w:w="7938" w:space="310"/>
            <w:col w:w="8532"/>
          </w:cols>
        </w:sectPr>
      </w:pPr>
      <w:rPr/>
    </w:p>
    <w:p>
      <w:pPr>
        <w:spacing w:before="0" w:after="0" w:line="8" w:lineRule="atLeas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3"/>
        </w:rPr>
        <w:t>EITHE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" w:lineRule="atLeast"/>
        <w:ind w:right="-20"/>
        <w:jc w:val="lef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7"/>
          <w:w w:val="124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G</w:t>
      </w:r>
      <w:r>
        <w:rPr>
          <w:rFonts w:ascii="Segoe UI" w:hAnsi="Segoe UI" w:cs="Segoe UI" w:eastAsia="Segoe UI"/>
          <w:sz w:val="9"/>
          <w:szCs w:val="9"/>
          <w:spacing w:val="-3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1970" w:space="74"/>
            <w:col w:w="4736"/>
          </w:cols>
        </w:sectPr>
      </w:pPr>
      <w:rPr/>
    </w:p>
    <w:p>
      <w:pPr>
        <w:spacing w:before="0" w:after="0" w:line="206" w:lineRule="exact"/>
        <w:ind w:left="27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7.966354pt;margin-top:10.327798pt;width:1.2744pt;height:10.80012pt;mso-position-horizontal-relative:page;mso-position-vertical-relative:paragraph;z-index:-19242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2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05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0"/>
          <w:position w:val="-1"/>
        </w:rPr>
        <w:t>M-32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21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2"/>
        </w:rPr>
        <w:t>NEEDED.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4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2"/>
        </w:rPr>
        <w:t>SE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E</w:t>
      </w:r>
      <w:r>
        <w:rPr>
          <w:rFonts w:ascii="Segoe UI" w:hAnsi="Segoe UI" w:cs="Segoe UI" w:eastAsia="Segoe UI"/>
          <w:sz w:val="9"/>
          <w:szCs w:val="9"/>
          <w:spacing w:val="1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2"/>
        </w:rPr>
        <w:t>NOT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E</w:t>
      </w:r>
      <w:r>
        <w:rPr>
          <w:rFonts w:ascii="Segoe UI" w:hAnsi="Segoe UI" w:cs="Segoe UI" w:eastAsia="Segoe UI"/>
          <w:sz w:val="9"/>
          <w:szCs w:val="9"/>
          <w:spacing w:val="-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3</w:t>
      </w:r>
      <w:r>
        <w:rPr>
          <w:rFonts w:ascii="Segoe UI" w:hAnsi="Segoe UI" w:cs="Segoe UI" w:eastAsia="Segoe UI"/>
          <w:sz w:val="9"/>
          <w:szCs w:val="9"/>
          <w:spacing w:val="3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BELO</w:t>
      </w:r>
      <w:r>
        <w:rPr>
          <w:rFonts w:ascii="Segoe UI" w:hAnsi="Segoe UI" w:cs="Segoe UI" w:eastAsia="Segoe UI"/>
          <w:sz w:val="9"/>
          <w:szCs w:val="9"/>
          <w:spacing w:val="4"/>
          <w:w w:val="135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0997" w:space="237"/>
            <w:col w:w="5546"/>
          </w:cols>
        </w:sectPr>
      </w:pPr>
      <w:rPr/>
    </w:p>
    <w:p>
      <w:pPr>
        <w:spacing w:before="0" w:after="0" w:line="217" w:lineRule="exact"/>
        <w:ind w:left="281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6" w:lineRule="exact"/>
        <w:ind w:left="2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47" w:lineRule="exact"/>
        <w:ind w:left="284" w:right="-72"/>
        <w:jc w:val="left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M-27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32" w:lineRule="exact"/>
        <w:ind w:left="291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24" w:lineRule="exact"/>
        <w:ind w:left="2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26" w:lineRule="exact"/>
        <w:ind w:left="75" w:right="54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50"/>
          <w:position w:val="1"/>
        </w:rPr>
        <w:t>_j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4"/>
          <w:w w:val="134"/>
        </w:rPr>
        <w:t>NOTES,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260" w:lineRule="auto"/>
        <w:ind w:left="2" w:right="682" w:firstLine="18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8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-7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8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3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38"/>
        </w:rPr>
        <w:t>VOLTAG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MEASUREMENT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S</w:t>
      </w:r>
      <w:r>
        <w:rPr>
          <w:rFonts w:ascii="Segoe UI" w:hAnsi="Segoe UI" w:cs="Segoe UI" w:eastAsia="Segoe UI"/>
          <w:sz w:val="9"/>
          <w:szCs w:val="9"/>
          <w:spacing w:val="-1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MAD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3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T</w:t>
      </w:r>
      <w:r>
        <w:rPr>
          <w:rFonts w:ascii="Segoe UI" w:hAnsi="Segoe UI" w:cs="Segoe UI" w:eastAsia="Segoe UI"/>
          <w:sz w:val="9"/>
          <w:szCs w:val="9"/>
          <w:spacing w:val="16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44"/>
        </w:rPr>
        <w:t>VOLTS</w:t>
      </w:r>
      <w:r>
        <w:rPr>
          <w:rFonts w:ascii="Segoe UI" w:hAnsi="Segoe UI" w:cs="Segoe UI" w:eastAsia="Segoe UI"/>
          <w:sz w:val="9"/>
          <w:szCs w:val="9"/>
          <w:spacing w:val="-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4"/>
        </w:rPr>
        <w:t>LIN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11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34"/>
        </w:rPr>
        <w:t>VOL</w:t>
      </w:r>
      <w:r>
        <w:rPr>
          <w:rFonts w:ascii="Segoe UI" w:hAnsi="Segoe UI" w:cs="Segoe UI" w:eastAsia="Segoe UI"/>
          <w:sz w:val="9"/>
          <w:szCs w:val="9"/>
          <w:spacing w:val="-13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AG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WIT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H</w:t>
      </w:r>
      <w:r>
        <w:rPr>
          <w:rFonts w:ascii="Segoe UI" w:hAnsi="Segoe UI" w:cs="Segoe UI" w:eastAsia="Segoe UI"/>
          <w:sz w:val="9"/>
          <w:szCs w:val="9"/>
          <w:spacing w:val="23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A</w:t>
      </w:r>
      <w:r>
        <w:rPr>
          <w:rFonts w:ascii="Segoe UI" w:hAnsi="Segoe UI" w:cs="Segoe UI" w:eastAsia="Segoe UI"/>
          <w:sz w:val="9"/>
          <w:szCs w:val="9"/>
          <w:spacing w:val="18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4"/>
        </w:rPr>
        <w:t>100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OH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M</w:t>
      </w:r>
      <w:r>
        <w:rPr>
          <w:rFonts w:ascii="Segoe UI" w:hAnsi="Segoe UI" w:cs="Segoe UI" w:eastAsia="Segoe UI"/>
          <w:sz w:val="9"/>
          <w:szCs w:val="9"/>
          <w:spacing w:val="-17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PE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4"/>
        </w:rPr>
        <w:t>VOL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9"/>
        </w:rPr>
        <w:t>VO</w:t>
      </w:r>
      <w:r>
        <w:rPr>
          <w:rFonts w:ascii="Segoe UI" w:hAnsi="Segoe UI" w:cs="Segoe UI" w:eastAsia="Segoe UI"/>
          <w:sz w:val="9"/>
          <w:szCs w:val="9"/>
          <w:spacing w:val="-15"/>
          <w:w w:val="139"/>
        </w:rPr>
        <w:t>L</w:t>
      </w:r>
      <w:r>
        <w:rPr>
          <w:rFonts w:ascii="Segoe UI" w:hAnsi="Segoe UI" w:cs="Segoe UI" w:eastAsia="Segoe UI"/>
          <w:sz w:val="9"/>
          <w:szCs w:val="9"/>
          <w:spacing w:val="3"/>
          <w:w w:val="148"/>
        </w:rPr>
        <w:t>TMETER</w:t>
      </w:r>
      <w:r>
        <w:rPr>
          <w:rFonts w:ascii="Segoe UI" w:hAnsi="Segoe UI" w:cs="Segoe UI" w:eastAsia="Segoe UI"/>
          <w:sz w:val="9"/>
          <w:szCs w:val="9"/>
          <w:spacing w:val="3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5"/>
        </w:rPr>
        <w:t>VOLTA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G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0"/>
        </w:rPr>
        <w:t>AR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MEASURE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D</w:t>
      </w:r>
      <w:r>
        <w:rPr>
          <w:rFonts w:ascii="Segoe UI" w:hAnsi="Segoe UI" w:cs="Segoe UI" w:eastAsia="Segoe UI"/>
          <w:sz w:val="9"/>
          <w:szCs w:val="9"/>
          <w:spacing w:val="-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CHASSIS.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19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4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.</w:t>
      </w:r>
      <w:r>
        <w:rPr>
          <w:rFonts w:ascii="Segoe UI" w:hAnsi="Segoe UI" w:cs="Segoe UI" w:eastAsia="Segoe UI"/>
          <w:sz w:val="9"/>
          <w:szCs w:val="9"/>
          <w:spacing w:val="-9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4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9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3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VIEWE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FRO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M</w:t>
      </w:r>
      <w:r>
        <w:rPr>
          <w:rFonts w:ascii="Segoe UI" w:hAnsi="Segoe UI" w:cs="Segoe UI" w:eastAsia="Segoe UI"/>
          <w:sz w:val="9"/>
          <w:szCs w:val="9"/>
          <w:spacing w:val="1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9"/>
        </w:rPr>
        <w:t>BOTTOM.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257" w:lineRule="auto"/>
        <w:ind w:left="10" w:right="584" w:firstLine="187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2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A</w:t>
      </w:r>
      <w:r>
        <w:rPr>
          <w:rFonts w:ascii="Segoe UI" w:hAnsi="Segoe UI" w:cs="Segoe UI" w:eastAsia="Segoe UI"/>
          <w:sz w:val="9"/>
          <w:szCs w:val="9"/>
          <w:spacing w:val="28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9"/>
        </w:rPr>
        <w:t>DUMM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Y</w:t>
      </w:r>
      <w:r>
        <w:rPr>
          <w:rFonts w:ascii="Segoe UI" w:hAnsi="Segoe UI" w:cs="Segoe UI" w:eastAsia="Segoe UI"/>
          <w:sz w:val="9"/>
          <w:szCs w:val="9"/>
          <w:spacing w:val="-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9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9"/>
        </w:rPr>
        <w:t>WIT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H</w:t>
      </w:r>
      <w:r>
        <w:rPr>
          <w:rFonts w:ascii="Segoe UI" w:hAnsi="Segoe UI" w:cs="Segoe UI" w:eastAsia="Segoe UI"/>
          <w:sz w:val="9"/>
          <w:szCs w:val="9"/>
          <w:spacing w:val="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9"/>
        </w:rPr>
        <w:t>GREE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N</w:t>
      </w:r>
      <w:r>
        <w:rPr>
          <w:rFonts w:ascii="Segoe UI" w:hAnsi="Segoe UI" w:cs="Segoe UI" w:eastAsia="Segoe UI"/>
          <w:sz w:val="9"/>
          <w:szCs w:val="9"/>
          <w:spacing w:val="26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4"/>
        </w:rPr>
        <w:t>SHEL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0"/>
        </w:rPr>
        <w:t>SHOUL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D</w:t>
      </w:r>
      <w:r>
        <w:rPr>
          <w:rFonts w:ascii="Segoe UI" w:hAnsi="Segoe UI" w:cs="Segoe UI" w:eastAsia="Segoe UI"/>
          <w:sz w:val="9"/>
          <w:szCs w:val="9"/>
          <w:spacing w:val="17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ALWAYS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BE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INSERTE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EIT</w:t>
      </w:r>
      <w:r>
        <w:rPr>
          <w:rFonts w:ascii="Segoe UI" w:hAnsi="Segoe UI" w:cs="Segoe UI" w:eastAsia="Segoe UI"/>
          <w:sz w:val="9"/>
          <w:szCs w:val="9"/>
          <w:spacing w:val="-7"/>
          <w:w w:val="137"/>
        </w:rPr>
        <w:t>H</w:t>
      </w:r>
      <w:r>
        <w:rPr>
          <w:rFonts w:ascii="Segoe UI" w:hAnsi="Segoe UI" w:cs="Segoe UI" w:eastAsia="Segoe UI"/>
          <w:sz w:val="9"/>
          <w:szCs w:val="9"/>
          <w:spacing w:val="23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2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F</w:t>
      </w:r>
      <w:r>
        <w:rPr>
          <w:rFonts w:ascii="Segoe UI" w:hAnsi="Segoe UI" w:cs="Segoe UI" w:eastAsia="Segoe UI"/>
          <w:sz w:val="9"/>
          <w:szCs w:val="9"/>
          <w:spacing w:val="2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7</w:t>
      </w:r>
      <w:r>
        <w:rPr>
          <w:rFonts w:ascii="Segoe UI" w:hAnsi="Segoe UI" w:cs="Segoe UI" w:eastAsia="Segoe UI"/>
          <w:sz w:val="9"/>
          <w:szCs w:val="9"/>
          <w:spacing w:val="24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4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0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G</w:t>
      </w:r>
      <w:r>
        <w:rPr>
          <w:rFonts w:ascii="Segoe UI" w:hAnsi="Segoe UI" w:cs="Segoe UI" w:eastAsia="Segoe UI"/>
          <w:sz w:val="9"/>
          <w:szCs w:val="9"/>
          <w:spacing w:val="2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5"/>
        </w:rPr>
        <w:t>SPEAKER</w:t>
      </w:r>
      <w:r>
        <w:rPr>
          <w:rFonts w:ascii="Segoe UI" w:hAnsi="Segoe UI" w:cs="Segoe UI" w:eastAsia="Segoe UI"/>
          <w:sz w:val="9"/>
          <w:szCs w:val="9"/>
          <w:spacing w:val="2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UNLES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N</w:t>
      </w:r>
      <w:r>
        <w:rPr>
          <w:rFonts w:ascii="Segoe UI" w:hAnsi="Segoe UI" w:cs="Segoe UI" w:eastAsia="Segoe UI"/>
          <w:sz w:val="9"/>
          <w:szCs w:val="9"/>
          <w:spacing w:val="24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4"/>
        </w:rPr>
        <w:t>EXT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6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RNAL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,</w:t>
      </w:r>
      <w:r>
        <w:rPr>
          <w:rFonts w:ascii="Segoe UI" w:hAnsi="Segoe UI" w:cs="Segoe UI" w:eastAsia="Segoe UI"/>
          <w:sz w:val="9"/>
          <w:szCs w:val="9"/>
          <w:spacing w:val="19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REMOT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13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WIRE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D</w:t>
      </w:r>
      <w:r>
        <w:rPr>
          <w:rFonts w:ascii="Segoe UI" w:hAnsi="Segoe UI" w:cs="Segoe UI" w:eastAsia="Segoe UI"/>
          <w:sz w:val="9"/>
          <w:szCs w:val="9"/>
          <w:spacing w:val="1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SPEAKER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S</w:t>
      </w:r>
      <w:r>
        <w:rPr>
          <w:rFonts w:ascii="Segoe UI" w:hAnsi="Segoe UI" w:cs="Segoe UI" w:eastAsia="Segoe UI"/>
          <w:sz w:val="9"/>
          <w:szCs w:val="9"/>
          <w:spacing w:val="3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</w:rPr>
        <w:t>USED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EITHE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WITH</w:t>
      </w:r>
      <w:r>
        <w:rPr>
          <w:rFonts w:ascii="Segoe UI" w:hAnsi="Segoe UI" w:cs="Segoe UI" w:eastAsia="Segoe UI"/>
          <w:sz w:val="9"/>
          <w:szCs w:val="9"/>
          <w:spacing w:val="8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OR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</w:rPr>
        <w:t>WITHOU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T</w:t>
      </w:r>
      <w:r>
        <w:rPr>
          <w:rFonts w:ascii="Segoe UI" w:hAnsi="Segoe UI" w:cs="Segoe UI" w:eastAsia="Segoe UI"/>
          <w:sz w:val="9"/>
          <w:szCs w:val="9"/>
          <w:spacing w:val="25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L</w:t>
      </w:r>
      <w:r>
        <w:rPr>
          <w:rFonts w:ascii="Segoe UI" w:hAnsi="Segoe UI" w:cs="Segoe UI" w:eastAsia="Segoe UI"/>
          <w:sz w:val="9"/>
          <w:szCs w:val="9"/>
          <w:spacing w:val="15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BOX.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65" w:lineRule="auto"/>
        <w:ind w:left="8" w:right="510" w:firstLine="19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38"/>
        </w:rPr>
        <w:t>4.0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N</w:t>
      </w:r>
      <w:r>
        <w:rPr>
          <w:rFonts w:ascii="Segoe UI" w:hAnsi="Segoe UI" w:cs="Segoe UI" w:eastAsia="Segoe UI"/>
          <w:sz w:val="9"/>
          <w:szCs w:val="9"/>
          <w:spacing w:val="3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A</w:t>
      </w:r>
      <w:r>
        <w:rPr>
          <w:rFonts w:ascii="Segoe UI" w:hAnsi="Segoe UI" w:cs="Segoe UI" w:eastAsia="Segoe UI"/>
          <w:sz w:val="9"/>
          <w:szCs w:val="9"/>
          <w:spacing w:val="26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FEW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</w:t>
      </w:r>
      <w:r>
        <w:rPr>
          <w:rFonts w:ascii="Segoe UI" w:hAnsi="Segoe UI" w:cs="Segoe UI" w:eastAsia="Segoe UI"/>
          <w:sz w:val="9"/>
          <w:szCs w:val="9"/>
          <w:spacing w:val="3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FIRST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MASTE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R</w:t>
      </w:r>
      <w:r>
        <w:rPr>
          <w:rFonts w:ascii="Segoe UI" w:hAnsi="Segoe UI" w:cs="Segoe UI" w:eastAsia="Segoe UI"/>
          <w:sz w:val="9"/>
          <w:szCs w:val="9"/>
          <w:spacing w:val="1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CONT</w:t>
      </w:r>
      <w:r>
        <w:rPr>
          <w:rFonts w:ascii="Segoe UI" w:hAnsi="Segoe UI" w:cs="Segoe UI" w:eastAsia="Segoe UI"/>
          <w:sz w:val="9"/>
          <w:szCs w:val="9"/>
          <w:spacing w:val="-8"/>
          <w:w w:val="138"/>
        </w:rPr>
        <w:t>R</w:t>
      </w:r>
      <w:r>
        <w:rPr>
          <w:rFonts w:ascii="Segoe UI" w:hAnsi="Segoe UI" w:cs="Segoe UI" w:eastAsia="Segoe UI"/>
          <w:sz w:val="9"/>
          <w:szCs w:val="9"/>
          <w:spacing w:val="-10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49"/>
        </w:rPr>
        <w:t>ST</w:t>
      </w:r>
      <w:r>
        <w:rPr>
          <w:rFonts w:ascii="Segoe UI" w:hAnsi="Segoe UI" w:cs="Segoe UI" w:eastAsia="Segoe UI"/>
          <w:sz w:val="9"/>
          <w:szCs w:val="9"/>
          <w:spacing w:val="-5"/>
          <w:w w:val="149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TIONS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MADE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1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HEATE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2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6"/>
        </w:rPr>
        <w:t>VOL</w:t>
      </w:r>
      <w:r>
        <w:rPr>
          <w:rFonts w:ascii="Segoe UI" w:hAnsi="Segoe UI" w:cs="Segoe UI" w:eastAsia="Segoe UI"/>
          <w:sz w:val="9"/>
          <w:szCs w:val="9"/>
          <w:spacing w:val="-27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1"/>
          <w:w w:val="136"/>
        </w:rPr>
        <w:t>AG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FO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THI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TUB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WAS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OBTAINED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FROM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0"/>
        </w:rPr>
        <w:t>WINDIN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G</w:t>
      </w:r>
      <w:r>
        <w:rPr>
          <w:rFonts w:ascii="Segoe UI" w:hAnsi="Segoe UI" w:cs="Segoe UI" w:eastAsia="Segoe UI"/>
          <w:sz w:val="9"/>
          <w:szCs w:val="9"/>
          <w:spacing w:val="-1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7"/>
        </w:rPr>
        <w:t>X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INSTEA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D</w:t>
      </w:r>
      <w:r>
        <w:rPr>
          <w:rFonts w:ascii="Segoe UI" w:hAnsi="Segoe UI" w:cs="Segoe UI" w:eastAsia="Segoe UI"/>
          <w:sz w:val="9"/>
          <w:szCs w:val="9"/>
          <w:spacing w:val="-1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F</w:t>
      </w:r>
      <w:r>
        <w:rPr>
          <w:rFonts w:ascii="Segoe UI" w:hAnsi="Segoe UI" w:cs="Segoe UI" w:eastAsia="Segoe UI"/>
          <w:sz w:val="9"/>
          <w:szCs w:val="9"/>
          <w:spacing w:val="1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57"/>
        </w:rPr>
        <w:t>A-B.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57" w:lineRule="auto"/>
        <w:ind w:left="13" w:right="489" w:firstLine="19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29"/>
        </w:rPr>
        <w:t>5.REMOT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29"/>
        </w:rPr>
        <w:t>VOLUM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29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9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29"/>
        </w:rPr>
        <w:t>SELECTIO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7"/>
        </w:rPr>
        <w:t>CANCEL</w:t>
      </w:r>
      <w:r>
        <w:rPr>
          <w:rFonts w:ascii="Segoe UI" w:hAnsi="Segoe UI" w:cs="Segoe UI" w:eastAsia="Segoe UI"/>
          <w:sz w:val="9"/>
          <w:szCs w:val="9"/>
          <w:spacing w:val="2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KI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3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SHOW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N</w:t>
      </w:r>
      <w:r>
        <w:rPr>
          <w:rFonts w:ascii="Segoe UI" w:hAnsi="Segoe UI" w:cs="Segoe UI" w:eastAsia="Segoe UI"/>
          <w:sz w:val="9"/>
          <w:szCs w:val="9"/>
          <w:spacing w:val="16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2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A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0"/>
        </w:rPr>
        <w:t>SHE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D</w:t>
      </w:r>
      <w:r>
        <w:rPr>
          <w:rFonts w:ascii="Segoe UI" w:hAnsi="Segoe UI" w:cs="Segoe UI" w:eastAsia="Segoe UI"/>
          <w:sz w:val="9"/>
          <w:szCs w:val="9"/>
          <w:spacing w:val="1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0"/>
        </w:rPr>
        <w:t>LINE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ACCESSOR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EQ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U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IP­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7"/>
        </w:rPr>
        <w:t>MENT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81" w:lineRule="auto"/>
        <w:ind w:left="15" w:right="736" w:firstLine="19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6"/>
          <w:w w:val="159"/>
        </w:rPr>
        <w:t>6.</w:t>
      </w:r>
      <w:r>
        <w:rPr>
          <w:rFonts w:ascii="Segoe UI" w:hAnsi="Segoe UI" w:cs="Segoe UI" w:eastAsia="Segoe UI"/>
          <w:sz w:val="9"/>
          <w:szCs w:val="9"/>
          <w:spacing w:val="4"/>
          <w:w w:val="15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LATE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M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A</w:t>
      </w:r>
      <w:r>
        <w:rPr>
          <w:rFonts w:ascii="Segoe UI" w:hAnsi="Segoe UI" w:cs="Segoe UI" w:eastAsia="Segoe UI"/>
          <w:sz w:val="9"/>
          <w:szCs w:val="9"/>
          <w:spacing w:val="18"/>
          <w:w w:val="137"/>
        </w:rPr>
        <w:t>STE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52"/>
        </w:rPr>
        <w:t>ST</w:t>
      </w:r>
      <w:r>
        <w:rPr>
          <w:rFonts w:ascii="Segoe UI" w:hAnsi="Segoe UI" w:cs="Segoe UI" w:eastAsia="Segoe UI"/>
          <w:sz w:val="9"/>
          <w:szCs w:val="9"/>
          <w:spacing w:val="-16"/>
          <w:w w:val="152"/>
        </w:rPr>
        <w:t>A</w:t>
      </w:r>
      <w:r>
        <w:rPr>
          <w:rFonts w:ascii="Segoe UI" w:hAnsi="Segoe UI" w:cs="Segoe UI" w:eastAsia="Segoe UI"/>
          <w:sz w:val="9"/>
          <w:szCs w:val="9"/>
          <w:spacing w:val="11"/>
          <w:w w:val="121"/>
        </w:rPr>
        <w:t>TIO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9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19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0"/>
        </w:rPr>
        <w:t>INPUT</w:t>
      </w:r>
      <w:r>
        <w:rPr>
          <w:rFonts w:ascii="Segoe UI" w:hAnsi="Segoe UI" w:cs="Segoe UI" w:eastAsia="Segoe UI"/>
          <w:sz w:val="9"/>
          <w:szCs w:val="9"/>
          <w:spacing w:val="5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6"/>
        </w:rPr>
        <w:t>ELECTRO</w:t>
      </w:r>
      <w:r>
        <w:rPr>
          <w:rFonts w:ascii="Segoe UI" w:hAnsi="Segoe UI" w:cs="Segoe UI" w:eastAsia="Segoe UI"/>
          <w:sz w:val="9"/>
          <w:szCs w:val="9"/>
          <w:spacing w:val="-1"/>
          <w:w w:val="146"/>
        </w:rPr>
        <w:t>L</w:t>
      </w:r>
      <w:r>
        <w:rPr>
          <w:rFonts w:ascii="Segoe UI" w:hAnsi="Segoe UI" w:cs="Segoe UI" w:eastAsia="Segoe UI"/>
          <w:sz w:val="9"/>
          <w:szCs w:val="9"/>
          <w:spacing w:val="13"/>
          <w:w w:val="139"/>
        </w:rPr>
        <w:t>YTI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0"/>
        </w:rPr>
        <w:t>CONDENSE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C-19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5"/>
        </w:rPr>
        <w:t>WA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REPLACE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left="184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27"/>
          <w:position w:val="1"/>
        </w:rPr>
        <w:t>TW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1"/>
        </w:rPr>
        <w:t>"</w:t>
      </w:r>
      <w:r>
        <w:rPr>
          <w:rFonts w:ascii="Segoe UI" w:hAnsi="Segoe UI" w:cs="Segoe UI" w:eastAsia="Segoe UI"/>
          <w:sz w:val="14"/>
          <w:szCs w:val="14"/>
          <w:spacing w:val="9"/>
          <w:w w:val="118"/>
          <w:position w:val="1"/>
        </w:rPr>
        <w:t>8</w:t>
      </w:r>
      <w:r>
        <w:rPr>
          <w:rFonts w:ascii="Segoe UI" w:hAnsi="Segoe UI" w:cs="Segoe UI" w:eastAsia="Segoe UI"/>
          <w:sz w:val="9"/>
          <w:szCs w:val="9"/>
          <w:spacing w:val="5"/>
          <w:w w:val="153"/>
          <w:position w:val="1"/>
        </w:rPr>
        <w:t>7523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29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spacing w:val="-1"/>
          <w:w w:val="12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22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60"/>
          <w:position w:val="1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280" w:lineRule="auto"/>
        <w:ind w:left="1862" w:right="575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40"/>
        </w:rPr>
        <w:t>VOL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L</w:t>
      </w:r>
      <w:r>
        <w:rPr>
          <w:rFonts w:ascii="Segoe UI" w:hAnsi="Segoe UI" w:cs="Segoe UI" w:eastAsia="Segoe UI"/>
          <w:sz w:val="9"/>
          <w:szCs w:val="9"/>
          <w:spacing w:val="-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ECTROLYTI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28"/>
        </w:rPr>
        <w:t>CONDENSER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1"/>
        </w:rPr>
        <w:t>CONNECT</w:t>
      </w:r>
      <w:r>
        <w:rPr>
          <w:rFonts w:ascii="Segoe UI" w:hAnsi="Segoe UI" w:cs="Segoe UI" w:eastAsia="Segoe UI"/>
          <w:sz w:val="9"/>
          <w:szCs w:val="9"/>
          <w:spacing w:val="-6"/>
          <w:w w:val="13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45"/>
        </w:rPr>
        <w:t>P</w:t>
      </w:r>
      <w:r>
        <w:rPr>
          <w:rFonts w:ascii="Segoe UI" w:hAnsi="Segoe UI" w:cs="Segoe UI" w:eastAsia="Segoe UI"/>
          <w:sz w:val="9"/>
          <w:szCs w:val="9"/>
          <w:spacing w:val="6"/>
          <w:w w:val="145"/>
        </w:rPr>
        <w:t>A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RA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45"/>
        </w:rPr>
        <w:t>LEL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0"/>
        </w:rPr>
        <w:t>OUTPUT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2" w:lineRule="auto"/>
        <w:ind w:left="1880" w:right="477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9"/>
          <w:w w:val="158"/>
        </w:rPr>
        <w:t>EL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3"/>
        </w:rPr>
        <w:t>CTROLYTI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1"/>
        </w:rPr>
        <w:t>CONDENSE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R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1"/>
        </w:rPr>
        <w:t>C-2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0</w:t>
      </w:r>
      <w:r>
        <w:rPr>
          <w:rFonts w:ascii="Segoe UI" w:hAnsi="Segoe UI" w:cs="Segoe UI" w:eastAsia="Segoe UI"/>
          <w:sz w:val="9"/>
          <w:szCs w:val="9"/>
          <w:spacing w:val="9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41"/>
        </w:rPr>
        <w:t>WA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1"/>
        </w:rPr>
        <w:t>RE</w:t>
      </w:r>
      <w:r>
        <w:rPr>
          <w:rFonts w:ascii="Segoe UI" w:hAnsi="Segoe UI" w:cs="Segoe UI" w:eastAsia="Segoe UI"/>
          <w:sz w:val="9"/>
          <w:szCs w:val="9"/>
          <w:spacing w:val="6"/>
          <w:w w:val="141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LACED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1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Y</w:t>
      </w:r>
      <w:r>
        <w:rPr>
          <w:rFonts w:ascii="Segoe UI" w:hAnsi="Segoe UI" w:cs="Segoe UI" w:eastAsia="Segoe UI"/>
          <w:sz w:val="9"/>
          <w:szCs w:val="9"/>
          <w:spacing w:val="-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274" w:lineRule="auto"/>
        <w:ind w:left="1851" w:right="666" w:firstLine="-3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43"/>
        </w:rPr>
        <w:t>•87519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,</w:t>
      </w:r>
      <w:r>
        <w:rPr>
          <w:rFonts w:ascii="Segoe UI" w:hAnsi="Segoe UI" w:cs="Segoe UI" w:eastAsia="Segoe UI"/>
          <w:sz w:val="9"/>
          <w:szCs w:val="9"/>
          <w:spacing w:val="-16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20</w:t>
      </w:r>
      <w:r>
        <w:rPr>
          <w:rFonts w:ascii="Segoe UI" w:hAnsi="Segoe UI" w:cs="Segoe UI" w:eastAsia="Segoe UI"/>
          <w:sz w:val="9"/>
          <w:szCs w:val="9"/>
          <w:spacing w:val="22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3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0</w:t>
      </w:r>
      <w:r>
        <w:rPr>
          <w:rFonts w:ascii="Segoe UI" w:hAnsi="Segoe UI" w:cs="Segoe UI" w:eastAsia="Segoe UI"/>
          <w:sz w:val="9"/>
          <w:szCs w:val="9"/>
          <w:spacing w:val="35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2"/>
        </w:rPr>
        <w:t>VOLT</w:t>
      </w:r>
      <w:r>
        <w:rPr>
          <w:rFonts w:ascii="Segoe UI" w:hAnsi="Segoe UI" w:cs="Segoe UI" w:eastAsia="Segoe UI"/>
          <w:sz w:val="9"/>
          <w:szCs w:val="9"/>
          <w:spacing w:val="5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58"/>
        </w:rPr>
        <w:t>EL</w:t>
      </w:r>
      <w:r>
        <w:rPr>
          <w:rFonts w:ascii="Segoe UI" w:hAnsi="Segoe UI" w:cs="Segoe UI" w:eastAsia="Segoe UI"/>
          <w:sz w:val="9"/>
          <w:szCs w:val="9"/>
          <w:spacing w:val="4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7"/>
          <w:w w:val="145"/>
        </w:rPr>
        <w:t>CTRO</w:t>
      </w:r>
      <w:r>
        <w:rPr>
          <w:rFonts w:ascii="Segoe UI" w:hAnsi="Segoe UI" w:cs="Segoe UI" w:eastAsia="Segoe UI"/>
          <w:sz w:val="9"/>
          <w:szCs w:val="9"/>
          <w:spacing w:val="-10"/>
          <w:w w:val="145"/>
        </w:rPr>
        <w:t>L</w:t>
      </w:r>
      <w:r>
        <w:rPr>
          <w:rFonts w:ascii="Segoe UI" w:hAnsi="Segoe UI" w:cs="Segoe UI" w:eastAsia="Segoe UI"/>
          <w:sz w:val="9"/>
          <w:szCs w:val="9"/>
          <w:spacing w:val="14"/>
          <w:w w:val="136"/>
        </w:rPr>
        <w:t>YTI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1845" w:right="139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2.117554pt;margin-top:19.159542pt;width:13.275948pt;height:4.833282pt;mso-position-horizontal-relative:page;mso-position-vertical-relative:paragraph;z-index:-19246;rotation:357" type="#_x0000_t136" fillcolor="#000000" stroked="f">
            <o:extrusion v:ext="view" autorotationcenter="t"/>
            <v:textpath style="font-family:&amp;quot;Segoe UI&amp;quot;;font-size:4pt;v-text-kern:t;mso-text-shadow:auto" string="C·6A"/>
          </v:shape>
        </w:pict>
      </w:r>
      <w:r>
        <w:rPr>
          <w:rFonts w:ascii="Segoe UI" w:hAnsi="Segoe UI" w:cs="Segoe UI" w:eastAsia="Segoe UI"/>
          <w:sz w:val="9"/>
          <w:szCs w:val="9"/>
          <w:w w:val="134"/>
        </w:rPr>
        <w:t>C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NDENSE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R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925" w:space="11666"/>
            <w:col w:w="418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45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722949pt;height:.96pt;mso-position-horizontal-relative:char;mso-position-vertical-relative:line" type="#_x0000_t75">
            <v:imagedata r:id="rId269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13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70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2" w:after="0" w:line="240" w:lineRule="auto"/>
        <w:ind w:left="7637" w:right="87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66.606995pt;margin-top:46.753723pt;width:14.21604pt;height:5.441337pt;mso-position-horizontal-relative:page;mso-position-vertical-relative:paragraph;z-index:-19244;rotation:358" type="#_x0000_t136" fillcolor="#000000" stroked="f">
            <o:extrusion v:ext="view" autorotationcenter="t"/>
            <v:textpath style="font-family:&amp;quot;Segoe UI&amp;quot;;font-size:4pt;v-text-kern:t;mso-text-shadow:auto" string="M-35"/>
          </v:shape>
        </w:pict>
      </w:r>
      <w:r>
        <w:rPr>
          <w:rFonts w:ascii="Segoe UI" w:hAnsi="Segoe UI" w:cs="Segoe UI" w:eastAsia="Segoe UI"/>
          <w:sz w:val="9"/>
          <w:szCs w:val="9"/>
          <w:spacing w:val="8"/>
          <w:w w:val="156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56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22.980051pt;margin-top:47.546051pt;width:826.77579pt;height:604.875200pt;mso-position-horizontal-relative:page;mso-position-vertical-relative:page;z-index:-19247" coordorigin="460,951" coordsize="16536,12098">
            <v:shape style="position:absolute;left:460;top:951;width:16536;height:12098" type="#_x0000_t75">
              <v:imagedata r:id="rId271" o:title=""/>
            </v:shape>
            <v:group style="position:absolute;left:7491;top:2367;width:1161;height:8" coordorigin="7491,2367" coordsize="1161,8">
              <v:shape style="position:absolute;left:7491;top:2367;width:1161;height:8" coordorigin="7491,2367" coordsize="1161,8" path="m7491,2375l8651,2367e" filled="f" stroked="t" strokeweight=".482012pt" strokecolor="#000000">
                <v:path arrowok="t"/>
              </v:shape>
            </v:group>
            <v:group style="position:absolute;left:1561;top:7127;width:24;height:3429" coordorigin="1561,7127" coordsize="24,3429">
              <v:shape style="position:absolute;left:1561;top:7127;width:24;height:3429" coordorigin="1561,7127" coordsize="24,3429" path="m1585,10556l1561,7127e" filled="f" stroked="t" strokeweight=".482012pt" strokecolor="#000000">
                <v:path arrowok="t"/>
              </v:shape>
            </v:group>
            <v:group style="position:absolute;left:1585;top:10535;width:1315;height:9" coordorigin="1585,10535" coordsize="1315,9">
              <v:shape style="position:absolute;left:1585;top:10535;width:1315;height:9" coordorigin="1585,10535" coordsize="1315,9" path="m1585,10544l2900,10535e" filled="f" stroked="t" strokeweight=".482012pt" strokecolor="#000000">
                <v:path arrowok="t"/>
              </v:shape>
            </v:group>
            <v:group style="position:absolute;left:9475;top:10978;width:5;height:684" coordorigin="9475,10978" coordsize="5,684">
              <v:shape style="position:absolute;left:9475;top:10978;width:5;height:684" coordorigin="9475,10978" coordsize="5,684" path="m9480,11662l9475,10978e" filled="f" stroked="t" strokeweight=".482012pt" strokecolor="#000000">
                <v:path arrowok="t"/>
              </v:shape>
            </v:group>
            <v:group style="position:absolute;left:7528;top:12441;width:2365;height:17" coordorigin="7528,12441" coordsize="2365,17">
              <v:shape style="position:absolute;left:7528;top:12441;width:2365;height:17" coordorigin="7528,12441" coordsize="2365,17" path="m7528,12458l9892,12441e" filled="f" stroked="t" strokeweight=".24100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1"/>
          <w:w w:val="140"/>
        </w:rPr>
        <w:t>M-34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tabs>
          <w:tab w:pos="1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45"/>
        </w:rPr>
        <w:t>M-3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6</w:t>
      </w:r>
      <w:r>
        <w:rPr>
          <w:rFonts w:ascii="Segoe UI" w:hAnsi="Segoe UI" w:cs="Segoe UI" w:eastAsia="Segoe UI"/>
          <w:sz w:val="9"/>
          <w:szCs w:val="9"/>
          <w:spacing w:val="-35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40"/>
        </w:rPr>
        <w:t>M-37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793" w:space="2016"/>
            <w:col w:w="12971"/>
          </w:cols>
        </w:sectPr>
      </w:pPr>
      <w:rPr/>
    </w:p>
    <w:p>
      <w:pPr>
        <w:spacing w:before="55" w:after="0" w:line="240" w:lineRule="auto"/>
        <w:ind w:left="1281" w:right="138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171.460007pt;margin-top:6.529034pt;width:3.8529pt;height:3.8529pt;mso-position-horizontal-relative:page;mso-position-vertical-relative:paragraph;z-index:-19241" type="#_x0000_t75">
            <v:imagedata r:id="rId272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F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00"/>
        </w:rPr>
        <w:t>G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3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79"/>
          <w:position w:val="1"/>
        </w:rPr>
        <w:t>SC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H</w:t>
      </w:r>
      <w:r>
        <w:rPr>
          <w:rFonts w:ascii="Segoe UI" w:hAnsi="Segoe UI" w:cs="Segoe UI" w:eastAsia="Segoe UI"/>
          <w:sz w:val="17"/>
          <w:szCs w:val="17"/>
          <w:spacing w:val="-2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EMA</w:t>
      </w:r>
      <w:r>
        <w:rPr>
          <w:rFonts w:ascii="Segoe UI" w:hAnsi="Segoe UI" w:cs="Segoe UI" w:eastAsia="Segoe UI"/>
          <w:sz w:val="17"/>
          <w:szCs w:val="17"/>
          <w:spacing w:val="19"/>
          <w:w w:val="79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79"/>
          <w:position w:val="1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5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80"/>
          <w:position w:val="1"/>
        </w:rPr>
        <w:t>AGR</w:t>
      </w:r>
      <w:r>
        <w:rPr>
          <w:rFonts w:ascii="Segoe UI" w:hAnsi="Segoe UI" w:cs="Segoe UI" w:eastAsia="Segoe UI"/>
          <w:sz w:val="17"/>
          <w:szCs w:val="17"/>
          <w:spacing w:val="5"/>
          <w:w w:val="80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61"/>
          <w:position w:val="1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83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83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8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8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83"/>
          <w:position w:val="1"/>
        </w:rPr>
        <w:t>TY</w:t>
      </w:r>
      <w:r>
        <w:rPr>
          <w:rFonts w:ascii="Segoe UI" w:hAnsi="Segoe UI" w:cs="Segoe UI" w:eastAsia="Segoe UI"/>
          <w:sz w:val="18"/>
          <w:szCs w:val="18"/>
          <w:spacing w:val="0"/>
          <w:w w:val="83"/>
          <w:position w:val="1"/>
        </w:rPr>
        <w:t>P</w:t>
      </w:r>
      <w:r>
        <w:rPr>
          <w:rFonts w:ascii="Segoe UI" w:hAnsi="Segoe UI" w:cs="Segoe UI" w:eastAsia="Segoe UI"/>
          <w:sz w:val="18"/>
          <w:szCs w:val="18"/>
          <w:spacing w:val="11"/>
          <w:w w:val="8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8"/>
          <w:szCs w:val="18"/>
          <w:spacing w:val="42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65"/>
          <w:position w:val="1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65"/>
          <w:position w:val="1"/>
        </w:rPr>
        <w:t>C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6"/>
          <w:position w:val="1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86"/>
          <w:position w:val="1"/>
        </w:rPr>
        <w:t>2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3"/>
        </w:rPr>
        <w:t>5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2"/>
        </w:rPr>
        <w:t>-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80"/>
          <w:position w:val="2"/>
        </w:rPr>
        <w:t>MASTE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2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13"/>
          <w:w w:val="8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66"/>
          <w:position w:val="1"/>
        </w:rPr>
        <w:t>CO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-2"/>
          <w:w w:val="6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9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9"/>
          <w:w w:val="89"/>
          <w:position w:val="1"/>
        </w:rPr>
        <w:t>R</w:t>
      </w:r>
      <w:r>
        <w:rPr>
          <w:rFonts w:ascii="Segoe UI" w:hAnsi="Segoe UI" w:cs="Segoe UI" w:eastAsia="Segoe UI"/>
          <w:sz w:val="18"/>
          <w:szCs w:val="18"/>
          <w:spacing w:val="9"/>
          <w:w w:val="89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8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89"/>
          <w:position w:val="1"/>
        </w:rPr>
        <w:t>STA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17"/>
          <w:w w:val="8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23"/>
          <w:w w:val="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67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62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7" w:right="56"/>
        <w:jc w:val="center"/>
        <w:tabs>
          <w:tab w:pos="800" w:val="left"/>
          <w:tab w:pos="4620" w:val="left"/>
          <w:tab w:pos="88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337.130005pt;margin-top:9.338760pt;width:169.5251pt;height:298.5954pt;mso-position-horizontal-relative:page;mso-position-vertical-relative:paragraph;z-index:-19240" type="#_x0000_t75">
            <v:imagedata r:id="rId273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ITEM</w:t>
      </w:r>
      <w:r>
        <w:rPr>
          <w:rFonts w:ascii="Segoe UI" w:hAnsi="Segoe UI" w:cs="Segoe UI" w:eastAsia="Segoe UI"/>
          <w:sz w:val="13"/>
          <w:szCs w:val="13"/>
          <w:spacing w:val="-42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4"/>
          <w:w w:val="143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T</w:t>
      </w:r>
      <w:r>
        <w:rPr>
          <w:rFonts w:ascii="Segoe UI" w:hAnsi="Segoe UI" w:cs="Segoe UI" w:eastAsia="Segoe UI"/>
          <w:sz w:val="13"/>
          <w:szCs w:val="13"/>
          <w:spacing w:val="45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O</w:t>
      </w:r>
      <w:r>
        <w:rPr>
          <w:rFonts w:ascii="Segoe UI" w:hAnsi="Segoe UI" w:cs="Segoe UI" w:eastAsia="Segoe UI"/>
          <w:sz w:val="13"/>
          <w:szCs w:val="13"/>
          <w:spacing w:val="-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-5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54"/>
          <w:position w:val="2"/>
        </w:rPr>
        <w:t>DESCRIPTIO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2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"/>
          <w:w w:val="151"/>
          <w:position w:val="2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770" w:right="371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7"/>
          <w:w w:val="84"/>
        </w:rPr>
        <w:t>RES</w:t>
      </w:r>
      <w:r>
        <w:rPr>
          <w:rFonts w:ascii="Segoe UI" w:hAnsi="Segoe UI" w:cs="Segoe UI" w:eastAsia="Segoe UI"/>
          <w:sz w:val="17"/>
          <w:szCs w:val="17"/>
          <w:spacing w:val="0"/>
          <w:w w:val="84"/>
        </w:rPr>
        <w:t>I</w:t>
      </w:r>
      <w:r>
        <w:rPr>
          <w:rFonts w:ascii="Segoe UI" w:hAnsi="Segoe UI" w:cs="Segoe UI" w:eastAsia="Segoe UI"/>
          <w:sz w:val="17"/>
          <w:szCs w:val="17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85"/>
        </w:rPr>
        <w:t>ST</w:t>
      </w:r>
      <w:r>
        <w:rPr>
          <w:rFonts w:ascii="Segoe UI" w:hAnsi="Segoe UI" w:cs="Segoe UI" w:eastAsia="Segoe UI"/>
          <w:sz w:val="17"/>
          <w:szCs w:val="17"/>
          <w:spacing w:val="0"/>
          <w:w w:val="85"/>
        </w:rPr>
        <w:t>O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84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84"/>
        </w:rPr>
        <w:t>S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78" w:right="72"/>
        <w:jc w:val="center"/>
        <w:tabs>
          <w:tab w:pos="900" w:val="left"/>
          <w:tab w:pos="2240" w:val="left"/>
          <w:tab w:pos="7520" w:val="left"/>
          <w:tab w:pos="9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group style="position:absolute;margin-left:167.600006pt;margin-top:7.059585pt;width:19.2643pt;height:606.8228pt;mso-position-horizontal-relative:page;mso-position-vertical-relative:paragraph;z-index:-19239" coordorigin="3352,141" coordsize="385,12136">
            <v:shape style="position:absolute;left:3352;top:141;width:385;height:12136" type="#_x0000_t75">
              <v:imagedata r:id="rId274" o:title=""/>
            </v:shape>
            <v:group style="position:absolute;left:3422;top:10977;width:2;height:1276" coordorigin="3422,10977" coordsize="2,1276">
              <v:shape style="position:absolute;left:3422;top:10977;width:2;height:1276" coordorigin="3422,10977" coordsize="0,1276" path="m3422,12254l3422,10977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3"/>
          <w:szCs w:val="13"/>
          <w:spacing w:val="-21"/>
          <w:w w:val="20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l</w:t>
      </w:r>
      <w:r>
        <w:rPr>
          <w:rFonts w:ascii="Segoe UI" w:hAnsi="Segoe UI" w:cs="Segoe UI" w:eastAsia="Segoe UI"/>
          <w:sz w:val="13"/>
          <w:szCs w:val="13"/>
          <w:spacing w:val="-73"/>
          <w:w w:val="20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3"/>
          <w:w w:val="133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7"/>
          <w:w w:val="133"/>
          <w:position w:val="1"/>
        </w:rPr>
        <w:t>43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3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4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8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31"/>
          <w:w w:val="18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18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2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31"/>
          <w:w w:val="156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66"/>
          <w:w w:val="15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1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2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72" w:right="76"/>
        <w:jc w:val="center"/>
        <w:tabs>
          <w:tab w:pos="900" w:val="left"/>
          <w:tab w:pos="2240" w:val="left"/>
          <w:tab w:pos="9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3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0"/>
        </w:rPr>
        <w:t>8248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4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0"/>
          <w:position w:val="2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0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20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209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9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20"/>
          <w:w w:val="20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5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5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38"/>
          <w:w w:val="14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5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8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18"/>
          <w:w w:val="21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8"/>
          <w:w w:val="21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right="112"/>
        <w:jc w:val="right"/>
        <w:tabs>
          <w:tab w:pos="1340" w:val="left"/>
          <w:tab w:pos="4960" w:val="left"/>
          <w:tab w:pos="8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1.98178pt;width:395.627pt;height:39.950pt;mso-position-horizontal-relative:page;mso-position-vertical-relative:paragraph;z-index:-19237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tabs>
                      <w:tab w:pos="820" w:val="left"/>
                      <w:tab w:pos="2180" w:val="left"/>
                      <w:tab w:pos="6000" w:val="left"/>
                      <w:tab w:pos="724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32"/>
                      <w:position w:val="1"/>
                    </w:rPr>
                    <w:t>R5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32"/>
                      <w:position w:val="2"/>
                    </w:rPr>
                    <w:t>8243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2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9"/>
                      <w:w w:val="132"/>
                      <w:position w:val="3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"/>
                      <w:w w:val="132"/>
                      <w:position w:val="3"/>
                    </w:rPr>
                    <w:t>60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0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2"/>
                      <w:position w:val="3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3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"/>
                      <w:w w:val="202"/>
                      <w:position w:val="3"/>
                    </w:rPr>
                    <w:t>l/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02"/>
                      <w:position w:val="3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5"/>
                      <w:w w:val="20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6"/>
                      <w:w w:val="146"/>
                      <w:position w:val="3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6"/>
                      <w:position w:val="3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7"/>
                      <w:w w:val="146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27"/>
                      <w:position w:val="3"/>
                    </w:rPr>
                    <w:t>10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7"/>
                      <w:position w:val="3"/>
                    </w:rPr>
                    <w:t>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6"/>
                      <w:w w:val="127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7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1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31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1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1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8.295776pt;margin-top:3.615662pt;width:10.338752pt;height:6.641378pt;mso-position-horizontal-relative:page;mso-position-vertical-relative:paragraph;z-index:-19224;rotation:358" type="#_x0000_t136" fillcolor="#000000" stroked="f">
            <o:extrusion v:ext="view" autorotationcenter="t"/>
            <v:textpath style="font-family:&amp;quot;Segoe UI&amp;quot;;font-size:6pt;v-text-kern:t;mso-text-shadow:auto" string="R3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F-307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6</w:t>
      </w:r>
      <w:r>
        <w:rPr>
          <w:rFonts w:ascii="Segoe UI" w:hAnsi="Segoe UI" w:cs="Segoe UI" w:eastAsia="Segoe UI"/>
          <w:sz w:val="13"/>
          <w:szCs w:val="13"/>
          <w:spacing w:val="-5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4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1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9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6"/>
          <w:w w:val="14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right="112"/>
        <w:jc w:val="right"/>
        <w:tabs>
          <w:tab w:pos="1320" w:val="left"/>
          <w:tab w:pos="8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139999pt;margin-top:3.853938pt;width:10.595001pt;height:6.5pt;mso-position-horizontal-relative:page;mso-position-vertical-relative:paragraph;z-index:-19236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</w:rPr>
                    <w:t>R4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9"/>
          <w:w w:val="135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5"/>
          <w:position w:val="1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1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4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84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4"/>
          <w:position w:val="1"/>
        </w:rPr>
        <w:t>Hat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43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right="107"/>
        <w:jc w:val="right"/>
        <w:tabs>
          <w:tab w:pos="9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47" w:lineRule="exact"/>
        <w:ind w:right="107"/>
        <w:jc w:val="right"/>
        <w:tabs>
          <w:tab w:pos="68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6"/>
          <w:w w:val="136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,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-1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  <w:position w:val="-1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-9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91"/>
          <w:position w:val="-1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26"/>
          <w:w w:val="191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1"/>
          <w:position w:val="-1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33"/>
          <w:w w:val="141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5"/>
          <w:position w:val="-1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10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1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42" w:lineRule="exact"/>
        <w:ind w:left="112" w:right="-20"/>
        <w:jc w:val="left"/>
        <w:tabs>
          <w:tab w:pos="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3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0"/>
          <w:w w:val="135"/>
          <w:position w:val="1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187" w:lineRule="exact"/>
        <w:ind w:left="946" w:right="-20"/>
        <w:jc w:val="left"/>
        <w:tabs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88.060326pt;margin-top:3.445926pt;width:10.373005pt;height:6.518402pt;mso-position-horizontal-relative:page;mso-position-vertical-relative:paragraph;z-index:-19223;rotation:358" type="#_x0000_t136" fillcolor="#000000" stroked="f">
            <o:extrusion v:ext="view" autorotationcenter="t"/>
            <v:textpath style="font-family:&amp;quot;Segoe UI&amp;quot;;font-size:6pt;v-text-kern:t;mso-text-shadow:auto" string="R7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34"/>
          <w:position w:val="-1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47"/>
          <w:position w:val="0"/>
        </w:rPr>
        <w:t>39,</w:t>
      </w:r>
      <w:r>
        <w:rPr>
          <w:rFonts w:ascii="Segoe UI" w:hAnsi="Segoe UI" w:cs="Segoe UI" w:eastAsia="Segoe UI"/>
          <w:sz w:val="13"/>
          <w:szCs w:val="13"/>
          <w:spacing w:val="5"/>
          <w:w w:val="147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204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48"/>
          <w:position w:val="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5"/>
          <w:position w:val="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11"/>
          <w:w w:val="147"/>
          <w:position w:val="1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5" w:after="0" w:line="240" w:lineRule="auto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9"/>
          <w:w w:val="13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8</w:t>
      </w:r>
      <w:r>
        <w:rPr>
          <w:rFonts w:ascii="Segoe UI" w:hAnsi="Segoe UI" w:cs="Segoe UI" w:eastAsia="Segoe UI"/>
          <w:sz w:val="13"/>
          <w:szCs w:val="13"/>
          <w:spacing w:val="-39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34"/>
          <w:position w:val="1"/>
        </w:rPr>
        <w:t>824S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2"/>
        </w:rPr>
        <w:t>220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8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16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205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19"/>
          <w:w w:val="20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1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1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3"/>
          <w:w w:val="13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1"/>
          <w:w w:val="24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32"/>
          <w:w w:val="24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104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1"/>
        </w:rPr>
        <w:t>44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6"/>
          <w:position w:val="2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20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3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3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-40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28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0"/>
          <w:w w:val="12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19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98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O</w:t>
        <w:tab/>
      </w:r>
      <w:r>
        <w:rPr>
          <w:rFonts w:ascii="Segoe UI" w:hAnsi="Segoe UI" w:cs="Segoe UI" w:eastAsia="Segoe UI"/>
          <w:sz w:val="13"/>
          <w:szCs w:val="13"/>
          <w:spacing w:val="22"/>
          <w:w w:val="131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1"/>
        </w:rPr>
        <w:t>44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3</w:t>
      </w:r>
      <w:r>
        <w:rPr>
          <w:rFonts w:ascii="Segoe UI" w:hAnsi="Segoe UI" w:cs="Segoe UI" w:eastAsia="Segoe UI"/>
          <w:sz w:val="13"/>
          <w:szCs w:val="13"/>
          <w:spacing w:val="-44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1"/>
          <w:w w:val="131"/>
          <w:position w:val="2"/>
        </w:rPr>
        <w:t>39,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7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4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95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29"/>
          <w:w w:val="19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4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43"/>
          <w:w w:val="134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   </w:t>
      </w:r>
      <w:r>
        <w:rPr>
          <w:rFonts w:ascii="Segoe UI" w:hAnsi="Segoe UI" w:cs="Segoe UI" w:eastAsia="Segoe UI"/>
          <w:sz w:val="5"/>
          <w:szCs w:val="5"/>
          <w:spacing w:val="16"/>
          <w:w w:val="26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65"/>
          <w:w w:val="185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57" w:lineRule="auto"/>
        <w:ind w:left="112" w:right="78"/>
        <w:jc w:val="left"/>
        <w:tabs>
          <w:tab w:pos="940" w:val="left"/>
          <w:tab w:pos="2280" w:val="left"/>
          <w:tab w:pos="6120" w:val="left"/>
          <w:tab w:pos="7560" w:val="left"/>
          <w:tab w:pos="776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4"/>
          <w:w w:val="220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220"/>
        </w:rPr>
        <w:t>l</w:t>
      </w:r>
      <w:r>
        <w:rPr>
          <w:rFonts w:ascii="Segoe UI" w:hAnsi="Segoe UI" w:cs="Segoe UI" w:eastAsia="Segoe UI"/>
          <w:sz w:val="13"/>
          <w:szCs w:val="13"/>
          <w:spacing w:val="-78"/>
          <w:w w:val="2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1003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6"/>
          <w:position w:val="1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1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6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8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2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2"/>
          <w:position w:val="1"/>
        </w:rPr>
        <w:t>Bas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5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2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4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180"/>
          <w:position w:val="0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-64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27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7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14"/>
          <w:w w:val="127"/>
          <w:position w:val="0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3</w:t>
      </w:r>
      <w:r>
        <w:rPr>
          <w:rFonts w:ascii="Segoe UI" w:hAnsi="Segoe UI" w:cs="Segoe UI" w:eastAsia="Segoe UI"/>
          <w:sz w:val="13"/>
          <w:szCs w:val="13"/>
          <w:spacing w:val="-35"/>
          <w:w w:val="12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27"/>
          <w:position w:val="1"/>
        </w:rPr>
        <w:t>82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7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36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212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1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37"/>
          <w:w w:val="21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5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46"/>
          <w:w w:val="14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5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1"/>
        </w:rPr>
        <w:t>%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35"/>
          <w:w w:val="2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8" w:lineRule="exact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1.0425pt;width:241.5167pt;height:39.950pt;mso-position-horizontal-relative:page;mso-position-vertical-relative:paragraph;z-index:-19235" type="#_x0000_t202" filled="f" stroked="f">
            <v:textbox inset="0,0,0,0">
              <w:txbxContent>
                <w:p>
                  <w:pPr>
                    <w:spacing w:before="0" w:after="0" w:line="704" w:lineRule="exact"/>
                    <w:ind w:right="-160"/>
                    <w:jc w:val="left"/>
                    <w:tabs>
                      <w:tab w:pos="820" w:val="left"/>
                      <w:tab w:pos="2180" w:val="left"/>
                      <w:tab w:pos="476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1"/>
                    </w:rPr>
                    <w:t>Rl5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5"/>
                      <w:w w:val="143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43"/>
                      <w:position w:val="2"/>
                    </w:rPr>
                    <w:t>8243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2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7"/>
                      <w:w w:val="143"/>
                      <w:position w:val="0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0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5"/>
                      <w:w w:val="143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6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6"/>
                      <w:w w:val="130"/>
                      <w:position w:val="0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1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"/>
                      <w:w w:val="130"/>
                      <w:position w:val="0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"/>
                      <w:w w:val="205"/>
                      <w:position w:val="0"/>
                    </w:rPr>
                    <w:t>i/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05"/>
                      <w:position w:val="0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3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"/>
                      <w:w w:val="134"/>
                      <w:position w:val="0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0"/>
                      <w:w w:val="134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10%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1068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32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17"/>
          <w:w w:val="32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1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9"/>
          <w:position w:val="1"/>
        </w:rPr>
        <w:t>oh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1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1"/>
          <w:position w:val="1"/>
        </w:rPr>
        <w:t>Trebl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53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26"/>
          <w:w w:val="14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111" w:right="-20"/>
        <w:jc w:val="left"/>
        <w:tabs>
          <w:tab w:pos="940" w:val="left"/>
          <w:tab w:pos="2280" w:val="left"/>
          <w:tab w:pos="714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Rl4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  <w:position w:val="1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4</w:t>
      </w:r>
      <w:r>
        <w:rPr>
          <w:rFonts w:ascii="Segoe UI" w:hAnsi="Segoe UI" w:cs="Segoe UI" w:eastAsia="Segoe UI"/>
          <w:sz w:val="13"/>
          <w:szCs w:val="13"/>
          <w:spacing w:val="-4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71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0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0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23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97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29"/>
          <w:w w:val="19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0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0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4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40" w:lineRule="auto"/>
        <w:ind w:left="5097" w:right="-20"/>
        <w:jc w:val="left"/>
        <w:tabs>
          <w:tab w:pos="77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936" w:right="-20"/>
        <w:jc w:val="left"/>
        <w:tabs>
          <w:tab w:pos="2260" w:val="left"/>
          <w:tab w:pos="69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739998pt;margin-top:3.953461pt;width:4.576pt;height:6.5pt;mso-position-horizontal-relative:page;mso-position-vertical-relative:paragraph;z-index:-19232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379997pt;margin-top:4.463961pt;width:9.878801pt;height:6.5pt;mso-position-horizontal-relative:page;mso-position-vertical-relative:paragraph;z-index:-19229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0"/>
                      <w:w w:val="198"/>
                    </w:rPr>
                    <w:t>Rl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38"/>
        </w:rPr>
        <w:t>1131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58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44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5"/>
          <w:w w:val="137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7"/>
          <w:w w:val="151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40"/>
          <w:position w:val="1"/>
        </w:rPr>
        <w:t>itivi</w:t>
      </w:r>
      <w:r>
        <w:rPr>
          <w:rFonts w:ascii="Segoe UI" w:hAnsi="Segoe UI" w:cs="Segoe UI" w:eastAsia="Segoe UI"/>
          <w:sz w:val="13"/>
          <w:szCs w:val="13"/>
          <w:spacing w:val="-5"/>
          <w:w w:val="24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2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41"/>
          <w:position w:val="1"/>
        </w:rPr>
        <w:t>.7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left="108" w:right="-20"/>
        <w:jc w:val="left"/>
        <w:tabs>
          <w:tab w:pos="940" w:val="left"/>
          <w:tab w:pos="2280" w:val="left"/>
          <w:tab w:pos="69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8"/>
          <w:w w:val="183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7</w:t>
      </w:r>
      <w:r>
        <w:rPr>
          <w:rFonts w:ascii="Segoe UI" w:hAnsi="Segoe UI" w:cs="Segoe UI" w:eastAsia="Segoe UI"/>
          <w:sz w:val="13"/>
          <w:szCs w:val="13"/>
          <w:spacing w:val="-65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8"/>
          <w:position w:val="1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1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38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-2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8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23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94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4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30"/>
          <w:w w:val="19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44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42"/>
          <w:w w:val="14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5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15"/>
          <w:w w:val="1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24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103" w:right="-20"/>
        <w:jc w:val="left"/>
        <w:tabs>
          <w:tab w:pos="940" w:val="left"/>
          <w:tab w:pos="22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5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8</w:t>
      </w:r>
      <w:r>
        <w:rPr>
          <w:rFonts w:ascii="Segoe UI" w:hAnsi="Segoe UI" w:cs="Segoe UI" w:eastAsia="Segoe UI"/>
          <w:sz w:val="13"/>
          <w:szCs w:val="13"/>
          <w:spacing w:val="-24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45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45"/>
        </w:rPr>
        <w:t>2</w:t>
      </w:r>
      <w:r>
        <w:rPr>
          <w:rFonts w:ascii="Segoe UI" w:hAnsi="Segoe UI" w:cs="Segoe UI" w:eastAsia="Segoe UI"/>
          <w:sz w:val="13"/>
          <w:szCs w:val="13"/>
          <w:spacing w:val="12"/>
          <w:w w:val="145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8"/>
          <w:w w:val="153"/>
          <w:position w:val="1"/>
        </w:rPr>
        <w:t>1,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3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5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5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5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4" w:after="0" w:line="249" w:lineRule="auto"/>
        <w:ind w:left="2280" w:right="104" w:firstLine="-2172"/>
        <w:jc w:val="left"/>
        <w:tabs>
          <w:tab w:pos="940" w:val="left"/>
          <w:tab w:pos="22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139999pt;margin-top:13.823954pt;width:15.050301pt;height:6.5pt;mso-position-horizontal-relative:page;mso-position-vertical-relative:paragraph;z-index:-19234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"/>
                      <w:w w:val="141"/>
                    </w:rPr>
                    <w:t>R20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9.800003pt;margin-top:13.463953pt;width:26.368501pt;height:6.5pt;mso-position-horizontal-relative:page;mso-position-vertical-relative:paragraph;z-index:-19233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7"/>
                      <w:w w:val="132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3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2"/>
                      <w:w w:val="119"/>
                    </w:rPr>
                    <w:t>4S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19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5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13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7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3"/>
          <w:w w:val="128"/>
          <w:position w:val="1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8"/>
          <w:position w:val="1"/>
        </w:rPr>
        <w:t>Megohm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96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28"/>
          <w:w w:val="19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2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2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8"/>
          <w:position w:val="0"/>
        </w:rPr>
        <w:t>lSO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-28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00"/>
          <w:position w:val="0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205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38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46"/>
          <w:w w:val="14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10%</w:t>
      </w:r>
      <w:r>
        <w:rPr>
          <w:rFonts w:ascii="Segoe UI" w:hAnsi="Segoe UI" w:cs="Segoe UI" w:eastAsia="Segoe UI"/>
          <w:sz w:val="13"/>
          <w:szCs w:val="13"/>
          <w:spacing w:val="-20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" w:lineRule="exact"/>
        <w:ind w:left="103" w:right="-20"/>
        <w:jc w:val="left"/>
        <w:tabs>
          <w:tab w:pos="940" w:val="left"/>
          <w:tab w:pos="22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4"/>
        </w:rPr>
        <w:t>R22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4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7"/>
          <w:position w:val="-13"/>
        </w:rPr>
        <w:t>8243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3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7"/>
          <w:position w:val="-1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,</w:t>
      </w:r>
      <w:r>
        <w:rPr>
          <w:rFonts w:ascii="Segoe UI" w:hAnsi="Segoe UI" w:cs="Segoe UI" w:eastAsia="Segoe UI"/>
          <w:sz w:val="13"/>
          <w:szCs w:val="13"/>
          <w:spacing w:val="15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-1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s</w:t>
      </w:r>
      <w:r>
        <w:rPr>
          <w:rFonts w:ascii="Segoe UI" w:hAnsi="Segoe UI" w:cs="Segoe UI" w:eastAsia="Segoe UI"/>
          <w:sz w:val="13"/>
          <w:szCs w:val="13"/>
          <w:spacing w:val="-10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94"/>
          <w:position w:val="-1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4"/>
          <w:position w:val="-12"/>
        </w:rPr>
        <w:t>2</w:t>
      </w:r>
      <w:r>
        <w:rPr>
          <w:rFonts w:ascii="Segoe UI" w:hAnsi="Segoe UI" w:cs="Segoe UI" w:eastAsia="Segoe UI"/>
          <w:sz w:val="13"/>
          <w:szCs w:val="13"/>
          <w:spacing w:val="21"/>
          <w:w w:val="19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-1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-1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4"/>
          <w:position w:val="-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2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2500" w:h="15720"/>
          <w:pgMar w:top="1140" w:bottom="280" w:left="1660" w:right="1320"/>
        </w:sectPr>
      </w:pPr>
      <w:rPr/>
    </w:p>
    <w:p>
      <w:pPr>
        <w:spacing w:before="0" w:after="0" w:line="146" w:lineRule="exac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8.420013pt;margin-top:-21.362158pt;width:2.8764pt;height:39.950pt;mso-position-horizontal-relative:page;mso-position-vertical-relative:paragraph;z-index:-19230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8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41" w:lineRule="exact"/>
        <w:ind w:right="-20"/>
        <w:jc w:val="left"/>
        <w:tabs>
          <w:tab w:pos="1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6778" w:space="361"/>
            <w:col w:w="2381"/>
          </w:cols>
        </w:sectPr>
      </w:pPr>
      <w:rPr/>
    </w:p>
    <w:p>
      <w:pPr>
        <w:spacing w:before="26" w:after="0" w:line="240" w:lineRule="auto"/>
        <w:ind w:left="936" w:right="-20"/>
        <w:jc w:val="left"/>
        <w:tabs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-39.008221pt;width:462.223pt;height:39.950pt;mso-position-horizontal-relative:page;mso-position-vertical-relative:paragraph;z-index:-19231" type="#_x0000_t202" filled="f" stroked="f">
            <v:textbox inset="0,0,0,0">
              <w:txbxContent>
                <w:p>
                  <w:pPr>
                    <w:spacing w:before="0" w:after="0" w:line="710" w:lineRule="exact"/>
                    <w:ind w:right="-160"/>
                    <w:jc w:val="left"/>
                    <w:tabs>
                      <w:tab w:pos="820" w:val="left"/>
                      <w:tab w:pos="2160" w:val="left"/>
                      <w:tab w:pos="5580" w:val="left"/>
                      <w:tab w:pos="7020" w:val="left"/>
                      <w:tab w:pos="896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8"/>
                      <w:w w:val="169"/>
                      <w:position w:val="1"/>
                    </w:rPr>
                    <w:t>R2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69"/>
                      <w:position w:val="1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59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1"/>
                      <w:w w:val="133"/>
                      <w:position w:val="1"/>
                    </w:rPr>
                    <w:t>8244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33"/>
                      <w:position w:val="2"/>
                    </w:rPr>
                    <w:t>33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;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000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5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3"/>
                      <w:position w:val="2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0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5"/>
                      <w:w w:val="194"/>
                      <w:position w:val="2"/>
                    </w:rPr>
                    <w:t>l/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94"/>
                      <w:position w:val="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9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1"/>
                      <w:w w:val="134"/>
                      <w:position w:val="2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1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4"/>
                      <w:position w:val="2"/>
                    </w:rPr>
                    <w:t>10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1"/>
                      <w:w w:val="26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64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5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4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41"/>
                      <w:w w:val="26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9"/>
                      <w:w w:val="151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51"/>
                      <w:position w:val="3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3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8.044388pt;margin-top:4.382175pt;width:15.756908pt;height:6.568722pt;mso-position-horizontal-relative:page;mso-position-vertical-relative:paragraph;z-index:-19222;rotation:358" type="#_x0000_t136" fillcolor="#000000" stroked="f">
            <o:extrusion v:ext="view" autorotationcenter="t"/>
            <v:textpath style="font-family:&amp;quot;Segoe UI&amp;quot;;font-size:6pt;v-text-kern:t;mso-text-shadow:auto" string="R23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31"/>
        </w:rPr>
        <w:t>1130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-1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1"/>
        </w:rPr>
        <w:t>2380-326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1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36"/>
          <w:w w:val="13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4"/>
          <w:w w:val="21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4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2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106" w:right="-20"/>
        <w:jc w:val="left"/>
        <w:tabs>
          <w:tab w:pos="940" w:val="left"/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R24</w:t>
      </w:r>
      <w:r>
        <w:rPr>
          <w:rFonts w:ascii="Segoe UI" w:hAnsi="Segoe UI" w:cs="Segoe UI" w:eastAsia="Segoe UI"/>
          <w:sz w:val="13"/>
          <w:szCs w:val="13"/>
          <w:spacing w:val="-46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5"/>
          <w:w w:val="134"/>
          <w:position w:val="1"/>
        </w:rPr>
        <w:t>1220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3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-1"/>
          <w:w w:val="134"/>
          <w:position w:val="1"/>
        </w:rPr>
        <w:t>Candoh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29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7"/>
          <w:position w:val="1"/>
        </w:rPr>
        <w:t>400-12</w:t>
      </w:r>
      <w:r>
        <w:rPr>
          <w:rFonts w:ascii="Segoe UI" w:hAnsi="Segoe UI" w:cs="Segoe UI" w:eastAsia="Segoe UI"/>
          <w:sz w:val="13"/>
          <w:szCs w:val="13"/>
          <w:spacing w:val="5"/>
          <w:w w:val="147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6"/>
          <w:w w:val="161"/>
          <w:position w:val="1"/>
        </w:rPr>
        <w:t>-88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5"/>
          <w:position w:val="1"/>
        </w:rPr>
        <w:t>88</w:t>
      </w:r>
      <w:r>
        <w:rPr>
          <w:rFonts w:ascii="Segoe UI" w:hAnsi="Segoe UI" w:cs="Segoe UI" w:eastAsia="Segoe UI"/>
          <w:sz w:val="13"/>
          <w:szCs w:val="13"/>
          <w:spacing w:val="-5"/>
          <w:w w:val="125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74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4"/>
          <w:position w:val="1"/>
        </w:rPr>
        <w:t>49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2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54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240" w:lineRule="auto"/>
        <w:ind w:left="108" w:right="-20"/>
        <w:jc w:val="left"/>
        <w:tabs>
          <w:tab w:pos="940" w:val="left"/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38"/>
          <w:position w:val="-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-2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-2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2"/>
        </w:rPr>
        <w:t>4</w:t>
      </w:r>
      <w:r>
        <w:rPr>
          <w:rFonts w:ascii="Segoe UI" w:hAnsi="Segoe UI" w:cs="Segoe UI" w:eastAsia="Segoe UI"/>
          <w:sz w:val="13"/>
          <w:szCs w:val="13"/>
          <w:spacing w:val="-38"/>
          <w:w w:val="13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71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0"/>
        </w:rPr>
        <w:t>;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2"/>
          <w:position w:val="0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2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84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4"/>
          <w:position w:val="0"/>
        </w:rPr>
        <w:t>Hat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4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  <w:position w:val="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%</w:t>
      </w:r>
      <w:r>
        <w:rPr>
          <w:rFonts w:ascii="Segoe UI" w:hAnsi="Segoe UI" w:cs="Segoe UI" w:eastAsia="Segoe UI"/>
          <w:sz w:val="13"/>
          <w:szCs w:val="13"/>
          <w:spacing w:val="-14"/>
          <w:w w:val="12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left="108" w:right="-20"/>
        <w:jc w:val="left"/>
        <w:tabs>
          <w:tab w:pos="940" w:val="left"/>
          <w:tab w:pos="2260" w:val="left"/>
          <w:tab w:pos="694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6</w:t>
      </w:r>
      <w:r>
        <w:rPr>
          <w:rFonts w:ascii="Segoe UI" w:hAnsi="Segoe UI" w:cs="Segoe UI" w:eastAsia="Segoe UI"/>
          <w:sz w:val="13"/>
          <w:szCs w:val="13"/>
          <w:spacing w:val="-46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8100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41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71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2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10%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6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66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  <w:position w:val="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4462" w:right="3305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8.079987pt;margin-top:14.229531pt;width:2.6367pt;height:39.950pt;mso-position-horizontal-relative:page;mso-position-vertical-relative:paragraph;z-index:-19228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29"/>
          <w:w w:val="79"/>
        </w:rPr>
        <w:t>P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A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81"/>
        </w:rPr>
        <w:t>PE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-2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69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69"/>
        </w:rPr>
        <w:t>O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68"/>
        </w:rPr>
        <w:t>ND</w:t>
      </w:r>
      <w:r>
        <w:rPr>
          <w:rFonts w:ascii="Segoe UI" w:hAnsi="Segoe UI" w:cs="Segoe UI" w:eastAsia="Segoe UI"/>
          <w:sz w:val="18"/>
          <w:szCs w:val="18"/>
          <w:spacing w:val="0"/>
          <w:w w:val="68"/>
        </w:rPr>
        <w:t>E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68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68"/>
        </w:rPr>
        <w:t>S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1"/>
        </w:rPr>
        <w:t>ER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S</w:t>
      </w:r>
      <w:r>
        <w:rPr>
          <w:rFonts w:ascii="Segoe UI" w:hAnsi="Segoe UI" w:cs="Segoe UI" w:eastAsia="Segoe UI"/>
          <w:sz w:val="18"/>
          <w:szCs w:val="18"/>
          <w:spacing w:val="-3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4" w:lineRule="auto"/>
        <w:ind w:left="108" w:right="84" w:firstLine="-5"/>
        <w:jc w:val="left"/>
        <w:tabs>
          <w:tab w:pos="920" w:val="left"/>
          <w:tab w:pos="2300" w:val="left"/>
          <w:tab w:pos="5700" w:val="left"/>
          <w:tab w:pos="6720" w:val="left"/>
          <w:tab w:pos="77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94.75pt;margin-top:4.019571pt;width:229.2442pt;height:304.3746pt;mso-position-horizontal-relative:page;mso-position-vertical-relative:paragraph;z-index:-19238" type="#_x0000_t75">
            <v:imagedata r:id="rId275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62"/>
          <w:position w:val="-2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-2"/>
        </w:rPr>
        <w:t>l</w:t>
      </w:r>
      <w:r>
        <w:rPr>
          <w:rFonts w:ascii="Segoe UI" w:hAnsi="Segoe UI" w:cs="Segoe UI" w:eastAsia="Segoe UI"/>
          <w:sz w:val="13"/>
          <w:szCs w:val="13"/>
          <w:spacing w:val="-45"/>
          <w:w w:val="16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56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2"/>
          <w:position w:val="-1"/>
        </w:rPr>
        <w:t>8604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2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Mfd</w:t>
      </w:r>
      <w:r>
        <w:rPr>
          <w:rFonts w:ascii="Segoe UI" w:hAnsi="Segoe UI" w:cs="Segoe UI" w:eastAsia="Segoe UI"/>
          <w:sz w:val="13"/>
          <w:szCs w:val="13"/>
          <w:spacing w:val="-15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  <w:position w:val="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2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1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8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25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24"/>
          <w:position w:val="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0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6"/>
          <w:position w:val="1"/>
        </w:rPr>
        <w:t>03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4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19"/>
          <w:w w:val="29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71"/>
          <w:position w:val="2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1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53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1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2" w:lineRule="exact"/>
        <w:ind w:left="112" w:right="-20"/>
        <w:jc w:val="left"/>
        <w:tabs>
          <w:tab w:pos="920" w:val="left"/>
          <w:tab w:pos="23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00"/>
          <w:position w:val="-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27"/>
          <w:w w:val="143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43"/>
          <w:position w:val="0"/>
        </w:rPr>
        <w:t>6</w:t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0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4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7"/>
          <w:position w:val="1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66"/>
          <w:position w:val="1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6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29"/>
          <w:w w:val="16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7" w:lineRule="exact"/>
        <w:ind w:left="112" w:right="-20"/>
        <w:jc w:val="left"/>
        <w:tabs>
          <w:tab w:pos="920" w:val="left"/>
          <w:tab w:pos="2280" w:val="left"/>
          <w:tab w:pos="65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29"/>
          <w:position w:val="-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9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9"/>
          <w:position w:val="0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3</w:t>
      </w:r>
      <w:r>
        <w:rPr>
          <w:rFonts w:ascii="Segoe UI" w:hAnsi="Segoe UI" w:cs="Segoe UI" w:eastAsia="Segoe UI"/>
          <w:sz w:val="13"/>
          <w:szCs w:val="13"/>
          <w:spacing w:val="-35"/>
          <w:w w:val="12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46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11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1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1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06"/>
          <w:position w:val="1"/>
        </w:rPr>
        <w:t>ril</w:t>
      </w:r>
      <w:r>
        <w:rPr>
          <w:rFonts w:ascii="Segoe UI" w:hAnsi="Segoe UI" w:cs="Segoe UI" w:eastAsia="Segoe UI"/>
          <w:sz w:val="13"/>
          <w:szCs w:val="13"/>
          <w:spacing w:val="12"/>
          <w:w w:val="170"/>
          <w:position w:val="1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71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4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10" w:lineRule="exact"/>
        <w:ind w:left="112" w:right="-20"/>
        <w:jc w:val="left"/>
        <w:tabs>
          <w:tab w:pos="940" w:val="left"/>
          <w:tab w:pos="2300" w:val="left"/>
          <w:tab w:pos="61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2"/>
          <w:position w:val="-1"/>
        </w:rPr>
        <w:t>cs</w:t>
      </w:r>
      <w:r>
        <w:rPr>
          <w:rFonts w:ascii="Segoe UI" w:hAnsi="Segoe UI" w:cs="Segoe UI" w:eastAsia="Segoe UI"/>
          <w:sz w:val="14"/>
          <w:szCs w:val="14"/>
          <w:spacing w:val="-43"/>
          <w:w w:val="14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11"/>
          <w:w w:val="142"/>
          <w:position w:val="0"/>
        </w:rPr>
        <w:t>8603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46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00"/>
          <w:position w:val="1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5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4" w:lineRule="exact"/>
        <w:ind w:left="112" w:right="-20"/>
        <w:jc w:val="left"/>
        <w:tabs>
          <w:tab w:pos="2300" w:val="left"/>
          <w:tab w:pos="46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2.320007pt;margin-top:1.094850pt;width:12.029551pt;height:29.85pt;mso-position-horizontal-relative:page;mso-position-vertical-relative:paragraph;z-index:-19221" type="#_x0000_t202" filled="f" stroked="f">
            <v:textbox inset="0,0,0,0">
              <w:txbxContent>
                <w:p>
                  <w:pPr>
                    <w:spacing w:before="0" w:after="0" w:line="524" w:lineRule="exact"/>
                    <w:ind w:right="-130"/>
                    <w:jc w:val="left"/>
                    <w:rPr>
                      <w:rFonts w:ascii="Times New Roman" w:hAnsi="Times New Roman" w:cs="Times New Roman" w:eastAsia="Times New Roman"/>
                      <w:sz w:val="59"/>
                      <w:szCs w:val="5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33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41"/>
                      <w:w w:val="33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33"/>
                      <w:position w:val="2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"/>
          <w:w w:val="127"/>
          <w:position w:val="-3"/>
        </w:rPr>
        <w:t>C8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3"/>
        </w:rPr>
        <w:t>A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spacing w:val="18"/>
          <w:w w:val="127"/>
          <w:position w:val="-1"/>
        </w:rPr>
        <w:t>.O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Mfd</w:t>
      </w:r>
      <w:r>
        <w:rPr>
          <w:rFonts w:ascii="Segoe UI" w:hAnsi="Segoe UI" w:cs="Segoe UI" w:eastAsia="Segoe UI"/>
          <w:sz w:val="13"/>
          <w:szCs w:val="13"/>
          <w:spacing w:val="-2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3"/>
          <w:position w:val="-1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-57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8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52" w:lineRule="atLeast"/>
        <w:ind w:left="560" w:right="-20"/>
        <w:jc w:val="left"/>
        <w:tabs>
          <w:tab w:pos="174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64"/>
        </w:rPr>
        <w:t>}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9"/>
          <w:w w:val="82"/>
        </w:rPr>
        <w:t>{: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0" w:after="0" w:line="743" w:lineRule="atLeast"/>
        <w:ind w:left="112" w:right="-20"/>
        <w:jc w:val="left"/>
        <w:tabs>
          <w:tab w:pos="920" w:val="left"/>
          <w:tab w:pos="2300" w:val="left"/>
          <w:tab w:pos="632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6"/>
          <w:position w:val="1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9</w:t>
      </w:r>
      <w:r>
        <w:rPr>
          <w:rFonts w:ascii="Segoe UI" w:hAnsi="Segoe UI" w:cs="Segoe UI" w:eastAsia="Segoe UI"/>
          <w:sz w:val="13"/>
          <w:szCs w:val="13"/>
          <w:spacing w:val="-32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8"/>
          <w:w w:val="12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2"/>
        </w:rPr>
        <w:t>O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2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37"/>
          <w:w w:val="12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26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8"/>
          <w:w w:val="12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2"/>
          <w:position w:val="2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8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2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52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532" w:lineRule="atLeast"/>
        <w:ind w:left="112" w:right="-65"/>
        <w:jc w:val="left"/>
        <w:tabs>
          <w:tab w:pos="940" w:val="left"/>
          <w:tab w:pos="2300" w:val="left"/>
          <w:tab w:pos="6520" w:val="left"/>
          <w:tab w:pos="8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7.850006pt;margin-top:-9.10866pt;width:2.6367pt;height:39.950pt;mso-position-horizontal-relative:page;mso-position-vertical-relative:paragraph;z-index:-19227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25"/>
          <w:position w:val="-2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2"/>
        </w:rPr>
        <w:t>7</w:t>
      </w:r>
      <w:r>
        <w:rPr>
          <w:rFonts w:ascii="Segoe UI" w:hAnsi="Segoe UI" w:cs="Segoe UI" w:eastAsia="Segoe UI"/>
          <w:sz w:val="13"/>
          <w:szCs w:val="13"/>
          <w:spacing w:val="-44"/>
          <w:w w:val="125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0"/>
          <w:position w:val="-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-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3"/>
          <w:position w:val="-1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-23"/>
          <w:w w:val="15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3"/>
          <w:position w:val="0"/>
        </w:rPr>
        <w:t>s</w:t>
      </w:r>
      <w:r>
        <w:rPr>
          <w:rFonts w:ascii="Segoe UI" w:hAnsi="Segoe UI" w:cs="Segoe UI" w:eastAsia="Segoe UI"/>
          <w:sz w:val="14"/>
          <w:szCs w:val="14"/>
          <w:spacing w:val="53"/>
          <w:w w:val="15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31"/>
          <w:position w:val="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0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8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600</w:t>
      </w:r>
      <w:r>
        <w:rPr>
          <w:rFonts w:ascii="Segoe UI" w:hAnsi="Segoe UI" w:cs="Segoe UI" w:eastAsia="Segoe UI"/>
          <w:sz w:val="13"/>
          <w:szCs w:val="13"/>
          <w:spacing w:val="49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8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27"/>
          <w:w w:val="14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2"/>
          <w:w w:val="2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62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6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8238" w:space="861"/>
            <w:col w:w="421"/>
          </w:cols>
        </w:sectPr>
      </w:pPr>
      <w:rPr/>
    </w:p>
    <w:p>
      <w:pPr>
        <w:spacing w:before="0" w:after="0" w:line="347" w:lineRule="atLeast"/>
        <w:ind w:left="4895" w:right="-161"/>
        <w:jc w:val="left"/>
        <w:tabs>
          <w:tab w:pos="5280" w:val="left"/>
          <w:tab w:pos="6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2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</w:r>
      <w:r>
        <w:rPr>
          <w:rFonts w:ascii="Segoe UI" w:hAnsi="Segoe UI" w:cs="Segoe UI" w:eastAsia="Segoe UI"/>
          <w:sz w:val="13"/>
          <w:szCs w:val="13"/>
          <w:spacing w:val="-43"/>
          <w:w w:val="188"/>
          <w:position w:val="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1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1"/>
        </w:rPr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347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-4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7607" w:space="1502"/>
            <w:col w:w="411"/>
          </w:cols>
        </w:sectPr>
      </w:pPr>
      <w:rPr/>
    </w:p>
    <w:p>
      <w:pPr>
        <w:spacing w:before="0" w:after="0" w:line="328" w:lineRule="atLeast"/>
        <w:ind w:left="11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C8B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341" w:lineRule="atLeast"/>
        <w:ind w:right="-71"/>
        <w:jc w:val="left"/>
        <w:tabs>
          <w:tab w:pos="1360" w:val="left"/>
          <w:tab w:pos="4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4"/>
          <w:w w:val="125"/>
          <w:position w:val="8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8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5"/>
          <w:position w:val="8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8"/>
        </w:rPr>
        <w:t>1</w:t>
      </w:r>
      <w:r>
        <w:rPr>
          <w:rFonts w:ascii="Segoe UI" w:hAnsi="Segoe UI" w:cs="Segoe UI" w:eastAsia="Segoe UI"/>
          <w:sz w:val="13"/>
          <w:szCs w:val="13"/>
          <w:spacing w:val="-19"/>
          <w:w w:val="125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25"/>
          <w:position w:val="0"/>
        </w:rPr>
        <w:t>.O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0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2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2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56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5" w:after="0" w:line="37" w:lineRule="exact"/>
        <w:ind w:right="78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79" w:lineRule="atLeast"/>
        <w:ind w:right="-20"/>
        <w:jc w:val="left"/>
        <w:tabs>
          <w:tab w:pos="2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422" w:space="514"/>
            <w:col w:w="5028" w:space="370"/>
            <w:col w:w="3186"/>
          </w:cols>
        </w:sectPr>
      </w:pPr>
      <w:rPr/>
    </w:p>
    <w:p>
      <w:pPr>
        <w:spacing w:before="0" w:after="0" w:line="122" w:lineRule="atLeast"/>
        <w:ind w:left="112" w:right="-20"/>
        <w:jc w:val="left"/>
        <w:tabs>
          <w:tab w:pos="920" w:val="left"/>
          <w:tab w:pos="2300" w:val="left"/>
          <w:tab w:pos="46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9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9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6"/>
          <w:w w:val="129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33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11"/>
          <w:w w:val="26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  <w:position w:val="2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7"/>
          <w:position w:val="2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2"/>
        </w:rPr>
        <w:t>l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8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37"/>
          <w:w w:val="18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1" w:lineRule="exact"/>
        <w:ind w:left="116" w:right="-160"/>
        <w:jc w:val="left"/>
        <w:tabs>
          <w:tab w:pos="920" w:val="left"/>
          <w:tab w:pos="2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5"/>
        </w:rPr>
        <w:t>Cl2</w:t>
      </w:r>
      <w:r>
        <w:rPr>
          <w:rFonts w:ascii="Segoe UI" w:hAnsi="Segoe UI" w:cs="Segoe UI" w:eastAsia="Segoe UI"/>
          <w:sz w:val="13"/>
          <w:szCs w:val="13"/>
          <w:spacing w:val="-42"/>
          <w:w w:val="153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153"/>
          <w:position w:val="-54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3"/>
          <w:position w:val="-54"/>
        </w:rPr>
        <w:t>6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-54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4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5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-54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54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8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3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46"/>
          <w:w w:val="2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81" w:lineRule="atLeast"/>
        <w:ind w:right="-20"/>
        <w:jc w:val="left"/>
        <w:tabs>
          <w:tab w:pos="15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2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2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47"/>
          <w:w w:val="28"/>
          <w:position w:val="-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5570" w:space="1988"/>
            <w:col w:w="1962"/>
          </w:cols>
        </w:sectPr>
      </w:pPr>
      <w:rPr/>
    </w:p>
    <w:p>
      <w:pPr>
        <w:spacing w:before="0" w:after="0" w:line="735" w:lineRule="atLeast"/>
        <w:ind w:left="111" w:right="-20"/>
        <w:jc w:val="left"/>
        <w:tabs>
          <w:tab w:pos="920" w:val="left"/>
          <w:tab w:pos="2300" w:val="left"/>
          <w:tab w:pos="46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ClO</w:t>
      </w:r>
      <w:r>
        <w:rPr>
          <w:rFonts w:ascii="Segoe UI" w:hAnsi="Segoe UI" w:cs="Segoe UI" w:eastAsia="Segoe UI"/>
          <w:sz w:val="13"/>
          <w:szCs w:val="13"/>
          <w:spacing w:val="-48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40"/>
        </w:rPr>
        <w:t>8600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4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0" w:after="0" w:line="240" w:lineRule="auto"/>
        <w:ind w:left="112" w:right="-20"/>
        <w:jc w:val="left"/>
        <w:tabs>
          <w:tab w:pos="940" w:val="left"/>
          <w:tab w:pos="2300" w:val="left"/>
          <w:tab w:pos="5100" w:val="left"/>
          <w:tab w:pos="6320" w:val="left"/>
          <w:tab w:pos="776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670013pt;margin-top:1.431782pt;width:2.397pt;height:39.950pt;mso-position-horizontal-relative:page;mso-position-vertical-relative:paragraph;z-index:-19226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C1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8600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11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" w:lineRule="exact"/>
        <w:ind w:left="108" w:right="-20"/>
        <w:jc w:val="left"/>
        <w:tabs>
          <w:tab w:pos="920" w:val="left"/>
          <w:tab w:pos="2300" w:val="left"/>
          <w:tab w:pos="4680" w:val="left"/>
          <w:tab w:pos="6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6"/>
          <w:position w:val="-13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6"/>
          <w:position w:val="-13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-13"/>
        </w:rPr>
        <w:t>6</w:t>
      </w:r>
      <w:r>
        <w:rPr>
          <w:rFonts w:ascii="Segoe UI" w:hAnsi="Segoe UI" w:cs="Segoe UI" w:eastAsia="Segoe UI"/>
          <w:sz w:val="13"/>
          <w:szCs w:val="13"/>
          <w:spacing w:val="11"/>
          <w:w w:val="156"/>
          <w:position w:val="-13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56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-13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13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0</w:t>
      </w:r>
      <w:r>
        <w:rPr>
          <w:rFonts w:ascii="Segoe UI" w:hAnsi="Segoe UI" w:cs="Segoe UI" w:eastAsia="Segoe UI"/>
          <w:sz w:val="13"/>
          <w:szCs w:val="13"/>
          <w:spacing w:val="8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13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s</w:t>
      </w:r>
      <w:r>
        <w:rPr>
          <w:rFonts w:ascii="Segoe UI" w:hAnsi="Segoe UI" w:cs="Segoe UI" w:eastAsia="Segoe UI"/>
          <w:sz w:val="13"/>
          <w:szCs w:val="13"/>
          <w:spacing w:val="-57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138" w:lineRule="atLeas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63" w:lineRule="exact"/>
        <w:ind w:left="4066" w:right="-20"/>
        <w:jc w:val="left"/>
        <w:tabs>
          <w:tab w:pos="4880" w:val="left"/>
          <w:tab w:pos="5500" w:val="left"/>
          <w:tab w:pos="652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95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8"/>
          <w:w w:val="26"/>
          <w:position w:val="-9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95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3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45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4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7405" w:space="1699"/>
            <w:col w:w="416"/>
          </w:cols>
        </w:sectPr>
      </w:pPr>
      <w:rPr/>
    </w:p>
    <w:p>
      <w:pPr>
        <w:spacing w:before="0" w:after="0" w:line="87" w:lineRule="exact"/>
        <w:ind w:left="1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2"/>
          <w:position w:val="2"/>
        </w:rPr>
        <w:t>Cl4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82" w:lineRule="exact"/>
        <w:ind w:right="-20"/>
        <w:jc w:val="left"/>
        <w:tabs>
          <w:tab w:pos="1360" w:val="left"/>
          <w:tab w:pos="6620" w:val="left"/>
          <w:tab w:pos="8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0"/>
          <w:w w:val="130"/>
          <w:position w:val="2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6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2"/>
        </w:rPr>
        <w:t>008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25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2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3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2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3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08" w:space="533"/>
            <w:col w:w="8579"/>
          </w:cols>
        </w:sectPr>
      </w:pPr>
      <w:rPr/>
    </w:p>
    <w:p>
      <w:pPr>
        <w:spacing w:before="0" w:after="0" w:line="240" w:lineRule="auto"/>
        <w:ind w:left="111" w:right="-20"/>
        <w:jc w:val="left"/>
        <w:tabs>
          <w:tab w:pos="940" w:val="left"/>
          <w:tab w:pos="2300" w:val="left"/>
          <w:tab w:pos="714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ClS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6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4"/>
          <w:w w:val="14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7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8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38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2" w:lineRule="exact"/>
        <w:ind w:left="112" w:right="-20"/>
        <w:jc w:val="left"/>
        <w:tabs>
          <w:tab w:pos="920" w:val="left"/>
          <w:tab w:pos="23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6"/>
          <w:position w:val="-55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5"/>
        </w:rPr>
        <w:t>8</w:t>
      </w:r>
      <w:r>
        <w:rPr>
          <w:rFonts w:ascii="Segoe UI" w:hAnsi="Segoe UI" w:cs="Segoe UI" w:eastAsia="Segoe UI"/>
          <w:sz w:val="13"/>
          <w:szCs w:val="13"/>
          <w:spacing w:val="-54"/>
          <w:w w:val="15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6"/>
          <w:position w:val="-54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-54"/>
        </w:rPr>
        <w:t>6</w:t>
      </w:r>
      <w:r>
        <w:rPr>
          <w:rFonts w:ascii="Segoe UI" w:hAnsi="Segoe UI" w:cs="Segoe UI" w:eastAsia="Segoe UI"/>
          <w:sz w:val="13"/>
          <w:szCs w:val="13"/>
          <w:spacing w:val="6"/>
          <w:w w:val="156"/>
          <w:position w:val="-54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5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Mfd</w:t>
      </w:r>
      <w:r>
        <w:rPr>
          <w:rFonts w:ascii="Segoe UI" w:hAnsi="Segoe UI" w:cs="Segoe UI" w:eastAsia="Segoe UI"/>
          <w:sz w:val="13"/>
          <w:szCs w:val="13"/>
          <w:spacing w:val="-25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6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-54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6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66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164" w:lineRule="exact"/>
        <w:ind w:left="112" w:right="-62"/>
        <w:jc w:val="left"/>
        <w:tabs>
          <w:tab w:pos="920" w:val="left"/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Cl6</w:t>
      </w:r>
      <w:r>
        <w:rPr>
          <w:rFonts w:ascii="Segoe UI" w:hAnsi="Segoe UI" w:cs="Segoe UI" w:eastAsia="Segoe UI"/>
          <w:sz w:val="13"/>
          <w:szCs w:val="13"/>
          <w:spacing w:val="-15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6"/>
          <w:w w:val="139"/>
        </w:rPr>
        <w:t>1107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39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9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6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3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50" w:lineRule="exact"/>
        <w:ind w:right="-60"/>
        <w:jc w:val="left"/>
        <w:tabs>
          <w:tab w:pos="6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205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6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0"/>
          <w:w w:val="25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3925" w:space="1177"/>
            <w:col w:w="1282" w:space="2581"/>
            <w:col w:w="555"/>
          </w:cols>
        </w:sectPr>
      </w:pPr>
      <w:rPr/>
    </w:p>
    <w:p>
      <w:pPr>
        <w:spacing w:before="0" w:after="0" w:line="206" w:lineRule="exact"/>
        <w:ind w:left="112" w:right="-20"/>
        <w:jc w:val="left"/>
        <w:tabs>
          <w:tab w:pos="920" w:val="left"/>
          <w:tab w:pos="23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59"/>
          <w:position w:val="-1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1"/>
        </w:rPr>
        <w:t>7</w:t>
      </w:r>
      <w:r>
        <w:rPr>
          <w:rFonts w:ascii="Segoe UI" w:hAnsi="Segoe UI" w:cs="Segoe UI" w:eastAsia="Segoe UI"/>
          <w:sz w:val="13"/>
          <w:szCs w:val="13"/>
          <w:spacing w:val="-56"/>
          <w:w w:val="15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-1"/>
        </w:rPr>
        <w:t>8601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32"/>
          <w:w w:val="134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Mfd</w:t>
      </w:r>
      <w:r>
        <w:rPr>
          <w:rFonts w:ascii="Segoe UI" w:hAnsi="Segoe UI" w:cs="Segoe UI" w:eastAsia="Segoe UI"/>
          <w:sz w:val="13"/>
          <w:szCs w:val="13"/>
          <w:spacing w:val="-25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6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6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53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6" w:lineRule="exact"/>
        <w:ind w:left="5102" w:right="-20"/>
        <w:jc w:val="left"/>
        <w:tabs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9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8"/>
          <w:position w:val="-9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-9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-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6" w:lineRule="exact"/>
        <w:ind w:left="4658" w:right="471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7" w:after="0" w:line="231" w:lineRule="exact"/>
        <w:ind w:left="411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91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91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2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10"/>
          <w:w w:val="82"/>
          <w:position w:val="-1"/>
        </w:rPr>
        <w:t>C</w:t>
      </w:r>
      <w:r>
        <w:rPr>
          <w:rFonts w:ascii="Segoe UI" w:hAnsi="Segoe UI" w:cs="Segoe UI" w:eastAsia="Segoe UI"/>
          <w:sz w:val="18"/>
          <w:szCs w:val="18"/>
          <w:spacing w:val="19"/>
          <w:w w:val="88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88"/>
          <w:position w:val="-1"/>
        </w:rPr>
        <w:t>R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76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76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91"/>
          <w:position w:val="-1"/>
        </w:rPr>
        <w:t>Y</w:t>
      </w:r>
      <w:r>
        <w:rPr>
          <w:rFonts w:ascii="Segoe UI" w:hAnsi="Segoe UI" w:cs="Segoe UI" w:eastAsia="Segoe UI"/>
          <w:sz w:val="18"/>
          <w:szCs w:val="18"/>
          <w:spacing w:val="24"/>
          <w:w w:val="91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91"/>
          <w:position w:val="-1"/>
        </w:rPr>
        <w:t>I</w:t>
      </w:r>
      <w:r>
        <w:rPr>
          <w:rFonts w:ascii="Segoe UI" w:hAnsi="Segoe UI" w:cs="Segoe UI" w:eastAsia="Segoe UI"/>
          <w:sz w:val="18"/>
          <w:szCs w:val="18"/>
          <w:spacing w:val="18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5"/>
          <w:position w:val="-1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66"/>
          <w:position w:val="-1"/>
        </w:rPr>
        <w:t>CO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69"/>
          <w:position w:val="-1"/>
        </w:rPr>
        <w:t>DE</w:t>
      </w:r>
      <w:r>
        <w:rPr>
          <w:rFonts w:ascii="Segoe UI" w:hAnsi="Segoe UI" w:cs="Segoe UI" w:eastAsia="Segoe UI"/>
          <w:sz w:val="18"/>
          <w:szCs w:val="18"/>
          <w:spacing w:val="0"/>
          <w:w w:val="69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2"/>
          <w:w w:val="82"/>
          <w:position w:val="-1"/>
        </w:rPr>
        <w:t>SER</w:t>
      </w:r>
      <w:r>
        <w:rPr>
          <w:rFonts w:ascii="Segoe UI" w:hAnsi="Segoe UI" w:cs="Segoe UI" w:eastAsia="Segoe UI"/>
          <w:sz w:val="18"/>
          <w:szCs w:val="18"/>
          <w:spacing w:val="0"/>
          <w:w w:val="82"/>
          <w:position w:val="-1"/>
        </w:rPr>
        <w:t>S</w:t>
      </w:r>
      <w:r>
        <w:rPr>
          <w:rFonts w:ascii="Segoe UI" w:hAnsi="Segoe UI" w:cs="Segoe UI" w:eastAsia="Segoe UI"/>
          <w:sz w:val="18"/>
          <w:szCs w:val="18"/>
          <w:spacing w:val="-28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63" w:lineRule="exact"/>
        <w:ind w:left="112" w:right="-16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-88"/>
          <w:w w:val="27"/>
          <w:position w:val="-56"/>
        </w:rPr>
        <w:t>e</w:t>
      </w:r>
      <w:r>
        <w:rPr>
          <w:rFonts w:ascii="Segoe UI" w:hAnsi="Segoe UI" w:cs="Segoe UI" w:eastAsia="Segoe UI"/>
          <w:sz w:val="13"/>
          <w:szCs w:val="13"/>
          <w:spacing w:val="-6"/>
          <w:w w:val="119"/>
          <w:position w:val="-35"/>
        </w:rPr>
        <w:t>C</w:t>
      </w:r>
      <w:r>
        <w:rPr>
          <w:rFonts w:ascii="Times New Roman" w:hAnsi="Times New Roman" w:cs="Times New Roman" w:eastAsia="Times New Roman"/>
          <w:sz w:val="80"/>
          <w:szCs w:val="80"/>
          <w:spacing w:val="-300"/>
          <w:w w:val="49"/>
          <w:position w:val="-56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-35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5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-3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  <w:position w:val="-56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63" w:lineRule="exact"/>
        <w:ind w:right="-160"/>
        <w:jc w:val="left"/>
        <w:tabs>
          <w:tab w:pos="1340" w:val="left"/>
          <w:tab w:pos="414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1"/>
          <w:w w:val="140"/>
          <w:position w:val="-35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-35"/>
        </w:rPr>
        <w:t>l</w:t>
      </w:r>
      <w:r>
        <w:rPr>
          <w:rFonts w:ascii="Segoe UI" w:hAnsi="Segoe UI" w:cs="Segoe UI" w:eastAsia="Segoe UI"/>
          <w:sz w:val="13"/>
          <w:szCs w:val="13"/>
          <w:spacing w:val="-25"/>
          <w:w w:val="140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5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40"/>
          <w:position w:val="-3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-34"/>
        </w:rPr>
        <w:t>6</w:t>
      </w:r>
      <w:r>
        <w:rPr>
          <w:rFonts w:ascii="Segoe UI" w:hAnsi="Segoe UI" w:cs="Segoe UI" w:eastAsia="Segoe UI"/>
          <w:sz w:val="13"/>
          <w:szCs w:val="13"/>
          <w:spacing w:val="48"/>
          <w:w w:val="140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00"/>
          <w:position w:val="-34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4"/>
        </w:rPr>
        <w:t>d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59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9"/>
          <w:position w:val="-35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5"/>
        </w:rPr>
        <w:t>5</w:t>
      </w:r>
      <w:r>
        <w:rPr>
          <w:rFonts w:ascii="Segoe UI" w:hAnsi="Segoe UI" w:cs="Segoe UI" w:eastAsia="Segoe UI"/>
          <w:sz w:val="13"/>
          <w:szCs w:val="13"/>
          <w:spacing w:val="3"/>
          <w:w w:val="159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9"/>
          <w:position w:val="-35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5"/>
        </w:rPr>
        <w:t>s</w:t>
      </w:r>
      <w:r>
        <w:rPr>
          <w:rFonts w:ascii="Segoe UI" w:hAnsi="Segoe UI" w:cs="Segoe UI" w:eastAsia="Segoe UI"/>
          <w:sz w:val="13"/>
          <w:szCs w:val="13"/>
          <w:spacing w:val="53"/>
          <w:w w:val="159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4"/>
          <w:position w:val="-35"/>
        </w:rPr>
        <w:t>We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-35"/>
        </w:rPr>
        <w:t>t</w:t>
      </w:r>
      <w:r>
        <w:rPr>
          <w:rFonts w:ascii="Segoe UI" w:hAnsi="Segoe UI" w:cs="Segoe UI" w:eastAsia="Segoe UI"/>
          <w:sz w:val="13"/>
          <w:szCs w:val="13"/>
          <w:spacing w:val="-19"/>
          <w:w w:val="124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3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-3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81" w:lineRule="atLeast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7"/>
          <w:w w:val="14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-24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653" w:space="283"/>
            <w:col w:w="4209" w:space="3044"/>
            <w:col w:w="1331"/>
          </w:cols>
        </w:sectPr>
      </w:pPr>
      <w:rPr/>
    </w:p>
    <w:p>
      <w:pPr>
        <w:spacing w:before="0" w:after="0" w:line="191" w:lineRule="atLeast"/>
        <w:ind w:left="112" w:right="-20"/>
        <w:jc w:val="left"/>
        <w:tabs>
          <w:tab w:pos="920" w:val="left"/>
          <w:tab w:pos="2280" w:val="left"/>
          <w:tab w:pos="89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9</w:t>
      </w:r>
      <w:r>
        <w:rPr>
          <w:rFonts w:ascii="Segoe UI" w:hAnsi="Segoe UI" w:cs="Segoe UI" w:eastAsia="Segoe UI"/>
          <w:sz w:val="13"/>
          <w:szCs w:val="13"/>
          <w:spacing w:val="-1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41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19"/>
          <w:w w:val="95"/>
        </w:rPr>
        <w:t>1-tl</w:t>
      </w:r>
      <w:r>
        <w:rPr>
          <w:rFonts w:ascii="Segoe UI" w:hAnsi="Segoe UI" w:cs="Segoe UI" w:eastAsia="Segoe UI"/>
          <w:sz w:val="13"/>
          <w:szCs w:val="13"/>
          <w:spacing w:val="0"/>
          <w:w w:val="95"/>
        </w:rPr>
        <w:t>'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9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S</w:t>
      </w:r>
      <w:r>
        <w:rPr>
          <w:rFonts w:ascii="Segoe UI" w:hAnsi="Segoe UI" w:cs="Segoe UI" w:eastAsia="Segoe UI"/>
          <w:sz w:val="13"/>
          <w:szCs w:val="13"/>
          <w:spacing w:val="31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9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He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8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  <w:position w:val="3"/>
        </w:rPr>
        <w:t>1.</w:t>
      </w:r>
      <w:r>
        <w:rPr>
          <w:rFonts w:ascii="Segoe UI" w:hAnsi="Segoe UI" w:cs="Segoe UI" w:eastAsia="Segoe UI"/>
          <w:sz w:val="13"/>
          <w:szCs w:val="13"/>
          <w:spacing w:val="5"/>
          <w:w w:val="151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73" w:lineRule="exact"/>
        <w:ind w:left="108" w:right="-160"/>
        <w:jc w:val="left"/>
        <w:tabs>
          <w:tab w:pos="2280" w:val="left"/>
          <w:tab w:pos="52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3"/>
          <w:position w:val="-55"/>
        </w:rPr>
        <w:t>C21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5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-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3"/>
          <w:position w:val="-54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d</w:t>
      </w:r>
      <w:r>
        <w:rPr>
          <w:rFonts w:ascii="Segoe UI" w:hAnsi="Segoe UI" w:cs="Segoe UI" w:eastAsia="Segoe UI"/>
          <w:sz w:val="13"/>
          <w:szCs w:val="13"/>
          <w:spacing w:val="-6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31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7"/>
          <w:position w:val="-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0"/>
          <w:position w:val="-5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0"/>
          <w:position w:val="-54"/>
        </w:rPr>
        <w:t>    </w:t>
      </w:r>
      <w:r>
        <w:rPr>
          <w:rFonts w:ascii="Segoe UI" w:hAnsi="Segoe UI" w:cs="Segoe UI" w:eastAsia="Segoe UI"/>
          <w:sz w:val="5"/>
          <w:szCs w:val="5"/>
          <w:spacing w:val="25"/>
          <w:w w:val="21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73"/>
          <w:w w:val="210"/>
          <w:position w:val="-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68"/>
          <w:w w:val="210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62" w:lineRule="atLeast"/>
        <w:ind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8.309998pt;margin-top:17.688677pt;width:2.652pt;height:6.5pt;mso-position-horizontal-relative:page;mso-position-vertical-relative:paragraph;z-index:-19225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-43"/>
          <w:w w:val="17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6"/>
          <w:w w:val="100"/>
          <w:position w:val="-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56"/>
          <w:position w:val="-5"/>
        </w:rPr>
        <w:t>: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5762" w:space="1791"/>
            <w:col w:w="1967"/>
          </w:cols>
        </w:sectPr>
      </w:pPr>
      <w:rPr/>
    </w:p>
    <w:p>
      <w:pPr>
        <w:spacing w:before="0" w:after="0" w:line="1070" w:lineRule="atLeast"/>
        <w:ind w:left="2284"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3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d</w:t>
      </w:r>
      <w:r>
        <w:rPr>
          <w:rFonts w:ascii="Segoe UI" w:hAnsi="Segoe UI" w:cs="Segoe UI" w:eastAsia="Segoe UI"/>
          <w:sz w:val="13"/>
          <w:szCs w:val="13"/>
          <w:spacing w:val="-2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S</w:t>
      </w:r>
      <w:r>
        <w:rPr>
          <w:rFonts w:ascii="Segoe UI" w:hAnsi="Segoe UI" w:cs="Segoe UI" w:eastAsia="Segoe UI"/>
          <w:sz w:val="13"/>
          <w:szCs w:val="13"/>
          <w:spacing w:val="44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y</w:t>
      </w:r>
      <w:r>
        <w:rPr>
          <w:rFonts w:ascii="Segoe UI" w:hAnsi="Segoe UI" w:cs="Segoe UI" w:eastAsia="Segoe UI"/>
          <w:sz w:val="13"/>
          <w:szCs w:val="13"/>
          <w:spacing w:val="49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70" w:lineRule="atLeast"/>
        <w:ind w:right="-20"/>
        <w:jc w:val="left"/>
        <w:tabs>
          <w:tab w:pos="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515" w:space="370"/>
            <w:col w:w="4635"/>
          </w:cols>
        </w:sectPr>
      </w:pPr>
      <w:rPr/>
    </w:p>
    <w:p>
      <w:pPr>
        <w:spacing w:before="0" w:after="0" w:line="909" w:lineRule="atLeast"/>
        <w:ind w:left="108" w:right="-160"/>
        <w:jc w:val="left"/>
        <w:tabs>
          <w:tab w:pos="920" w:val="left"/>
          <w:tab w:pos="2260" w:val="left"/>
          <w:tab w:pos="7540" w:val="left"/>
          <w:tab w:pos="85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C2l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B</w:t>
      </w:r>
      <w:r>
        <w:rPr>
          <w:rFonts w:ascii="Segoe UI" w:hAnsi="Segoe UI" w:cs="Segoe UI" w:eastAsia="Segoe UI"/>
          <w:sz w:val="13"/>
          <w:szCs w:val="13"/>
          <w:spacing w:val="-13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7"/>
        </w:rPr>
        <w:t>8754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8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7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57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18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4"/>
          <w:position w:val="-25"/>
        </w:rPr>
        <w:t>)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909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3"/>
          <w:w w:val="150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0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8609" w:space="481"/>
            <w:col w:w="430"/>
          </w:cols>
        </w:sectPr>
      </w:pPr>
      <w:rPr/>
    </w:p>
    <w:p>
      <w:pPr>
        <w:spacing w:before="0" w:after="0" w:line="280" w:lineRule="atLeast"/>
        <w:ind w:left="112" w:right="-20"/>
        <w:jc w:val="left"/>
        <w:tabs>
          <w:tab w:pos="2280" w:val="left"/>
          <w:tab w:pos="6720" w:val="left"/>
          <w:tab w:pos="83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A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2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3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300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6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57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3"/>
          <w:szCs w:val="13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3"/>
          <w:szCs w:val="13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0"/>
          <w:szCs w:val="80"/>
          <w:spacing w:val="67"/>
          <w:w w:val="25"/>
          <w:position w:val="-47"/>
        </w:rPr>
        <w:t>: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  <w:position w:val="-47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-133"/>
          <w:w w:val="100"/>
          <w:position w:val="-47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403" w:lineRule="atLeast"/>
        <w:ind w:left="112" w:right="-61"/>
        <w:jc w:val="left"/>
        <w:tabs>
          <w:tab w:pos="920" w:val="left"/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5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5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65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36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112" w:right="-56"/>
        <w:jc w:val="lef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d</w:t>
      </w:r>
      <w:r>
        <w:rPr>
          <w:rFonts w:ascii="Segoe UI" w:hAnsi="Segoe UI" w:cs="Segoe UI" w:eastAsia="Segoe UI"/>
          <w:sz w:val="13"/>
          <w:szCs w:val="13"/>
          <w:spacing w:val="-1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4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8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23" w:lineRule="atLeast"/>
        <w:ind w:right="-20"/>
        <w:jc w:val="left"/>
        <w:tabs>
          <w:tab w:pos="13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525" w:space="3245"/>
            <w:col w:w="1750"/>
          </w:cols>
        </w:sectPr>
      </w:pPr>
      <w:rPr/>
    </w:p>
    <w:p>
      <w:pPr>
        <w:spacing w:before="0" w:after="0" w:line="163" w:lineRule="exact"/>
        <w:ind w:left="4601" w:right="4546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8"/>
          <w:w w:val="71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1"/>
          <w:position w:val="1"/>
        </w:rPr>
        <w:t>0</w:t>
      </w:r>
      <w:r>
        <w:rPr>
          <w:rFonts w:ascii="Segoe UI" w:hAnsi="Segoe UI" w:cs="Segoe UI" w:eastAsia="Segoe UI"/>
          <w:sz w:val="18"/>
          <w:szCs w:val="18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34" w:lineRule="exact"/>
        <w:ind w:left="59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shape style="position:absolute;margin-left:295.679993pt;margin-top:36.245182pt;width:190.08pt;height:92.16pt;mso-position-horizontal-relative:page;mso-position-vertical-relative:paragraph;z-index:-19220" type="#_x0000_t75">
            <v:imagedata r:id="rId276" o:title=""/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2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5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5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4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4"/>
          <w:position w:val="-2"/>
        </w:rPr>
        <w:t>AGR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OF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TY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96"/>
          <w:position w:val="-2"/>
        </w:rPr>
        <w:t>MCS2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6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  <w:position w:val="-2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  <w:position w:val="-2"/>
        </w:rPr>
        <w:t>     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4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2"/>
        </w:rPr>
        <w:t>MASTE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1"/>
          <w:position w:val="-2"/>
        </w:rPr>
        <w:t>CON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STA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7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7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7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40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4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  <w:position w:val="-2"/>
        </w:rPr>
        <w:t>nu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700" w:h="15080"/>
          <w:pgMar w:top="720" w:bottom="0" w:left="1280" w:right="860"/>
        </w:sectPr>
      </w:pPr>
      <w:rPr/>
    </w:p>
    <w:p>
      <w:pPr>
        <w:spacing w:before="44" w:after="0" w:line="240" w:lineRule="auto"/>
        <w:ind w:left="131" w:right="9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3.129997pt;margin-top:15.606569pt;width:4.560pt;height:23.75pt;mso-position-horizontal-relative:page;mso-position-vertical-relative:paragraph;z-index:-19217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40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ITEM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8" w:lineRule="auto"/>
        <w:ind w:left="122" w:right="82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4"/>
        </w:rPr>
        <w:t>C23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A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C25B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C24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8" w:after="0" w:line="162" w:lineRule="exact"/>
        <w:ind w:left="122" w:right="20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5"/>
          <w:position w:val="-1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1"/>
        </w:rPr>
        <w:t>5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1" w:after="0" w:line="240" w:lineRule="auto"/>
        <w:ind w:left="-30" w:right="33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PART</w:t>
      </w:r>
      <w:r>
        <w:rPr>
          <w:rFonts w:ascii="Segoe UI" w:hAnsi="Segoe UI" w:cs="Segoe UI" w:eastAsia="Segoe UI"/>
          <w:sz w:val="13"/>
          <w:szCs w:val="13"/>
          <w:spacing w:val="45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NO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2" w:right="514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759995pt;margin-top:-1.403387pt;width:15.461251pt;height:23.75pt;mso-position-horizontal-relative:page;mso-position-vertical-relative:paragraph;z-index:-19212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46"/>
                      <w:w w:val="44"/>
                      <w:position w:val="3"/>
                    </w:rPr>
                    <w:t>{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44"/>
                      <w:position w:val="3"/>
                    </w:rPr>
                    <w:t>=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-72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8751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9" w:after="0" w:line="240" w:lineRule="auto"/>
        <w:ind w:left="82" w:right="50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55.529999pt;margin-top:8.754038pt;width:11.52pt;height:610.5601pt;mso-position-horizontal-relative:page;mso-position-vertical-relative:paragraph;z-index:-19219" type="#_x0000_t75">
            <v:imagedata r:id="rId277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14"/>
          <w:w w:val="128"/>
        </w:rPr>
        <w:t>8752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168" w:lineRule="exact"/>
        <w:ind w:left="82" w:right="5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29"/>
          <w:position w:val="-1"/>
        </w:rPr>
        <w:t>875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-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23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54"/>
        </w:rPr>
        <w:t>M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f</w:t>
      </w:r>
      <w:r>
        <w:rPr>
          <w:rFonts w:ascii="Segoe UI" w:hAnsi="Segoe UI" w:cs="Segoe UI" w:eastAsia="Segoe UI"/>
          <w:sz w:val="13"/>
          <w:szCs w:val="13"/>
          <w:spacing w:val="37"/>
          <w:w w:val="154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2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4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60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89"/>
        </w:rPr>
        <w:t>11\</w:t>
      </w:r>
      <w:r>
        <w:rPr>
          <w:rFonts w:ascii="Segoe UI" w:hAnsi="Segoe UI" w:cs="Segoe UI" w:eastAsia="Segoe UI"/>
          <w:sz w:val="13"/>
          <w:szCs w:val="13"/>
          <w:spacing w:val="0"/>
          <w:w w:val="89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48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26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48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6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5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5</w:t>
      </w:r>
      <w:r>
        <w:rPr>
          <w:rFonts w:ascii="Segoe UI" w:hAnsi="Segoe UI" w:cs="Segoe UI" w:eastAsia="Segoe UI"/>
          <w:sz w:val="13"/>
          <w:szCs w:val="13"/>
          <w:spacing w:val="33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51"/>
        </w:rPr>
        <w:t>M</w:t>
      </w:r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f</w:t>
      </w:r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18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y</w:t>
      </w:r>
      <w:r>
        <w:rPr>
          <w:rFonts w:ascii="Segoe UI" w:hAnsi="Segoe UI" w:cs="Segoe UI" w:eastAsia="Segoe UI"/>
          <w:sz w:val="13"/>
          <w:szCs w:val="13"/>
          <w:spacing w:val="-2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5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</w:rPr>
        <w:t>M</w:t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f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6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6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50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28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11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20"/>
          <w:w w:val="47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7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7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14"/>
          <w:w w:val="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10"/>
        </w:rPr>
        <w:t>$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9" w:after="0" w:line="240" w:lineRule="auto"/>
        <w:ind w:left="-30" w:right="5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PRIC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E</w:t>
      </w:r>
      <w:r>
        <w:rPr>
          <w:rFonts w:ascii="Segoe UI" w:hAnsi="Segoe UI" w:cs="Segoe UI" w:eastAsia="Segoe UI"/>
          <w:sz w:val="13"/>
          <w:szCs w:val="13"/>
          <w:spacing w:val="1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01" w:right="16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201" w:right="17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7" w:equalWidth="0">
            <w:col w:w="674" w:space="166"/>
            <w:col w:w="1185" w:space="257"/>
            <w:col w:w="2242" w:space="128"/>
            <w:col w:w="1112" w:space="147"/>
            <w:col w:w="860" w:space="1579"/>
            <w:col w:w="471" w:space="19"/>
            <w:col w:w="720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69" w:after="0" w:line="134" w:lineRule="exact"/>
        <w:ind w:left="4377" w:right="3565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8"/>
          <w:position w:val="-2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8"/>
          <w:position w:val="-2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8"/>
          <w:position w:val="-2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</w:sectPr>
      </w:pPr>
      <w:rPr/>
    </w:p>
    <w:p>
      <w:pPr>
        <w:spacing w:before="52" w:after="0" w:line="240" w:lineRule="auto"/>
        <w:ind w:left="12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6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6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26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4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1" w:after="0" w:line="240" w:lineRule="auto"/>
        <w:ind w:right="-4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0"/>
        </w:rPr>
        <w:t>016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85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14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5"/>
          <w:w w:val="133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d</w:t>
      </w:r>
      <w:r>
        <w:rPr>
          <w:rFonts w:ascii="Segoe UI" w:hAnsi="Segoe UI" w:cs="Segoe UI" w:eastAsia="Segoe UI"/>
          <w:sz w:val="13"/>
          <w:szCs w:val="13"/>
          <w:spacing w:val="-25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2000</w:t>
      </w:r>
      <w:r>
        <w:rPr>
          <w:rFonts w:ascii="Segoe UI" w:hAnsi="Segoe UI" w:cs="Segoe UI" w:eastAsia="Segoe UI"/>
          <w:sz w:val="13"/>
          <w:szCs w:val="13"/>
          <w:spacing w:val="16"/>
          <w:w w:val="155"/>
        </w:rPr>
        <w:t> </w:t>
      </w:r>
      <w:r>
        <w:rPr>
          <w:rFonts w:ascii="Segoe UI" w:hAnsi="Segoe UI" w:cs="Segoe UI" w:eastAsia="Segoe UI"/>
          <w:sz w:val="14"/>
          <w:szCs w:val="14"/>
          <w:spacing w:val="34"/>
          <w:w w:val="100"/>
        </w:rPr>
        <w:t>Mmf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2"/>
        </w:rPr>
        <w:t>%</w:t>
      </w:r>
      <w:r>
        <w:rPr>
          <w:rFonts w:ascii="Segoe UI" w:hAnsi="Segoe UI" w:cs="Segoe UI" w:eastAsia="Segoe UI"/>
          <w:sz w:val="13"/>
          <w:szCs w:val="13"/>
          <w:spacing w:val="-13"/>
          <w:w w:val="1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right="-62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6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2"/>
        </w:rPr>
        <w:t>002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00"/>
        </w:rPr>
        <w:t>11\f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d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8"/>
        </w:rPr>
        <w:t>250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33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</w:rPr>
        <w:t>Mmf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4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34" w:lineRule="exact"/>
        <w:ind w:left="219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99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  <w:position w:val="-2"/>
        </w:rPr>
        <w:t>EO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8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  <w:cols w:num="4" w:equalWidth="0">
            <w:col w:w="436" w:space="516"/>
            <w:col w:w="524" w:space="839"/>
            <w:col w:w="3842" w:space="2912"/>
            <w:col w:w="491"/>
          </w:cols>
        </w:sectPr>
      </w:pPr>
      <w:rPr/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</w:sectPr>
      </w:pPr>
      <w:rPr/>
    </w:p>
    <w:p>
      <w:pPr>
        <w:spacing w:before="45" w:after="0" w:line="240" w:lineRule="auto"/>
        <w:ind w:left="117" w:right="6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21" w:right="7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6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7" w:right="7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6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2" w:right="6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1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7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06"/>
        </w:rPr>
        <w:t>M5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7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80"/>
        </w:rPr>
        <w:t>1�6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left="112" w:right="7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7"/>
        </w:rPr>
        <w:t>M7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17" w:right="8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7"/>
        </w:rPr>
        <w:t>M8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17" w:right="7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9"/>
        </w:rPr>
        <w:t>M9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82" w:lineRule="auto"/>
        <w:ind w:left="117" w:right="-3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5"/>
        </w:rPr>
        <w:t>J'vllO</w:t>
      </w:r>
      <w:r>
        <w:rPr>
          <w:rFonts w:ascii="Segoe UI" w:hAnsi="Segoe UI" w:cs="Segoe UI" w:eastAsia="Segoe UI"/>
          <w:sz w:val="13"/>
          <w:szCs w:val="13"/>
          <w:spacing w:val="-5"/>
          <w:w w:val="105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72"/>
        </w:rPr>
        <w:t>Mll</w:t>
      </w:r>
      <w:r>
        <w:rPr>
          <w:rFonts w:ascii="Segoe UI" w:hAnsi="Segoe UI" w:cs="Segoe UI" w:eastAsia="Segoe UI"/>
          <w:sz w:val="13"/>
          <w:szCs w:val="13"/>
          <w:spacing w:val="-5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fv112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2" w:lineRule="exact"/>
        <w:ind w:left="112" w:right="-3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3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162" w:lineRule="exact"/>
        <w:ind w:left="117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1"/>
          <w:position w:val="-1"/>
        </w:rPr>
        <w:t>Ml4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1" w:after="0" w:line="240" w:lineRule="auto"/>
        <w:ind w:left="5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12204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6"/>
        </w:rPr>
        <w:t>1220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2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12213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40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32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11306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8" w:right="-4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12065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3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6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5"/>
        </w:rPr>
        <w:t>1205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10843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170" w:lineRule="exact"/>
        <w:ind w:left="14"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30191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82" w:lineRule="auto"/>
        <w:ind w:left="5" w:right="2402" w:firstLine="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Power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3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5"/>
        </w:rPr>
        <w:t>sforme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Tr</w:t>
      </w:r>
      <w:r>
        <w:rPr>
          <w:rFonts w:ascii="Segoe UI" w:hAnsi="Segoe UI" w:cs="Segoe UI" w:eastAsia="Segoe UI"/>
          <w:sz w:val="13"/>
          <w:szCs w:val="13"/>
          <w:spacing w:val="-5"/>
          <w:w w:val="168"/>
        </w:rPr>
        <w:t>a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1"/>
        </w:rPr>
        <w:t>forme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-24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6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66.890015pt;margin-top:-17.824305pt;width:224.64pt;height:540.48pt;mso-position-horizontal-relative:page;mso-position-vertical-relative:paragraph;z-index:-19218" type="#_x0000_t75">
            <v:imagedata r:id="rId278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6</w:t>
      </w:r>
      <w:r>
        <w:rPr>
          <w:rFonts w:ascii="Segoe UI" w:hAnsi="Segoe UI" w:cs="Segoe UI" w:eastAsia="Segoe UI"/>
          <w:sz w:val="13"/>
          <w:szCs w:val="13"/>
          <w:spacing w:val="45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1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n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1"/>
        </w:rPr>
        <w:t>sfo</w:t>
      </w:r>
      <w:r>
        <w:rPr>
          <w:rFonts w:ascii="Segoe UI" w:hAnsi="Segoe UI" w:cs="Segoe UI" w:eastAsia="Segoe UI"/>
          <w:sz w:val="13"/>
          <w:szCs w:val="13"/>
          <w:spacing w:val="-8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5</w:t>
      </w:r>
      <w:r>
        <w:rPr>
          <w:rFonts w:ascii="Segoe UI" w:hAnsi="Segoe UI" w:cs="Segoe UI" w:eastAsia="Segoe UI"/>
          <w:sz w:val="13"/>
          <w:szCs w:val="13"/>
          <w:spacing w:val="3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Tra</w:t>
      </w:r>
      <w:r>
        <w:rPr>
          <w:rFonts w:ascii="Segoe UI" w:hAnsi="Segoe UI" w:cs="Segoe UI" w:eastAsia="Segoe UI"/>
          <w:sz w:val="13"/>
          <w:szCs w:val="13"/>
          <w:spacing w:val="8"/>
          <w:w w:val="153"/>
        </w:rPr>
        <w:t>n</w:t>
      </w:r>
      <w:r>
        <w:rPr>
          <w:rFonts w:ascii="Segoe UI" w:hAnsi="Segoe UI" w:cs="Segoe UI" w:eastAsia="Segoe UI"/>
          <w:sz w:val="13"/>
          <w:szCs w:val="13"/>
          <w:spacing w:val="12"/>
          <w:w w:val="153"/>
        </w:rPr>
        <w:t>sfo</w:t>
      </w:r>
      <w:r>
        <w:rPr>
          <w:rFonts w:ascii="Segoe UI" w:hAnsi="Segoe UI" w:cs="Segoe UI" w:eastAsia="Segoe UI"/>
          <w:sz w:val="13"/>
          <w:szCs w:val="13"/>
          <w:spacing w:val="-8"/>
          <w:w w:val="153"/>
        </w:rPr>
        <w:t>r</w:t>
      </w:r>
      <w:r>
        <w:rPr>
          <w:rFonts w:ascii="Segoe UI" w:hAnsi="Segoe UI" w:cs="Segoe UI" w:eastAsia="Segoe UI"/>
          <w:sz w:val="13"/>
          <w:szCs w:val="13"/>
          <w:spacing w:val="6"/>
          <w:w w:val="153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r</w:t>
      </w:r>
      <w:r>
        <w:rPr>
          <w:rFonts w:ascii="Segoe UI" w:hAnsi="Segoe UI" w:cs="Segoe UI" w:eastAsia="Segoe UI"/>
          <w:sz w:val="13"/>
          <w:szCs w:val="13"/>
          <w:spacing w:val="-1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87" w:lineRule="auto"/>
        <w:ind w:left="13" w:right="1994" w:firstLine="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25</w:t>
      </w:r>
      <w:r>
        <w:rPr>
          <w:rFonts w:ascii="Segoe UI" w:hAnsi="Segoe UI" w:cs="Segoe UI" w:eastAsia="Segoe UI"/>
          <w:sz w:val="13"/>
          <w:szCs w:val="13"/>
          <w:spacing w:val="3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1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2"/>
        </w:rPr>
        <w:t>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29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</w:rPr>
        <w:t>Filter</w:t>
      </w:r>
      <w:r>
        <w:rPr>
          <w:rFonts w:ascii="Segoe UI" w:hAnsi="Segoe UI" w:cs="Segoe UI" w:eastAsia="Segoe UI"/>
          <w:sz w:val="13"/>
          <w:szCs w:val="13"/>
          <w:spacing w:val="39"/>
          <w:w w:val="21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2" w:lineRule="exact"/>
        <w:ind w:right="-20"/>
        <w:jc w:val="left"/>
        <w:tabs>
          <w:tab w:pos="30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200"/>
        </w:rPr>
        <w:t>Filte</w:t>
      </w:r>
      <w:r>
        <w:rPr>
          <w:rFonts w:ascii="Segoe UI" w:hAnsi="Segoe UI" w:cs="Segoe UI" w:eastAsia="Segoe UI"/>
          <w:sz w:val="13"/>
          <w:szCs w:val="13"/>
          <w:spacing w:val="0"/>
          <w:w w:val="200"/>
        </w:rPr>
        <w:t>r</w:t>
      </w:r>
      <w:r>
        <w:rPr>
          <w:rFonts w:ascii="Segoe UI" w:hAnsi="Segoe UI" w:cs="Segoe UI" w:eastAsia="Segoe UI"/>
          <w:sz w:val="13"/>
          <w:szCs w:val="13"/>
          <w:spacing w:val="30"/>
          <w:w w:val="2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6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78" w:lineRule="auto"/>
        <w:ind w:left="5" w:right="160"/>
        <w:jc w:val="left"/>
        <w:tabs>
          <w:tab w:pos="3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43"/>
        </w:rPr>
        <w:t>Ba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2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3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42"/>
        </w:rPr>
        <w:t>Ass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-7"/>
          <w:w w:val="142"/>
        </w:rPr>
        <w:t>mbl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y</w:t>
      </w:r>
      <w:r>
        <w:rPr>
          <w:rFonts w:ascii="Segoe UI" w:hAnsi="Segoe UI" w:cs="Segoe UI" w:eastAsia="Segoe UI"/>
          <w:sz w:val="13"/>
          <w:szCs w:val="13"/>
          <w:spacing w:val="-17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Input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56"/>
          <w:position w:val="0"/>
        </w:rPr>
        <w:t>Tr</w:t>
      </w:r>
      <w:r>
        <w:rPr>
          <w:rFonts w:ascii="Segoe UI" w:hAnsi="Segoe UI" w:cs="Segoe UI" w:eastAsia="Segoe UI"/>
          <w:sz w:val="13"/>
          <w:szCs w:val="13"/>
          <w:spacing w:val="-8"/>
          <w:w w:val="156"/>
          <w:position w:val="0"/>
        </w:rPr>
        <w:t>a</w:t>
      </w:r>
      <w:r>
        <w:rPr>
          <w:rFonts w:ascii="Segoe UI" w:hAnsi="Segoe UI" w:cs="Segoe UI" w:eastAsia="Segoe UI"/>
          <w:sz w:val="13"/>
          <w:szCs w:val="13"/>
          <w:spacing w:val="12"/>
          <w:w w:val="156"/>
          <w:position w:val="0"/>
        </w:rPr>
        <w:t>nsfo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mer</w:t>
      </w:r>
      <w:r>
        <w:rPr>
          <w:rFonts w:ascii="Segoe UI" w:hAnsi="Segoe UI" w:cs="Segoe UI" w:eastAsia="Segoe UI"/>
          <w:sz w:val="13"/>
          <w:szCs w:val="13"/>
          <w:spacing w:val="-3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52"/>
        </w:rPr>
        <w:t>Outpu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7"/>
        </w:rPr>
        <w:t>Tr</w:t>
      </w:r>
      <w:r>
        <w:rPr>
          <w:rFonts w:ascii="Segoe UI" w:hAnsi="Segoe UI" w:cs="Segoe UI" w:eastAsia="Segoe UI"/>
          <w:sz w:val="13"/>
          <w:szCs w:val="13"/>
          <w:spacing w:val="-5"/>
          <w:w w:val="167"/>
        </w:rPr>
        <w:t>a</w:t>
      </w:r>
      <w:r>
        <w:rPr>
          <w:rFonts w:ascii="Segoe UI" w:hAnsi="Segoe UI" w:cs="Segoe UI" w:eastAsia="Segoe UI"/>
          <w:sz w:val="13"/>
          <w:szCs w:val="13"/>
          <w:spacing w:val="8"/>
          <w:w w:val="174"/>
        </w:rPr>
        <w:t>ns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2"/>
        </w:rPr>
        <w:t>orme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80" w:lineRule="auto"/>
        <w:ind w:right="-46" w:firstLine="5"/>
        <w:jc w:val="left"/>
        <w:tabs>
          <w:tab w:pos="32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64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4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Choke</w:t>
      </w:r>
      <w:r>
        <w:rPr>
          <w:rFonts w:ascii="Segoe UI" w:hAnsi="Segoe UI" w:cs="Segoe UI" w:eastAsia="Segoe UI"/>
          <w:sz w:val="13"/>
          <w:szCs w:val="13"/>
          <w:spacing w:val="-2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3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6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40"/>
          <w:position w:val="0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0"/>
          <w:position w:val="0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7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50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Choke</w:t>
      </w:r>
      <w:r>
        <w:rPr>
          <w:rFonts w:ascii="Segoe UI" w:hAnsi="Segoe UI" w:cs="Segoe UI" w:eastAsia="Segoe UI"/>
          <w:sz w:val="13"/>
          <w:szCs w:val="13"/>
          <w:spacing w:val="34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0" w:after="0" w:line="17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51"/>
        </w:rPr>
        <w:t>1s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(</w:t>
      </w:r>
      <w:r>
        <w:rPr>
          <w:rFonts w:ascii="Segoe UI" w:hAnsi="Segoe UI" w:cs="Segoe UI" w:eastAsia="Segoe UI"/>
          <w:sz w:val="13"/>
          <w:szCs w:val="13"/>
          <w:spacing w:val="-32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3"/>
        </w:rPr>
        <w:t>I</w:t>
      </w:r>
      <w:r>
        <w:rPr>
          <w:rFonts w:ascii="Segoe UI" w:hAnsi="Segoe UI" w:cs="Segoe UI" w:eastAsia="Segoe UI"/>
          <w:sz w:val="13"/>
          <w:szCs w:val="13"/>
          <w:spacing w:val="1"/>
          <w:w w:val="157"/>
        </w:rPr>
        <w:t>nput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2"/>
        </w:rPr>
        <w:t>Ass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-6"/>
          <w:w w:val="142"/>
        </w:rPr>
        <w:t>mbl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y</w:t>
      </w:r>
      <w:r>
        <w:rPr>
          <w:rFonts w:ascii="Segoe UI" w:hAnsi="Segoe UI" w:cs="Segoe UI" w:eastAsia="Segoe UI"/>
          <w:sz w:val="13"/>
          <w:szCs w:val="13"/>
          <w:spacing w:val="-21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6" w:after="0" w:line="240" w:lineRule="auto"/>
        <w:ind w:left="-2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-10" w:right="16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6"/>
        </w:rPr>
        <w:t>3.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-1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4" w:after="0" w:line="240" w:lineRule="auto"/>
        <w:ind w:left="-30" w:right="15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-15" w:right="16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6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8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-2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-3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-2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46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-3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46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-2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00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9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238403pt;margin-top:13.589038pt;width:13.370643pt;height:6.53177pt;mso-position-horizontal-relative:page;mso-position-vertical-relative:paragraph;z-index:-19215;rotation:1" type="#_x0000_t136" fillcolor="#000000" stroked="f">
            <o:extrusion v:ext="view" autorotationcenter="t"/>
            <v:textpath style="font-family:&amp;quot;Segoe UI&amp;quot;;font-size:6pt;v-text-kern:t;mso-text-shadow:auto" string=".7 5"/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5" w:equalWidth="0">
            <w:col w:w="432" w:space="511"/>
            <w:col w:w="528" w:space="812"/>
            <w:col w:w="4277" w:space="153"/>
            <w:col w:w="1282" w:space="940"/>
            <w:col w:w="625"/>
          </w:cols>
        </w:sectPr>
      </w:pPr>
      <w:rPr/>
    </w:p>
    <w:p>
      <w:pPr>
        <w:spacing w:before="43" w:after="0" w:line="240" w:lineRule="auto"/>
        <w:ind w:left="121" w:right="-2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-2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7"/>
        </w:rPr>
        <w:t>Ml6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7" w:right="-2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Ml7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Ml8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left="112" w:right="-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88"/>
        </w:rPr>
        <w:t>11119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2" w:right="-3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7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79" w:lineRule="auto"/>
        <w:ind w:left="112" w:right="-40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18"/>
          <w:position w:val="0"/>
        </w:rPr>
        <w:t>fv12l</w:t>
      </w:r>
      <w:r>
        <w:rPr>
          <w:rFonts w:ascii="Segoe UI" w:hAnsi="Segoe UI" w:cs="Segoe UI" w:eastAsia="Segoe UI"/>
          <w:sz w:val="13"/>
          <w:szCs w:val="13"/>
          <w:spacing w:val="-4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M2</w:t>
      </w:r>
      <w:r>
        <w:rPr>
          <w:rFonts w:ascii="Segoe UI" w:hAnsi="Segoe UI" w:cs="Segoe UI" w:eastAsia="Segoe UI"/>
          <w:sz w:val="13"/>
          <w:szCs w:val="1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1" w:lineRule="exact"/>
        <w:ind w:left="117" w:right="-3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14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6" w:right="-2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M24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7" w:right="-3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117" w:right="-3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2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2" w:right="-3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4"/>
        </w:rPr>
        <w:t>M29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2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6"/>
        </w:rPr>
        <w:t>M30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12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6"/>
        </w:rPr>
        <w:t>M</w:t>
      </w:r>
      <w:r>
        <w:rPr>
          <w:rFonts w:ascii="Segoe UI" w:hAnsi="Segoe UI" w:cs="Segoe UI" w:eastAsia="Segoe UI"/>
          <w:sz w:val="13"/>
          <w:szCs w:val="13"/>
          <w:spacing w:val="5"/>
          <w:w w:val="10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32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12" w:right="-3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72"/>
        </w:rPr>
        <w:t>]1</w:t>
      </w:r>
      <w:r>
        <w:rPr>
          <w:rFonts w:ascii="Segoe UI" w:hAnsi="Segoe UI" w:cs="Segoe UI" w:eastAsia="Segoe UI"/>
          <w:sz w:val="13"/>
          <w:szCs w:val="13"/>
          <w:spacing w:val="0"/>
          <w:w w:val="72"/>
        </w:rPr>
        <w:t>1</w:t>
      </w:r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12" w:right="-2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-3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5"/>
        </w:rPr>
        <w:t>M34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17" w:right="-2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7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13"/>
        </w:rPr>
        <w:t>M36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12" w:right="-2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M37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7" w:right="-2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M38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107" w:right="-2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7" w:right="-2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0"/>
        </w:rPr>
        <w:t>M40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06" w:right="-2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2"/>
        </w:rPr>
        <w:t>M4l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-1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6"/>
        </w:rPr>
        <w:t>M42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7" w:right="-2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03" w:right="-1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M44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3" w:right="-1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5"/>
        </w:rPr>
        <w:t>M45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-1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6"/>
        </w:rPr>
        <w:t>M46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7" w:right="-1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16"/>
        </w:rPr>
        <w:t>M47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03" w:right="-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7" w:right="-1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90"/>
        </w:rPr>
        <w:t>1;1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9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30192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83" w:lineRule="auto"/>
        <w:ind w:left="6" w:right="65" w:firstLine="1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30193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209"/>
        </w:rPr>
        <w:t>lll88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5"/>
        </w:rPr>
        <w:t>50128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6"/>
        </w:rPr>
        <w:t>12022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4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4"/>
          <w:w w:val="169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36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9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12077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0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191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91"/>
        </w:rPr>
        <w:t>-</w:t>
      </w:r>
      <w:r>
        <w:rPr>
          <w:rFonts w:ascii="Segoe UI" w:hAnsi="Segoe UI" w:cs="Segoe UI" w:eastAsia="Segoe UI"/>
          <w:sz w:val="13"/>
          <w:szCs w:val="13"/>
          <w:spacing w:val="6"/>
          <w:w w:val="137"/>
        </w:rPr>
        <w:t>1349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12031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8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43"/>
        </w:rPr>
        <w:t>14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7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141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7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1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43"/>
        </w:rPr>
        <w:t>1</w:t>
      </w:r>
      <w:r>
        <w:rPr>
          <w:rFonts w:ascii="Segoe UI" w:hAnsi="Segoe UI" w:cs="Segoe UI" w:eastAsia="Segoe UI"/>
          <w:sz w:val="13"/>
          <w:szCs w:val="13"/>
          <w:spacing w:val="5"/>
          <w:w w:val="143"/>
        </w:rPr>
        <w:t>4</w:t>
      </w:r>
      <w:r>
        <w:rPr>
          <w:rFonts w:ascii="Segoe UI" w:hAnsi="Segoe UI" w:cs="Segoe UI" w:eastAsia="Segoe UI"/>
          <w:sz w:val="13"/>
          <w:szCs w:val="13"/>
          <w:spacing w:val="14"/>
          <w:w w:val="132"/>
        </w:rPr>
        <w:t>17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3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4"/>
        </w:rPr>
        <w:t>8420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7"/>
        </w:rPr>
        <w:t>1221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0"/>
        </w:rPr>
        <w:t>201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11367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5"/>
        </w:rPr>
        <w:t>1203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8424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8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84244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45"/>
        </w:rPr>
        <w:t>11401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2"/>
        </w:rPr>
        <w:t>8422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2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5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85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5"/>
        </w:rPr>
        <w:t>-</w:t>
      </w:r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889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7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5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12224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89"/>
        </w:rPr>
        <w:t>F</w:t>
      </w:r>
      <w:r>
        <w:rPr>
          <w:rFonts w:ascii="Segoe UI" w:hAnsi="Segoe UI" w:cs="Segoe UI" w:eastAsia="Segoe UI"/>
          <w:sz w:val="13"/>
          <w:szCs w:val="13"/>
          <w:spacing w:val="5"/>
          <w:w w:val="189"/>
        </w:rPr>
        <w:t>-</w:t>
      </w:r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9824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12108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8"/>
        </w:rPr>
        <w:t>14215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12106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</w:rPr>
        <w:t>12105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2"/>
        </w:rPr>
        <w:t>14121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40"/>
        </w:rPr>
        <w:t>2n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(</w:t>
      </w:r>
      <w:r>
        <w:rPr>
          <w:rFonts w:ascii="Segoe UI" w:hAnsi="Segoe UI" w:cs="Segoe UI" w:eastAsia="Segoe UI"/>
          <w:sz w:val="13"/>
          <w:szCs w:val="13"/>
          <w:spacing w:val="-24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277"/>
        </w:rPr>
        <w:t>I</w:t>
      </w:r>
      <w:r>
        <w:rPr>
          <w:rFonts w:ascii="Segoe UI" w:hAnsi="Segoe UI" w:cs="Segoe UI" w:eastAsia="Segoe UI"/>
          <w:sz w:val="13"/>
          <w:szCs w:val="13"/>
          <w:spacing w:val="9"/>
          <w:w w:val="160"/>
        </w:rPr>
        <w:t>nterstage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4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7"/>
        </w:rPr>
        <w:t>Tr</w:t>
      </w:r>
      <w:r>
        <w:rPr>
          <w:rFonts w:ascii="Segoe UI" w:hAnsi="Segoe UI" w:cs="Segoe UI" w:eastAsia="Segoe UI"/>
          <w:sz w:val="13"/>
          <w:szCs w:val="13"/>
          <w:spacing w:val="-10"/>
          <w:w w:val="167"/>
        </w:rPr>
        <w:t>a</w:t>
      </w:r>
      <w:r>
        <w:rPr>
          <w:rFonts w:ascii="Segoe UI" w:hAnsi="Segoe UI" w:cs="Segoe UI" w:eastAsia="Segoe UI"/>
          <w:sz w:val="13"/>
          <w:szCs w:val="13"/>
          <w:spacing w:val="7"/>
          <w:w w:val="15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forme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5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36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70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y</w:t>
      </w:r>
      <w:r>
        <w:rPr>
          <w:rFonts w:ascii="Segoe UI" w:hAnsi="Segoe UI" w:cs="Segoe UI" w:eastAsia="Segoe UI"/>
          <w:sz w:val="13"/>
          <w:szCs w:val="13"/>
          <w:spacing w:val="6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68" w:lineRule="auto"/>
        <w:ind w:left="24" w:right="-24" w:firstLine="5"/>
        <w:jc w:val="left"/>
        <w:tabs>
          <w:tab w:pos="2400" w:val="left"/>
          <w:tab w:pos="36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6"/>
        </w:rPr>
        <w:t>3r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(</w:t>
      </w:r>
      <w:r>
        <w:rPr>
          <w:rFonts w:ascii="Segoe UI" w:hAnsi="Segoe UI" w:cs="Segoe UI" w:eastAsia="Segoe UI"/>
          <w:sz w:val="13"/>
          <w:szCs w:val="13"/>
          <w:spacing w:val="-3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3"/>
        </w:rPr>
        <w:t>D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iode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2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2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42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49"/>
          <w:position w:val="1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24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8"/>
          <w:position w:val="0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0"/>
        </w:rPr>
        <w:t>Jac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k</w:t>
      </w:r>
      <w:r>
        <w:rPr>
          <w:rFonts w:ascii="Segoe UI" w:hAnsi="Segoe UI" w:cs="Segoe UI" w:eastAsia="Segoe UI"/>
          <w:sz w:val="13"/>
          <w:szCs w:val="13"/>
          <w:spacing w:val="2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  <w:position w:val="0"/>
        </w:rPr>
        <w:t>Ste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43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Switch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2"/>
          <w:position w:val="0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49"/>
          <w:position w:val="0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0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3" w:after="0" w:line="240" w:lineRule="auto"/>
        <w:ind w:left="24" w:right="-20"/>
        <w:jc w:val="left"/>
        <w:tabs>
          <w:tab w:pos="4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4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7</w:t>
      </w:r>
      <w:r>
        <w:rPr>
          <w:rFonts w:ascii="Segoe UI" w:hAnsi="Segoe UI" w:cs="Segoe UI" w:eastAsia="Segoe UI"/>
          <w:sz w:val="13"/>
          <w:szCs w:val="13"/>
          <w:spacing w:val="48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Contac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Mal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40"/>
        </w:rPr>
        <w:t>So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c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6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6</w:t>
      </w:r>
      <w:r>
        <w:rPr>
          <w:rFonts w:ascii="Segoe UI" w:hAnsi="Segoe UI" w:cs="Segoe UI" w:eastAsia="Segoe UI"/>
          <w:sz w:val="13"/>
          <w:szCs w:val="13"/>
          <w:spacing w:val="1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t</w:t>
      </w:r>
      <w:r>
        <w:rPr>
          <w:rFonts w:ascii="Segoe UI" w:hAnsi="Segoe UI" w:cs="Segoe UI" w:eastAsia="Segoe UI"/>
          <w:sz w:val="13"/>
          <w:szCs w:val="13"/>
          <w:spacing w:val="7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2"/>
        </w:rPr>
        <w:t>Lin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Cord</w:t>
      </w:r>
      <w:r>
        <w:rPr>
          <w:rFonts w:ascii="Segoe UI" w:hAnsi="Segoe UI" w:cs="Segoe UI" w:eastAsia="Segoe UI"/>
          <w:sz w:val="13"/>
          <w:szCs w:val="13"/>
          <w:spacing w:val="-1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and</w:t>
      </w:r>
      <w:r>
        <w:rPr>
          <w:rFonts w:ascii="Segoe UI" w:hAnsi="Segoe UI" w:cs="Segoe UI" w:eastAsia="Segoe UI"/>
          <w:sz w:val="13"/>
          <w:szCs w:val="13"/>
          <w:spacing w:val="-1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2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g</w:t>
      </w:r>
      <w:r>
        <w:rPr>
          <w:rFonts w:ascii="Segoe UI" w:hAnsi="Segoe UI" w:cs="Segoe UI" w:eastAsia="Segoe UI"/>
          <w:sz w:val="13"/>
          <w:szCs w:val="13"/>
          <w:spacing w:val="-23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2</w:t>
      </w:r>
      <w:r>
        <w:rPr>
          <w:rFonts w:ascii="Segoe UI" w:hAnsi="Segoe UI" w:cs="Segoe UI" w:eastAsia="Segoe UI"/>
          <w:sz w:val="13"/>
          <w:szCs w:val="13"/>
          <w:spacing w:val="3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Lin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Cord</w:t>
      </w:r>
      <w:r>
        <w:rPr>
          <w:rFonts w:ascii="Segoe UI" w:hAnsi="Segoe UI" w:cs="Segoe UI" w:eastAsia="Segoe UI"/>
          <w:sz w:val="13"/>
          <w:szCs w:val="13"/>
          <w:spacing w:val="13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d</w:t>
      </w:r>
      <w:r>
        <w:rPr>
          <w:rFonts w:ascii="Segoe UI" w:hAnsi="Segoe UI" w:cs="Segoe UI" w:eastAsia="Segoe UI"/>
          <w:sz w:val="13"/>
          <w:szCs w:val="13"/>
          <w:spacing w:val="2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65"/>
        </w:rPr>
        <w:t>Plug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70" w:lineRule="auto"/>
        <w:ind w:left="19" w:right="590" w:firstLine="-1"/>
        <w:jc w:val="left"/>
        <w:tabs>
          <w:tab w:pos="32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6"/>
          <w:w w:val="160"/>
        </w:rPr>
        <w:t>Mai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n</w:t>
      </w:r>
      <w:r>
        <w:rPr>
          <w:rFonts w:ascii="Segoe UI" w:hAnsi="Segoe UI" w:cs="Segoe UI" w:eastAsia="Segoe UI"/>
          <w:sz w:val="13"/>
          <w:szCs w:val="13"/>
          <w:spacing w:val="15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h</w:t>
      </w:r>
      <w:r>
        <w:rPr>
          <w:rFonts w:ascii="Segoe UI" w:hAnsi="Segoe UI" w:cs="Segoe UI" w:eastAsia="Segoe UI"/>
          <w:sz w:val="13"/>
          <w:szCs w:val="13"/>
          <w:spacing w:val="-33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52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4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6"/>
          <w:position w:val="0"/>
        </w:rPr>
        <w:t>Ligh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37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6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6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86"/>
        </w:rPr>
        <w:t>2-l/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2</w:t>
      </w:r>
      <w:r>
        <w:rPr>
          <w:rFonts w:ascii="Segoe UI" w:hAnsi="Segoe UI" w:cs="Segoe UI" w:eastAsia="Segoe UI"/>
          <w:sz w:val="13"/>
          <w:szCs w:val="13"/>
          <w:spacing w:val="40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17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p</w:t>
      </w:r>
      <w:r>
        <w:rPr>
          <w:rFonts w:ascii="Segoe UI" w:hAnsi="Segoe UI" w:cs="Segoe UI" w:eastAsia="Segoe UI"/>
          <w:sz w:val="13"/>
          <w:szCs w:val="13"/>
          <w:spacing w:val="-15"/>
          <w:w w:val="11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Light</w:t>
      </w:r>
      <w:r>
        <w:rPr>
          <w:rFonts w:ascii="Segoe UI" w:hAnsi="Segoe UI" w:cs="Segoe UI" w:eastAsia="Segoe UI"/>
          <w:sz w:val="13"/>
          <w:szCs w:val="13"/>
          <w:spacing w:val="24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6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18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8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-19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3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Non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  <w:position w:val="1"/>
        </w:rPr>
        <w:t>tamperabl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6"/>
          <w:position w:val="1"/>
        </w:rPr>
        <w:t>l�oto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1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3" w:after="0" w:line="240" w:lineRule="auto"/>
        <w:ind w:left="2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6"/>
          <w:w w:val="128"/>
          <w:position w:val="1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6"/>
          <w:w w:val="120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p</w:t>
      </w:r>
      <w:r>
        <w:rPr>
          <w:rFonts w:ascii="Segoe UI" w:hAnsi="Segoe UI" w:cs="Segoe UI" w:eastAsia="Segoe UI"/>
          <w:sz w:val="13"/>
          <w:szCs w:val="13"/>
          <w:spacing w:val="-2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e</w:t>
      </w:r>
      <w:r>
        <w:rPr>
          <w:rFonts w:ascii="Segoe UI" w:hAnsi="Segoe UI" w:cs="Segoe UI" w:eastAsia="Segoe UI"/>
          <w:sz w:val="13"/>
          <w:szCs w:val="13"/>
          <w:spacing w:val="-31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68" w:lineRule="auto"/>
        <w:ind w:left="29" w:right="-27" w:firstLine="-14"/>
        <w:jc w:val="left"/>
        <w:tabs>
          <w:tab w:pos="4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93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93"/>
        </w:rPr>
        <w:t>i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1"/>
        </w:rPr>
        <w:t>cku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p</w:t>
      </w:r>
      <w:r>
        <w:rPr>
          <w:rFonts w:ascii="Segoe UI" w:hAnsi="Segoe UI" w:cs="Segoe UI" w:eastAsia="Segoe UI"/>
          <w:sz w:val="13"/>
          <w:szCs w:val="13"/>
          <w:spacing w:val="-2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71"/>
        </w:rPr>
        <w:t>Soc</w:t>
      </w:r>
      <w:r>
        <w:rPr>
          <w:rFonts w:ascii="Segoe UI" w:hAnsi="Segoe UI" w:cs="Segoe UI" w:eastAsia="Segoe UI"/>
          <w:sz w:val="13"/>
          <w:szCs w:val="13"/>
          <w:spacing w:val="9"/>
          <w:w w:val="171"/>
        </w:rPr>
        <w:t>k</w:t>
      </w:r>
      <w:r>
        <w:rPr>
          <w:rFonts w:ascii="Segoe UI" w:hAnsi="Segoe UI" w:cs="Segoe UI" w:eastAsia="Segoe UI"/>
          <w:sz w:val="13"/>
          <w:szCs w:val="13"/>
          <w:spacing w:val="29"/>
          <w:w w:val="171"/>
        </w:rPr>
        <w:t>et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9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Speaker</w:t>
      </w:r>
      <w:r>
        <w:rPr>
          <w:rFonts w:ascii="Segoe UI" w:hAnsi="Segoe UI" w:cs="Segoe UI" w:eastAsia="Segoe UI"/>
          <w:sz w:val="13"/>
          <w:szCs w:val="13"/>
          <w:spacing w:val="39"/>
          <w:w w:val="154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3"/>
          <w:w w:val="154"/>
          <w:position w:val="0"/>
        </w:rPr>
        <w:t>�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0"/>
        </w:rPr>
        <w:t>tchin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g</w:t>
      </w:r>
      <w:r>
        <w:rPr>
          <w:rFonts w:ascii="Segoe UI" w:hAnsi="Segoe UI" w:cs="Segoe UI" w:eastAsia="Segoe UI"/>
          <w:sz w:val="13"/>
          <w:szCs w:val="13"/>
          <w:spacing w:val="26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4"/>
          <w:position w:val="0"/>
        </w:rPr>
        <w:t>Pane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6"/>
          <w:w w:val="2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" w:after="0" w:line="290" w:lineRule="auto"/>
        <w:ind w:left="24" w:right="99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6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t</w:t>
      </w:r>
      <w:r>
        <w:rPr>
          <w:rFonts w:ascii="Segoe UI" w:hAnsi="Segoe UI" w:cs="Segoe UI" w:eastAsia="Segoe UI"/>
          <w:sz w:val="13"/>
          <w:szCs w:val="13"/>
          <w:spacing w:val="-15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Symphonola</w:t>
      </w:r>
      <w:r>
        <w:rPr>
          <w:rFonts w:ascii="Segoe UI" w:hAnsi="Segoe UI" w:cs="Segoe UI" w:eastAsia="Segoe UI"/>
          <w:sz w:val="13"/>
          <w:szCs w:val="13"/>
          <w:spacing w:val="3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Spe</w:t>
      </w:r>
      <w:r>
        <w:rPr>
          <w:rFonts w:ascii="Segoe UI" w:hAnsi="Segoe UI" w:cs="Segoe UI" w:eastAsia="Segoe UI"/>
          <w:sz w:val="13"/>
          <w:szCs w:val="13"/>
          <w:spacing w:val="-15"/>
          <w:w w:val="146"/>
        </w:rPr>
        <w:t>a</w:t>
      </w:r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-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d</w:t>
      </w:r>
      <w:r>
        <w:rPr>
          <w:rFonts w:ascii="Segoe UI" w:hAnsi="Segoe UI" w:cs="Segoe UI" w:eastAsia="Segoe UI"/>
          <w:sz w:val="13"/>
          <w:szCs w:val="13"/>
          <w:spacing w:val="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3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t</w:t>
      </w:r>
      <w:r>
        <w:rPr>
          <w:rFonts w:ascii="Segoe UI" w:hAnsi="Segoe UI" w:cs="Segoe UI" w:eastAsia="Segoe UI"/>
          <w:sz w:val="13"/>
          <w:szCs w:val="13"/>
          <w:spacing w:val="-23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0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d</w:t>
      </w:r>
      <w:r>
        <w:rPr>
          <w:rFonts w:ascii="Segoe UI" w:hAnsi="Segoe UI" w:cs="Segoe UI" w:eastAsia="Segoe UI"/>
          <w:sz w:val="13"/>
          <w:szCs w:val="13"/>
          <w:spacing w:val="35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Remote</w:t>
      </w:r>
      <w:r>
        <w:rPr>
          <w:rFonts w:ascii="Segoe UI" w:hAnsi="Segoe UI" w:cs="Segoe UI" w:eastAsia="Segoe UI"/>
          <w:sz w:val="13"/>
          <w:szCs w:val="13"/>
          <w:spacing w:val="-1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0"/>
        </w:rPr>
        <w:t>Spe</w:t>
      </w:r>
      <w:r>
        <w:rPr>
          <w:rFonts w:ascii="Segoe UI" w:hAnsi="Segoe UI" w:cs="Segoe UI" w:eastAsia="Segoe UI"/>
          <w:sz w:val="13"/>
          <w:szCs w:val="13"/>
          <w:spacing w:val="-8"/>
          <w:w w:val="150"/>
        </w:rPr>
        <w:t>a</w:t>
      </w:r>
      <w:r>
        <w:rPr>
          <w:rFonts w:ascii="Segoe UI" w:hAnsi="Segoe UI" w:cs="Segoe UI" w:eastAsia="Segoe UI"/>
          <w:sz w:val="13"/>
          <w:szCs w:val="13"/>
          <w:spacing w:val="9"/>
          <w:w w:val="15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5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79" w:lineRule="exact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Dummw</w:t>
      </w:r>
      <w:r>
        <w:rPr>
          <w:rFonts w:ascii="Segoe UI" w:hAnsi="Segoe UI" w:cs="Segoe UI" w:eastAsia="Segoe UI"/>
          <w:sz w:val="17"/>
          <w:szCs w:val="17"/>
          <w:spacing w:val="-37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1"/>
          <w:position w:val="1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2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(</w:t>
      </w:r>
      <w:r>
        <w:rPr>
          <w:rFonts w:ascii="Segoe UI" w:hAnsi="Segoe UI" w:cs="Segoe UI" w:eastAsia="Segoe UI"/>
          <w:sz w:val="13"/>
          <w:szCs w:val="13"/>
          <w:spacing w:val="-29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5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1"/>
        </w:rPr>
        <w:t>ree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  <w:position w:val="1"/>
        </w:rPr>
        <w:t>Shell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)</w:t>
      </w:r>
      <w:r>
        <w:rPr>
          <w:rFonts w:ascii="Segoe UI" w:hAnsi="Segoe UI" w:cs="Segoe UI" w:eastAsia="Segoe UI"/>
          <w:sz w:val="13"/>
          <w:szCs w:val="13"/>
          <w:spacing w:val="48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6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63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t</w:t>
      </w:r>
      <w:r>
        <w:rPr>
          <w:rFonts w:ascii="Segoe UI" w:hAnsi="Segoe UI" w:cs="Segoe UI" w:eastAsia="Segoe UI"/>
          <w:sz w:val="13"/>
          <w:szCs w:val="13"/>
          <w:spacing w:val="-27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</w:rPr>
        <w:t>Transmitte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49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54"/>
        </w:rPr>
        <w:t>Out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p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70" w:lineRule="auto"/>
        <w:ind w:left="19" w:right="-23" w:firstLine="5"/>
        <w:jc w:val="left"/>
        <w:tabs>
          <w:tab w:pos="4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5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11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9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5"/>
          <w:position w:val="1"/>
        </w:rPr>
        <w:t>Transm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0"/>
          <w:position w:val="1"/>
        </w:rPr>
        <w:t>tte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2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4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9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0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2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0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45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4"/>
          <w:position w:val="0"/>
        </w:rPr>
        <w:t>Drum.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40" w:lineRule="auto"/>
        <w:ind w:left="14" w:right="-6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55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5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54"/>
          <w:w w:val="15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24"/>
          <w:position w:val="0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0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57"/>
          <w:w w:val="16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0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41"/>
          <w:w w:val="16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8"/>
          <w:position w:val="0"/>
        </w:rPr>
        <w:t>Equipment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9" w:after="0" w:line="274" w:lineRule="auto"/>
        <w:ind w:left="5" w:right="998" w:firstLine="5"/>
        <w:jc w:val="left"/>
        <w:tabs>
          <w:tab w:pos="2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8"/>
          <w:w w:val="99"/>
        </w:rPr>
        <w:t>Jl1</w:t>
      </w:r>
      <w:r>
        <w:rPr>
          <w:rFonts w:ascii="Segoe UI" w:hAnsi="Segoe UI" w:cs="Segoe UI" w:eastAsia="Segoe UI"/>
          <w:sz w:val="13"/>
          <w:szCs w:val="13"/>
          <w:spacing w:val="0"/>
          <w:w w:val="99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1"/>
        </w:rPr>
        <w:t>to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Receptacl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e</w:t>
      </w:r>
      <w:r>
        <w:rPr>
          <w:rFonts w:ascii="Segoe UI" w:hAnsi="Segoe UI" w:cs="Segoe UI" w:eastAsia="Segoe UI"/>
          <w:sz w:val="13"/>
          <w:szCs w:val="13"/>
          <w:spacing w:val="1"/>
          <w:w w:val="16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44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4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36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for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4"/>
          <w:position w:val="1"/>
        </w:rPr>
        <w:t>Lightin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4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9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6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t</w:t>
      </w:r>
      <w:r>
        <w:rPr>
          <w:rFonts w:ascii="Segoe UI" w:hAnsi="Segoe UI" w:cs="Segoe UI" w:eastAsia="Segoe UI"/>
          <w:sz w:val="13"/>
          <w:szCs w:val="13"/>
          <w:spacing w:val="-24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</w:rPr>
        <w:t>Ele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c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200"/>
        </w:rPr>
        <w:t>trica</w:t>
      </w:r>
      <w:r>
        <w:rPr>
          <w:rFonts w:ascii="Segoe UI" w:hAnsi="Segoe UI" w:cs="Segoe UI" w:eastAsia="Segoe UI"/>
          <w:sz w:val="13"/>
          <w:szCs w:val="13"/>
          <w:spacing w:val="0"/>
          <w:w w:val="200"/>
        </w:rPr>
        <w:t>l</w:t>
      </w:r>
      <w:r>
        <w:rPr>
          <w:rFonts w:ascii="Segoe UI" w:hAnsi="Segoe UI" w:cs="Segoe UI" w:eastAsia="Segoe UI"/>
          <w:sz w:val="13"/>
          <w:szCs w:val="13"/>
          <w:spacing w:val="30"/>
          <w:w w:val="2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65"/>
        </w:rPr>
        <w:t>Selecto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r</w:t>
      </w:r>
      <w:r>
        <w:rPr>
          <w:rFonts w:ascii="Segoe UI" w:hAnsi="Segoe UI" w:cs="Segoe UI" w:eastAsia="Segoe UI"/>
          <w:sz w:val="13"/>
          <w:szCs w:val="13"/>
          <w:spacing w:val="11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5"/>
        </w:rPr>
        <w:t>Lig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h</w:t>
      </w:r>
      <w:r>
        <w:rPr>
          <w:rFonts w:ascii="Segoe UI" w:hAnsi="Segoe UI" w:cs="Segoe UI" w:eastAsia="Segoe UI"/>
          <w:sz w:val="13"/>
          <w:szCs w:val="13"/>
          <w:spacing w:val="12"/>
          <w:w w:val="16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s</w:t>
      </w:r>
      <w:r>
        <w:rPr>
          <w:rFonts w:ascii="Segoe UI" w:hAnsi="Segoe UI" w:cs="Segoe UI" w:eastAsia="Segoe UI"/>
          <w:sz w:val="13"/>
          <w:szCs w:val="13"/>
          <w:spacing w:val="-7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89" w:lineRule="auto"/>
        <w:ind w:left="14" w:right="59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63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t</w:t>
      </w:r>
      <w:r>
        <w:rPr>
          <w:rFonts w:ascii="Segoe UI" w:hAnsi="Segoe UI" w:cs="Segoe UI" w:eastAsia="Segoe UI"/>
          <w:sz w:val="13"/>
          <w:szCs w:val="13"/>
          <w:spacing w:val="-3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3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5"/>
        </w:rPr>
        <w:t>Selec</w:t>
      </w:r>
      <w:r>
        <w:rPr>
          <w:rFonts w:ascii="Segoe UI" w:hAnsi="Segoe UI" w:cs="Segoe UI" w:eastAsia="Segoe UI"/>
          <w:sz w:val="13"/>
          <w:szCs w:val="13"/>
          <w:spacing w:val="-5"/>
          <w:w w:val="165"/>
        </w:rPr>
        <w:t>t</w:t>
      </w:r>
      <w:r>
        <w:rPr>
          <w:rFonts w:ascii="Segoe UI" w:hAnsi="Segoe UI" w:cs="Segoe UI" w:eastAsia="Segoe UI"/>
          <w:sz w:val="13"/>
          <w:szCs w:val="13"/>
          <w:spacing w:val="5"/>
          <w:w w:val="149"/>
        </w:rPr>
        <w:t>-0-Ma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t</w:t>
      </w:r>
      <w:r>
        <w:rPr>
          <w:rFonts w:ascii="Segoe UI" w:hAnsi="Segoe UI" w:cs="Segoe UI" w:eastAsia="Segoe UI"/>
          <w:sz w:val="13"/>
          <w:szCs w:val="13"/>
          <w:spacing w:val="10"/>
          <w:w w:val="199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c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6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7"/>
        </w:rPr>
        <w:t>.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4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t</w:t>
      </w:r>
      <w:r>
        <w:rPr>
          <w:rFonts w:ascii="Segoe UI" w:hAnsi="Segoe UI" w:cs="Segoe UI" w:eastAsia="Segoe UI"/>
          <w:sz w:val="13"/>
          <w:szCs w:val="13"/>
          <w:spacing w:val="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6</w:t>
      </w:r>
      <w:r>
        <w:rPr>
          <w:rFonts w:ascii="Segoe UI" w:hAnsi="Segoe UI" w:cs="Segoe UI" w:eastAsia="Segoe UI"/>
          <w:sz w:val="13"/>
          <w:szCs w:val="13"/>
          <w:spacing w:val="3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e</w:t>
      </w:r>
      <w:r>
        <w:rPr>
          <w:rFonts w:ascii="Segoe UI" w:hAnsi="Segoe UI" w:cs="Segoe UI" w:eastAsia="Segoe UI"/>
          <w:sz w:val="13"/>
          <w:szCs w:val="13"/>
          <w:spacing w:val="-5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7"/>
        </w:rPr>
        <w:t>Sele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c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9"/>
        </w:rPr>
        <w:t>t-0-Mat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i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9"/>
        </w:rPr>
        <w:t>cs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67" w:lineRule="exact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71"/>
        </w:rPr>
        <w:t>2-1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/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p</w:t>
      </w:r>
      <w:r>
        <w:rPr>
          <w:rFonts w:ascii="Segoe UI" w:hAnsi="Segoe UI" w:cs="Segoe UI" w:eastAsia="Segoe UI"/>
          <w:sz w:val="13"/>
          <w:szCs w:val="13"/>
          <w:spacing w:val="-2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0"/>
        </w:rPr>
        <w:t>Am</w:t>
      </w:r>
      <w:r>
        <w:rPr>
          <w:rFonts w:ascii="Segoe UI" w:hAnsi="Segoe UI" w:cs="Segoe UI" w:eastAsia="Segoe UI"/>
          <w:sz w:val="13"/>
          <w:szCs w:val="13"/>
          <w:spacing w:val="6"/>
          <w:w w:val="212"/>
        </w:rPr>
        <w:t>plifie</w:t>
      </w:r>
      <w:r>
        <w:rPr>
          <w:rFonts w:ascii="Segoe UI" w:hAnsi="Segoe UI" w:cs="Segoe UI" w:eastAsia="Segoe UI"/>
          <w:sz w:val="13"/>
          <w:szCs w:val="13"/>
          <w:spacing w:val="0"/>
          <w:w w:val="21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F</w:t>
      </w:r>
      <w:r>
        <w:rPr>
          <w:rFonts w:ascii="Segoe UI" w:hAnsi="Segoe UI" w:cs="Segoe UI" w:eastAsia="Segoe UI"/>
          <w:sz w:val="13"/>
          <w:szCs w:val="13"/>
          <w:spacing w:val="-8"/>
          <w:w w:val="155"/>
        </w:rPr>
        <w:t>u</w:t>
      </w:r>
      <w:r>
        <w:rPr>
          <w:rFonts w:ascii="Segoe UI" w:hAnsi="Segoe UI" w:cs="Segoe UI" w:eastAsia="Segoe UI"/>
          <w:sz w:val="13"/>
          <w:szCs w:val="13"/>
          <w:spacing w:val="22"/>
          <w:w w:val="15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e</w:t>
      </w:r>
      <w:r>
        <w:rPr>
          <w:rFonts w:ascii="Segoe UI" w:hAnsi="Segoe UI" w:cs="Segoe UI" w:eastAsia="Segoe UI"/>
          <w:sz w:val="13"/>
          <w:szCs w:val="13"/>
          <w:spacing w:val="-32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204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4"/>
        </w:rPr>
        <w:t>2</w:t>
      </w:r>
      <w:r>
        <w:rPr>
          <w:rFonts w:ascii="Segoe UI" w:hAnsi="Segoe UI" w:cs="Segoe UI" w:eastAsia="Segoe UI"/>
          <w:sz w:val="13"/>
          <w:szCs w:val="13"/>
          <w:spacing w:val="34"/>
          <w:w w:val="204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17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p</w:t>
      </w:r>
      <w:r>
        <w:rPr>
          <w:rFonts w:ascii="Segoe UI" w:hAnsi="Segoe UI" w:cs="Segoe UI" w:eastAsia="Segoe UI"/>
          <w:sz w:val="13"/>
          <w:szCs w:val="13"/>
          <w:spacing w:val="-11"/>
          <w:w w:val="11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d</w:t>
      </w:r>
      <w:r>
        <w:rPr>
          <w:rFonts w:ascii="Segoe UI" w:hAnsi="Segoe UI" w:cs="Segoe UI" w:eastAsia="Segoe UI"/>
          <w:sz w:val="13"/>
          <w:szCs w:val="13"/>
          <w:spacing w:val="19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Fus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  </w:t>
      </w:r>
      <w:r>
        <w:rPr>
          <w:rFonts w:ascii="Segoe UI" w:hAnsi="Segoe UI" w:cs="Segoe UI" w:eastAsia="Segoe UI"/>
          <w:sz w:val="5"/>
          <w:szCs w:val="5"/>
          <w:spacing w:val="19"/>
          <w:w w:val="21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83" w:lineRule="auto"/>
        <w:ind w:left="9" w:right="1211" w:firstLine="-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5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5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50"/>
          <w:position w:val="1"/>
        </w:rPr>
        <w:t>     </w:t>
      </w:r>
      <w:r>
        <w:rPr>
          <w:rFonts w:ascii="Segoe UI" w:hAnsi="Segoe UI" w:cs="Segoe UI" w:eastAsia="Segoe UI"/>
          <w:sz w:val="13"/>
          <w:szCs w:val="13"/>
          <w:spacing w:val="11"/>
          <w:w w:val="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46"/>
          <w:position w:val="1"/>
        </w:rPr>
        <w:t>Sym</w:t>
      </w:r>
      <w:r>
        <w:rPr>
          <w:rFonts w:ascii="Segoe UI" w:hAnsi="Segoe UI" w:cs="Segoe UI" w:eastAsia="Segoe UI"/>
          <w:sz w:val="13"/>
          <w:szCs w:val="13"/>
          <w:spacing w:val="-13"/>
          <w:w w:val="146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honol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spacing w:val="34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4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Remote</w:t>
      </w:r>
      <w:r>
        <w:rPr>
          <w:rFonts w:ascii="Segoe UI" w:hAnsi="Segoe UI" w:cs="Segoe UI" w:eastAsia="Segoe UI"/>
          <w:sz w:val="13"/>
          <w:szCs w:val="13"/>
          <w:spacing w:val="-1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Volume</w:t>
      </w:r>
      <w:r>
        <w:rPr>
          <w:rFonts w:ascii="Segoe UI" w:hAnsi="Segoe UI" w:cs="Segoe UI" w:eastAsia="Segoe UI"/>
          <w:sz w:val="13"/>
          <w:szCs w:val="13"/>
          <w:spacing w:val="2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8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8"/>
          <w:position w:val="0"/>
        </w:rPr>
        <w:t>Moto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13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3"/>
          <w:position w:val="0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1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Volume</w:t>
      </w:r>
      <w:r>
        <w:rPr>
          <w:rFonts w:ascii="Segoe UI" w:hAnsi="Segoe UI" w:cs="Segoe UI" w:eastAsia="Segoe UI"/>
          <w:sz w:val="13"/>
          <w:szCs w:val="13"/>
          <w:spacing w:val="-5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1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3"/>
          <w:position w:val="0"/>
        </w:rPr>
        <w:t>Ca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0"/>
        </w:rPr>
        <w:t>b</w:t>
      </w:r>
      <w:r>
        <w:rPr>
          <w:rFonts w:ascii="Segoe UI" w:hAnsi="Segoe UI" w:cs="Segoe UI" w:eastAsia="Segoe UI"/>
          <w:sz w:val="13"/>
          <w:szCs w:val="13"/>
          <w:spacing w:val="12"/>
          <w:w w:val="195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0" w:lineRule="exact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2"/>
          <w:position w:val="1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0"/>
          <w:position w:val="0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2"/>
          <w:w w:val="15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0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-11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0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52"/>
          <w:position w:val="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32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2"/>
          <w:position w:val="0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2"/>
          <w:position w:val="0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left="5" w:right="-20"/>
        <w:jc w:val="left"/>
        <w:tabs>
          <w:tab w:pos="36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2"/>
          <w:position w:val="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3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34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4"/>
          <w:position w:val="1"/>
        </w:rPr>
        <w:t>Rela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1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2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6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9" w:after="0" w:line="240" w:lineRule="auto"/>
        <w:ind w:left="2419" w:right="1830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7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82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81" w:right="65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-25" w:right="252"/>
        <w:jc w:val="center"/>
        <w:tabs>
          <w:tab w:pos="5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76" w:right="44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78" w:right="45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78" w:right="45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40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p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r</w:t>
      </w:r>
      <w:r>
        <w:rPr>
          <w:rFonts w:ascii="Segoe UI" w:hAnsi="Segoe UI" w:cs="Segoe UI" w:eastAsia="Segoe UI"/>
          <w:sz w:val="13"/>
          <w:szCs w:val="13"/>
          <w:spacing w:val="26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6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t</w:t>
      </w:r>
      <w:r>
        <w:rPr>
          <w:rFonts w:ascii="Segoe UI" w:hAnsi="Segoe UI" w:cs="Segoe UI" w:eastAsia="Segoe UI"/>
          <w:sz w:val="13"/>
          <w:szCs w:val="13"/>
          <w:spacing w:val="-7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62" w:right="464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15" w:right="16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8"/>
          <w:w w:val="135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0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274048pt;margin-top:-8.677762pt;width:13.125806pt;height:6.507202pt;mso-position-horizontal-relative:page;mso-position-vertical-relative:paragraph;z-index:-19213;rotation:2" type="#_x0000_t136" fillcolor="#000000" stroked="f">
            <o:extrusion v:ext="view" autorotationcenter="t"/>
            <v:textpath style="font-family:&amp;quot;Segoe UI&amp;quot;;font-size:6pt;v-text-kern:t;mso-text-shadow:auto" string=".7 5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4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0</w:t>
      </w:r>
      <w:r>
        <w:rPr>
          <w:rFonts w:ascii="Segoe UI" w:hAnsi="Segoe UI" w:cs="Segoe UI" w:eastAsia="Segoe UI"/>
          <w:sz w:val="13"/>
          <w:szCs w:val="13"/>
          <w:spacing w:val="-31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75" w:right="17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7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4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2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8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5.697449pt;margin-top:12.76238pt;width:16.490941pt;height:18.892368pt;mso-position-horizontal-relative:page;mso-position-vertical-relative:paragraph;z-index:-19216" type="#_x0000_t202" filled="f" stroked="f">
            <v:textbox inset="0,0,0,0">
              <w:txbxContent>
                <w:p>
                  <w:pPr>
                    <w:spacing w:before="0" w:after="0" w:line="162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9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43"/>
                      <w:w w:val="19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8"/>
                      <w:w w:val="126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  <w:p>
                  <w:pPr>
                    <w:spacing w:before="30" w:after="0" w:line="240" w:lineRule="auto"/>
                    <w:ind w:left="25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42"/>
                    </w:rPr>
                    <w:t>.4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15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9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9" w:after="0" w:line="240" w:lineRule="auto"/>
        <w:ind w:left="220" w:right="17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469666pt;margin-top:13.629663pt;width:13.418111pt;height:6.625923pt;mso-position-horizontal-relative:page;mso-position-vertical-relative:paragraph;z-index:-19214;rotation:1" type="#_x0000_t136" fillcolor="#000000" stroked="f">
            <o:extrusion v:ext="view" autorotationcenter="t"/>
            <v:textpath style="font-family:&amp;quot;Segoe UI&amp;quot;;font-size:6pt;v-text-kern:t;mso-text-shadow:auto" string=".15"/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06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6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2"/>
        </w:rPr>
        <w:t>.10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06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-30" w:right="18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6</w:t>
      </w:r>
      <w:r>
        <w:rPr>
          <w:rFonts w:ascii="Segoe UI" w:hAnsi="Segoe UI" w:cs="Segoe UI" w:eastAsia="Segoe UI"/>
          <w:sz w:val="13"/>
          <w:szCs w:val="13"/>
          <w:spacing w:val="-2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76" w:right="18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36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01" w:right="18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71" w:right="18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00" w:right="179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4"/>
          <w:w w:val="16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0"/>
        </w:rPr>
        <w:t>s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0" w:after="0" w:line="240" w:lineRule="auto"/>
        <w:ind w:left="71" w:right="18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7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2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5" w:equalWidth="0">
            <w:col w:w="432" w:space="501"/>
            <w:col w:w="634" w:space="695"/>
            <w:col w:w="4521" w:space="125"/>
            <w:col w:w="1580" w:space="331"/>
            <w:col w:w="741"/>
          </w:cols>
        </w:sectPr>
      </w:pPr>
      <w:rPr/>
    </w:p>
    <w:p>
      <w:pPr>
        <w:spacing w:before="89" w:after="0" w:line="165" w:lineRule="exact"/>
        <w:ind w:left="1896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shape style="position:absolute;margin-left:85.833199pt;margin-top:10.550497pt;width:3.847872pt;height:1.935744pt;mso-position-horizontal-relative:page;mso-position-vertical-relative:paragraph;z-index:-19211" type="#_x0000_t75">
            <v:imagedata r:id="rId279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10"/>
          <w:w w:val="122"/>
          <w:position w:val="-2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  <w:position w:val="-2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2"/>
          <w:position w:val="-2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  <w:position w:val="-2"/>
        </w:rPr>
        <w:t>6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90"/>
          <w:position w:val="-2"/>
        </w:rPr>
        <w:t>SCH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4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3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3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84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8"/>
          <w:position w:val="-2"/>
        </w:rPr>
        <w:t>AG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5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91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6"/>
          <w:position w:val="-2"/>
        </w:rPr>
        <w:t>TY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0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-2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30"/>
          <w:position w:val="-2"/>
        </w:rPr>
        <w:t>S25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0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3"/>
          <w:position w:val="-2"/>
        </w:rPr>
        <w:t>MASTE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9"/>
          <w:position w:val="-2"/>
        </w:rPr>
        <w:t>CONTRO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9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95"/>
          <w:position w:val="-2"/>
        </w:rPr>
        <w:t>AT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4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400" w:h="15640"/>
          <w:pgMar w:top="980" w:bottom="280" w:left="1400" w:right="1140"/>
        </w:sectPr>
      </w:pPr>
      <w:rPr/>
    </w:p>
    <w:p>
      <w:pPr>
        <w:spacing w:before="26" w:after="0" w:line="240" w:lineRule="auto"/>
        <w:ind w:left="544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16"/>
        </w:rPr>
        <w:t>ITEJV[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4"/>
          <w:w w:val="139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T</w:t>
      </w:r>
      <w:r>
        <w:rPr>
          <w:rFonts w:ascii="Segoe UI" w:hAnsi="Segoe UI" w:cs="Segoe UI" w:eastAsia="Segoe UI"/>
          <w:sz w:val="13"/>
          <w:szCs w:val="13"/>
          <w:spacing w:val="32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NO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5" w:lineRule="exact"/>
        <w:ind w:left="170" w:right="-43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0"/>
          <w:w w:val="90"/>
          <w:position w:val="-2"/>
        </w:rPr>
        <w:t>RES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6"/>
          <w:position w:val="-2"/>
        </w:rPr>
        <w:t>STOR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4" w:equalWidth="0">
            <w:col w:w="956" w:space="366"/>
            <w:col w:w="774" w:space="3037"/>
            <w:col w:w="1077" w:space="3027"/>
            <w:col w:w="623"/>
          </w:cols>
        </w:sectPr>
      </w:pPr>
      <w:rPr/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23" w:after="0" w:line="240" w:lineRule="auto"/>
        <w:ind w:left="541" w:right="-2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27.245872pt;margin-top:2.96793pt;width:85.055521pt;height:608.978572pt;mso-position-horizontal-relative:page;mso-position-vertical-relative:paragraph;z-index:-19208" type="#_x0000_t75">
            <v:imagedata r:id="rId280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-5"/>
          <w:w w:val="162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3"/>
          <w:w w:val="128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40" w:lineRule="auto"/>
        <w:ind w:left="544" w:right="-2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6"/>
          <w:w w:val="12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2</w:t>
      </w:r>
      <w:r>
        <w:rPr>
          <w:rFonts w:ascii="Segoe UI" w:hAnsi="Segoe UI" w:cs="Segoe UI" w:eastAsia="Segoe UI"/>
          <w:sz w:val="13"/>
          <w:szCs w:val="13"/>
          <w:spacing w:val="-36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9"/>
          <w:w w:val="126"/>
          <w:position w:val="1"/>
        </w:rPr>
        <w:t>824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23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7" w:after="0" w:line="182" w:lineRule="exact"/>
        <w:ind w:left="540" w:right="-6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3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5</w:t>
      </w:r>
      <w:r>
        <w:rPr>
          <w:rFonts w:ascii="Segoe UI" w:hAnsi="Segoe UI" w:cs="Segoe UI" w:eastAsia="Segoe UI"/>
          <w:sz w:val="13"/>
          <w:szCs w:val="13"/>
          <w:spacing w:val="-46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10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7"/>
        </w:rPr>
        <w:t>5076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5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00</w:t>
      </w:r>
      <w:r>
        <w:rPr>
          <w:rFonts w:ascii="Segoe UI" w:hAnsi="Segoe UI" w:cs="Segoe UI" w:eastAsia="Segoe UI"/>
          <w:sz w:val="13"/>
          <w:szCs w:val="13"/>
          <w:spacing w:val="4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41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</w:t>
      </w:r>
      <w:r>
        <w:rPr>
          <w:rFonts w:ascii="Segoe UI" w:hAnsi="Segoe UI" w:cs="Segoe UI" w:eastAsia="Segoe UI"/>
          <w:sz w:val="13"/>
          <w:szCs w:val="13"/>
          <w:spacing w:val="-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9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t</w:t>
      </w:r>
      <w:r>
        <w:rPr>
          <w:rFonts w:ascii="Segoe UI" w:hAnsi="Segoe UI" w:cs="Segoe UI" w:eastAsia="Segoe UI"/>
          <w:sz w:val="13"/>
          <w:szCs w:val="13"/>
          <w:spacing w:val="22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3"/>
          <w:w w:val="1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9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8"/>
          <w:w w:val="2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35"/>
        </w:rPr>
        <w:t>16,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43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e</w:t>
      </w:r>
      <w:r>
        <w:rPr>
          <w:rFonts w:ascii="Segoe UI" w:hAnsi="Segoe UI" w:cs="Segoe UI" w:eastAsia="Segoe UI"/>
          <w:sz w:val="13"/>
          <w:szCs w:val="13"/>
          <w:spacing w:val="-2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Control</w:t>
      </w:r>
      <w:r>
        <w:rPr>
          <w:rFonts w:ascii="Segoe UI" w:hAnsi="Segoe UI" w:cs="Segoe UI" w:eastAsia="Segoe UI"/>
          <w:sz w:val="13"/>
          <w:szCs w:val="13"/>
          <w:spacing w:val="21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7" w:lineRule="exact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40" w:lineRule="auto"/>
        <w:ind w:right="-20"/>
        <w:jc w:val="left"/>
        <w:tabs>
          <w:tab w:pos="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>$</w:t>
      </w:r>
      <w:r>
        <w:rPr>
          <w:rFonts w:ascii="Segoe UI" w:hAnsi="Segoe UI" w:cs="Segoe UI" w:eastAsia="Segoe UI"/>
          <w:sz w:val="17"/>
          <w:szCs w:val="17"/>
          <w:spacing w:val="-38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07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56" w:lineRule="exact"/>
        <w:ind w:left="31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1.385559pt;margin-top:9.800815pt;width:15.755877pt;height:8.608305pt;mso-position-horizontal-relative:page;mso-position-vertical-relative:paragraph;z-index:-19200" type="#_x0000_t202" filled="f" stroked="f">
            <v:textbox inset="0,0,0,0">
              <w:txbxContent>
                <w:p>
                  <w:pPr>
                    <w:spacing w:before="0" w:after="0" w:line="157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3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5" w:equalWidth="0">
            <w:col w:w="2019" w:space="676"/>
            <w:col w:w="2723" w:space="519"/>
            <w:col w:w="839" w:space="138"/>
            <w:col w:w="634" w:space="1589"/>
            <w:col w:w="723"/>
          </w:cols>
        </w:sectPr>
      </w:pPr>
      <w:rPr/>
    </w:p>
    <w:p>
      <w:pPr>
        <w:spacing w:before="28" w:after="0" w:line="240" w:lineRule="auto"/>
        <w:ind w:left="53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37"/>
        </w:rPr>
        <w:t>R4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left="538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20"/>
        </w:rPr>
        <w:t>R5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4" w:after="0" w:line="240" w:lineRule="auto"/>
        <w:ind w:left="53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R6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3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9"/>
        </w:rPr>
        <w:t>R7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536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81.424248pt;margin-top:7.240749pt;width:1.927872pt;height:1.927872pt;mso-position-horizontal-relative:page;mso-position-vertical-relative:paragraph;z-index:-19207" type="#_x0000_t75">
            <v:imagedata r:id="rId281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14"/>
        </w:rPr>
        <w:t>RB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6" w:after="0" w:line="240" w:lineRule="auto"/>
        <w:ind w:left="53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R9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180" w:lineRule="exact"/>
        <w:ind w:left="529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62"/>
          <w:position w:val="-1"/>
        </w:rPr>
        <w:t>IU</w:t>
      </w:r>
      <w:r>
        <w:rPr>
          <w:rFonts w:ascii="Segoe UI" w:hAnsi="Segoe UI" w:cs="Segoe UI" w:eastAsia="Segoe UI"/>
          <w:sz w:val="13"/>
          <w:szCs w:val="13"/>
          <w:w w:val="97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w w:val="100"/>
          <w:position w:val="0"/>
        </w:rPr>
      </w:r>
    </w:p>
    <w:p>
      <w:pPr>
        <w:spacing w:before="19" w:after="0" w:line="240" w:lineRule="auto"/>
        <w:ind w:left="9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8261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9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7"/>
        </w:rPr>
        <w:t>8260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6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8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8"/>
        </w:rPr>
        <w:t>8243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7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82428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6" w:right="-4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824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4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9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5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8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5"/>
          <w:w w:val="144"/>
        </w:rPr>
        <w:t>24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,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6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%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7" w:right="-58"/>
        <w:jc w:val="lef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2.973755pt;margin-top:-5.878386pt;width:10.666126pt;height:23.75pt;mso-position-horizontal-relative:page;mso-position-vertical-relative:paragraph;z-index:-19205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79"/>
                      <w:position w:val="3"/>
                    </w:rPr>
                    <w:t>J'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0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7"/>
        </w:rPr>
        <w:t>,00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8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%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1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1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s</w:t>
      </w:r>
      <w:r>
        <w:rPr>
          <w:rFonts w:ascii="Segoe UI" w:hAnsi="Segoe UI" w:cs="Segoe UI" w:eastAsia="Segoe UI"/>
          <w:sz w:val="13"/>
          <w:szCs w:val="13"/>
          <w:spacing w:val="5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t</w:t>
      </w:r>
      <w:r>
        <w:rPr>
          <w:rFonts w:ascii="Segoe UI" w:hAnsi="Segoe UI" w:cs="Segoe UI" w:eastAsia="Segoe UI"/>
          <w:sz w:val="13"/>
          <w:szCs w:val="13"/>
          <w:spacing w:val="43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27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,</w:t>
      </w:r>
      <w:r>
        <w:rPr>
          <w:rFonts w:ascii="Segoe UI" w:hAnsi="Segoe UI" w:cs="Segoe UI" w:eastAsia="Segoe UI"/>
          <w:sz w:val="13"/>
          <w:szCs w:val="13"/>
          <w:spacing w:val="-1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4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2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 </w:t>
      </w:r>
      <w:r>
        <w:rPr>
          <w:rFonts w:ascii="Segoe UI" w:hAnsi="Segoe UI" w:cs="Segoe UI" w:eastAsia="Segoe UI"/>
          <w:sz w:val="5"/>
          <w:szCs w:val="5"/>
          <w:spacing w:val="33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25"/>
        </w:rPr>
        <w:t>59,</w:t>
      </w:r>
      <w:r>
        <w:rPr>
          <w:rFonts w:ascii="Segoe UI" w:hAnsi="Segoe UI" w:cs="Segoe UI" w:eastAsia="Segoe UI"/>
          <w:sz w:val="13"/>
          <w:szCs w:val="13"/>
          <w:spacing w:val="-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s</w:t>
      </w:r>
      <w:r>
        <w:rPr>
          <w:rFonts w:ascii="Segoe UI" w:hAnsi="Segoe UI" w:cs="Segoe UI" w:eastAsia="Segoe UI"/>
          <w:sz w:val="13"/>
          <w:szCs w:val="13"/>
          <w:spacing w:val="18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40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4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%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16"/>
        </w:rPr>
        <w:t>391</w:t>
      </w:r>
      <w:r>
        <w:rPr>
          <w:rFonts w:ascii="Segoe UI" w:hAnsi="Segoe UI" w:cs="Segoe UI" w:eastAsia="Segoe UI"/>
          <w:sz w:val="13"/>
          <w:szCs w:val="13"/>
          <w:spacing w:val="-6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12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16"/>
        </w:rPr>
        <w:t>O</w:t>
      </w:r>
      <w:r>
        <w:rPr>
          <w:rFonts w:ascii="Segoe UI" w:hAnsi="Segoe UI" w:cs="Segoe UI" w:eastAsia="Segoe UI"/>
          <w:sz w:val="13"/>
          <w:szCs w:val="13"/>
          <w:spacing w:val="5"/>
          <w:w w:val="116"/>
        </w:rPr>
        <w:t>hm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39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%</w:t>
      </w:r>
      <w:r>
        <w:rPr>
          <w:rFonts w:ascii="Segoe UI" w:hAnsi="Segoe UI" w:cs="Segoe UI" w:eastAsia="Segoe UI"/>
          <w:sz w:val="13"/>
          <w:szCs w:val="13"/>
          <w:spacing w:val="15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9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%</w:t>
      </w:r>
      <w:r>
        <w:rPr>
          <w:rFonts w:ascii="Segoe UI" w:hAnsi="Segoe UI" w:cs="Segoe UI" w:eastAsia="Segoe UI"/>
          <w:sz w:val="13"/>
          <w:szCs w:val="13"/>
          <w:spacing w:val="30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right="-1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39"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40"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9" w:after="0" w:line="240" w:lineRule="auto"/>
        <w:ind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71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"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0" w:lineRule="exact"/>
        <w:ind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4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78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78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2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168" w:lineRule="exact"/>
        <w:ind w:left="77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828" w:space="585"/>
            <w:col w:w="515" w:space="764"/>
            <w:col w:w="2721" w:space="141"/>
            <w:col w:w="631" w:space="139"/>
            <w:col w:w="451" w:space="130"/>
            <w:col w:w="839" w:space="141"/>
            <w:col w:w="644" w:space="134"/>
            <w:col w:w="1197"/>
          </w:cols>
        </w:sectPr>
      </w:pPr>
      <w:rPr/>
    </w:p>
    <w:p>
      <w:pPr>
        <w:spacing w:before="23" w:after="0" w:line="240" w:lineRule="auto"/>
        <w:ind w:left="52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IUl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3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8"/>
        </w:rPr>
        <w:t>IU2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527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6.275047pt;margin-top:12.668136pt;width:15.16467pt;height:6.511552pt;mso-position-horizontal-relative:page;mso-position-vertical-relative:paragraph;z-index:-19196;rotation:358" type="#_x0000_t136" fillcolor="#000000" stroked="f">
            <o:extrusion v:ext="view" autorotationcenter="t"/>
            <v:textpath style="font-family:&amp;quot;Segoe UI&amp;quot;;font-size:6pt;v-text-kern:t;mso-text-shadow:auto" string="IU4"/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50"/>
        </w:rPr>
        <w:t>IU5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6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10039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6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10688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9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82424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left="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100,00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s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76"/>
        </w:rPr>
        <w:t>Vari</w:t>
      </w:r>
      <w:r>
        <w:rPr>
          <w:rFonts w:ascii="Segoe UI" w:hAnsi="Segoe UI" w:cs="Segoe UI" w:eastAsia="Segoe UI"/>
          <w:sz w:val="13"/>
          <w:szCs w:val="13"/>
          <w:spacing w:val="-1"/>
          <w:w w:val="172"/>
        </w:rPr>
        <w:t>ab</w:t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l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3"/>
        </w:rPr>
        <w:t>Bas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</w:rPr>
        <w:t>Control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44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2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6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</w:rPr>
        <w:t>Megoh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m</w:t>
      </w:r>
      <w:r>
        <w:rPr>
          <w:rFonts w:ascii="Segoe UI" w:hAnsi="Segoe UI" w:cs="Segoe UI" w:eastAsia="Segoe UI"/>
          <w:sz w:val="13"/>
          <w:szCs w:val="13"/>
          <w:spacing w:val="-19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0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Trebl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e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l</w:t>
      </w:r>
      <w:r>
        <w:rPr>
          <w:rFonts w:ascii="Segoe UI" w:hAnsi="Segoe UI" w:cs="Segoe UI" w:eastAsia="Segoe UI"/>
          <w:sz w:val="13"/>
          <w:szCs w:val="13"/>
          <w:spacing w:val="34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3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20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%</w:t>
      </w:r>
      <w:r>
        <w:rPr>
          <w:rFonts w:ascii="Segoe UI" w:hAnsi="Segoe UI" w:cs="Segoe UI" w:eastAsia="Segoe UI"/>
          <w:sz w:val="13"/>
          <w:szCs w:val="13"/>
          <w:spacing w:val="40"/>
          <w:w w:val="13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2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169" w:right="-4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240" w:lineRule="auto"/>
        <w:ind w:left="7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29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8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7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71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9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7" w:equalWidth="0">
            <w:col w:w="829" w:space="582"/>
            <w:col w:w="508" w:space="760"/>
            <w:col w:w="3692" w:space="149"/>
            <w:col w:w="630" w:space="141"/>
            <w:col w:w="443" w:space="143"/>
            <w:col w:w="639" w:space="138"/>
            <w:col w:w="1206"/>
          </w:cols>
        </w:sectPr>
      </w:pPr>
      <w:rPr/>
    </w:p>
    <w:p>
      <w:pPr>
        <w:spacing w:before="21" w:after="0" w:line="273" w:lineRule="auto"/>
        <w:ind w:left="524" w:right="-46" w:firstLine="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9"/>
        </w:rPr>
        <w:t>IUS</w:t>
      </w:r>
      <w:r>
        <w:rPr>
          <w:rFonts w:ascii="Segoe UI" w:hAnsi="Segoe UI" w:cs="Segoe UI" w:eastAsia="Segoe UI"/>
          <w:sz w:val="13"/>
          <w:szCs w:val="13"/>
          <w:spacing w:val="2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0"/>
        </w:rPr>
        <w:t>IU6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82435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81039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left="1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3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45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1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%</w:t>
      </w:r>
      <w:r>
        <w:rPr>
          <w:rFonts w:ascii="Segoe UI" w:hAnsi="Segoe UI" w:cs="Segoe UI" w:eastAsia="Segoe UI"/>
          <w:sz w:val="13"/>
          <w:szCs w:val="13"/>
          <w:spacing w:val="23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Wound</w:t>
      </w:r>
      <w:r>
        <w:rPr>
          <w:rFonts w:ascii="Segoe UI" w:hAnsi="Segoe UI" w:cs="Segoe UI" w:eastAsia="Segoe UI"/>
          <w:sz w:val="13"/>
          <w:szCs w:val="13"/>
          <w:spacing w:val="15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5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68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5" w:equalWidth="0">
            <w:col w:w="826" w:space="586"/>
            <w:col w:w="500" w:space="777"/>
            <w:col w:w="3295" w:space="1694"/>
            <w:col w:w="644" w:space="1107"/>
            <w:col w:w="431"/>
          </w:cols>
        </w:sectPr>
      </w:pPr>
      <w:rPr/>
    </w:p>
    <w:p>
      <w:pPr>
        <w:spacing w:before="0" w:after="0" w:line="171" w:lineRule="exact"/>
        <w:ind w:left="528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IU7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170" w:lineRule="exact"/>
        <w:ind w:left="528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IUS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3" w:lineRule="exact"/>
        <w:ind w:left="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81041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81040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8" w:lineRule="exact"/>
        <w:ind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11,00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10%</w:t>
      </w:r>
      <w:r>
        <w:rPr>
          <w:rFonts w:ascii="Segoe UI" w:hAnsi="Segoe UI" w:cs="Segoe UI" w:eastAsia="Segoe UI"/>
          <w:sz w:val="13"/>
          <w:szCs w:val="13"/>
          <w:spacing w:val="1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Wound</w:t>
      </w:r>
      <w:r>
        <w:rPr>
          <w:rFonts w:ascii="Segoe UI" w:hAnsi="Segoe UI" w:cs="Segoe UI" w:eastAsia="Segoe UI"/>
          <w:sz w:val="13"/>
          <w:szCs w:val="13"/>
          <w:spacing w:val="-18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40" w:lineRule="auto"/>
        <w:ind w:left="4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,</w:t>
      </w:r>
      <w:r>
        <w:rPr>
          <w:rFonts w:ascii="Segoe UI" w:hAnsi="Segoe UI" w:cs="Segoe UI" w:eastAsia="Segoe UI"/>
          <w:sz w:val="13"/>
          <w:szCs w:val="13"/>
          <w:spacing w:val="-1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6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s</w:t>
      </w:r>
      <w:r>
        <w:rPr>
          <w:rFonts w:ascii="Segoe UI" w:hAnsi="Segoe UI" w:cs="Segoe UI" w:eastAsia="Segoe UI"/>
          <w:sz w:val="13"/>
          <w:szCs w:val="13"/>
          <w:spacing w:val="-6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%</w:t>
      </w:r>
      <w:r>
        <w:rPr>
          <w:rFonts w:ascii="Segoe UI" w:hAnsi="Segoe UI" w:cs="Segoe UI" w:eastAsia="Segoe UI"/>
          <w:sz w:val="13"/>
          <w:szCs w:val="13"/>
          <w:spacing w:val="15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Wi�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e</w:t>
      </w:r>
      <w:r>
        <w:rPr>
          <w:rFonts w:ascii="Segoe UI" w:hAnsi="Segoe UI" w:cs="Segoe UI" w:eastAsia="Segoe UI"/>
          <w:sz w:val="13"/>
          <w:szCs w:val="13"/>
          <w:spacing w:val="-2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0"/>
        </w:rPr>
        <w:t>Woun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d</w:t>
      </w:r>
      <w:r>
        <w:rPr>
          <w:rFonts w:ascii="Segoe UI" w:hAnsi="Segoe UI" w:cs="Segoe UI" w:eastAsia="Segoe UI"/>
          <w:sz w:val="13"/>
          <w:szCs w:val="13"/>
          <w:spacing w:val="30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81" w:lineRule="exact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-30" w:right="-4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69" w:lineRule="exact"/>
        <w:ind w:left="166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1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68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41.357788pt;margin-top:13.019333pt;width:13.052709pt;height:6.568894pt;mso-position-horizontal-relative:page;mso-position-vertical-relative:paragraph;z-index:-19198;rotation:2" type="#_x0000_t136" fillcolor="#000000" stroked="f">
            <o:extrusion v:ext="view" autorotationcenter="t"/>
            <v:textpath style="font-family:&amp;quot;Segoe UI&amp;quot;;font-size:6pt;v-text-kern:t;mso-text-shadow:auto" string=". 75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,</w:t>
      </w:r>
      <w:r>
        <w:rPr>
          <w:rFonts w:ascii="Segoe UI" w:hAnsi="Segoe UI" w:cs="Segoe UI" w:eastAsia="Segoe UI"/>
          <w:sz w:val="13"/>
          <w:szCs w:val="13"/>
          <w:spacing w:val="-34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21" w:space="589"/>
            <w:col w:w="501" w:space="772"/>
            <w:col w:w="3490" w:space="138"/>
            <w:col w:w="836" w:space="725"/>
            <w:col w:w="639" w:space="138"/>
            <w:col w:w="1211"/>
          </w:cols>
        </w:sectPr>
      </w:pPr>
      <w:rPr/>
    </w:p>
    <w:p>
      <w:pPr>
        <w:spacing w:before="24" w:after="0" w:line="240" w:lineRule="auto"/>
        <w:ind w:left="52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Rl9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7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31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2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R21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50" w:lineRule="exact"/>
        <w:ind w:left="520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614548pt;margin-top:12.949012pt;width:15.406352pt;height:6.535464pt;mso-position-horizontal-relative:page;mso-position-vertical-relative:paragraph;z-index:-19195;rotation:358" type="#_x0000_t136" fillcolor="#000000" stroked="f">
            <o:extrusion v:ext="view" autorotationcenter="t"/>
            <v:textpath style="font-family:&amp;quot;Segoe UI&amp;quot;;font-size:6pt;v-text-kern:t;mso-text-shadow:auto" string="R25"/>
          </v:shape>
        </w:pict>
      </w:r>
      <w:r>
        <w:rPr>
          <w:rFonts w:ascii="Segoe UI" w:hAnsi="Segoe UI" w:cs="Segoe UI" w:eastAsia="Segoe UI"/>
          <w:sz w:val="13"/>
          <w:szCs w:val="13"/>
          <w:spacing w:val="22"/>
          <w:w w:val="126"/>
          <w:position w:val="-10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-14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2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11515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2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58" w:lineRule="exact"/>
        <w:ind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  <w:position w:val="-9"/>
        </w:rPr>
        <w:t>82134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3" w:after="0" w:line="240" w:lineRule="auto"/>
        <w:ind w:left="2" w:right="-57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5"/>
          <w:w w:val="119"/>
        </w:rPr>
        <w:t>401</w:t>
      </w:r>
      <w:r>
        <w:rPr>
          <w:rFonts w:ascii="Segoe UI" w:hAnsi="Segoe UI" w:cs="Segoe UI" w:eastAsia="Segoe UI"/>
          <w:sz w:val="13"/>
          <w:szCs w:val="13"/>
          <w:spacing w:val="-6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12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1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9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19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3"/>
        </w:rPr>
        <w:t>Va</w:t>
      </w:r>
      <w:r>
        <w:rPr>
          <w:rFonts w:ascii="Segoe UI" w:hAnsi="Segoe UI" w:cs="Segoe UI" w:eastAsia="Segoe UI"/>
          <w:sz w:val="13"/>
          <w:szCs w:val="13"/>
          <w:spacing w:val="-2"/>
          <w:w w:val="173"/>
        </w:rPr>
        <w:t>r</w:t>
      </w:r>
      <w:r>
        <w:rPr>
          <w:rFonts w:ascii="Segoe UI" w:hAnsi="Segoe UI" w:cs="Segoe UI" w:eastAsia="Segoe UI"/>
          <w:sz w:val="13"/>
          <w:szCs w:val="13"/>
          <w:spacing w:val="-2"/>
          <w:w w:val="173"/>
        </w:rPr>
        <w:t>iabl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e</w:t>
      </w:r>
      <w:r>
        <w:rPr>
          <w:rFonts w:ascii="Segoe UI" w:hAnsi="Segoe UI" w:cs="Segoe UI" w:eastAsia="Segoe UI"/>
          <w:sz w:val="13"/>
          <w:szCs w:val="13"/>
          <w:spacing w:val="31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3"/>
        </w:rPr>
        <w:t>Sensitiv</w:t>
      </w:r>
      <w:r>
        <w:rPr>
          <w:rFonts w:ascii="Segoe UI" w:hAnsi="Segoe UI" w:cs="Segoe UI" w:eastAsia="Segoe UI"/>
          <w:sz w:val="13"/>
          <w:szCs w:val="13"/>
          <w:spacing w:val="7"/>
          <w:w w:val="173"/>
        </w:rPr>
        <w:t>i</w:t>
      </w:r>
      <w:r>
        <w:rPr>
          <w:rFonts w:ascii="Segoe UI" w:hAnsi="Segoe UI" w:cs="Segoe UI" w:eastAsia="Segoe UI"/>
          <w:sz w:val="13"/>
          <w:szCs w:val="13"/>
          <w:spacing w:val="-35"/>
          <w:w w:val="17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3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l</w:t>
      </w:r>
      <w:r>
        <w:rPr>
          <w:rFonts w:ascii="Segoe UI" w:hAnsi="Segoe UI" w:cs="Segoe UI" w:eastAsia="Segoe UI"/>
          <w:sz w:val="13"/>
          <w:szCs w:val="13"/>
          <w:spacing w:val="-36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2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  <w:position w:val="1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9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6"/>
          <w:w w:val="2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40" w:lineRule="auto"/>
        <w:ind w:left="1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8" w:after="0" w:line="55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6.570679pt;margin-top:4.126606pt;width:10.666126pt;height:23.75pt;mso-position-horizontal-relative:page;mso-position-vertical-relative:paragraph;z-index:-19204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79"/>
                      <w:position w:val="3"/>
                    </w:rPr>
                    <w:t>J'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2"/>
          <w:w w:val="123"/>
          <w:position w:val="-10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  <w:position w:val="-10"/>
        </w:rPr>
        <w:t>Megohm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7"/>
          <w:position w:val="-1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-1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%</w:t>
      </w:r>
      <w:r>
        <w:rPr>
          <w:rFonts w:ascii="Segoe UI" w:hAnsi="Segoe UI" w:cs="Segoe UI" w:eastAsia="Segoe UI"/>
          <w:sz w:val="13"/>
          <w:szCs w:val="13"/>
          <w:spacing w:val="24"/>
          <w:w w:val="137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39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78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39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42" w:lineRule="exact"/>
        <w:ind w:left="77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-1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46" w:space="557"/>
            <w:col w:w="506" w:space="766"/>
            <w:col w:w="4082" w:space="139"/>
            <w:col w:w="443" w:space="333"/>
            <w:col w:w="838" w:space="138"/>
            <w:col w:w="1212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3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98748pt;margin-top:11.680973pt;width:14.237179pt;height:6.575393pt;mso-position-horizontal-relative:page;mso-position-vertical-relative:paragraph;z-index:-19194;rotation:358" type="#_x0000_t136" fillcolor="#000000" stroked="f">
            <o:extrusion v:ext="view" autorotationcenter="t"/>
            <v:textpath style="font-family:&amp;quot;Segoe UI&amp;quot;;font-size:6pt;v-text-kern:t;mso-text-shadow:auto" string="R25"/>
          </v:shape>
        </w:pic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0" w:right="-4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R26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9"/>
        </w:rPr>
        <w:t>8245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0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9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24"/>
        </w:rPr>
        <w:t>8253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6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9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11500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55"/>
        <w:jc w:val="left"/>
        <w:tabs>
          <w:tab w:pos="14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43"/>
        </w:rPr>
        <w:t>150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,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3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3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0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29"/>
        </w:rPr>
        <w:t>55,</w:t>
      </w:r>
      <w:r>
        <w:rPr>
          <w:rFonts w:ascii="Segoe UI" w:hAnsi="Segoe UI" w:cs="Segoe UI" w:eastAsia="Segoe UI"/>
          <w:sz w:val="13"/>
          <w:szCs w:val="13"/>
          <w:spacing w:val="-6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9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s</w:t>
      </w:r>
      <w:r>
        <w:rPr>
          <w:rFonts w:ascii="Segoe UI" w:hAnsi="Segoe UI" w:cs="Segoe UI" w:eastAsia="Segoe UI"/>
          <w:sz w:val="13"/>
          <w:szCs w:val="13"/>
          <w:spacing w:val="-3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2" w:after="0" w:line="240" w:lineRule="auto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5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,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1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%</w:t>
      </w:r>
      <w:r>
        <w:rPr>
          <w:rFonts w:ascii="Segoe UI" w:hAnsi="Segoe UI" w:cs="Segoe UI" w:eastAsia="Segoe UI"/>
          <w:sz w:val="13"/>
          <w:szCs w:val="13"/>
          <w:spacing w:val="32"/>
          <w:w w:val="13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4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2580-526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Ohms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right="-59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168" w:lineRule="exact"/>
        <w:ind w:left="4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72" w:lineRule="exact"/>
        <w:ind w:left="3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826" w:space="569"/>
            <w:col w:w="511" w:space="766"/>
            <w:col w:w="2527" w:space="136"/>
            <w:col w:w="630" w:space="336"/>
            <w:col w:w="448" w:space="137"/>
            <w:col w:w="831" w:space="148"/>
            <w:col w:w="640" w:space="138"/>
            <w:col w:w="1217"/>
          </w:cols>
        </w:sectPr>
      </w:pPr>
      <w:rPr/>
    </w:p>
    <w:p>
      <w:pPr>
        <w:spacing w:before="23" w:after="0" w:line="240" w:lineRule="auto"/>
        <w:ind w:left="519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R27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2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867653pt;margin-top:12.971447pt;width:15.260771pt;height:6.46486pt;mso-position-horizontal-relative:page;mso-position-vertical-relative:paragraph;z-index:-19193;rotation:358" type="#_x0000_t136" fillcolor="#000000" stroked="f">
            <o:extrusion v:ext="view" autorotationcenter="t"/>
            <v:textpath style="font-family:&amp;quot;Segoe UI&amp;quot;;font-size:6pt;v-text-kern:t;mso-text-shadow:auto" string="R29 "/>
          </v:shape>
        </w:pict>
      </w:r>
      <w:r>
        <w:rPr>
          <w:rFonts w:ascii="Segoe UI" w:hAnsi="Segoe UI" w:cs="Segoe UI" w:eastAsia="Segoe UI"/>
          <w:sz w:val="13"/>
          <w:szCs w:val="13"/>
          <w:spacing w:val="-8"/>
          <w:w w:val="137"/>
        </w:rPr>
        <w:t>R28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6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2"/>
        </w:rPr>
        <w:t>12200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6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82424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81006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1"/>
        </w:rPr>
        <w:t>400-127-88-88-49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49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4"/>
        </w:rPr>
        <w:t>Ohms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6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  <w:position w:val="1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6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181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6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s</w:t>
      </w:r>
      <w:r>
        <w:rPr>
          <w:rFonts w:ascii="Segoe UI" w:hAnsi="Segoe UI" w:cs="Segoe UI" w:eastAsia="Segoe UI"/>
          <w:sz w:val="13"/>
          <w:szCs w:val="13"/>
          <w:spacing w:val="29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8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0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2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7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44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78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.40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67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6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11" w:space="587"/>
            <w:col w:w="510" w:space="762"/>
            <w:col w:w="3112" w:space="133"/>
            <w:col w:w="447" w:space="1698"/>
            <w:col w:w="443" w:space="143"/>
            <w:col w:w="1214"/>
          </w:cols>
        </w:sectPr>
      </w:pPr>
      <w:rPr/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64" w:after="0" w:line="135" w:lineRule="exact"/>
        <w:ind w:left="4778" w:right="3429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PA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6"/>
          <w:position w:val="-2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6"/>
          <w:position w:val="-2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6"/>
          <w:position w:val="-2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28" w:after="0" w:line="240" w:lineRule="auto"/>
        <w:ind w:left="51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69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l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3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2"/>
        </w:rPr>
        <w:t>C4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1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2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.680557pt;margin-top:4.106601pt;width:4.419875pt;height:23.75pt;mso-position-horizontal-relative:page;mso-position-vertical-relative:paragraph;z-index:-19203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38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17"/>
        </w:rPr>
        <w:t>C7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72" w:lineRule="auto"/>
        <w:ind w:left="523" w:right="119" w:firstLine="-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577553pt;margin-top:22.615993pt;width:9.147773pt;height:6.477117pt;mso-position-horizontal-relative:page;mso-position-vertical-relative:paragraph;z-index:-19192;rotation:358" type="#_x0000_t136" fillcolor="#000000" stroked="f">
            <o:extrusion v:ext="view" autorotationcenter="t"/>
            <v:textpath style="font-family:&amp;quot;Segoe UI&amp;quot;;font-size:6pt;v-text-kern:t;mso-text-shadow:auto" string="C9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21"/>
        </w:rPr>
        <w:t>C8A</w:t>
      </w:r>
      <w:r>
        <w:rPr>
          <w:rFonts w:ascii="Segoe UI" w:hAnsi="Segoe UI" w:cs="Segoe UI" w:eastAsia="Segoe UI"/>
          <w:sz w:val="13"/>
          <w:szCs w:val="13"/>
          <w:spacing w:val="4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C8B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86031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86070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" w:right="-20"/>
        <w:jc w:val="left"/>
        <w:tabs>
          <w:tab w:pos="8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8606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-4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28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6.062622pt;margin-top:-1.743392pt;width:15.684875pt;height:23.75pt;mso-position-horizontal-relative:page;mso-position-vertical-relative:paragraph;z-index:-19202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53"/>
                      <w:w w:val="57"/>
                      <w:position w:val="3"/>
                    </w:rPr>
                    <w:t>{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57"/>
                      <w:position w:val="3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-65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8606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9" w:after="0" w:line="43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  <w:position w:val="-1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9" w:right="-54"/>
        <w:jc w:val="left"/>
        <w:tabs>
          <w:tab w:pos="22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4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200</w:t>
      </w:r>
      <w:r>
        <w:rPr>
          <w:rFonts w:ascii="Segoe UI" w:hAnsi="Segoe UI" w:cs="Segoe UI" w:eastAsia="Segoe UI"/>
          <w:sz w:val="13"/>
          <w:szCs w:val="13"/>
          <w:spacing w:val="-3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2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2</w:t>
      </w:r>
      <w:r>
        <w:rPr>
          <w:rFonts w:ascii="Segoe UI" w:hAnsi="Segoe UI" w:cs="Segoe UI" w:eastAsia="Segoe UI"/>
          <w:sz w:val="13"/>
          <w:szCs w:val="13"/>
          <w:spacing w:val="17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6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31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200</w:t>
      </w:r>
      <w:r>
        <w:rPr>
          <w:rFonts w:ascii="Segoe UI" w:hAnsi="Segoe UI" w:cs="Segoe UI" w:eastAsia="Segoe UI"/>
          <w:sz w:val="13"/>
          <w:szCs w:val="13"/>
          <w:spacing w:val="-8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-3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5</w:t>
      </w:r>
      <w:r>
        <w:rPr>
          <w:rFonts w:ascii="Segoe UI" w:hAnsi="Segoe UI" w:cs="Segoe UI" w:eastAsia="Segoe UI"/>
          <w:sz w:val="13"/>
          <w:szCs w:val="13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-18"/>
          <w:w w:val="142"/>
        </w:rPr>
        <w:t>r·t</w:t>
      </w:r>
      <w:r>
        <w:rPr>
          <w:rFonts w:ascii="Segoe UI" w:hAnsi="Segoe UI" w:cs="Segoe UI" w:eastAsia="Segoe UI"/>
          <w:sz w:val="13"/>
          <w:szCs w:val="13"/>
          <w:spacing w:val="7"/>
          <w:w w:val="142"/>
        </w:rPr>
        <w:t>f</w:t>
      </w:r>
      <w:r>
        <w:rPr>
          <w:rFonts w:ascii="Segoe UI" w:hAnsi="Segoe UI" w:cs="Segoe UI" w:eastAsia="Segoe UI"/>
          <w:sz w:val="13"/>
          <w:szCs w:val="13"/>
          <w:spacing w:val="41"/>
          <w:w w:val="142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2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400</w:t>
      </w:r>
      <w:r>
        <w:rPr>
          <w:rFonts w:ascii="Segoe UI" w:hAnsi="Segoe UI" w:cs="Segoe UI" w:eastAsia="Segoe UI"/>
          <w:sz w:val="13"/>
          <w:szCs w:val="13"/>
          <w:spacing w:val="-3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,</w:t>
      </w:r>
      <w:r>
        <w:rPr>
          <w:rFonts w:ascii="Segoe UI" w:hAnsi="Segoe UI" w:cs="Segoe UI" w:eastAsia="Segoe UI"/>
          <w:sz w:val="13"/>
          <w:szCs w:val="13"/>
          <w:spacing w:val="5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0</w:t>
      </w:r>
      <w:r>
        <w:rPr>
          <w:rFonts w:ascii="Segoe UI" w:hAnsi="Segoe UI" w:cs="Segoe UI" w:eastAsia="Segoe UI"/>
          <w:sz w:val="13"/>
          <w:szCs w:val="13"/>
          <w:spacing w:val="-1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11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240" w:lineRule="auto"/>
        <w:ind w:left="14" w:right="-54"/>
        <w:jc w:val="left"/>
        <w:tabs>
          <w:tab w:pos="22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21"/>
          <w:w w:val="2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3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6"/>
          <w:w w:val="143"/>
          <w:position w:val="1"/>
        </w:rPr>
        <w:t>f</w:t>
      </w:r>
      <w:r>
        <w:rPr>
          <w:rFonts w:ascii="Segoe UI" w:hAnsi="Segoe UI" w:cs="Segoe UI" w:eastAsia="Segoe UI"/>
          <w:sz w:val="13"/>
          <w:szCs w:val="13"/>
          <w:spacing w:val="37"/>
          <w:w w:val="14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35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3"/>
          <w:position w:val="1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23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3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2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3" w:right="-60"/>
        <w:jc w:val="left"/>
        <w:tabs>
          <w:tab w:pos="20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2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600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left="2" w:right="-57"/>
        <w:jc w:val="left"/>
        <w:tabs>
          <w:tab w:pos="2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19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-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s</w:t>
      </w:r>
      <w:r>
        <w:rPr>
          <w:rFonts w:ascii="Segoe UI" w:hAnsi="Segoe UI" w:cs="Segoe UI" w:eastAsia="Segoe UI"/>
          <w:sz w:val="13"/>
          <w:szCs w:val="13"/>
          <w:spacing w:val="-46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46" w:lineRule="exact"/>
        <w:ind w:left="2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Mfd</w:t>
      </w:r>
      <w:r>
        <w:rPr>
          <w:rFonts w:ascii="Segoe UI" w:hAnsi="Segoe UI" w:cs="Segoe UI" w:eastAsia="Segoe UI"/>
          <w:sz w:val="13"/>
          <w:szCs w:val="13"/>
          <w:spacing w:val="-22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1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7"/>
          <w:position w:val="-10"/>
        </w:rPr>
        <w:t>Vo</w:t>
      </w:r>
      <w:r>
        <w:rPr>
          <w:rFonts w:ascii="Segoe UI" w:hAnsi="Segoe UI" w:cs="Segoe UI" w:eastAsia="Segoe UI"/>
          <w:sz w:val="13"/>
          <w:szCs w:val="13"/>
          <w:spacing w:val="6"/>
          <w:w w:val="157"/>
          <w:position w:val="-10"/>
        </w:rPr>
        <w:t>l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-30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57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12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-40"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-1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-40" w:right="-20"/>
        <w:jc w:val="right"/>
        <w:tabs>
          <w:tab w:pos="7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1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" w:lineRule="exact"/>
        <w:ind w:right="-18"/>
        <w:jc w:val="righ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w w:val="100"/>
          <w:position w:val="-1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1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9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175" w:right="-4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37" w:lineRule="exact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9" w:after="0" w:line="240" w:lineRule="auto"/>
        <w:ind w:left="2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6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79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78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9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452" w:lineRule="exact"/>
        <w:ind w:left="4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9.755157pt;margin-top:19.163284pt;width:56.583291pt;height:51.67pt;mso-position-horizontal-relative:page;mso-position-vertical-relative:paragraph;z-index:-19206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27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428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7"/>
                            <w:w w:val="153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53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3" w:lineRule="exact"/>
                          <w:ind w:left="5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427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1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5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8" w:lineRule="exact"/>
                          <w:ind w:left="43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5" w:lineRule="exact"/>
                          <w:ind w:left="421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6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47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8" w:lineRule="exact"/>
                          <w:ind w:left="421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24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7" w:lineRule="exact"/>
                          <w:ind w:left="420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10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 style="position:absolute;margin-left:540.977112pt;margin-top:9.976912pt;width:13.259769pt;height:6.518387pt;mso-position-horizontal-relative:page;mso-position-vertical-relative:paragraph;z-index:-19197;rotation:2" type="#_x0000_t136" fillcolor="#000000" stroked="f">
            <o:extrusion v:ext="view" autorotationcenter="t"/>
            <v:textpath style="font-family:&amp;quot;Segoe UI&amp;quot;;font-size:6pt;v-text-kern:t;mso-text-shadow:auto" string=". 25"/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0"/>
          <w:position w:val="-4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23"/>
          <w:w w:val="40"/>
          <w:position w:val="-4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2"/>
          <w:position w:val="-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983" w:space="410"/>
            <w:col w:w="1043" w:space="251"/>
            <w:col w:w="2512" w:space="128"/>
            <w:col w:w="632" w:space="345"/>
            <w:col w:w="443" w:space="137"/>
            <w:col w:w="836" w:space="134"/>
            <w:col w:w="649" w:space="132"/>
            <w:col w:w="1225"/>
          </w:cols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5" w:lineRule="auto"/>
        <w:ind w:left="502" w:right="-46" w:firstLine="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ClO</w:t>
      </w:r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95"/>
        </w:rPr>
        <w:t>Cll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6" w:lineRule="exact"/>
        <w:ind w:left="506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012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05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52"/>
        </w:rPr>
        <w:t>Cl5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04"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014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0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Cl5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49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016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49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51"/>
        </w:rPr>
        <w:t>Cl7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71" w:lineRule="exact"/>
        <w:ind w:left="49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4"/>
        </w:rPr>
        <w:t>018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11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86009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9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86013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8"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4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2"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"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11076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4" w:right="-4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2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200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8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2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-20"/>
          <w:w w:val="2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05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6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39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8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6" w:right="-59"/>
        <w:jc w:val="left"/>
        <w:tabs>
          <w:tab w:pos="24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34"/>
        </w:rPr>
        <w:t>,</w:t>
      </w:r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400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Vo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l</w:t>
      </w:r>
      <w:r>
        <w:rPr>
          <w:rFonts w:ascii="Segoe UI" w:hAnsi="Segoe UI" w:cs="Segoe UI" w:eastAsia="Segoe UI"/>
          <w:sz w:val="13"/>
          <w:szCs w:val="13"/>
          <w:spacing w:val="38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52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22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21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7"/>
          <w:w w:val="1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3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9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-5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13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60"/>
          <w:w w:val="5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left="2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3"/>
          <w:w w:val="12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400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8"/>
        </w:rPr>
        <w:t>Vo</w:t>
      </w:r>
      <w:r>
        <w:rPr>
          <w:rFonts w:ascii="Segoe UI" w:hAnsi="Segoe UI" w:cs="Segoe UI" w:eastAsia="Segoe UI"/>
          <w:sz w:val="13"/>
          <w:szCs w:val="13"/>
          <w:spacing w:val="-8"/>
          <w:w w:val="158"/>
        </w:rPr>
        <w:t>l</w:t>
      </w:r>
      <w:r>
        <w:rPr>
          <w:rFonts w:ascii="Segoe UI" w:hAnsi="Segoe UI" w:cs="Segoe UI" w:eastAsia="Segoe UI"/>
          <w:sz w:val="13"/>
          <w:szCs w:val="13"/>
          <w:spacing w:val="38"/>
          <w:w w:val="158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0</w:t>
      </w:r>
      <w:r>
        <w:rPr>
          <w:rFonts w:ascii="Segoe UI" w:hAnsi="Segoe UI" w:cs="Segoe UI" w:eastAsia="Segoe UI"/>
          <w:sz w:val="13"/>
          <w:szCs w:val="13"/>
          <w:spacing w:val="-1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7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   </w:t>
      </w:r>
      <w:r>
        <w:rPr>
          <w:rFonts w:ascii="Segoe UI" w:hAnsi="Segoe UI" w:cs="Segoe UI" w:eastAsia="Segoe UI"/>
          <w:sz w:val="5"/>
          <w:szCs w:val="5"/>
          <w:spacing w:val="23"/>
          <w:w w:val="2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1</w:t>
      </w:r>
      <w:r>
        <w:rPr>
          <w:rFonts w:ascii="Segoe UI" w:hAnsi="Segoe UI" w:cs="Segoe UI" w:eastAsia="Segoe UI"/>
          <w:sz w:val="13"/>
          <w:szCs w:val="13"/>
          <w:spacing w:val="34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2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600</w:t>
      </w:r>
      <w:r>
        <w:rPr>
          <w:rFonts w:ascii="Segoe UI" w:hAnsi="Segoe UI" w:cs="Segoe UI" w:eastAsia="Segoe UI"/>
          <w:sz w:val="13"/>
          <w:szCs w:val="13"/>
          <w:spacing w:val="36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"/>
          <w:w w:val="2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3" w:after="0" w:line="240" w:lineRule="auto"/>
        <w:ind w:left="2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01</w:t>
      </w:r>
      <w:r>
        <w:rPr>
          <w:rFonts w:ascii="Segoe UI" w:hAnsi="Segoe UI" w:cs="Segoe UI" w:eastAsia="Segoe UI"/>
          <w:sz w:val="13"/>
          <w:szCs w:val="13"/>
          <w:spacing w:val="35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13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7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20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9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.</w:t>
      </w:r>
      <w:r>
        <w:rPr>
          <w:rFonts w:ascii="Segoe UI" w:hAnsi="Segoe UI" w:cs="Segoe UI" w:eastAsia="Segoe UI"/>
          <w:sz w:val="5"/>
          <w:szCs w:val="5"/>
          <w:spacing w:val="55"/>
          <w:w w:val="5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779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-24" w:right="53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6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4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4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71" w:lineRule="exact"/>
        <w:ind w:left="194" w:right="-60"/>
        <w:jc w:val="lef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9"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left="3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-22"/>
          <w:w w:val="19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2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92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44" w:right="1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622" w:right="12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7"/>
          <w:w w:val="12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.</w:t>
      </w:r>
      <w:r>
        <w:rPr>
          <w:rFonts w:ascii="Segoe UI" w:hAnsi="Segoe UI" w:cs="Segoe UI" w:eastAsia="Segoe UI"/>
          <w:sz w:val="13"/>
          <w:szCs w:val="13"/>
          <w:spacing w:val="8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41" w:right="11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70" w:lineRule="exact"/>
        <w:ind w:left="745" w:right="11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2400" w:h="15640"/>
          <w:pgMar w:top="1480" w:bottom="280" w:left="1400" w:right="1140"/>
          <w:cols w:num="7" w:equalWidth="0">
            <w:col w:w="819" w:space="571"/>
            <w:col w:w="503" w:space="775"/>
            <w:col w:w="2519" w:space="137"/>
            <w:col w:w="1414" w:space="143"/>
            <w:col w:w="647" w:space="522"/>
            <w:col w:w="458" w:space="127"/>
            <w:col w:w="1225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259.741608pt;margin-top:82.351234pt;width:254.172868pt;height:648.071210pt;mso-position-horizontal-relative:page;mso-position-vertical-relative:page;z-index:-19210" type="#_x0000_t75">
            <v:imagedata r:id="rId282" o:title=""/>
          </v:shape>
        </w:pict>
      </w:r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99" w:right="18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.835495pt;margin-top:-6.231925pt;width:5.52977pt;height:60.7pt;mso-position-horizontal-relative:page;mso-position-vertical-relative:paragraph;z-index:-19201" type="#_x0000_t202" filled="f" stroked="f">
            <v:textbox inset="0,0,0,0">
              <w:txbxContent>
                <w:p>
                  <w:pPr>
                    <w:spacing w:before="0" w:after="0" w:line="917" w:lineRule="exact"/>
                    <w:ind w:right="-222"/>
                    <w:jc w:val="left"/>
                    <w:rPr>
                      <w:rFonts w:ascii="Times New Roman" w:hAnsi="Times New Roman" w:cs="Times New Roman" w:eastAsia="Times New Roman"/>
                      <w:sz w:val="121"/>
                      <w:szCs w:val="121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1"/>
                      <w:szCs w:val="121"/>
                      <w:spacing w:val="0"/>
                      <w:w w:val="31"/>
                      <w:position w:val="8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121"/>
                      <w:szCs w:val="1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34"/>
        </w:rPr>
        <w:t>019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02" w:right="19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75.437294pt;margin-top:3.103455pt;width:.482952pt;height:.721968pt;mso-position-horizontal-relative:page;mso-position-vertical-relative:paragraph;z-index:-19209" type="#_x0000_t75">
            <v:imagedata r:id="rId283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020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496" w:right="9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4"/>
        </w:rPr>
        <w:t>C21A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85" w:lineRule="auto"/>
        <w:ind w:left="483" w:right="73" w:firstLine="1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021B</w:t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1"/>
        </w:rPr>
        <w:t>C21C</w:t>
      </w:r>
      <w:r>
        <w:rPr>
          <w:rFonts w:ascii="Segoe UI" w:hAnsi="Segoe UI" w:cs="Segoe UI" w:eastAsia="Segoe UI"/>
          <w:sz w:val="13"/>
          <w:szCs w:val="13"/>
          <w:spacing w:val="9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1"/>
        </w:rPr>
        <w:t>2A</w:t>
      </w:r>
      <w:r>
        <w:rPr>
          <w:rFonts w:ascii="Segoe UI" w:hAnsi="Segoe UI" w:cs="Segoe UI" w:eastAsia="Segoe UI"/>
          <w:sz w:val="13"/>
          <w:szCs w:val="13"/>
          <w:spacing w:val="5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19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17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-2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5"/>
        </w:rPr>
        <w:t>87</w:t>
      </w:r>
      <w:r>
        <w:rPr>
          <w:rFonts w:ascii="Segoe UI" w:hAnsi="Segoe UI" w:cs="Segoe UI" w:eastAsia="Segoe UI"/>
          <w:sz w:val="13"/>
          <w:szCs w:val="13"/>
          <w:spacing w:val="-1"/>
          <w:w w:val="125"/>
        </w:rPr>
        <w:t>5</w:t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87541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87543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4" w:after="0" w:line="240" w:lineRule="auto"/>
        <w:ind w:left="1849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8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9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9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97"/>
        </w:rPr>
        <w:t>TROLY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7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9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4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92"/>
        </w:rPr>
        <w:t>DENSER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3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96"/>
        </w:rPr>
        <w:t>'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1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99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�lf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d</w:t>
      </w:r>
      <w:r>
        <w:rPr>
          <w:rFonts w:ascii="Segoe UI" w:hAnsi="Segoe UI" w:cs="Segoe UI" w:eastAsia="Segoe UI"/>
          <w:sz w:val="13"/>
          <w:szCs w:val="13"/>
          <w:spacing w:val="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5</w:t>
      </w:r>
      <w:r>
        <w:rPr>
          <w:rFonts w:ascii="Segoe UI" w:hAnsi="Segoe UI" w:cs="Segoe UI" w:eastAsia="Segoe UI"/>
          <w:sz w:val="13"/>
          <w:szCs w:val="13"/>
          <w:spacing w:val="-5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1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8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1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18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4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1" w:lineRule="exact"/>
        <w:ind w:left="16" w:right="-20"/>
        <w:jc w:val="left"/>
        <w:tabs>
          <w:tab w:pos="2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6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1"/>
        </w:rPr>
        <w:t>V</w:t>
      </w:r>
      <w:r>
        <w:rPr>
          <w:rFonts w:ascii="Segoe UI" w:hAnsi="Segoe UI" w:cs="Segoe UI" w:eastAsia="Segoe UI"/>
          <w:sz w:val="13"/>
          <w:szCs w:val="13"/>
          <w:spacing w:val="6"/>
          <w:w w:val="175"/>
        </w:rPr>
        <w:t>olt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-35"/>
          <w:w w:val="27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7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71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0"/>
          <w:w w:val="27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9" w:after="0" w:line="240" w:lineRule="auto"/>
        <w:ind w:left="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20</w:t>
      </w:r>
      <w:r>
        <w:rPr>
          <w:rFonts w:ascii="Segoe UI" w:hAnsi="Segoe UI" w:cs="Segoe UI" w:eastAsia="Segoe UI"/>
          <w:sz w:val="13"/>
          <w:szCs w:val="13"/>
          <w:spacing w:val="4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Dry</w:t>
      </w:r>
      <w:r>
        <w:rPr>
          <w:rFonts w:ascii="Segoe UI" w:hAnsi="Segoe UI" w:cs="Segoe UI" w:eastAsia="Segoe UI"/>
          <w:sz w:val="13"/>
          <w:szCs w:val="13"/>
          <w:spacing w:val="46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   </w:t>
      </w:r>
      <w:r>
        <w:rPr>
          <w:rFonts w:ascii="Segoe UI" w:hAnsi="Segoe UI" w:cs="Segoe UI" w:eastAsia="Segoe UI"/>
          <w:sz w:val="5"/>
          <w:szCs w:val="5"/>
          <w:spacing w:val="24"/>
          <w:w w:val="2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10" w:lineRule="exact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18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.</w:t>
      </w:r>
      <w:r>
        <w:rPr>
          <w:rFonts w:ascii="Segoe UI" w:hAnsi="Segoe UI" w:cs="Segoe UI" w:eastAsia="Segoe UI"/>
          <w:sz w:val="17"/>
          <w:szCs w:val="17"/>
          <w:spacing w:val="-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2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-12"/>
          <w:w w:val="123"/>
        </w:rPr>
        <w:t>�lf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35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1" w:right="-20"/>
        <w:jc w:val="left"/>
        <w:tabs>
          <w:tab w:pos="2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9"/>
          <w:position w:val="0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0"/>
          <w:position w:val="0"/>
        </w:rPr>
        <w:t>BO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3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9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60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1"/>
          <w:w w:val="69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69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9"/>
        </w:rPr>
        <w:t>: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08" w:right="-60"/>
        <w:jc w:val="left"/>
        <w:tabs>
          <w:tab w:pos="9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9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9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4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9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38.832016pt;margin-top:12.072127pt;width:24.342497pt;height:6.666986pt;mso-position-horizontal-relative:page;mso-position-vertical-relative:paragraph;z-index:-19199;rotation:1" type="#_x0000_t136" fillcolor="#000000" stroked="f">
            <o:extrusion v:ext="view" autorotationcenter="t"/>
            <v:textpath style="font-family:&amp;quot;Segoe UI&amp;quot;;font-size:6pt;v-text-kern:t;mso-text-shadow:auto" string="87544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-30" w:right="12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4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-26" w:right="12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1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12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0" w:right="11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43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1028" w:space="356"/>
            <w:col w:w="505" w:space="760"/>
            <w:col w:w="4094" w:space="311"/>
            <w:col w:w="1039" w:space="148"/>
            <w:col w:w="443" w:space="593"/>
            <w:col w:w="583"/>
          </w:cols>
        </w:sectPr>
      </w:pPr>
      <w:rPr/>
    </w:p>
    <w:p>
      <w:pPr>
        <w:spacing w:before="85" w:after="0" w:line="166" w:lineRule="exact"/>
        <w:ind w:left="2064" w:right="-6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106"/>
          <w:position w:val="-1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  <w:position w:val="-1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98"/>
          <w:position w:val="-1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  <w:position w:val="-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8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-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1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1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2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7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-2"/>
        </w:rPr>
        <w:t>AT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88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3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6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2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8"/>
          <w:position w:val="-2"/>
        </w:rPr>
        <w:t>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6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3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3"/>
          <w:position w:val="-3"/>
        </w:rPr>
        <w:t>TY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  <w:position w:val="-3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85"/>
          <w:position w:val="-3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3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19"/>
          <w:position w:val="-3"/>
        </w:rPr>
        <w:t>S2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-3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88"/>
          <w:position w:val="-3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  <w:position w:val="-3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92"/>
          <w:position w:val="-3"/>
        </w:rPr>
        <w:t>MA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2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99"/>
          <w:position w:val="-3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-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92"/>
          <w:position w:val="-3"/>
        </w:rPr>
        <w:t>CONT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2"/>
          <w:position w:val="-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5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3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125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3"/>
          <w:w w:val="102"/>
          <w:position w:val="-2"/>
        </w:rPr>
        <w:t>ST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2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88"/>
          <w:position w:val="-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0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51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51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23"/>
          <w:position w:val="-2"/>
        </w:rPr>
        <w:t>nue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1560" w:h="15160"/>
          <w:pgMar w:top="940" w:bottom="0" w:left="0" w:right="480"/>
          <w:cols w:num="2" w:equalWidth="0">
            <w:col w:w="7689" w:space="111"/>
            <w:col w:w="3280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88" w:after="0" w:line="133" w:lineRule="auto"/>
        <w:ind w:left="1214" w:right="-101" w:firstLine="5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720001pt;margin-top:29.034805pt;width:73.317501pt;height:34.730pt;mso-position-horizontal-relative:page;mso-position-vertical-relative:paragraph;z-index:-19185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01" w:hRule="exact"/>
                    </w:trPr>
                    <w:tc>
                      <w:tcPr>
                        <w:tcW w:w="634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4" w:after="0" w:line="284" w:lineRule="auto"/>
                          <w:ind w:left="40" w:right="146" w:firstLine="5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2"/>
                          </w:rPr>
                          <w:t>C23B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2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9"/>
                            <w:w w:val="117"/>
                          </w:rPr>
                          <w:t>C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5"/>
                            <w:w w:val="117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3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35" w:lineRule="exact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6"/>
                            <w:position w:val="1"/>
                          </w:rPr>
                          <w:t>8751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26"/>
                            <w:position w:val="1"/>
                          </w:rPr>
                          <w:t>7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7"/>
                            <w:w w:val="100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32" w:hRule="exact"/>
                    </w:trPr>
                    <w:tc>
                      <w:tcPr>
                        <w:tcW w:w="634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3" w:after="0" w:line="240" w:lineRule="auto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3"/>
                            <w:w w:val="123"/>
                          </w:rPr>
                          <w:t>8752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23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2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61" w:hRule="exact"/>
                    </w:trPr>
                    <w:tc>
                      <w:tcPr>
                        <w:tcW w:w="6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9" w:lineRule="exact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2"/>
                            <w:w w:val="119"/>
                          </w:rPr>
                          <w:t>C2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19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4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4"/>
                            <w:w w:val="123"/>
                          </w:rPr>
                          <w:t>87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5"/>
                            <w:w w:val="123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2"/>
                            <w:w w:val="131"/>
                          </w:rPr>
                          <w:t>21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4"/>
          <w:w w:val="177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77"/>
        </w:rPr>
        <w:t>T</w:t>
      </w:r>
      <w:r>
        <w:rPr>
          <w:rFonts w:ascii="Segoe UI" w:hAnsi="Segoe UI" w:cs="Segoe UI" w:eastAsia="Segoe UI"/>
          <w:sz w:val="13"/>
          <w:szCs w:val="13"/>
          <w:spacing w:val="-10"/>
          <w:w w:val="113"/>
        </w:rPr>
        <w:t>EM</w:t>
      </w:r>
      <w:r>
        <w:rPr>
          <w:rFonts w:ascii="Segoe UI" w:hAnsi="Segoe UI" w:cs="Segoe UI" w:eastAsia="Segoe UI"/>
          <w:sz w:val="13"/>
          <w:szCs w:val="13"/>
          <w:spacing w:val="-10"/>
          <w:w w:val="1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20"/>
        </w:rPr>
        <w:t>C2</w:t>
      </w:r>
      <w:r>
        <w:rPr>
          <w:rFonts w:ascii="Segoe UI" w:hAnsi="Segoe UI" w:cs="Segoe UI" w:eastAsia="Segoe UI"/>
          <w:sz w:val="13"/>
          <w:szCs w:val="13"/>
          <w:spacing w:val="-6"/>
          <w:w w:val="12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A</w:t>
      </w:r>
      <w:r>
        <w:rPr>
          <w:rFonts w:ascii="Segoe UI" w:hAnsi="Segoe UI" w:cs="Segoe UI" w:eastAsia="Segoe UI"/>
          <w:sz w:val="13"/>
          <w:szCs w:val="13"/>
          <w:spacing w:val="-3"/>
          <w:w w:val="12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98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98"/>
        </w:rPr>
        <w:t>O</w:t>
      </w:r>
      <w:r>
        <w:rPr>
          <w:rFonts w:ascii="Segoe UI" w:hAnsi="Segoe UI" w:cs="Segoe UI" w:eastAsia="Segoe UI"/>
          <w:sz w:val="13"/>
          <w:szCs w:val="13"/>
          <w:spacing w:val="-11"/>
          <w:w w:val="9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1" w:lineRule="exact"/>
        <w:ind w:right="-20"/>
        <w:jc w:val="righ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v:shape style="position:absolute;margin-left:92.169998pt;margin-top:25.549335pt;width:84.48pt;height:602.8801pt;mso-position-horizontal-relative:page;mso-position-vertical-relative:paragraph;z-index:-19190" type="#_x0000_t75">
            <v:imagedata r:id="rId284" o:title=""/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43"/>
          <w:w w:val="43"/>
          <w:position w:val="-28"/>
        </w:rPr>
        <w:t>{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3"/>
          <w:position w:val="-28"/>
        </w:rPr>
        <w:t>=</w:t>
      </w:r>
      <w:r>
        <w:rPr>
          <w:rFonts w:ascii="Times New Roman" w:hAnsi="Times New Roman" w:cs="Times New Roman" w:eastAsia="Times New Roman"/>
          <w:sz w:val="47"/>
          <w:szCs w:val="47"/>
          <w:spacing w:val="-74"/>
          <w:w w:val="100"/>
          <w:position w:val="-2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0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8" w:lineRule="exact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32"/>
        </w:rPr>
        <w:t>450</w:t>
      </w:r>
      <w:r>
        <w:rPr>
          <w:rFonts w:ascii="Segoe UI" w:hAnsi="Segoe UI" w:cs="Segoe UI" w:eastAsia="Segoe UI"/>
          <w:sz w:val="13"/>
          <w:szCs w:val="13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51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l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10"/>
        </w:rPr>
        <w:t>D</w:t>
      </w:r>
      <w:r>
        <w:rPr>
          <w:rFonts w:ascii="Segoe UI" w:hAnsi="Segoe UI" w:cs="Segoe UI" w:eastAsia="Segoe UI"/>
          <w:sz w:val="13"/>
          <w:szCs w:val="13"/>
          <w:spacing w:val="12"/>
          <w:w w:val="184"/>
          <w:position w:val="-1"/>
        </w:rPr>
        <w:t>ry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173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32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82.239990pt;margin-top:-10.205867pt;width:188.16pt;height:48pt;mso-position-horizontal-relative:page;mso-position-vertical-relative:paragraph;z-index:-19191" type="#_x0000_t75">
            <v:imagedata r:id="rId285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719" w:right="6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47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2" w:lineRule="exact"/>
        <w:ind w:left="197" w:right="-20"/>
        <w:jc w:val="left"/>
        <w:tabs>
          <w:tab w:pos="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23"/>
          <w:w w:val="51"/>
          <w:position w:val="-24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1"/>
          <w:position w:val="-2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-59"/>
          <w:w w:val="51"/>
          <w:position w:val="-24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24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24"/>
        </w:rPr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-13"/>
        </w:rPr>
        <w:t>$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6" w:equalWidth="0">
            <w:col w:w="1748" w:space="254"/>
            <w:col w:w="1124" w:space="259"/>
            <w:col w:w="653" w:space="124"/>
            <w:col w:w="1342" w:space="136"/>
            <w:col w:w="1246" w:space="2268"/>
            <w:col w:w="1926"/>
          </w:cols>
        </w:sectPr>
      </w:pPr>
      <w:rPr/>
    </w:p>
    <w:p>
      <w:pPr>
        <w:spacing w:before="0" w:after="0" w:line="164" w:lineRule="exact"/>
        <w:ind w:left="338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56.682404pt;margin-top:.895355pt;width:18.454032pt;height:7.012206pt;mso-position-horizontal-relative:page;mso-position-vertical-relative:paragraph;z-index:-19181;rotation:358" type="#_x0000_t136" fillcolor="#000000" stroked="f">
            <o:extrusion v:ext="view" autorotationcenter="t"/>
            <v:textpath style="font-family:&amp;quot;Segoe UI&amp;quot;;font-size:6pt;v-text-kern:t;mso-text-shadow:auto" string="Dry ."/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1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3375" w:right="-20"/>
        <w:jc w:val="left"/>
        <w:tabs>
          <w:tab w:pos="60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450</w:t>
      </w:r>
      <w:r>
        <w:rPr>
          <w:rFonts w:ascii="Segoe UI" w:hAnsi="Segoe UI" w:cs="Segoe UI" w:eastAsia="Segoe UI"/>
          <w:sz w:val="13"/>
          <w:szCs w:val="13"/>
          <w:spacing w:val="1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54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337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43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9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d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0</w:t>
      </w:r>
      <w:r>
        <w:rPr>
          <w:rFonts w:ascii="Segoe UI" w:hAnsi="Segoe UI" w:cs="Segoe UI" w:eastAsia="Segoe UI"/>
          <w:sz w:val="13"/>
          <w:szCs w:val="13"/>
          <w:spacing w:val="1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y</w:t>
      </w:r>
      <w:r>
        <w:rPr>
          <w:rFonts w:ascii="Segoe UI" w:hAnsi="Segoe UI" w:cs="Segoe UI" w:eastAsia="Segoe UI"/>
          <w:sz w:val="13"/>
          <w:szCs w:val="13"/>
          <w:spacing w:val="55"/>
          <w:w w:val="15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25" w:lineRule="exact"/>
        <w:ind w:right="-2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29"/>
          <w:w w:val="85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2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3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8"/>
          <w:position w:val="-2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8"/>
          <w:position w:val="-2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1"/>
          <w:position w:val="-2"/>
        </w:rPr>
        <w:t>SER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05.165375pt;margin-top:-7.059488pt;width:13.998734pt;height:6.479972pt;mso-position-horizontal-relative:page;mso-position-vertical-relative:paragraph;z-index:-19180;rotation:359" type="#_x0000_t136" fillcolor="#000000" stroked="f">
            <o:extrusion v:ext="view" autorotationcenter="t"/>
            <v:textpath style="font-family:&amp;quot;Segoe UI&amp;quot;;font-size:6pt;v-text-kern:t;mso-text-shadow:auto" string=".45 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28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2" w:equalWidth="0">
            <w:col w:w="7086" w:space="3038"/>
            <w:col w:w="956"/>
          </w:cols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69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19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6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8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8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2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93"/>
        </w:rPr>
        <w:t>143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9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6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71" w:lineRule="auto"/>
        <w:ind w:left="1184"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60.550991pt;margin-top:22.322577pt;width:9.134204pt;height:6.456192pt;mso-position-horizontal-relative:page;mso-position-vertical-relative:paragraph;z-index:-19182;rotation:2" type="#_x0000_t136" fillcolor="#000000" stroked="f">
            <o:extrusion v:ext="view" autorotationcenter="t"/>
            <v:textpath style="font-family:&amp;quot;Segoe UI&amp;quot;;font-size:6pt;v-text-kern:t;mso-text-shadow:auto" string="M7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03"/>
        </w:rPr>
        <w:t>MS</w:t>
      </w:r>
      <w:r>
        <w:rPr>
          <w:rFonts w:ascii="Segoe UI" w:hAnsi="Segoe UI" w:cs="Segoe UI" w:eastAsia="Segoe UI"/>
          <w:sz w:val="13"/>
          <w:szCs w:val="13"/>
          <w:spacing w:val="0"/>
          <w:w w:val="10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M6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M8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5"/>
        </w:rPr>
        <w:t>M9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73" w:lineRule="auto"/>
        <w:ind w:left="1204" w:right="-39" w:firstLine="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MlO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Mll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Ml2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1" w:lineRule="exact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Ml3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Ml4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0pt;margin-top:4.23417pt;width:.96pt;height:25.92pt;mso-position-horizontal-relative:page;mso-position-vertical-relative:paragraph;z-index:-19187" type="#_x0000_t75">
            <v:imagedata r:id="rId286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Ml7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Ml8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Ml9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3"/>
        </w:rPr>
        <w:t>M21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1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08"/>
        </w:rPr>
        <w:t>M22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1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0"/>
        </w:rPr>
        <w:t>M29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2"/>
        </w:rPr>
        <w:t>M30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3"/>
        </w:rPr>
        <w:t>M31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1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M34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9.837032pt;margin-top:12.494038pt;width:14.557145pt;height:6.642439pt;mso-position-horizontal-relative:page;mso-position-vertical-relative:paragraph;z-index:-19178;rotation:359" type="#_x0000_t136" fillcolor="#000000" stroked="f">
            <o:extrusion v:ext="view" autorotationcenter="t"/>
            <v:textpath style="font-family:&amp;quot;Segoe UI&amp;quot;;font-size:6pt;v-text-kern:t;mso-text-shadow:auto" string="M37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M36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9.689754pt;margin-top:11.638002pt;width:14.933717pt;height:6.554682pt;mso-position-horizontal-relative:page;mso-position-vertical-relative:paragraph;z-index:-19177;rotation:359" type="#_x0000_t136" fillcolor="#000000" stroked="f">
            <o:extrusion v:ext="view" autorotationcenter="t"/>
            <v:textpath style="font-family:&amp;quot;Segoe UI&amp;quot;;font-size:6pt;v-text-kern:t;mso-text-shadow:auto" string="M39"/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M38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14"/>
        </w:rPr>
        <w:t>M40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5"/>
        </w:rPr>
        <w:t>M41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7" w:after="0" w:line="240" w:lineRule="auto"/>
        <w:ind w:left="2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32"/>
        </w:rPr>
        <w:t>85010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12204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12202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12213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6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11306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9"/>
        </w:rPr>
        <w:t>12065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12203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12217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</w:rPr>
        <w:t>10843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30191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2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30192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30193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11188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29"/>
        </w:rPr>
        <w:t>50128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12022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9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0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1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369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9"/>
        </w:rPr>
        <w:t>12077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3"/>
        </w:rPr>
        <w:t>F-1349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2"/>
        </w:rPr>
        <w:t>12031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40"/>
        </w:rPr>
        <w:t>F-7846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203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12216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84201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0"/>
        </w:rPr>
        <w:t>11367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12032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84248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84248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84244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7"/>
        </w:rPr>
        <w:t>11401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5"/>
        </w:rPr>
        <w:t>8422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2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72"/>
        </w:rPr>
        <w:t>F</w:t>
      </w:r>
      <w:r>
        <w:rPr>
          <w:rFonts w:ascii="Segoe UI" w:hAnsi="Segoe UI" w:cs="Segoe UI" w:eastAsia="Segoe UI"/>
          <w:sz w:val="13"/>
          <w:szCs w:val="13"/>
          <w:spacing w:val="5"/>
          <w:w w:val="172"/>
        </w:rPr>
        <w:t>-</w:t>
      </w:r>
      <w:r>
        <w:rPr>
          <w:rFonts w:ascii="Segoe UI" w:hAnsi="Segoe UI" w:cs="Segoe UI" w:eastAsia="Segoe UI"/>
          <w:sz w:val="13"/>
          <w:szCs w:val="13"/>
          <w:spacing w:val="10"/>
          <w:w w:val="125"/>
        </w:rPr>
        <w:t>889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7846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60" w:lineRule="exact"/>
        <w:ind w:left="43" w:right="-6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-24"/>
          <w:w w:val="28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1"/>
        </w:rPr>
        <w:t>001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4"/>
        </w:rPr>
        <w:t>150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-23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8"/>
        </w:rPr>
        <w:t>Mmf</w:t>
      </w:r>
      <w:r>
        <w:rPr>
          <w:rFonts w:ascii="Segoe UI" w:hAnsi="Segoe UI" w:cs="Segoe UI" w:eastAsia="Segoe UI"/>
          <w:sz w:val="21"/>
          <w:szCs w:val="21"/>
          <w:spacing w:val="-3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16"/>
          <w:w w:val="14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6"/>
          <w:w w:val="19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38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"/>
          <w:w w:val="85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92"/>
        </w:rPr>
        <w:t>ELLA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2"/>
        </w:rPr>
        <w:t>EO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" w:right="-54"/>
        <w:jc w:val="left"/>
        <w:tabs>
          <w:tab w:pos="3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shape style="position:absolute;margin-left:232.330002pt;margin-top:4.824048pt;width:249.6pt;height:504.9601pt;mso-position-horizontal-relative:page;mso-position-vertical-relative:paragraph;z-index:-19189" type="#_x0000_t75">
            <v:imagedata r:id="rId287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60"/>
          <w:position w:val="1"/>
        </w:rPr>
        <w:t>Amplifie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53"/>
          <w:w w:val="1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Power</w:t>
      </w:r>
      <w:r>
        <w:rPr>
          <w:rFonts w:ascii="Segoe UI" w:hAnsi="Segoe UI" w:cs="Segoe UI" w:eastAsia="Segoe UI"/>
          <w:sz w:val="13"/>
          <w:szCs w:val="13"/>
          <w:spacing w:val="2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18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6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Receive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-8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1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7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Transformer</w:t>
      </w:r>
      <w:r>
        <w:rPr>
          <w:rFonts w:ascii="Segoe UI" w:hAnsi="Segoe UI" w:cs="Segoe UI" w:eastAsia="Segoe UI"/>
          <w:sz w:val="13"/>
          <w:szCs w:val="13"/>
          <w:spacing w:val="31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8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r</w:t>
      </w:r>
      <w:r>
        <w:rPr>
          <w:rFonts w:ascii="Segoe UI" w:hAnsi="Segoe UI" w:cs="Segoe UI" w:eastAsia="Segoe UI"/>
          <w:sz w:val="13"/>
          <w:szCs w:val="13"/>
          <w:spacing w:val="-3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61" w:lineRule="auto"/>
        <w:ind w:left="27" w:right="551" w:firstLine="2"/>
        <w:jc w:val="left"/>
        <w:tabs>
          <w:tab w:pos="1500" w:val="left"/>
          <w:tab w:pos="28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Transfor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20"/>
          <w:w w:val="155"/>
          <w:position w:val="1"/>
        </w:rPr>
        <w:t>er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4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Filter</w:t>
      </w:r>
      <w:r>
        <w:rPr>
          <w:rFonts w:ascii="Segoe UI" w:hAnsi="Segoe UI" w:cs="Segoe UI" w:eastAsia="Segoe UI"/>
          <w:sz w:val="13"/>
          <w:szCs w:val="13"/>
          <w:spacing w:val="42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Choke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271" w:lineRule="auto"/>
        <w:ind w:left="15" w:right="2111" w:firstLine="1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8"/>
        </w:rPr>
        <w:t>Filter</w:t>
      </w:r>
      <w:r>
        <w:rPr>
          <w:rFonts w:ascii="Segoe UI" w:hAnsi="Segoe UI" w:cs="Segoe UI" w:eastAsia="Segoe UI"/>
          <w:sz w:val="13"/>
          <w:szCs w:val="13"/>
          <w:spacing w:val="38"/>
          <w:w w:val="19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1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1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a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27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7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5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y</w:t>
      </w:r>
      <w:r>
        <w:rPr>
          <w:rFonts w:ascii="Segoe UI" w:hAnsi="Segoe UI" w:cs="Segoe UI" w:eastAsia="Segoe UI"/>
          <w:sz w:val="13"/>
          <w:szCs w:val="13"/>
          <w:spacing w:val="-26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0"/>
        </w:rPr>
        <w:t>Inpu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0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-2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5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4"/>
        </w:rPr>
        <w:t>Outpu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t</w:t>
      </w:r>
      <w:r>
        <w:rPr>
          <w:rFonts w:ascii="Segoe UI" w:hAnsi="Segoe UI" w:cs="Segoe UI" w:eastAsia="Segoe UI"/>
          <w:sz w:val="13"/>
          <w:szCs w:val="13"/>
          <w:spacing w:val="47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Transformer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6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9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3"/>
        </w:rPr>
        <w:t>.</w:t>
      </w:r>
      <w:r>
        <w:rPr>
          <w:rFonts w:ascii="Segoe UI" w:hAnsi="Segoe UI" w:cs="Segoe UI" w:eastAsia="Segoe UI"/>
          <w:sz w:val="13"/>
          <w:szCs w:val="13"/>
          <w:spacing w:val="56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56" w:lineRule="auto"/>
        <w:ind w:left="5" w:right="250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8"/>
          <w:w w:val="135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8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8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1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  <w:position w:val="1"/>
        </w:rPr>
        <w:t>1s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3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1"/>
          <w:position w:val="1"/>
        </w:rPr>
        <w:t>Inpu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5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4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4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7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3"/>
          <w:position w:val="1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26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9"/>
          <w:position w:val="1"/>
        </w:rPr>
        <w:t>2n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90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  <w:position w:val="1"/>
        </w:rPr>
        <w:t>Interstag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8"/>
          <w:w w:val="155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5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48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8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5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3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43"/>
          <w:position w:val="1"/>
        </w:rPr>
        <w:t>embly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96" w:lineRule="exact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6"/>
          <w:position w:val="1"/>
        </w:rPr>
        <w:t>3r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4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4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6"/>
          <w:position w:val="2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2"/>
        </w:rPr>
        <w:t>n</w:t>
      </w:r>
      <w:r>
        <w:rPr>
          <w:rFonts w:ascii="Segoe UI" w:hAnsi="Segoe UI" w:cs="Segoe UI" w:eastAsia="Segoe UI"/>
          <w:sz w:val="13"/>
          <w:szCs w:val="13"/>
          <w:spacing w:val="13"/>
          <w:w w:val="146"/>
          <w:position w:val="2"/>
        </w:rPr>
        <w:t>sfo</w:t>
      </w:r>
      <w:r>
        <w:rPr>
          <w:rFonts w:ascii="Segoe UI" w:hAnsi="Segoe UI" w:cs="Segoe UI" w:eastAsia="Segoe UI"/>
          <w:sz w:val="13"/>
          <w:szCs w:val="13"/>
          <w:spacing w:val="-7"/>
          <w:w w:val="146"/>
          <w:position w:val="2"/>
        </w:rPr>
        <w:t>r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2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2"/>
        </w:rPr>
        <w:t>r</w:t>
      </w:r>
      <w:r>
        <w:rPr>
          <w:rFonts w:ascii="Segoe UI" w:hAnsi="Segoe UI" w:cs="Segoe UI" w:eastAsia="Segoe UI"/>
          <w:sz w:val="13"/>
          <w:szCs w:val="13"/>
          <w:spacing w:val="49"/>
          <w:w w:val="14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1"/>
          <w:position w:val="2"/>
        </w:rPr>
        <w:t>Asse</w:t>
      </w:r>
      <w:r>
        <w:rPr>
          <w:rFonts w:ascii="Segoe UI" w:hAnsi="Segoe UI" w:cs="Segoe UI" w:eastAsia="Segoe UI"/>
          <w:sz w:val="13"/>
          <w:szCs w:val="13"/>
          <w:spacing w:val="-5"/>
          <w:w w:val="121"/>
          <w:position w:val="2"/>
        </w:rPr>
        <w:t>m</w:t>
      </w:r>
      <w:r>
        <w:rPr>
          <w:rFonts w:ascii="Segoe UI" w:hAnsi="Segoe UI" w:cs="Segoe UI" w:eastAsia="Segoe UI"/>
          <w:sz w:val="13"/>
          <w:szCs w:val="13"/>
          <w:spacing w:val="-13"/>
          <w:w w:val="186"/>
          <w:position w:val="2"/>
        </w:rPr>
        <w:t>bl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4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e</w:t>
      </w:r>
      <w:r>
        <w:rPr>
          <w:rFonts w:ascii="Segoe UI" w:hAnsi="Segoe UI" w:cs="Segoe UI" w:eastAsia="Segoe UI"/>
          <w:sz w:val="13"/>
          <w:szCs w:val="13"/>
          <w:spacing w:val="-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Jack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9"/>
        </w:rPr>
        <w:t>    </w:t>
      </w:r>
      <w:r>
        <w:rPr>
          <w:rFonts w:ascii="Segoe UI" w:hAnsi="Segoe UI" w:cs="Segoe UI" w:eastAsia="Segoe UI"/>
          <w:sz w:val="5"/>
          <w:szCs w:val="5"/>
          <w:spacing w:val="2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45"/>
        </w:rPr>
        <w:t>Ste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p</w:t>
      </w:r>
      <w:r>
        <w:rPr>
          <w:rFonts w:ascii="Segoe UI" w:hAnsi="Segoe UI" w:cs="Segoe UI" w:eastAsia="Segoe UI"/>
          <w:sz w:val="13"/>
          <w:szCs w:val="13"/>
          <w:spacing w:val="4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Switch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Ass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m</w:t>
      </w:r>
      <w:r>
        <w:rPr>
          <w:rFonts w:ascii="Segoe UI" w:hAnsi="Segoe UI" w:cs="Segoe UI" w:eastAsia="Segoe UI"/>
          <w:sz w:val="13"/>
          <w:szCs w:val="13"/>
          <w:spacing w:val="-10"/>
          <w:w w:val="182"/>
        </w:rPr>
        <w:t>bl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3"/>
        </w:rPr>
        <w:t>.</w:t>
      </w:r>
      <w:r>
        <w:rPr>
          <w:rFonts w:ascii="Segoe UI" w:hAnsi="Segoe UI" w:cs="Segoe UI" w:eastAsia="Segoe UI"/>
          <w:sz w:val="13"/>
          <w:szCs w:val="13"/>
          <w:spacing w:val="61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left="15" w:right="-41"/>
        <w:jc w:val="left"/>
        <w:tabs>
          <w:tab w:pos="4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Contac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Male</w:t>
      </w:r>
      <w:r>
        <w:rPr>
          <w:rFonts w:ascii="Segoe UI" w:hAnsi="Segoe UI" w:cs="Segoe UI" w:eastAsia="Segoe UI"/>
          <w:sz w:val="13"/>
          <w:szCs w:val="13"/>
          <w:spacing w:val="39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2" w:after="0" w:line="240" w:lineRule="auto"/>
        <w:ind w:left="10" w:right="-20"/>
        <w:jc w:val="left"/>
        <w:tabs>
          <w:tab w:pos="3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6</w:t>
      </w:r>
      <w:r>
        <w:rPr>
          <w:rFonts w:ascii="Segoe UI" w:hAnsi="Segoe UI" w:cs="Segoe UI" w:eastAsia="Segoe UI"/>
          <w:sz w:val="13"/>
          <w:szCs w:val="13"/>
          <w:spacing w:val="1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Ft</w:t>
      </w:r>
      <w:r>
        <w:rPr>
          <w:rFonts w:ascii="Segoe UI" w:hAnsi="Segoe UI" w:cs="Segoe UI" w:eastAsia="Segoe UI"/>
          <w:sz w:val="13"/>
          <w:szCs w:val="13"/>
          <w:spacing w:val="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Line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Cord</w:t>
      </w:r>
      <w:r>
        <w:rPr>
          <w:rFonts w:ascii="Segoe UI" w:hAnsi="Segoe UI" w:cs="Segoe UI" w:eastAsia="Segoe UI"/>
          <w:sz w:val="13"/>
          <w:szCs w:val="13"/>
          <w:spacing w:val="-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53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d</w:t>
      </w:r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3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g</w:t>
      </w:r>
      <w:r>
        <w:rPr>
          <w:rFonts w:ascii="Segoe UI" w:hAnsi="Segoe UI" w:cs="Segoe UI" w:eastAsia="Segoe UI"/>
          <w:sz w:val="13"/>
          <w:szCs w:val="13"/>
          <w:spacing w:val="-1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266" w:lineRule="auto"/>
        <w:ind w:left="5" w:right="1722" w:firstLine="10"/>
        <w:jc w:val="left"/>
        <w:tabs>
          <w:tab w:pos="14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8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t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9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r</w:t>
      </w:r>
      <w:r>
        <w:rPr>
          <w:rFonts w:ascii="Segoe UI" w:hAnsi="Segoe UI" w:cs="Segoe UI" w:eastAsia="Segoe UI"/>
          <w:sz w:val="13"/>
          <w:szCs w:val="13"/>
          <w:spacing w:val="-1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9"/>
        </w:rPr>
        <w:t>Cor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7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9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1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9"/>
        </w:rPr>
        <w:t>P</w:t>
      </w:r>
      <w:r>
        <w:rPr>
          <w:rFonts w:ascii="Segoe UI" w:hAnsi="Segoe UI" w:cs="Segoe UI" w:eastAsia="Segoe UI"/>
          <w:sz w:val="13"/>
          <w:szCs w:val="13"/>
          <w:spacing w:val="-13"/>
          <w:w w:val="149"/>
        </w:rPr>
        <w:t>l</w:t>
      </w:r>
      <w:r>
        <w:rPr>
          <w:rFonts w:ascii="Segoe UI" w:hAnsi="Segoe UI" w:cs="Segoe UI" w:eastAsia="Segoe UI"/>
          <w:sz w:val="13"/>
          <w:szCs w:val="13"/>
          <w:spacing w:val="3"/>
          <w:w w:val="149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g</w:t>
      </w:r>
      <w:r>
        <w:rPr>
          <w:rFonts w:ascii="Segoe UI" w:hAnsi="Segoe UI" w:cs="Segoe UI" w:eastAsia="Segoe UI"/>
          <w:sz w:val="13"/>
          <w:szCs w:val="13"/>
          <w:spacing w:val="-12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1"/>
        </w:rPr>
        <w:t>Mai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n</w:t>
      </w:r>
      <w:r>
        <w:rPr>
          <w:rFonts w:ascii="Segoe UI" w:hAnsi="Segoe UI" w:cs="Segoe UI" w:eastAsia="Segoe UI"/>
          <w:sz w:val="13"/>
          <w:szCs w:val="13"/>
          <w:spacing w:val="3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h</w: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6"/>
        </w:rPr>
        <w:t>Ligh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h</w:t>
      </w:r>
      <w:r>
        <w:rPr>
          <w:rFonts w:ascii="Segoe UI" w:hAnsi="Segoe UI" w:cs="Segoe UI" w:eastAsia="Segoe UI"/>
          <w:sz w:val="13"/>
          <w:szCs w:val="13"/>
          <w:spacing w:val="36"/>
          <w:w w:val="15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8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18" w:lineRule="exact"/>
        <w:ind w:left="15" w:right="-56"/>
        <w:jc w:val="left"/>
        <w:tabs>
          <w:tab w:pos="36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  <w:position w:val="1"/>
        </w:rPr>
        <w:t>2-</w:t>
      </w:r>
      <w:r>
        <w:rPr>
          <w:rFonts w:ascii="Segoe UI" w:hAnsi="Segoe UI" w:cs="Segoe UI" w:eastAsia="Segoe UI"/>
          <w:sz w:val="13"/>
          <w:szCs w:val="13"/>
          <w:spacing w:val="-19"/>
          <w:w w:val="139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Amp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Light</w:t>
      </w:r>
      <w:r>
        <w:rPr>
          <w:rFonts w:ascii="Segoe UI" w:hAnsi="Segoe UI" w:cs="Segoe UI" w:eastAsia="Segoe UI"/>
          <w:sz w:val="13"/>
          <w:szCs w:val="13"/>
          <w:spacing w:val="2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4"/>
          <w:position w:val="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70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42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8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auto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1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Amp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4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1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90"/>
        </w:rPr>
        <w:t>�l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to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p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4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71" w:lineRule="auto"/>
        <w:ind w:left="10" w:right="1127" w:firstLine="1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Amp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40"/>
        </w:rPr>
        <w:t>No</w:t>
      </w:r>
      <w:r>
        <w:rPr>
          <w:rFonts w:ascii="Segoe UI" w:hAnsi="Segoe UI" w:cs="Segoe UI" w:eastAsia="Segoe UI"/>
          <w:sz w:val="13"/>
          <w:szCs w:val="13"/>
          <w:spacing w:val="-14"/>
          <w:w w:val="140"/>
        </w:rPr>
        <w:t>n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-tamperabl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47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Fus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Pickup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3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28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7"/>
          <w:position w:val="0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39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Matching</w:t>
      </w:r>
      <w:r>
        <w:rPr>
          <w:rFonts w:ascii="Segoe UI" w:hAnsi="Segoe UI" w:cs="Segoe UI" w:eastAsia="Segoe UI"/>
          <w:sz w:val="13"/>
          <w:szCs w:val="13"/>
          <w:spacing w:val="24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7"/>
          <w:position w:val="0"/>
        </w:rPr>
        <w:t>Pane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0"/>
          <w:w w:val="1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7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6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15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6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40"/>
          <w:position w:val="0"/>
        </w:rPr>
        <w:t>Sym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honola</w:t>
      </w:r>
      <w:r>
        <w:rPr>
          <w:rFonts w:ascii="Segoe UI" w:hAnsi="Segoe UI" w:cs="Segoe UI" w:eastAsia="Segoe UI"/>
          <w:sz w:val="13"/>
          <w:szCs w:val="13"/>
          <w:spacing w:val="47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0"/>
          <w:position w:val="0"/>
        </w:rPr>
        <w:t>Spe</w:t>
      </w:r>
      <w:r>
        <w:rPr>
          <w:rFonts w:ascii="Segoe UI" w:hAnsi="Segoe UI" w:cs="Segoe UI" w:eastAsia="Segoe UI"/>
          <w:sz w:val="13"/>
          <w:szCs w:val="13"/>
          <w:spacing w:val="-7"/>
          <w:w w:val="140"/>
          <w:position w:val="0"/>
        </w:rPr>
        <w:t>a</w:t>
      </w:r>
      <w:r>
        <w:rPr>
          <w:rFonts w:ascii="Segoe UI" w:hAnsi="Segoe UI" w:cs="Segoe UI" w:eastAsia="Segoe UI"/>
          <w:sz w:val="13"/>
          <w:szCs w:val="13"/>
          <w:spacing w:val="6"/>
          <w:w w:val="140"/>
          <w:position w:val="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12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4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76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Wired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Remote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30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42"/>
          <w:position w:val="0"/>
        </w:rPr>
        <w:t>eak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202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20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2" w:after="0" w:line="166" w:lineRule="auto"/>
        <w:ind w:left="1" w:right="931" w:firstLine="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</w:t>
      </w:r>
      <w:r>
        <w:rPr>
          <w:rFonts w:ascii="Segoe UI" w:hAnsi="Segoe UI" w:cs="Segoe UI" w:eastAsia="Segoe UI"/>
          <w:sz w:val="13"/>
          <w:szCs w:val="13"/>
          <w:spacing w:val="-2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1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Speaker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 </w:t>
      </w:r>
      <w:r>
        <w:rPr>
          <w:rFonts w:ascii="Segoe UI" w:hAnsi="Segoe UI" w:cs="Segoe UI" w:eastAsia="Segoe UI"/>
          <w:sz w:val="13"/>
          <w:szCs w:val="13"/>
          <w:spacing w:val="39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2"/>
        </w:rPr>
        <w:t>Dummy</w:t>
      </w:r>
      <w:r>
        <w:rPr>
          <w:rFonts w:ascii="Segoe UI" w:hAnsi="Segoe UI" w:cs="Segoe UI" w:eastAsia="Segoe UI"/>
          <w:sz w:val="13"/>
          <w:szCs w:val="13"/>
          <w:spacing w:val="38"/>
          <w:w w:val="11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</w:rPr>
        <w:t>(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Gree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76"/>
        </w:rPr>
        <w:t>Shel</w:t>
      </w:r>
      <w:r>
        <w:rPr>
          <w:rFonts w:ascii="Segoe UI" w:hAnsi="Segoe UI" w:cs="Segoe UI" w:eastAsia="Segoe UI"/>
          <w:sz w:val="13"/>
          <w:szCs w:val="13"/>
          <w:spacing w:val="0"/>
          <w:w w:val="176"/>
        </w:rPr>
        <w:t>l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8" w:after="0" w:line="269" w:lineRule="auto"/>
        <w:ind w:right="759" w:firstLine="1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t</w:t>
      </w:r>
      <w:r>
        <w:rPr>
          <w:rFonts w:ascii="Segoe UI" w:hAnsi="Segoe UI" w:cs="Segoe UI" w:eastAsia="Segoe UI"/>
          <w:sz w:val="13"/>
          <w:szCs w:val="13"/>
          <w:spacing w:val="-6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55"/>
        </w:rPr>
        <w:t>Tra</w:t>
      </w:r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n</w:t>
      </w:r>
      <w:r>
        <w:rPr>
          <w:rFonts w:ascii="Segoe UI" w:hAnsi="Segoe UI" w:cs="Segoe UI" w:eastAsia="Segoe UI"/>
          <w:sz w:val="13"/>
          <w:szCs w:val="13"/>
          <w:spacing w:val="9"/>
          <w:w w:val="155"/>
        </w:rPr>
        <w:t>smitte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38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7"/>
        </w:rPr>
        <w:t>Out</w:t>
      </w:r>
      <w:r>
        <w:rPr>
          <w:rFonts w:ascii="Segoe UI" w:hAnsi="Segoe UI" w:cs="Segoe UI" w:eastAsia="Segoe UI"/>
          <w:sz w:val="13"/>
          <w:szCs w:val="13"/>
          <w:spacing w:val="-7"/>
          <w:w w:val="147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ut</w:t>
      </w:r>
      <w:r>
        <w:rPr>
          <w:rFonts w:ascii="Segoe UI" w:hAnsi="Segoe UI" w:cs="Segoe UI" w:eastAsia="Segoe UI"/>
          <w:sz w:val="13"/>
          <w:szCs w:val="13"/>
          <w:spacing w:val="-27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t</w:t>
      </w:r>
      <w:r>
        <w:rPr>
          <w:rFonts w:ascii="Segoe UI" w:hAnsi="Segoe UI" w:cs="Segoe UI" w:eastAsia="Segoe UI"/>
          <w:sz w:val="13"/>
          <w:szCs w:val="13"/>
          <w:spacing w:val="2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7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r</w:t>
      </w:r>
      <w:r>
        <w:rPr>
          <w:rFonts w:ascii="Segoe UI" w:hAnsi="Segoe UI" w:cs="Segoe UI" w:eastAsia="Segoe UI"/>
          <w:sz w:val="13"/>
          <w:szCs w:val="13"/>
          <w:spacing w:val="-12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o</w:t>
      </w:r>
      <w:r>
        <w:rPr>
          <w:rFonts w:ascii="Segoe UI" w:hAnsi="Segoe UI" w:cs="Segoe UI" w:eastAsia="Segoe UI"/>
          <w:sz w:val="13"/>
          <w:szCs w:val="13"/>
          <w:spacing w:val="51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56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4"/>
        </w:rPr>
        <w:t>smitte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-3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6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1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6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1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51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6"/>
          <w:position w:val="1"/>
        </w:rPr>
        <w:t>Dru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61" w:lineRule="exact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</w:t>
      </w:r>
      <w:r>
        <w:rPr>
          <w:rFonts w:ascii="Segoe UI" w:hAnsi="Segoe UI" w:cs="Segoe UI" w:eastAsia="Segoe UI"/>
          <w:sz w:val="13"/>
          <w:szCs w:val="13"/>
          <w:spacing w:val="1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e</w:t>
      </w:r>
      <w:r>
        <w:rPr>
          <w:rFonts w:ascii="Segoe UI" w:hAnsi="Segoe UI" w:cs="Segoe UI" w:eastAsia="Segoe UI"/>
          <w:sz w:val="13"/>
          <w:szCs w:val="13"/>
          <w:spacing w:val="-1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Control</w:t>
      </w:r>
      <w:r>
        <w:rPr>
          <w:rFonts w:ascii="Segoe UI" w:hAnsi="Segoe UI" w:cs="Segoe UI" w:eastAsia="Segoe UI"/>
          <w:sz w:val="13"/>
          <w:szCs w:val="13"/>
          <w:spacing w:val="4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Equipment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68" w:lineRule="auto"/>
        <w:ind w:left="10" w:right="947" w:firstLine="-5"/>
        <w:jc w:val="left"/>
        <w:tabs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Moto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Receptacl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e</w:t>
      </w:r>
      <w:r>
        <w:rPr>
          <w:rFonts w:ascii="Segoe UI" w:hAnsi="Segoe UI" w:cs="Segoe UI" w:eastAsia="Segoe UI"/>
          <w:sz w:val="13"/>
          <w:szCs w:val="13"/>
          <w:spacing w:val="8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-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for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8"/>
        </w:rPr>
        <w:t>Li</w:t>
      </w:r>
      <w:r>
        <w:rPr>
          <w:rFonts w:ascii="Segoe UI" w:hAnsi="Segoe UI" w:cs="Segoe UI" w:eastAsia="Segoe UI"/>
          <w:sz w:val="13"/>
          <w:szCs w:val="13"/>
          <w:spacing w:val="-16"/>
          <w:w w:val="158"/>
        </w:rPr>
        <w:t>g</w:t>
      </w:r>
      <w:r>
        <w:rPr>
          <w:rFonts w:ascii="Segoe UI" w:hAnsi="Segoe UI" w:cs="Segoe UI" w:eastAsia="Segoe UI"/>
          <w:sz w:val="13"/>
          <w:szCs w:val="13"/>
          <w:spacing w:val="3"/>
          <w:w w:val="158"/>
        </w:rPr>
        <w:t>htin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r</w:t>
      </w:r>
      <w:r>
        <w:rPr>
          <w:rFonts w:ascii="Segoe UI" w:hAnsi="Segoe UI" w:cs="Segoe UI" w:eastAsia="Segoe UI"/>
          <w:sz w:val="13"/>
          <w:szCs w:val="13"/>
          <w:spacing w:val="-25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8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62" w:lineRule="auto"/>
        <w:ind w:left="5" w:right="177"/>
        <w:jc w:val="left"/>
        <w:tabs>
          <w:tab w:pos="38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3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4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r</w:t>
      </w:r>
      <w:r>
        <w:rPr>
          <w:rFonts w:ascii="Segoe UI" w:hAnsi="Segoe UI" w:cs="Segoe UI" w:eastAsia="Segoe UI"/>
          <w:sz w:val="13"/>
          <w:szCs w:val="13"/>
          <w:spacing w:val="56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64"/>
        </w:rPr>
        <w:t>Elec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t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rica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Selecto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r</w:t>
      </w:r>
      <w:r>
        <w:rPr>
          <w:rFonts w:ascii="Segoe UI" w:hAnsi="Segoe UI" w:cs="Segoe UI" w:eastAsia="Segoe UI"/>
          <w:sz w:val="13"/>
          <w:szCs w:val="13"/>
          <w:spacing w:val="-1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Lig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h</w:t>
      </w:r>
      <w:r>
        <w:rPr>
          <w:rFonts w:ascii="Segoe UI" w:hAnsi="Segoe UI" w:cs="Segoe UI" w:eastAsia="Segoe UI"/>
          <w:sz w:val="13"/>
          <w:szCs w:val="13"/>
          <w:spacing w:val="36"/>
          <w:w w:val="164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-3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9"/>
        </w:rPr>
        <w:t>Selec</w:t>
      </w:r>
      <w:r>
        <w:rPr>
          <w:rFonts w:ascii="Segoe UI" w:hAnsi="Segoe UI" w:cs="Segoe UI" w:eastAsia="Segoe UI"/>
          <w:sz w:val="13"/>
          <w:szCs w:val="13"/>
          <w:spacing w:val="-5"/>
          <w:w w:val="159"/>
        </w:rPr>
        <w:t>t</w:t>
      </w:r>
      <w:r>
        <w:rPr>
          <w:rFonts w:ascii="Segoe UI" w:hAnsi="Segoe UI" w:cs="Segoe UI" w:eastAsia="Segoe UI"/>
          <w:sz w:val="13"/>
          <w:szCs w:val="13"/>
          <w:spacing w:val="-2"/>
          <w:w w:val="157"/>
        </w:rPr>
        <w:t>-0-</w:t>
      </w:r>
      <w:r>
        <w:rPr>
          <w:rFonts w:ascii="Segoe UI" w:hAnsi="Segoe UI" w:cs="Segoe UI" w:eastAsia="Segoe UI"/>
          <w:sz w:val="13"/>
          <w:szCs w:val="13"/>
          <w:spacing w:val="-14"/>
          <w:w w:val="157"/>
        </w:rPr>
        <w:t>r</w:t>
      </w:r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�at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i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3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s</w:t>
      </w:r>
      <w:r>
        <w:rPr>
          <w:rFonts w:ascii="Segoe UI" w:hAnsi="Segoe UI" w:cs="Segoe UI" w:eastAsia="Segoe UI"/>
          <w:sz w:val="13"/>
          <w:szCs w:val="13"/>
          <w:spacing w:val="-15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-3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9"/>
        </w:rPr>
        <w:t>Selec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t</w:t>
      </w:r>
      <w:r>
        <w:rPr>
          <w:rFonts w:ascii="Segoe UI" w:hAnsi="Segoe UI" w:cs="Segoe UI" w:eastAsia="Segoe UI"/>
          <w:sz w:val="13"/>
          <w:szCs w:val="13"/>
          <w:spacing w:val="-3"/>
          <w:w w:val="137"/>
        </w:rPr>
        <w:t>-0-</w:t>
      </w:r>
      <w:r>
        <w:rPr>
          <w:rFonts w:ascii="Segoe UI" w:hAnsi="Segoe UI" w:cs="Segoe UI" w:eastAsia="Segoe UI"/>
          <w:sz w:val="13"/>
          <w:szCs w:val="13"/>
          <w:spacing w:val="-5"/>
          <w:w w:val="137"/>
        </w:rPr>
        <w:t>M</w:t>
      </w:r>
      <w:r>
        <w:rPr>
          <w:rFonts w:ascii="Segoe UI" w:hAnsi="Segoe UI" w:cs="Segoe UI" w:eastAsia="Segoe UI"/>
          <w:sz w:val="13"/>
          <w:szCs w:val="13"/>
          <w:spacing w:val="7"/>
          <w:w w:val="199"/>
        </w:rPr>
        <w:t>at</w:t>
      </w:r>
      <w:r>
        <w:rPr>
          <w:rFonts w:ascii="Segoe UI" w:hAnsi="Segoe UI" w:cs="Segoe UI" w:eastAsia="Segoe UI"/>
          <w:sz w:val="13"/>
          <w:szCs w:val="13"/>
          <w:spacing w:val="5"/>
          <w:w w:val="199"/>
        </w:rPr>
        <w:t>i</w:t>
      </w:r>
      <w:r>
        <w:rPr>
          <w:rFonts w:ascii="Segoe UI" w:hAnsi="Segoe UI" w:cs="Segoe UI" w:eastAsia="Segoe UI"/>
          <w:sz w:val="13"/>
          <w:szCs w:val="13"/>
          <w:spacing w:val="17"/>
          <w:w w:val="143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s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99" w:lineRule="exact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  <w:position w:val="1"/>
        </w:rPr>
        <w:t>2-</w:t>
      </w:r>
      <w:r>
        <w:rPr>
          <w:rFonts w:ascii="Segoe UI" w:hAnsi="Segoe UI" w:cs="Segoe UI" w:eastAsia="Segoe UI"/>
          <w:sz w:val="13"/>
          <w:szCs w:val="13"/>
          <w:spacing w:val="-14"/>
          <w:w w:val="139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7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7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7"/>
          <w:w w:val="225"/>
          <w:position w:val="1"/>
        </w:rPr>
        <w:t>lifie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52"/>
          <w:position w:val="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78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28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6" w:after="0" w:line="240" w:lineRule="auto"/>
        <w:ind w:left="-26" w:right="657"/>
        <w:jc w:val="right"/>
        <w:tabs>
          <w:tab w:pos="2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0" w:right="652"/>
        <w:jc w:val="right"/>
        <w:tabs>
          <w:tab w:pos="2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43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.</w:t>
      </w:r>
      <w:r>
        <w:rPr>
          <w:rFonts w:ascii="Segoe UI" w:hAnsi="Segoe UI" w:cs="Segoe UI" w:eastAsia="Segoe UI"/>
          <w:sz w:val="13"/>
          <w:szCs w:val="13"/>
          <w:spacing w:val="-9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5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32"/>
        </w:rPr>
        <w:t>3.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65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4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6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47"/>
        <w:jc w:val="right"/>
        <w:tabs>
          <w:tab w:pos="12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1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64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4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4.866486pt;margin-top:11.530487pt;width:15.042134pt;height:8.611516pt;mso-position-horizontal-relative:page;mso-position-vertical-relative:paragraph;z-index:-19184" type="#_x0000_t202" filled="f" stroked="f">
            <v:textbox inset="0,0,0,0">
              <w:txbxContent>
                <w:p>
                  <w:pPr>
                    <w:spacing w:before="0" w:after="0" w:line="158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6"/>
                      <w:w w:val="13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8"/>
                      <w:w w:val="139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3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8"/>
          <w:w w:val="132"/>
        </w:rPr>
        <w:t>.2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64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4.851227pt;margin-top:10.5878pt;width:15.964914pt;height:8.664132pt;mso-position-horizontal-relative:page;mso-position-vertical-relative:paragraph;z-index:-19183" type="#_x0000_t202" filled="f" stroked="f">
            <v:textbox inset="0,0,0,0">
              <w:txbxContent>
                <w:p>
                  <w:pPr>
                    <w:spacing w:before="0" w:after="0" w:line="159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8"/>
                      <w:w w:val="132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7"/>
          <w:w w:val="134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-40" w:right="661"/>
        <w:jc w:val="right"/>
        <w:tabs>
          <w:tab w:pos="2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4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27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4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32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05.521545pt;margin-top:12.945107pt;width:13.357986pt;height:6.623856pt;mso-position-horizontal-relative:page;mso-position-vertical-relative:paragraph;z-index:-19179;rotation:359" type="#_x0000_t136" fillcolor="#000000" stroked="f">
            <o:extrusion v:ext="view" autorotationcenter="t"/>
            <v:textpath style="font-family:&amp;quot;Segoe UI&amp;quot;;font-size:6pt;v-text-kern:t;mso-text-shadow:auto" string=". 3 5"/>
          </v:shape>
        </w:pict>
      </w:r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5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6"/>
          <w:w w:val="135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-2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40" w:right="666"/>
        <w:jc w:val="righ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48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6"/>
          <w:w w:val="13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9" w:after="0" w:line="240" w:lineRule="auto"/>
        <w:ind w:right="64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32"/>
        </w:rPr>
        <w:t>.2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5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39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7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546.969971pt;margin-top:.824161pt;width:.96pt;height:.48pt;mso-position-horizontal-relative:page;mso-position-vertical-relative:paragraph;z-index:-19186" type="#_x0000_t75">
            <v:imagedata r:id="rId288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57"/>
        <w:jc w:val="righ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14"/>
          <w:w w:val="139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66"/>
        <w:jc w:val="right"/>
        <w:tabs>
          <w:tab w:pos="1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7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46"/>
        </w:rPr>
        <w:t>.10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right"/>
        <w:spacing w:after="0"/>
        <w:sectPr>
          <w:type w:val="continuous"/>
          <w:pgSz w:w="11560" w:h="15160"/>
          <w:pgMar w:top="1480" w:bottom="280" w:left="0" w:right="480"/>
          <w:cols w:num="4" w:equalWidth="0">
            <w:col w:w="1515" w:space="568"/>
            <w:col w:w="598" w:space="674"/>
            <w:col w:w="4299" w:space="122"/>
            <w:col w:w="3304"/>
          </w:cols>
        </w:sectPr>
      </w:pPr>
      <w:rPr/>
    </w:p>
    <w:p>
      <w:pPr>
        <w:spacing w:before="5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168" w:lineRule="exact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4"/>
          <w:position w:val="-1"/>
        </w:rPr>
        <w:t>M44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12224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70" w:lineRule="exact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3"/>
        </w:rPr>
        <w:t>F-9024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98" w:lineRule="exact"/>
        <w:ind w:right="-7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9"/>
          <w:w w:val="132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2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Amp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9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40"/>
          <w:w w:val="15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172" w:lineRule="exact"/>
        <w:ind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35"/>
        </w:rPr>
        <w:t>15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"</w:t>
      </w:r>
      <w:r>
        <w:rPr>
          <w:rFonts w:ascii="Segoe UI" w:hAnsi="Segoe UI" w:cs="Segoe UI" w:eastAsia="Segoe UI"/>
          <w:sz w:val="13"/>
          <w:szCs w:val="13"/>
          <w:spacing w:val="47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y</w:t>
      </w:r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mphonol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a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40" w:lineRule="auto"/>
        <w:ind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180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1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9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13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22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1</w:t>
      </w:r>
      <w:r>
        <w:rPr>
          <w:rFonts w:ascii="Segoe UI" w:hAnsi="Segoe UI" w:cs="Segoe UI" w:eastAsia="Segoe UI"/>
          <w:sz w:val="13"/>
          <w:szCs w:val="13"/>
          <w:spacing w:val="-18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4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5" w:equalWidth="0">
            <w:col w:w="1492" w:space="591"/>
            <w:col w:w="589" w:space="678"/>
            <w:col w:w="2329" w:space="143"/>
            <w:col w:w="442" w:space="3624"/>
            <w:col w:w="1192"/>
          </w:cols>
        </w:sectPr>
      </w:pPr>
      <w:rPr/>
    </w:p>
    <w:p>
      <w:pPr>
        <w:spacing w:before="24" w:after="0" w:line="240" w:lineRule="auto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0"/>
        </w:rPr>
        <w:t>M45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15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15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1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0"/>
        </w:rPr>
        <w:t>M48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0pt;margin-top:10.054161pt;width:.96pt;height:.72pt;mso-position-horizontal-relative:page;mso-position-vertical-relative:paragraph;z-index:-19188" type="#_x0000_t75">
            <v:imagedata r:id="rId289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-1"/>
          <w:w w:val="113"/>
        </w:rPr>
        <w:t>M49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4"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12108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14215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12106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12105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14121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70" w:lineRule="auto"/>
        <w:ind w:right="-46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e</w:t>
      </w:r>
      <w:r>
        <w:rPr>
          <w:rFonts w:ascii="Segoe UI" w:hAnsi="Segoe UI" w:cs="Segoe UI" w:eastAsia="Segoe UI"/>
          <w:sz w:val="13"/>
          <w:szCs w:val="13"/>
          <w:spacing w:val="36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Volume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Control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5"/>
        </w:rPr>
        <w:t>Motor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3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e</w:t>
      </w:r>
      <w:r>
        <w:rPr>
          <w:rFonts w:ascii="Segoe UI" w:hAnsi="Segoe UI" w:cs="Segoe UI" w:eastAsia="Segoe UI"/>
          <w:sz w:val="13"/>
          <w:szCs w:val="13"/>
          <w:spacing w:val="-27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43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e</w:t>
      </w:r>
      <w:r>
        <w:rPr>
          <w:rFonts w:ascii="Segoe UI" w:hAnsi="Segoe UI" w:cs="Segoe UI" w:eastAsia="Segoe UI"/>
          <w:sz w:val="13"/>
          <w:szCs w:val="13"/>
          <w:spacing w:val="8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3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0"/>
        </w:rPr>
        <w:t>Ca</w:t>
      </w:r>
      <w:r>
        <w:rPr>
          <w:rFonts w:ascii="Segoe UI" w:hAnsi="Segoe UI" w:cs="Segoe UI" w:eastAsia="Segoe UI"/>
          <w:sz w:val="13"/>
          <w:szCs w:val="13"/>
          <w:spacing w:val="-5"/>
          <w:w w:val="130"/>
        </w:rPr>
        <w:t>b</w:t>
      </w:r>
      <w:r>
        <w:rPr>
          <w:rFonts w:ascii="Segoe UI" w:hAnsi="Segoe UI" w:cs="Segoe UI" w:eastAsia="Segoe UI"/>
          <w:sz w:val="13"/>
          <w:szCs w:val="13"/>
          <w:spacing w:val="17"/>
          <w:w w:val="184"/>
        </w:rPr>
        <w:t>le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27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l</w:t>
      </w:r>
      <w:r>
        <w:rPr>
          <w:rFonts w:ascii="Segoe UI" w:hAnsi="Segoe UI" w:cs="Segoe UI" w:eastAsia="Segoe UI"/>
          <w:sz w:val="13"/>
          <w:szCs w:val="13"/>
          <w:spacing w:val="4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2"/>
        </w:rPr>
        <w:t>Switch</w:t>
      </w:r>
      <w:r>
        <w:rPr>
          <w:rFonts w:ascii="Segoe UI" w:hAnsi="Segoe UI" w:cs="Segoe UI" w:eastAsia="Segoe UI"/>
          <w:sz w:val="13"/>
          <w:szCs w:val="13"/>
          <w:spacing w:val="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</w:rPr>
        <w:t>Selecti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8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l</w:t>
      </w:r>
      <w:r>
        <w:rPr>
          <w:rFonts w:ascii="Segoe UI" w:hAnsi="Segoe UI" w:cs="Segoe UI" w:eastAsia="Segoe UI"/>
          <w:sz w:val="13"/>
          <w:szCs w:val="13"/>
          <w:spacing w:val="3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2"/>
        </w:rPr>
        <w:t>Switch</w:t>
      </w:r>
      <w:r>
        <w:rPr>
          <w:rFonts w:ascii="Segoe UI" w:hAnsi="Segoe UI" w:cs="Segoe UI" w:eastAsia="Segoe UI"/>
          <w:sz w:val="13"/>
          <w:szCs w:val="13"/>
          <w:spacing w:val="1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3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7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7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l</w:t>
      </w:r>
      <w:r>
        <w:rPr>
          <w:rFonts w:ascii="Segoe UI" w:hAnsi="Segoe UI" w:cs="Segoe UI" w:eastAsia="Segoe UI"/>
          <w:sz w:val="13"/>
          <w:szCs w:val="13"/>
          <w:spacing w:val="3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7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8"/>
          <w:w w:val="7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3" w:after="0" w:line="240" w:lineRule="auto"/>
        <w:ind w:left="1410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4"/>
          <w:w w:val="136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p</w:t>
      </w:r>
      <w:r>
        <w:rPr>
          <w:rFonts w:ascii="Segoe UI" w:hAnsi="Segoe UI" w:cs="Segoe UI" w:eastAsia="Segoe UI"/>
          <w:sz w:val="13"/>
          <w:szCs w:val="13"/>
          <w:spacing w:val="2"/>
          <w:w w:val="16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220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220"/>
        </w:rPr>
        <w:t>t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4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13"/>
          <w:w w:val="138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6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401" w:right="64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530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1401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560" w:h="15160"/>
          <w:pgMar w:top="1480" w:bottom="280" w:left="0" w:right="480"/>
          <w:cols w:num="4" w:equalWidth="0">
            <w:col w:w="1483" w:space="596"/>
            <w:col w:w="500" w:space="767"/>
            <w:col w:w="3303" w:space="1900"/>
            <w:col w:w="2531"/>
          </w:cols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743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72pt;height:1.2pt;mso-position-horizontal-relative:char;mso-position-vertical-relative:line" type="#_x0000_t75">
            <v:imagedata r:id="rId290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176" coordorigin="0,0" coordsize="12442,15744">
            <v:shape style="position:absolute;left:0;top:0;width:12442;height:15744" type="#_x0000_t75">
              <v:imagedata r:id="rId291" o:title=""/>
            </v:shape>
            <v:shape style="position:absolute;left:8909;top:0;width:2534;height:230" type="#_x0000_t75">
              <v:imagedata r:id="rId292" o:title=""/>
            </v:shape>
            <v:shape style="position:absolute;left:1306;top:0;width:461;height:307" type="#_x0000_t75">
              <v:imagedata r:id="rId293" o:title=""/>
            </v:shape>
            <v:shape style="position:absolute;left:4224;top:0;width:384;height:230" type="#_x0000_t75">
              <v:imagedata r:id="rId294" o:title=""/>
            </v:shape>
            <v:shape style="position:absolute;left:2995;top:1229;width:7373;height:11520" type="#_x0000_t75">
              <v:imagedata r:id="rId295" o:title=""/>
            </v:shape>
            <v:shape style="position:absolute;left:3149;top:15360;width:307;height:384" type="#_x0000_t75">
              <v:imagedata r:id="rId29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38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9.359782pt;height:72.960pt;mso-position-horizontal-relative:char;mso-position-vertical-relative:line" type="#_x0000_t75">
            <v:imagedata r:id="rId29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640" w:h="15280"/>
          <w:pgMar w:top="200" w:bottom="280" w:left="880" w:right="300"/>
        </w:sectPr>
      </w:pPr>
      <w:rPr/>
    </w:p>
    <w:p>
      <w:pPr>
        <w:spacing w:before="17" w:after="0" w:line="240" w:lineRule="auto"/>
        <w:ind w:left="207" w:right="-95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32pt;margin-top:-94.657654pt;width:128.640000pt;height:19.2pt;mso-position-horizontal-relative:page;mso-position-vertical-relative:paragraph;z-index:-19175" type="#_x0000_t75">
            <v:imagedata r:id="rId298" o:title=""/>
          </v:shape>
        </w:pict>
      </w:r>
      <w:r>
        <w:rPr>
          <w:rFonts w:ascii="Segoe UI" w:hAnsi="Segoe UI" w:cs="Segoe UI" w:eastAsia="Segoe UI"/>
          <w:sz w:val="17"/>
          <w:szCs w:val="17"/>
          <w:w w:val="131"/>
        </w:rPr>
        <w:t>Nota</w:t>
      </w:r>
      <w:r>
        <w:rPr>
          <w:rFonts w:ascii="Segoe UI" w:hAnsi="Segoe UI" w:cs="Segoe UI" w:eastAsia="Segoe UI"/>
          <w:sz w:val="17"/>
          <w:szCs w:val="17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142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a</w:t>
      </w:r>
      <w:r>
        <w:rPr>
          <w:rFonts w:ascii="Segoe UI" w:hAnsi="Segoe UI" w:cs="Segoe UI" w:eastAsia="Segoe UI"/>
          <w:sz w:val="17"/>
          <w:szCs w:val="17"/>
          <w:spacing w:val="-1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0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122"/>
        </w:rPr>
        <w:t>Not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35"/>
          <w:w w:val="66"/>
        </w:rPr>
        <w:t>2</w:t>
      </w:r>
      <w:r>
        <w:rPr>
          <w:rFonts w:ascii="Segoe UI" w:hAnsi="Segoe UI" w:cs="Segoe UI" w:eastAsia="Segoe UI"/>
          <w:sz w:val="28"/>
          <w:szCs w:val="28"/>
          <w:spacing w:val="0"/>
          <w:w w:val="66"/>
        </w:rPr>
        <w:t>a</w:t>
      </w:r>
      <w:r>
        <w:rPr>
          <w:rFonts w:ascii="Segoe UI" w:hAnsi="Segoe UI" w:cs="Segoe UI" w:eastAsia="Segoe UI"/>
          <w:sz w:val="28"/>
          <w:szCs w:val="28"/>
          <w:spacing w:val="-42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2" w:after="0" w:line="252" w:lineRule="auto"/>
        <w:ind w:left="55" w:right="1566" w:firstLine="-18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19"/>
          <w:w w:val="228"/>
        </w:rPr>
        <w:t>S</w:t>
      </w:r>
      <w:r>
        <w:rPr>
          <w:rFonts w:ascii="Segoe UI" w:hAnsi="Segoe UI" w:cs="Segoe UI" w:eastAsia="Segoe UI"/>
          <w:sz w:val="16"/>
          <w:szCs w:val="16"/>
          <w:spacing w:val="-5"/>
          <w:w w:val="228"/>
        </w:rPr>
        <w:t>�</w:t>
      </w:r>
      <w:r>
        <w:rPr>
          <w:rFonts w:ascii="Segoe UI" w:hAnsi="Segoe UI" w:cs="Segoe UI" w:eastAsia="Segoe UI"/>
          <w:sz w:val="16"/>
          <w:szCs w:val="16"/>
          <w:spacing w:val="-1"/>
          <w:w w:val="155"/>
        </w:rPr>
        <w:t>honol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23"/>
        </w:rPr>
        <w:t>mo</w:t>
      </w:r>
      <w:r>
        <w:rPr>
          <w:rFonts w:ascii="Segoe UI" w:hAnsi="Segoe UI" w:cs="Segoe UI" w:eastAsia="Segoe UI"/>
          <w:sz w:val="16"/>
          <w:szCs w:val="16"/>
          <w:spacing w:val="5"/>
          <w:w w:val="123"/>
        </w:rPr>
        <w:t>d</w:t>
      </w:r>
      <w:r>
        <w:rPr>
          <w:rFonts w:ascii="Segoe UI" w:hAnsi="Segoe UI" w:cs="Segoe UI" w:eastAsia="Segoe UI"/>
          <w:sz w:val="16"/>
          <w:szCs w:val="16"/>
          <w:spacing w:val="10"/>
          <w:w w:val="184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69"/>
        </w:rPr>
        <w:t>li</w:t>
      </w:r>
      <w:r>
        <w:rPr>
          <w:rFonts w:ascii="Segoe UI" w:hAnsi="Segoe UI" w:cs="Segoe UI" w:eastAsia="Segoe UI"/>
          <w:sz w:val="16"/>
          <w:szCs w:val="16"/>
          <w:spacing w:val="-8"/>
          <w:w w:val="169"/>
        </w:rPr>
        <w:t>o</w:t>
      </w:r>
      <w:r>
        <w:rPr>
          <w:rFonts w:ascii="Segoe UI" w:hAnsi="Segoe UI" w:cs="Segoe UI" w:eastAsia="Segoe UI"/>
          <w:sz w:val="16"/>
          <w:szCs w:val="16"/>
          <w:spacing w:val="7"/>
          <w:w w:val="169"/>
        </w:rPr>
        <w:t>te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d</w:t>
      </w:r>
      <w:r>
        <w:rPr>
          <w:rFonts w:ascii="Segoe UI" w:hAnsi="Segoe UI" w:cs="Segoe UI" w:eastAsia="Segoe UI"/>
          <w:sz w:val="16"/>
          <w:szCs w:val="16"/>
          <w:spacing w:val="46"/>
          <w:w w:val="169"/>
        </w:rPr>
        <w:t> </w:t>
      </w:r>
      <w:r>
        <w:rPr>
          <w:rFonts w:ascii="Segoe UI" w:hAnsi="Segoe UI" w:cs="Segoe UI" w:eastAsia="Segoe UI"/>
          <w:sz w:val="16"/>
          <w:szCs w:val="16"/>
          <w:spacing w:val="32"/>
          <w:w w:val="16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a</w:t>
      </w:r>
      <w:r>
        <w:rPr>
          <w:rFonts w:ascii="Segoe UI" w:hAnsi="Segoe UI" w:cs="Segoe UI" w:eastAsia="Segoe UI"/>
          <w:sz w:val="16"/>
          <w:szCs w:val="16"/>
          <w:spacing w:val="50"/>
          <w:w w:val="169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40"/>
        </w:rPr>
        <w:t>r�pre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</w:t>
      </w:r>
      <w:r>
        <w:rPr>
          <w:rFonts w:ascii="Segoe UI" w:hAnsi="Segoe UI" w:cs="Segoe UI" w:eastAsia="Segoe UI"/>
          <w:sz w:val="18"/>
          <w:szCs w:val="18"/>
          <w:spacing w:val="-3"/>
          <w:w w:val="140"/>
        </w:rPr>
        <w:t>entative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�</w:t>
      </w:r>
      <w:r>
        <w:rPr>
          <w:rFonts w:ascii="Segoe UI" w:hAnsi="Segoe UI" w:cs="Segoe UI" w:eastAsia="Segoe UI"/>
          <w:sz w:val="18"/>
          <w:szCs w:val="18"/>
          <w:spacing w:val="-3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40"/>
        </w:rPr>
        <w:t>no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t</w:t>
      </w:r>
      <w:r>
        <w:rPr>
          <w:rFonts w:ascii="Segoe UI" w:hAnsi="Segoe UI" w:cs="Segoe UI" w:eastAsia="Segoe UI"/>
          <w:sz w:val="18"/>
          <w:szCs w:val="18"/>
          <w:spacing w:val="57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0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68"/>
        </w:rPr>
        <w:t>onl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y</w:t>
      </w:r>
      <w:r>
        <w:rPr>
          <w:rFonts w:ascii="Segoe UI" w:hAnsi="Segoe UI" w:cs="Segoe UI" w:eastAsia="Segoe UI"/>
          <w:sz w:val="16"/>
          <w:szCs w:val="16"/>
          <w:spacing w:val="32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28"/>
        </w:rPr>
        <w:t>�odGl</w:t>
      </w:r>
      <w:r>
        <w:rPr>
          <w:rFonts w:ascii="Segoe UI" w:hAnsi="Segoe UI" w:cs="Segoe UI" w:eastAsia="Segoe UI"/>
          <w:sz w:val="16"/>
          <w:szCs w:val="16"/>
          <w:spacing w:val="-2"/>
          <w:w w:val="128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2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52"/>
        </w:rPr>
        <w:t>us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34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2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37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52"/>
        </w:rPr>
        <w:t>epeake</w:t>
      </w:r>
      <w:r>
        <w:rPr>
          <w:rFonts w:ascii="Segoe UI" w:hAnsi="Segoe UI" w:cs="Segoe UI" w:eastAsia="Segoe UI"/>
          <w:sz w:val="18"/>
          <w:szCs w:val="18"/>
          <w:spacing w:val="0"/>
          <w:w w:val="152"/>
        </w:rPr>
        <w:t>r</w:t>
      </w:r>
      <w:r>
        <w:rPr>
          <w:rFonts w:ascii="Segoe UI" w:hAnsi="Segoe UI" w:cs="Segoe UI" w:eastAsia="Segoe UI"/>
          <w:sz w:val="18"/>
          <w:szCs w:val="18"/>
          <w:spacing w:val="-43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30"/>
        </w:rPr>
        <w:t>dE:s</w:t>
      </w:r>
      <w:r>
        <w:rPr>
          <w:rFonts w:ascii="Segoe UI" w:hAnsi="Segoe UI" w:cs="Segoe UI" w:eastAsia="Segoe UI"/>
          <w:sz w:val="18"/>
          <w:szCs w:val="18"/>
          <w:spacing w:val="-5"/>
          <w:w w:val="130"/>
        </w:rPr>
        <w:t>i</w:t>
      </w:r>
      <w:r>
        <w:rPr>
          <w:rFonts w:ascii="Segoe UI" w:hAnsi="Segoe UI" w:cs="Segoe UI" w:eastAsia="Segoe UI"/>
          <w:sz w:val="18"/>
          <w:szCs w:val="18"/>
          <w:spacing w:val="-5"/>
          <w:w w:val="123"/>
        </w:rPr>
        <w:t>gna</w:t>
      </w:r>
      <w:r>
        <w:rPr>
          <w:rFonts w:ascii="Segoe UI" w:hAnsi="Segoe UI" w:cs="Segoe UI" w:eastAsia="Segoe UI"/>
          <w:sz w:val="18"/>
          <w:szCs w:val="18"/>
          <w:spacing w:val="-9"/>
          <w:w w:val="123"/>
        </w:rPr>
        <w:t>·</w:t>
      </w:r>
      <w:r>
        <w:rPr>
          <w:rFonts w:ascii="Segoe UI" w:hAnsi="Segoe UI" w:cs="Segoe UI" w:eastAsia="Segoe UI"/>
          <w:sz w:val="18"/>
          <w:szCs w:val="18"/>
          <w:spacing w:val="10"/>
          <w:w w:val="123"/>
        </w:rPr>
        <w:t>t:od.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451.209991pt;margin-top:-1.508079pt;width:5.76pt;height:3.84pt;mso-position-horizontal-relative:page;mso-position-vertical-relative:paragraph;z-index:-19173" type="#_x0000_t75">
            <v:imagedata r:id="rId299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7"/>
          <w:w w:val="133"/>
        </w:rPr>
        <w:t>S</w:t>
      </w:r>
      <w:r>
        <w:rPr>
          <w:rFonts w:ascii="Segoe UI" w:hAnsi="Segoe UI" w:cs="Segoe UI" w:eastAsia="Segoe UI"/>
          <w:sz w:val="18"/>
          <w:szCs w:val="18"/>
          <w:spacing w:val="13"/>
          <w:w w:val="133"/>
        </w:rPr>
        <w:t>p</w:t>
      </w:r>
      <w:r>
        <w:rPr>
          <w:rFonts w:ascii="Segoe UI" w:hAnsi="Segoe UI" w:cs="Segoe UI" w:eastAsia="Segoe UI"/>
          <w:sz w:val="18"/>
          <w:szCs w:val="18"/>
          <w:spacing w:val="-8"/>
          <w:w w:val="133"/>
        </w:rPr>
        <w:t>eak=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75"/>
        </w:rPr>
        <w:t>fiel</w:t>
      </w:r>
      <w:r>
        <w:rPr>
          <w:rFonts w:ascii="Segoe UI" w:hAnsi="Segoe UI" w:cs="Segoe UI" w:eastAsia="Segoe UI"/>
          <w:sz w:val="18"/>
          <w:szCs w:val="18"/>
          <w:spacing w:val="0"/>
          <w:w w:val="175"/>
        </w:rPr>
        <w:t>d</w:t>
      </w:r>
      <w:r>
        <w:rPr>
          <w:rFonts w:ascii="Segoe UI" w:hAnsi="Segoe UI" w:cs="Segoe UI" w:eastAsia="Segoe UI"/>
          <w:sz w:val="18"/>
          <w:szCs w:val="18"/>
          <w:spacing w:val="20"/>
          <w:w w:val="175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81"/>
        </w:rPr>
        <w:t>rea</w:t>
      </w:r>
      <w:r>
        <w:rPr>
          <w:rFonts w:ascii="Segoe UI" w:hAnsi="Segoe UI" w:cs="Segoe UI" w:eastAsia="Segoe UI"/>
          <w:sz w:val="16"/>
          <w:szCs w:val="16"/>
          <w:spacing w:val="0"/>
          <w:w w:val="181"/>
        </w:rPr>
        <w:t>i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otance</w:t>
      </w:r>
      <w:r>
        <w:rPr>
          <w:rFonts w:ascii="Segoe UI" w:hAnsi="Segoe UI" w:cs="Segoe UI" w:eastAsia="Segoe UI"/>
          <w:sz w:val="16"/>
          <w:szCs w:val="16"/>
          <w:spacing w:val="59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31"/>
        </w:rPr>
        <w:t>show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n</w:t>
      </w:r>
      <w:r>
        <w:rPr>
          <w:rFonts w:ascii="Segoe UI" w:hAnsi="Segoe UI" w:cs="Segoe UI" w:eastAsia="Segoe UI"/>
          <w:sz w:val="18"/>
          <w:szCs w:val="18"/>
          <w:spacing w:val="-33"/>
          <w:w w:val="131"/>
        </w:rPr>
        <w:t> </w:t>
      </w:r>
      <w:r>
        <w:rPr>
          <w:rFonts w:ascii="Segoe UI" w:hAnsi="Segoe UI" w:cs="Segoe UI" w:eastAsia="Segoe UI"/>
          <w:sz w:val="14"/>
          <w:szCs w:val="14"/>
          <w:spacing w:val="13"/>
          <w:w w:val="13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  </w:t>
      </w:r>
      <w:r>
        <w:rPr>
          <w:rFonts w:ascii="Segoe UI" w:hAnsi="Segoe UI" w:cs="Segoe UI" w:eastAsia="Segoe UI"/>
          <w:sz w:val="14"/>
          <w:szCs w:val="14"/>
          <w:spacing w:val="4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31"/>
        </w:rPr>
        <w:t>measure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d</w:t>
      </w:r>
      <w:r>
        <w:rPr>
          <w:rFonts w:ascii="Segoe UI" w:hAnsi="Segoe UI" w:cs="Segoe UI" w:eastAsia="Segoe UI"/>
          <w:sz w:val="17"/>
          <w:szCs w:val="17"/>
          <w:spacing w:val="55"/>
          <w:w w:val="131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1"/>
        </w:rPr>
        <w:t>betwee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n</w:t>
      </w:r>
      <w:r>
        <w:rPr>
          <w:rFonts w:ascii="Segoe UI" w:hAnsi="Segoe UI" w:cs="Segoe UI" w:eastAsia="Segoe UI"/>
          <w:sz w:val="18"/>
          <w:szCs w:val="18"/>
          <w:spacing w:val="38"/>
          <w:w w:val="131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169"/>
        </w:rPr>
        <w:t>in</w:t>
      </w:r>
      <w:r>
        <w:rPr>
          <w:rFonts w:ascii="Segoe UI" w:hAnsi="Segoe UI" w:cs="Segoe UI" w:eastAsia="Segoe UI"/>
          <w:sz w:val="16"/>
          <w:szCs w:val="16"/>
          <w:spacing w:val="10"/>
          <w:w w:val="169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icated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4" w:after="0" w:line="240" w:lineRule="auto"/>
        <w:ind w:left="3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shape style="position:absolute;margin-left:318.730011pt;margin-top:1.891938pt;width:3.84pt;height:1.92pt;mso-position-horizontal-relative:page;mso-position-vertical-relative:paragraph;z-index:-19172" type="#_x0000_t75">
            <v:imagedata r:id="rId300" o:title=""/>
          </v:shape>
        </w:pict>
      </w:r>
      <w:r>
        <w:rPr/>
        <w:pict>
          <v:shape style="position:absolute;margin-left:49.919998pt;margin-top:15.331939pt;width:46.08pt;height:21.12pt;mso-position-horizontal-relative:page;mso-position-vertical-relative:paragraph;z-index:-19171" type="#_x0000_t75">
            <v:imagedata r:id="rId301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4"/>
          <w:w w:val="139"/>
        </w:rPr>
        <w:t>plu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46"/>
        </w:rPr>
        <w:t>pron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2"/>
        </w:rPr>
        <w:t>numbe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r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4"/>
          <w:w w:val="17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70"/>
        </w:rPr>
        <w:t>.</w:t>
      </w:r>
      <w:r>
        <w:rPr>
          <w:rFonts w:ascii="Segoe UI" w:hAnsi="Segoe UI" w:cs="Segoe UI" w:eastAsia="Segoe UI"/>
          <w:sz w:val="18"/>
          <w:szCs w:val="18"/>
          <w:spacing w:val="-2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63" w:lineRule="auto"/>
        <w:ind w:left="27" w:right="1582" w:firstLine="-19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52"/>
        </w:rPr>
        <w:t>l!hc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n</w:t>
      </w:r>
      <w:r>
        <w:rPr>
          <w:rFonts w:ascii="Segoe UI" w:hAnsi="Segoe UI" w:cs="Segoe UI" w:eastAsia="Segoe UI"/>
          <w:sz w:val="17"/>
          <w:szCs w:val="17"/>
          <w:spacing w:val="49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21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210"/>
        </w:rPr>
        <w:t>t</w:t>
      </w:r>
      <w:r>
        <w:rPr>
          <w:rFonts w:ascii="Segoe UI" w:hAnsi="Segoe UI" w:cs="Segoe UI" w:eastAsia="Segoe UI"/>
          <w:sz w:val="18"/>
          <w:szCs w:val="18"/>
          <w:spacing w:val="40"/>
          <w:w w:val="210"/>
        </w:rPr>
        <w:t> </w:t>
      </w:r>
      <w:r>
        <w:rPr>
          <w:rFonts w:ascii="Segoe UI" w:hAnsi="Segoe UI" w:cs="Segoe UI" w:eastAsia="Segoe UI"/>
          <w:sz w:val="16"/>
          <w:szCs w:val="16"/>
          <w:spacing w:val="50"/>
          <w:w w:val="210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10"/>
        </w:rPr>
        <w:t>s</w:t>
      </w:r>
      <w:r>
        <w:rPr>
          <w:rFonts w:ascii="Segoe UI" w:hAnsi="Segoe UI" w:cs="Segoe UI" w:eastAsia="Segoe UI"/>
          <w:sz w:val="16"/>
          <w:szCs w:val="16"/>
          <w:spacing w:val="-6"/>
          <w:w w:val="210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52"/>
        </w:rPr>
        <w:t>desire</w:t>
      </w:r>
      <w:r>
        <w:rPr>
          <w:rFonts w:ascii="Segoe UI" w:hAnsi="Segoe UI" w:cs="Segoe UI" w:eastAsia="Segoe UI"/>
          <w:sz w:val="18"/>
          <w:szCs w:val="18"/>
          <w:spacing w:val="0"/>
          <w:w w:val="152"/>
        </w:rPr>
        <w:t>d</w:t>
      </w:r>
      <w:r>
        <w:rPr>
          <w:rFonts w:ascii="Segoe UI" w:hAnsi="Segoe UI" w:cs="Segoe UI" w:eastAsia="Segoe UI"/>
          <w:sz w:val="18"/>
          <w:szCs w:val="18"/>
          <w:spacing w:val="-14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52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o</w:t>
      </w:r>
      <w:r>
        <w:rPr>
          <w:rFonts w:ascii="Segoe UI" w:hAnsi="Segoe UI" w:cs="Segoe UI" w:eastAsia="Segoe UI"/>
          <w:sz w:val="16"/>
          <w:szCs w:val="16"/>
          <w:spacing w:val="43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52"/>
        </w:rPr>
        <w:t>ua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16"/>
          <w:w w:val="15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2"/>
        </w:rPr>
        <w:t>an</w:t>
      </w:r>
      <w:r>
        <w:rPr>
          <w:rFonts w:ascii="Segoe UI" w:hAnsi="Segoe UI" w:cs="Segoe UI" w:eastAsia="Segoe UI"/>
          <w:sz w:val="14"/>
          <w:szCs w:val="14"/>
          <w:spacing w:val="0"/>
          <w:w w:val="152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28"/>
        </w:rPr>
        <w:t>am</w:t>
      </w:r>
      <w:r>
        <w:rPr>
          <w:rFonts w:ascii="Segoe UI" w:hAnsi="Segoe UI" w:cs="Segoe UI" w:eastAsia="Segoe UI"/>
          <w:sz w:val="16"/>
          <w:szCs w:val="16"/>
          <w:spacing w:val="0"/>
          <w:w w:val="128"/>
        </w:rPr>
        <w:t>p</w:t>
      </w:r>
      <w:r>
        <w:rPr>
          <w:rFonts w:ascii="Segoe UI" w:hAnsi="Segoe UI" w:cs="Segoe UI" w:eastAsia="Segoe UI"/>
          <w:sz w:val="16"/>
          <w:szCs w:val="16"/>
          <w:spacing w:val="3"/>
          <w:w w:val="234"/>
        </w:rPr>
        <w:t>lifie</w:t>
      </w:r>
      <w:r>
        <w:rPr>
          <w:rFonts w:ascii="Segoe UI" w:hAnsi="Segoe UI" w:cs="Segoe UI" w:eastAsia="Segoe UI"/>
          <w:sz w:val="16"/>
          <w:szCs w:val="16"/>
          <w:spacing w:val="0"/>
          <w:w w:val="234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49"/>
        </w:rPr>
        <w:t>withou</w:t>
      </w:r>
      <w:r>
        <w:rPr>
          <w:rFonts w:ascii="Segoe UI" w:hAnsi="Segoe UI" w:cs="Segoe UI" w:eastAsia="Segoe UI"/>
          <w:sz w:val="18"/>
          <w:szCs w:val="18"/>
          <w:spacing w:val="0"/>
          <w:w w:val="149"/>
        </w:rPr>
        <w:t>t</w:t>
      </w:r>
      <w:r>
        <w:rPr>
          <w:rFonts w:ascii="Segoe UI" w:hAnsi="Segoe UI" w:cs="Segoe UI" w:eastAsia="Segoe UI"/>
          <w:sz w:val="18"/>
          <w:szCs w:val="18"/>
          <w:spacing w:val="58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49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9"/>
        </w:rPr>
        <w:t>e</w:t>
      </w:r>
      <w:r>
        <w:rPr>
          <w:rFonts w:ascii="Segoe UI" w:hAnsi="Segoe UI" w:cs="Segoe UI" w:eastAsia="Segoe UI"/>
          <w:sz w:val="18"/>
          <w:szCs w:val="18"/>
          <w:spacing w:val="48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168"/>
        </w:rPr>
        <w:t>ins</w:t>
      </w:r>
      <w:r>
        <w:rPr>
          <w:rFonts w:ascii="Segoe UI" w:hAnsi="Segoe UI" w:cs="Segoe UI" w:eastAsia="Segoe UI"/>
          <w:sz w:val="18"/>
          <w:szCs w:val="18"/>
          <w:spacing w:val="-5"/>
          <w:w w:val="168"/>
        </w:rPr>
        <w:t>t</w:t>
      </w:r>
      <w:r>
        <w:rPr>
          <w:rFonts w:ascii="Segoe UI" w:hAnsi="Segoe UI" w:cs="Segoe UI" w:eastAsia="Segoe UI"/>
          <w:sz w:val="18"/>
          <w:szCs w:val="18"/>
          <w:spacing w:val="-5"/>
          <w:w w:val="129"/>
        </w:rPr>
        <w:t>rument</w:t>
      </w:r>
      <w:r>
        <w:rPr>
          <w:rFonts w:ascii="Segoe UI" w:hAnsi="Segoe UI" w:cs="Segoe UI" w:eastAsia="Segoe UI"/>
          <w:sz w:val="18"/>
          <w:szCs w:val="18"/>
          <w:spacing w:val="-5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61"/>
        </w:rPr>
        <w:t>s�aker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�</w:t>
      </w:r>
      <w:r>
        <w:rPr>
          <w:rFonts w:ascii="Segoe UI" w:hAnsi="Segoe UI" w:cs="Segoe UI" w:eastAsia="Segoe UI"/>
          <w:sz w:val="16"/>
          <w:szCs w:val="16"/>
          <w:spacing w:val="4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61"/>
        </w:rPr>
        <w:t>al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!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16"/>
          <w:w w:val="16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n</w:t>
      </w:r>
      <w:r>
        <w:rPr>
          <w:rFonts w:ascii="Segoe UI" w:hAnsi="Segoe UI" w:cs="Segoe UI" w:eastAsia="Segoe UI"/>
          <w:sz w:val="16"/>
          <w:szCs w:val="16"/>
          <w:spacing w:val="8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61"/>
        </w:rPr>
        <w:t>re</w:t>
      </w:r>
      <w:r>
        <w:rPr>
          <w:rFonts w:ascii="Segoe UI" w:hAnsi="Segoe UI" w:cs="Segoe UI" w:eastAsia="Segoe UI"/>
          <w:sz w:val="16"/>
          <w:szCs w:val="16"/>
          <w:spacing w:val="-23"/>
          <w:w w:val="161"/>
        </w:rPr>
        <w:t>m</w:t>
      </w:r>
      <w:r>
        <w:rPr>
          <w:rFonts w:ascii="Segoe UI" w:hAnsi="Segoe UI" w:cs="Segoe UI" w:eastAsia="Segoe UI"/>
          <w:sz w:val="16"/>
          <w:szCs w:val="16"/>
          <w:spacing w:val="6"/>
          <w:w w:val="161"/>
        </w:rPr>
        <w:t>ote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·</w:t>
      </w:r>
      <w:r>
        <w:rPr>
          <w:rFonts w:ascii="Segoe UI" w:hAnsi="Segoe UI" w:cs="Segoe UI" w:eastAsia="Segoe UI"/>
          <w:sz w:val="16"/>
          <w:szCs w:val="16"/>
          <w:spacing w:val="-4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61"/>
        </w:rPr>
        <w:t>"hide-away.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,</w:t>
      </w:r>
      <w:r>
        <w:rPr>
          <w:rFonts w:ascii="Segoe UI" w:hAnsi="Segoe UI" w:cs="Segoe UI" w:eastAsia="Segoe UI"/>
          <w:sz w:val="16"/>
          <w:szCs w:val="16"/>
          <w:spacing w:val="-13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1"/>
        </w:rPr>
        <w:t>installation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53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77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77"/>
        </w:rPr>
        <w:t>t</w:t>
      </w:r>
      <w:r>
        <w:rPr>
          <w:rFonts w:ascii="Segoe UI" w:hAnsi="Segoe UI" w:cs="Segoe UI" w:eastAsia="Segoe UI"/>
          <w:sz w:val="16"/>
          <w:szCs w:val="16"/>
          <w:spacing w:val="-2"/>
          <w:w w:val="277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0"/>
        </w:rPr>
        <w:t>mus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t</w:t>
      </w:r>
      <w:r>
        <w:rPr>
          <w:rFonts w:ascii="Segoe UI" w:hAnsi="Segoe UI" w:cs="Segoe UI" w:eastAsia="Segoe UI"/>
          <w:sz w:val="16"/>
          <w:szCs w:val="16"/>
          <w:spacing w:val="40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41"/>
        </w:rPr>
        <w:t>bo</w:t>
      </w:r>
      <w:r>
        <w:rPr>
          <w:rFonts w:ascii="Segoe UI" w:hAnsi="Segoe UI" w:cs="Segoe UI" w:eastAsia="Segoe UI"/>
          <w:sz w:val="16"/>
          <w:szCs w:val="16"/>
          <w:spacing w:val="-5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51"/>
        </w:rPr>
        <w:t>kep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t</w:t>
      </w:r>
      <w:r>
        <w:rPr>
          <w:rFonts w:ascii="Segoe UI" w:hAnsi="Segoe UI" w:cs="Segoe UI" w:eastAsia="Segoe UI"/>
          <w:sz w:val="18"/>
          <w:szCs w:val="18"/>
          <w:spacing w:val="5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1n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mind</w:t>
      </w:r>
      <w:r>
        <w:rPr>
          <w:rFonts w:ascii="Segoe UI" w:hAnsi="Segoe UI" w:cs="Segoe UI" w:eastAsia="Segoe UI"/>
          <w:sz w:val="17"/>
          <w:szCs w:val="17"/>
          <w:spacing w:val="-14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51"/>
        </w:rPr>
        <w:t>tha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35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1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48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245"/>
        </w:rPr>
        <w:t>f</w:t>
      </w:r>
      <w:r>
        <w:rPr>
          <w:rFonts w:ascii="Segoe UI" w:hAnsi="Segoe UI" w:cs="Segoe UI" w:eastAsia="Segoe UI"/>
          <w:sz w:val="18"/>
          <w:szCs w:val="18"/>
          <w:spacing w:val="10"/>
          <w:w w:val="245"/>
        </w:rPr>
        <w:t>i</w:t>
      </w:r>
      <w:r>
        <w:rPr>
          <w:rFonts w:ascii="Segoe UI" w:hAnsi="Segoe UI" w:cs="Segoe UI" w:eastAsia="Segoe UI"/>
          <w:sz w:val="17"/>
          <w:szCs w:val="17"/>
          <w:spacing w:val="-2"/>
          <w:w w:val="132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297"/>
        </w:rPr>
        <w:t>l</w:t>
      </w:r>
      <w:r>
        <w:rPr>
          <w:rFonts w:ascii="Segoe UI" w:hAnsi="Segoe UI" w:cs="Segoe UI" w:eastAsia="Segoe UI"/>
          <w:sz w:val="16"/>
          <w:szCs w:val="16"/>
          <w:spacing w:val="1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-</w:t>
      </w:r>
      <w:r>
        <w:rPr>
          <w:rFonts w:ascii="Segoe UI" w:hAnsi="Segoe UI" w:cs="Segoe UI" w:eastAsia="Segoe UI"/>
          <w:sz w:val="16"/>
          <w:szCs w:val="16"/>
          <w:spacing w:val="64"/>
          <w:w w:val="178"/>
        </w:rPr>
        <w:t> </w:t>
      </w:r>
      <w:r>
        <w:rPr>
          <w:rFonts w:ascii="Segoe UI" w:hAnsi="Segoe UI" w:cs="Segoe UI" w:eastAsia="Segoe UI"/>
          <w:sz w:val="16"/>
          <w:szCs w:val="16"/>
          <w:spacing w:val="-9"/>
          <w:w w:val="178"/>
        </w:rPr>
        <w:t>bot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h</w:t>
      </w:r>
      <w:r>
        <w:rPr>
          <w:rFonts w:ascii="Segoe UI" w:hAnsi="Segoe UI" w:cs="Segoe UI" w:eastAsia="Segoe UI"/>
          <w:sz w:val="16"/>
          <w:szCs w:val="16"/>
          <w:spacing w:val="-22"/>
          <w:w w:val="178"/>
        </w:rPr>
        <w:t> </w:t>
      </w:r>
      <w:r>
        <w:rPr>
          <w:rFonts w:ascii="Segoe UI" w:hAnsi="Segoe UI" w:cs="Segoe UI" w:eastAsia="Segoe UI"/>
          <w:sz w:val="16"/>
          <w:szCs w:val="16"/>
          <w:spacing w:val="-9"/>
          <w:w w:val="178"/>
        </w:rPr>
        <w:t>hig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h</w:t>
      </w:r>
      <w:r>
        <w:rPr>
          <w:rFonts w:ascii="Segoe UI" w:hAnsi="Segoe UI" w:cs="Segoe UI" w:eastAsia="Segoe UI"/>
          <w:sz w:val="16"/>
          <w:szCs w:val="16"/>
          <w:spacing w:val="1"/>
          <w:w w:val="178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65"/>
        </w:rPr>
        <w:t>tre</w:t>
      </w:r>
      <w:r>
        <w:rPr>
          <w:rFonts w:ascii="Segoe UI" w:hAnsi="Segoe UI" w:cs="Segoe UI" w:eastAsia="Segoe UI"/>
          <w:sz w:val="18"/>
          <w:szCs w:val="18"/>
          <w:spacing w:val="-19"/>
          <w:w w:val="126"/>
        </w:rPr>
        <w:t>q</w:t>
      </w:r>
      <w:r>
        <w:rPr>
          <w:rFonts w:ascii="Segoe UI" w:hAnsi="Segoe UI" w:cs="Segoe UI" w:eastAsia="Segoe UI"/>
          <w:sz w:val="18"/>
          <w:szCs w:val="18"/>
          <w:spacing w:val="-4"/>
          <w:w w:val="135"/>
        </w:rPr>
        <w:t>uonoy.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37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-4"/>
          <w:w w:val="100"/>
          <w:position w:val="2"/>
        </w:rPr>
        <w:t>'Whe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2"/>
        </w:rPr>
        <w:t>used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2"/>
          <w:position w:val="2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d</w:t>
      </w:r>
      <w:r>
        <w:rPr>
          <w:rFonts w:ascii="Segoe UI" w:hAnsi="Segoe UI" w:cs="Segoe UI" w:eastAsia="Segoe UI"/>
          <w:sz w:val="16"/>
          <w:szCs w:val="16"/>
          <w:spacing w:val="28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2"/>
          <w:position w:val="2"/>
        </w:rPr>
        <w:t>mai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n</w:t>
      </w:r>
      <w:r>
        <w:rPr>
          <w:rFonts w:ascii="Segoe UI" w:hAnsi="Segoe UI" w:cs="Segoe UI" w:eastAsia="Segoe UI"/>
          <w:sz w:val="16"/>
          <w:szCs w:val="16"/>
          <w:spacing w:val="47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21"/>
          <w:w w:val="152"/>
          <w:position w:val="2"/>
        </w:rPr>
        <w:t>s</w:t>
      </w:r>
      <w:r>
        <w:rPr>
          <w:rFonts w:ascii="Segoe UI" w:hAnsi="Segoe UI" w:cs="Segoe UI" w:eastAsia="Segoe UI"/>
          <w:sz w:val="16"/>
          <w:szCs w:val="16"/>
          <w:spacing w:val="15"/>
          <w:w w:val="152"/>
          <w:position w:val="2"/>
        </w:rPr>
        <w:t>p</w:t>
      </w:r>
      <w:r>
        <w:rPr>
          <w:rFonts w:ascii="Segoe UI" w:hAnsi="Segoe UI" w:cs="Segoe UI" w:eastAsia="Segoe UI"/>
          <w:sz w:val="16"/>
          <w:szCs w:val="16"/>
          <w:spacing w:val="-9"/>
          <w:w w:val="152"/>
          <w:position w:val="2"/>
        </w:rPr>
        <w:t>eake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43"/>
          <w:w w:val="15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2"/>
        </w:rPr>
        <w:t>•</w:t>
      </w:r>
      <w:r>
        <w:rPr>
          <w:rFonts w:ascii="Segoe UI" w:hAnsi="Segoe UI" w:cs="Segoe UI" w:eastAsia="Segoe UI"/>
          <w:sz w:val="9"/>
          <w:szCs w:val="9"/>
          <w:spacing w:val="49"/>
          <w:w w:val="32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50"/>
          <w:position w:val="2"/>
        </w:rPr>
        <w:t>ar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59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50"/>
          <w:position w:val="2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-1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50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s</w:t>
      </w:r>
      <w:r>
        <w:rPr>
          <w:rFonts w:ascii="Segoe UI" w:hAnsi="Segoe UI" w:cs="Segoe UI" w:eastAsia="Segoe UI"/>
          <w:sz w:val="17"/>
          <w:szCs w:val="17"/>
          <w:spacing w:val="65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32"/>
          <w:position w:val="2"/>
        </w:rPr>
        <w:t>b</w:t>
      </w:r>
      <w:r>
        <w:rPr>
          <w:rFonts w:ascii="Segoe UI" w:hAnsi="Segoe UI" w:cs="Segoe UI" w:eastAsia="Segoe UI"/>
          <w:sz w:val="18"/>
          <w:szCs w:val="18"/>
          <w:spacing w:val="5"/>
          <w:w w:val="264"/>
          <w:position w:val="2"/>
        </w:rPr>
        <w:t>l</w:t>
      </w:r>
      <w:r>
        <w:rPr>
          <w:rFonts w:ascii="Segoe UI" w:hAnsi="Segoe UI" w:cs="Segoe UI" w:eastAsia="Segoe UI"/>
          <w:sz w:val="27"/>
          <w:szCs w:val="27"/>
          <w:spacing w:val="7"/>
          <w:w w:val="81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1"/>
          <w:w w:val="129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5"/>
          <w:w w:val="119"/>
          <w:position w:val="2"/>
        </w:rPr>
        <w:t>d</w:t>
      </w:r>
      <w:r>
        <w:rPr>
          <w:rFonts w:ascii="Segoe UI" w:hAnsi="Segoe UI" w:cs="Segoe UI" w:eastAsia="Segoe UI"/>
          <w:sz w:val="14"/>
          <w:szCs w:val="14"/>
          <w:spacing w:val="0"/>
          <w:w w:val="207"/>
          <w:position w:val="2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and</w:t>
      </w:r>
      <w:r>
        <w:rPr>
          <w:rFonts w:ascii="Segoe UI" w:hAnsi="Segoe UI" w:cs="Segoe UI" w:eastAsia="Segoe UI"/>
          <w:sz w:val="17"/>
          <w:szCs w:val="17"/>
          <w:spacing w:val="-24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in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13"/>
          <w:position w:val="2"/>
        </w:rPr>
        <w:t>some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7" w:after="0" w:line="147" w:lineRule="auto"/>
        <w:ind w:left="28" w:right="1552" w:firstLine="9"/>
        <w:jc w:val="left"/>
        <w:tabs>
          <w:tab w:pos="3220" w:val="left"/>
          <w:tab w:pos="3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66"/>
        </w:rPr>
        <w:t>instan</w:t>
      </w:r>
      <w:r>
        <w:rPr>
          <w:rFonts w:ascii="Segoe UI" w:hAnsi="Segoe UI" w:cs="Segoe UI" w:eastAsia="Segoe UI"/>
          <w:sz w:val="17"/>
          <w:szCs w:val="17"/>
          <w:spacing w:val="17"/>
          <w:w w:val="166"/>
        </w:rPr>
        <w:t>c</w:t>
      </w:r>
      <w:r>
        <w:rPr>
          <w:rFonts w:ascii="Segoe UI" w:hAnsi="Segoe UI" w:cs="Segoe UI" w:eastAsia="Segoe UI"/>
          <w:sz w:val="17"/>
          <w:szCs w:val="17"/>
          <w:spacing w:val="32"/>
          <w:w w:val="166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s</w:t>
      </w:r>
      <w:r>
        <w:rPr>
          <w:rFonts w:ascii="Segoe UI" w:hAnsi="Segoe UI" w:cs="Segoe UI" w:eastAsia="Segoe UI"/>
          <w:sz w:val="17"/>
          <w:szCs w:val="17"/>
          <w:spacing w:val="-17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aa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11"/>
          <w:w w:val="166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245"/>
        </w:rPr>
        <w:t>fi</w:t>
      </w:r>
      <w:r>
        <w:rPr>
          <w:rFonts w:ascii="Segoe UI" w:hAnsi="Segoe UI" w:cs="Segoe UI" w:eastAsia="Segoe UI"/>
          <w:sz w:val="16"/>
          <w:szCs w:val="16"/>
          <w:spacing w:val="2"/>
          <w:w w:val="297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269"/>
        </w:rPr>
        <w:t>t</w:t>
      </w:r>
      <w:r>
        <w:rPr>
          <w:rFonts w:ascii="Segoe UI" w:hAnsi="Segoe UI" w:cs="Segoe UI" w:eastAsia="Segoe UI"/>
          <w:sz w:val="16"/>
          <w:szCs w:val="16"/>
          <w:spacing w:val="-9"/>
          <w:w w:val="143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275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38"/>
        </w:rPr>
        <w:t>chok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e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8"/>
          <w:w w:val="147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.</w:t>
      </w:r>
      <w:r>
        <w:rPr>
          <w:rFonts w:ascii="Segoe UI" w:hAnsi="Segoe UI" w:cs="Segoe UI" w:eastAsia="Segoe UI"/>
          <w:sz w:val="17"/>
          <w:szCs w:val="17"/>
          <w:spacing w:val="-46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-15"/>
          <w:w w:val="147"/>
        </w:rPr>
        <w:t>Th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e</w:t>
      </w:r>
      <w:r>
        <w:rPr>
          <w:rFonts w:ascii="Segoe UI" w:hAnsi="Segoe UI" w:cs="Segoe UI" w:eastAsia="Segoe UI"/>
          <w:sz w:val="17"/>
          <w:szCs w:val="17"/>
          <w:spacing w:val="34"/>
          <w:w w:val="14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7"/>
        </w:rPr>
        <w:t>SB-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41"/>
          <w:w w:val="147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147"/>
        </w:rPr>
        <w:t>an</w:t>
      </w:r>
      <w:r>
        <w:rPr>
          <w:rFonts w:ascii="Segoe UI" w:hAnsi="Segoe UI" w:cs="Segoe UI" w:eastAsia="Segoe UI"/>
          <w:sz w:val="18"/>
          <w:szCs w:val="18"/>
          <w:spacing w:val="0"/>
          <w:w w:val="147"/>
        </w:rPr>
        <w:t>d</w:t>
      </w:r>
      <w:r>
        <w:rPr>
          <w:rFonts w:ascii="Segoe UI" w:hAnsi="Segoe UI" w:cs="Segoe UI" w:eastAsia="Segoe UI"/>
          <w:sz w:val="18"/>
          <w:szCs w:val="18"/>
          <w:spacing w:val="-30"/>
          <w:w w:val="147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225"/>
        </w:rPr>
        <w:t>t</w:t>
      </w:r>
      <w:r>
        <w:rPr>
          <w:rFonts w:ascii="Segoe UI" w:hAnsi="Segoe UI" w:cs="Segoe UI" w:eastAsia="Segoe UI"/>
          <w:sz w:val="18"/>
          <w:szCs w:val="18"/>
          <w:spacing w:val="-5"/>
          <w:w w:val="131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24"/>
        </w:rPr>
        <w:t>125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8"/>
        </w:rPr>
        <w:t>ampl</w:t>
      </w:r>
      <w:r>
        <w:rPr>
          <w:rFonts w:ascii="Segoe UI" w:hAnsi="Segoe UI" w:cs="Segoe UI" w:eastAsia="Segoe UI"/>
          <w:sz w:val="17"/>
          <w:szCs w:val="17"/>
          <w:spacing w:val="2"/>
          <w:w w:val="191"/>
        </w:rPr>
        <w:t>ifiera</w:t>
      </w:r>
      <w:r>
        <w:rPr>
          <w:rFonts w:ascii="Segoe UI" w:hAnsi="Segoe UI" w:cs="Segoe UI" w:eastAsia="Segoe UI"/>
          <w:sz w:val="17"/>
          <w:szCs w:val="17"/>
          <w:spacing w:val="2"/>
          <w:w w:val="19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7"/>
        </w:rPr>
        <w:t>ar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e</w:t>
      </w:r>
      <w:r>
        <w:rPr>
          <w:rFonts w:ascii="Segoe UI" w:hAnsi="Segoe UI" w:cs="Segoe UI" w:eastAsia="Segoe UI"/>
          <w:sz w:val="17"/>
          <w:szCs w:val="17"/>
          <w:spacing w:val="62"/>
          <w:w w:val="15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1n</w:t>
      </w:r>
      <w:r>
        <w:rPr>
          <w:rFonts w:ascii="Segoe UI" w:hAnsi="Segoe UI" w:cs="Segoe UI" w:eastAsia="Segoe UI"/>
          <w:sz w:val="27"/>
          <w:szCs w:val="27"/>
          <w:spacing w:val="-13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-7"/>
          <w:w w:val="100"/>
        </w:rPr>
        <w:t>th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a</w:t>
      </w:r>
      <w:r>
        <w:rPr>
          <w:rFonts w:ascii="Segoe UI" w:hAnsi="Segoe UI" w:cs="Segoe UI" w:eastAsia="Segoe UI"/>
          <w:sz w:val="27"/>
          <w:szCs w:val="27"/>
          <w:spacing w:val="47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120"/>
        </w:rPr>
        <w:t>latte</w:t>
      </w:r>
      <w:r>
        <w:rPr>
          <w:rFonts w:ascii="Segoe UI" w:hAnsi="Segoe UI" w:cs="Segoe UI" w:eastAsia="Segoe UI"/>
          <w:sz w:val="27"/>
          <w:szCs w:val="27"/>
          <w:spacing w:val="0"/>
          <w:w w:val="120"/>
        </w:rPr>
        <w:t>r</w:t>
      </w:r>
      <w:r>
        <w:rPr>
          <w:rFonts w:ascii="Segoe UI" w:hAnsi="Segoe UI" w:cs="Segoe UI" w:eastAsia="Segoe UI"/>
          <w:sz w:val="27"/>
          <w:szCs w:val="27"/>
          <w:spacing w:val="47"/>
          <w:w w:val="12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22"/>
        </w:rPr>
        <w:t>o</w:t>
      </w:r>
      <w:r>
        <w:rPr>
          <w:rFonts w:ascii="Segoe UI" w:hAnsi="Segoe UI" w:cs="Segoe UI" w:eastAsia="Segoe UI"/>
          <w:sz w:val="27"/>
          <w:szCs w:val="27"/>
          <w:spacing w:val="-7"/>
          <w:w w:val="179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87"/>
        </w:rPr>
        <w:t>as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a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1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3"/>
          <w:w w:val="148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e</w:t>
      </w:r>
      <w:r>
        <w:rPr>
          <w:rFonts w:ascii="Segoe UI" w:hAnsi="Segoe UI" w:cs="Segoe UI" w:eastAsia="Segoe UI"/>
          <w:sz w:val="18"/>
          <w:szCs w:val="18"/>
          <w:spacing w:val="-3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-9"/>
          <w:w w:val="148"/>
        </w:rPr>
        <w:t>othe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r</w:t>
      </w:r>
      <w:r>
        <w:rPr>
          <w:rFonts w:ascii="Segoe UI" w:hAnsi="Segoe UI" w:cs="Segoe UI" w:eastAsia="Segoe UI"/>
          <w:sz w:val="18"/>
          <w:szCs w:val="18"/>
          <w:spacing w:val="59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48"/>
        </w:rPr>
        <w:t>ampli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f</w:t>
      </w:r>
      <w:r>
        <w:rPr>
          <w:rFonts w:ascii="Segoe UI" w:hAnsi="Segoe UI" w:cs="Segoe UI" w:eastAsia="Segoe UI"/>
          <w:sz w:val="18"/>
          <w:szCs w:val="18"/>
          <w:spacing w:val="-1"/>
          <w:w w:val="148"/>
        </w:rPr>
        <w:t>ier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</w:t>
      </w:r>
      <w:r>
        <w:rPr>
          <w:rFonts w:ascii="Segoe UI" w:hAnsi="Segoe UI" w:cs="Segoe UI" w:eastAsia="Segoe UI"/>
          <w:sz w:val="18"/>
          <w:szCs w:val="18"/>
          <w:spacing w:val="6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-9"/>
          <w:w w:val="104"/>
          <w:position w:val="5"/>
        </w:rPr>
        <w:t>·</w:t>
      </w:r>
      <w:r>
        <w:rPr>
          <w:rFonts w:ascii="Segoe UI" w:hAnsi="Segoe UI" w:cs="Segoe UI" w:eastAsia="Segoe UI"/>
          <w:sz w:val="17"/>
          <w:szCs w:val="17"/>
          <w:spacing w:val="-14"/>
          <w:w w:val="127"/>
          <w:position w:val="0"/>
        </w:rPr>
        <w:t>ma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30"/>
          <w:position w:val="0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3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8"/>
          <w:szCs w:val="18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26"/>
          <w:position w:val="0"/>
        </w:rPr>
        <w:t>used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8" w:after="0" w:line="240" w:lineRule="auto"/>
        <w:ind w:left="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1"/>
          <w:w w:val="157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57"/>
        </w:rPr>
        <w:t>y</w:t>
      </w:r>
      <w:r>
        <w:rPr>
          <w:rFonts w:ascii="Segoe UI" w:hAnsi="Segoe UI" w:cs="Segoe UI" w:eastAsia="Segoe UI"/>
          <w:sz w:val="16"/>
          <w:szCs w:val="16"/>
          <w:spacing w:val="55"/>
          <w:w w:val="157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8"/>
        </w:rPr>
        <w:t>su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b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184"/>
        </w:rPr>
        <w:t>stitutin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84"/>
        </w:rPr>
        <w:t>fo</w:t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r</w:t>
      </w:r>
      <w:r>
        <w:rPr>
          <w:rFonts w:ascii="Segoe UI" w:hAnsi="Segoe UI" w:cs="Segoe UI" w:eastAsia="Segoe UI"/>
          <w:sz w:val="17"/>
          <w:szCs w:val="17"/>
          <w:spacing w:val="2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ths</w:t>
      </w:r>
      <w:r>
        <w:rPr>
          <w:rFonts w:ascii="Segoe UI" w:hAnsi="Segoe UI" w:cs="Segoe UI" w:eastAsia="Segoe UI"/>
          <w:sz w:val="17"/>
          <w:szCs w:val="17"/>
          <w:spacing w:val="-13"/>
          <w:w w:val="184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86"/>
        </w:rPr>
        <w:t>f</w:t>
      </w:r>
      <w:r>
        <w:rPr>
          <w:rFonts w:ascii="Segoe UI" w:hAnsi="Segoe UI" w:cs="Segoe UI" w:eastAsia="Segoe UI"/>
          <w:sz w:val="16"/>
          <w:szCs w:val="16"/>
          <w:spacing w:val="10"/>
          <w:w w:val="286"/>
        </w:rPr>
        <w:t>i</w:t>
      </w:r>
      <w:r>
        <w:rPr>
          <w:rFonts w:ascii="Segoe UI" w:hAnsi="Segoe UI" w:cs="Segoe UI" w:eastAsia="Segoe UI"/>
          <w:sz w:val="16"/>
          <w:szCs w:val="16"/>
          <w:spacing w:val="7"/>
          <w:w w:val="163"/>
        </w:rPr>
        <w:t>el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4"/>
          <w:w w:val="125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125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291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91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37"/>
        </w:rPr>
        <w:t>aeoti</w:t>
      </w:r>
      <w:r>
        <w:rPr>
          <w:rFonts w:ascii="Segoe UI" w:hAnsi="Segoe UI" w:cs="Segoe UI" w:eastAsia="Segoe UI"/>
          <w:sz w:val="18"/>
          <w:szCs w:val="18"/>
          <w:spacing w:val="-7"/>
          <w:w w:val="137"/>
        </w:rPr>
        <w:t>o</w:t>
      </w:r>
      <w:r>
        <w:rPr>
          <w:rFonts w:ascii="Segoe UI" w:hAnsi="Segoe UI" w:cs="Segoe UI" w:eastAsia="Segoe UI"/>
          <w:sz w:val="18"/>
          <w:szCs w:val="18"/>
          <w:spacing w:val="3"/>
          <w:w w:val="137"/>
        </w:rPr>
        <w:t>ns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23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7"/>
        </w:rPr>
        <w:t>wire-woun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d</w:t>
      </w:r>
      <w:r>
        <w:rPr>
          <w:rFonts w:ascii="Segoe UI" w:hAnsi="Segoe UI" w:cs="Segoe UI" w:eastAsia="Segoe UI"/>
          <w:sz w:val="18"/>
          <w:szCs w:val="18"/>
          <w:spacing w:val="-8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73"/>
        </w:rPr>
        <w:t>re­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30" w:lineRule="exact"/>
        <w:ind w:left="3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389.769989pt;margin-top:8.421909pt;width:111.3601pt;height:49.92pt;mso-position-horizontal-relative:page;mso-position-vertical-relative:paragraph;z-index:-19170" type="#_x0000_t75">
            <v:imagedata r:id="rId302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19"/>
          <w:w w:val="160"/>
          <w:position w:val="-1"/>
        </w:rPr>
        <w:t>ei</w:t>
      </w:r>
      <w:r>
        <w:rPr>
          <w:rFonts w:ascii="Segoe UI" w:hAnsi="Segoe UI" w:cs="Segoe UI" w:eastAsia="Segoe UI"/>
          <w:sz w:val="16"/>
          <w:szCs w:val="16"/>
          <w:spacing w:val="-8"/>
          <w:w w:val="160"/>
          <w:position w:val="-1"/>
        </w:rPr>
        <w:t>a</w:t>
      </w:r>
      <w:r>
        <w:rPr>
          <w:rFonts w:ascii="Segoe UI" w:hAnsi="Segoe UI" w:cs="Segoe UI" w:eastAsia="Segoe UI"/>
          <w:sz w:val="16"/>
          <w:szCs w:val="16"/>
          <w:spacing w:val="8"/>
          <w:w w:val="160"/>
          <w:position w:val="-1"/>
        </w:rPr>
        <w:t>tor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37"/>
          <w:w w:val="16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-1"/>
        </w:rPr>
        <w:t>of</w:t>
      </w:r>
      <w:r>
        <w:rPr>
          <w:rFonts w:ascii="Segoe UI" w:hAnsi="Segoe UI" w:cs="Segoe UI" w:eastAsia="Segoe UI"/>
          <w:sz w:val="17"/>
          <w:szCs w:val="17"/>
          <w:spacing w:val="35"/>
          <w:w w:val="16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60"/>
          <w:position w:val="-1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32"/>
          <w:w w:val="16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17"/>
          <w:position w:val="-1"/>
        </w:rPr>
        <w:t>sam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17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68"/>
          <w:position w:val="-1"/>
        </w:rPr>
        <w:t>valu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-1"/>
        </w:rPr>
        <w:t>e</w:t>
      </w:r>
      <w:r>
        <w:rPr>
          <w:rFonts w:ascii="Segoe UI" w:hAnsi="Segoe UI" w:cs="Segoe UI" w:eastAsia="Segoe UI"/>
          <w:sz w:val="17"/>
          <w:szCs w:val="17"/>
          <w:spacing w:val="22"/>
          <w:w w:val="168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68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68"/>
          <w:position w:val="-1"/>
        </w:rPr>
        <w:t>s</w:t>
      </w:r>
      <w:r>
        <w:rPr>
          <w:rFonts w:ascii="Segoe UI" w:hAnsi="Segoe UI" w:cs="Segoe UI" w:eastAsia="Segoe UI"/>
          <w:sz w:val="14"/>
          <w:szCs w:val="14"/>
          <w:spacing w:val="63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68"/>
          <w:position w:val="-1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2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168"/>
          <w:position w:val="-1"/>
        </w:rPr>
        <w:t>fiel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-1"/>
        </w:rPr>
        <w:t>d</w:t>
      </w:r>
      <w:r>
        <w:rPr>
          <w:rFonts w:ascii="Segoe UI" w:hAnsi="Segoe UI" w:cs="Segoe UI" w:eastAsia="Segoe UI"/>
          <w:sz w:val="18"/>
          <w:szCs w:val="18"/>
          <w:spacing w:val="73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100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5"/>
          <w:w w:val="100"/>
          <w:position w:val="-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8"/>
          <w:szCs w:val="18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12"/>
          <w:w w:val="133"/>
          <w:position w:val="-1"/>
        </w:rPr>
        <w:t>an</w:t>
      </w:r>
      <w:r>
        <w:rPr>
          <w:rFonts w:ascii="Segoe UI" w:hAnsi="Segoe UI" w:cs="Segoe UI" w:eastAsia="Segoe UI"/>
          <w:sz w:val="18"/>
          <w:szCs w:val="18"/>
          <w:spacing w:val="0"/>
          <w:w w:val="133"/>
          <w:position w:val="-1"/>
        </w:rPr>
        <w:t>d</w:t>
      </w:r>
      <w:r>
        <w:rPr>
          <w:rFonts w:ascii="Segoe UI" w:hAnsi="Segoe UI" w:cs="Segoe UI" w:eastAsia="Segoe UI"/>
          <w:sz w:val="18"/>
          <w:szCs w:val="18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33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33"/>
          <w:position w:val="-1"/>
        </w:rPr>
        <w:t>of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: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20</w:t>
      </w:r>
      <w:r>
        <w:rPr>
          <w:rFonts w:ascii="Segoe UI" w:hAnsi="Segoe UI" w:cs="Segoe UI" w:eastAsia="Segoe UI"/>
          <w:sz w:val="17"/>
          <w:szCs w:val="17"/>
          <w:spacing w:val="34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12"/>
          <w:w w:val="149"/>
          <w:position w:val="-1"/>
        </w:rPr>
        <w:t>Watt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6" w:lineRule="exact"/>
        <w:ind w:right="245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type w:val="continuous"/>
          <w:pgSz w:w="11640" w:h="15280"/>
          <w:pgMar w:top="1480" w:bottom="280" w:left="880" w:right="300"/>
          <w:cols w:num="2" w:equalWidth="0">
            <w:col w:w="1080" w:space="182"/>
            <w:col w:w="9198"/>
          </w:cols>
        </w:sectPr>
      </w:pPr>
      <w:rPr/>
    </w:p>
    <w:p>
      <w:pPr>
        <w:spacing w:before="0" w:after="0" w:line="156" w:lineRule="exact"/>
        <w:ind w:left="128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1"/>
          <w:w w:val="188"/>
          <w:position w:val="1"/>
        </w:rPr>
        <w:t>capaoity.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640" w:h="15280"/>
          <w:pgMar w:top="1480" w:bottom="280" w:left="880" w:right="300"/>
        </w:sectPr>
      </w:pPr>
      <w:rPr/>
    </w:p>
    <w:p>
      <w:pPr>
        <w:spacing w:before="17" w:after="0" w:line="240" w:lineRule="auto"/>
        <w:ind w:left="152" w:right="-5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60"/>
        </w:rPr>
        <w:t>liot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60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: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auto"/>
        <w:ind w:left="29" w:right="-20"/>
        <w:jc w:val="left"/>
        <w:tabs>
          <w:tab w:pos="4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8"/>
          <w:w w:val="152"/>
        </w:rPr>
        <w:t>Voic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10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10"/>
          <w:w w:val="285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8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54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p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6"/>
        </w:rPr>
        <w:t>edano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400</w:t>
      </w:r>
      <w:r>
        <w:rPr>
          <w:rFonts w:ascii="Segoe UI" w:hAnsi="Segoe UI" w:cs="Segoe UI" w:eastAsia="Segoe UI"/>
          <w:sz w:val="17"/>
          <w:szCs w:val="17"/>
          <w:spacing w:val="33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-14"/>
          <w:w w:val="142"/>
        </w:rPr>
        <w:t>cy</w:t>
      </w:r>
      <w:r>
        <w:rPr>
          <w:rFonts w:ascii="Segoe UI" w:hAnsi="Segoe UI" w:cs="Segoe UI" w:eastAsia="Segoe UI"/>
          <w:sz w:val="18"/>
          <w:szCs w:val="18"/>
          <w:spacing w:val="23"/>
          <w:w w:val="142"/>
        </w:rPr>
        <w:t>cles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.</w:t>
      </w:r>
      <w:r>
        <w:rPr>
          <w:rFonts w:ascii="Segoe UI" w:hAnsi="Segoe UI" w:cs="Segoe UI" w:eastAsia="Segoe UI"/>
          <w:sz w:val="18"/>
          <w:szCs w:val="18"/>
          <w:spacing w:val="-14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23"/>
          <w:w w:val="142"/>
        </w:rPr>
        <w:t>Thi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o</w:t>
      </w:r>
      <w:r>
        <w:rPr>
          <w:rFonts w:ascii="Segoe UI" w:hAnsi="Segoe UI" w:cs="Segoe UI" w:eastAsia="Segoe UI"/>
          <w:sz w:val="17"/>
          <w:szCs w:val="17"/>
          <w:spacing w:val="37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2"/>
        </w:rPr>
        <w:t>valu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s</w:t>
      </w:r>
      <w:r>
        <w:rPr>
          <w:rFonts w:ascii="Segoe UI" w:hAnsi="Segoe UI" w:cs="Segoe UI" w:eastAsia="Segoe UI"/>
          <w:sz w:val="18"/>
          <w:szCs w:val="18"/>
          <w:spacing w:val="28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not</w:t>
      </w:r>
      <w:r>
        <w:rPr>
          <w:rFonts w:ascii="Segoe UI" w:hAnsi="Segoe UI" w:cs="Segoe UI" w:eastAsia="Segoe UI"/>
          <w:sz w:val="18"/>
          <w:szCs w:val="18"/>
          <w:spacing w:val="37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ths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auto"/>
        <w:ind w:left="3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0"/>
          <w:w w:val="111"/>
        </w:rPr>
        <w:t>C</w:t>
      </w:r>
      <w:r>
        <w:rPr>
          <w:rFonts w:ascii="Segoe UI" w:hAnsi="Segoe UI" w:cs="Segoe UI" w:eastAsia="Segoe UI"/>
          <w:sz w:val="16"/>
          <w:szCs w:val="16"/>
          <w:spacing w:val="-19"/>
          <w:w w:val="80"/>
        </w:rPr>
        <w:t>F:</w:t>
      </w:r>
      <w:r>
        <w:rPr>
          <w:rFonts w:ascii="Segoe UI" w:hAnsi="Segoe UI" w:cs="Segoe UI" w:eastAsia="Segoe UI"/>
          <w:sz w:val="16"/>
          <w:szCs w:val="16"/>
          <w:spacing w:val="-2"/>
          <w:w w:val="110"/>
        </w:rPr>
        <w:t>JJ:l</w:t>
      </w:r>
      <w:r>
        <w:rPr>
          <w:rFonts w:ascii="Segoe UI" w:hAnsi="Segoe UI" w:cs="Segoe UI" w:eastAsia="Segoe UI"/>
          <w:sz w:val="16"/>
          <w:szCs w:val="16"/>
          <w:spacing w:val="0"/>
          <w:w w:val="11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1"/>
        </w:rPr>
        <w:t>as</w:t>
      </w:r>
      <w:r>
        <w:rPr>
          <w:rFonts w:ascii="Segoe UI" w:hAnsi="Segoe UI" w:cs="Segoe UI" w:eastAsia="Segoe UI"/>
          <w:sz w:val="14"/>
          <w:szCs w:val="14"/>
          <w:spacing w:val="0"/>
          <w:w w:val="151"/>
        </w:rPr>
        <w:t> </w:t>
      </w:r>
      <w:r>
        <w:rPr>
          <w:rFonts w:ascii="Segoe UI" w:hAnsi="Segoe UI" w:cs="Segoe UI" w:eastAsia="Segoe UI"/>
          <w:sz w:val="14"/>
          <w:szCs w:val="14"/>
          <w:spacing w:val="39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12"/>
          <w:w w:val="151"/>
        </w:rPr>
        <w:t>wo</w:t>
      </w:r>
      <w:r>
        <w:rPr>
          <w:rFonts w:ascii="Segoe UI" w:hAnsi="Segoe UI" w:cs="Segoe UI" w:eastAsia="Segoe UI"/>
          <w:sz w:val="17"/>
          <w:szCs w:val="17"/>
          <w:spacing w:val="15"/>
          <w:w w:val="151"/>
        </w:rPr>
        <w:t>u</w:t>
      </w:r>
      <w:r>
        <w:rPr>
          <w:rFonts w:ascii="Segoe UI" w:hAnsi="Segoe UI" w:cs="Segoe UI" w:eastAsia="Segoe UI"/>
          <w:sz w:val="17"/>
          <w:szCs w:val="17"/>
          <w:spacing w:val="21"/>
          <w:w w:val="15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d</w:t>
      </w:r>
      <w:r>
        <w:rPr>
          <w:rFonts w:ascii="Segoe UI" w:hAnsi="Segoe UI" w:cs="Segoe UI" w:eastAsia="Segoe UI"/>
          <w:sz w:val="17"/>
          <w:szCs w:val="17"/>
          <w:spacing w:val="-26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5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a</w:t>
      </w:r>
      <w:r>
        <w:rPr>
          <w:rFonts w:ascii="Segoe UI" w:hAnsi="Segoe UI" w:cs="Segoe UI" w:eastAsia="Segoe UI"/>
          <w:sz w:val="17"/>
          <w:szCs w:val="17"/>
          <w:spacing w:val="23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indicated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by</w:t>
      </w:r>
      <w:r>
        <w:rPr>
          <w:rFonts w:ascii="Segoe UI" w:hAnsi="Segoe UI" w:cs="Segoe UI" w:eastAsia="Segoe UI"/>
          <w:sz w:val="17"/>
          <w:szCs w:val="17"/>
          <w:spacing w:val="35"/>
          <w:w w:val="15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00</w:t>
      </w:r>
      <w:r>
        <w:rPr>
          <w:rFonts w:ascii="Segoe UI" w:hAnsi="Segoe UI" w:cs="Segoe UI" w:eastAsia="Segoe UI"/>
          <w:sz w:val="17"/>
          <w:szCs w:val="17"/>
          <w:spacing w:val="53"/>
          <w:w w:val="133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18"/>
        </w:rPr>
        <w:t>Oh!um.ete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r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34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.919998pt;margin-top:-.657634pt;width:46.08pt;height:11.52pt;mso-position-horizontal-relative:page;mso-position-vertical-relative:paragraph;z-index:-19174" type="#_x0000_t75">
            <v:imagedata r:id="rId303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-26"/>
          <w:w w:val="137"/>
        </w:rPr>
        <w:t>7i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h</w:t>
      </w:r>
      <w:r>
        <w:rPr>
          <w:rFonts w:ascii="Segoe UI" w:hAnsi="Segoe UI" w:cs="Segoe UI" w:eastAsia="Segoe UI"/>
          <w:sz w:val="17"/>
          <w:szCs w:val="17"/>
          <w:spacing w:val="10"/>
          <w:w w:val="137"/>
        </w:rPr>
        <w:t>er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34"/>
        </w:rPr>
        <w:t>su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b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4"/>
          <w:w w:val="198"/>
        </w:rPr>
        <w:t>atitut</w:t>
      </w:r>
      <w:r>
        <w:rPr>
          <w:rFonts w:ascii="Segoe UI" w:hAnsi="Segoe UI" w:cs="Segoe UI" w:eastAsia="Segoe UI"/>
          <w:sz w:val="17"/>
          <w:szCs w:val="17"/>
          <w:spacing w:val="10"/>
          <w:w w:val="198"/>
        </w:rPr>
        <w:t>i</w:t>
      </w:r>
      <w:r>
        <w:rPr>
          <w:rFonts w:ascii="Segoe UI" w:hAnsi="Segoe UI" w:cs="Segoe UI" w:eastAsia="Segoe UI"/>
          <w:sz w:val="17"/>
          <w:szCs w:val="17"/>
          <w:spacing w:val="2"/>
          <w:w w:val="134"/>
        </w:rPr>
        <w:t>on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�a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66"/>
        </w:rPr>
        <w:t>ind</w:t>
      </w:r>
      <w:r>
        <w:rPr>
          <w:rFonts w:ascii="Segoe UI" w:hAnsi="Segoe UI" w:cs="Segoe UI" w:eastAsia="Segoe UI"/>
          <w:sz w:val="17"/>
          <w:szCs w:val="17"/>
          <w:spacing w:val="8"/>
          <w:w w:val="166"/>
        </w:rPr>
        <w:t>i</w:t>
      </w:r>
      <w:r>
        <w:rPr>
          <w:rFonts w:ascii="Segoe UI" w:hAnsi="Segoe UI" w:cs="Segoe UI" w:eastAsia="Segoe UI"/>
          <w:sz w:val="17"/>
          <w:szCs w:val="17"/>
          <w:spacing w:val="10"/>
          <w:w w:val="166"/>
        </w:rPr>
        <w:t>cated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,</w:t>
      </w:r>
      <w:r>
        <w:rPr>
          <w:rFonts w:ascii="Segoe UI" w:hAnsi="Segoe UI" w:cs="Segoe UI" w:eastAsia="Segoe UI"/>
          <w:sz w:val="17"/>
          <w:szCs w:val="17"/>
          <w:spacing w:val="38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3"/>
          <w:w w:val="25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250"/>
        </w:rPr>
        <w:t>t</w:t>
      </w:r>
      <w:r>
        <w:rPr>
          <w:rFonts w:ascii="Segoe UI" w:hAnsi="Segoe UI" w:cs="Segoe UI" w:eastAsia="Segoe UI"/>
          <w:sz w:val="17"/>
          <w:szCs w:val="17"/>
          <w:spacing w:val="24"/>
          <w:w w:val="25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io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51"/>
        </w:rPr>
        <w:t>�ac�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d</w:t>
      </w:r>
      <w:r>
        <w:rPr>
          <w:rFonts w:ascii="Segoe UI" w:hAnsi="Segoe UI" w:cs="Segoe UI" w:eastAsia="Segoe UI"/>
          <w:sz w:val="17"/>
          <w:szCs w:val="17"/>
          <w:spacing w:val="-25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1"/>
        </w:rPr>
        <w:t>tha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1"/>
        </w:rPr>
        <w:t>auc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h</w:t>
      </w:r>
      <w:r>
        <w:rPr>
          <w:rFonts w:ascii="Segoe UI" w:hAnsi="Segoe UI" w:cs="Segoe UI" w:eastAsia="Segoe UI"/>
          <w:sz w:val="17"/>
          <w:szCs w:val="17"/>
          <w:spacing w:val="-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30"/>
        </w:rPr>
        <w:t>3Ub-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3"titutio: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9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70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7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8"/>
        </w:rPr>
        <w:t>'b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23"/>
        </w:rPr>
        <w:t>!:lad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34"/>
        </w:rPr>
        <w:t>o.nl: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0"/>
        </w:rPr>
        <w:t>whe</w:t>
      </w:r>
      <w:r>
        <w:rPr>
          <w:rFonts w:ascii="Segoe UI" w:hAnsi="Segoe UI" w:cs="Segoe UI" w:eastAsia="Segoe UI"/>
          <w:sz w:val="18"/>
          <w:szCs w:val="18"/>
          <w:spacing w:val="0"/>
          <w:w w:val="12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the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c</w:t>
      </w:r>
      <w:r>
        <w:rPr>
          <w:rFonts w:ascii="Segoe UI" w:hAnsi="Segoe UI" w:cs="Segoe UI" w:eastAsia="Segoe UI"/>
          <w:sz w:val="16"/>
          <w:szCs w:val="16"/>
          <w:spacing w:val="-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-12"/>
          <w:w w:val="132"/>
        </w:rPr>
        <w:t>1•</w:t>
      </w:r>
      <w:r>
        <w:rPr>
          <w:rFonts w:ascii="Segoe UI" w:hAnsi="Segoe UI" w:cs="Segoe UI" w:eastAsia="Segoe UI"/>
          <w:sz w:val="16"/>
          <w:szCs w:val="16"/>
          <w:spacing w:val="5"/>
          <w:w w:val="132"/>
        </w:rPr>
        <w:t>r</w:t>
      </w:r>
      <w:r>
        <w:rPr>
          <w:rFonts w:ascii="Segoe UI" w:hAnsi="Segoe UI" w:cs="Segoe UI" w:eastAsia="Segoe UI"/>
          <w:sz w:val="16"/>
          <w:szCs w:val="16"/>
          <w:spacing w:val="5"/>
          <w:w w:val="165"/>
        </w:rPr>
        <w:t>ec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16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16"/>
        </w:rPr>
        <w:t>•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33"/>
        </w:rPr>
        <w:t>epl:t.</w:t>
      </w:r>
      <w:r>
        <w:rPr>
          <w:rFonts w:ascii="Segoe UI" w:hAnsi="Segoe UI" w:cs="Segoe UI" w:eastAsia="Segoe UI"/>
          <w:sz w:val="16"/>
          <w:szCs w:val="16"/>
          <w:spacing w:val="10"/>
          <w:w w:val="133"/>
        </w:rPr>
        <w:t>o</w:t>
      </w:r>
      <w:r>
        <w:rPr>
          <w:rFonts w:ascii="Segoe UI" w:hAnsi="Segoe UI" w:cs="Segoe UI" w:eastAsia="Segoe UI"/>
          <w:sz w:val="16"/>
          <w:szCs w:val="16"/>
          <w:spacing w:val="-7"/>
          <w:w w:val="143"/>
        </w:rPr>
        <w:t>e�sn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9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0"/>
        </w:rPr>
        <w:t>s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52" w:lineRule="exact"/>
        <w:ind w:left="19" w:right="-20"/>
        <w:jc w:val="left"/>
        <w:tabs>
          <w:tab w:pos="2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4"/>
          <w:w w:val="122"/>
        </w:rPr>
        <w:t>no·!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-24"/>
          <w:w w:val="126"/>
        </w:rPr>
        <w:t>e.v</w:t>
      </w:r>
      <w:r>
        <w:rPr>
          <w:rFonts w:ascii="Segoe UI" w:hAnsi="Segoe UI" w:cs="Segoe UI" w:eastAsia="Segoe UI"/>
          <w:sz w:val="18"/>
          <w:szCs w:val="18"/>
          <w:spacing w:val="0"/>
          <w:w w:val="126"/>
        </w:rPr>
        <w:t>n</w:t>
      </w:r>
      <w:r>
        <w:rPr>
          <w:rFonts w:ascii="Segoe UI" w:hAnsi="Segoe UI" w:cs="Segoe UI" w:eastAsia="Segoe UI"/>
          <w:sz w:val="18"/>
          <w:szCs w:val="18"/>
          <w:spacing w:val="5"/>
          <w:w w:val="198"/>
        </w:rPr>
        <w:t>il</w:t>
      </w:r>
      <w:r>
        <w:rPr>
          <w:rFonts w:ascii="Segoe UI" w:hAnsi="Segoe UI" w:cs="Segoe UI" w:eastAsia="Segoe UI"/>
          <w:sz w:val="18"/>
          <w:szCs w:val="18"/>
          <w:spacing w:val="-14"/>
          <w:w w:val="198"/>
        </w:rPr>
        <w:t>a</w:t>
      </w:r>
      <w:r>
        <w:rPr>
          <w:rFonts w:ascii="Segoe UI" w:hAnsi="Segoe UI" w:cs="Segoe UI" w:eastAsia="Segoe UI"/>
          <w:sz w:val="18"/>
          <w:szCs w:val="18"/>
          <w:spacing w:val="0"/>
          <w:w w:val="170"/>
        </w:rPr>
        <w:t>b</w:t>
      </w:r>
      <w:r>
        <w:rPr>
          <w:rFonts w:ascii="Segoe UI" w:hAnsi="Segoe UI" w:cs="Segoe UI" w:eastAsia="Segoe UI"/>
          <w:sz w:val="18"/>
          <w:szCs w:val="18"/>
          <w:spacing w:val="10"/>
          <w:w w:val="170"/>
        </w:rPr>
        <w:t>l</w:t>
      </w:r>
      <w:r>
        <w:rPr>
          <w:rFonts w:ascii="Segoe UI" w:hAnsi="Segoe UI" w:cs="Segoe UI" w:eastAsia="Segoe UI"/>
          <w:sz w:val="18"/>
          <w:szCs w:val="18"/>
          <w:spacing w:val="17"/>
          <w:w w:val="16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6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In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3"/>
          <w:w w:val="158"/>
        </w:rPr>
        <w:t>sctn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o</w:t>
      </w:r>
      <w:r>
        <w:rPr>
          <w:rFonts w:ascii="Segoe UI" w:hAnsi="Segoe UI" w:cs="Segoe UI" w:eastAsia="Segoe UI"/>
          <w:sz w:val="14"/>
          <w:szCs w:val="14"/>
          <w:spacing w:val="8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instano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100"/>
        </w:rPr>
        <w:t>a;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67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7"/>
        </w:rPr>
        <w:t>e</w:t>
      </w:r>
      <w:r>
        <w:rPr>
          <w:rFonts w:ascii="Segoe UI" w:hAnsi="Segoe UI" w:cs="Segoe UI" w:eastAsia="Segoe UI"/>
          <w:sz w:val="16"/>
          <w:szCs w:val="16"/>
          <w:spacing w:val="66"/>
          <w:w w:val="167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67"/>
        </w:rPr>
        <w:t>subst</w:t>
      </w:r>
      <w:r>
        <w:rPr>
          <w:rFonts w:ascii="Segoe UI" w:hAnsi="Segoe UI" w:cs="Segoe UI" w:eastAsia="Segoe UI"/>
          <w:sz w:val="17"/>
          <w:szCs w:val="17"/>
          <w:spacing w:val="-8"/>
          <w:w w:val="167"/>
        </w:rPr>
        <w:t>i</w:t>
      </w:r>
      <w:r>
        <w:rPr>
          <w:rFonts w:ascii="Segoe UI" w:hAnsi="Segoe UI" w:cs="Segoe UI" w:eastAsia="Segoe UI"/>
          <w:sz w:val="17"/>
          <w:szCs w:val="17"/>
          <w:spacing w:val="-10"/>
          <w:w w:val="167"/>
        </w:rPr>
        <w:t>tut</w:t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e</w:t>
      </w:r>
      <w:r>
        <w:rPr>
          <w:rFonts w:ascii="Segoe UI" w:hAnsi="Segoe UI" w:cs="Segoe UI" w:eastAsia="Segoe UI"/>
          <w:sz w:val="17"/>
          <w:szCs w:val="17"/>
          <w:spacing w:val="37"/>
          <w:w w:val="167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99"/>
        </w:rPr>
        <w:t>a</w:t>
      </w:r>
      <w:r>
        <w:rPr>
          <w:rFonts w:ascii="Segoe UI" w:hAnsi="Segoe UI" w:cs="Segoe UI" w:eastAsia="Segoe UI"/>
          <w:sz w:val="21"/>
          <w:szCs w:val="21"/>
          <w:spacing w:val="10"/>
          <w:w w:val="99"/>
        </w:rPr>
        <w:t>p</w:t>
      </w:r>
      <w:r>
        <w:rPr>
          <w:rFonts w:ascii="Segoe UI" w:hAnsi="Segoe UI" w:cs="Segoe UI" w:eastAsia="Segoe UI"/>
          <w:sz w:val="21"/>
          <w:szCs w:val="21"/>
          <w:spacing w:val="-5"/>
          <w:w w:val="125"/>
        </w:rPr>
        <w:t>aake</w:t>
      </w:r>
      <w:r>
        <w:rPr>
          <w:rFonts w:ascii="Segoe UI" w:hAnsi="Segoe UI" w:cs="Segoe UI" w:eastAsia="Segoe UI"/>
          <w:sz w:val="21"/>
          <w:szCs w:val="21"/>
          <w:spacing w:val="0"/>
          <w:w w:val="125"/>
        </w:rPr>
        <w:t>r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9"/>
        </w:rPr>
        <w:t>,</w:t>
      </w:r>
      <w:r>
        <w:rPr>
          <w:rFonts w:ascii="Segoe UI" w:hAnsi="Segoe UI" w:cs="Segoe UI" w:eastAsia="Segoe UI"/>
          <w:sz w:val="21"/>
          <w:szCs w:val="21"/>
          <w:spacing w:val="11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57"/>
        </w:rPr>
        <w:t>while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6" w:lineRule="exact"/>
        <w:ind w:left="3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54"/>
        </w:rPr>
        <w:t>s</w:t>
      </w:r>
      <w:r>
        <w:rPr>
          <w:rFonts w:ascii="Segoe UI" w:hAnsi="Segoe UI" w:cs="Segoe UI" w:eastAsia="Segoe UI"/>
          <w:sz w:val="16"/>
          <w:szCs w:val="16"/>
          <w:spacing w:val="-10"/>
          <w:w w:val="154"/>
        </w:rPr>
        <w:t>a</w:t>
      </w:r>
      <w:r>
        <w:rPr>
          <w:rFonts w:ascii="Segoe UI" w:hAnsi="Segoe UI" w:cs="Segoe UI" w:eastAsia="Segoe UI"/>
          <w:sz w:val="16"/>
          <w:szCs w:val="16"/>
          <w:spacing w:val="5"/>
          <w:w w:val="258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258"/>
        </w:rPr>
        <w:t>i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6"/>
        </w:rPr>
        <w:t>e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247"/>
        </w:rPr>
        <w:t>t</w:t>
      </w:r>
      <w:r>
        <w:rPr>
          <w:rFonts w:ascii="Segoe UI" w:hAnsi="Segoe UI" w:cs="Segoe UI" w:eastAsia="Segoe UI"/>
          <w:sz w:val="16"/>
          <w:szCs w:val="16"/>
          <w:spacing w:val="-1"/>
          <w:w w:val="172"/>
        </w:rPr>
        <w:t>aotory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203"/>
        </w:rPr>
        <w:t>�l</w:t>
      </w:r>
      <w:r>
        <w:rPr>
          <w:rFonts w:ascii="Segoe UI" w:hAnsi="Segoe UI" w:cs="Segoe UI" w:eastAsia="Segoe UI"/>
          <w:sz w:val="17"/>
          <w:szCs w:val="17"/>
          <w:spacing w:val="0"/>
          <w:w w:val="203"/>
        </w:rPr>
        <w:t>l</w:t>
      </w:r>
      <w:r>
        <w:rPr>
          <w:rFonts w:ascii="Segoe UI" w:hAnsi="Segoe UI" w:cs="Segoe UI" w:eastAsia="Segoe UI"/>
          <w:sz w:val="17"/>
          <w:szCs w:val="17"/>
          <w:spacing w:val="33"/>
          <w:w w:val="203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16"/>
        </w:rPr>
        <w:t>;�v</w: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16"/>
        </w:rPr>
        <w:t> </w:t>
      </w:r>
      <w:r>
        <w:rPr>
          <w:rFonts w:ascii="Segoe UI" w:hAnsi="Segoe UI" w:cs="Segoe UI" w:eastAsia="Segoe UI"/>
          <w:sz w:val="16"/>
          <w:szCs w:val="16"/>
          <w:spacing w:val="9"/>
          <w:w w:val="184"/>
        </w:rPr>
        <w:t>fiel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d</w:t>
      </w:r>
      <w:r>
        <w:rPr>
          <w:rFonts w:ascii="Segoe UI" w:hAnsi="Segoe UI" w:cs="Segoe UI" w:eastAsia="Segoe UI"/>
          <w:sz w:val="16"/>
          <w:szCs w:val="16"/>
          <w:spacing w:val="36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40"/>
        </w:rPr>
        <w:t>raei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o</w:t>
      </w:r>
      <w:r>
        <w:rPr>
          <w:rFonts w:ascii="Segoe UI" w:hAnsi="Segoe UI" w:cs="Segoe UI" w:eastAsia="Segoe UI"/>
          <w:sz w:val="17"/>
          <w:szCs w:val="17"/>
          <w:spacing w:val="1"/>
          <w:w w:val="140"/>
        </w:rPr>
        <w:t>tan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o</w:t>
      </w:r>
      <w:r>
        <w:rPr>
          <w:rFonts w:ascii="Segoe UI" w:hAnsi="Segoe UI" w:cs="Segoe UI" w:eastAsia="Segoe UI"/>
          <w:sz w:val="17"/>
          <w:szCs w:val="17"/>
          <w:spacing w:val="-3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s</w:t>
      </w:r>
      <w:r>
        <w:rPr>
          <w:rFonts w:ascii="Segoe UI" w:hAnsi="Segoe UI" w:cs="Segoe UI" w:eastAsia="Segoe UI"/>
          <w:sz w:val="17"/>
          <w:szCs w:val="17"/>
          <w:spacing w:val="6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207"/>
        </w:rPr>
        <w:t>dif</w:t>
      </w:r>
      <w:r>
        <w:rPr>
          <w:rFonts w:ascii="Segoe UI" w:hAnsi="Segoe UI" w:cs="Segoe UI" w:eastAsia="Segoe UI"/>
          <w:sz w:val="17"/>
          <w:szCs w:val="17"/>
          <w:spacing w:val="-9"/>
          <w:w w:val="207"/>
        </w:rPr>
        <w:t>f</w:t>
      </w:r>
      <w:r>
        <w:rPr>
          <w:rFonts w:ascii="Segoe UI" w:hAnsi="Segoe UI" w:cs="Segoe UI" w:eastAsia="Segoe UI"/>
          <w:sz w:val="17"/>
          <w:szCs w:val="17"/>
          <w:spacing w:val="4"/>
          <w:w w:val="122"/>
        </w:rPr>
        <w:t>a�in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51"/>
        </w:rPr>
        <w:t>£.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88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</w:rPr>
        <w:t>t�a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49" w:lineRule="exact"/>
        <w:ind w:left="38" w:right="-20"/>
        <w:jc w:val="left"/>
        <w:tabs>
          <w:tab w:pos="2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9"/>
        </w:rPr>
        <w:t>origina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l</w:t>
      </w:r>
      <w:r>
        <w:rPr>
          <w:rFonts w:ascii="Segoe UI" w:hAnsi="Segoe UI" w:cs="Segoe UI" w:eastAsia="Segoe UI"/>
          <w:sz w:val="16"/>
          <w:szCs w:val="16"/>
          <w:spacing w:val="75"/>
          <w:w w:val="179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16"/>
        </w:rPr>
        <w:t>opeaks</w: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r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!�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such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0"/>
          <w:w w:val="125"/>
          <w:position w:val="1"/>
        </w:rPr>
        <w:t>cas�</w:t>
      </w:r>
      <w:r>
        <w:rPr>
          <w:rFonts w:ascii="Segoe UI" w:hAnsi="Segoe UI" w:cs="Segoe UI" w:eastAsia="Segoe UI"/>
          <w:sz w:val="16"/>
          <w:szCs w:val="16"/>
          <w:spacing w:val="13"/>
          <w:w w:val="125"/>
          <w:position w:val="1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25"/>
          <w:position w:val="1"/>
        </w:rPr>
        <w:t>»</w:t>
      </w:r>
      <w:r>
        <w:rPr>
          <w:rFonts w:ascii="Segoe UI" w:hAnsi="Segoe UI" w:cs="Segoe UI" w:eastAsia="Segoe UI"/>
          <w:sz w:val="16"/>
          <w:szCs w:val="16"/>
          <w:spacing w:val="27"/>
          <w:w w:val="12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6"/>
          <w:position w:val="1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49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16"/>
          <w:position w:val="1"/>
        </w:rPr>
        <w:t>am</w:t>
      </w:r>
      <w:r>
        <w:rPr>
          <w:rFonts w:ascii="Segoe UI" w:hAnsi="Segoe UI" w:cs="Segoe UI" w:eastAsia="Segoe UI"/>
          <w:sz w:val="17"/>
          <w:szCs w:val="17"/>
          <w:spacing w:val="10"/>
          <w:w w:val="116"/>
          <w:position w:val="1"/>
        </w:rPr>
        <w:t>p</w:t>
      </w:r>
      <w:r>
        <w:rPr>
          <w:rFonts w:ascii="Segoe UI" w:hAnsi="Segoe UI" w:cs="Segoe UI" w:eastAsia="Segoe UI"/>
          <w:sz w:val="17"/>
          <w:szCs w:val="17"/>
          <w:spacing w:val="14"/>
          <w:w w:val="262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262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4"/>
          <w:w w:val="198"/>
          <w:position w:val="1"/>
        </w:rPr>
        <w:t>fie</w:t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43"/>
          <w:w w:val="198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output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4"/>
          <w:w w:val="136"/>
          <w:position w:val="1"/>
        </w:rPr>
        <w:t>ma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y</w:t>
      </w:r>
      <w:r>
        <w:rPr>
          <w:rFonts w:ascii="Segoe UI" w:hAnsi="Segoe UI" w:cs="Segoe UI" w:eastAsia="Segoe UI"/>
          <w:sz w:val="17"/>
          <w:szCs w:val="17"/>
          <w:spacing w:val="17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�ufa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13" w:lineRule="auto"/>
        <w:ind w:left="10" w:right="1355" w:firstLine="9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9"/>
          <w:w w:val="177"/>
        </w:rPr>
        <w:t>£s</w:t>
      </w:r>
      <w:r>
        <w:rPr>
          <w:rFonts w:ascii="Segoe UI" w:hAnsi="Segoe UI" w:cs="Segoe UI" w:eastAsia="Segoe UI"/>
          <w:sz w:val="17"/>
          <w:szCs w:val="17"/>
          <w:spacing w:val="0"/>
          <w:w w:val="177"/>
        </w:rPr>
        <w:t>r</w:t>
      </w:r>
      <w:r>
        <w:rPr>
          <w:rFonts w:ascii="Segoe UI" w:hAnsi="Segoe UI" w:cs="Segoe UI" w:eastAsia="Segoe UI"/>
          <w:sz w:val="17"/>
          <w:szCs w:val="17"/>
          <w:spacing w:val="48"/>
          <w:w w:val="177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35"/>
        </w:rPr>
        <w:t>a�ew.ha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t</w:t>
      </w:r>
      <w:r>
        <w:rPr>
          <w:rFonts w:ascii="Segoe UI" w:hAnsi="Segoe UI" w:cs="Segoe UI" w:eastAsia="Segoe UI"/>
          <w:sz w:val="17"/>
          <w:szCs w:val="17"/>
          <w:spacing w:val="57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du�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47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Q</w:t>
      </w:r>
      <w:r>
        <w:rPr>
          <w:rFonts w:ascii="Segoe UI" w:hAnsi="Segoe UI" w:cs="Segoe UI" w:eastAsia="Segoe UI"/>
          <w:sz w:val="17"/>
          <w:szCs w:val="17"/>
          <w:spacing w:val="25"/>
          <w:w w:val="14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 </w:t>
      </w:r>
      <w:r>
        <w:rPr>
          <w:rFonts w:ascii="Segoe UI" w:hAnsi="Segoe UI" w:cs="Segoe UI" w:eastAsia="Segoe UI"/>
          <w:sz w:val="14"/>
          <w:szCs w:val="14"/>
          <w:spacing w:val="27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7"/>
        </w:rPr>
        <w:t>ch3ng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o</w:t>
      </w:r>
      <w:r>
        <w:rPr>
          <w:rFonts w:ascii="Segoe UI" w:hAnsi="Segoe UI" w:cs="Segoe UI" w:eastAsia="Segoe UI"/>
          <w:sz w:val="17"/>
          <w:szCs w:val="17"/>
          <w:spacing w:val="-40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5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n</w:t>
      </w:r>
      <w:r>
        <w:rPr>
          <w:rFonts w:ascii="Segoe UI" w:hAnsi="Segoe UI" w:cs="Segoe UI" w:eastAsia="Segoe UI"/>
          <w:sz w:val="17"/>
          <w:szCs w:val="17"/>
          <w:spacing w:val="58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5"/>
        </w:rPr>
        <w:t>th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o</w:t>
      </w:r>
      <w:r>
        <w:rPr>
          <w:rFonts w:ascii="Segoe UI" w:hAnsi="Segoe UI" w:cs="Segoe UI" w:eastAsia="Segoe UI"/>
          <w:sz w:val="17"/>
          <w:szCs w:val="17"/>
          <w:spacing w:val="10"/>
          <w:w w:val="155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55"/>
        </w:rPr>
        <w:t>voltag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e</w:t>
      </w:r>
      <w:r>
        <w:rPr>
          <w:rFonts w:ascii="Segoe UI" w:hAnsi="Segoe UI" w:cs="Segoe UI" w:eastAsia="Segoe UI"/>
          <w:sz w:val="18"/>
          <w:szCs w:val="18"/>
          <w:spacing w:val="-29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55"/>
        </w:rPr>
        <w:t>di3tr</w:t>
      </w:r>
      <w:r>
        <w:rPr>
          <w:rFonts w:ascii="Segoe UI" w:hAnsi="Segoe UI" w:cs="Segoe UI" w:eastAsia="Segoe UI"/>
          <w:sz w:val="17"/>
          <w:szCs w:val="17"/>
          <w:spacing w:val="-8"/>
          <w:w w:val="155"/>
        </w:rPr>
        <w:t>i</w:t>
      </w:r>
      <w:r>
        <w:rPr>
          <w:rFonts w:ascii="Segoe UI" w:hAnsi="Segoe UI" w:cs="Segoe UI" w:eastAsia="Segoe UI"/>
          <w:sz w:val="17"/>
          <w:szCs w:val="17"/>
          <w:spacing w:val="3"/>
          <w:w w:val="155"/>
        </w:rPr>
        <w:t>outio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to</w:t>
      </w:r>
      <w:r>
        <w:rPr>
          <w:rFonts w:ascii="Segoe UI" w:hAnsi="Segoe UI" w:cs="Segoe UI" w:eastAsia="Segoe UI"/>
          <w:sz w:val="16"/>
          <w:szCs w:val="16"/>
          <w:spacing w:val="53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tho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vs.riou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30"/>
        </w:rPr>
        <w:t>high-vol</w:t>
      </w:r>
      <w:r>
        <w:rPr>
          <w:rFonts w:ascii="Segoe UI" w:hAnsi="Segoe UI" w:cs="Segoe UI" w:eastAsia="Segoe UI"/>
          <w:sz w:val="21"/>
          <w:szCs w:val="21"/>
          <w:spacing w:val="-14"/>
          <w:w w:val="130"/>
        </w:rPr>
        <w:t>·</w:t>
      </w:r>
      <w:r>
        <w:rPr>
          <w:rFonts w:ascii="Segoe UI" w:hAnsi="Segoe UI" w:cs="Segoe UI" w:eastAsia="Segoe UI"/>
          <w:sz w:val="21"/>
          <w:szCs w:val="21"/>
          <w:spacing w:val="0"/>
          <w:w w:val="103"/>
        </w:rPr>
        <w:t>:.ag()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"/>
          <w:w w:val="124"/>
        </w:rPr>
        <w:t>oiroui</w:t>
      </w:r>
      <w:r>
        <w:rPr>
          <w:rFonts w:ascii="Segoe UI" w:hAnsi="Segoe UI" w:cs="Segoe UI" w:eastAsia="Segoe UI"/>
          <w:sz w:val="21"/>
          <w:szCs w:val="21"/>
          <w:spacing w:val="-10"/>
          <w:w w:val="124"/>
        </w:rPr>
        <w:t>·</w:t>
      </w:r>
      <w:r>
        <w:rPr>
          <w:rFonts w:ascii="Segoe UI" w:hAnsi="Segoe UI" w:cs="Segoe UI" w:eastAsia="Segoe UI"/>
          <w:sz w:val="21"/>
          <w:szCs w:val="21"/>
          <w:spacing w:val="22"/>
          <w:w w:val="137"/>
        </w:rPr>
        <w:t>ts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.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.919998pt;margin-top:-2.762117pt;width:113.2801pt;height:19.2pt;mso-position-horizontal-relative:page;mso-position-vertical-relative:paragraph;z-index:-19169" type="#_x0000_t75">
            <v:imagedata r:id="rId304" o:title=""/>
          </v:shape>
        </w:pict>
      </w:r>
      <w:r>
        <w:rPr/>
        <w:pict>
          <v:shape style="position:absolute;margin-left:278.399994pt;margin-top:2.997883pt;width:1.92pt;height:3.84pt;mso-position-horizontal-relative:page;mso-position-vertical-relative:paragraph;z-index:-19168" type="#_x0000_t75">
            <v:imagedata r:id="rId305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4"/>
          <w:w w:val="136"/>
        </w:rPr>
        <w:t>Sp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e</w:t>
      </w:r>
      <w:r>
        <w:rPr>
          <w:rFonts w:ascii="Segoe UI" w:hAnsi="Segoe UI" w:cs="Segoe UI" w:eastAsia="Segoe UI"/>
          <w:sz w:val="16"/>
          <w:szCs w:val="16"/>
          <w:spacing w:val="-2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42"/>
        </w:rPr>
        <w:t>�ks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22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99"/>
        </w:rPr>
        <w:t>fie</w:t>
      </w:r>
      <w:r>
        <w:rPr>
          <w:rFonts w:ascii="Segoe UI" w:hAnsi="Segoe UI" w:cs="Segoe UI" w:eastAsia="Segoe UI"/>
          <w:sz w:val="17"/>
          <w:szCs w:val="17"/>
          <w:spacing w:val="-5"/>
          <w:w w:val="199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68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e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41"/>
        </w:rPr>
        <w:t>oiat�o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</w:t>
      </w:r>
      <w:r>
        <w:rPr>
          <w:rFonts w:ascii="Segoe UI" w:hAnsi="Segoe UI" w:cs="Segoe UI" w:eastAsia="Segoe UI"/>
          <w:sz w:val="17"/>
          <w:szCs w:val="17"/>
          <w:spacing w:val="50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47"/>
        </w:rPr>
        <w:t>a</w:t>
      </w:r>
      <w:r>
        <w:rPr>
          <w:rFonts w:ascii="Segoe UI" w:hAnsi="Segoe UI" w:cs="Segoe UI" w:eastAsia="Segoe UI"/>
          <w:sz w:val="17"/>
          <w:szCs w:val="17"/>
          <w:spacing w:val="9"/>
          <w:w w:val="147"/>
        </w:rPr>
        <w:t>e</w:t>
      </w:r>
      <w:r>
        <w:rPr>
          <w:rFonts w:ascii="Segoe UI" w:hAnsi="Segoe UI" w:cs="Segoe UI" w:eastAsia="Segoe UI"/>
          <w:sz w:val="17"/>
          <w:szCs w:val="17"/>
          <w:spacing w:val="7"/>
          <w:w w:val="106"/>
        </w:rPr>
        <w:t>��ura</w:t>
      </w:r>
      <w:r>
        <w:rPr>
          <w:rFonts w:ascii="Segoe UI" w:hAnsi="Segoe UI" w:cs="Segoe UI" w:eastAsia="Segoe UI"/>
          <w:sz w:val="17"/>
          <w:szCs w:val="17"/>
          <w:spacing w:val="0"/>
          <w:w w:val="106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0"/>
        </w:rPr>
        <w:t>ho</w: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50"/>
        </w:rPr>
        <w:t> </w:t>
      </w:r>
      <w:r>
        <w:rPr>
          <w:rFonts w:ascii="Segoe UI" w:hAnsi="Segoe UI" w:cs="Segoe UI" w:eastAsia="Segoe UI"/>
          <w:sz w:val="27"/>
          <w:szCs w:val="27"/>
          <w:spacing w:val="8"/>
          <w:w w:val="100"/>
        </w:rPr>
        <w:t>(afte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r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8"/>
        </w:rPr>
        <w:t>attaini�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g</w:t>
      </w:r>
      <w:r>
        <w:rPr>
          <w:rFonts w:ascii="Segoe UI" w:hAnsi="Segoe UI" w:cs="Segoe UI" w:eastAsia="Segoe UI"/>
          <w:sz w:val="17"/>
          <w:szCs w:val="17"/>
          <w:spacing w:val="-2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no:nal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auto"/>
        <w:ind w:left="19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53"/>
        </w:rPr>
        <w:t>op�rati: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28"/>
        </w:rPr>
        <w:t>to</w:t>
      </w:r>
      <w:r>
        <w:rPr>
          <w:rFonts w:ascii="Segoe UI" w:hAnsi="Segoe UI" w:cs="Segoe UI" w:eastAsia="Segoe UI"/>
          <w:sz w:val="16"/>
          <w:szCs w:val="16"/>
          <w:spacing w:val="-14"/>
          <w:w w:val="128"/>
        </w:rPr>
        <w:t>�</w:t>
      </w:r>
      <w:r>
        <w:rPr>
          <w:rFonts w:ascii="Segoe UI" w:hAnsi="Segoe UI" w:cs="Segoe UI" w:eastAsia="Segoe UI"/>
          <w:sz w:val="16"/>
          <w:szCs w:val="16"/>
          <w:spacing w:val="6"/>
          <w:w w:val="152"/>
        </w:rPr>
        <w:t>per</w:t>
      </w:r>
      <w:r>
        <w:rPr>
          <w:rFonts w:ascii="Segoe UI" w:hAnsi="Segoe UI" w:cs="Segoe UI" w:eastAsia="Segoe UI"/>
          <w:sz w:val="16"/>
          <w:szCs w:val="16"/>
          <w:spacing w:val="-15"/>
          <w:w w:val="159"/>
        </w:rPr>
        <w:t>a</w:t>
      </w:r>
      <w:r>
        <w:rPr>
          <w:rFonts w:ascii="Segoe UI" w:hAnsi="Segoe UI" w:cs="Segoe UI" w:eastAsia="Segoe UI"/>
          <w:sz w:val="16"/>
          <w:szCs w:val="16"/>
          <w:spacing w:val="5"/>
          <w:w w:val="179"/>
        </w:rPr>
        <w:t>tu: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o</w:t>
      </w:r>
      <w:r>
        <w:rPr>
          <w:rFonts w:ascii="Segoe UI" w:hAnsi="Segoe UI" w:cs="Segoe UI" w:eastAsia="Segoe UI"/>
          <w:sz w:val="16"/>
          <w:szCs w:val="16"/>
          <w:spacing w:val="-1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9"/>
          <w:w w:val="202"/>
        </w:rPr>
        <w:t>}</w:t>
      </w:r>
      <w:r>
        <w:rPr>
          <w:rFonts w:ascii="Segoe UI" w:hAnsi="Segoe UI" w:cs="Segoe UI" w:eastAsia="Segoe UI"/>
          <w:sz w:val="16"/>
          <w:szCs w:val="16"/>
          <w:spacing w:val="0"/>
          <w:w w:val="202"/>
        </w:rPr>
        <w:t>.</w:t>
      </w:r>
      <w:r>
        <w:rPr>
          <w:rFonts w:ascii="Segoe UI" w:hAnsi="Segoe UI" w:cs="Segoe UI" w:eastAsia="Segoe UI"/>
          <w:sz w:val="16"/>
          <w:szCs w:val="16"/>
          <w:spacing w:val="-1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640" w:h="15280"/>
          <w:pgMar w:top="1480" w:bottom="280" w:left="880" w:right="300"/>
          <w:cols w:num="2" w:equalWidth="0">
            <w:col w:w="1040" w:space="201"/>
            <w:col w:w="9219"/>
          </w:cols>
        </w:sectPr>
      </w:pPr>
      <w:rPr/>
    </w:p>
    <w:p>
      <w:pPr>
        <w:spacing w:before="57" w:after="0" w:line="219" w:lineRule="exact"/>
        <w:ind w:left="6434" w:right="619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5"/>
          <w:w w:val="118"/>
          <w:position w:val="-1"/>
        </w:rPr>
        <w:t>SPE.A</w:t>
      </w:r>
      <w:r>
        <w:rPr>
          <w:rFonts w:ascii="Segoe UI" w:hAnsi="Segoe UI" w:cs="Segoe UI" w:eastAsia="Segoe UI"/>
          <w:sz w:val="17"/>
          <w:szCs w:val="17"/>
          <w:spacing w:val="-14"/>
          <w:w w:val="118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-8"/>
          <w:w w:val="132"/>
          <w:position w:val="-1"/>
        </w:rPr>
        <w:t>O!llS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9" w:lineRule="exact"/>
        <w:ind w:left="371" w:right="-20"/>
        <w:jc w:val="lef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29"/>
          <w:w w:val="85"/>
          <w:position w:val="-2"/>
        </w:rPr>
        <w:t>}o</w:t>
      </w:r>
      <w:r>
        <w:rPr>
          <w:rFonts w:ascii="Segoe UI" w:hAnsi="Segoe UI" w:cs="Segoe UI" w:eastAsia="Segoe UI"/>
          <w:sz w:val="17"/>
          <w:szCs w:val="17"/>
          <w:spacing w:val="-9"/>
          <w:w w:val="85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spacing w:val="14"/>
          <w:w w:val="144"/>
          <w:position w:val="-2"/>
        </w:rPr>
        <w:t>-</w:t>
      </w:r>
      <w:r>
        <w:rPr>
          <w:rFonts w:ascii="Segoe UI" w:hAnsi="Segoe UI" w:cs="Segoe UI" w:eastAsia="Segoe UI"/>
          <w:sz w:val="17"/>
          <w:szCs w:val="17"/>
          <w:spacing w:val="5"/>
          <w:w w:val="144"/>
          <w:position w:val="-2"/>
        </w:rPr>
        <w:t>6</w:t>
      </w:r>
      <w:r>
        <w:rPr>
          <w:rFonts w:ascii="Segoe UI" w:hAnsi="Segoe UI" w:cs="Segoe UI" w:eastAsia="Segoe UI"/>
          <w:sz w:val="17"/>
          <w:szCs w:val="17"/>
          <w:spacing w:val="7"/>
          <w:w w:val="127"/>
          <w:position w:val="0"/>
        </w:rPr>
        <w:t>35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0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3"/>
        </w:rPr>
        <w:t>..</w:t>
      </w:r>
      <w:r>
        <w:rPr>
          <w:rFonts w:ascii="Segoe UI" w:hAnsi="Segoe UI" w:cs="Segoe UI" w:eastAsia="Segoe UI"/>
          <w:sz w:val="17"/>
          <w:szCs w:val="17"/>
          <w:spacing w:val="10"/>
          <w:w w:val="156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312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9" w:after="0" w:line="240" w:lineRule="auto"/>
        <w:ind w:left="3904" w:right="-20"/>
        <w:jc w:val="left"/>
        <w:tabs>
          <w:tab w:pos="11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320.487183pt;margin-top:-1.118334pt;width:12.541118pt;height:8.918222pt;mso-position-horizontal-relative:page;mso-position-vertical-relative:paragraph;z-index:-19166;rotation:2" type="#_x0000_t136" fillcolor="#000000" stroked="f">
            <o:extrusion v:ext="view" autorotationcenter="t"/>
            <v:textpath style="font-family:&amp;quot;Segoe UI&amp;quot;;font-size:8pt;v-text-kern:t;mso-text-shadow:auto" string="--"/>
          </v:shape>
        </w:pict>
      </w:r>
      <w:r>
        <w:rPr/>
        <w:pict>
          <w10:wrap type="none"/>
          <v:shape style="position:absolute;margin-left:407.56424pt;margin-top:2.533115pt;width:27.918983pt;height:10.952274pt;mso-position-horizontal-relative:page;mso-position-vertical-relative:paragraph;z-index:-19165;rotation:2" type="#_x0000_t136" fillcolor="#000000" stroked="f">
            <o:extrusion v:ext="view" autorotationcenter="t"/>
            <v:textpath style="font-family:&amp;quot;Segoe UI&amp;quot;;font-size:10pt;v-text-kern:t;mso-text-shadow:auto" string="-w"/>
          </v:shape>
        </w:pict>
      </w:r>
      <w:r>
        <w:rPr/>
        <w:pict>
          <w10:wrap type="none"/>
          <v:shape style="position:absolute;margin-left:586.716736pt;margin-top:-7.794196pt;width:75.423112pt;height:11.192872pt;mso-position-horizontal-relative:page;mso-position-vertical-relative:paragraph;z-index:-19163;rotation:359" type="#_x0000_t136" fillcolor="#000000" stroked="f">
            <o:extrusion v:ext="view" autorotationcenter="t"/>
            <v:textpath style="font-family:&amp;quot;Segoe UI&amp;quot;;font-size:10pt;v-text-kern:t;mso-text-shadow:auto" string="�_e,.Utah"/>
          </v:shape>
        </w:pict>
      </w:r>
      <w:r>
        <w:rPr/>
        <w:pict>
          <w10:wrap type="none"/>
          <v:shape style="position:absolute;margin-left:668.328979pt;margin-top:-8.95171pt;width:35.354065pt;height:9.052576pt;mso-position-horizontal-relative:page;mso-position-vertical-relative:paragraph;z-index:-19162;rotation:359" type="#_x0000_t136" fillcolor="#000000" stroked="f">
            <o:extrusion v:ext="view" autorotationcenter="t"/>
            <v:textpath style="font-family:&amp;quot;Segoe UI&amp;quot;;font-size:8pt;v-text-kern:t;mso-text-shadow:auto" string="1 5Hl 7. "/>
          </v:shape>
        </w:pict>
      </w:r>
      <w:r>
        <w:rPr>
          <w:rFonts w:ascii="Segoe UI" w:hAnsi="Segoe UI" w:cs="Segoe UI" w:eastAsia="Segoe UI"/>
          <w:sz w:val="9"/>
          <w:szCs w:val="9"/>
          <w:spacing w:val="40"/>
          <w:w w:val="289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89"/>
        </w:rPr>
        <w:t>-</w:t>
      </w:r>
      <w:r>
        <w:rPr>
          <w:rFonts w:ascii="Segoe UI" w:hAnsi="Segoe UI" w:cs="Segoe UI" w:eastAsia="Segoe UI"/>
          <w:sz w:val="9"/>
          <w:szCs w:val="9"/>
          <w:spacing w:val="-71"/>
          <w:w w:val="28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6"/>
          <w:w w:val="147"/>
          <w:position w:val="2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2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2"/>
        </w:rPr>
        <w:t>  </w:t>
      </w:r>
      <w:r>
        <w:rPr>
          <w:rFonts w:ascii="Segoe UI" w:hAnsi="Segoe UI" w:cs="Segoe UI" w:eastAsia="Segoe UI"/>
          <w:sz w:val="14"/>
          <w:szCs w:val="14"/>
          <w:spacing w:val="16"/>
          <w:w w:val="14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7"/>
          <w:position w:val="2"/>
        </w:rPr>
        <w:t>'rto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2"/>
        </w:rPr>
        <w:t>p</w:t>
      </w:r>
      <w:r>
        <w:rPr>
          <w:rFonts w:ascii="Segoe UI" w:hAnsi="Segoe UI" w:cs="Segoe UI" w:eastAsia="Segoe UI"/>
          <w:sz w:val="17"/>
          <w:szCs w:val="17"/>
          <w:spacing w:val="-14"/>
          <w:w w:val="14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99"/>
          <w:position w:val="2"/>
        </w:rPr>
        <w:t>OpEJ</w:t>
      </w:r>
      <w:r>
        <w:rPr>
          <w:rFonts w:ascii="Segoe UI" w:hAnsi="Segoe UI" w:cs="Segoe UI" w:eastAsia="Segoe UI"/>
          <w:sz w:val="17"/>
          <w:szCs w:val="17"/>
          <w:spacing w:val="-5"/>
          <w:w w:val="99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2"/>
        </w:rPr>
        <w:t>k,gr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67" w:lineRule="exact"/>
        <w:ind w:right="9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9"/>
          <w:w w:val="155"/>
        </w:rPr>
        <w:t>(</w:t>
      </w:r>
      <w:r>
        <w:rPr>
          <w:rFonts w:ascii="Segoe UI" w:hAnsi="Segoe UI" w:cs="Segoe UI" w:eastAsia="Segoe UI"/>
          <w:sz w:val="16"/>
          <w:szCs w:val="16"/>
          <w:spacing w:val="8"/>
          <w:w w:val="155"/>
        </w:rPr>
        <w:t>p</w:t>
      </w:r>
      <w:r>
        <w:rPr>
          <w:rFonts w:ascii="Segoe UI" w:hAnsi="Segoe UI" w:cs="Segoe UI" w:eastAsia="Segoe UI"/>
          <w:sz w:val="16"/>
          <w:szCs w:val="16"/>
          <w:spacing w:val="11"/>
          <w:w w:val="155"/>
        </w:rPr>
        <w:t>ar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</w:t>
      </w:r>
      <w:r>
        <w:rPr>
          <w:rFonts w:ascii="Segoe UI" w:hAnsi="Segoe UI" w:cs="Segoe UI" w:eastAsia="Segoe UI"/>
          <w:sz w:val="16"/>
          <w:szCs w:val="16"/>
          <w:spacing w:val="45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-10"/>
          <w:w w:val="100"/>
        </w:rPr>
        <w:t>N.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93"/>
        </w:rPr>
        <w:t>.</w:t>
      </w:r>
      <w:r>
        <w:rPr>
          <w:rFonts w:ascii="Segoe UI" w:hAnsi="Segoe UI" w:cs="Segoe UI" w:eastAsia="Segoe UI"/>
          <w:sz w:val="16"/>
          <w:szCs w:val="16"/>
          <w:spacing w:val="74"/>
          <w:w w:val="193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140"/>
        </w:rPr>
        <w:t>F</w:t>
      </w:r>
      <w:r>
        <w:rPr>
          <w:rFonts w:ascii="Segoe UI" w:hAnsi="Segoe UI" w:cs="Segoe UI" w:eastAsia="Segoe UI"/>
          <w:sz w:val="16"/>
          <w:szCs w:val="16"/>
          <w:spacing w:val="14"/>
          <w:w w:val="140"/>
        </w:rPr>
        <w:t>-</w:t>
      </w:r>
      <w:r>
        <w:rPr>
          <w:rFonts w:ascii="Segoe UI" w:hAnsi="Segoe UI" w:cs="Segoe UI" w:eastAsia="Segoe UI"/>
          <w:sz w:val="16"/>
          <w:szCs w:val="16"/>
          <w:spacing w:val="14"/>
          <w:w w:val="140"/>
        </w:rPr>
        <w:t>636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4</w:t>
      </w:r>
      <w:r>
        <w:rPr>
          <w:rFonts w:ascii="Segoe UI" w:hAnsi="Segoe UI" w:cs="Segoe UI" w:eastAsia="Segoe UI"/>
          <w:sz w:val="16"/>
          <w:szCs w:val="16"/>
          <w:spacing w:val="-32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4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3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33"/>
        </w:rPr>
        <w:t>n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5"/>
        </w:rPr>
        <w:t>).90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0</w:t>
      </w:r>
      <w:r>
        <w:rPr>
          <w:rFonts w:ascii="Segoe UI" w:hAnsi="Segoe UI" w:cs="Segoe UI" w:eastAsia="Segoe UI"/>
          <w:sz w:val="17"/>
          <w:szCs w:val="17"/>
          <w:spacing w:val="-13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0" w:after="0" w:line="240" w:lineRule="auto"/>
        <w:ind w:left="6861" w:right="-20"/>
        <w:jc w:val="left"/>
        <w:tabs>
          <w:tab w:pos="8860" w:val="left"/>
          <w:tab w:pos="10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130001pt;margin-top:9.102103pt;width:3.36175pt;height:39.550pt;mso-position-horizontal-relative:page;mso-position-vertical-relative:paragraph;z-index:-19161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31"/>
                      <w:position w:val="5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9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4"/>
          <w:w w:val="112"/>
        </w:rPr>
        <w:t>mo</w:t>
      </w:r>
      <w:r>
        <w:rPr>
          <w:rFonts w:ascii="Segoe UI" w:hAnsi="Segoe UI" w:cs="Segoe UI" w:eastAsia="Segoe UI"/>
          <w:sz w:val="16"/>
          <w:szCs w:val="16"/>
          <w:spacing w:val="5"/>
          <w:w w:val="112"/>
        </w:rPr>
        <w:t>d</w:t>
      </w:r>
      <w:r>
        <w:rPr>
          <w:rFonts w:ascii="Segoe UI" w:hAnsi="Segoe UI" w:cs="Segoe UI" w:eastAsia="Segoe UI"/>
          <w:sz w:val="16"/>
          <w:szCs w:val="16"/>
          <w:spacing w:val="16"/>
          <w:w w:val="179"/>
        </w:rPr>
        <w:t>els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29"/>
        </w:rPr>
        <w:t>Ca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d</w:t>
      </w:r>
      <w:r>
        <w:rPr>
          <w:rFonts w:ascii="Segoe UI" w:hAnsi="Segoe UI" w:cs="Segoe UI" w:eastAsia="Segoe UI"/>
          <w:sz w:val="16"/>
          <w:szCs w:val="16"/>
          <w:spacing w:val="5"/>
          <w:w w:val="116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16"/>
        </w:rPr>
        <w:t>t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07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17"/>
        </w:rPr>
        <w:t>C</w:t>
      </w:r>
      <w:r>
        <w:rPr>
          <w:rFonts w:ascii="Segoe UI" w:hAnsi="Segoe UI" w:cs="Segoe UI" w:eastAsia="Segoe UI"/>
          <w:sz w:val="16"/>
          <w:szCs w:val="16"/>
          <w:spacing w:val="10"/>
          <w:w w:val="117"/>
        </w:rPr>
        <w:t>o</w:t>
      </w:r>
      <w:r>
        <w:rPr>
          <w:rFonts w:ascii="Segoe UI" w:hAnsi="Segoe UI" w:cs="Segoe UI" w:eastAsia="Segoe UI"/>
          <w:sz w:val="16"/>
          <w:szCs w:val="16"/>
          <w:spacing w:val="19"/>
          <w:w w:val="155"/>
        </w:rPr>
        <w:t>l</w:t>
      </w:r>
      <w:r>
        <w:rPr>
          <w:rFonts w:ascii="Segoe UI" w:hAnsi="Segoe UI" w:cs="Segoe UI" w:eastAsia="Segoe UI"/>
          <w:sz w:val="16"/>
          <w:szCs w:val="16"/>
          <w:spacing w:val="10"/>
          <w:w w:val="155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no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25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55"/>
        </w:rPr>
        <w:t>,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7" w:lineRule="exact"/>
        <w:ind w:right="16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0"/>
          <w:szCs w:val="20"/>
          <w:spacing w:val="13"/>
          <w:w w:val="135"/>
        </w:rPr>
        <w:t>eta</w:t>
      </w:r>
      <w:r>
        <w:rPr>
          <w:rFonts w:ascii="Segoe UI" w:hAnsi="Segoe UI" w:cs="Segoe UI" w:eastAsia="Segoe UI"/>
          <w:sz w:val="20"/>
          <w:szCs w:val="20"/>
          <w:spacing w:val="0"/>
          <w:w w:val="135"/>
        </w:rPr>
        <w:t>.</w:t>
      </w:r>
      <w:r>
        <w:rPr>
          <w:rFonts w:ascii="Segoe UI" w:hAnsi="Segoe UI" w:cs="Segoe UI" w:eastAsia="Segoe UI"/>
          <w:sz w:val="20"/>
          <w:szCs w:val="20"/>
          <w:spacing w:val="6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and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26"/>
          <w:w w:val="13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PI: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typ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o</w:t>
      </w:r>
      <w:r>
        <w:rPr>
          <w:rFonts w:ascii="Segoe UI" w:hAnsi="Segoe UI" w:cs="Segoe UI" w:eastAsia="Segoe UI"/>
          <w:sz w:val="17"/>
          <w:szCs w:val="17"/>
          <w:spacing w:val="45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63"/>
        </w:rPr>
        <w:t>wed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3" w:lineRule="exact"/>
        <w:ind w:left="7381" w:right="618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58.249695pt;margin-top:2.763327pt;width:36.178038pt;height:8.253927pt;mso-position-horizontal-relative:page;mso-position-vertical-relative:paragraph;z-index:-19164;rotation:2" type="#_x0000_t136" fillcolor="#000000" stroked="f">
            <o:extrusion v:ext="view" autorotationcenter="t"/>
            <v:textpath style="font-family:&amp;quot;Segoe UI&amp;quot;;font-size:8pt;v-text-kern:t;mso-text-shadow:auto" string="remote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3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400" w:h="12180" w:orient="landscape"/>
          <w:pgMar w:top="800" w:bottom="280" w:left="560" w:right="1140"/>
        </w:sectPr>
      </w:pPr>
      <w:rPr/>
    </w:p>
    <w:p>
      <w:pPr>
        <w:spacing w:before="41" w:after="0" w:line="95" w:lineRule="exact"/>
        <w:ind w:left="38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9.85pt;margin-top:15.349905pt;width:710.16pt;height:581.7601pt;mso-position-horizontal-relative:page;mso-position-vertical-relative:page;z-index:-19167" coordorigin="197,307" coordsize="14203,11635">
            <v:shape style="position:absolute;left:197;top:307;width:14203;height:11635" type="#_x0000_t75">
              <v:imagedata r:id="rId306" o:title=""/>
            </v:shape>
            <v:group style="position:absolute;left:6605;top:11042;width:744;height:2" coordorigin="6605,11042" coordsize="744,2">
              <v:shape style="position:absolute;left:6605;top:11042;width:744;height:2" coordorigin="6605,11042" coordsize="744,0" path="m6605,11042l7349,11042e" filled="f" stroked="t" strokeweight="2.9155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340"/>
          <w:position w:val="-2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4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0"/>
          <w:w w:val="115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-62"/>
          <w:w w:val="305"/>
          <w:position w:val="2"/>
        </w:rPr>
        <w:t>L:</w:t>
      </w:r>
      <w:r>
        <w:rPr>
          <w:rFonts w:ascii="Segoe UI" w:hAnsi="Segoe UI" w:cs="Segoe UI" w:eastAsia="Segoe UI"/>
          <w:sz w:val="21"/>
          <w:szCs w:val="21"/>
          <w:spacing w:val="0"/>
          <w:w w:val="205"/>
          <w:position w:val="2"/>
        </w:rPr>
        <w:t>.: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w w:val="136"/>
        </w:rPr>
        <w:t>,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27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400" w:h="12180" w:orient="landscape"/>
          <w:pgMar w:top="1480" w:bottom="280" w:left="560" w:right="1140"/>
          <w:cols w:num="2" w:equalWidth="0">
            <w:col w:w="6084" w:space="705"/>
            <w:col w:w="6911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19" w:lineRule="exact"/>
        <w:ind w:left="6056" w:right="640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  <w:position w:val="-1"/>
        </w:rPr>
        <w:t>SPEAKERS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1" w:lineRule="exact"/>
        <w:ind w:right="14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w w:val="95"/>
        </w:rPr>
        <w:t>F"</w:t>
      </w:r>
      <w:r>
        <w:rPr>
          <w:rFonts w:ascii="Segoe UI" w:hAnsi="Segoe UI" w:cs="Segoe UI" w:eastAsia="Segoe UI"/>
          <w:sz w:val="28"/>
          <w:szCs w:val="28"/>
          <w:spacing w:val="-5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6"/>
          <w:w w:val="77"/>
        </w:rPr>
        <w:t>90</w:t>
      </w:r>
      <w:r>
        <w:rPr>
          <w:rFonts w:ascii="Segoe UI" w:hAnsi="Segoe UI" w:cs="Segoe UI" w:eastAsia="Segoe UI"/>
          <w:sz w:val="28"/>
          <w:szCs w:val="28"/>
          <w:spacing w:val="-14"/>
          <w:w w:val="69"/>
        </w:rPr>
        <w:t>2</w:t>
      </w:r>
      <w:r>
        <w:rPr>
          <w:rFonts w:ascii="Segoe UI" w:hAnsi="Segoe UI" w:cs="Segoe UI" w:eastAsia="Segoe UI"/>
          <w:sz w:val="28"/>
          <w:szCs w:val="28"/>
          <w:spacing w:val="19"/>
          <w:w w:val="114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14"/>
        </w:rPr>
        <w:t>h</w:t>
      </w:r>
      <w:r>
        <w:rPr>
          <w:rFonts w:ascii="Segoe UI" w:hAnsi="Segoe UI" w:cs="Segoe UI" w:eastAsia="Segoe UI"/>
          <w:sz w:val="28"/>
          <w:szCs w:val="28"/>
          <w:spacing w:val="8"/>
          <w:w w:val="75"/>
        </w:rPr>
        <w:t>av1u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unme</w: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 </w:t>
      </w:r>
      <w:r>
        <w:rPr>
          <w:rFonts w:ascii="Segoe UI" w:hAnsi="Segoe UI" w:cs="Segoe UI" w:eastAsia="Segoe UI"/>
          <w:sz w:val="14"/>
          <w:szCs w:val="14"/>
          <w:spacing w:val="39"/>
          <w:w w:val="125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13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l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14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0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auto"/>
        <w:ind w:right="368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21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211"/>
        </w:rPr>
        <w:t>r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9"/>
          <w:w w:val="151"/>
        </w:rPr>
        <w:t>1</w:t>
      </w:r>
      <w:r>
        <w:rPr>
          <w:rFonts w:ascii="Segoe UI" w:hAnsi="Segoe UI" w:cs="Segoe UI" w:eastAsia="Segoe UI"/>
          <w:sz w:val="16"/>
          <w:szCs w:val="16"/>
          <w:spacing w:val="8"/>
          <w:w w:val="151"/>
        </w:rPr>
        <w:t>c</w:t>
      </w:r>
      <w:r>
        <w:rPr>
          <w:rFonts w:ascii="Segoe UI" w:hAnsi="Segoe UI" w:cs="Segoe UI" w:eastAsia="Segoe UI"/>
          <w:sz w:val="16"/>
          <w:szCs w:val="16"/>
          <w:spacing w:val="8"/>
          <w:w w:val="15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l</w:t>
      </w:r>
      <w:r>
        <w:rPr>
          <w:rFonts w:ascii="Segoe UI" w:hAnsi="Segoe UI" w:cs="Segoe UI" w:eastAsia="Segoe UI"/>
          <w:sz w:val="16"/>
          <w:szCs w:val="16"/>
          <w:spacing w:val="6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22"/>
        </w:rPr>
        <w:t>ob</w:t>
      </w:r>
      <w:r>
        <w:rPr>
          <w:rFonts w:ascii="Segoe UI" w:hAnsi="Segoe UI" w:cs="Segoe UI" w:eastAsia="Segoe UI"/>
          <w:sz w:val="16"/>
          <w:szCs w:val="16"/>
          <w:spacing w:val="5"/>
          <w:w w:val="122"/>
        </w:rPr>
        <w:t>n</w:t>
      </w:r>
      <w:r>
        <w:rPr>
          <w:rFonts w:ascii="Segoe UI" w:hAnsi="Segoe UI" w:cs="Segoe UI" w:eastAsia="Segoe UI"/>
          <w:sz w:val="16"/>
          <w:szCs w:val="16"/>
          <w:spacing w:val="9"/>
          <w:w w:val="146"/>
        </w:rPr>
        <w:t>ractor�atioo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84" w:lineRule="exact"/>
        <w:ind w:right="127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9"/>
          <w:w w:val="144"/>
          <w:position w:val="1"/>
        </w:rPr>
        <w:t>bu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52"/>
          <w:w w:val="14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4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40"/>
          <w:w w:val="144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8"/>
          <w:w w:val="87"/>
          <w:position w:val="1"/>
        </w:rPr>
        <w:t>highe</w:t>
      </w:r>
      <w:r>
        <w:rPr>
          <w:rFonts w:ascii="Segoe UI" w:hAnsi="Segoe UI" w:cs="Segoe UI" w:eastAsia="Segoe UI"/>
          <w:sz w:val="28"/>
          <w:szCs w:val="28"/>
          <w:spacing w:val="0"/>
          <w:w w:val="87"/>
          <w:position w:val="1"/>
        </w:rPr>
        <w:t>r</w:t>
      </w:r>
      <w:r>
        <w:rPr>
          <w:rFonts w:ascii="Segoe UI" w:hAnsi="Segoe UI" w:cs="Segoe UI" w:eastAsia="Segoe UI"/>
          <w:sz w:val="28"/>
          <w:szCs w:val="28"/>
          <w:spacing w:val="61"/>
          <w:w w:val="8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80"/>
          <w:position w:val="1"/>
        </w:rPr>
        <w:t>of</w:t>
      </w:r>
      <w:r>
        <w:rPr>
          <w:rFonts w:ascii="Segoe UI" w:hAnsi="Segoe UI" w:cs="Segoe UI" w:eastAsia="Segoe UI"/>
          <w:sz w:val="16"/>
          <w:szCs w:val="16"/>
          <w:spacing w:val="5"/>
          <w:w w:val="180"/>
          <w:position w:val="1"/>
        </w:rPr>
        <w:t>f</w:t>
      </w:r>
      <w:r>
        <w:rPr>
          <w:rFonts w:ascii="Segoe UI" w:hAnsi="Segoe UI" w:cs="Segoe UI" w:eastAsia="Segoe UI"/>
          <w:sz w:val="16"/>
          <w:szCs w:val="16"/>
          <w:spacing w:val="18"/>
          <w:w w:val="117"/>
          <w:position w:val="1"/>
        </w:rPr>
        <w:t>1o1</w:t>
      </w:r>
      <w:r>
        <w:rPr>
          <w:rFonts w:ascii="Segoe UI" w:hAnsi="Segoe UI" w:cs="Segoe UI" w:eastAsia="Segoe UI"/>
          <w:sz w:val="16"/>
          <w:szCs w:val="16"/>
          <w:spacing w:val="5"/>
          <w:w w:val="117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10"/>
          <w:w w:val="132"/>
          <w:position w:val="1"/>
        </w:rPr>
        <w:t>n</w:t>
      </w:r>
      <w:r>
        <w:rPr>
          <w:rFonts w:ascii="Segoe UI" w:hAnsi="Segoe UI" w:cs="Segoe UI" w:eastAsia="Segoe UI"/>
          <w:sz w:val="16"/>
          <w:szCs w:val="16"/>
          <w:spacing w:val="-12"/>
          <w:w w:val="139"/>
          <w:position w:val="3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1"/>
        </w:rPr>
        <w:t>y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2" w:lineRule="exact"/>
        <w:ind w:right="231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  <w:position w:val="-1"/>
        </w:rPr>
        <w:t>be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599998" w:type="dxa"/>
      </w:tblPr>
      <w:tblGrid/>
      <w:tr>
        <w:trPr>
          <w:trHeight w:val="521" w:hRule="exact"/>
        </w:trPr>
        <w:tc>
          <w:tcPr>
            <w:tcW w:w="3680" w:type="dxa"/>
            <w:gridSpan w:val="3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60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89"/>
              </w:rPr>
              <w:t>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253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23"/>
              </w:rPr>
              <w:t>'1060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36" w:right="-20"/>
              <w:jc w:val="left"/>
              <w:rPr>
                <w:rFonts w:ascii="Segoe UI" w:hAnsi="Segoe UI" w:cs="Segoe UI" w:eastAsia="Segoe UI"/>
                <w:sz w:val="9"/>
                <w:szCs w:val="9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1"/>
                <w:w w:val="128"/>
              </w:rPr>
              <w:t>61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28"/>
              </w:rPr>
              <w:t>5</w:t>
            </w:r>
            <w:r>
              <w:rPr>
                <w:rFonts w:ascii="Segoe UI" w:hAnsi="Segoe UI" w:cs="Segoe UI" w:eastAsia="Segoe UI"/>
                <w:sz w:val="9"/>
                <w:szCs w:val="9"/>
                <w:spacing w:val="0"/>
                <w:w w:val="294"/>
              </w:rPr>
              <w:t>....</w:t>
            </w:r>
            <w:r>
              <w:rPr>
                <w:rFonts w:ascii="Segoe UI" w:hAnsi="Segoe UI" w:cs="Segoe UI" w:eastAsia="Segoe UI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81" w:right="259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8"/>
              </w:rPr>
              <w:t>D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177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212"/>
              </w:rPr>
              <w:t>l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5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3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87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5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4"/>
                <w:position w:val="3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4"/>
                <w:position w:val="0"/>
              </w:rPr>
              <w:t>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29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8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7" w:after="0" w:line="240" w:lineRule="auto"/>
              <w:ind w:left="19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2"/>
                <w:w w:val="132"/>
              </w:rPr>
              <w:t>9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18"/>
                <w:w w:val="144"/>
              </w:rPr>
              <w:t>24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4"/>
              </w:rPr>
              <w:t>.</w:t>
            </w:r>
            <w:r>
              <w:rPr>
                <w:rFonts w:ascii="Segoe UI" w:hAnsi="Segoe UI" w:cs="Segoe UI" w:eastAsia="Segoe UI"/>
                <w:sz w:val="16"/>
                <w:szCs w:val="16"/>
                <w:spacing w:val="-26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  <w:p>
            <w:pPr>
              <w:spacing w:before="3" w:after="0" w:line="240" w:lineRule="auto"/>
              <w:ind w:left="174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  <w:position w:val="1"/>
              </w:rPr>
              <w:t>Sam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e</w:t>
            </w:r>
            <w:r>
              <w:rPr>
                <w:rFonts w:ascii="Segoe UI" w:hAnsi="Segoe UI" w:cs="Segoe UI" w:eastAsia="Segoe UI"/>
                <w:sz w:val="17"/>
                <w:szCs w:val="17"/>
                <w:spacing w:val="15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  <w:position w:val="1"/>
              </w:rPr>
              <w:t>a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s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32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2"/>
                <w:w w:val="159"/>
                <w:position w:val="0"/>
              </w:rPr>
              <w:t>F</w:t>
            </w:r>
            <w:r>
              <w:rPr>
                <w:rFonts w:ascii="Segoe UI" w:hAnsi="Segoe UI" w:cs="Segoe UI" w:eastAsia="Segoe UI"/>
                <w:sz w:val="17"/>
                <w:szCs w:val="17"/>
                <w:spacing w:val="8"/>
                <w:w w:val="139"/>
                <w:position w:val="1"/>
              </w:rPr>
              <w:t>•'IOl8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001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525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0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0"/>
                <w:w w:val="364"/>
              </w:rPr>
              <w:t>,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6"/>
              </w:rPr>
              <w:t>..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39" w:right="-20"/>
              <w:jc w:val="left"/>
              <w:rPr>
                <w:rFonts w:ascii="Segoe UI" w:hAnsi="Segoe UI" w:cs="Segoe UI" w:eastAsia="Segoe UI"/>
                <w:sz w:val="27"/>
                <w:szCs w:val="27"/>
              </w:rPr>
            </w:pPr>
            <w:rPr/>
            <w:r>
              <w:rPr>
                <w:rFonts w:ascii="Segoe UI" w:hAnsi="Segoe UI" w:cs="Segoe UI" w:eastAsia="Segoe UI"/>
                <w:sz w:val="27"/>
                <w:szCs w:val="27"/>
                <w:spacing w:val="-38"/>
                <w:w w:val="175"/>
              </w:rPr>
              <w:t>�5</w:t>
            </w:r>
            <w:r>
              <w:rPr>
                <w:rFonts w:ascii="Segoe UI" w:hAnsi="Segoe UI" w:cs="Segoe UI" w:eastAsia="Segoe UI"/>
                <w:sz w:val="27"/>
                <w:szCs w:val="27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58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" w:after="0" w:line="240" w:lineRule="auto"/>
              <w:ind w:left="52" w:right="-2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Pr/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25"/>
              </w:rPr>
              <w:t>6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75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214"/>
              </w:rPr>
              <w:t>-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  <w:p>
            <w:pPr>
              <w:spacing w:before="65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...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6"/>
              </w:rPr>
              <w:t>2000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8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76" w:right="-74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55"/>
              </w:rPr>
              <w:t>S</w:t>
            </w:r>
            <w:r>
              <w:rPr>
                <w:rFonts w:ascii="Segoe UI" w:hAnsi="Segoe UI" w:cs="Segoe UI" w:eastAsia="Segoe UI"/>
                <w:sz w:val="16"/>
                <w:szCs w:val="16"/>
                <w:spacing w:val="-22"/>
                <w:w w:val="155"/>
              </w:rPr>
              <w:t>u</w:t>
            </w:r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55"/>
              </w:rPr>
              <w:t>batitu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o</w:t>
            </w:r>
            <w:r>
              <w:rPr>
                <w:rFonts w:ascii="Segoe UI" w:hAnsi="Segoe UI" w:cs="Segoe UI" w:eastAsia="Segoe UI"/>
                <w:sz w:val="16"/>
                <w:szCs w:val="16"/>
                <w:spacing w:val="63"/>
                <w:w w:val="155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14"/>
                <w:w w:val="100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  <w:t>�</w:t>
            </w:r>
            <w:r>
              <w:rPr>
                <w:rFonts w:ascii="Segoe UI" w:hAnsi="Segoe UI" w:cs="Segoe UI" w:eastAsia="Segoe UI"/>
                <w:sz w:val="16"/>
                <w:szCs w:val="16"/>
                <w:spacing w:val="-6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32"/>
              </w:rPr>
              <w:t>7016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07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182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4"/>
                <w:w w:val="155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o</w:t>
            </w:r>
            <w:r>
              <w:rPr>
                <w:rFonts w:ascii="Segoe UI" w:hAnsi="Segoe UI" w:cs="Segoe UI" w:eastAsia="Segoe UI"/>
                <w:sz w:val="16"/>
                <w:szCs w:val="16"/>
                <w:spacing w:val="-29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5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9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202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7"/>
              </w:rPr>
              <w:t>2000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79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6" w:lineRule="exact"/>
              <w:ind w:left="4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10"/>
                <w:w w:val="171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71"/>
              </w:rPr>
              <w:t>•</w:t>
            </w:r>
            <w:r>
              <w:rPr>
                <w:rFonts w:ascii="Segoe UI" w:hAnsi="Segoe UI" w:cs="Segoe UI" w:eastAsia="Segoe UI"/>
                <w:sz w:val="16"/>
                <w:szCs w:val="16"/>
                <w:spacing w:val="-2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32"/>
              </w:rPr>
              <w:t>9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3"/>
                <w:w w:val="130"/>
                <w:position w:val="2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6"/>
                <w:position w:val="-1"/>
              </w:rPr>
              <w:t>4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0" w:lineRule="exact"/>
              <w:ind w:left="244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5"/>
                <w:w w:val="125"/>
              </w:rPr>
              <w:t>Cl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25"/>
              </w:rPr>
              <w:t>a</w:t>
            </w:r>
            <w:r>
              <w:rPr>
                <w:rFonts w:ascii="Segoe UI" w:hAnsi="Segoe UI" w:cs="Segoe UI" w:eastAsia="Segoe UI"/>
                <w:sz w:val="21"/>
                <w:szCs w:val="21"/>
                <w:spacing w:val="-3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1"/>
                <w:szCs w:val="21"/>
                <w:spacing w:val="12"/>
                <w:w w:val="100"/>
              </w:rPr>
              <w:t>wu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i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  <w:position w:val="3"/>
              </w:rPr>
              <w:t>o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  <w:position w:val="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40" w:lineRule="auto"/>
              <w:ind w:left="43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4"/>
                <w:w w:val="92"/>
                <w:position w:val="1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5"/>
                <w:w w:val="92"/>
                <w:position w:val="1"/>
              </w:rPr>
              <w:t>�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  <w:position w:val="0"/>
              </w:rPr>
              <w:t>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" w:after="0" w:line="240" w:lineRule="auto"/>
              <w:ind w:left="386" w:right="259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</w:rPr>
              <w:t>B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3" w:lineRule="exact"/>
              <w:ind w:left="60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10"/>
                <w:w w:val="118"/>
              </w:rPr>
              <w:t>to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6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58"/>
              </w:rPr>
              <w:t>�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6"/>
                <w:w w:val="132"/>
              </w:rPr>
              <w:t>76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-2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40" w:lineRule="auto"/>
              <w:ind w:left="29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8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44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0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9" w:lineRule="exact"/>
              <w:ind w:left="5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40" w:lineRule="auto"/>
              <w:ind w:left="79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-3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7"/>
                <w:w w:val="130"/>
                <w:position w:val="3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41"/>
                <w:position w:val="0"/>
              </w:rPr>
              <w:t>40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50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1" w:lineRule="exact"/>
              <w:ind w:left="186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9"/>
                <w:w w:val="142"/>
              </w:rPr>
              <w:t>l6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2"/>
              </w:rPr>
              <w:t>U</w:t>
            </w:r>
            <w:r>
              <w:rPr>
                <w:rFonts w:ascii="Segoe UI" w:hAnsi="Segoe UI" w:cs="Segoe UI" w:eastAsia="Segoe UI"/>
                <w:sz w:val="17"/>
                <w:szCs w:val="17"/>
                <w:spacing w:val="10"/>
                <w:w w:val="156"/>
              </w:rPr>
              <w:t>l00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9" w:lineRule="exact"/>
              <w:ind w:left="663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0"/>
              </w:rPr>
              <w:t>16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40" w:lineRule="auto"/>
              <w:ind w:left="258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2"/>
              </w:rPr>
              <w:t>9000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441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8"/>
                <w:w w:val="140"/>
              </w:rPr>
              <w:t>625·6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41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</w:rPr>
              <w:t>BB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297"/>
              </w:rPr>
              <w:t>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8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87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29"/>
              </w:rPr>
              <w:t>7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29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4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3" w:lineRule="exact"/>
              <w:ind w:left="297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5"/>
              </w:rPr>
              <w:t>8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205" w:right="-62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DO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2"/>
                <w:w w:val="100"/>
              </w:rPr>
              <w:t>NO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T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7"/>
                <w:szCs w:val="17"/>
                <w:spacing w:val="13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23"/>
                <w:w w:val="120"/>
              </w:rPr>
              <w:t>uo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0"/>
              </w:rPr>
              <w:t>e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30"/>
                <w:w w:val="12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25"/>
              </w:rPr>
              <w:t>9024o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236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5"/>
                <w:w w:val="161"/>
              </w:rPr>
              <w:t>F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61"/>
              </w:rPr>
              <w:t>•</w:t>
            </w:r>
            <w:r>
              <w:rPr>
                <w:rFonts w:ascii="Segoe UI" w:hAnsi="Segoe UI" w:cs="Segoe UI" w:eastAsia="Segoe UI"/>
                <w:sz w:val="17"/>
                <w:szCs w:val="17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12"/>
                <w:w w:val="100"/>
              </w:rPr>
              <w:t>9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5"/>
                <w:w w:val="120"/>
              </w:rPr>
              <w:t>2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0"/>
              </w:rPr>
              <w:t>4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</w:tr>
      <w:tr>
        <w:trPr>
          <w:trHeight w:val="268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18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4" w:lineRule="exact"/>
              <w:ind w:left="69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7"/>
                <w:w w:val="151"/>
              </w:rPr>
              <w:t>to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6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5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4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52"/>
              </w:rPr>
              <w:t>,,.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7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33"/>
              </w:rPr>
              <w:t>3240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6" w:lineRule="exact"/>
              <w:ind w:left="19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2"/>
                <w:w w:val="158"/>
              </w:rPr>
              <w:t>r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8"/>
              </w:rPr>
              <w:t>e</w:t>
            </w:r>
            <w:r>
              <w:rPr>
                <w:rFonts w:ascii="Segoe UI" w:hAnsi="Segoe UI" w:cs="Segoe UI" w:eastAsia="Segoe UI"/>
                <w:sz w:val="17"/>
                <w:szCs w:val="17"/>
                <w:spacing w:val="-3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24"/>
                <w:w w:val="134"/>
              </w:rPr>
              <w:t>q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67"/>
              </w:rPr>
              <w:t>uire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67"/>
              </w:rPr>
              <w:t>s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7"/>
                <w:szCs w:val="17"/>
                <w:spacing w:val="-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higher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40" w:lineRule="auto"/>
              <w:ind w:left="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5"/>
                <w:w w:val="264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10"/>
                <w:w w:val="264"/>
              </w:rPr>
              <w:t>i</w:t>
            </w:r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51"/>
              </w:rPr>
              <w:t>0l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1"/>
              </w:rPr>
              <w:t>d</w:t>
            </w:r>
            <w:r>
              <w:rPr>
                <w:rFonts w:ascii="Segoe UI" w:hAnsi="Segoe UI" w:cs="Segoe UI" w:eastAsia="Segoe UI"/>
                <w:sz w:val="16"/>
                <w:szCs w:val="16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310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205" w:right="-54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57"/>
              </w:rPr>
              <w:t>curren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3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27"/>
                <w:w w:val="157"/>
              </w:rPr>
              <w:t>thn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23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6"/>
                <w:w w:val="146"/>
              </w:rPr>
              <w:t>vou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10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21"/>
                <w:w w:val="152"/>
              </w:rPr>
              <w:t>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2"/>
              </w:rPr>
              <w:t>d</w:t>
            </w:r>
            <w:r>
              <w:rPr>
                <w:rFonts w:ascii="Segoe UI" w:hAnsi="Segoe UI" w:cs="Segoe UI" w:eastAsia="Segoe UI"/>
                <w:sz w:val="16"/>
                <w:szCs w:val="16"/>
                <w:spacing w:val="64"/>
                <w:w w:val="152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52"/>
              </w:rPr>
              <w:t>ovor�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</w:tr>
    </w:tbl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17" w:after="0" w:line="240" w:lineRule="auto"/>
        <w:ind w:left="4279" w:right="-20"/>
        <w:jc w:val="left"/>
        <w:tabs>
          <w:tab w:pos="5960" w:val="left"/>
          <w:tab w:pos="86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262657pt;margin-top:-47.825508pt;width:39.619095pt;height:10.993576pt;mso-position-horizontal-relative:page;mso-position-vertical-relative:paragraph;z-index:-19157" type="#_x0000_t202" filled="f" stroked="f">
            <v:textbox inset="0,0,0,0">
              <w:txbxContent>
                <w:p>
                  <w:pPr>
                    <w:spacing w:before="0" w:after="0" w:line="199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14"/>
                      <w:w w:val="17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7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6"/>
                      <w:w w:val="127"/>
                      <w:position w:val="1"/>
                    </w:rPr>
                    <w:t>9824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7.394409pt;margin-top:-12.954911pt;width:37.733743pt;height:16.272906pt;mso-position-horizontal-relative:page;mso-position-vertical-relative:paragraph;z-index:-19156" type="#_x0000_t202" filled="f" stroked="f">
            <v:textbox inset="0,0,0,0">
              <w:txbxContent>
                <w:p>
                  <w:pPr>
                    <w:spacing w:before="0" w:after="0" w:line="296" w:lineRule="exact"/>
                    <w:ind w:left="20" w:right="-63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1"/>
                      <w:w w:val="112"/>
                      <w:position w:val="1"/>
                    </w:rPr>
                    <w:t>field.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4.702698pt;margin-top:-9.216437pt;width:38.585886pt;height:11.2928pt;mso-position-horizontal-relative:page;mso-position-vertical-relative:paragraph;z-index:-19155" type="#_x0000_t202" filled="f" stroked="f">
            <v:textbox inset="0,0,0,0">
              <w:txbxContent>
                <w:p>
                  <w:pPr>
                    <w:spacing w:before="0" w:after="0" w:line="205" w:lineRule="exact"/>
                    <w:ind w:left="20" w:right="-48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18"/>
                      <w:w w:val="159"/>
                      <w:position w:val="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0"/>
                      <w:w w:val="1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7"/>
                      <w:w w:val="150"/>
                      <w:position w:val="0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3"/>
                      <w:w w:val="136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1"/>
                      <w:position w:val="1"/>
                    </w:rPr>
                    <w:t>24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97"/>
        </w:rPr>
        <w:t>-</w:t>
      </w:r>
      <w:r>
        <w:rPr>
          <w:rFonts w:ascii="Segoe UI" w:hAnsi="Segoe UI" w:cs="Segoe UI" w:eastAsia="Segoe UI"/>
          <w:sz w:val="14"/>
          <w:szCs w:val="14"/>
          <w:spacing w:val="-71"/>
          <w:w w:val="19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97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97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11" w:lineRule="exact"/>
        <w:ind w:left="403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86"/>
          <w:position w:val="-1"/>
        </w:rPr>
        <w:t>s�u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324" w:lineRule="exact"/>
        <w:ind w:left="7807" w:right="-20"/>
        <w:jc w:val="left"/>
        <w:tabs>
          <w:tab w:pos="10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2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43"/>
          <w:w w:val="14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42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42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-20"/>
          <w:w w:val="142"/>
          <w:position w:val="1"/>
        </w:rPr>
        <w:t>2-:-</w:t>
      </w:r>
      <w:r>
        <w:rPr>
          <w:rFonts w:ascii="Segoe UI" w:hAnsi="Segoe UI" w:cs="Segoe UI" w:eastAsia="Segoe UI"/>
          <w:sz w:val="28"/>
          <w:szCs w:val="28"/>
          <w:spacing w:val="-27"/>
          <w:w w:val="142"/>
          <w:position w:val="1"/>
        </w:rPr>
        <w:t>m</w:t>
      </w:r>
      <w:r>
        <w:rPr>
          <w:rFonts w:ascii="Segoe UI" w:hAnsi="Segoe UI" w:cs="Segoe UI" w:eastAsia="Segoe UI"/>
          <w:sz w:val="28"/>
          <w:szCs w:val="28"/>
          <w:spacing w:val="0"/>
          <w:w w:val="142"/>
          <w:position w:val="1"/>
        </w:rPr>
        <w:t>o--</w:t>
      </w:r>
      <w:r>
        <w:rPr>
          <w:rFonts w:ascii="Segoe UI" w:hAnsi="Segoe UI" w:cs="Segoe UI" w:eastAsia="Segoe UI"/>
          <w:sz w:val="28"/>
          <w:szCs w:val="28"/>
          <w:spacing w:val="-30"/>
          <w:w w:val="142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1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16" w:lineRule="exact"/>
        <w:ind w:right="478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59"/>
        </w:rPr>
        <w:t>oa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l</w:t>
      </w:r>
      <w:r>
        <w:rPr>
          <w:rFonts w:ascii="Segoe UI" w:hAnsi="Segoe UI" w:cs="Segoe UI" w:eastAsia="Segoe UI"/>
          <w:sz w:val="17"/>
          <w:szCs w:val="17"/>
          <w:spacing w:val="47"/>
          <w:w w:val="159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59"/>
        </w:rPr>
        <w:t>except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9"/>
        </w:rPr>
        <w:t>to</w:t>
      </w:r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2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39"/>
        </w:rPr>
        <w:t>longor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40" w:lineRule="auto"/>
        <w:ind w:right="232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040001pt;margin-top:11.028014pt;width:434.8111pt;height:30.030186pt;mso-position-horizontal-relative:page;mso-position-vertical-relative:paragraph;z-index:-19159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82" w:hRule="exact"/>
                    </w:trPr>
                    <w:tc>
                      <w:tcPr>
                        <w:tcW w:w="89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5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8"/>
                            <w:w w:val="133"/>
                          </w:rPr>
                          <w:t>11199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58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4" w:after="0" w:line="240" w:lineRule="auto"/>
                          <w:ind w:left="241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73"/>
                          </w:rPr>
                          <w:t>l2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73"/>
                          </w:rPr>
                          <w:t>J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23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30"/>
                          </w:rPr>
                          <w:t>61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82" w:lineRule="exact"/>
                          <w:ind w:left="723" w:right="-20"/>
                          <w:jc w:val="left"/>
                          <w:rPr>
                            <w:rFonts w:ascii="Segoe UI" w:hAnsi="Segoe UI" w:cs="Segoe UI" w:eastAsia="Segoe UI"/>
                            <w:sz w:val="28"/>
                            <w:szCs w:val="2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8"/>
                            <w:szCs w:val="28"/>
                            <w:spacing w:val="14"/>
                            <w:w w:val="76"/>
                            <w:position w:val="1"/>
                          </w:rPr>
                          <w:t>12</w:t>
                        </w:r>
                        <w:r>
                          <w:rPr>
                            <w:rFonts w:ascii="Segoe UI" w:hAnsi="Segoe UI" w:cs="Segoe UI" w:eastAsia="Segoe UI"/>
                            <w:sz w:val="28"/>
                            <w:szCs w:val="28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69" w:lineRule="exact"/>
                          <w:ind w:left="235" w:right="-20"/>
                          <w:jc w:val="left"/>
                          <w:rPr>
                            <w:rFonts w:ascii="Segoe UI" w:hAnsi="Segoe UI" w:cs="Segoe UI" w:eastAsia="Segoe UI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7"/>
                            <w:szCs w:val="27"/>
                            <w:spacing w:val="14"/>
                            <w:w w:val="113"/>
                            <w:position w:val="1"/>
                          </w:rPr>
                          <w:t>s</w:t>
                        </w:r>
                        <w:r>
                          <w:rPr>
                            <w:rFonts w:ascii="Segoe UI" w:hAnsi="Segoe UI" w:cs="Segoe UI" w:eastAsia="Segoe UI"/>
                            <w:sz w:val="27"/>
                            <w:szCs w:val="27"/>
                            <w:spacing w:val="-11"/>
                            <w:w w:val="77"/>
                            <w:position w:val="1"/>
                          </w:rPr>
                          <w:t>o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97"/>
                            <w:position w:val="1"/>
                          </w:rPr>
                          <w:t>...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18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4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66" w:lineRule="exact"/>
                          <w:ind w:right="20"/>
                          <w:jc w:val="right"/>
                          <w:rPr>
                            <w:rFonts w:ascii="Segoe UI" w:hAnsi="Segoe UI" w:cs="Segoe UI" w:eastAsia="Segoe UI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1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22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19" w:hRule="exact"/>
                    </w:trPr>
                    <w:tc>
                      <w:tcPr>
                        <w:tcW w:w="89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58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19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736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0"/>
                          </w:rPr>
                          <w:t>12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241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4"/>
                            <w:w w:val="131"/>
                          </w:rPr>
                          <w:t>SO•l.6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8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74" w:lineRule="exact"/>
                          <w:ind w:left="550" w:right="-20"/>
                          <w:jc w:val="left"/>
                          <w:rPr>
                            <w:rFonts w:ascii="Segoe UI" w:hAnsi="Segoe UI" w:cs="Segoe UI" w:eastAsia="Segoe UI"/>
                            <w:sz w:val="9"/>
                            <w:szCs w:val="9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5"/>
                            <w:w w:val="126"/>
                            <w:position w:val="1"/>
                          </w:rPr>
                          <w:t>9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6"/>
                            <w:position w:val="1"/>
                          </w:rPr>
                          <w:t>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43"/>
                            <w:w w:val="98"/>
                            <w:position w:val="1"/>
                          </w:rPr>
                          <w:t>J.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144"/>
                            <w:w w:val="95"/>
                            <w:position w:val="1"/>
                          </w:rPr>
                          <w:t>"'S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1"/>
                          </w:rPr>
                          <w:t> 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00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9"/>
                            <w:szCs w:val="9"/>
                            <w:spacing w:val="0"/>
                            <w:w w:val="307"/>
                            <w:position w:val="1"/>
                          </w:rPr>
                          <w:t>...</w:t>
                        </w:r>
                        <w:r>
                          <w:rPr>
                            <w:rFonts w:ascii="Segoe UI" w:hAnsi="Segoe UI" w:cs="Segoe UI" w:eastAsia="Segoe UI"/>
                            <w:sz w:val="9"/>
                            <w:szCs w:val="9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4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10"/>
          <w:w w:val="138"/>
        </w:rPr>
        <w:t>load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s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0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2" w:after="0" w:line="240" w:lineRule="auto"/>
        <w:ind w:right="23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4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60" w:lineRule="exact"/>
        <w:ind w:left="7033" w:right="3740"/>
        <w:jc w:val="center"/>
        <w:tabs>
          <w:tab w:pos="8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97"/>
          <w:position w:val="-3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5"/>
          <w:w w:val="63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600"/>
          <w:position w:val="-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35" w:lineRule="exact"/>
        <w:ind w:right="227"/>
        <w:jc w:val="right"/>
        <w:tabs>
          <w:tab w:pos="1800" w:val="left"/>
          <w:tab w:pos="2900" w:val="left"/>
          <w:tab w:pos="4120" w:val="left"/>
          <w:tab w:pos="5580" w:val="left"/>
          <w:tab w:pos="61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67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67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91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28"/>
          <w:szCs w:val="28"/>
          <w:spacing w:val="2"/>
          <w:w w:val="81"/>
          <w:position w:val="2"/>
        </w:rPr>
        <w:t>46</w:t>
      </w:r>
      <w:r>
        <w:rPr>
          <w:rFonts w:ascii="Segoe UI" w:hAnsi="Segoe UI" w:cs="Segoe UI" w:eastAsia="Segoe UI"/>
          <w:sz w:val="28"/>
          <w:szCs w:val="28"/>
          <w:spacing w:val="0"/>
          <w:w w:val="81"/>
          <w:position w:val="2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37"/>
          <w:w w:val="142"/>
          <w:position w:val="2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2"/>
        </w:rPr>
        <w:t>.</w:t>
      </w:r>
      <w:r>
        <w:rPr>
          <w:rFonts w:ascii="Segoe UI" w:hAnsi="Segoe UI" w:cs="Segoe UI" w:eastAsia="Segoe UI"/>
          <w:sz w:val="16"/>
          <w:szCs w:val="16"/>
          <w:spacing w:val="-22"/>
          <w:w w:val="14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Used</w:t>
      </w:r>
      <w:r>
        <w:rPr>
          <w:rFonts w:ascii="Segoe UI" w:hAnsi="Segoe UI" w:cs="Segoe UI" w:eastAsia="Segoe UI"/>
          <w:sz w:val="16"/>
          <w:szCs w:val="16"/>
          <w:spacing w:val="1"/>
          <w:w w:val="15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154"/>
          <w:position w:val="2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n</w:t>
      </w:r>
      <w:r>
        <w:rPr>
          <w:rFonts w:ascii="Segoe UI" w:hAnsi="Segoe UI" w:cs="Segoe UI" w:eastAsia="Segoe UI"/>
          <w:sz w:val="16"/>
          <w:szCs w:val="16"/>
          <w:spacing w:val="66"/>
          <w:w w:val="15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>NUS�</w:t>
      </w:r>
      <w:r>
        <w:rPr>
          <w:rFonts w:ascii="Segoe UI" w:hAnsi="Segoe UI" w:cs="Segoe UI" w:eastAsia="Segoe UI"/>
          <w:sz w:val="16"/>
          <w:szCs w:val="16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60"/>
          <w:w w:val="206"/>
          <w:position w:val="2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06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58"/>
          <w:w w:val="206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5"/>
          <w:w w:val="139"/>
          <w:position w:val="2"/>
        </w:rPr>
        <w:t>oonnoat-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0" w:lineRule="auto"/>
        <w:ind w:right="1681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9"/>
        </w:rPr>
        <w:t>without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82" w:lineRule="exact"/>
        <w:ind w:left="3319" w:right="-20"/>
        <w:jc w:val="left"/>
        <w:tabs>
          <w:tab w:pos="7180" w:val="left"/>
          <w:tab w:pos="8040" w:val="left"/>
          <w:tab w:pos="8640" w:val="left"/>
          <w:tab w:pos="10000" w:val="left"/>
          <w:tab w:pos="10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2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75"/>
          <w:position w:val="1"/>
        </w:rPr>
        <w:t>li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5"/>
          <w:w w:val="152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2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346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17"/>
          <w:w w:val="74"/>
          <w:position w:val="1"/>
        </w:rPr>
        <w:t>6</w:t>
      </w:r>
      <w:r>
        <w:rPr>
          <w:rFonts w:ascii="Segoe UI" w:hAnsi="Segoe UI" w:cs="Segoe UI" w:eastAsia="Segoe UI"/>
          <w:sz w:val="27"/>
          <w:szCs w:val="27"/>
          <w:spacing w:val="10"/>
          <w:w w:val="74"/>
          <w:position w:val="1"/>
        </w:rPr>
        <w:t>9</w:t>
      </w:r>
      <w:r>
        <w:rPr>
          <w:rFonts w:ascii="Segoe UI" w:hAnsi="Segoe UI" w:cs="Segoe UI" w:eastAsia="Segoe UI"/>
          <w:sz w:val="27"/>
          <w:szCs w:val="27"/>
          <w:spacing w:val="-5"/>
          <w:w w:val="82"/>
          <w:position w:val="1"/>
        </w:rPr>
        <w:t>60</w:t>
      </w:r>
      <w:r>
        <w:rPr>
          <w:rFonts w:ascii="Segoe UI" w:hAnsi="Segoe UI" w:cs="Segoe UI" w:eastAsia="Segoe UI"/>
          <w:sz w:val="27"/>
          <w:szCs w:val="27"/>
          <w:spacing w:val="0"/>
          <w:w w:val="82"/>
          <w:position w:val="1"/>
        </w:rPr>
        <w:t>.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5"/>
          <w:w w:val="127"/>
          <w:position w:val="1"/>
        </w:rPr>
        <w:t>Mot</w:t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77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29"/>
          <w:position w:val="1"/>
        </w:rPr>
        <w:t>Sam</w:t>
      </w:r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8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8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20"/>
          <w:position w:val="1"/>
        </w:rPr>
        <w:t>1139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1"/>
        </w:rPr>
        <w:t>9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auto"/>
        <w:ind w:right="608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7"/>
          <w:w w:val="149"/>
        </w:rPr>
        <w:t>lead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9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76" w:lineRule="exact"/>
        <w:ind w:right="589"/>
        <w:jc w:val="right"/>
        <w:tabs>
          <w:tab w:pos="1680" w:val="left"/>
          <w:tab w:pos="3120" w:val="left"/>
          <w:tab w:pos="4000" w:val="left"/>
          <w:tab w:pos="5940" w:val="left"/>
          <w:tab w:pos="64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3.770020pt;margin-top:10.236252pt;width:3.6034pt;height:8.6pt;mso-position-horizontal-relative:page;mso-position-vertical-relative:paragraph;z-index:-19158" type="#_x0000_t202" filled="f" stroked="f">
            <v:textbox inset="0,0,0,0">
              <w:txbxContent>
                <w:p>
                  <w:pPr>
                    <w:spacing w:before="0" w:after="0" w:line="171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8"/>
                      <w:position w:val="1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10"/>
          <w:w w:val="90"/>
        </w:rPr>
        <w:t>DS</w:t>
      </w:r>
      <w:r>
        <w:rPr>
          <w:rFonts w:ascii="Segoe UI" w:hAnsi="Segoe UI" w:cs="Segoe UI" w:eastAsia="Segoe UI"/>
          <w:sz w:val="21"/>
          <w:szCs w:val="21"/>
          <w:spacing w:val="-5"/>
          <w:w w:val="9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...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53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Z</w:t>
      </w:r>
      <w:r>
        <w:rPr>
          <w:rFonts w:ascii="Segoe UI" w:hAnsi="Segoe UI" w:cs="Segoe UI" w:eastAsia="Segoe UI"/>
          <w:sz w:val="17"/>
          <w:szCs w:val="17"/>
          <w:spacing w:val="-7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5"/>
          <w:w w:val="127"/>
          <w:position w:val="3"/>
        </w:rPr>
        <w:t>9</w:t>
      </w:r>
      <w:r>
        <w:rPr>
          <w:rFonts w:ascii="Segoe UI" w:hAnsi="Segoe UI" w:cs="Segoe UI" w:eastAsia="Segoe UI"/>
          <w:sz w:val="16"/>
          <w:szCs w:val="16"/>
          <w:spacing w:val="0"/>
          <w:w w:val="124"/>
          <w:position w:val="0"/>
        </w:rPr>
        <w:t>SF</w:t>
      </w:r>
      <w:r>
        <w:rPr>
          <w:rFonts w:ascii="Segoe UI" w:hAnsi="Segoe UI" w:cs="Segoe UI" w:eastAsia="Segoe UI"/>
          <w:sz w:val="16"/>
          <w:szCs w:val="16"/>
          <w:spacing w:val="-9"/>
          <w:w w:val="124"/>
          <w:position w:val="0"/>
        </w:rPr>
        <w:t>'</w:t>
      </w:r>
      <w:r>
        <w:rPr>
          <w:rFonts w:ascii="Segoe UI" w:hAnsi="Segoe UI" w:cs="Segoe UI" w:eastAsia="Segoe UI"/>
          <w:sz w:val="16"/>
          <w:szCs w:val="16"/>
          <w:spacing w:val="10"/>
          <w:w w:val="169"/>
          <w:position w:val="0"/>
        </w:rPr>
        <w:t>S•l</w:t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0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07"/>
          <w:position w:val="0"/>
        </w:rPr>
        <w:t>..\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15"/>
          <w:w w:val="153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60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16"/>
          <w:szCs w:val="16"/>
          <w:spacing w:val="36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..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3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16"/>
          <w:szCs w:val="16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6</w:t>
      </w:r>
      <w:r>
        <w:rPr>
          <w:rFonts w:ascii="Segoe UI" w:hAnsi="Segoe UI" w:cs="Segoe UI" w:eastAsia="Segoe UI"/>
          <w:sz w:val="16"/>
          <w:szCs w:val="16"/>
          <w:spacing w:val="13"/>
          <w:w w:val="133"/>
          <w:position w:val="1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6"/>
          <w:szCs w:val="16"/>
          <w:spacing w:val="19"/>
          <w:w w:val="13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83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0"/>
          <w:position w:val="1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3"/>
          <w:w w:val="133"/>
          <w:position w:val="1"/>
        </w:rPr>
        <w:t>Sarn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2"/>
          <w:w w:val="133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aa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3"/>
          <w:w w:val="13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97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97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2"/>
        </w:rPr>
        <w:t>1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5"/>
          <w:position w:val="0"/>
        </w:rPr>
        <w:t>66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25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144"/>
          <w:position w:val="0"/>
        </w:rPr>
        <w:t>ex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o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42"/>
          <w:position w:val="0"/>
        </w:rPr>
        <w:t>opt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240" w:lineRule="auto"/>
        <w:ind w:right="145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39"/>
        </w:rPr>
        <w:t>lead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a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0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404" w:right="-20"/>
        <w:jc w:val="left"/>
        <w:tabs>
          <w:tab w:pos="8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0.12085pt;margin-top:6.323349pt;width:44.46899pt;height:10.746383pt;mso-position-horizontal-relative:page;mso-position-vertical-relative:paragraph;z-index:-19154" type="#_x0000_t202" filled="f" stroked="f">
            <v:textbox inset="0,0,0,0">
              <w:txbxContent>
                <w:p>
                  <w:pPr>
                    <w:spacing w:before="0" w:after="0" w:line="192" w:lineRule="exact"/>
                    <w:ind w:left="20" w:right="-46"/>
                    <w:jc w:val="left"/>
                    <w:rPr>
                      <w:rFonts w:ascii="Segoe UI" w:hAnsi="Segoe UI" w:cs="Segoe UI" w:eastAsia="Segoe UI"/>
                      <w:sz w:val="16"/>
                      <w:szCs w:val="1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8"/>
                      <w:w w:val="126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6"/>
                      <w:w w:val="126"/>
                    </w:rPr>
                    <w:t>e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-10"/>
                      <w:w w:val="140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1"/>
                      <w:w w:val="132"/>
                      <w:position w:val="1"/>
                    </w:rPr>
                    <w:t>t1•a.l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91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40" w:lineRule="auto"/>
        <w:ind w:left="7222" w:right="600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7.161926pt;margin-top:11.33715pt;width:5.930218pt;height:8.997499pt;mso-position-horizontal-relative:page;mso-position-vertical-relative:paragraph;z-index:-19153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26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7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pgSz w:w="15180" w:h="12260" w:orient="landscape"/>
          <w:pgMar w:top="1120" w:bottom="280" w:left="540" w:right="1100"/>
        </w:sectPr>
      </w:pPr>
      <w:rPr/>
    </w:p>
    <w:p>
      <w:pPr>
        <w:spacing w:before="46" w:after="0" w:line="240" w:lineRule="auto"/>
        <w:ind w:left="4409" w:right="-61"/>
        <w:jc w:val="left"/>
        <w:tabs>
          <w:tab w:pos="6100" w:val="left"/>
          <w:tab w:pos="7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1.53pt;margin-top:13.429871pt;width:745.6801pt;height:541.4401pt;mso-position-horizontal-relative:page;mso-position-vertical-relative:page;z-index:-19160" coordorigin="231,269" coordsize="14914,10829">
            <v:shape style="position:absolute;left:231;top:269;width:14914;height:10829" type="#_x0000_t75">
              <v:imagedata r:id="rId307" o:title=""/>
            </v:shape>
            <v:group style="position:absolute;left:11611;top:2515;width:2347;height:2" coordorigin="11611,2515" coordsize="2347,2">
              <v:shape style="position:absolute;left:11611;top:2515;width:2347;height:2" coordorigin="11611,2515" coordsize="2347,0" path="m11611,2515l13958,2515e" filled="f" stroked="t" strokeweight="1.44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-3"/>
        </w:rPr>
        <w:t>-</w:t>
      </w:r>
      <w:r>
        <w:rPr>
          <w:rFonts w:ascii="Segoe UI" w:hAnsi="Segoe UI" w:cs="Segoe UI" w:eastAsia="Segoe UI"/>
          <w:sz w:val="9"/>
          <w:szCs w:val="9"/>
          <w:spacing w:val="-71"/>
          <w:w w:val="32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-75"/>
          <w:w w:val="32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5.120697pt;margin-top:-5.517609pt;width:9.499996pt;height:6.892625pt;mso-position-horizontal-relative:page;mso-position-vertical-relative:paragraph;z-index:-19152" type="#_x0000_t202" filled="f" stroked="f">
            <v:textbox inset="0,0,0,0">
              <w:txbxContent>
                <w:p>
                  <w:pPr>
                    <w:spacing w:before="3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4"/>
                      <w:w w:val="187"/>
                    </w:rPr>
                    <w:t>\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FM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3"/>
          <w:w w:val="100"/>
        </w:rPr>
        <w:t>'ty!!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2"/>
          <w:w w:val="121"/>
          <w:position w:val="1"/>
        </w:rPr>
        <w:t>,..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180" w:h="12260" w:orient="landscape"/>
          <w:pgMar w:top="1480" w:bottom="280" w:left="540" w:right="1100"/>
          <w:cols w:num="2" w:equalWidth="0">
            <w:col w:w="7318" w:space="729"/>
            <w:col w:w="5493"/>
          </w:cols>
        </w:sectPr>
      </w:pPr>
      <w:rPr/>
    </w:p>
    <w:p>
      <w:pPr>
        <w:spacing w:before="57" w:after="0" w:line="219" w:lineRule="exact"/>
        <w:ind w:left="2836" w:right="-20"/>
        <w:jc w:val="left"/>
        <w:tabs>
          <w:tab w:pos="3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90.239998pt;margin-top:24.949989pt;width:470.4001pt;height:272.64pt;mso-position-horizontal-relative:page;mso-position-vertical-relative:page;z-index:-19151" type="#_x0000_t75">
            <v:imagedata r:id="rId308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SEEA.m".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0"/>
          <w:w w:val="104"/>
          <w:position w:val="-1"/>
        </w:rPr>
        <w:t>C</w:t>
      </w:r>
      <w:r>
        <w:rPr>
          <w:rFonts w:ascii="Segoe UI" w:hAnsi="Segoe UI" w:cs="Segoe UI" w:eastAsia="Segoe UI"/>
          <w:sz w:val="17"/>
          <w:szCs w:val="17"/>
          <w:spacing w:val="-10"/>
          <w:w w:val="104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spacing w:val="-14"/>
          <w:w w:val="138"/>
          <w:position w:val="-1"/>
        </w:rPr>
        <w:t>IDl</w:t>
      </w:r>
      <w:r>
        <w:rPr>
          <w:rFonts w:ascii="Segoe UI" w:hAnsi="Segoe UI" w:cs="Segoe UI" w:eastAsia="Segoe UI"/>
          <w:sz w:val="17"/>
          <w:szCs w:val="17"/>
          <w:spacing w:val="-10"/>
          <w:w w:val="138"/>
          <w:position w:val="-1"/>
        </w:rPr>
        <w:t>E</w:t>
      </w:r>
      <w:r>
        <w:rPr>
          <w:rFonts w:ascii="Segoe UI" w:hAnsi="Segoe UI" w:cs="Segoe UI" w:eastAsia="Segoe UI"/>
          <w:sz w:val="17"/>
          <w:szCs w:val="17"/>
          <w:spacing w:val="2"/>
          <w:w w:val="124"/>
          <w:position w:val="-1"/>
        </w:rPr>
        <w:t>CTIONS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77" w:lineRule="exact"/>
        <w:ind w:left="181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9.186218pt;margin-top:-1.462604pt;width:27.873754pt;height:16.26574pt;mso-position-horizontal-relative:page;mso-position-vertical-relative:paragraph;z-index:-19148" type="#_x0000_t202" filled="f" stroked="f">
            <v:textbox inset="0,0,0,0">
              <w:txbxContent>
                <w:p>
                  <w:pPr>
                    <w:spacing w:before="0" w:after="0" w:line="296" w:lineRule="exact"/>
                    <w:ind w:left="20" w:right="-63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30"/>
                      <w:position w:val="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0"/>
                      <w:w w:val="13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30"/>
                      <w:position w:val="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18.700928pt;margin-top:-111.147614pt;width:18.715258pt;height:39.766712pt;mso-position-horizontal-relative:page;mso-position-vertical-relative:paragraph;z-index:-19147;rotation:359" type="#_x0000_t136" fillcolor="#000000" stroked="f">
            <o:extrusion v:ext="view" autorotationcenter="t"/>
            <v:textpath style="font-family:&amp;quot;Segoe UI&amp;quot;;font-size:39pt;v-text-kern:t;mso-text-shadow:auto" string="J"/>
          </v:shape>
        </w:pict>
      </w:r>
      <w:r>
        <w:rPr/>
        <w:pict>
          <w10:wrap type="none"/>
          <v:shape style="position:absolute;margin-left:477.716736pt;margin-top:-56.081036pt;width:39.181989pt;height:7.420204pt;mso-position-horizontal-relative:page;mso-position-vertical-relative:paragraph;z-index:-19146;rotation:359" type="#_x0000_t136" fillcolor="#000000" stroked="f">
            <o:extrusion v:ext="view" autorotationcenter="t"/>
            <v:textpath style="font-family:&amp;quot;Segoe UI&amp;quot;;font-size:7pt;v-text-kern:t;mso-text-shadow:auto" string="- -  - -  - "/>
          </v:shape>
        </w:pict>
      </w:r>
      <w:r>
        <w:rPr/>
        <w:pict>
          <w10:wrap type="none"/>
          <v:shape style="position:absolute;margin-left:523.742615pt;margin-top:-47.478699pt;width:11.94489pt;height:14.040768pt;mso-position-horizontal-relative:page;mso-position-vertical-relative:paragraph;z-index:-19145;rotation:359" type="#_x0000_t136" fillcolor="#000000" stroked="f">
            <o:extrusion v:ext="view" autorotationcenter="t"/>
            <v:textpath style="font-family:&amp;quot;Segoe UI&amp;quot;;font-size:14pt;v-text-kern:t;mso-text-shadow:auto" string="... �"/>
          </v:shape>
        </w:pict>
      </w:r>
      <w:r>
        <w:rPr/>
        <w:pict>
          <w10:wrap type="none"/>
          <v:shape style="position:absolute;margin-left:467.215027pt;margin-top:-64.641563pt;width:2.698739pt;height:4.831446pt;mso-position-horizontal-relative:page;mso-position-vertical-relative:paragraph;z-index:-19144;rotation:359" type="#_x0000_t136" fillcolor="#000000" stroked="f">
            <o:extrusion v:ext="view" autorotationcenter="t"/>
            <v:textpath style="font-family:&amp;quot;Segoe UI&amp;quot;;font-size:4pt;v-text-kern:t;mso-text-shadow:auto" string="'"/>
          </v:shape>
        </w:pict>
      </w:r>
      <w:r>
        <w:rPr/>
        <w:pict>
          <w10:wrap type="none"/>
          <v:shape style="position:absolute;margin-left:466.685974pt;margin-top:-55.00346pt;width:2.962006pt;height:6.984148pt;mso-position-horizontal-relative:page;mso-position-vertical-relative:paragraph;z-index:-19143;rotation:359" type="#_x0000_t136" fillcolor="#000000" stroked="f">
            <o:extrusion v:ext="view" autorotationcenter="t"/>
            <v:textpath style="font-family:&amp;quot;Segoe UI&amp;quot;;font-size:7pt;v-text-kern:t;mso-text-shadow:auto" string="'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exact"/>
        <w:ind w:right="126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520.206055pt;margin-top:12.171628pt;width:2.725621pt;height:6.981303pt;mso-position-horizontal-relative:page;mso-position-vertical-relative:paragraph;z-index:-19142;rotation:359" type="#_x0000_t136" fillcolor="#000000" stroked="f">
            <o:extrusion v:ext="view" autorotationcenter="t"/>
            <v:textpath style="font-family:&amp;quot;Segoe UI&amp;quot;;font-size:7pt;v-text-kern:t;mso-text-shadow:auto" string="�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75"/>
          <w:position w:val="1"/>
        </w:rPr>
        <w:t>.</w:t>
      </w:r>
      <w:r>
        <w:rPr>
          <w:rFonts w:ascii="Segoe UI" w:hAnsi="Segoe UI" w:cs="Segoe UI" w:eastAsia="Segoe UI"/>
          <w:sz w:val="35"/>
          <w:szCs w:val="35"/>
          <w:spacing w:val="72"/>
          <w:w w:val="75"/>
          <w:position w:val="1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56"/>
          <w:position w:val="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87" w:lineRule="exact"/>
        <w:ind w:left="1931" w:right="-20"/>
        <w:jc w:val="left"/>
        <w:tabs>
          <w:tab w:pos="69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position:absolute;margin-left:92.169998pt;margin-top:-143.27211pt;width:445.4401pt;height:138.24pt;mso-position-horizontal-relative:page;mso-position-vertical-relative:paragraph;z-index:-19149" type="#_x0000_t75">
            <v:imagedata r:id="rId309" o:title="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138"/>
          <w:position w:val="-3"/>
        </w:rPr>
        <w:t>B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72"/>
          <w:position w:val="18"/>
        </w:rPr>
        <w:t>c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7639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10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40" w:lineRule="auto"/>
        <w:ind w:left="9847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group style="position:absolute;margin-left:103.68pt;margin-top:40.330002pt;width:228pt;height:184.32pt;mso-position-horizontal-relative:page;mso-position-vertical-relative:paragraph;z-index:-19150" coordorigin="2074,807" coordsize="4560,3686">
            <v:shape style="position:absolute;left:2074;top:807;width:4560;height:3686" type="#_x0000_t75">
              <v:imagedata r:id="rId311" o:title=""/>
            </v:shape>
            <v:group style="position:absolute;left:2338;top:3670;width:1445;height:2" coordorigin="2338,3670" coordsize="1445,2">
              <v:shape style="position:absolute;left:2338;top:3670;width:1445;height:2" coordorigin="2338,3670" coordsize="1445,0" path="m2338,3670l3782,3670e" filled="f" stroked="t" strokeweight="1.68pt" strokecolor="#000000">
                <v:path arrowok="t"/>
              </v:shape>
            </v:group>
            <v:group style="position:absolute;left:3989;top:2141;width:2;height:1123" coordorigin="3989,2141" coordsize="2,1123">
              <v:shape style="position:absolute;left:3989;top:2141;width:2;height:1123" coordorigin="3989,2141" coordsize="0,1123" path="m3989,3264l3989,2141e" filled="f" stroked="t" strokeweight="1.44pt" strokecolor="#000000">
                <v:path arrowok="t"/>
              </v:shape>
            </v:group>
            <w10:wrap type="none"/>
          </v:group>
        </w:pict>
      </w:r>
      <w:r>
        <w:rPr/>
        <w:pict>
          <v:shape style="width:.96pt;height:.24pt;mso-position-horizontal-relative:char;mso-position-vertical-relative:line" type="#_x0000_t75">
            <v:imagedata r:id="rId312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5" w:lineRule="auto"/>
        <w:ind w:left="4385" w:right="5482" w:firstLine="14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40" w:lineRule="auto"/>
        <w:ind w:left="4363" w:right="548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96" w:lineRule="exact"/>
        <w:ind w:left="4199" w:right="54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0"/>
          <w:position w:val="-2"/>
        </w:rPr>
        <w:t>..</w:t>
      </w:r>
      <w:r>
        <w:rPr>
          <w:rFonts w:ascii="Segoe UI" w:hAnsi="Segoe UI" w:cs="Segoe UI" w:eastAsia="Segoe UI"/>
          <w:sz w:val="9"/>
          <w:szCs w:val="9"/>
          <w:spacing w:val="46"/>
          <w:w w:val="2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5" w:lineRule="exact"/>
        <w:ind w:left="4320" w:right="548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8"/>
          <w:position w:val="-1"/>
        </w:rPr>
        <w:t>.,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exact"/>
        <w:ind w:left="2363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jc w:val="left"/>
        <w:spacing w:after="0"/>
        <w:sectPr>
          <w:pgSz w:w="12460" w:h="15740"/>
          <w:pgMar w:top="1300" w:bottom="280" w:left="1760" w:right="700"/>
        </w:sectPr>
      </w:pPr>
      <w:rPr/>
    </w:p>
    <w:p>
      <w:pPr>
        <w:spacing w:before="95" w:after="0" w:line="240" w:lineRule="auto"/>
        <w:ind w:left="682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401.290009pt;margin-top:130.560013pt;width:201.6pt;height:122.4pt;mso-position-horizontal-relative:page;mso-position-vertical-relative:page;z-index:-19141" type="#_x0000_t75">
            <v:imagedata r:id="rId313" o:title=""/>
          </v:shape>
        </w:pict>
      </w:r>
      <w:r>
        <w:rPr/>
        <w:pict>
          <v:shape style="width:119.0401pt;height:13.44pt;mso-position-horizontal-relative:char;mso-position-vertical-relative:line" type="#_x0000_t75">
            <v:imagedata r:id="rId3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4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width:209.28pt;height:155.520pt;mso-position-horizontal-relative:char;mso-position-vertical-relative:line" type="#_x0000_t75">
            <v:imagedata r:id="rId3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0"/>
        </w:rPr>
        <w:t>                                                                                    </w:t>
      </w:r>
      <w:r>
        <w:rPr>
          <w:rFonts w:ascii="Segoe UI" w:hAnsi="Segoe UI" w:cs="Segoe UI" w:eastAsia="Segoe UI"/>
          <w:sz w:val="35"/>
          <w:szCs w:val="35"/>
          <w:spacing w:val="0"/>
          <w:w w:val="151"/>
          <w:position w:val="0"/>
        </w:rPr>
        <w:t>F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83.290009pt;margin-top:-5.76pt;width:202.32pt;height:145.920pt;mso-position-horizontal-relative:page;mso-position-vertical-relative:paragraph;z-index:-19140" type="#_x0000_t75">
            <v:imagedata r:id="rId316" o:title=""/>
          </v:shape>
        </w:pict>
      </w:r>
      <w:r>
        <w:rPr/>
        <w:pict>
          <v:shape style="width:203.52pt;height:126.72pt;mso-position-horizontal-relative:char;mso-position-vertical-relative:line" type="#_x0000_t75">
            <v:imagedata r:id="rId3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8" w:after="0" w:line="240" w:lineRule="auto"/>
        <w:ind w:left="1597" w:right="-20"/>
        <w:jc w:val="left"/>
        <w:tabs>
          <w:tab w:pos="81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80"/>
        </w:rPr>
        <w:t>G-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11"/>
        </w:rPr>
        <w:t>H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1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0.079813pt;height:101.52pt;mso-position-horizontal-relative:char;mso-position-vertical-relative:line" type="#_x0000_t75">
            <v:imagedata r:id="rId31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40" w:lineRule="auto"/>
        <w:ind w:left="197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389.769989pt;margin-top:-122.796288pt;width:209.04pt;height:153.84pt;mso-position-horizontal-relative:page;mso-position-vertical-relative:paragraph;z-index:-19139" type="#_x0000_t75">
            <v:imagedata r:id="rId319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1.039993pt;margin-top:-4.292785pt;width:6.48pt;height:10.8pt;mso-position-horizontal-relative:page;mso-position-vertical-relative:paragraph;z-index:-19138" type="#_x0000_t202" filled="f" stroked="f">
            <v:textbox inset="0,0,0,0">
              <w:txbxContent>
                <w:p>
                  <w:pPr>
                    <w:spacing w:before="0" w:after="0" w:line="198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17"/>
                      <w:position w:val="1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37"/>
        </w:rPr>
        <w:t>J.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0" w:after="0" w:line="240" w:lineRule="auto"/>
        <w:ind w:right="197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..</w: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right"/>
        <w:spacing w:after="0"/>
        <w:sectPr>
          <w:pgSz w:w="12460" w:h="15760"/>
          <w:pgMar w:top="400" w:bottom="0" w:left="1240" w:right="620"/>
        </w:sectPr>
      </w:pPr>
      <w:rPr/>
    </w:p>
    <w:p>
      <w:pPr>
        <w:spacing w:before="30" w:after="0" w:line="240" w:lineRule="auto"/>
        <w:ind w:left="273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118"/>
        </w:rPr>
        <w:t>EXTP.</w:t>
      </w:r>
      <w:r>
        <w:rPr>
          <w:rFonts w:ascii="Segoe UI" w:hAnsi="Segoe UI" w:cs="Segoe UI" w:eastAsia="Segoe UI"/>
          <w:sz w:val="18"/>
          <w:szCs w:val="18"/>
          <w:spacing w:val="0"/>
          <w:w w:val="118"/>
        </w:rPr>
        <w:t>A</w:t>
      </w:r>
      <w:r>
        <w:rPr>
          <w:rFonts w:ascii="Segoe UI" w:hAnsi="Segoe UI" w:cs="Segoe UI" w:eastAsia="Segoe UI"/>
          <w:sz w:val="18"/>
          <w:szCs w:val="18"/>
          <w:spacing w:val="49"/>
          <w:w w:val="118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SPB</w:t>
      </w:r>
      <w:r>
        <w:rPr>
          <w:rFonts w:ascii="Segoe UI" w:hAnsi="Segoe UI" w:cs="Segoe UI" w:eastAsia="Segoe UI"/>
          <w:sz w:val="18"/>
          <w:szCs w:val="18"/>
          <w:spacing w:val="-10"/>
          <w:w w:val="122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78"/>
        </w:rPr>
        <w:t>!l</w:t>
      </w:r>
      <w:r>
        <w:rPr>
          <w:rFonts w:ascii="Segoe UI" w:hAnsi="Segoe UI" w:cs="Segoe UI" w:eastAsia="Segoe UI"/>
          <w:sz w:val="18"/>
          <w:szCs w:val="18"/>
          <w:spacing w:val="-19"/>
          <w:w w:val="178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\ER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128"/>
        </w:rPr>
        <w:t>'</w:t>
      </w:r>
      <w:r>
        <w:rPr>
          <w:rFonts w:ascii="Segoe UI" w:hAnsi="Segoe UI" w:cs="Segoe UI" w:eastAsia="Segoe UI"/>
          <w:sz w:val="18"/>
          <w:szCs w:val="18"/>
          <w:spacing w:val="-13"/>
          <w:w w:val="128"/>
        </w:rPr>
        <w:t>P</w:t>
      </w:r>
      <w:r>
        <w:rPr>
          <w:rFonts w:ascii="Segoe UI" w:hAnsi="Segoe UI" w:cs="Segoe UI" w:eastAsia="Segoe UI"/>
          <w:sz w:val="18"/>
          <w:szCs w:val="18"/>
          <w:spacing w:val="-17"/>
          <w:w w:val="128"/>
        </w:rPr>
        <w:t>LU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G</w:t>
      </w:r>
      <w:r>
        <w:rPr>
          <w:rFonts w:ascii="Segoe UI" w:hAnsi="Segoe UI" w:cs="Segoe UI" w:eastAsia="Segoe UI"/>
          <w:sz w:val="18"/>
          <w:szCs w:val="18"/>
          <w:spacing w:val="23"/>
          <w:w w:val="128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5"/>
        </w:rPr>
        <w:t>WIRING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3" w:lineRule="exact"/>
        <w:ind w:left="1961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 style="position:absolute;margin-left:587.134705pt;margin-top:-83.943642pt;width:4.124532pt;height:4.810985pt;mso-position-horizontal-relative:page;mso-position-vertical-relative:paragraph;z-index:-19132;rotation:2" type="#_x0000_t136" fillcolor="#000000" stroked="f">
            <o:extrusion v:ext="view" autorotationcenter="t"/>
            <v:textpath style="font-family:&amp;quot;Segoe UI&amp;quot;;font-size:4pt;v-text-kern:t;mso-text-shadow:auto" string=","/>
          </v:shape>
        </w:pict>
      </w:r>
      <w:r>
        <w:rPr/>
        <w:pict>
          <w10:wrap type="none"/>
          <v:shape style="position:absolute;margin-left:581.135376pt;margin-top:-81.569908pt;width:9.224007pt;height:8.924583pt;mso-position-horizontal-relative:page;mso-position-vertical-relative:paragraph;z-index:-19131;rotation:2" type="#_x0000_t136" fillcolor="#000000" stroked="f">
            <o:extrusion v:ext="view" autorotationcenter="t"/>
            <v:textpath style="font-family:&amp;quot;Segoe UI&amp;quot;;font-size:8pt;v-text-kern:t;mso-text-shadow:auto" string="... ."/>
          </v:shape>
        </w:pict>
      </w:r>
      <w:r>
        <w:rPr/>
        <w:pict>
          <w10:wrap type="none"/>
          <v:shape style="position:absolute;margin-left:575.294556pt;margin-top:-73.555466pt;width:4.60487pt;height:4.81227pt;mso-position-horizontal-relative:page;mso-position-vertical-relative:paragraph;z-index:-19130;rotation:2" type="#_x0000_t136" fillcolor="#000000" stroked="f">
            <o:extrusion v:ext="view" autorotationcenter="t"/>
            <v:textpath style="font-family:&amp;quot;Segoe UI&amp;quot;;font-size:4pt;v-text-kern:t;mso-text-shadow:auto" string=","/>
          </v:shape>
        </w:pict>
      </w:r>
      <w:r>
        <w:rPr/>
        <w:pict>
          <w10:wrap type="none"/>
          <v:shape style="position:absolute;margin-left:529.426941pt;margin-top:-72.476379pt;width:4.859912pt;height:8.912908pt;mso-position-horizontal-relative:page;mso-position-vertical-relative:paragraph;z-index:-19129;rotation:2" type="#_x0000_t136" fillcolor="#000000" stroked="f">
            <o:extrusion v:ext="view" autorotationcenter="t"/>
            <v:textpath style="font-family:&amp;quot;Segoe UI&amp;quot;;font-size:8pt;v-text-kern:t;mso-text-shadow:auto" string="..."/>
          </v:shape>
        </w:pict>
      </w:r>
      <w:r>
        <w:rPr/>
        <w:pict>
          <w10:wrap type="none"/>
          <v:shape style="position:absolute;margin-left:547.557068pt;margin-top:-71.80304pt;width:4.378974pt;height:8.911621pt;mso-position-horizontal-relative:page;mso-position-vertical-relative:paragraph;z-index:-19128;rotation:2" type="#_x0000_t136" fillcolor="#000000" stroked="f">
            <o:extrusion v:ext="view" autorotationcenter="t"/>
            <v:textpath style="font-family:&amp;quot;Segoe UI&amp;quot;;font-size:9pt;v-text-kern:t;mso-text-shadow:auto" string=".."/>
          </v:shape>
        </w:pict>
      </w:r>
      <w:r>
        <w:rPr/>
        <w:pict>
          <w10:wrap type="none"/>
          <v:shape style="position:absolute;margin-left:527.981934pt;margin-top:-63.246067pt;width:2.679431pt;height:6.757097pt;mso-position-horizontal-relative:page;mso-position-vertical-relative:paragraph;z-index:-19127;rotation:2" type="#_x0000_t136" fillcolor="#000000" stroked="f">
            <o:extrusion v:ext="view" autorotationcenter="t"/>
            <v:textpath style="font-family:&amp;quot;Segoe UI&amp;quot;;font-size:6pt;v-text-kern:t;mso-text-shadow:auto" string="'"/>
          </v:shape>
        </w:pict>
      </w:r>
      <w:r>
        <w:rPr/>
        <w:pict>
          <w10:wrap type="none"/>
          <v:shape style="position:absolute;margin-left:578.962524pt;margin-top:-57.655834pt;width:.98399pt;height:6.75256pt;mso-position-horizontal-relative:page;mso-position-vertical-relative:paragraph;z-index:-19126;rotation:2" type="#_x0000_t136" fillcolor="#000000" stroked="f">
            <o:extrusion v:ext="view" autorotationcenter="t"/>
            <v:textpath style="font-family:&amp;quot;Segoe UI&amp;quot;;font-size:6pt;v-text-kern:t;mso-text-shadow:auto" string="."/>
          </v:shape>
        </w:pict>
      </w:r>
      <w:r>
        <w:rPr/>
        <w:pict>
          <w10:wrap type="none"/>
          <v:shape style="position:absolute;margin-left:527.50177pt;margin-top:-51.417782pt;width:3.159018pt;height:6.75838pt;mso-position-horizontal-relative:page;mso-position-vertical-relative:paragraph;z-index:-19125;rotation:2" type="#_x0000_t136" fillcolor="#000000" stroked="f">
            <o:extrusion v:ext="view" autorotationcenter="t"/>
            <v:textpath style="font-family:&amp;quot;Segoe UI&amp;quot;;font-size:6pt;v-text-kern:t;mso-text-shadow:auto" string="t"/>
          </v:shape>
        </w:pict>
      </w:r>
      <w:r>
        <w:rPr/>
        <w:pict>
          <w10:wrap type="none"/>
          <v:shape style="position:absolute;margin-left:549.510132pt;margin-top:-48.498348pt;width:10.887697pt;height:7.374795pt;mso-position-horizontal-relative:page;mso-position-vertical-relative:paragraph;z-index:-19124;rotation:2" type="#_x0000_t136" fillcolor="#000000" stroked="f">
            <o:extrusion v:ext="view" autorotationcenter="t"/>
            <v:textpath style="font-family:&amp;quot;Segoe UI&amp;quot;;font-size:6pt;v-text-kern:t;mso-text-shadow:auto" string="-  ."/>
          </v:shape>
        </w:pict>
      </w:r>
      <w:r>
        <w:rPr/>
        <w:pict>
          <w10:wrap type="none"/>
          <v:shape style="position:absolute;margin-left:586.255920pt;margin-top:-47.054745pt;width:3.173995pt;height:13.758345pt;mso-position-horizontal-relative:page;mso-position-vertical-relative:paragraph;z-index:-19123;rotation:2" type="#_x0000_t136" fillcolor="#000000" stroked="f">
            <o:extrusion v:ext="view" autorotationcenter="t"/>
            <v:textpath style="font-family:&amp;quot;Segoe UI&amp;quot;;font-size:13pt;v-text-kern:t;mso-text-shadow:auto" string=":"/>
          </v:shape>
        </w:pict>
      </w:r>
      <w:r>
        <w:rPr/>
        <w:pict>
          <w10:wrap type="none"/>
          <v:shape style="position:absolute;margin-left:531.116394pt;margin-top:-44.504242pt;width:46.947792pt;height:6.875568pt;mso-position-horizontal-relative:page;mso-position-vertical-relative:paragraph;z-index:-19122;rotation:2" type="#_x0000_t136" fillcolor="#000000" stroked="f">
            <o:extrusion v:ext="view" autorotationcenter="t"/>
            <v:textpath style="font-family:&amp;quot;Segoe UI&amp;quot;;font-size:6pt;v-text-kern:t;mso-text-shadow:auto" string="- -    .. �"/>
          </v:shape>
        </w:pict>
      </w:r>
      <w:r>
        <w:rPr/>
        <w:pict>
          <w10:wrap type="none"/>
          <v:shape style="position:absolute;margin-left:234.191696pt;margin-top:-51.403263pt;width:3.402189pt;height:6.759031pt;mso-position-horizontal-relative:page;mso-position-vertical-relative:paragraph;z-index:-19121;rotation:2" type="#_x0000_t136" fillcolor="#000000" stroked="f">
            <o:extrusion v:ext="view" autorotationcenter="t"/>
            <v:textpath style="font-family:&amp;quot;Segoe UI&amp;quot;;font-size:6pt;v-text-kern:t;mso-text-shadow:auto" string="•"/>
          </v:shape>
        </w:pict>
      </w:r>
      <w:r>
        <w:rPr/>
        <w:pict>
          <w10:wrap type="none"/>
          <v:shape style="position:absolute;margin-left:294.827606pt;margin-top:-49.76936pt;width:2.927254pt;height:8.907737pt;mso-position-horizontal-relative:page;mso-position-vertical-relative:paragraph;z-index:-19120;rotation:2" type="#_x0000_t136" fillcolor="#000000" stroked="f">
            <o:extrusion v:ext="view" autorotationcenter="t"/>
            <v:textpath style="font-family:&amp;quot;Segoe UI&amp;quot;;font-size:8pt;v-text-kern:t;mso-text-shadow:auto" string="."/>
          </v:shape>
        </w:pict>
      </w:r>
      <w:r>
        <w:rPr/>
        <w:pict>
          <w10:wrap type="none"/>
          <v:shape style="position:absolute;margin-left:579.207397pt;margin-top:-38.087765pt;width:3.648661pt;height:8.909667pt;mso-position-horizontal-relative:page;mso-position-vertical-relative:paragraph;z-index:-19119;rotation:2" type="#_x0000_t136" fillcolor="#000000" stroked="f">
            <o:extrusion v:ext="view" autorotationcenter="t"/>
            <v:textpath style="font-family:&amp;quot;Segoe UI&amp;quot;;font-size:8pt;v-text-kern:t;mso-text-shadow:auto" string="...."/>
          </v:shape>
        </w:pict>
      </w:r>
      <w:r>
        <w:rPr/>
        <w:pict>
          <w10:wrap type="none"/>
          <v:shape style="position:absolute;margin-left:234.397461pt;margin-top:-46.136791pt;width:22.74495pt;height:2.910807pt;mso-position-horizontal-relative:page;mso-position-vertical-relative:paragraph;z-index:-19118;rotation:2" type="#_x0000_t136" fillcolor="#000000" stroked="f">
            <o:extrusion v:ext="view" autorotationcenter="t"/>
            <v:textpath style="font-family:&amp;quot;Segoe UI&amp;quot;;font-size:2pt;v-text-kern:t;mso-text-shadow:auto" string="· - -"/>
          </v:shape>
        </w:pict>
      </w:r>
      <w:r>
        <w:rPr/>
        <w:pict>
          <w10:wrap type="none"/>
          <v:shape style="position:absolute;margin-left:262.198395pt;margin-top:-45.138126pt;width:20.075426pt;height:2.903686pt;mso-position-horizontal-relative:page;mso-position-vertical-relative:paragraph;z-index:-19117;rotation:2" type="#_x0000_t136" fillcolor="#000000" stroked="f">
            <o:extrusion v:ext="view" autorotationcenter="t"/>
            <v:textpath style="font-family:&amp;quot;Segoe UI&amp;quot;;font-size:2pt;v-text-kern:t;mso-text-shadow:auto" string="-      -      "/>
          </v:shape>
        </w:pict>
      </w:r>
      <w:r>
        <w:rPr/>
        <w:pict>
          <w10:wrap type="none"/>
          <v:shape style="position:absolute;margin-left:281.052734pt;margin-top:-40.628513pt;width:16.71415pt;height:8.944602pt;mso-position-horizontal-relative:page;mso-position-vertical-relative:paragraph;z-index:-19116;rotation:2" type="#_x0000_t136" fillcolor="#000000" stroked="f">
            <o:extrusion v:ext="view" autorotationcenter="t"/>
            <v:textpath style="font-family:&amp;quot;Segoe UI&amp;quot;;font-size:9pt;v-text-kern:t;mso-text-shadow:auto" string="..   '"/>
          </v:shape>
        </w:pict>
      </w:r>
      <w:r>
        <w:rPr/>
        <w:pict>
          <w10:wrap type="none"/>
          <v:shape style="position:absolute;margin-left:288.305298pt;margin-top:-32.285622pt;width:9.455541pt;height:8.925205pt;mso-position-horizontal-relative:page;mso-position-vertical-relative:paragraph;z-index:-19115;rotation:2" type="#_x0000_t136" fillcolor="#000000" stroked="f">
            <o:extrusion v:ext="view" autorotationcenter="t"/>
            <v:textpath style="font-family:&amp;quot;Segoe UI&amp;quot;;font-size:8pt;v-text-kern:t;mso-text-shadow:auto" string="';a"/>
          </v:shape>
        </w:pict>
      </w:r>
      <w:r>
        <w:rPr/>
        <w:pict>
          <w10:wrap type="none"/>
          <v:shape style="position:absolute;margin-left:499.233734pt;margin-top:1.563076pt;width:9.462164pt;height:13.77517pt;mso-position-horizontal-relative:page;mso-position-vertical-relative:paragraph;z-index:-19114;rotation:2" type="#_x0000_t136" fillcolor="#000000" stroked="f">
            <o:extrusion v:ext="view" autorotationcenter="t"/>
            <v:textpath style="font-family:&amp;quot;Segoe UI&amp;quot;;font-size:13pt;v-text-kern:t;mso-text-shadow:auto" string="L"/>
          </v:shape>
        </w:pict>
      </w:r>
      <w:r>
        <w:rPr>
          <w:rFonts w:ascii="Segoe UI" w:hAnsi="Segoe UI" w:cs="Segoe UI" w:eastAsia="Segoe UI"/>
          <w:sz w:val="47"/>
          <w:szCs w:val="47"/>
          <w:spacing w:val="72"/>
          <w:w w:val="70"/>
          <w:position w:val="2"/>
        </w:rPr>
        <w:t>·</w:t>
      </w:r>
      <w:r>
        <w:rPr>
          <w:rFonts w:ascii="Segoe UI" w:hAnsi="Segoe UI" w:cs="Segoe UI" w:eastAsia="Segoe UI"/>
          <w:sz w:val="47"/>
          <w:szCs w:val="47"/>
          <w:spacing w:val="0"/>
          <w:w w:val="70"/>
          <w:position w:val="2"/>
        </w:rPr>
        <w:t>K</w:t>
      </w:r>
      <w:r>
        <w:rPr>
          <w:rFonts w:ascii="Segoe UI" w:hAnsi="Segoe UI" w:cs="Segoe UI" w:eastAsia="Segoe UI"/>
          <w:sz w:val="47"/>
          <w:szCs w:val="47"/>
          <w:spacing w:val="-56"/>
          <w:w w:val="100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4" w:after="0" w:line="240" w:lineRule="auto"/>
        <w:ind w:left="283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02.449997pt;margin-top:-31.756933pt;width:185.5571pt;height:119.1141pt;mso-position-horizontal-relative:page;mso-position-vertical-relative:paragraph;z-index:-19135" type="#_x0000_t75">
            <v:imagedata r:id="rId320" o:title=""/>
          </v:shape>
        </w:pict>
      </w:r>
      <w:r>
        <w:rPr/>
        <w:pict>
          <v:shape style="position:absolute;margin-left:398.179993pt;margin-top:-31.757133pt;width:191.35570pt;height:96.6443pt;mso-position-horizontal-relative:page;mso-position-vertical-relative:paragraph;z-index:-19134" type="#_x0000_t75">
            <v:imagedata r:id="rId321" o:title=""/>
          </v:shape>
        </w:pict>
      </w:r>
      <w:r>
        <w:rPr/>
        <w:pict>
          <w10:wrap type="none"/>
          <v:shape style="position:absolute;margin-left:282.810211pt;margin-top:-23.975327pt;width:3.166886pt;height:10.858357pt;mso-position-horizontal-relative:page;mso-position-vertical-relative:paragraph;z-index:-19113;rotation:2" type="#_x0000_t136" fillcolor="#000000" stroked="f">
            <o:extrusion v:ext="view" autorotationcenter="t"/>
            <v:textpath style="font-family:&amp;quot;Segoe UI&amp;quot;;font-size:10pt;v-text-kern:t;mso-text-shadow:auto" string="f"/>
          </v:shape>
        </w:pict>
      </w:r>
      <w:r>
        <w:rPr/>
        <w:pict>
          <w10:wrap type="none"/>
          <v:shape style="position:absolute;margin-left:140.681793pt;margin-top:-20.445782pt;width:3.159018pt;height:6.75838pt;mso-position-horizontal-relative:page;mso-position-vertical-relative:paragraph;z-index:-19112;rotation:2" type="#_x0000_t136" fillcolor="#000000" stroked="f">
            <o:extrusion v:ext="view" autorotationcenter="t"/>
            <v:textpath style="font-family:&amp;quot;Segoe UI&amp;quot;;font-size:6pt;v-text-kern:t;mso-text-shadow:auto" string="t"/>
          </v:shape>
        </w:pict>
      </w:r>
      <w:r>
        <w:rPr/>
        <w:pict>
          <w10:wrap type="none"/>
          <v:shape style="position:absolute;margin-left:140.681885pt;margin-top:-16.08992pt;width:2.922602pt;height:6.757748pt;mso-position-horizontal-relative:page;mso-position-vertical-relative:paragraph;z-index:-19111;rotation:2" type="#_x0000_t136" fillcolor="#000000" stroked="f">
            <o:extrusion v:ext="view" autorotationcenter="t"/>
            <v:textpath style="font-family:&amp;quot;Segoe UI&amp;quot;;font-size:6pt;v-text-kern:t;mso-text-shadow:auto" string="l"/>
          </v:shape>
        </w:pict>
      </w:r>
      <w:r>
        <w:rPr/>
        <w:pict>
          <w10:wrap type="none"/>
          <v:shape style="position:absolute;margin-left:268.713348pt;margin-top:14.953182pt;width:6.052823pt;height:2.866165pt;mso-position-horizontal-relative:page;mso-position-vertical-relative:paragraph;z-index:-19110;rotation:2" type="#_x0000_t136" fillcolor="#000000" stroked="f">
            <o:extrusion v:ext="view" autorotationcenter="t"/>
            <v:textpath style="font-family:&amp;quot;Segoe UI&amp;quot;;font-size:2pt;v-text-kern:t;mso-text-shadow:auto" string="• . "/>
          </v:shape>
        </w:pict>
      </w:r>
      <w:r>
        <w:rPr/>
        <w:pict>
          <w10:wrap type="none"/>
          <v:shape style="position:absolute;margin-left:297.971985pt;margin-top:16.755400pt;width:2.679431pt;height:6.757097pt;mso-position-horizontal-relative:page;mso-position-vertical-relative:paragraph;z-index:-19109;rotation:2" type="#_x0000_t136" fillcolor="#000000" stroked="f">
            <o:extrusion v:ext="view" autorotationcenter="t"/>
            <v:textpath style="font-family:&amp;quot;Segoe UI&amp;quot;;font-size:6pt;v-text-kern:t;mso-text-shadow:auto" string="1"/>
          </v:shape>
        </w:pict>
      </w:r>
      <w:r>
        <w:rPr/>
        <w:pict>
          <w10:wrap type="none"/>
          <v:shape style="position:absolute;margin-left:153.487747pt;margin-top:12.414651pt;width:14.655602pt;height:6.789121pt;mso-position-horizontal-relative:page;mso-position-vertical-relative:paragraph;z-index:-19107;rotation:2" type="#_x0000_t136" fillcolor="#000000" stroked="f">
            <o:extrusion v:ext="view" autorotationcenter="t"/>
            <v:textpath style="font-family:&amp;quot;Segoe UI&amp;quot;;font-size:6pt;v-text-kern:t;mso-text-shadow:auto" string="...;)  \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4.089996pt;margin-top:3.005373pt;width:5.07235pt;height:6.75pt;mso-position-horizontal-relative:page;mso-position-vertical-relative:paragraph;z-index:-19087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9"/>
                      <w:w w:val="230"/>
                    </w:rPr>
                    <w:t>')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72"/>
          <w:position w:val="-3"/>
        </w:rPr>
        <w:t>.</w:t>
      </w:r>
      <w:r>
        <w:rPr>
          <w:rFonts w:ascii="Segoe UI" w:hAnsi="Segoe UI" w:cs="Segoe UI" w:eastAsia="Segoe UI"/>
          <w:sz w:val="17"/>
          <w:szCs w:val="17"/>
          <w:spacing w:val="-52"/>
          <w:w w:val="172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72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-24"/>
          <w:w w:val="17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2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-14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2"/>
          <w:position w:val="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322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32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>r.;,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8"/>
        </w:rPr>
        <w:t>-</w:t>
      </w:r>
      <w:r>
        <w:rPr>
          <w:rFonts w:ascii="Segoe UI" w:hAnsi="Segoe UI" w:cs="Segoe UI" w:eastAsia="Segoe UI"/>
          <w:sz w:val="13"/>
          <w:szCs w:val="13"/>
          <w:spacing w:val="21"/>
          <w:w w:val="158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0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2460" w:h="15760"/>
          <w:pgMar w:top="1060" w:bottom="280" w:left="1760" w:right="540"/>
        </w:sectPr>
      </w:pPr>
      <w:rPr/>
    </w:p>
    <w:p>
      <w:pPr>
        <w:spacing w:before="0" w:after="0" w:line="721" w:lineRule="exact"/>
        <w:ind w:left="2826" w:right="-20"/>
        <w:jc w:val="left"/>
        <w:tabs>
          <w:tab w:pos="35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100.519997pt;margin-top:26.567896pt;width:492.886pt;height:240.1611pt;mso-position-horizontal-relative:page;mso-position-vertical-relative:page;z-index:-19137" type="#_x0000_t75">
            <v:imagedata r:id="rId322" o:title=""/>
          </v:shape>
        </w:pict>
      </w:r>
      <w:r>
        <w:rPr/>
        <w:pict>
          <v:shape style="position:absolute;margin-left:96.650002pt;margin-top:597.256897pt;width:237.745pt;height:135.3021pt;mso-position-horizontal-relative:page;mso-position-vertical-relative:page;z-index:-19133" type="#_x0000_t75">
            <v:imagedata r:id="rId323" o:title=""/>
          </v:shape>
        </w:pict>
      </w:r>
      <w:r>
        <w:rPr/>
        <w:pict>
          <w10:wrap type="none"/>
          <v:shape style="position:absolute;margin-left:297.732056pt;margin-top:11.713976pt;width:2.43626pt;height:6.756446pt;mso-position-horizontal-relative:page;mso-position-vertical-relative:paragraph;z-index:-19108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166.781967pt;margin-top:1.098203pt;width:2.679431pt;height:6.757097pt;mso-position-horizontal-relative:page;mso-position-vertical-relative:paragraph;z-index:-19106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229.305069pt;margin-top:.713434pt;width:3.154251pt;height:4.808388pt;mso-position-horizontal-relative:page;mso-position-vertical-relative:paragraph;z-index:-19105;rotation:2" type="#_x0000_t136" fillcolor="#000000" stroked="f">
            <o:extrusion v:ext="view" autorotationcenter="t"/>
            <v:textpath style="font-family:&amp;quot;Segoe UI&amp;quot;;font-size:4pt;v-text-kern:t;mso-text-shadow:auto" string="l"/>
          </v:shape>
        </w:pict>
      </w:r>
      <w:r>
        <w:rPr/>
        <w:pict>
          <w10:wrap type="none"/>
          <v:shape style="position:absolute;margin-left:500.682861pt;margin-top:52.178936pt;width:11.883865pt;height:13.78165pt;mso-position-horizontal-relative:page;mso-position-vertical-relative:paragraph;z-index:-19104;rotation:2" type="#_x0000_t136" fillcolor="#000000" stroked="f">
            <o:extrusion v:ext="view" autorotationcenter="t"/>
            <v:textpath style="font-family:&amp;quot;Segoe UI&amp;quot;;font-size:13pt;v-text-kern:t;mso-text-shadow:auto" string="N"/>
          </v:shape>
        </w:pict>
      </w:r>
      <w:r>
        <w:rPr/>
        <w:pict>
          <w10:wrap type="none"/>
          <v:shape style="position:absolute;margin-left:182.481598pt;margin-top:82.022995pt;width:15.516418pt;height:13.79137pt;mso-position-horizontal-relative:page;mso-position-vertical-relative:paragraph;z-index:-19103;rotation:2" type="#_x0000_t136" fillcolor="#000000" stroked="f">
            <o:extrusion v:ext="view" autorotationcenter="t"/>
            <v:textpath style="font-family:&amp;quot;Segoe UI&amp;quot;;font-size:13pt;v-text-kern:t;mso-text-shadow:auto" string="M"/>
          </v:shape>
        </w:pict>
      </w:r>
      <w:r>
        <w:rPr/>
        <w:pict>
          <w10:wrap type="none"/>
          <v:shape style="position:absolute;margin-left:293.381287pt;margin-top:638.251038pt;width:4.611288pt;height:6.762266pt;mso-position-horizontal-relative:page;mso-position-vertical-relative:page;z-index:-19100;rotation:2" type="#_x0000_t136" fillcolor="#000000" stroked="f">
            <o:extrusion v:ext="view" autorotationcenter="t"/>
            <v:textpath style="font-family:&amp;quot;Segoe UI&amp;quot;;font-size:6pt;v-text-kern:t;mso-text-shadow:auto" string=","/>
          </v:shape>
        </w:pict>
      </w:r>
      <w:r>
        <w:rPr/>
        <w:pict>
          <w10:wrap type="none"/>
          <v:shape style="position:absolute;margin-left:301.597687pt;margin-top:637.488708pt;width:2.686785pt;height:8.907094pt;mso-position-horizontal-relative:page;mso-position-vertical-relative:page;z-index:-19099;rotation:2" type="#_x0000_t136" fillcolor="#000000" stroked="f">
            <o:extrusion v:ext="view" autorotationcenter="t"/>
            <v:textpath style="font-family:&amp;quot;Segoe UI&amp;quot;;font-size:9pt;v-text-kern:t;mso-text-shadow:auto" string="."/>
          </v:shape>
        </w:pict>
      </w:r>
      <w:r>
        <w:rPr/>
        <w:pict>
          <w10:wrap type="none"/>
          <v:shape style="position:absolute;margin-left:301.602051pt;margin-top:646.983154pt;width:2.43626pt;height:6.756446pt;mso-position-horizontal-relative:page;mso-position-vertical-relative:page;z-index:-19098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>
          <w:rFonts w:ascii="Segoe UI" w:hAnsi="Segoe UI" w:cs="Segoe UI" w:eastAsia="Segoe UI"/>
          <w:sz w:val="21"/>
          <w:szCs w:val="21"/>
          <w:spacing w:val="-34"/>
          <w:w w:val="116"/>
          <w:position w:val="-8"/>
        </w:rPr>
        <w:t>:</w:t>
      </w:r>
      <w:r>
        <w:rPr>
          <w:rFonts w:ascii="Segoe UI" w:hAnsi="Segoe UI" w:cs="Segoe UI" w:eastAsia="Segoe UI"/>
          <w:sz w:val="57"/>
          <w:szCs w:val="57"/>
          <w:spacing w:val="5"/>
          <w:w w:val="23"/>
          <w:position w:val="19"/>
        </w:rPr>
        <w:t>·</w:t>
      </w:r>
      <w:r>
        <w:rPr>
          <w:rFonts w:ascii="Segoe UI" w:hAnsi="Segoe UI" w:cs="Segoe UI" w:eastAsia="Segoe UI"/>
          <w:sz w:val="57"/>
          <w:szCs w:val="57"/>
          <w:spacing w:val="-58"/>
          <w:w w:val="37"/>
          <w:position w:val="17"/>
        </w:rPr>
        <w:t>1</w:t>
      </w:r>
      <w:r>
        <w:rPr>
          <w:rFonts w:ascii="Segoe UI" w:hAnsi="Segoe UI" w:cs="Segoe UI" w:eastAsia="Segoe UI"/>
          <w:sz w:val="57"/>
          <w:szCs w:val="57"/>
          <w:spacing w:val="-43"/>
          <w:w w:val="37"/>
          <w:position w:val="17"/>
        </w:rPr>
        <w:t>.</w:t>
      </w:r>
      <w:r>
        <w:rPr>
          <w:rFonts w:ascii="Segoe UI" w:hAnsi="Segoe UI" w:cs="Segoe UI" w:eastAsia="Segoe UI"/>
          <w:sz w:val="57"/>
          <w:szCs w:val="57"/>
          <w:spacing w:val="5"/>
          <w:w w:val="35"/>
          <w:position w:val="17"/>
        </w:rPr>
        <w:t>·</w:t>
      </w:r>
      <w:r>
        <w:rPr>
          <w:rFonts w:ascii="Segoe UI" w:hAnsi="Segoe UI" w:cs="Segoe UI" w:eastAsia="Segoe UI"/>
          <w:sz w:val="57"/>
          <w:szCs w:val="57"/>
          <w:spacing w:val="0"/>
          <w:w w:val="44"/>
          <w:position w:val="15"/>
        </w:rPr>
        <w:t>-</w:t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15"/>
        </w:rPr>
        <w:tab/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15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5"/>
        </w:rPr>
        <w:t>-</w:t>
      </w:r>
      <w:r>
        <w:rPr>
          <w:rFonts w:ascii="Segoe UI" w:hAnsi="Segoe UI" w:cs="Segoe UI" w:eastAsia="Segoe UI"/>
          <w:sz w:val="27"/>
          <w:szCs w:val="27"/>
          <w:spacing w:val="35"/>
          <w:w w:val="100"/>
          <w:position w:val="5"/>
        </w:rPr>
        <w:t> </w:t>
      </w:r>
      <w:r>
        <w:rPr>
          <w:rFonts w:ascii="Segoe UI" w:hAnsi="Segoe UI" w:cs="Segoe UI" w:eastAsia="Segoe UI"/>
          <w:sz w:val="27"/>
          <w:szCs w:val="27"/>
          <w:spacing w:val="5"/>
          <w:w w:val="129"/>
          <w:position w:val="1"/>
        </w:rPr>
        <w:t>-</w:t>
      </w:r>
      <w:r>
        <w:rPr>
          <w:rFonts w:ascii="Segoe UI" w:hAnsi="Segoe UI" w:cs="Segoe UI" w:eastAsia="Segoe UI"/>
          <w:sz w:val="27"/>
          <w:szCs w:val="27"/>
          <w:spacing w:val="-14"/>
          <w:w w:val="160"/>
          <w:position w:val="-2"/>
        </w:rPr>
        <w:t>\</w:t>
      </w:r>
      <w:r>
        <w:rPr>
          <w:rFonts w:ascii="Segoe UI" w:hAnsi="Segoe UI" w:cs="Segoe UI" w:eastAsia="Segoe UI"/>
          <w:sz w:val="27"/>
          <w:szCs w:val="27"/>
          <w:spacing w:val="0"/>
          <w:w w:val="131"/>
          <w:position w:val="-4"/>
        </w:rPr>
        <w:t>,</w:t>
      </w:r>
      <w:r>
        <w:rPr>
          <w:rFonts w:ascii="Segoe UI" w:hAnsi="Segoe UI" w:cs="Segoe UI" w:eastAsia="Segoe UI"/>
          <w:sz w:val="27"/>
          <w:szCs w:val="27"/>
          <w:spacing w:val="-40"/>
          <w:w w:val="100"/>
          <w:position w:val="-4"/>
        </w:rPr>
        <w:t> </w:t>
      </w:r>
      <w:r>
        <w:rPr>
          <w:rFonts w:ascii="Segoe UI" w:hAnsi="Segoe UI" w:cs="Segoe UI" w:eastAsia="Segoe UI"/>
          <w:sz w:val="27"/>
          <w:szCs w:val="27"/>
          <w:spacing w:val="-53"/>
          <w:w w:val="48"/>
          <w:position w:val="-6"/>
        </w:rPr>
        <w:t>'</w:t>
      </w:r>
      <w:r>
        <w:rPr>
          <w:rFonts w:ascii="Segoe UI" w:hAnsi="Segoe UI" w:cs="Segoe UI" w:eastAsia="Segoe UI"/>
          <w:sz w:val="27"/>
          <w:szCs w:val="27"/>
          <w:spacing w:val="0"/>
          <w:w w:val="48"/>
          <w:position w:val="-6"/>
        </w:rPr>
        <w:t>1</w:t>
      </w:r>
      <w:r>
        <w:rPr>
          <w:rFonts w:ascii="Segoe UI" w:hAnsi="Segoe UI" w:cs="Segoe UI" w:eastAsia="Segoe UI"/>
          <w:sz w:val="27"/>
          <w:szCs w:val="27"/>
          <w:spacing w:val="-40"/>
          <w:w w:val="100"/>
          <w:position w:val="-6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32"/>
          <w:position w:val="-7"/>
        </w:rPr>
        <w:t>·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71" w:right="-20"/>
        <w:jc w:val="left"/>
        <w:tabs>
          <w:tab w:pos="35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405.910004pt;margin-top:-38.465294pt;width:182.4162pt;height:98.5772pt;mso-position-horizontal-relative:page;mso-position-vertical-relative:paragraph;z-index:-19136" type="#_x0000_t75">
            <v:imagedata r:id="rId324" o:title=""/>
          </v:shape>
        </w:pict>
      </w:r>
      <w:r>
        <w:rPr/>
        <w:pict>
          <w10:wrap type="none"/>
          <v:shape style="position:absolute;margin-left:580.601929pt;margin-top:-23.683905pt;width:5.274417pt;height:49.763579pt;mso-position-horizontal-relative:page;mso-position-vertical-relative:paragraph;z-index:-19102;rotation:2" type="#_x0000_t136" fillcolor="#000000" stroked="f">
            <o:extrusion v:ext="view" autorotationcenter="t"/>
            <v:textpath style="font-family:&amp;quot;Times New Roman&amp;quot;;font-size:49pt;v-text-kern:t;mso-text-shadow:auto" string=".."/>
          </v:shape>
        </w:pict>
      </w:r>
      <w:r>
        <w:rPr/>
        <w:pict>
          <w10:wrap type="none"/>
          <v:shape style="position:absolute;margin-left:588.813293pt;margin-top:-23.486931pt;width:.133116pt;height:49.749822pt;mso-position-horizontal-relative:page;mso-position-vertical-relative:paragraph;z-index:-19101;rotation:2" type="#_x0000_t136" fillcolor="#000000" stroked="f">
            <o:extrusion v:ext="view" autorotationcenter="t"/>
            <v:textpath style="font-family:&amp;quot;Times New Roman&amp;quot;;font-size:49pt;v-text-kern:t;mso-text-shadow:auto" string=".."/>
          </v:shape>
        </w:pict>
      </w:r>
      <w:r>
        <w:rPr/>
        <w:pict>
          <w10:wrap type="none"/>
          <v:shape style="position:absolute;margin-left:520.252014pt;margin-top:10.036175pt;width:2.43626pt;height:6.756446pt;mso-position-horizontal-relative:page;mso-position-vertical-relative:paragraph;z-index:-19097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520.252075pt;margin-top:19.516163pt;width:2.43626pt;height:6.756446pt;mso-position-horizontal-relative:page;mso-position-vertical-relative:paragraph;z-index:-19096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520.009705pt;margin-top:28.084251pt;width:9.204516pt;height:6.774556pt;mso-position-horizontal-relative:page;mso-position-vertical-relative:paragraph;z-index:-19095;rotation:2" type="#_x0000_t136" fillcolor="#000000" stroked="f">
            <o:extrusion v:ext="view" autorotationcenter="t"/>
            <v:textpath style="font-family:&amp;quot;Segoe UI&amp;quot;;font-size:6pt;v-text-kern:t;mso-text-shadow:auto" string="'-"/>
          </v:shape>
        </w:pict>
      </w:r>
      <w:r>
        <w:rPr/>
        <w:pict>
          <w10:wrap type="none"/>
          <v:shape style="position:absolute;margin-left:540.536133pt;margin-top:27.951084pt;width:16.803594pt;height:8.931011pt;mso-position-horizontal-relative:page;mso-position-vertical-relative:paragraph;z-index:-19094;rotation:2" type="#_x0000_t136" fillcolor="#000000" stroked="f">
            <o:extrusion v:ext="view" autorotationcenter="t"/>
            <v:textpath style="font-family:&amp;quot;Segoe UI&amp;quot;;font-size:9pt;v-text-kern:t;mso-text-shadow:auto" string="- -"/>
          </v:shape>
        </w:pict>
      </w:r>
      <w:r>
        <w:rPr/>
        <w:pict>
          <w10:wrap type="none"/>
          <v:shape style="position:absolute;margin-left:561.087036pt;margin-top:28.511019pt;width:4.619443pt;height:8.912265pt;mso-position-horizontal-relative:page;mso-position-vertical-relative:paragraph;z-index:-19093;rotation:2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/>
        <w:pict>
          <w10:wrap type="none"/>
          <v:shape style="position:absolute;margin-left:585.445251pt;margin-top:23.437647pt;width:2.673913pt;height:4.807103pt;mso-position-horizontal-relative:page;mso-position-vertical-relative:paragraph;z-index:-19092;rotation:2" type="#_x0000_t136" fillcolor="#000000" stroked="f">
            <o:extrusion v:ext="view" autorotationcenter="t"/>
            <v:textpath style="font-family:&amp;quot;Segoe UI&amp;quot;;font-size:4pt;v-text-kern:t;mso-text-shadow:auto" string="t"/>
          </v:shape>
        </w:pict>
      </w:r>
      <w:r>
        <w:rPr/>
        <w:pict>
          <w10:wrap type="none"/>
          <v:shape style="position:absolute;margin-left:572.196899pt;margin-top:37.800884pt;width:4.859912pt;height:8.912908pt;mso-position-horizontal-relative:page;mso-position-vertical-relative:paragraph;z-index:-19091;rotation:2" type="#_x0000_t136" fillcolor="#000000" stroked="f">
            <o:extrusion v:ext="view" autorotationcenter="t"/>
            <v:textpath style="font-family:&amp;quot;Segoe UI&amp;quot;;font-size:9pt;v-text-kern:t;mso-text-shadow:auto" string="..."/>
          </v:shape>
        </w:pict>
      </w:r>
      <w:r>
        <w:rPr/>
        <w:pict>
          <w10:wrap type="none"/>
          <v:shape style="position:absolute;margin-left:580.374084pt;margin-top:44.596882pt;width:6.05709pt;height:4.816156pt;mso-position-horizontal-relative:page;mso-position-vertical-relative:paragraph;z-index:-19090;rotation:2" type="#_x0000_t136" fillcolor="#000000" stroked="f">
            <o:extrusion v:ext="view" autorotationcenter="t"/>
            <v:textpath style="font-family:&amp;quot;Segoe UI&amp;quot;;font-size:4pt;v-text-kern:t;mso-text-shadow:auto" string=",:"/>
          </v:shape>
        </w:pict>
      </w:r>
      <w:r>
        <w:rPr/>
        <w:pict>
          <w10:wrap type="none"/>
          <v:shape style="position:absolute;margin-left:484.959351pt;margin-top:84.181068pt;width:13.81997pt;height:17.636789pt;mso-position-horizontal-relative:page;mso-position-vertical-relative:paragraph;z-index:-19089;rotation:2" type="#_x0000_t136" fillcolor="#000000" stroked="f">
            <o:extrusion v:ext="view" autorotationcenter="t"/>
            <v:textpath style="font-family:&amp;quot;Times New Roman&amp;quot;;font-size:17pt;v-text-kern:t;mso-text-shadow:auto" string="p"/>
          </v:shape>
        </w:pict>
      </w:r>
      <w:r>
        <w:rPr/>
        <w:pict>
          <w10:wrap type="none"/>
          <v:shape style="position:absolute;margin-left:201.069336pt;margin-top:93.440948pt;width:13.81997pt;height:17.636789pt;mso-position-horizontal-relative:page;mso-position-vertical-relative:paragraph;z-index:-19088;rotation:2" type="#_x0000_t136" fillcolor="#000000" stroked="f">
            <o:extrusion v:ext="view" autorotationcenter="t"/>
            <v:textpath style="font-family:&amp;quot;Times New Roman&amp;quot;;font-size:17pt;v-text-kern:t;mso-text-shadow:auto" string="0"/>
          </v:shape>
        </w:pict>
      </w:r>
      <w:r>
        <w:rPr>
          <w:rFonts w:ascii="Segoe UI" w:hAnsi="Segoe UI" w:cs="Segoe UI" w:eastAsia="Segoe UI"/>
          <w:sz w:val="13"/>
          <w:szCs w:val="13"/>
          <w:spacing w:val="21"/>
          <w:w w:val="194"/>
        </w:rPr>
        <w:t>-</w:t>
      </w:r>
      <w:r>
        <w:rPr>
          <w:rFonts w:ascii="Segoe UI" w:hAnsi="Segoe UI" w:cs="Segoe UI" w:eastAsia="Segoe UI"/>
          <w:sz w:val="13"/>
          <w:szCs w:val="13"/>
          <w:spacing w:val="-3"/>
          <w:w w:val="19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4"/>
        </w:rPr>
        <w:t>-</w:t>
      </w:r>
      <w:r>
        <w:rPr>
          <w:rFonts w:ascii="Segoe UI" w:hAnsi="Segoe UI" w:cs="Segoe UI" w:eastAsia="Segoe UI"/>
          <w:sz w:val="13"/>
          <w:szCs w:val="13"/>
          <w:spacing w:val="-64"/>
          <w:w w:val="19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78"/>
        </w:rPr>
        <w:t>""</w:t>
      </w:r>
      <w:r>
        <w:rPr>
          <w:rFonts w:ascii="Segoe UI" w:hAnsi="Segoe UI" w:cs="Segoe UI" w:eastAsia="Segoe UI"/>
          <w:sz w:val="18"/>
          <w:szCs w:val="18"/>
          <w:spacing w:val="0"/>
          <w:w w:val="78"/>
        </w:rPr>
        <w:t>  </w:t>
      </w:r>
      <w:r>
        <w:rPr>
          <w:rFonts w:ascii="Segoe UI" w:hAnsi="Segoe UI" w:cs="Segoe UI" w:eastAsia="Segoe UI"/>
          <w:sz w:val="18"/>
          <w:szCs w:val="18"/>
          <w:spacing w:val="5"/>
          <w:w w:val="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7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760"/>
          <w:pgMar w:top="1480" w:bottom="280" w:left="1760" w:right="540"/>
          <w:cols w:num="2" w:equalWidth="0">
            <w:col w:w="4928" w:space="1275"/>
            <w:col w:w="3957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18" w:right="-20"/>
        <w:jc w:val="left"/>
        <w:rPr>
          <w:rFonts w:ascii="Times New Roman" w:hAnsi="Times New Roman" w:cs="Times New Roman" w:eastAsia="Times New Roman"/>
          <w:sz w:val=".958984"/>
          <w:szCs w:val=".958984"/>
        </w:rPr>
      </w:pPr>
      <w:rPr/>
      <w:r>
        <w:rPr/>
        <w:pict>
          <v:shape style="width:.9599pt;height:.48pt;mso-position-horizontal-relative:char;mso-position-vertical-relative:line" type="#_x0000_t75">
            <v:imagedata r:id="rId325" o:title=""/>
          </v:shape>
        </w:pict>
      </w:r>
      <w:r>
        <w:rPr>
          <w:rFonts w:ascii="Times New Roman" w:hAnsi="Times New Roman" w:cs="Times New Roman" w:eastAsia="Times New Roman"/>
          <w:sz w:val=".958984"/>
          <w:szCs w:val=".958984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3310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shape style="width:.719801pt;height:.24pt;mso-position-horizontal-relative:char;mso-position-vertical-relative:line" type="#_x0000_t75">
            <v:imagedata r:id="rId326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64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-7"/>
          <w:w w:val="115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91"/>
        </w:rPr>
        <w:t>UMMY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1"/>
          <w:w w:val="149"/>
        </w:rPr>
        <w:t>PtU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G</w:t>
      </w:r>
      <w:r>
        <w:rPr>
          <w:rFonts w:ascii="Segoe UI" w:hAnsi="Segoe UI" w:cs="Segoe UI" w:eastAsia="Segoe UI"/>
          <w:sz w:val="17"/>
          <w:szCs w:val="17"/>
          <w:spacing w:val="47"/>
          <w:w w:val="14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20"/>
        </w:rPr>
        <w:t>CONNECTIONS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61.447601pt;margin-top:-1.932pt;width:208.0536pt;height:115.5853pt;mso-position-horizontal-relative:page;mso-position-vertical-relative:paragraph;z-index:-19086" type="#_x0000_t75">
            <v:imagedata r:id="rId327" o:title=""/>
          </v:shape>
        </w:pict>
      </w:r>
      <w:r>
        <w:rPr/>
        <w:pict>
          <v:shape style="position:absolute;margin-left:213.117599pt;margin-top:.0007pt;width:82.560023pt;height:84.48pt;mso-position-horizontal-relative:page;mso-position-vertical-relative:paragraph;z-index:-19085" type="#_x0000_t75">
            <v:imagedata r:id="rId328" o:title=""/>
          </v:shape>
        </w:pict>
      </w:r>
      <w:r>
        <w:rPr/>
        <w:pict>
          <v:shape style="width:80.640078pt;height:78.72pt;mso-position-horizontal-relative:char;mso-position-vertical-relative:line" type="#_x0000_t75">
            <v:imagedata r:id="rId32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873" w:right="-98"/>
        <w:jc w:val="left"/>
        <w:tabs>
          <w:tab w:pos="3600" w:val="left"/>
          <w:tab w:pos="6500" w:val="left"/>
          <w:tab w:pos="90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3"/>
          <w:position w:val="-6"/>
        </w:rPr>
        <w:t>1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1"/>
        </w:rPr>
        <w:t>z</w:t>
      </w:r>
      <w:r>
        <w:rPr>
          <w:rFonts w:ascii="Segoe UI" w:hAnsi="Segoe UI" w:cs="Segoe UI" w:eastAsia="Segoe UI"/>
          <w:sz w:val="28"/>
          <w:szCs w:val="28"/>
          <w:spacing w:val="-84"/>
          <w:w w:val="157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0"/>
        </w:rPr>
        <w:t>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5"/>
        </w:rPr>
        <w:t>4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62" w:after="0" w:line="240" w:lineRule="auto"/>
        <w:ind w:left="-47" w:right="141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.Paza</w:t>
      </w:r>
      <w:r>
        <w:rPr>
          <w:rFonts w:ascii="Segoe UI" w:hAnsi="Segoe UI" w:cs="Segoe UI" w:eastAsia="Segoe UI"/>
          <w:sz w:val="17"/>
          <w:szCs w:val="17"/>
          <w:spacing w:val="47"/>
          <w:w w:val="13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4"/>
        </w:rPr>
        <w:t>:.i:!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3" w:after="0" w:line="240" w:lineRule="auto"/>
        <w:ind w:right="15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8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right"/>
        <w:spacing w:after="0"/>
        <w:sectPr>
          <w:pgSz w:w="12400" w:h="15340"/>
          <w:pgMar w:top="120" w:bottom="280" w:left="1420" w:right="200"/>
          <w:cols w:num="2" w:equalWidth="0">
            <w:col w:w="9258" w:space="515"/>
            <w:col w:w="1007"/>
          </w:cols>
        </w:sectPr>
      </w:pPr>
      <w:rPr/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4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.600081pt;height:72.960pt;mso-position-horizontal-relative:char;mso-position-vertical-relative:line" type="#_x0000_t75">
            <v:imagedata r:id="rId3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2400" w:h="15340"/>
          <w:pgMar w:top="1480" w:bottom="280" w:left="1420" w:right="2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9084" coordorigin="0,0" coordsize="12442,15744">
            <v:shape style="position:absolute;left:0;top:0;width:12442;height:15744" type="#_x0000_t75">
              <v:imagedata r:id="rId331" o:title=""/>
            </v:shape>
            <v:shape style="position:absolute;left:1382;top:1075;width:384;height:307" type="#_x0000_t75">
              <v:imagedata r:id="rId332" o:title=""/>
            </v:shape>
            <v:shape style="position:absolute;left:1306;top:0;width:3302;height:461" type="#_x0000_t75">
              <v:imagedata r:id="rId333" o:title=""/>
            </v:shape>
            <v:shape style="position:absolute;left:8909;top:0;width:2534;height:230" type="#_x0000_t75">
              <v:imagedata r:id="rId334" o:title=""/>
            </v:shape>
            <v:shape style="position:absolute;left:3149;top:15360;width:307;height:384" type="#_x0000_t75">
              <v:imagedata r:id="rId335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40.599998pt;margin-top:36.72068pt;width:550.8726pt;height:724.8323pt;mso-position-horizontal-relative:page;mso-position-vertical-relative:page;z-index:-19083" type="#_x0000_t75">
            <v:imagedata r:id="rId336" o:title=""/>
          </v:shape>
        </w:pict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3" w:lineRule="exact"/>
        <w:ind w:left="2768" w:right="2641"/>
        <w:jc w:val="center"/>
        <w:tabs>
          <w:tab w:pos="54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131"/>
          <w:position w:val="2"/>
        </w:rPr>
        <w:t>S</w:t>
      </w:r>
      <w:r>
        <w:rPr>
          <w:rFonts w:ascii="Segoe UI" w:hAnsi="Segoe UI" w:cs="Segoe UI" w:eastAsia="Segoe UI"/>
          <w:sz w:val="47"/>
          <w:szCs w:val="47"/>
          <w:spacing w:val="-95"/>
          <w:w w:val="100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13"/>
          <w:w w:val="131"/>
          <w:position w:val="2"/>
        </w:rPr>
        <w:t>E</w:t>
      </w:r>
      <w:r>
        <w:rPr>
          <w:rFonts w:ascii="Segoe UI" w:hAnsi="Segoe UI" w:cs="Segoe UI" w:eastAsia="Segoe UI"/>
          <w:sz w:val="47"/>
          <w:szCs w:val="47"/>
          <w:spacing w:val="35"/>
          <w:w w:val="131"/>
          <w:position w:val="2"/>
        </w:rPr>
        <w:t>RVIC</w:t>
      </w:r>
      <w:r>
        <w:rPr>
          <w:rFonts w:ascii="Segoe UI" w:hAnsi="Segoe UI" w:cs="Segoe UI" w:eastAsia="Segoe UI"/>
          <w:sz w:val="47"/>
          <w:szCs w:val="47"/>
          <w:spacing w:val="0"/>
          <w:w w:val="131"/>
          <w:position w:val="2"/>
        </w:rPr>
        <w:t>E</w:t>
      </w:r>
      <w:r>
        <w:rPr>
          <w:rFonts w:ascii="Segoe UI" w:hAnsi="Segoe UI" w:cs="Segoe UI" w:eastAsia="Segoe UI"/>
          <w:sz w:val="47"/>
          <w:szCs w:val="47"/>
          <w:spacing w:val="-155"/>
          <w:w w:val="131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47"/>
          <w:szCs w:val="47"/>
          <w:spacing w:val="27"/>
          <w:w w:val="118"/>
          <w:position w:val="2"/>
        </w:rPr>
        <w:t>MA</w:t>
      </w:r>
      <w:r>
        <w:rPr>
          <w:rFonts w:ascii="Segoe UI" w:hAnsi="Segoe UI" w:cs="Segoe UI" w:eastAsia="Segoe UI"/>
          <w:sz w:val="47"/>
          <w:szCs w:val="47"/>
          <w:spacing w:val="19"/>
          <w:w w:val="118"/>
          <w:position w:val="2"/>
        </w:rPr>
        <w:t>N</w:t>
      </w:r>
      <w:r>
        <w:rPr>
          <w:rFonts w:ascii="Segoe UI" w:hAnsi="Segoe UI" w:cs="Segoe UI" w:eastAsia="Segoe UI"/>
          <w:sz w:val="47"/>
          <w:szCs w:val="47"/>
          <w:spacing w:val="17"/>
          <w:w w:val="130"/>
          <w:position w:val="2"/>
        </w:rPr>
        <w:t>UAL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05" w:right="3567"/>
        <w:jc w:val="center"/>
        <w:tabs>
          <w:tab w:pos="6400" w:val="left"/>
        </w:tabs>
        <w:rPr>
          <w:rFonts w:ascii="Times New Roman" w:hAnsi="Times New Roman" w:cs="Times New Roman" w:eastAsia="Times New Roman"/>
          <w:sz w:val="99"/>
          <w:szCs w:val="99"/>
        </w:rPr>
      </w:pPr>
      <w:rPr/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99"/>
          <w:szCs w:val="9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99"/>
          <w:szCs w:val="99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58"/>
        </w:rPr>
        <w:t>.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18"/>
        </w:rPr>
        <w:t>3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319" w:right="4267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22"/>
          <w:w w:val="125"/>
        </w:rPr>
        <w:t>SE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5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-58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27"/>
          <w:w w:val="117"/>
        </w:rPr>
        <w:t>B</w:t>
      </w:r>
      <w:r>
        <w:rPr>
          <w:rFonts w:ascii="Times New Roman" w:hAnsi="Times New Roman" w:cs="Times New Roman" w:eastAsia="Times New Roman"/>
          <w:sz w:val="35"/>
          <w:szCs w:val="35"/>
          <w:spacing w:val="15"/>
          <w:w w:val="117"/>
        </w:rPr>
        <w:t>U</w:t>
      </w:r>
      <w:r>
        <w:rPr>
          <w:rFonts w:ascii="Times New Roman" w:hAnsi="Times New Roman" w:cs="Times New Roman" w:eastAsia="Times New Roman"/>
          <w:sz w:val="35"/>
          <w:szCs w:val="35"/>
          <w:spacing w:val="10"/>
          <w:w w:val="119"/>
        </w:rPr>
        <w:t>RG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93" w:right="1116"/>
        <w:jc w:val="center"/>
        <w:tabs>
          <w:tab w:pos="3860" w:val="left"/>
          <w:tab w:pos="680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39"/>
          <w:w w:val="135"/>
        </w:rPr>
        <w:t>R</w:t>
      </w:r>
      <w:r>
        <w:rPr>
          <w:rFonts w:ascii="Segoe UI" w:hAnsi="Segoe UI" w:cs="Segoe UI" w:eastAsia="Segoe UI"/>
          <w:sz w:val="47"/>
          <w:szCs w:val="47"/>
          <w:spacing w:val="0"/>
          <w:w w:val="135"/>
        </w:rPr>
        <w:t>E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17"/>
          <w:w w:val="111"/>
        </w:rPr>
        <w:t>M</w:t>
      </w:r>
      <w:r>
        <w:rPr>
          <w:rFonts w:ascii="Segoe UI" w:hAnsi="Segoe UI" w:cs="Segoe UI" w:eastAsia="Segoe UI"/>
          <w:sz w:val="47"/>
          <w:szCs w:val="47"/>
          <w:spacing w:val="10"/>
          <w:w w:val="111"/>
        </w:rPr>
        <w:t>O</w:t>
      </w:r>
      <w:r>
        <w:rPr>
          <w:rFonts w:ascii="Segoe UI" w:hAnsi="Segoe UI" w:cs="Segoe UI" w:eastAsia="Segoe UI"/>
          <w:sz w:val="47"/>
          <w:szCs w:val="47"/>
          <w:spacing w:val="29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0"/>
          <w:w w:val="143"/>
        </w:rPr>
        <w:t>E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27"/>
          <w:w w:val="118"/>
        </w:rPr>
        <w:t>CONT</w:t>
      </w:r>
      <w:r>
        <w:rPr>
          <w:rFonts w:ascii="Segoe UI" w:hAnsi="Segoe UI" w:cs="Segoe UI" w:eastAsia="Segoe UI"/>
          <w:sz w:val="47"/>
          <w:szCs w:val="47"/>
          <w:spacing w:val="5"/>
          <w:w w:val="128"/>
        </w:rPr>
        <w:t>R</w:t>
      </w:r>
      <w:r>
        <w:rPr>
          <w:rFonts w:ascii="Segoe UI" w:hAnsi="Segoe UI" w:cs="Segoe UI" w:eastAsia="Segoe UI"/>
          <w:sz w:val="47"/>
          <w:szCs w:val="47"/>
          <w:spacing w:val="29"/>
          <w:w w:val="120"/>
        </w:rPr>
        <w:t>O</w:t>
      </w:r>
      <w:r>
        <w:rPr>
          <w:rFonts w:ascii="Segoe UI" w:hAnsi="Segoe UI" w:cs="Segoe UI" w:eastAsia="Segoe UI"/>
          <w:sz w:val="47"/>
          <w:szCs w:val="47"/>
          <w:spacing w:val="0"/>
          <w:w w:val="120"/>
        </w:rPr>
        <w:t>L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7"/>
          <w:w w:val="137"/>
        </w:rPr>
        <w:t>SY</w:t>
      </w:r>
      <w:r>
        <w:rPr>
          <w:rFonts w:ascii="Segoe UI" w:hAnsi="Segoe UI" w:cs="Segoe UI" w:eastAsia="Segoe UI"/>
          <w:sz w:val="47"/>
          <w:szCs w:val="47"/>
          <w:spacing w:val="0"/>
          <w:w w:val="137"/>
        </w:rPr>
        <w:t>S</w:t>
      </w:r>
      <w:r>
        <w:rPr>
          <w:rFonts w:ascii="Segoe UI" w:hAnsi="Segoe UI" w:cs="Segoe UI" w:eastAsia="Segoe UI"/>
          <w:sz w:val="47"/>
          <w:szCs w:val="47"/>
          <w:spacing w:val="29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19"/>
          <w:w w:val="143"/>
        </w:rPr>
        <w:t>E</w:t>
      </w:r>
      <w:r>
        <w:rPr>
          <w:rFonts w:ascii="Segoe UI" w:hAnsi="Segoe UI" w:cs="Segoe UI" w:eastAsia="Segoe UI"/>
          <w:sz w:val="47"/>
          <w:szCs w:val="47"/>
          <w:spacing w:val="34"/>
          <w:w w:val="121"/>
        </w:rPr>
        <w:t>M</w:t>
      </w:r>
      <w:r>
        <w:rPr>
          <w:rFonts w:ascii="Segoe UI" w:hAnsi="Segoe UI" w:cs="Segoe UI" w:eastAsia="Segoe UI"/>
          <w:sz w:val="47"/>
          <w:szCs w:val="47"/>
          <w:spacing w:val="0"/>
          <w:w w:val="121"/>
        </w:rPr>
        <w:t>S</w:t>
      </w:r>
      <w:r>
        <w:rPr>
          <w:rFonts w:ascii="Segoe UI" w:hAnsi="Segoe UI" w:cs="Segoe UI" w:eastAsia="Segoe UI"/>
          <w:sz w:val="47"/>
          <w:szCs w:val="47"/>
          <w:spacing w:val="-9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7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39"/>
        </w:rPr>
        <w:t>WA</w:t>
      </w:r>
      <w:r>
        <w:rPr>
          <w:rFonts w:ascii="Segoe UI" w:hAnsi="Segoe UI" w:cs="Segoe UI" w:eastAsia="Segoe UI"/>
          <w:sz w:val="21"/>
          <w:szCs w:val="21"/>
          <w:spacing w:val="-5"/>
          <w:w w:val="139"/>
        </w:rPr>
        <w:t>L</w:t>
      </w:r>
      <w:r>
        <w:rPr>
          <w:rFonts w:ascii="Segoe UI" w:hAnsi="Segoe UI" w:cs="Segoe UI" w:eastAsia="Segoe UI"/>
          <w:sz w:val="21"/>
          <w:szCs w:val="21"/>
          <w:spacing w:val="15"/>
          <w:w w:val="139"/>
        </w:rPr>
        <w:t>L-0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39"/>
        </w:rPr>
        <w:t>MATI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C</w:t>
      </w:r>
      <w:r>
        <w:rPr>
          <w:rFonts w:ascii="Segoe UI" w:hAnsi="Segoe UI" w:cs="Segoe UI" w:eastAsia="Segoe UI"/>
          <w:sz w:val="21"/>
          <w:szCs w:val="21"/>
          <w:spacing w:val="49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3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33"/>
        </w:rPr>
        <w:t>I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RELESS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42"/>
        </w:rPr>
        <w:t>REMOT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E</w:t>
      </w:r>
      <w:r>
        <w:rPr>
          <w:rFonts w:ascii="Segoe UI" w:hAnsi="Segoe UI" w:cs="Segoe UI" w:eastAsia="Segoe UI"/>
          <w:sz w:val="21"/>
          <w:szCs w:val="21"/>
          <w:spacing w:val="24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2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L</w:t>
      </w:r>
      <w:r>
        <w:rPr>
          <w:rFonts w:ascii="Segoe UI" w:hAnsi="Segoe UI" w:cs="Segoe UI" w:eastAsia="Segoe UI"/>
          <w:sz w:val="21"/>
          <w:szCs w:val="21"/>
          <w:spacing w:val="-22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6" w:after="0" w:line="240" w:lineRule="auto"/>
        <w:ind w:left="919" w:right="82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0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9"/>
        </w:rPr>
        <w:t>DELUX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E</w:t>
      </w:r>
      <w:r>
        <w:rPr>
          <w:rFonts w:ascii="Segoe UI" w:hAnsi="Segoe UI" w:cs="Segoe UI" w:eastAsia="Segoe UI"/>
          <w:sz w:val="21"/>
          <w:szCs w:val="21"/>
          <w:spacing w:val="40"/>
          <w:w w:val="149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9"/>
        </w:rPr>
        <w:t>SELE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C</w:t>
      </w:r>
      <w:r>
        <w:rPr>
          <w:rFonts w:ascii="Segoe UI" w:hAnsi="Segoe UI" w:cs="Segoe UI" w:eastAsia="Segoe UI"/>
          <w:sz w:val="21"/>
          <w:szCs w:val="21"/>
          <w:spacing w:val="13"/>
          <w:w w:val="138"/>
        </w:rPr>
        <w:t>T-0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-</w:t>
      </w:r>
      <w:r>
        <w:rPr>
          <w:rFonts w:ascii="Segoe UI" w:hAnsi="Segoe UI" w:cs="Segoe UI" w:eastAsia="Segoe UI"/>
          <w:sz w:val="21"/>
          <w:szCs w:val="21"/>
          <w:spacing w:val="-3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M</w:t>
      </w:r>
      <w:r>
        <w:rPr>
          <w:rFonts w:ascii="Segoe UI" w:hAnsi="Segoe UI" w:cs="Segoe UI" w:eastAsia="Segoe UI"/>
          <w:sz w:val="21"/>
          <w:szCs w:val="21"/>
          <w:spacing w:val="-7"/>
          <w:w w:val="138"/>
        </w:rPr>
        <w:t>A</w:t>
      </w:r>
      <w:r>
        <w:rPr>
          <w:rFonts w:ascii="Segoe UI" w:hAnsi="Segoe UI" w:cs="Segoe UI" w:eastAsia="Segoe UI"/>
          <w:sz w:val="21"/>
          <w:szCs w:val="21"/>
          <w:spacing w:val="23"/>
          <w:w w:val="138"/>
        </w:rPr>
        <w:t>TI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C</w:t>
      </w:r>
      <w:r>
        <w:rPr>
          <w:rFonts w:ascii="Segoe UI" w:hAnsi="Segoe UI" w:cs="Segoe UI" w:eastAsia="Segoe UI"/>
          <w:sz w:val="21"/>
          <w:szCs w:val="21"/>
          <w:spacing w:val="42"/>
          <w:w w:val="13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37"/>
        </w:rPr>
        <w:t>WI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E</w:t>
      </w:r>
      <w:r>
        <w:rPr>
          <w:rFonts w:ascii="Segoe UI" w:hAnsi="Segoe UI" w:cs="Segoe UI" w:eastAsia="Segoe UI"/>
          <w:sz w:val="21"/>
          <w:szCs w:val="21"/>
          <w:spacing w:val="68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7"/>
        </w:rPr>
        <w:t>RE</w:t>
      </w:r>
      <w:r>
        <w:rPr>
          <w:rFonts w:ascii="Segoe UI" w:hAnsi="Segoe UI" w:cs="Segoe UI" w:eastAsia="Segoe UI"/>
          <w:sz w:val="21"/>
          <w:szCs w:val="21"/>
          <w:spacing w:val="14"/>
          <w:w w:val="137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OTE</w:t>
      </w:r>
      <w:r>
        <w:rPr>
          <w:rFonts w:ascii="Segoe UI" w:hAnsi="Segoe UI" w:cs="Segoe UI" w:eastAsia="Segoe UI"/>
          <w:sz w:val="21"/>
          <w:szCs w:val="21"/>
          <w:spacing w:val="69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37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L</w:t>
      </w:r>
      <w:r>
        <w:rPr>
          <w:rFonts w:ascii="Segoe UI" w:hAnsi="Segoe UI" w:cs="Segoe UI" w:eastAsia="Segoe UI"/>
          <w:sz w:val="21"/>
          <w:szCs w:val="21"/>
          <w:spacing w:val="10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4" w:after="0" w:line="258" w:lineRule="exact"/>
        <w:ind w:left="95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00"/>
          <w:position w:val="-2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55"/>
          <w:position w:val="-2"/>
        </w:rPr>
        <w:t>SEL</w:t>
      </w:r>
      <w:r>
        <w:rPr>
          <w:rFonts w:ascii="Segoe UI" w:hAnsi="Segoe UI" w:cs="Segoe UI" w:eastAsia="Segoe UI"/>
          <w:sz w:val="21"/>
          <w:szCs w:val="21"/>
          <w:spacing w:val="5"/>
          <w:w w:val="155"/>
          <w:position w:val="-2"/>
        </w:rPr>
        <w:t>E</w:t>
      </w:r>
      <w:r>
        <w:rPr>
          <w:rFonts w:ascii="Segoe UI" w:hAnsi="Segoe UI" w:cs="Segoe UI" w:eastAsia="Segoe UI"/>
          <w:sz w:val="21"/>
          <w:szCs w:val="21"/>
          <w:spacing w:val="10"/>
          <w:w w:val="135"/>
          <w:position w:val="-2"/>
        </w:rPr>
        <w:t>CT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-2"/>
        </w:rPr>
        <w:t>-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39"/>
          <w:position w:val="-2"/>
        </w:rPr>
        <w:t>0-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-2"/>
        </w:rPr>
        <w:t>M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-2"/>
        </w:rPr>
        <w:t>ATI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C</w:t>
      </w:r>
      <w:r>
        <w:rPr>
          <w:rFonts w:ascii="Segoe UI" w:hAnsi="Segoe UI" w:cs="Segoe UI" w:eastAsia="Segoe UI"/>
          <w:sz w:val="21"/>
          <w:szCs w:val="21"/>
          <w:spacing w:val="46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3"/>
          <w:position w:val="-2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-2"/>
        </w:rPr>
        <w:t>I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RED</w:t>
      </w:r>
      <w:r>
        <w:rPr>
          <w:rFonts w:ascii="Segoe UI" w:hAnsi="Segoe UI" w:cs="Segoe UI" w:eastAsia="Segoe UI"/>
          <w:sz w:val="21"/>
          <w:szCs w:val="21"/>
          <w:spacing w:val="62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39"/>
          <w:position w:val="-2"/>
        </w:rPr>
        <w:t>REMOT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E</w:t>
      </w:r>
      <w:r>
        <w:rPr>
          <w:rFonts w:ascii="Segoe UI" w:hAnsi="Segoe UI" w:cs="Segoe UI" w:eastAsia="Segoe UI"/>
          <w:sz w:val="21"/>
          <w:szCs w:val="21"/>
          <w:spacing w:val="62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39"/>
          <w:position w:val="-2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L</w:t>
      </w:r>
      <w:r>
        <w:rPr>
          <w:rFonts w:ascii="Segoe UI" w:hAnsi="Segoe UI" w:cs="Segoe UI" w:eastAsia="Segoe UI"/>
          <w:sz w:val="21"/>
          <w:szCs w:val="21"/>
          <w:spacing w:val="14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  <w:position w:val="-2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41" w:lineRule="exact"/>
        <w:ind w:left="4786" w:right="585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2"/>
        </w:rPr>
        <w:t>/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68" w:right="4330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as</w:t>
      </w:r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54"/>
        </w:rPr>
        <w:t>applie</w:t>
      </w:r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d</w:t>
      </w:r>
      <w:r>
        <w:rPr>
          <w:rFonts w:ascii="Segoe UI" w:hAnsi="Segoe UI" w:cs="Segoe UI" w:eastAsia="Segoe UI"/>
          <w:sz w:val="21"/>
          <w:szCs w:val="21"/>
          <w:spacing w:val="-15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4"/>
        </w:rPr>
        <w:t>to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966" w:right="1893"/>
        <w:jc w:val="center"/>
        <w:tabs>
          <w:tab w:pos="3120" w:val="left"/>
        </w:tabs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85"/>
        </w:rPr>
        <w:t>1</w:t>
      </w:r>
      <w:r>
        <w:rPr>
          <w:rFonts w:ascii="Times New Roman" w:hAnsi="Times New Roman" w:cs="Times New Roman" w:eastAsia="Times New Roman"/>
          <w:sz w:val="35"/>
          <w:szCs w:val="35"/>
          <w:spacing w:val="-12"/>
          <w:w w:val="85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9"/>
          <w:w w:val="135"/>
        </w:rPr>
        <w:t>9</w:t>
      </w:r>
      <w:r>
        <w:rPr>
          <w:rFonts w:ascii="Times New Roman" w:hAnsi="Times New Roman" w:cs="Times New Roman" w:eastAsia="Times New Roman"/>
          <w:sz w:val="35"/>
          <w:szCs w:val="35"/>
          <w:spacing w:val="-14"/>
          <w:w w:val="108"/>
        </w:rPr>
        <w:t>4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8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80"/>
        </w:rPr>
        <w:t>1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12"/>
          <w:w w:val="127"/>
        </w:rPr>
        <w:t>S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7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-59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7"/>
          <w:w w:val="100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35"/>
          <w:szCs w:val="35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21"/>
          <w:w w:val="119"/>
        </w:rPr>
        <w:t>UR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19"/>
        </w:rPr>
        <w:t>G</w:t>
      </w:r>
      <w:r>
        <w:rPr>
          <w:rFonts w:ascii="Times New Roman" w:hAnsi="Times New Roman" w:cs="Times New Roman" w:eastAsia="Times New Roman"/>
          <w:sz w:val="35"/>
          <w:szCs w:val="35"/>
          <w:spacing w:val="80"/>
          <w:w w:val="11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6"/>
          <w:w w:val="125"/>
        </w:rPr>
        <w:t>SYM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5"/>
        </w:rPr>
        <w:t>P</w:t>
      </w:r>
      <w:r>
        <w:rPr>
          <w:rFonts w:ascii="Times New Roman" w:hAnsi="Times New Roman" w:cs="Times New Roman" w:eastAsia="Times New Roman"/>
          <w:sz w:val="35"/>
          <w:szCs w:val="35"/>
          <w:spacing w:val="-63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9"/>
          <w:w w:val="120"/>
        </w:rPr>
        <w:t>HONOLAS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483" w:right="354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(</w:t>
      </w:r>
      <w:r>
        <w:rPr>
          <w:rFonts w:ascii="Segoe UI" w:hAnsi="Segoe UI" w:cs="Segoe UI" w:eastAsia="Segoe UI"/>
          <w:sz w:val="21"/>
          <w:szCs w:val="21"/>
          <w:spacing w:val="-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2"/>
        </w:rPr>
        <w:t>S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7"/>
          <w:w w:val="100"/>
        </w:rPr>
        <w:t>BAC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83"/>
        </w:rPr>
        <w:t>CO</w:t>
      </w:r>
      <w:r>
        <w:rPr>
          <w:rFonts w:ascii="Segoe UI" w:hAnsi="Segoe UI" w:cs="Segoe UI" w:eastAsia="Segoe UI"/>
          <w:sz w:val="21"/>
          <w:szCs w:val="21"/>
          <w:spacing w:val="0"/>
          <w:w w:val="83"/>
        </w:rPr>
        <w:t>V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FO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9"/>
        </w:rPr>
        <w:t>INDEX)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19" w:right="662"/>
        <w:jc w:val="center"/>
        <w:tabs>
          <w:tab w:pos="1540" w:val="left"/>
          <w:tab w:pos="2320" w:val="left"/>
          <w:tab w:pos="556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92"/>
          <w:w w:val="136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36"/>
        </w:rPr>
        <w:t>.</w:t>
      </w:r>
      <w:r>
        <w:rPr>
          <w:rFonts w:ascii="Segoe UI" w:hAnsi="Segoe UI" w:cs="Segoe UI" w:eastAsia="Segoe UI"/>
          <w:sz w:val="47"/>
          <w:szCs w:val="47"/>
          <w:spacing w:val="-173"/>
          <w:w w:val="136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9"/>
          <w:w w:val="100"/>
        </w:rPr>
        <w:t>P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>.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60"/>
          <w:w w:val="138"/>
        </w:rPr>
        <w:t>SE</w:t>
      </w:r>
      <w:r>
        <w:rPr>
          <w:rFonts w:ascii="Segoe UI" w:hAnsi="Segoe UI" w:cs="Segoe UI" w:eastAsia="Segoe UI"/>
          <w:sz w:val="47"/>
          <w:szCs w:val="47"/>
          <w:spacing w:val="0"/>
          <w:w w:val="138"/>
        </w:rPr>
        <w:t>E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79"/>
          <w:w w:val="119"/>
        </w:rPr>
        <w:t>BUR</w:t>
      </w:r>
      <w:r>
        <w:rPr>
          <w:rFonts w:ascii="Segoe UI" w:hAnsi="Segoe UI" w:cs="Segoe UI" w:eastAsia="Segoe UI"/>
          <w:sz w:val="47"/>
          <w:szCs w:val="47"/>
          <w:spacing w:val="0"/>
          <w:w w:val="119"/>
        </w:rPr>
        <w:t>G</w:t>
      </w:r>
      <w:r>
        <w:rPr>
          <w:rFonts w:ascii="Segoe UI" w:hAnsi="Segoe UI" w:cs="Segoe UI" w:eastAsia="Segoe UI"/>
          <w:sz w:val="47"/>
          <w:szCs w:val="47"/>
          <w:spacing w:val="-143"/>
          <w:w w:val="119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57"/>
          <w:w w:val="118"/>
        </w:rPr>
        <w:t>CORP</w:t>
      </w:r>
      <w:r>
        <w:rPr>
          <w:rFonts w:ascii="Segoe UI" w:hAnsi="Segoe UI" w:cs="Segoe UI" w:eastAsia="Segoe UI"/>
          <w:sz w:val="47"/>
          <w:szCs w:val="47"/>
          <w:spacing w:val="0"/>
          <w:w w:val="118"/>
        </w:rPr>
        <w:t>O</w:t>
      </w:r>
      <w:r>
        <w:rPr>
          <w:rFonts w:ascii="Segoe UI" w:hAnsi="Segoe UI" w:cs="Segoe UI" w:eastAsia="Segoe UI"/>
          <w:sz w:val="47"/>
          <w:szCs w:val="47"/>
          <w:spacing w:val="-66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28"/>
        </w:rPr>
        <w:t>R</w:t>
      </w:r>
      <w:r>
        <w:rPr>
          <w:rFonts w:ascii="Segoe UI" w:hAnsi="Segoe UI" w:cs="Segoe UI" w:eastAsia="Segoe UI"/>
          <w:sz w:val="47"/>
          <w:szCs w:val="47"/>
          <w:spacing w:val="-66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33"/>
        </w:rPr>
        <w:t>A</w:t>
      </w:r>
      <w:r>
        <w:rPr>
          <w:rFonts w:ascii="Segoe UI" w:hAnsi="Segoe UI" w:cs="Segoe UI" w:eastAsia="Segoe UI"/>
          <w:sz w:val="47"/>
          <w:szCs w:val="47"/>
          <w:spacing w:val="64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0"/>
          <w:w w:val="143"/>
        </w:rPr>
        <w:t>I</w:t>
      </w:r>
      <w:r>
        <w:rPr>
          <w:rFonts w:ascii="Segoe UI" w:hAnsi="Segoe UI" w:cs="Segoe UI" w:eastAsia="Segoe UI"/>
          <w:sz w:val="47"/>
          <w:szCs w:val="47"/>
          <w:spacing w:val="-6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19"/>
          <w:w w:val="105"/>
        </w:rPr>
        <w:t>O</w:t>
      </w:r>
      <w:r>
        <w:rPr>
          <w:rFonts w:ascii="Segoe UI" w:hAnsi="Segoe UI" w:cs="Segoe UI" w:eastAsia="Segoe UI"/>
          <w:sz w:val="47"/>
          <w:szCs w:val="47"/>
          <w:spacing w:val="0"/>
          <w:w w:val="114"/>
        </w:rPr>
        <w:t>N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39" w:after="0" w:line="240" w:lineRule="auto"/>
        <w:ind w:left="717" w:right="755"/>
        <w:jc w:val="center"/>
        <w:tabs>
          <w:tab w:pos="5500" w:val="left"/>
          <w:tab w:pos="69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56"/>
          <w:w w:val="100"/>
          <w:position w:val="2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21"/>
          <w:szCs w:val="21"/>
          <w:spacing w:val="-1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2"/>
        </w:rPr>
        <w:t>00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D</w:t>
      </w:r>
      <w:r>
        <w:rPr>
          <w:rFonts w:ascii="Segoe UI" w:hAnsi="Segoe UI" w:cs="Segoe UI" w:eastAsia="Segoe UI"/>
          <w:sz w:val="21"/>
          <w:szCs w:val="21"/>
          <w:spacing w:val="-32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35"/>
          <w:position w:val="2"/>
        </w:rPr>
        <w:t>A</w:t>
      </w:r>
      <w:r>
        <w:rPr>
          <w:rFonts w:ascii="Segoe UI" w:hAnsi="Segoe UI" w:cs="Segoe UI" w:eastAsia="Segoe UI"/>
          <w:sz w:val="21"/>
          <w:szCs w:val="21"/>
          <w:spacing w:val="65"/>
          <w:w w:val="135"/>
          <w:position w:val="2"/>
        </w:rPr>
        <w:t>YTO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N</w:t>
      </w:r>
      <w:r>
        <w:rPr>
          <w:rFonts w:ascii="Segoe UI" w:hAnsi="Segoe UI" w:cs="Segoe UI" w:eastAsia="Segoe UI"/>
          <w:sz w:val="21"/>
          <w:szCs w:val="21"/>
          <w:spacing w:val="56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76"/>
          <w:w w:val="135"/>
          <w:position w:val="2"/>
        </w:rPr>
        <w:t>ST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R</w:t>
      </w:r>
      <w:r>
        <w:rPr>
          <w:rFonts w:ascii="Segoe UI" w:hAnsi="Segoe UI" w:cs="Segoe UI" w:eastAsia="Segoe UI"/>
          <w:sz w:val="21"/>
          <w:szCs w:val="21"/>
          <w:spacing w:val="-21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68"/>
          <w:w w:val="135"/>
          <w:position w:val="2"/>
        </w:rPr>
        <w:t>EE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T</w:t>
      </w:r>
      <w:r>
        <w:rPr>
          <w:rFonts w:ascii="Segoe UI" w:hAnsi="Segoe UI" w:cs="Segoe UI" w:eastAsia="Segoe UI"/>
          <w:sz w:val="21"/>
          <w:szCs w:val="21"/>
          <w:spacing w:val="-35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219"/>
          <w:position w:val="2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3"/>
          <w:w w:val="13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7"/>
          <w:position w:val="0"/>
        </w:rPr>
        <w:t>H</w:t>
      </w:r>
      <w:r>
        <w:rPr>
          <w:rFonts w:ascii="Segoe UI" w:hAnsi="Segoe UI" w:cs="Segoe UI" w:eastAsia="Segoe UI"/>
          <w:sz w:val="18"/>
          <w:szCs w:val="18"/>
          <w:spacing w:val="-31"/>
          <w:w w:val="16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67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30"/>
          <w:w w:val="16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2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12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62"/>
          <w:w w:val="135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35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72"/>
          <w:w w:val="135"/>
          <w:position w:val="0"/>
        </w:rPr>
        <w:t>U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65"/>
          <w:w w:val="135"/>
          <w:position w:val="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74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6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43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2" w:right="68"/>
        <w:jc w:val="center"/>
        <w:tabs>
          <w:tab w:pos="9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F</w:t>
      </w:r>
      <w:r>
        <w:rPr>
          <w:rFonts w:ascii="Segoe UI" w:hAnsi="Segoe UI" w:cs="Segoe UI" w:eastAsia="Segoe UI"/>
          <w:sz w:val="13"/>
          <w:szCs w:val="13"/>
          <w:spacing w:val="1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36"/>
        </w:rPr>
        <w:t>99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1"/>
        </w:rPr>
        <w:t>Printe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1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36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3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  <w:position w:val="1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37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23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center"/>
        <w:spacing w:after="0"/>
        <w:sectPr>
          <w:pgSz w:w="12500" w:h="15700"/>
          <w:pgMar w:top="1460" w:bottom="280" w:left="960" w:right="760"/>
        </w:sectPr>
      </w:pPr>
      <w:rPr/>
    </w:p>
    <w:p>
      <w:pPr>
        <w:spacing w:before="74" w:after="0" w:line="186" w:lineRule="exact"/>
        <w:ind w:left="2787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350.609985pt;margin-top:38.281685pt;width:242.7291pt;height:171.45160pt;mso-position-horizontal-relative:page;mso-position-vertical-relative:paragraph;z-index:-19079" type="#_x0000_t75">
            <v:imagedata r:id="rId337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7"/>
          <w:w w:val="81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1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92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92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88"/>
          <w:position w:val="-1"/>
        </w:rPr>
        <w:t>AM</w:t>
      </w:r>
      <w:r>
        <w:rPr>
          <w:rFonts w:ascii="Segoe UI" w:hAnsi="Segoe UI" w:cs="Segoe UI" w:eastAsia="Segoe UI"/>
          <w:sz w:val="15"/>
          <w:szCs w:val="15"/>
          <w:spacing w:val="0"/>
          <w:w w:val="88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92"/>
          <w:position w:val="-1"/>
        </w:rPr>
        <w:t>FO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8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9"/>
          <w:w w:val="101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1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92"/>
          <w:position w:val="-1"/>
        </w:rPr>
        <w:t>MOT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88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88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95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95"/>
          <w:position w:val="-1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2"/>
          <w:position w:val="-1"/>
        </w:rPr>
        <w:t>SYS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84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240" w:lineRule="auto"/>
        <w:ind w:left="508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38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460" w:h="15640"/>
          <w:pgMar w:top="1220" w:bottom="280" w:left="1080" w:right="700"/>
        </w:sectPr>
      </w:pPr>
      <w:rPr/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84" w:right="-20"/>
        <w:jc w:val="left"/>
        <w:tabs>
          <w:tab w:pos="10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w w:val="47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61"/>
          <w:position w:val="1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61"/>
          <w:position w:val="1"/>
        </w:rPr>
        <w:t>+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6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08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1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0"/>
        </w:rPr>
        <w:t>;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85"/>
          <w:position w:val="0"/>
        </w:rPr>
        <w:t>MPHONOL</w:t>
      </w:r>
      <w:r>
        <w:rPr>
          <w:rFonts w:ascii="Segoe UI" w:hAnsi="Segoe UI" w:cs="Segoe UI" w:eastAsia="Segoe UI"/>
          <w:sz w:val="15"/>
          <w:szCs w:val="15"/>
          <w:spacing w:val="0"/>
          <w:w w:val="85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3" w:lineRule="exact"/>
        <w:ind w:left="745" w:right="-20"/>
        <w:jc w:val="left"/>
        <w:tabs>
          <w:tab w:pos="1400" w:val="left"/>
          <w:tab w:pos="8020" w:val="left"/>
          <w:tab w:pos="85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640015pt;margin-top:1.471809pt;width:2.5256pt;height:7.7pt;mso-position-horizontal-relative:page;mso-position-vertical-relative:paragraph;z-index:-19074" type="#_x0000_t202" filled="f" stroked="f">
            <v:textbox inset="0,0,0,0">
              <w:txbxContent>
                <w:p>
                  <w:pPr>
                    <w:spacing w:before="0" w:after="0" w:line="154" w:lineRule="exact"/>
                    <w:ind w:right="-63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55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079987pt;margin-top:6.935091pt;width:2.28855pt;height:2.85pt;mso-position-horizontal-relative:page;mso-position-vertical-relative:paragraph;z-index:-19069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42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-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3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Ca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3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2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6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21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2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4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6"/>
          <w:position w:val="0"/>
        </w:rPr>
        <w:t>RC-880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3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9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...</w:t>
      </w:r>
      <w:r>
        <w:rPr>
          <w:rFonts w:ascii="Segoe UI" w:hAnsi="Segoe UI" w:cs="Segoe UI" w:eastAsia="Segoe UI"/>
          <w:sz w:val="15"/>
          <w:szCs w:val="15"/>
          <w:spacing w:val="-9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98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4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240" w:lineRule="auto"/>
        <w:ind w:left="745" w:right="-20"/>
        <w:jc w:val="left"/>
        <w:tabs>
          <w:tab w:pos="67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8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1"/>
        </w:rPr>
        <w:t>Ca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16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13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1"/>
        </w:rPr>
        <w:t>RC-7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6"/>
          <w:w w:val="2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8" w:lineRule="exact"/>
        <w:ind w:left="750" w:right="-66"/>
        <w:jc w:val="left"/>
        <w:tabs>
          <w:tab w:pos="7020" w:val="left"/>
          <w:tab w:pos="7260" w:val="left"/>
          <w:tab w:pos="8260" w:val="left"/>
          <w:tab w:pos="9000" w:val="left"/>
          <w:tab w:pos="92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160004pt;margin-top:11.03868pt;width:.48pt;height:4.8pt;mso-position-horizontal-relative:page;mso-position-vertical-relative:paragraph;z-index:-19068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7"/>
                      <w:w w:val="21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23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23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85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5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8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18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TRC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        </w:t>
      </w:r>
      <w:r>
        <w:rPr>
          <w:rFonts w:ascii="Segoe UI" w:hAnsi="Segoe UI" w:cs="Segoe UI" w:eastAsia="Segoe UI"/>
          <w:sz w:val="15"/>
          <w:szCs w:val="15"/>
          <w:spacing w:val="10"/>
          <w:w w:val="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39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"/>
        </w:rPr>
        <w:t>    </w:t>
      </w:r>
      <w:r>
        <w:rPr>
          <w:rFonts w:ascii="Segoe UI" w:hAnsi="Segoe UI" w:cs="Segoe UI" w:eastAsia="Segoe UI"/>
          <w:sz w:val="5"/>
          <w:szCs w:val="5"/>
          <w:spacing w:val="15"/>
          <w:w w:val="2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39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44"/>
          <w:w w:val="39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96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94" w:right="21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37"/>
          <w:w w:val="97"/>
        </w:rPr>
        <w:t>PAG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E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-29" w:right="25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0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0"/>
        </w:rPr>
        <w:t>    </w:t>
      </w:r>
      <w:r>
        <w:rPr>
          <w:rFonts w:ascii="Segoe UI" w:hAnsi="Segoe UI" w:cs="Segoe UI" w:eastAsia="Segoe UI"/>
          <w:sz w:val="14"/>
          <w:szCs w:val="14"/>
          <w:spacing w:val="8"/>
          <w:w w:val="8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6" w:lineRule="exact"/>
        <w:ind w:left="-33" w:right="24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It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4"/>
          <w:szCs w:val="14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0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0"/>
        </w:rPr>
        <w:t>    </w:t>
      </w:r>
      <w:r>
        <w:rPr>
          <w:rFonts w:ascii="Segoe UI" w:hAnsi="Segoe UI" w:cs="Segoe UI" w:eastAsia="Segoe UI"/>
          <w:sz w:val="14"/>
          <w:szCs w:val="14"/>
          <w:spacing w:val="20"/>
          <w:w w:val="7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0" w:lineRule="auto"/>
        <w:ind w:left="344" w:right="37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center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333" w:space="443"/>
            <w:col w:w="904"/>
          </w:cols>
        </w:sectPr>
      </w:pPr>
      <w:rPr/>
    </w:p>
    <w:p>
      <w:pPr>
        <w:spacing w:before="9" w:after="0" w:line="205" w:lineRule="exact"/>
        <w:ind w:left="750" w:right="-66"/>
        <w:jc w:val="left"/>
        <w:tabs>
          <w:tab w:pos="7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9.269997pt;margin-top:10.040696pt;width:52.40380pt;height:37.736718pt;mso-position-horizontal-relative:page;mso-position-vertical-relative:paragraph;z-index:-19075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48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6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8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1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78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3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99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99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79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7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7" w:after="0" w:line="240" w:lineRule="auto"/>
                          <w:ind w:left="77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13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2" w:lineRule="exact"/>
                          <w:ind w:left="45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8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14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84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99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99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7" w:lineRule="exact"/>
                          <w:ind w:left="7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7"/>
                          </w:rPr>
                          <w:t>6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4" w:lineRule="exact"/>
                          <w:ind w:left="77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94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24"/>
                            <w:w w:val="100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36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9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48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" w:after="0" w:line="240" w:lineRule="auto"/>
                          <w:ind w:left="65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16"/>
                          </w:rPr>
                          <w:t>7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6" w:lineRule="exact"/>
                          <w:ind w:left="82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8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q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ag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21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23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9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        </w:t>
      </w:r>
      <w:r>
        <w:rPr>
          <w:rFonts w:ascii="Segoe UI" w:hAnsi="Segoe UI" w:cs="Segoe UI" w:eastAsia="Segoe UI"/>
          <w:sz w:val="15"/>
          <w:szCs w:val="15"/>
          <w:spacing w:val="19"/>
          <w:w w:val="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8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29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,</w:t>
      </w:r>
      <w:r>
        <w:rPr>
          <w:rFonts w:ascii="Segoe UI" w:hAnsi="Segoe UI" w:cs="Segoe UI" w:eastAsia="Segoe UI"/>
          <w:sz w:val="15"/>
          <w:szCs w:val="15"/>
          <w:spacing w:val="-52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17" w:after="0" w:line="198" w:lineRule="exact"/>
        <w:ind w:right="-6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 </w:t>
      </w:r>
      <w:r>
        <w:rPr>
          <w:rFonts w:ascii="Segoe UI" w:hAnsi="Segoe UI" w:cs="Segoe UI" w:eastAsia="Segoe UI"/>
          <w:sz w:val="9"/>
          <w:szCs w:val="9"/>
          <w:spacing w:val="51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52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12" w:lineRule="exact"/>
        <w:ind w:left="10" w:right="-20"/>
        <w:jc w:val="left"/>
        <w:tabs>
          <w:tab w:pos="18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 </w:t>
      </w:r>
      <w:r>
        <w:rPr>
          <w:rFonts w:ascii="Segoe UI" w:hAnsi="Segoe UI" w:cs="Segoe UI" w:eastAsia="Segoe UI"/>
          <w:sz w:val="15"/>
          <w:szCs w:val="15"/>
          <w:spacing w:val="53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3" w:equalWidth="0">
            <w:col w:w="7069" w:space="202"/>
            <w:col w:w="800" w:space="192"/>
            <w:col w:w="2417"/>
          </w:cols>
        </w:sectPr>
      </w:pPr>
      <w:rPr/>
    </w:p>
    <w:p>
      <w:pPr>
        <w:spacing w:before="1" w:after="0" w:line="250" w:lineRule="auto"/>
        <w:ind w:left="1882" w:right="26" w:firstLine="-5"/>
        <w:jc w:val="left"/>
        <w:tabs>
          <w:tab w:pos="8000" w:val="left"/>
          <w:tab w:pos="8260" w:val="left"/>
          <w:tab w:pos="8520" w:val="left"/>
          <w:tab w:pos="878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90"/>
        </w:rPr>
        <w:t>he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16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27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5"/>
        </w:rPr>
        <w:t>MCS2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5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5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3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"/>
          <w:w w:val="16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96"/>
          <w:position w:val="0"/>
        </w:rPr>
        <w:t>MCS2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14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5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-62"/>
          <w:w w:val="4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0"/>
        </w:rPr>
        <w:t>Ste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8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-17"/>
          <w:w w:val="13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16"/>
          <w:w w:val="13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(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5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2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12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28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25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25"/>
          <w:position w:val="0"/>
        </w:rPr>
        <w:t>)</w:t>
      </w:r>
      <w:r>
        <w:rPr>
          <w:rFonts w:ascii="Segoe UI" w:hAnsi="Segoe UI" w:cs="Segoe UI" w:eastAsia="Segoe UI"/>
          <w:sz w:val="15"/>
          <w:szCs w:val="15"/>
          <w:spacing w:val="-12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0"/>
          <w:w w:val="12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28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58"/>
          <w:w w:val="4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4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8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5"/>
          <w:w w:val="86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6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86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9"/>
        </w:rPr>
        <w:t>-0-MA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77"/>
        </w:rPr>
        <w:t>W</w:t>
      </w:r>
      <w:r>
        <w:rPr>
          <w:rFonts w:ascii="Segoe UI" w:hAnsi="Segoe UI" w:cs="Segoe UI" w:eastAsia="Segoe UI"/>
          <w:sz w:val="15"/>
          <w:szCs w:val="15"/>
          <w:spacing w:val="11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90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-2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OT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CONTRO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SY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24" w:lineRule="exact"/>
        <w:ind w:left="750" w:right="-20"/>
        <w:jc w:val="left"/>
        <w:tabs>
          <w:tab w:pos="8520" w:val="left"/>
          <w:tab w:pos="8760" w:val="left"/>
          <w:tab w:pos="902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43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9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WS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6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-22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6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7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2"/>
        </w:rPr>
        <w:t>{</w:t>
      </w:r>
      <w:r>
        <w:rPr>
          <w:rFonts w:ascii="Segoe UI" w:hAnsi="Segoe UI" w:cs="Segoe UI" w:eastAsia="Segoe UI"/>
          <w:sz w:val="15"/>
          <w:szCs w:val="15"/>
          <w:spacing w:val="-4"/>
          <w:w w:val="13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8"/>
          <w:w w:val="148"/>
          <w:position w:val="2"/>
        </w:rPr>
        <w:t>'</w:t>
      </w:r>
      <w:r>
        <w:rPr>
          <w:rFonts w:ascii="Segoe UI" w:hAnsi="Segoe UI" w:cs="Segoe UI" w:eastAsia="Segoe UI"/>
          <w:sz w:val="15"/>
          <w:szCs w:val="15"/>
          <w:spacing w:val="7"/>
          <w:w w:val="148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-17"/>
          <w:w w:val="14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48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308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5" w:lineRule="exact"/>
        <w:ind w:left="750" w:right="-20"/>
        <w:jc w:val="left"/>
        <w:tabs>
          <w:tab w:pos="18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59.720001pt;margin-top:3.619877pt;width:80.9098pt;height:231.4114pt;mso-position-horizontal-relative:page;mso-position-vertical-relative:paragraph;z-index:-19078" type="#_x0000_t75">
            <v:imagedata r:id="rId339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-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4"/>
          <w:w w:val="12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WS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28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5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6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5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(</w:t>
      </w:r>
      <w:r>
        <w:rPr>
          <w:rFonts w:ascii="Segoe UI" w:hAnsi="Segoe UI" w:cs="Segoe UI" w:eastAsia="Segoe UI"/>
          <w:sz w:val="15"/>
          <w:szCs w:val="15"/>
          <w:spacing w:val="12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5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7"/>
          <w:w w:val="12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4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€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4" w:lineRule="exact"/>
        <w:ind w:left="750" w:right="-20"/>
        <w:jc w:val="left"/>
        <w:tabs>
          <w:tab w:pos="1880" w:val="left"/>
          <w:tab w:pos="8260" w:val="left"/>
          <w:tab w:pos="8520" w:val="left"/>
          <w:tab w:pos="87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9"/>
          <w:w w:val="8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1"/>
        </w:rPr>
        <w:t>Schem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4"/>
          <w:w w:val="16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1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7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WB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2"/>
        </w:rPr>
        <w:t>.-</w:t>
      </w:r>
      <w:r>
        <w:rPr>
          <w:rFonts w:ascii="Segoe UI" w:hAnsi="Segoe UI" w:cs="Segoe UI" w:eastAsia="Segoe UI"/>
          <w:sz w:val="15"/>
          <w:szCs w:val="15"/>
          <w:spacing w:val="-19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6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8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1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41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21" w:lineRule="exact"/>
        <w:ind w:left="750" w:right="-20"/>
        <w:jc w:val="left"/>
        <w:tabs>
          <w:tab w:pos="188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7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WB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4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-3"/>
          <w:w w:val="9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1"/>
        </w:rPr>
        <w:t>-M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1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12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2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3"/>
          <w:w w:val="12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4"/>
          <w:position w:val="1"/>
        </w:rPr>
        <w:t>¢-25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J</w:t>
      </w:r>
      <w:r>
        <w:rPr>
          <w:rFonts w:ascii="Segoe UI" w:hAnsi="Segoe UI" w:cs="Segoe UI" w:eastAsia="Segoe UI"/>
          <w:sz w:val="15"/>
          <w:szCs w:val="15"/>
          <w:spacing w:val="-20"/>
          <w:w w:val="1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}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4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02" w:lineRule="exact"/>
        <w:ind w:left="750" w:right="-20"/>
        <w:jc w:val="left"/>
        <w:tabs>
          <w:tab w:pos="1880" w:val="left"/>
          <w:tab w:pos="8520" w:val="left"/>
          <w:tab w:pos="8800" w:val="left"/>
          <w:tab w:pos="92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5"/>
          <w:position w:val="1"/>
        </w:rPr>
        <w:t>hem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9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2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22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1"/>
        </w:rPr>
        <w:t>SR-'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23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1"/>
        </w:rPr>
        <w:t>Rec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v</w:t>
      </w:r>
      <w:r>
        <w:rPr>
          <w:rFonts w:ascii="Segoe UI" w:hAnsi="Segoe UI" w:cs="Segoe UI" w:eastAsia="Segoe UI"/>
          <w:sz w:val="15"/>
          <w:szCs w:val="15"/>
          <w:spacing w:val="-18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1"/>
          <w:w w:val="317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7"/>
          <w:w w:val="317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0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36"/>
          <w:w w:val="317"/>
          <w:position w:val="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8" w:after="0" w:line="240" w:lineRule="auto"/>
        <w:ind w:left="750" w:right="-20"/>
        <w:jc w:val="left"/>
        <w:tabs>
          <w:tab w:pos="18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9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99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99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17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8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r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R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45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45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9"/>
        </w:rPr>
        <w:t>Rec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v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2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2123" w:right="-20"/>
        <w:jc w:val="left"/>
        <w:tabs>
          <w:tab w:pos="6780" w:val="left"/>
          <w:tab w:pos="8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1"/>
          <w:w w:val="87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o</w:t>
      </w:r>
      <w:r>
        <w:rPr>
          <w:rFonts w:ascii="Segoe UI" w:hAnsi="Segoe UI" w:cs="Segoe UI" w:eastAsia="Segoe UI"/>
          <w:sz w:val="15"/>
          <w:szCs w:val="15"/>
          <w:spacing w:val="18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de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1"/>
        </w:rPr>
        <w:t>7800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1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78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4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6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6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"/>
          <w:w w:val="98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4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C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2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96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M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�</w:t>
      </w:r>
      <w:r>
        <w:rPr>
          <w:rFonts w:ascii="Segoe UI" w:hAnsi="Segoe UI" w:cs="Segoe UI" w:eastAsia="Segoe UI"/>
          <w:sz w:val="15"/>
          <w:szCs w:val="15"/>
          <w:spacing w:val="12"/>
          <w:w w:val="11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41"/>
          <w:w w:val="8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3"/>
          <w:w w:val="95"/>
        </w:rPr>
        <w:t>REMOT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9"/>
          <w:w w:val="88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3"/>
        </w:rPr>
        <w:t>N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94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Y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5"/>
        </w:rPr>
        <w:t>ST</w:t>
      </w:r>
      <w:r>
        <w:rPr>
          <w:rFonts w:ascii="Segoe UI" w:hAnsi="Segoe UI" w:cs="Segoe UI" w:eastAsia="Segoe UI"/>
          <w:sz w:val="15"/>
          <w:szCs w:val="15"/>
          <w:spacing w:val="0"/>
          <w:w w:val="115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9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9"/>
        </w:rPr>
        <w:t>: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" w:after="0" w:line="240" w:lineRule="auto"/>
        <w:ind w:left="755" w:right="-64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9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99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14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9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1"/>
        </w:rPr>
        <w:t>S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9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</w:rPr>
        <w:t>-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3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M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4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5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16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}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7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6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6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6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11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c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0"/>
        </w:rPr>
        <w:t>t-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0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1"/>
        </w:rPr>
        <w:t>-Ma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17" w:lineRule="exact"/>
        <w:ind w:left="2142" w:right="-20"/>
        <w:jc w:val="left"/>
        <w:tabs>
          <w:tab w:pos="4760" w:val="left"/>
          <w:tab w:pos="5020" w:val="left"/>
          <w:tab w:pos="5260" w:val="left"/>
          <w:tab w:pos="5520" w:val="left"/>
          <w:tab w:pos="654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(</w:t>
      </w:r>
      <w:r>
        <w:rPr>
          <w:rFonts w:ascii="Segoe UI" w:hAnsi="Segoe UI" w:cs="Segoe UI" w:eastAsia="Segoe UI"/>
          <w:sz w:val="15"/>
          <w:szCs w:val="15"/>
          <w:spacing w:val="10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-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1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¢-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1"/>
          <w:w w:val="28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6"/>
          <w:w w:val="28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45"/>
        </w:rPr>
        <w:t>        </w:t>
      </w:r>
      <w:r>
        <w:rPr>
          <w:rFonts w:ascii="Segoe UI" w:hAnsi="Segoe UI" w:cs="Segoe UI" w:eastAsia="Segoe UI"/>
          <w:sz w:val="5"/>
          <w:szCs w:val="5"/>
          <w:spacing w:val="4"/>
          <w:w w:val="145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1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8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3"/>
          <w:w w:val="28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1"/>
        </w:rPr>
        <w:t>·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           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1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40" w:lineRule="auto"/>
        <w:ind w:left="750" w:right="-20"/>
        <w:jc w:val="left"/>
        <w:tabs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6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1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7"/>
        </w:rPr>
        <w:t>r-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0</w:t>
      </w:r>
      <w:r>
        <w:rPr>
          <w:rFonts w:ascii="Segoe UI" w:hAnsi="Segoe UI" w:cs="Segoe UI" w:eastAsia="Segoe UI"/>
          <w:sz w:val="15"/>
          <w:szCs w:val="15"/>
          <w:spacing w:val="-18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8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16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(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1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14"/>
        </w:rPr>
        <w:t>0¢-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-2"/>
          <w:w w:val="114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</w:rPr>
        <w:t>•</w:t>
      </w:r>
      <w:r>
        <w:rPr>
          <w:rFonts w:ascii="Segoe UI" w:hAnsi="Segoe UI" w:cs="Segoe UI" w:eastAsia="Segoe UI"/>
          <w:sz w:val="5"/>
          <w:szCs w:val="5"/>
          <w:spacing w:val="-29"/>
          <w:w w:val="28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8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760" w:right="-20"/>
        <w:jc w:val="left"/>
        <w:tabs>
          <w:tab w:pos="8000" w:val="left"/>
          <w:tab w:pos="8260" w:val="left"/>
          <w:tab w:pos="8520" w:val="left"/>
          <w:tab w:pos="8760" w:val="left"/>
          <w:tab w:pos="9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a</w:t>
      </w:r>
      <w:r>
        <w:rPr>
          <w:rFonts w:ascii="Segoe UI" w:hAnsi="Segoe UI" w:cs="Segoe UI" w:eastAsia="Segoe UI"/>
          <w:sz w:val="15"/>
          <w:szCs w:val="15"/>
          <w:spacing w:val="-8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a</w:t>
      </w:r>
      <w:r>
        <w:rPr>
          <w:rFonts w:ascii="Segoe UI" w:hAnsi="Segoe UI" w:cs="Segoe UI" w:eastAsia="Segoe UI"/>
          <w:sz w:val="15"/>
          <w:szCs w:val="15"/>
          <w:spacing w:val="-19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19"/>
        </w:rPr>
        <w:t>20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-</w:t>
      </w:r>
      <w:r>
        <w:rPr>
          <w:rFonts w:ascii="Segoe UI" w:hAnsi="Segoe UI" w:cs="Segoe UI" w:eastAsia="Segoe UI"/>
          <w:sz w:val="15"/>
          <w:szCs w:val="15"/>
          <w:spacing w:val="15"/>
          <w:w w:val="11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     </w:t>
      </w:r>
      <w:r>
        <w:rPr>
          <w:rFonts w:ascii="Segoe UI" w:hAnsi="Segoe UI" w:cs="Segoe UI" w:eastAsia="Segoe UI"/>
          <w:sz w:val="15"/>
          <w:szCs w:val="15"/>
          <w:spacing w:val="3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o</w:t>
      </w:r>
      <w:r>
        <w:rPr>
          <w:rFonts w:ascii="Segoe UI" w:hAnsi="Segoe UI" w:cs="Segoe UI" w:eastAsia="Segoe UI"/>
          <w:sz w:val="15"/>
          <w:szCs w:val="15"/>
          <w:spacing w:val="-18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3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79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79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27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22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760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v:shape style="position:absolute;margin-left:391.549988pt;margin-top:4.042775pt;width:130.5151pt;height:258.140500pt;mso-position-horizontal-relative:page;mso-position-vertical-relative:paragraph;z-index:-19082" type="#_x0000_t75">
            <v:imagedata r:id="rId340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w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13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(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#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74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+</w:t>
      </w:r>
      <w:r>
        <w:rPr>
          <w:rFonts w:ascii="Segoe UI" w:hAnsi="Segoe UI" w:cs="Segoe UI" w:eastAsia="Segoe UI"/>
          <w:sz w:val="15"/>
          <w:szCs w:val="15"/>
          <w:spacing w:val="-6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0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9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18" w:lineRule="exact"/>
        <w:ind w:left="755" w:right="-20"/>
        <w:jc w:val="left"/>
        <w:tabs>
          <w:tab w:pos="8020" w:val="left"/>
          <w:tab w:pos="8260" w:val="left"/>
          <w:tab w:pos="876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77"/>
        </w:rPr>
        <w:t>1</w:t>
      </w:r>
      <w:r>
        <w:rPr>
          <w:rFonts w:ascii="Segoe UI" w:hAnsi="Segoe UI" w:cs="Segoe UI" w:eastAsia="Segoe UI"/>
          <w:sz w:val="15"/>
          <w:szCs w:val="15"/>
          <w:spacing w:val="13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   </w:t>
      </w:r>
      <w:r>
        <w:rPr>
          <w:rFonts w:ascii="Segoe UI" w:hAnsi="Segoe UI" w:cs="Segoe UI" w:eastAsia="Segoe UI"/>
          <w:sz w:val="15"/>
          <w:szCs w:val="15"/>
          <w:spacing w:val="20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-</w:t>
      </w:r>
      <w:r>
        <w:rPr>
          <w:rFonts w:ascii="Segoe UI" w:hAnsi="Segoe UI" w:cs="Segoe UI" w:eastAsia="Segoe UI"/>
          <w:sz w:val="15"/>
          <w:szCs w:val="15"/>
          <w:spacing w:val="24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Powe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23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  </w:t>
      </w:r>
      <w:r>
        <w:rPr>
          <w:rFonts w:ascii="Segoe UI" w:hAnsi="Segoe UI" w:cs="Segoe UI" w:eastAsia="Segoe UI"/>
          <w:sz w:val="15"/>
          <w:szCs w:val="15"/>
          <w:spacing w:val="46"/>
          <w:w w:val="1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44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47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04" w:lineRule="exact"/>
        <w:ind w:left="755" w:right="-20"/>
        <w:jc w:val="left"/>
        <w:tabs>
          <w:tab w:pos="6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.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5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5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0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2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03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  <w:position w:val="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24"/>
          <w:position w:val="0"/>
        </w:rPr>
        <w:t>20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39"/>
          <w:w w:val="111"/>
          <w:position w:val="0"/>
        </w:rPr>
        <w:t>Ste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9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2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3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3" w:after="0" w:line="186" w:lineRule="exact"/>
        <w:ind w:left="2113" w:right="-20"/>
        <w:jc w:val="left"/>
        <w:tabs>
          <w:tab w:pos="6520" w:val="left"/>
          <w:tab w:pos="8020" w:val="left"/>
          <w:tab w:pos="8520" w:val="left"/>
          <w:tab w:pos="8760" w:val="left"/>
          <w:tab w:pos="902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33"/>
          <w:w w:val="90"/>
          <w:position w:val="-1"/>
        </w:rPr>
        <w:t>Mo</w:t>
      </w:r>
      <w:r>
        <w:rPr>
          <w:rFonts w:ascii="Segoe UI" w:hAnsi="Segoe UI" w:cs="Segoe UI" w:eastAsia="Segoe UI"/>
          <w:sz w:val="15"/>
          <w:szCs w:val="15"/>
          <w:spacing w:val="0"/>
          <w:w w:val="9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3"/>
          <w:w w:val="9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8"/>
          <w:position w:val="-1"/>
        </w:rPr>
        <w:t>780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-20"/>
          <w:w w:val="11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42"/>
          <w:w w:val="11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-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-1"/>
        </w:rPr>
        <w:t>880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98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8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0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8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3" w:lineRule="exact"/>
        <w:ind w:left="73" w:right="236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&amp;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    </w:t>
      </w:r>
      <w:r>
        <w:rPr>
          <w:rFonts w:ascii="Segoe UI" w:hAnsi="Segoe UI" w:cs="Segoe UI" w:eastAsia="Segoe UI"/>
          <w:sz w:val="17"/>
          <w:szCs w:val="17"/>
          <w:spacing w:val="22"/>
          <w:w w:val="6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21" w:lineRule="exact"/>
        <w:ind w:left="-33" w:right="58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4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0"/>
        </w:rPr>
        <w:t>&amp;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8"/>
          <w:szCs w:val="18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7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5" w:after="0" w:line="240" w:lineRule="auto"/>
        <w:ind w:left="330" w:right="33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w w:val="7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</w:rPr>
        <w:t>6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30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77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7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325" w:right="308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3" w:after="0" w:line="240" w:lineRule="auto"/>
        <w:ind w:left="326" w:right="299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4" w:after="0" w:line="240" w:lineRule="auto"/>
        <w:ind w:left="291" w:right="33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" w:after="0" w:line="240" w:lineRule="auto"/>
        <w:ind w:left="306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55.14093pt;margin-top:22.309341pt;width:11.490258pt;height:7.757983pt;mso-position-horizontal-relative:page;mso-position-vertical-relative:paragraph;z-index:-19072;rotation:2" type="#_x0000_t136" fillcolor="#000000" stroked="f">
            <o:extrusion v:ext="view" autorotationcenter="t"/>
            <v:textpath style="font-family:&amp;quot;Segoe UI&amp;quot;;font-size:7pt;v-text-kern:t;mso-text-shadow:auto" string="23 "/>
          </v:shape>
        </w:pic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01" w:right="342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4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09" w:right="33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08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5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301" w:right="354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0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b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4" w:after="0" w:line="240" w:lineRule="auto"/>
        <w:ind w:left="302" w:right="34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13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7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240" w:lineRule="auto"/>
        <w:ind w:left="302" w:right="34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8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0" w:after="0" w:line="240" w:lineRule="auto"/>
        <w:ind w:left="315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9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99" w:lineRule="exact"/>
        <w:ind w:left="306" w:right="342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4"/>
          <w:w w:val="113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0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center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406" w:space="278"/>
            <w:col w:w="996"/>
          </w:cols>
        </w:sectPr>
      </w:pPr>
      <w:rPr/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27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200.350006pt;margin-top:-.269632pt;width:1.9265pt;height:3.8529pt;mso-position-horizontal-relative:page;mso-position-vertical-relative:paragraph;z-index:-19076" type="#_x0000_t75">
            <v:imagedata r:id="rId341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6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26"/>
        </w:rPr>
        <w:t>0</w:t>
      </w:r>
      <w:r>
        <w:rPr>
          <w:rFonts w:ascii="Segoe UI" w:hAnsi="Segoe UI" w:cs="Segoe UI" w:eastAsia="Segoe UI"/>
          <w:sz w:val="15"/>
          <w:szCs w:val="15"/>
          <w:spacing w:val="-8"/>
          <w:w w:val="126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-MA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8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    </w:t>
      </w:r>
      <w:r>
        <w:rPr>
          <w:rFonts w:ascii="Segoe UI" w:hAnsi="Segoe UI" w:cs="Segoe UI" w:eastAsia="Segoe UI"/>
          <w:sz w:val="15"/>
          <w:szCs w:val="15"/>
          <w:spacing w:val="12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MOT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93"/>
        </w:rPr>
        <w:t>CON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T</w:t>
      </w:r>
      <w:r>
        <w:rPr>
          <w:rFonts w:ascii="Segoe UI" w:hAnsi="Segoe UI" w:cs="Segoe UI" w:eastAsia="Segoe UI"/>
          <w:sz w:val="15"/>
          <w:szCs w:val="15"/>
          <w:spacing w:val="-6"/>
          <w:w w:val="93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7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9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8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8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7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7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h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8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2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9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31"/>
        </w:rPr>
        <w:t>ect-</w:t>
      </w:r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0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37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.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240" w:lineRule="auto"/>
        <w:ind w:left="745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"/>
          <w:w w:val="14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9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28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2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97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97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-10"/>
          <w:w w:val="9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3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7"/>
          <w:w w:val="13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3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30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6" w:lineRule="exact"/>
        <w:ind w:left="750" w:right="-20"/>
        <w:jc w:val="left"/>
        <w:tabs>
          <w:tab w:pos="8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</w:rPr>
        <w:t>-</w:t>
      </w:r>
      <w:r>
        <w:rPr>
          <w:rFonts w:ascii="Segoe UI" w:hAnsi="Segoe UI" w:cs="Segoe UI" w:eastAsia="Segoe UI"/>
          <w:sz w:val="15"/>
          <w:szCs w:val="15"/>
          <w:spacing w:val="-12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·</w:t>
      </w:r>
      <w:r>
        <w:rPr>
          <w:rFonts w:ascii="Segoe UI" w:hAnsi="Segoe UI" w:cs="Segoe UI" w:eastAsia="Segoe UI"/>
          <w:sz w:val="15"/>
          <w:szCs w:val="15"/>
          <w:spacing w:val="43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sc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7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yp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4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4"/>
        </w:rPr>
        <w:t>-</w:t>
      </w:r>
      <w:r>
        <w:rPr>
          <w:rFonts w:ascii="Segoe UI" w:hAnsi="Segoe UI" w:cs="Segoe UI" w:eastAsia="Segoe UI"/>
          <w:sz w:val="15"/>
          <w:szCs w:val="15"/>
          <w:spacing w:val="-10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3</w:t>
      </w:r>
      <w:r>
        <w:rPr>
          <w:rFonts w:ascii="Segoe UI" w:hAnsi="Segoe UI" w:cs="Segoe UI" w:eastAsia="Segoe UI"/>
          <w:sz w:val="15"/>
          <w:szCs w:val="15"/>
          <w:spacing w:val="-15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8"/>
        </w:rPr>
        <w:t>Po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w</w:t>
      </w:r>
      <w:r>
        <w:rPr>
          <w:rFonts w:ascii="Segoe UI" w:hAnsi="Segoe UI" w:cs="Segoe UI" w:eastAsia="Segoe UI"/>
          <w:sz w:val="15"/>
          <w:szCs w:val="15"/>
          <w:spacing w:val="-15"/>
          <w:w w:val="9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22" w:lineRule="exact"/>
        <w:ind w:left="750" w:right="-71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6"/>
          <w:position w:val="1"/>
        </w:rPr>
        <w:t>oc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14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3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24"/>
          <w:w w:val="124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2"/>
        </w:rPr>
        <w:t>y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98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99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99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9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3"/>
          <w:position w:val="2"/>
        </w:rPr>
        <w:t>Ad</w:t>
      </w:r>
      <w:r>
        <w:rPr>
          <w:rFonts w:ascii="Segoe UI" w:hAnsi="Segoe UI" w:cs="Segoe UI" w:eastAsia="Segoe UI"/>
          <w:sz w:val="15"/>
          <w:szCs w:val="15"/>
          <w:spacing w:val="0"/>
          <w:w w:val="103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7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8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77" w:lineRule="exact"/>
        <w:ind w:left="2081" w:right="1180"/>
        <w:jc w:val="center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-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11"/>
          <w:position w:val="-1"/>
        </w:rPr>
        <w:t>7850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11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-1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29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29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122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8"/>
          <w:w w:val="7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3" w:after="0" w:line="240" w:lineRule="auto"/>
        <w:ind w:right="-20"/>
        <w:jc w:val="left"/>
        <w:tabs>
          <w:tab w:pos="480" w:val="left"/>
          <w:tab w:pos="1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5"/>
          <w:szCs w:val="5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w w:val="100"/>
        </w:rPr>
        <w:t>             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6"/>
          <w:position w:val="1"/>
        </w:rPr>
        <w:t>(J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9"/>
          <w:w w:val="108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122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7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08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4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8293" w:space="490"/>
            <w:col w:w="1897"/>
          </w:cols>
        </w:sectPr>
      </w:pPr>
      <w:rPr/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7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4"/>
          <w:w w:val="78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RELES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90"/>
        </w:rPr>
        <w:t>MO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87"/>
        </w:rPr>
        <w:t>SOUN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   </w:t>
      </w:r>
      <w:r>
        <w:rPr>
          <w:rFonts w:ascii="Segoe UI" w:hAnsi="Segoe UI" w:cs="Segoe UI" w:eastAsia="Segoe UI"/>
          <w:sz w:val="15"/>
          <w:szCs w:val="15"/>
          <w:spacing w:val="31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ST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40" w:lineRule="auto"/>
        <w:ind w:left="755" w:right="-20"/>
        <w:jc w:val="left"/>
        <w:tabs>
          <w:tab w:pos="8020" w:val="left"/>
          <w:tab w:pos="8260" w:val="left"/>
          <w:tab w:pos="8520" w:val="left"/>
          <w:tab w:pos="87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 style="position:absolute;margin-left:554.508362pt;margin-top:.939964pt;width:13.506062pt;height:7.730252pt;mso-position-horizontal-relative:page;mso-position-vertical-relative:paragraph;z-index:-19071;rotation:359" type="#_x0000_t136" fillcolor="#000000" stroked="f">
            <o:extrusion v:ext="view" autorotationcenter="t"/>
            <v:textpath style="font-family:&amp;quot;Segoe UI&amp;quot;;font-size:7pt;v-text-kern:t;mso-text-shadow:auto" string="3 5 "/>
          </v:shape>
        </w:pic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6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5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12"/>
          <w:w w:val="13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2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3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7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23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4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8"/>
          <w:w w:val="260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6"/>
          <w:position w:val="2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06" w:lineRule="exact"/>
        <w:ind w:left="7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4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4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3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4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y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4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20"/>
          <w:w w:val="13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27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9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7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29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29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2"/>
        </w:rPr>
        <w:t>Mode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95" w:lineRule="exact"/>
        <w:ind w:left="2123" w:right="-20"/>
        <w:jc w:val="left"/>
        <w:tabs>
          <w:tab w:pos="5520" w:val="left"/>
          <w:tab w:pos="5760" w:val="left"/>
          <w:tab w:pos="6020" w:val="left"/>
          <w:tab w:pos="6760" w:val="left"/>
          <w:tab w:pos="7000" w:val="left"/>
          <w:tab w:pos="7260" w:val="left"/>
          <w:tab w:pos="7500" w:val="left"/>
          <w:tab w:pos="100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78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5"/>
        </w:rPr>
        <w:t>7850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88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00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  <w:position w:val="3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8" w:lineRule="exact"/>
        <w:ind w:left="769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J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c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34"/>
        </w:rPr>
        <w:t>o</w:t>
      </w:r>
      <w:r>
        <w:rPr>
          <w:rFonts w:ascii="Segoe UI" w:hAnsi="Segoe UI" w:cs="Segoe UI" w:eastAsia="Segoe UI"/>
          <w:sz w:val="15"/>
          <w:szCs w:val="15"/>
          <w:spacing w:val="-14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-</w:t>
      </w:r>
      <w:r>
        <w:rPr>
          <w:rFonts w:ascii="Segoe UI" w:hAnsi="Segoe UI" w:cs="Segoe UI" w:eastAsia="Segoe UI"/>
          <w:sz w:val="15"/>
          <w:szCs w:val="15"/>
          <w:spacing w:val="-24"/>
          <w:w w:val="13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3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t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87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o</w:t>
      </w:r>
      <w:r>
        <w:rPr>
          <w:rFonts w:ascii="Segoe UI" w:hAnsi="Segoe UI" w:cs="Segoe UI" w:eastAsia="Segoe UI"/>
          <w:sz w:val="15"/>
          <w:szCs w:val="15"/>
          <w:spacing w:val="19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de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7" w:after="0" w:line="240" w:lineRule="auto"/>
        <w:ind w:left="2137" w:right="-20"/>
        <w:jc w:val="left"/>
        <w:tabs>
          <w:tab w:pos="4380" w:val="left"/>
          <w:tab w:pos="6260" w:val="left"/>
          <w:tab w:pos="6500" w:val="left"/>
          <w:tab w:pos="6760" w:val="left"/>
          <w:tab w:pos="7020" w:val="left"/>
          <w:tab w:pos="7760" w:val="left"/>
          <w:tab w:pos="8020" w:val="left"/>
          <w:tab w:pos="8260" w:val="left"/>
          <w:tab w:pos="8760" w:val="left"/>
          <w:tab w:pos="902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4.046387pt;margin-top:.35779pt;width:13.766365pt;height:9.829184pt;mso-position-horizontal-relative:page;mso-position-vertical-relative:paragraph;z-index:-19073" type="#_x0000_t202" filled="f" stroked="f">
            <v:textbox inset="0,0,0,0">
              <w:txbxContent>
                <w:p>
                  <w:pPr>
                    <w:spacing w:before="0" w:after="0" w:line="187" w:lineRule="exact"/>
                    <w:ind w:left="20" w:right="-43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26"/>
                      <w:w w:val="111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1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-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8"/>
        </w:rPr>
        <w:t>-7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8</w:t>
      </w:r>
      <w:r>
        <w:rPr>
          <w:rFonts w:ascii="Segoe UI" w:hAnsi="Segoe UI" w:cs="Segoe UI" w:eastAsia="Segoe UI"/>
          <w:sz w:val="15"/>
          <w:szCs w:val="15"/>
          <w:spacing w:val="10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50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6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96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14"/>
        </w:rPr>
        <w:t>-88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-20"/>
          <w:w w:val="114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,</w:t>
      </w:r>
      <w:r>
        <w:rPr>
          <w:rFonts w:ascii="Segoe UI" w:hAnsi="Segoe UI" w:cs="Segoe UI" w:eastAsia="Segoe UI"/>
          <w:sz w:val="15"/>
          <w:szCs w:val="15"/>
          <w:spacing w:val="-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96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C</w:t>
      </w:r>
      <w:r>
        <w:rPr>
          <w:rFonts w:ascii="Segoe UI" w:hAnsi="Segoe UI" w:cs="Segoe UI" w:eastAsia="Segoe UI"/>
          <w:sz w:val="15"/>
          <w:szCs w:val="15"/>
          <w:spacing w:val="-9"/>
          <w:w w:val="96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20"/>
        </w:rPr>
        <w:t>-</w:t>
      </w:r>
      <w:r>
        <w:rPr>
          <w:rFonts w:ascii="Segoe UI" w:hAnsi="Segoe UI" w:cs="Segoe UI" w:eastAsia="Segoe UI"/>
          <w:sz w:val="15"/>
          <w:szCs w:val="15"/>
          <w:spacing w:val="-6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9</w:t>
      </w:r>
      <w:r>
        <w:rPr>
          <w:rFonts w:ascii="Segoe UI" w:hAnsi="Segoe UI" w:cs="Segoe UI" w:eastAsia="Segoe UI"/>
          <w:sz w:val="15"/>
          <w:szCs w:val="15"/>
          <w:spacing w:val="-15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20"/>
        </w:rPr>
        <w:t>800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2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1"/>
          <w:w w:val="27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85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28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2"/>
          <w:w w:val="28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6"/>
          <w:w w:val="32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1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18"/>
          <w:position w:val="1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ind w:left="765" w:right="-20"/>
        <w:jc w:val="left"/>
        <w:tabs>
          <w:tab w:pos="8260" w:val="left"/>
          <w:tab w:pos="8500" w:val="left"/>
          <w:tab w:pos="8760" w:val="left"/>
          <w:tab w:pos="100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position w:val="-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-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-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-2"/>
        </w:rPr>
        <w:t>2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2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16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2"/>
          <w:position w:val="-1"/>
        </w:rPr>
        <w:t>hema</w:t>
      </w:r>
      <w:r>
        <w:rPr>
          <w:rFonts w:ascii="Segoe UI" w:hAnsi="Segoe UI" w:cs="Segoe UI" w:eastAsia="Segoe UI"/>
          <w:sz w:val="15"/>
          <w:szCs w:val="15"/>
          <w:spacing w:val="0"/>
          <w:w w:val="102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83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  <w:position w:val="-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p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7"/>
          <w:position w:val="-1"/>
        </w:rPr>
        <w:t>RR6-2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-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94"/>
          <w:position w:val="-1"/>
        </w:rPr>
        <w:t>Rem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0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9"/>
          <w:position w:val="-1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09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4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4"/>
          <w:position w:val="-1"/>
        </w:rPr>
        <w:t>ve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5"/>
          <w:szCs w:val="15"/>
          <w:spacing w:val="5"/>
          <w:w w:val="108"/>
          <w:position w:val="0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11.519531"/>
          <w:szCs w:val="11.519531"/>
        </w:rPr>
      </w:pPr>
      <w:rPr/>
      <w:r>
        <w:rPr/>
        <w:pict>
          <v:shape style="width:7.679967pt;height:5.76pt;mso-position-horizontal-relative:char;mso-position-vertical-relative:line" type="#_x0000_t75">
            <v:imagedata r:id="rId342" o:title=""/>
          </v:shape>
        </w:pict>
      </w:r>
      <w:r>
        <w:rPr>
          <w:rFonts w:ascii="Times New Roman" w:hAnsi="Times New Roman" w:cs="Times New Roman" w:eastAsia="Times New Roman"/>
          <w:sz w:val="11.519531"/>
          <w:szCs w:val="11.519531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0" w:after="0" w:line="185" w:lineRule="exact"/>
        <w:ind w:left="3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8"/>
          <w:w w:val="75"/>
        </w:rPr>
        <w:t>M</w:t>
      </w:r>
      <w:r>
        <w:rPr>
          <w:rFonts w:ascii="Segoe UI" w:hAnsi="Segoe UI" w:cs="Segoe UI" w:eastAsia="Segoe UI"/>
          <w:sz w:val="15"/>
          <w:szCs w:val="15"/>
          <w:spacing w:val="14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5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LLA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O</w:t>
      </w:r>
      <w:r>
        <w:rPr>
          <w:rFonts w:ascii="Segoe UI" w:hAnsi="Segoe UI" w:cs="Segoe UI" w:eastAsia="Segoe UI"/>
          <w:sz w:val="15"/>
          <w:szCs w:val="15"/>
          <w:spacing w:val="1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17" w:lineRule="exact"/>
        <w:ind w:left="731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15"/>
          <w:w w:val="95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6"/>
          <w:position w:val="1"/>
        </w:rPr>
        <w:t>oc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14"/>
          <w:position w:val="1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14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9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4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94"/>
          <w:position w:val="1"/>
        </w:rPr>
        <w:t>Rem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  <w:position w:val="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6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9"/>
          <w:position w:val="1"/>
        </w:rPr>
        <w:t>ce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86" w:lineRule="exact"/>
        <w:ind w:left="2128" w:right="-63"/>
        <w:jc w:val="left"/>
        <w:tabs>
          <w:tab w:pos="3020" w:val="left"/>
          <w:tab w:pos="5260" w:val="left"/>
          <w:tab w:pos="6020" w:val="left"/>
          <w:tab w:pos="6500" w:val="left"/>
          <w:tab w:pos="67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58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61"/>
        </w:rPr>
        <w:t>+</w:t>
      </w:r>
      <w:r>
        <w:rPr>
          <w:rFonts w:ascii="Segoe UI" w:hAnsi="Segoe UI" w:cs="Segoe UI" w:eastAsia="Segoe UI"/>
          <w:sz w:val="15"/>
          <w:szCs w:val="15"/>
          <w:spacing w:val="22"/>
          <w:w w:val="6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6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61"/>
        </w:rPr>
        <w:t>      </w:t>
      </w:r>
      <w:r>
        <w:rPr>
          <w:rFonts w:ascii="Segoe UI" w:hAnsi="Segoe UI" w:cs="Segoe UI" w:eastAsia="Segoe UI"/>
          <w:sz w:val="15"/>
          <w:szCs w:val="15"/>
          <w:spacing w:val="11"/>
          <w:w w:val="6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</w:rPr>
        <w:t>m</w:t>
      </w:r>
      <w:r>
        <w:rPr>
          <w:rFonts w:ascii="Segoe UI" w:hAnsi="Segoe UI" w:cs="Segoe UI" w:eastAsia="Segoe UI"/>
          <w:sz w:val="15"/>
          <w:szCs w:val="15"/>
          <w:spacing w:val="8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</w:rPr>
        <w:t>p</w:t>
      </w:r>
      <w:r>
        <w:rPr>
          <w:rFonts w:ascii="Segoe UI" w:hAnsi="Segoe UI" w:cs="Segoe UI" w:eastAsia="Segoe UI"/>
          <w:sz w:val="15"/>
          <w:szCs w:val="15"/>
          <w:spacing w:val="8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h</w:t>
      </w:r>
      <w:r>
        <w:rPr>
          <w:rFonts w:ascii="Segoe UI" w:hAnsi="Segoe UI" w:cs="Segoe UI" w:eastAsia="Segoe UI"/>
          <w:sz w:val="15"/>
          <w:szCs w:val="15"/>
          <w:spacing w:val="5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on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1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5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48"/>
          <w:w w:val="4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24"/>
          <w:w w:val="4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36"/>
          <w:w w:val="33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26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7"/>
          <w:w w:val="26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7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12" w:after="0" w:line="240" w:lineRule="auto"/>
        <w:ind w:left="1833" w:right="264"/>
        <w:jc w:val="center"/>
        <w:tabs>
          <w:tab w:pos="86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r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1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C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1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1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88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98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u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8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3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5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5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r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7"/>
          <w:w w:val="101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d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2091" w:right="209"/>
        <w:jc w:val="center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9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0"/>
        </w:rPr>
        <w:t>4</w:t>
      </w:r>
      <w:r>
        <w:rPr>
          <w:rFonts w:ascii="Segoe UI" w:hAnsi="Segoe UI" w:cs="Segoe UI" w:eastAsia="Segoe UI"/>
          <w:sz w:val="15"/>
          <w:szCs w:val="15"/>
          <w:spacing w:val="11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o</w:t>
      </w:r>
      <w:r>
        <w:rPr>
          <w:rFonts w:ascii="Segoe UI" w:hAnsi="Segoe UI" w:cs="Segoe UI" w:eastAsia="Segoe UI"/>
          <w:sz w:val="15"/>
          <w:szCs w:val="15"/>
          <w:spacing w:val="-10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  </w:t>
      </w:r>
      <w:r>
        <w:rPr>
          <w:rFonts w:ascii="Segoe UI" w:hAnsi="Segoe UI" w:cs="Segoe UI" w:eastAsia="Segoe UI"/>
          <w:sz w:val="15"/>
          <w:szCs w:val="15"/>
          <w:spacing w:val="35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28"/>
        </w:rPr>
        <w:t>S</w:t>
      </w:r>
      <w:r>
        <w:rPr>
          <w:rFonts w:ascii="Segoe UI" w:hAnsi="Segoe UI" w:cs="Segoe UI" w:eastAsia="Segoe UI"/>
          <w:sz w:val="15"/>
          <w:szCs w:val="15"/>
          <w:spacing w:val="-15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13"/>
          <w:w w:val="33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3" w:lineRule="exact"/>
        <w:ind w:left="4820" w:right="3059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61.650002pt;margin-top:5.065869pt;width:1.9265pt;height:7.9465pt;mso-position-horizontal-relative:page;mso-position-vertical-relative:paragraph;z-index:-19077" type="#_x0000_t75">
            <v:imagedata r:id="rId343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9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71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50"/>
          <w:w w:val="271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C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4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54.671326pt;margin-top:-18.583096pt;width:12.999406pt;height:7.878933pt;mso-position-horizontal-relative:page;mso-position-vertical-relative:paragraph;z-index:-19070;rotation:359" type="#_x0000_t136" fillcolor="#000000" stroked="f">
            <o:extrusion v:ext="view" autorotationcenter="t"/>
            <v:textpath style="font-family:&amp;quot;Segoe UI&amp;quot;;font-size:7pt;v-text-kern:t;mso-text-shadow:auto" string="39 "/>
          </v:shape>
        </w:pict>
      </w:r>
      <w:r>
        <w:rPr>
          <w:rFonts w:ascii="Segoe UI" w:hAnsi="Segoe UI" w:cs="Segoe UI" w:eastAsia="Segoe UI"/>
          <w:sz w:val="15"/>
          <w:szCs w:val="15"/>
          <w:w w:val="110"/>
        </w:rPr>
        <w:t>8</w:t>
      </w:r>
      <w:r>
        <w:rPr>
          <w:rFonts w:ascii="Segoe UI" w:hAnsi="Segoe UI" w:cs="Segoe UI" w:eastAsia="Segoe UI"/>
          <w:sz w:val="15"/>
          <w:szCs w:val="15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2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74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325" w:space="426"/>
            <w:col w:w="929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pict>
          <v:shape style="position:absolute;margin-left:57.799999pt;margin-top:38.523586pt;width:159.893pt;height:138.7024pt;mso-position-horizontal-relative:page;mso-position-vertical-relative:page;z-index:-19080" type="#_x0000_t75">
            <v:imagedata r:id="rId344" o:title=""/>
          </v:shape>
        </w:pict>
      </w:r>
      <w:r>
        <w:rPr>
          <w:sz w:val="18"/>
          <w:szCs w:val="18"/>
        </w:rPr>
      </w:r>
    </w:p>
    <w:p>
      <w:pPr>
        <w:spacing w:before="28" w:after="0" w:line="241" w:lineRule="auto"/>
        <w:ind w:left="312" w:right="381" w:firstLine="29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s</w:t>
      </w:r>
      <w:r>
        <w:rPr>
          <w:rFonts w:ascii="Segoe UI" w:hAnsi="Segoe UI" w:cs="Segoe UI" w:eastAsia="Segoe UI"/>
          <w:sz w:val="15"/>
          <w:szCs w:val="15"/>
          <w:spacing w:val="-9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9"/>
        </w:rPr>
        <w:t>erv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g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h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mak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·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15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</w:rPr>
        <w:t>pr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o</w:t>
      </w:r>
      <w:r>
        <w:rPr>
          <w:rFonts w:ascii="Segoe UI" w:hAnsi="Segoe UI" w:cs="Segoe UI" w:eastAsia="Segoe UI"/>
          <w:sz w:val="15"/>
          <w:szCs w:val="15"/>
          <w:spacing w:val="-10"/>
          <w:w w:val="12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3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e</w:t>
      </w:r>
      <w:r>
        <w:rPr>
          <w:rFonts w:ascii="Segoe UI" w:hAnsi="Segoe UI" w:cs="Segoe UI" w:eastAsia="Segoe UI"/>
          <w:sz w:val="15"/>
          <w:szCs w:val="15"/>
          <w:spacing w:val="2"/>
          <w:w w:val="93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n</w:t>
      </w:r>
      <w:r>
        <w:rPr>
          <w:rFonts w:ascii="Segoe UI" w:hAnsi="Segoe UI" w:cs="Segoe UI" w:eastAsia="Segoe UI"/>
          <w:sz w:val="15"/>
          <w:szCs w:val="15"/>
          <w:spacing w:val="-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-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ou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1"/>
        </w:rPr>
        <w:t>produ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c</w:t>
      </w:r>
      <w:r>
        <w:rPr>
          <w:rFonts w:ascii="Segoe UI" w:hAnsi="Segoe UI" w:cs="Segoe UI" w:eastAsia="Segoe UI"/>
          <w:sz w:val="15"/>
          <w:szCs w:val="15"/>
          <w:spacing w:val="-1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ts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16"/>
        </w:rPr>
        <w:t>wheneve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r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3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6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e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9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9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21"/>
        </w:rPr>
        <w:t>nece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s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35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60"/>
        </w:rPr>
        <w:t>ry</w:t>
      </w:r>
      <w:r>
        <w:rPr>
          <w:rFonts w:ascii="Segoe UI" w:hAnsi="Segoe UI" w:cs="Segoe UI" w:eastAsia="Segoe UI"/>
          <w:sz w:val="15"/>
          <w:szCs w:val="15"/>
          <w:spacing w:val="0"/>
          <w:w w:val="16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h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5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5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1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4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19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t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h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�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e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8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o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a</w:t>
      </w:r>
      <w:r>
        <w:rPr>
          <w:rFonts w:ascii="Segoe UI" w:hAnsi="Segoe UI" w:cs="Segoe UI" w:eastAsia="Segoe UI"/>
          <w:sz w:val="15"/>
          <w:szCs w:val="15"/>
          <w:spacing w:val="-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v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0"/>
        </w:rPr>
        <w:t>c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8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8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auto"/>
        <w:ind w:left="326" w:right="375" w:firstLine="-24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107.639999pt;margin-top:19.731064pt;width:.7225pt;height:.4817pt;mso-position-horizontal-relative:page;mso-position-vertical-relative:paragraph;z-index:-19081" type="#_x0000_t75">
            <v:imagedata r:id="rId345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30"/>
          <w:w w:val="135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r</w:t>
      </w:r>
      <w:r>
        <w:rPr>
          <w:rFonts w:ascii="Segoe UI" w:hAnsi="Segoe UI" w:cs="Segoe UI" w:eastAsia="Segoe UI"/>
          <w:sz w:val="15"/>
          <w:szCs w:val="15"/>
          <w:spacing w:val="25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5"/>
        </w:rPr>
        <w:t>i</w:t>
      </w:r>
      <w:r>
        <w:rPr>
          <w:rFonts w:ascii="Segoe UI" w:hAnsi="Segoe UI" w:cs="Segoe UI" w:eastAsia="Segoe UI"/>
          <w:sz w:val="15"/>
          <w:szCs w:val="15"/>
          <w:spacing w:val="-19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5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35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·</w:t>
      </w:r>
      <w:r>
        <w:rPr>
          <w:rFonts w:ascii="Segoe UI" w:hAnsi="Segoe UI" w:cs="Segoe UI" w:eastAsia="Segoe UI"/>
          <w:sz w:val="15"/>
          <w:szCs w:val="15"/>
          <w:spacing w:val="33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3"/>
        </w:rPr>
        <w:t>Part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3"/>
        </w:rPr>
        <w:t>L</w:t>
      </w:r>
      <w:r>
        <w:rPr>
          <w:rFonts w:ascii="Segoe UI" w:hAnsi="Segoe UI" w:cs="Segoe UI" w:eastAsia="Segoe UI"/>
          <w:sz w:val="15"/>
          <w:szCs w:val="15"/>
          <w:spacing w:val="-13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i</w:t>
      </w:r>
      <w:r>
        <w:rPr>
          <w:rFonts w:ascii="Segoe UI" w:hAnsi="Segoe UI" w:cs="Segoe UI" w:eastAsia="Segoe UI"/>
          <w:sz w:val="15"/>
          <w:szCs w:val="15"/>
          <w:spacing w:val="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s</w:t>
      </w:r>
      <w:r>
        <w:rPr>
          <w:rFonts w:ascii="Segoe UI" w:hAnsi="Segoe UI" w:cs="Segoe UI" w:eastAsia="Segoe UI"/>
          <w:sz w:val="15"/>
          <w:szCs w:val="15"/>
          <w:spacing w:val="-1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33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3"/>
        </w:rPr>
        <w:t>p</w:t>
      </w:r>
      <w:r>
        <w:rPr>
          <w:rFonts w:ascii="Segoe UI" w:hAnsi="Segoe UI" w:cs="Segoe UI" w:eastAsia="Segoe UI"/>
          <w:sz w:val="15"/>
          <w:szCs w:val="15"/>
          <w:spacing w:val="-17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3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37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un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24"/>
        </w:rPr>
        <w:t>es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18"/>
        </w:rPr>
        <w:t>herwis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8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p</w:t>
      </w:r>
      <w:r>
        <w:rPr>
          <w:rFonts w:ascii="Segoe UI" w:hAnsi="Segoe UI" w:cs="Segoe UI" w:eastAsia="Segoe UI"/>
          <w:sz w:val="15"/>
          <w:szCs w:val="15"/>
          <w:spacing w:val="-12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27"/>
        </w:rPr>
        <w:t>ft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21"/>
        </w:rPr>
        <w:t>sub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j</w:t>
      </w:r>
      <w:r>
        <w:rPr>
          <w:rFonts w:ascii="Segoe UI" w:hAnsi="Segoe UI" w:cs="Segoe UI" w:eastAsia="Segoe UI"/>
          <w:sz w:val="15"/>
          <w:szCs w:val="15"/>
          <w:spacing w:val="-7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1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h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13"/>
          <w:position w:val="1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9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9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5"/>
          <w:position w:val="1"/>
        </w:rPr>
        <w:t>ou</w:t>
      </w:r>
      <w:r>
        <w:rPr>
          <w:rFonts w:ascii="Segoe UI" w:hAnsi="Segoe UI" w:cs="Segoe UI" w:eastAsia="Segoe UI"/>
          <w:sz w:val="15"/>
          <w:szCs w:val="15"/>
          <w:spacing w:val="0"/>
          <w:w w:val="115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1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2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2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08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1.120025pt;height:15.36pt;mso-position-horizontal-relative:char;mso-position-vertical-relative:line" type="#_x0000_t75">
            <v:imagedata r:id="rId3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74" w:after="0" w:line="240" w:lineRule="auto"/>
        <w:ind w:left="118" w:right="-54"/>
        <w:jc w:val="left"/>
        <w:tabs>
          <w:tab w:pos="2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3"/>
          <w:position w:val="1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2"/>
          <w:w w:val="165"/>
        </w:rPr>
        <w:t>F</w:t>
      </w:r>
      <w:r>
        <w:rPr>
          <w:rFonts w:ascii="Segoe UI" w:hAnsi="Segoe UI" w:cs="Segoe UI" w:eastAsia="Segoe UI"/>
          <w:sz w:val="8"/>
          <w:szCs w:val="8"/>
          <w:spacing w:val="-15"/>
          <w:w w:val="165"/>
        </w:rPr>
        <w:t>-</w:t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156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Ft</w:t>
      </w:r>
      <w:r>
        <w:rPr>
          <w:rFonts w:ascii="Segoe UI" w:hAnsi="Segoe UI" w:cs="Segoe UI" w:eastAsia="Segoe UI"/>
          <w:sz w:val="8"/>
          <w:szCs w:val="8"/>
          <w:spacing w:val="-1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Line</w:t>
      </w:r>
      <w:r>
        <w:rPr>
          <w:rFonts w:ascii="Segoe UI" w:hAnsi="Segoe UI" w:cs="Segoe UI" w:eastAsia="Segoe UI"/>
          <w:sz w:val="8"/>
          <w:szCs w:val="8"/>
          <w:spacing w:val="32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66"/>
        </w:rPr>
        <w:t>Cord.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2" w:after="0" w:line="240" w:lineRule="auto"/>
        <w:ind w:left="-2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139"/>
        </w:rPr>
        <w:t>NO.REQ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5" w:right="13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3" w:after="0" w:line="240" w:lineRule="auto"/>
        <w:ind w:left="62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64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41.194916pt;margin-top:2.651056pt;width:9.444478pt;height:4.956037pt;mso-position-horizontal-relative:page;mso-position-vertical-relative:paragraph;z-index:-19059;rotation:359" type="#_x0000_t136" fillcolor="#000000" stroked="f">
            <o:extrusion v:ext="view" autorotationcenter="t"/>
            <v:textpath style="font-family:&amp;quot;Segoe UI&amp;quot;;font-size:4pt;v-text-kern:t;mso-text-shadow:auto" string=".85 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1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  <w:position w:val="-2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24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2"/>
          <w:position w:val="-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pgSz w:w="24960" w:h="15640" w:orient="landscape"/>
          <w:pgMar w:top="1060" w:bottom="280" w:left="2100" w:right="880"/>
          <w:cols w:num="4" w:equalWidth="0">
            <w:col w:w="2853" w:space="1124"/>
            <w:col w:w="457" w:space="75"/>
            <w:col w:w="405" w:space="7737"/>
            <w:col w:w="9329"/>
          </w:cols>
        </w:sectPr>
      </w:pPr>
      <w:rPr/>
    </w:p>
    <w:p>
      <w:pPr>
        <w:spacing w:before="0" w:after="0" w:line="79" w:lineRule="exact"/>
        <w:ind w:left="247" w:right="-20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F-7867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     </w:t>
      </w:r>
      <w:r>
        <w:rPr>
          <w:rFonts w:ascii="Segoe UI" w:hAnsi="Segoe UI" w:cs="Segoe UI" w:eastAsia="Segoe UI"/>
          <w:sz w:val="8"/>
          <w:szCs w:val="8"/>
          <w:spacing w:val="9"/>
          <w:w w:val="15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5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2"/>
          <w:position w:val="0"/>
        </w:rPr>
        <w:t>Tripl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spacing w:val="6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02"/>
          <w:position w:val="0"/>
        </w:rPr>
        <w:t>Outle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20"/>
          <w:w w:val="20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23" w:lineRule="exact"/>
        <w:ind w:left="247" w:right="-107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  <w:position w:val="6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8"/>
          <w:szCs w:val="8"/>
          <w:spacing w:val="-7"/>
          <w:w w:val="92"/>
          <w:position w:val="6"/>
        </w:rPr>
        <w:t>�1</w:t>
      </w:r>
      <w:r>
        <w:rPr>
          <w:rFonts w:ascii="Segoe UI" w:hAnsi="Segoe UI" w:cs="Segoe UI" w:eastAsia="Segoe UI"/>
          <w:sz w:val="8"/>
          <w:szCs w:val="8"/>
          <w:spacing w:val="0"/>
          <w:w w:val="92"/>
          <w:position w:val="6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6"/>
        </w:rPr>
        <w:t>S25-5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>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6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0"/>
          <w:position w:val="6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3"/>
          <w:position w:val="6"/>
        </w:rPr>
        <w:t>Contro</w:t>
      </w:r>
      <w:r>
        <w:rPr>
          <w:rFonts w:ascii="Segoe UI" w:hAnsi="Segoe UI" w:cs="Segoe UI" w:eastAsia="Segoe UI"/>
          <w:sz w:val="8"/>
          <w:szCs w:val="8"/>
          <w:spacing w:val="0"/>
          <w:w w:val="183"/>
          <w:position w:val="6"/>
        </w:rPr>
        <w:t>l</w:t>
      </w:r>
      <w:r>
        <w:rPr>
          <w:rFonts w:ascii="Segoe UI" w:hAnsi="Segoe UI" w:cs="Segoe UI" w:eastAsia="Segoe UI"/>
          <w:sz w:val="8"/>
          <w:szCs w:val="8"/>
          <w:spacing w:val="25"/>
          <w:w w:val="183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3"/>
          <w:position w:val="6"/>
        </w:rPr>
        <w:t>Statio</w:t>
      </w:r>
      <w:r>
        <w:rPr>
          <w:rFonts w:ascii="Segoe UI" w:hAnsi="Segoe UI" w:cs="Segoe UI" w:eastAsia="Segoe UI"/>
          <w:sz w:val="8"/>
          <w:szCs w:val="8"/>
          <w:spacing w:val="0"/>
          <w:w w:val="183"/>
          <w:position w:val="6"/>
        </w:rPr>
        <w:t>n</w:t>
      </w:r>
      <w:r>
        <w:rPr>
          <w:rFonts w:ascii="Segoe UI" w:hAnsi="Segoe UI" w:cs="Segoe UI" w:eastAsia="Segoe UI"/>
          <w:sz w:val="8"/>
          <w:szCs w:val="8"/>
          <w:spacing w:val="-26"/>
          <w:w w:val="183"/>
          <w:position w:val="6"/>
        </w:rPr>
        <w:t> </w:t>
      </w:r>
      <w:r>
        <w:rPr>
          <w:rFonts w:ascii="Segoe UI" w:hAnsi="Segoe UI" w:cs="Segoe UI" w:eastAsia="Segoe UI"/>
          <w:sz w:val="79"/>
          <w:szCs w:val="79"/>
          <w:spacing w:val="19"/>
          <w:w w:val="25"/>
          <w:position w:val="-33"/>
        </w:rPr>
        <w:t>.</w:t>
      </w:r>
      <w:r>
        <w:rPr>
          <w:rFonts w:ascii="Segoe UI" w:hAnsi="Segoe UI" w:cs="Segoe UI" w:eastAsia="Segoe UI"/>
          <w:sz w:val="8"/>
          <w:szCs w:val="8"/>
          <w:spacing w:val="14"/>
          <w:w w:val="214"/>
          <w:position w:val="6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6"/>
        </w:rPr>
        <w:t>f</w:t>
      </w:r>
      <w:r>
        <w:rPr>
          <w:rFonts w:ascii="Segoe UI" w:hAnsi="Segoe UI" w:cs="Segoe UI" w:eastAsia="Segoe UI"/>
          <w:sz w:val="8"/>
          <w:szCs w:val="8"/>
          <w:spacing w:val="-5"/>
          <w:w w:val="179"/>
          <w:position w:val="6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2"/>
          <w:position w:val="6"/>
        </w:rPr>
        <w:t>Mode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6"/>
        </w:rPr>
        <w:t>l</w:t>
      </w:r>
      <w:r>
        <w:rPr>
          <w:rFonts w:ascii="Segoe UI" w:hAnsi="Segoe UI" w:cs="Segoe UI" w:eastAsia="Segoe UI"/>
          <w:sz w:val="8"/>
          <w:szCs w:val="8"/>
          <w:spacing w:val="31"/>
          <w:w w:val="152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  <w:position w:val="6"/>
        </w:rPr>
        <w:t>8800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45" w:lineRule="exact"/>
        <w:ind w:left="1380"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94"/>
          <w:position w:val="1"/>
        </w:rPr>
        <w:t>only</w:t>
      </w:r>
      <w:r>
        <w:rPr>
          <w:rFonts w:ascii="Segoe UI" w:hAnsi="Segoe UI" w:cs="Segoe UI" w:eastAsia="Segoe UI"/>
          <w:sz w:val="8"/>
          <w:szCs w:val="8"/>
          <w:spacing w:val="0"/>
          <w:w w:val="194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9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51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90"/>
        </w:rPr>
        <w:t>MCS25-l</w:t>
      </w:r>
      <w:r>
        <w:rPr>
          <w:rFonts w:ascii="Segoe UI" w:hAnsi="Segoe UI" w:cs="Segoe UI" w:eastAsia="Segoe UI"/>
          <w:sz w:val="8"/>
          <w:szCs w:val="8"/>
          <w:spacing w:val="-19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-</w:t>
      </w:r>
      <w:r>
        <w:rPr>
          <w:rFonts w:ascii="Segoe UI" w:hAnsi="Segoe UI" w:cs="Segoe UI" w:eastAsia="Segoe UI"/>
          <w:sz w:val="8"/>
          <w:szCs w:val="8"/>
          <w:spacing w:val="37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0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r</w:t>
      </w:r>
      <w:r>
        <w:rPr>
          <w:rFonts w:ascii="Segoe UI" w:hAnsi="Segoe UI" w:cs="Segoe UI" w:eastAsia="Segoe UI"/>
          <w:sz w:val="8"/>
          <w:szCs w:val="8"/>
          <w:spacing w:val="27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Control</w:t>
      </w:r>
      <w:r>
        <w:rPr>
          <w:rFonts w:ascii="Segoe UI" w:hAnsi="Segoe UI" w:cs="Segoe UI" w:eastAsia="Segoe UI"/>
          <w:sz w:val="8"/>
          <w:szCs w:val="8"/>
          <w:spacing w:val="18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29"/>
        </w:rPr>
        <w:t>St.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tion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31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2"/>
        </w:rPr>
        <w:t>(fo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Model</w:t>
      </w:r>
      <w:r>
        <w:rPr>
          <w:rFonts w:ascii="Segoe UI" w:hAnsi="Segoe UI" w:cs="Segoe UI" w:eastAsia="Segoe UI"/>
          <w:sz w:val="8"/>
          <w:szCs w:val="8"/>
          <w:spacing w:val="-24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9800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9" w:lineRule="atLeast"/>
        <w:ind w:left="110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6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1511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92"/>
        </w:rPr>
        <w:t>Electr</w:t>
      </w:r>
      <w:r>
        <w:rPr>
          <w:rFonts w:ascii="Segoe UI" w:hAnsi="Segoe UI" w:cs="Segoe UI" w:eastAsia="Segoe UI"/>
          <w:sz w:val="8"/>
          <w:szCs w:val="8"/>
          <w:spacing w:val="-5"/>
          <w:w w:val="192"/>
        </w:rPr>
        <w:t>o</w:t>
      </w:r>
      <w:r>
        <w:rPr>
          <w:rFonts w:ascii="Segoe UI" w:hAnsi="Segoe UI" w:cs="Segoe UI" w:eastAsia="Segoe UI"/>
          <w:sz w:val="8"/>
          <w:szCs w:val="8"/>
          <w:spacing w:val="-4"/>
          <w:w w:val="148"/>
        </w:rPr>
        <w:t>dynam</w:t>
      </w:r>
      <w:r>
        <w:rPr>
          <w:rFonts w:ascii="Segoe UI" w:hAnsi="Segoe UI" w:cs="Segoe UI" w:eastAsia="Segoe UI"/>
          <w:sz w:val="8"/>
          <w:szCs w:val="8"/>
          <w:spacing w:val="-4"/>
          <w:w w:val="359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1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268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Model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9" w:lineRule="exact"/>
        <w:ind w:right="-43"/>
        <w:jc w:val="left"/>
        <w:tabs>
          <w:tab w:pos="5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53"/>
        <w:jc w:val="left"/>
        <w:tabs>
          <w:tab w:pos="4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8"/>
          <w:w w:val="156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7"/>
          <w:w w:val="102"/>
        </w:rPr>
        <w:t>MAIN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3" w:equalWidth="0">
            <w:col w:w="3840" w:space="334"/>
            <w:col w:w="743" w:space="8788"/>
            <w:col w:w="8275"/>
          </w:cols>
        </w:sectPr>
      </w:pPr>
      <w:rPr/>
    </w:p>
    <w:p>
      <w:pPr>
        <w:spacing w:before="0" w:after="0" w:line="396" w:lineRule="atLeast"/>
        <w:ind w:left="1385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1.770004pt;margin-top:-8.674325pt;width:41.99240pt;height:39.550pt;mso-position-horizontal-relative:page;mso-position-vertical-relative:paragraph;z-index:-19066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tabs>
                      <w:tab w:pos="780" w:val="left"/>
                    </w:tabs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25"/>
                      <w:position w:val="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5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-1"/>
                      <w:w w:val="25"/>
                      <w:position w:val="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w w:val="184"/>
        </w:rPr>
        <w:t>only)</w:t>
      </w:r>
      <w:r>
        <w:rPr>
          <w:rFonts w:ascii="Segoe UI" w:hAnsi="Segoe UI" w:cs="Segoe UI" w:eastAsia="Segoe UI"/>
          <w:sz w:val="8"/>
          <w:szCs w:val="8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97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97" w:lineRule="atLeast"/>
        <w:ind w:right="-20"/>
        <w:jc w:val="left"/>
        <w:tabs>
          <w:tab w:pos="3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w w:val="150"/>
        </w:rPr>
        <w:t>1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w w:val="100"/>
        </w:rPr>
      </w:r>
      <w:r>
        <w:rPr>
          <w:rFonts w:ascii="Segoe UI" w:hAnsi="Segoe UI" w:cs="Segoe UI" w:eastAsia="Segoe UI"/>
          <w:sz w:val="8"/>
          <w:szCs w:val="8"/>
          <w:spacing w:val="9"/>
          <w:w w:val="155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3" w:equalWidth="0">
            <w:col w:w="2739" w:space="130"/>
            <w:col w:w="935" w:space="375"/>
            <w:col w:w="17801"/>
          </w:cols>
        </w:sectPr>
      </w:pPr>
      <w:rPr/>
    </w:p>
    <w:p>
      <w:pPr>
        <w:spacing w:before="0" w:after="0" w:line="259" w:lineRule="atLeast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-2"/>
          <w:w w:val="158"/>
        </w:rPr>
        <w:t>F-902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  </w:t>
      </w:r>
      <w:r>
        <w:rPr>
          <w:rFonts w:ascii="Segoe UI" w:hAnsi="Segoe UI" w:cs="Segoe UI" w:eastAsia="Segoe UI"/>
          <w:sz w:val="8"/>
          <w:szCs w:val="8"/>
          <w:spacing w:val="9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7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"</w:t>
      </w:r>
      <w:r>
        <w:rPr>
          <w:rFonts w:ascii="Segoe UI" w:hAnsi="Segoe UI" w:cs="Segoe UI" w:eastAsia="Segoe UI"/>
          <w:sz w:val="8"/>
          <w:szCs w:val="8"/>
          <w:spacing w:val="21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7"/>
        </w:rPr>
        <w:t>Elect</w:t>
      </w:r>
      <w:r>
        <w:rPr>
          <w:rFonts w:ascii="Segoe UI" w:hAnsi="Segoe UI" w:cs="Segoe UI" w:eastAsia="Segoe UI"/>
          <w:sz w:val="8"/>
          <w:szCs w:val="8"/>
          <w:spacing w:val="-9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-7"/>
          <w:w w:val="177"/>
        </w:rPr>
        <w:t>odynami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7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2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7"/>
        </w:rPr>
        <w:t>(fo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77"/>
        </w:rPr>
        <w:t>Model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</w:sectPr>
      </w:pPr>
      <w:rPr/>
    </w:p>
    <w:p>
      <w:pPr>
        <w:spacing w:before="0" w:after="0" w:line="3" w:lineRule="exact"/>
        <w:ind w:left="511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4"/>
          <w:position w:val="2"/>
        </w:rPr>
        <w:t>F-9824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2" w:lineRule="atLeas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68"/>
        </w:rPr>
        <w:t>880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0</w:t>
      </w:r>
      <w:r>
        <w:rPr>
          <w:rFonts w:ascii="Segoe UI" w:hAnsi="Segoe UI" w:cs="Segoe UI" w:eastAsia="Segoe UI"/>
          <w:sz w:val="8"/>
          <w:szCs w:val="8"/>
          <w:spacing w:val="-2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on</w:t>
      </w:r>
      <w:r>
        <w:rPr>
          <w:rFonts w:ascii="Segoe UI" w:hAnsi="Segoe UI" w:cs="Segoe UI" w:eastAsia="Segoe UI"/>
          <w:sz w:val="8"/>
          <w:szCs w:val="8"/>
          <w:spacing w:val="-15"/>
          <w:w w:val="168"/>
        </w:rPr>
        <w:t>l</w:t>
      </w:r>
      <w:r>
        <w:rPr>
          <w:rFonts w:ascii="Segoe UI" w:hAnsi="Segoe UI" w:cs="Segoe UI" w:eastAsia="Segoe UI"/>
          <w:sz w:val="8"/>
          <w:szCs w:val="8"/>
          <w:spacing w:val="12"/>
          <w:w w:val="168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)</w:t>
      </w:r>
      <w:r>
        <w:rPr>
          <w:rFonts w:ascii="Segoe UI" w:hAnsi="Segoe UI" w:cs="Segoe UI" w:eastAsia="Segoe UI"/>
          <w:sz w:val="8"/>
          <w:szCs w:val="8"/>
          <w:spacing w:val="18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47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5" w:lineRule="exact"/>
        <w:ind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3"/>
          <w:position w:val="-1"/>
        </w:rPr>
        <w:t>980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8"/>
          <w:position w:val="-1"/>
        </w:rPr>
        <w:t>onl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-1"/>
        </w:rPr>
        <w:t>y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-1"/>
        </w:rPr>
        <w:t>)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11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3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3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3" w:lineRule="atLeast"/>
        <w:ind w:left="394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11.00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3" w:lineRule="exact"/>
        <w:ind w:right="-44"/>
        <w:jc w:val="left"/>
        <w:tabs>
          <w:tab w:pos="3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60"/>
          <w:position w:val="-1"/>
        </w:rPr>
        <w:t>16.50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5" w:lineRule="exact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3"/>
          <w:w w:val="158"/>
          <w:position w:val="-6"/>
        </w:rPr>
        <w:t>STEP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6" w:equalWidth="0">
            <w:col w:w="910" w:space="470"/>
            <w:col w:w="1083" w:space="7"/>
            <w:col w:w="665" w:space="132"/>
            <w:col w:w="538" w:space="373"/>
            <w:col w:w="735" w:space="7895"/>
            <w:col w:w="9172"/>
          </w:cols>
        </w:sectPr>
      </w:pPr>
      <w:rPr/>
    </w:p>
    <w:p>
      <w:pPr>
        <w:spacing w:before="0" w:after="0" w:line="163" w:lineRule="exact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61"/>
          <w:position w:val="1"/>
        </w:rPr>
        <w:t>F-6624-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6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  <w:position w:val="1"/>
        </w:rPr>
        <w:t>Ton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-22"/>
          <w:w w:val="1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79"/>
          <w:position w:val="1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1"/>
        </w:rPr>
        <w:t>m</w:t>
      </w:r>
      <w:r>
        <w:rPr>
          <w:rFonts w:ascii="Segoe UI" w:hAnsi="Segoe UI" w:cs="Segoe UI" w:eastAsia="Segoe UI"/>
          <w:sz w:val="14"/>
          <w:szCs w:val="14"/>
          <w:spacing w:val="30"/>
          <w:w w:val="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6"/>
          <w:position w:val="1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9" w:after="0" w:line="240" w:lineRule="auto"/>
        <w:ind w:left="24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 </w:t>
      </w:r>
      <w:r>
        <w:rPr>
          <w:rFonts w:ascii="Segoe UI" w:hAnsi="Segoe UI" w:cs="Segoe UI" w:eastAsia="Segoe UI"/>
          <w:sz w:val="8"/>
          <w:szCs w:val="8"/>
          <w:spacing w:val="14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F-6005-A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4"/>
        </w:rPr>
        <w:t>Pic</w:t>
      </w:r>
      <w:r>
        <w:rPr>
          <w:rFonts w:ascii="Segoe UI" w:hAnsi="Segoe UI" w:cs="Segoe UI" w:eastAsia="Segoe UI"/>
          <w:sz w:val="8"/>
          <w:szCs w:val="8"/>
          <w:spacing w:val="-17"/>
          <w:w w:val="174"/>
        </w:rPr>
        <w:t>k</w:t>
      </w:r>
      <w:r>
        <w:rPr>
          <w:rFonts w:ascii="Segoe UI" w:hAnsi="Segoe UI" w:cs="Segoe UI" w:eastAsia="Segoe UI"/>
          <w:sz w:val="8"/>
          <w:szCs w:val="8"/>
          <w:spacing w:val="-3"/>
          <w:w w:val="174"/>
        </w:rPr>
        <w:t>u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p</w:t>
      </w:r>
      <w:r>
        <w:rPr>
          <w:rFonts w:ascii="Segoe UI" w:hAnsi="Segoe UI" w:cs="Segoe UI" w:eastAsia="Segoe UI"/>
          <w:sz w:val="8"/>
          <w:szCs w:val="8"/>
          <w:spacing w:val="24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4"/>
        </w:rPr>
        <w:t>Shortin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Switch</w:t>
      </w:r>
      <w:r>
        <w:rPr>
          <w:rFonts w:ascii="Segoe UI" w:hAnsi="Segoe UI" w:cs="Segoe UI" w:eastAsia="Segoe UI"/>
          <w:sz w:val="8"/>
          <w:szCs w:val="8"/>
          <w:spacing w:val="-23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F-7529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Shielde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18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Input</w:t>
      </w:r>
      <w:r>
        <w:rPr>
          <w:rFonts w:ascii="Segoe UI" w:hAnsi="Segoe UI" w:cs="Segoe UI" w:eastAsia="Segoe UI"/>
          <w:sz w:val="8"/>
          <w:szCs w:val="8"/>
          <w:spacing w:val="11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  <w:position w:val="1"/>
        </w:rPr>
        <w:t>Lea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86"/>
          <w:position w:val="1"/>
        </w:rPr>
        <w:t>an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1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6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8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SD20-7Z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 </w:t>
      </w:r>
      <w:r>
        <w:rPr>
          <w:rFonts w:ascii="Segoe UI" w:hAnsi="Segoe UI" w:cs="Segoe UI" w:eastAsia="Segoe UI"/>
          <w:sz w:val="8"/>
          <w:szCs w:val="8"/>
          <w:spacing w:val="1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3"/>
          <w:w w:val="18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8"/>
          <w:position w:val="1"/>
        </w:rPr>
        <w:t>Solenoi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27"/>
          <w:w w:val="18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1"/>
        </w:rPr>
        <w:t>Drum</w:t>
      </w:r>
      <w:r>
        <w:rPr>
          <w:rFonts w:ascii="Segoe UI" w:hAnsi="Segoe UI" w:cs="Segoe UI" w:eastAsia="Segoe UI"/>
          <w:sz w:val="9"/>
          <w:szCs w:val="9"/>
          <w:spacing w:val="28"/>
          <w:w w:val="12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8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74"/>
          <w:position w:val="1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23"/>
          <w:w w:val="17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3" w:after="0" w:line="240" w:lineRule="auto"/>
        <w:ind w:left="247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F-7415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  </w:t>
      </w:r>
      <w:r>
        <w:rPr>
          <w:rFonts w:ascii="Segoe UI" w:hAnsi="Segoe UI" w:cs="Segoe UI" w:eastAsia="Segoe UI"/>
          <w:sz w:val="8"/>
          <w:szCs w:val="8"/>
          <w:spacing w:val="13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75" w:right="-20"/>
        <w:jc w:val="left"/>
        <w:tabs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7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</w:t>
      </w:r>
      <w:r>
        <w:rPr>
          <w:rFonts w:ascii="Segoe UI" w:hAnsi="Segoe UI" w:cs="Segoe UI" w:eastAsia="Segoe UI"/>
          <w:sz w:val="8"/>
          <w:szCs w:val="8"/>
          <w:spacing w:val="29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11157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92"/>
        </w:rPr>
        <w:t>Se</w:t>
      </w:r>
      <w:r>
        <w:rPr>
          <w:rFonts w:ascii="Segoe UI" w:hAnsi="Segoe UI" w:cs="Segoe UI" w:eastAsia="Segoe UI"/>
          <w:sz w:val="8"/>
          <w:szCs w:val="8"/>
          <w:spacing w:val="5"/>
          <w:w w:val="192"/>
        </w:rPr>
        <w:t>l</w:t>
      </w:r>
      <w:r>
        <w:rPr>
          <w:rFonts w:ascii="Segoe UI" w:hAnsi="Segoe UI" w:cs="Segoe UI" w:eastAsia="Segoe UI"/>
          <w:sz w:val="8"/>
          <w:szCs w:val="8"/>
          <w:spacing w:val="2"/>
          <w:w w:val="16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c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63"/>
        </w:rPr>
        <w:t>t</w:t>
      </w:r>
      <w:r>
        <w:rPr>
          <w:rFonts w:ascii="Segoe UI" w:hAnsi="Segoe UI" w:cs="Segoe UI" w:eastAsia="Segoe UI"/>
          <w:sz w:val="8"/>
          <w:szCs w:val="8"/>
          <w:spacing w:val="3"/>
          <w:w w:val="263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Cane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18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218"/>
        </w:rPr>
        <w:t>l</w:t>
      </w:r>
      <w:r>
        <w:rPr>
          <w:rFonts w:ascii="Segoe UI" w:hAnsi="Segoe UI" w:cs="Segoe UI" w:eastAsia="Segoe UI"/>
          <w:sz w:val="8"/>
          <w:szCs w:val="8"/>
          <w:spacing w:val="15"/>
          <w:w w:val="218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8"/>
        </w:rPr>
        <w:t>Sw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i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F-5205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Motor</w:t>
      </w:r>
      <w:r>
        <w:rPr>
          <w:rFonts w:ascii="Segoe UI" w:hAnsi="Segoe UI" w:cs="Segoe UI" w:eastAsia="Segoe UI"/>
          <w:sz w:val="8"/>
          <w:szCs w:val="8"/>
          <w:spacing w:val="-16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3"/>
          <w:position w:val="1"/>
        </w:rPr>
        <w:t>Carryove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8"/>
          <w:position w:val="1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4" w:after="0" w:line="240" w:lineRule="auto"/>
        <w:ind w:left="180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12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F-8827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6</w:t>
      </w:r>
      <w:r>
        <w:rPr>
          <w:rFonts w:ascii="Segoe UI" w:hAnsi="Segoe UI" w:cs="Segoe UI" w:eastAsia="Segoe UI"/>
          <w:sz w:val="8"/>
          <w:szCs w:val="8"/>
          <w:spacing w:val="33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2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80" w:right="-20"/>
        <w:jc w:val="left"/>
        <w:tabs>
          <w:tab w:pos="5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7"/>
          <w:w w:val="167"/>
        </w:rPr>
        <w:t>F-600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   </w:t>
      </w:r>
      <w:r>
        <w:rPr>
          <w:rFonts w:ascii="Segoe UI" w:hAnsi="Segoe UI" w:cs="Segoe UI" w:eastAsia="Segoe UI"/>
          <w:sz w:val="8"/>
          <w:szCs w:val="8"/>
          <w:spacing w:val="3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0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n</w:t>
      </w:r>
      <w:r>
        <w:rPr>
          <w:rFonts w:ascii="Segoe UI" w:hAnsi="Segoe UI" w:cs="Segoe UI" w:eastAsia="Segoe UI"/>
          <w:sz w:val="8"/>
          <w:szCs w:val="8"/>
          <w:spacing w:val="6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h</w:t>
      </w:r>
      <w:r>
        <w:rPr>
          <w:rFonts w:ascii="Segoe UI" w:hAnsi="Segoe UI" w:cs="Segoe UI" w:eastAsia="Segoe UI"/>
          <w:sz w:val="8"/>
          <w:szCs w:val="8"/>
          <w:spacing w:val="-15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left="180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86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3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89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7"/>
          <w:w w:val="18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17"/>
          <w:w w:val="18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1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-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6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7</w:t>
      </w:r>
      <w:r>
        <w:rPr>
          <w:rFonts w:ascii="Segoe UI" w:hAnsi="Segoe UI" w:cs="Segoe UI" w:eastAsia="Segoe UI"/>
          <w:sz w:val="8"/>
          <w:szCs w:val="8"/>
          <w:spacing w:val="28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Wir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e</w:t>
      </w:r>
      <w:r>
        <w:rPr>
          <w:rFonts w:ascii="Segoe UI" w:hAnsi="Segoe UI" w:cs="Segoe UI" w:eastAsia="Segoe UI"/>
          <w:sz w:val="8"/>
          <w:szCs w:val="8"/>
          <w:spacing w:val="34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</w:rPr>
        <w:t>Cabl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5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180" w:right="-20"/>
        <w:jc w:val="left"/>
        <w:tabs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4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   </w:t>
      </w:r>
      <w:r>
        <w:rPr>
          <w:rFonts w:ascii="Segoe UI" w:hAnsi="Segoe UI" w:cs="Segoe UI" w:eastAsia="Segoe UI"/>
          <w:sz w:val="8"/>
          <w:szCs w:val="8"/>
          <w:spacing w:val="29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4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7</w:t>
      </w:r>
      <w:r>
        <w:rPr>
          <w:rFonts w:ascii="Segoe UI" w:hAnsi="Segoe UI" w:cs="Segoe UI" w:eastAsia="Segoe UI"/>
          <w:sz w:val="8"/>
          <w:szCs w:val="8"/>
          <w:spacing w:val="22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7"/>
        </w:rPr>
        <w:t>Femal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4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80" w:right="-54"/>
        <w:jc w:val="left"/>
        <w:tabs>
          <w:tab w:pos="500" w:val="left"/>
          <w:tab w:pos="1100" w:val="left"/>
          <w:tab w:pos="28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0"/>
          <w:w w:val="161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2"/>
          <w:w w:val="135"/>
          <w:position w:val="0"/>
        </w:rPr>
        <w:t>RI&gt;-6</w:t>
      </w:r>
      <w:r>
        <w:rPr>
          <w:rFonts w:ascii="Segoe UI" w:hAnsi="Segoe UI" w:cs="Segoe UI" w:eastAsia="Segoe UI"/>
          <w:sz w:val="8"/>
          <w:szCs w:val="8"/>
          <w:spacing w:val="0"/>
          <w:w w:val="135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9"/>
          <w:position w:val="1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6"/>
          <w:position w:val="1"/>
        </w:rPr>
        <w:t>Bo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1"/>
        </w:rPr>
        <w:t>x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2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SA-6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Z</w:t>
      </w:r>
      <w:r>
        <w:rPr>
          <w:rFonts w:ascii="Segoe UI" w:hAnsi="Segoe UI" w:cs="Segoe UI" w:eastAsia="Segoe UI"/>
          <w:sz w:val="8"/>
          <w:szCs w:val="8"/>
          <w:spacing w:val="-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-</w:t>
      </w:r>
      <w:r>
        <w:rPr>
          <w:rFonts w:ascii="Segoe UI" w:hAnsi="Segoe UI" w:cs="Segoe UI" w:eastAsia="Segoe UI"/>
          <w:sz w:val="8"/>
          <w:szCs w:val="8"/>
          <w:spacing w:val="30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93"/>
        </w:rPr>
        <w:t>Electrica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l</w:t>
      </w:r>
      <w:r>
        <w:rPr>
          <w:rFonts w:ascii="Segoe UI" w:hAnsi="Segoe UI" w:cs="Segoe UI" w:eastAsia="Segoe UI"/>
          <w:sz w:val="8"/>
          <w:szCs w:val="8"/>
          <w:spacing w:val="32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3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r</w:t>
      </w:r>
      <w:r>
        <w:rPr>
          <w:rFonts w:ascii="Segoe UI" w:hAnsi="Segoe UI" w:cs="Segoe UI" w:eastAsia="Segoe UI"/>
          <w:sz w:val="8"/>
          <w:szCs w:val="8"/>
          <w:spacing w:val="-4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Switch</w:t>
      </w:r>
      <w:r>
        <w:rPr>
          <w:rFonts w:ascii="Segoe UI" w:hAnsi="Segoe UI" w:cs="Segoe UI" w:eastAsia="Segoe UI"/>
          <w:sz w:val="8"/>
          <w:szCs w:val="8"/>
          <w:spacing w:val="-28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As</w:t>
      </w:r>
      <w:r>
        <w:rPr>
          <w:rFonts w:ascii="Segoe UI" w:hAnsi="Segoe UI" w:cs="Segoe UI" w:eastAsia="Segoe UI"/>
          <w:sz w:val="8"/>
          <w:szCs w:val="8"/>
          <w:spacing w:val="5"/>
          <w:w w:val="152"/>
        </w:rPr>
        <w:t>s</w:t>
      </w:r>
      <w:r>
        <w:rPr>
          <w:rFonts w:ascii="Segoe UI" w:hAnsi="Segoe UI" w:cs="Segoe UI" w:eastAsia="Segoe UI"/>
          <w:sz w:val="8"/>
          <w:szCs w:val="8"/>
          <w:spacing w:val="-7"/>
          <w:w w:val="165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51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14.021431pt;margin-top:1.976631pt;width:5.987682pt;height:4.357264pt;mso-position-horizontal-relative:page;mso-position-vertical-relative:paragraph;z-index:-19062;rotation:2" type="#_x0000_t136" fillcolor="#000000" stroked="f">
            <o:extrusion v:ext="view" autorotationcenter="t"/>
            <v:textpath style="font-family:&amp;quot;Segoe UI&amp;quot;;font-size:4pt;v-text-kern:t;mso-text-shadow:auto" string="19"/>
          </v:shape>
        </w:pict>
      </w:r>
      <w:r>
        <w:rPr>
          <w:rFonts w:ascii="Segoe UI" w:hAnsi="Segoe UI" w:cs="Segoe UI" w:eastAsia="Segoe UI"/>
          <w:sz w:val="8"/>
          <w:szCs w:val="8"/>
          <w:spacing w:val="-4"/>
          <w:w w:val="173"/>
        </w:rPr>
        <w:t>F-109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9"/>
        </w:rPr>
        <w:t>Symp</w:t>
      </w:r>
      <w:r>
        <w:rPr>
          <w:rFonts w:ascii="Segoe UI" w:hAnsi="Segoe UI" w:cs="Segoe UI" w:eastAsia="Segoe UI"/>
          <w:sz w:val="8"/>
          <w:szCs w:val="8"/>
          <w:spacing w:val="5"/>
          <w:w w:val="149"/>
        </w:rPr>
        <w:t>h</w:t>
      </w:r>
      <w:r>
        <w:rPr>
          <w:rFonts w:ascii="Segoe UI" w:hAnsi="Segoe UI" w:cs="Segoe UI" w:eastAsia="Segoe UI"/>
          <w:sz w:val="8"/>
          <w:szCs w:val="8"/>
          <w:spacing w:val="-1"/>
          <w:w w:val="168"/>
        </w:rPr>
        <w:t>onol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5"/>
        </w:rPr>
        <w:t>Moto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0"/>
        </w:rPr>
        <w:t>(11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57"/>
        </w:rPr>
        <w:t>V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2"/>
        </w:rPr>
        <w:t>Cycl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e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90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.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80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F-7815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19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Lightin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13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1"/>
        </w:rPr>
        <w:t>Transfor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spacing w:val="5"/>
          <w:w w:val="198"/>
          <w:position w:val="1"/>
        </w:rPr>
        <w:t>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6" w:after="0" w:line="240" w:lineRule="auto"/>
        <w:ind w:left="18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   </w:t>
      </w:r>
      <w:r>
        <w:rPr>
          <w:rFonts w:ascii="Segoe UI" w:hAnsi="Segoe UI" w:cs="Segoe UI" w:eastAsia="Segoe UI"/>
          <w:sz w:val="8"/>
          <w:szCs w:val="8"/>
          <w:spacing w:val="2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F-888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4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14"/>
        </w:rPr>
        <w:t>Cylinde</w:t>
      </w:r>
      <w:r>
        <w:rPr>
          <w:rFonts w:ascii="Segoe UI" w:hAnsi="Segoe UI" w:cs="Segoe UI" w:eastAsia="Segoe UI"/>
          <w:sz w:val="8"/>
          <w:szCs w:val="8"/>
          <w:spacing w:val="0"/>
          <w:w w:val="214"/>
        </w:rPr>
        <w:t>r</w:t>
      </w:r>
      <w:r>
        <w:rPr>
          <w:rFonts w:ascii="Segoe UI" w:hAnsi="Segoe UI" w:cs="Segoe UI" w:eastAsia="Segoe UI"/>
          <w:sz w:val="8"/>
          <w:szCs w:val="8"/>
          <w:spacing w:val="-32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58"/>
        </w:rPr>
        <w:t>Motor.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7"/>
        </w:rPr>
        <w:t>22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F-7814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7"/>
          <w:w w:val="20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8"/>
          <w:position w:val="1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08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22"/>
          <w:w w:val="20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  <w:position w:val="1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8" w:after="0" w:line="240" w:lineRule="auto"/>
        <w:ind w:left="485" w:right="124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13.799049pt;margin-top:2.197623pt;width:6.612679pt;height:4.313046pt;mso-position-horizontal-relative:page;mso-position-vertical-relative:paragraph;z-index:-19061;rotation:2" type="#_x0000_t136" fillcolor="#000000" stroked="f">
            <o:extrusion v:ext="view" autorotationcenter="t"/>
            <v:textpath style="font-family:&amp;quot;Segoe UI&amp;quot;;font-size:4pt;v-text-kern:t;mso-text-shadow:auto" string="25"/>
          </v:shape>
        </w:pict>
      </w:r>
      <w:r>
        <w:rPr>
          <w:rFonts w:ascii="Segoe UI" w:hAnsi="Segoe UI" w:cs="Segoe UI" w:eastAsia="Segoe UI"/>
          <w:sz w:val="8"/>
          <w:szCs w:val="8"/>
          <w:spacing w:val="-2"/>
          <w:w w:val="200"/>
        </w:rPr>
        <w:t>F-781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29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#81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8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a</w:t>
      </w:r>
      <w:r>
        <w:rPr>
          <w:rFonts w:ascii="Segoe UI" w:hAnsi="Segoe UI" w:cs="Segoe UI" w:eastAsia="Segoe UI"/>
          <w:sz w:val="8"/>
          <w:szCs w:val="8"/>
          <w:spacing w:val="17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8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5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0"/>
          <w:w w:val="165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165"/>
        </w:rPr>
        <w:t>781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   </w:t>
      </w:r>
      <w:r>
        <w:rPr>
          <w:rFonts w:ascii="Segoe UI" w:hAnsi="Segoe UI" w:cs="Segoe UI" w:eastAsia="Segoe UI"/>
          <w:sz w:val="8"/>
          <w:szCs w:val="8"/>
          <w:spacing w:val="23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0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1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10"/>
          <w:position w:val="1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10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2"/>
          <w:w w:val="21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1"/>
          <w:position w:val="1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484" w:right="124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13.800537pt;margin-top:1.949196pt;width:6.126493pt;height:4.304153pt;mso-position-horizontal-relative:page;mso-position-vertical-relative:paragraph;z-index:-19060;rotation:2" type="#_x0000_t136" fillcolor="#000000" stroked="f">
            <o:extrusion v:ext="view" autorotationcenter="t"/>
            <v:textpath style="font-family:&amp;quot;Segoe UI&amp;quot;;font-size:4pt;v-text-kern:t;mso-text-shadow:auto" string="25"/>
          </v:shape>
        </w:pict>
      </w:r>
      <w:r>
        <w:rPr>
          <w:rFonts w:ascii="Segoe UI" w:hAnsi="Segoe UI" w:cs="Segoe UI" w:eastAsia="Segoe UI"/>
          <w:sz w:val="8"/>
          <w:szCs w:val="8"/>
          <w:spacing w:val="-14"/>
          <w:w w:val="170"/>
        </w:rPr>
        <w:t>F-</w:t>
      </w:r>
      <w:r>
        <w:rPr>
          <w:rFonts w:ascii="Segoe UI" w:hAnsi="Segoe UI" w:cs="Segoe UI" w:eastAsia="Segoe UI"/>
          <w:sz w:val="8"/>
          <w:szCs w:val="8"/>
          <w:spacing w:val="8"/>
          <w:w w:val="170"/>
        </w:rPr>
        <w:t>7</w:t>
      </w:r>
      <w:r>
        <w:rPr>
          <w:rFonts w:ascii="Segoe UI" w:hAnsi="Segoe UI" w:cs="Segoe UI" w:eastAsia="Segoe UI"/>
          <w:sz w:val="8"/>
          <w:szCs w:val="8"/>
          <w:spacing w:val="3"/>
          <w:w w:val="170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6"/>
          <w:position w:val="1"/>
        </w:rPr>
        <w:t>#</w:t>
      </w:r>
      <w:r>
        <w:rPr>
          <w:rFonts w:ascii="Segoe UI" w:hAnsi="Segoe UI" w:cs="Segoe UI" w:eastAsia="Segoe UI"/>
          <w:sz w:val="8"/>
          <w:szCs w:val="8"/>
          <w:spacing w:val="7"/>
          <w:w w:val="146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  <w:position w:val="1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spacing w:val="17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6"/>
          <w:position w:val="1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4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9"/>
        </w:rPr>
        <w:t>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9"/>
        </w:rPr>
        <w:t>F-897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 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6"/>
          <w:position w:val="1"/>
        </w:rPr>
        <w:t>Servic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29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Light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Switch</w:t>
      </w:r>
      <w:r>
        <w:rPr>
          <w:rFonts w:ascii="Segoe UI" w:hAnsi="Segoe UI" w:cs="Segoe UI" w:eastAsia="Segoe UI"/>
          <w:sz w:val="8"/>
          <w:szCs w:val="8"/>
          <w:spacing w:val="-24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F-8896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 </w:t>
      </w:r>
      <w:r>
        <w:rPr>
          <w:rFonts w:ascii="Segoe UI" w:hAnsi="Segoe UI" w:cs="Segoe UI" w:eastAsia="Segoe UI"/>
          <w:sz w:val="8"/>
          <w:szCs w:val="8"/>
          <w:spacing w:val="33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9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12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0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Polarized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2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3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53"/>
        </w:rPr>
        <w:t>1201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5</w:t>
      </w:r>
      <w:r>
        <w:rPr>
          <w:rFonts w:ascii="Segoe UI" w:hAnsi="Segoe UI" w:cs="Segoe UI" w:eastAsia="Segoe UI"/>
          <w:sz w:val="8"/>
          <w:szCs w:val="8"/>
          <w:spacing w:val="-23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2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6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5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59"/>
        </w:rPr>
        <w:t>1200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4"/>
        </w:rPr>
        <w:t>Wir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Ca</w:t>
      </w:r>
      <w:r>
        <w:rPr>
          <w:rFonts w:ascii="Segoe UI" w:hAnsi="Segoe UI" w:cs="Segoe UI" w:eastAsia="Segoe UI"/>
          <w:sz w:val="8"/>
          <w:szCs w:val="8"/>
          <w:spacing w:val="-9"/>
          <w:w w:val="153"/>
        </w:rPr>
        <w:t>b</w:t>
      </w:r>
      <w:r>
        <w:rPr>
          <w:rFonts w:ascii="Segoe UI" w:hAnsi="Segoe UI" w:cs="Segoe UI" w:eastAsia="Segoe UI"/>
          <w:sz w:val="8"/>
          <w:szCs w:val="8"/>
          <w:spacing w:val="8"/>
          <w:w w:val="216"/>
        </w:rPr>
        <w:t>le</w:t>
      </w:r>
      <w:r>
        <w:rPr>
          <w:rFonts w:ascii="Segoe UI" w:hAnsi="Segoe UI" w:cs="Segoe UI" w:eastAsia="Segoe UI"/>
          <w:sz w:val="8"/>
          <w:szCs w:val="8"/>
          <w:spacing w:val="0"/>
          <w:w w:val="216"/>
        </w:rPr>
        <w:t>.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1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0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7"/>
        </w:rPr>
        <w:t>28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0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4"/>
        </w:rPr>
        <w:t>55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300" w:lineRule="auto"/>
        <w:ind w:right="-36" w:firstLine="26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0"/>
        </w:rPr>
        <w:t>pe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248"/>
        </w:rPr>
        <w:t>ft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6" w:after="0" w:line="240" w:lineRule="auto"/>
        <w:ind w:left="6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9"/>
          <w:w w:val="166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8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19" w:right="39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0.008209pt;margin-top:-6.534434pt;width:11.65623pt;height:6.18115pt;mso-position-horizontal-relative:page;mso-position-vertical-relative:paragraph;z-index:-19065" type="#_x0000_t202" filled="f" stroked="f">
            <v:textbox inset="0,0,0,0">
              <w:txbxContent>
                <w:p>
                  <w:pPr>
                    <w:spacing w:before="0" w:after="0" w:line="104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0"/>
                      <w:w w:val="157"/>
                    </w:rPr>
                    <w:t>.1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7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59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-22" w:right="40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0"/>
        </w:rPr>
        <w:t>25.00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22" w:right="3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6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6" w:right="40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41.053894pt;margin-top:8.595415pt;width:9.559259pt;height:4.460034pt;mso-position-horizontal-relative:page;mso-position-vertical-relative:paragraph;z-index:-19064;rotation:1" type="#_x0000_t136" fillcolor="#000000" stroked="f">
            <o:extrusion v:ext="view" autorotationcenter="t"/>
            <v:textpath style="font-family:&amp;quot;Segoe UI&amp;quot;;font-size:4pt;v-text-kern:t;mso-text-shadow:auto" string=".55 "/>
          </v:shape>
        </w:pict>
      </w:r>
      <w:r>
        <w:rPr>
          <w:rFonts w:ascii="Segoe UI" w:hAnsi="Segoe UI" w:cs="Segoe UI" w:eastAsia="Segoe UI"/>
          <w:sz w:val="8"/>
          <w:szCs w:val="8"/>
          <w:spacing w:val="7"/>
          <w:w w:val="155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27" w:right="3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2" w:right="39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69"/>
        </w:rPr>
        <w:t>1.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6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4"/>
          <w:w w:val="162"/>
        </w:rPr>
        <w:t>1.</w:t>
      </w:r>
      <w:r>
        <w:rPr>
          <w:rFonts w:ascii="Segoe UI" w:hAnsi="Segoe UI" w:cs="Segoe UI" w:eastAsia="Segoe UI"/>
          <w:sz w:val="8"/>
          <w:szCs w:val="8"/>
          <w:spacing w:val="5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65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2" w:right="39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0"/>
        </w:rPr>
        <w:t>12.5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-26" w:right="39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5"/>
        </w:rPr>
        <w:t>15.00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-26" w:right="39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7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6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7"/>
          <w:w w:val="157"/>
        </w:rPr>
        <w:t>5.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9"/>
          <w:w w:val="161"/>
        </w:rPr>
        <w:t>5.5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18" w:right="39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2" w:right="40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26" w:right="4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41.057098pt;margin-top:8.674618pt;width:9.485361pt;height:4.429088pt;mso-position-horizontal-relative:page;mso-position-vertical-relative:paragraph;z-index:-19063;rotation:1" type="#_x0000_t136" fillcolor="#000000" stroked="f">
            <o:extrusion v:ext="view" autorotationcenter="t"/>
            <v:textpath style="font-family:&amp;quot;Segoe UI&amp;quot;;font-size:4pt;v-text-kern:t;mso-text-shadow:auto" string=".50 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7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7"/>
          <w:w w:val="16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27" w:right="4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2" w:right="-140"/>
        <w:jc w:val="lef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19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19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5"/>
          <w:position w:val="-8"/>
        </w:rPr>
        <w:t>@</w:t>
      </w:r>
      <w:r>
        <w:rPr>
          <w:rFonts w:ascii="Segoe UI" w:hAnsi="Segoe UI" w:cs="Segoe UI" w:eastAsia="Segoe UI"/>
          <w:sz w:val="27"/>
          <w:szCs w:val="27"/>
          <w:spacing w:val="-52"/>
          <w:w w:val="100"/>
          <w:position w:val="-8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62"/>
          <w:position w:val="0"/>
        </w:rPr>
        <w:t>{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31" w:lineRule="auto"/>
        <w:ind w:left="283" w:right="17" w:firstLine="-283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16"/>
        </w:rPr>
        <w:t>SYMP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7"/>
        </w:rPr>
        <w:t>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8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8"/>
        </w:rPr>
        <w:t>LIN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8" w:lineRule="exact"/>
        <w:ind w:left="202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5"/>
          <w:w w:val="111"/>
        </w:rPr>
        <w:t>COR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" w:after="0" w:line="240" w:lineRule="auto"/>
        <w:ind w:left="24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6"/>
        </w:rPr>
        <w:t>CD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7" w:lineRule="auto"/>
        <w:ind w:left="350" w:right="-41" w:firstLine="9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19"/>
        </w:rPr>
        <w:t>UPPE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9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5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22"/>
        </w:rPr>
        <w:t>LASTE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6" w:lineRule="exact"/>
        <w:ind w:left="45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9"/>
          <w:w w:val="10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8"/>
        </w:rPr>
        <w:t>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20"/>
        </w:rPr>
        <w:t>SPEAKE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3" w:lineRule="auto"/>
        <w:ind w:left="-6" w:right="123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£.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2"/>
          <w:w w:val="13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3"/>
        </w:rPr>
        <w:t>PRONG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39"/>
        </w:rPr>
        <w:t>PLUG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-18" w:right="8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7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27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4" w:after="0" w:line="240" w:lineRule="auto"/>
        <w:ind w:left="85" w:right="185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8"/>
          <w:w w:val="147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4"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w w:val="128"/>
        </w:rPr>
        <w:t>2</w:t>
      </w:r>
      <w:r>
        <w:rPr>
          <w:rFonts w:ascii="Segoe UI" w:hAnsi="Segoe UI" w:cs="Segoe UI" w:eastAsia="Segoe UI"/>
          <w:sz w:val="9"/>
          <w:szCs w:val="9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24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G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32" w:lineRule="exact"/>
        <w:ind w:right="-20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spacing w:val="0"/>
          <w:w w:val="145"/>
          <w:position w:val="-1"/>
        </w:rPr>
        <w:t>8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0"/>
        </w:rPr>
      </w:r>
    </w:p>
    <w:p>
      <w:pPr>
        <w:spacing w:before="0" w:after="0" w:line="611" w:lineRule="exact"/>
        <w:ind w:left="34" w:right="-20"/>
        <w:jc w:val="lef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59"/>
          <w:szCs w:val="59"/>
          <w:spacing w:val="0"/>
          <w:w w:val="175"/>
          <w:position w:val="3"/>
        </w:rPr>
        <w:t>8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12" w:lineRule="auto"/>
        <w:ind w:left="773" w:right="-36" w:firstLine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25"/>
        </w:rPr>
        <w:t>PRONG</w:t>
      </w:r>
      <w:r>
        <w:rPr>
          <w:rFonts w:ascii="Segoe UI" w:hAnsi="Segoe UI" w:cs="Segoe UI" w:eastAsia="Segoe UI"/>
          <w:sz w:val="8"/>
          <w:szCs w:val="8"/>
          <w:spacing w:val="4"/>
          <w:w w:val="125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9"/>
          <w:w w:val="137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81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3" w:after="0" w:line="349" w:lineRule="auto"/>
        <w:ind w:left="106" w:right="-41" w:firstLine="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5"/>
          <w:w w:val="118"/>
        </w:rPr>
        <w:t>MASTE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6"/>
        </w:rPr>
        <w:t>CONTRO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</w:rPr>
        <w:t>ST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29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1"/>
        </w:rPr>
        <w:t>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6"/>
        </w:rPr>
        <w:t>J.t.CK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2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2"/>
        </w:rPr>
        <w:t>FUSE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11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85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-59"/>
          <w:w w:val="185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5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98" w:after="0" w:line="240" w:lineRule="auto"/>
        <w:ind w:left="19" w:right="-20"/>
        <w:jc w:val="left"/>
        <w:tabs>
          <w:tab w:pos="60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254"/>
          <w:w w:val="126"/>
        </w:rPr>
        <w:t>®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6"/>
          <w:position w:val="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-21"/>
          <w:w w:val="126"/>
          <w:position w:val="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9"/>
        </w:rPr>
        <w:tab/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47"/>
          <w:szCs w:val="47"/>
          <w:spacing w:val="-202"/>
          <w:w w:val="89"/>
          <w:position w:val="0"/>
        </w:rPr>
        <w:t>@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7"/>
          <w:position w:val="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92"/>
          <w:w w:val="108"/>
          <w:position w:val="-10"/>
        </w:rPr>
        <w:t>®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7"/>
          <w:position w:val="0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" w:right="-5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12"/>
        </w:rPr>
        <w:t>67�4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3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36" w:lineRule="exact"/>
        <w:ind w:left="72" w:right="-109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1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34"/>
        </w:rPr>
        <w:t>87544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51" w:lineRule="exact"/>
        <w:ind w:left="67" w:right="-111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3"/>
          <w:position w:val="1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8" w:lineRule="exact"/>
        <w:ind w:left="286" w:right="2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81"/>
          <w:position w:val="-1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322" w:lineRule="auto"/>
        <w:ind w:left="187" w:right="-41" w:firstLine="-24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13"/>
        </w:rPr>
        <w:t>SHIE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3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</w:rPr>
        <w:t>DE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9"/>
        </w:rPr>
        <w:t>PICKU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LEA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6" w:right="-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w w:val="164"/>
        </w:rPr>
        <w:t>5</w:t>
      </w:r>
      <w:r>
        <w:rPr>
          <w:rFonts w:ascii="Times New Roman" w:hAnsi="Times New Roman" w:cs="Times New Roman" w:eastAsia="Times New Roman"/>
          <w:sz w:val="7"/>
          <w:szCs w:val="7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19"/>
        </w:rPr>
        <w:t>PR.Ot-1-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19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36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G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7"/>
          <w:w w:val="117"/>
        </w:rPr>
        <w:t>TON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1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27" w:right="724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CK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33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6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auto"/>
        <w:ind w:left="1122" w:right="491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17"/>
        </w:rPr>
        <w:t>SHO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7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5"/>
        </w:rPr>
        <w:t>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SWI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4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40" w:orient="landscape"/>
          <w:pgMar w:top="1480" w:bottom="280" w:left="2100" w:right="880"/>
          <w:cols w:num="14" w:equalWidth="0">
            <w:col w:w="3663" w:space="247"/>
            <w:col w:w="459" w:space="203"/>
            <w:col w:w="783" w:space="229"/>
            <w:col w:w="1132" w:space="1033"/>
            <w:col w:w="723" w:space="660"/>
            <w:col w:w="642" w:space="1715"/>
            <w:col w:w="1079" w:space="164"/>
            <w:col w:w="871" w:space="195"/>
            <w:col w:w="287" w:space="755"/>
            <w:col w:w="773" w:space="230"/>
            <w:col w:w="1033" w:space="143"/>
            <w:col w:w="428" w:space="220"/>
            <w:col w:w="927" w:space="239"/>
            <w:col w:w="3147"/>
          </w:cols>
        </w:sectPr>
      </w:pPr>
      <w:rPr/>
    </w:p>
    <w:p>
      <w:pPr>
        <w:spacing w:before="75" w:after="0" w:line="240" w:lineRule="auto"/>
        <w:ind w:right="-20"/>
        <w:jc w:val="right"/>
        <w:tabs>
          <w:tab w:pos="1120" w:val="left"/>
          <w:tab w:pos="21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48"/>
          <w:w w:val="104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4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76"/>
        </w:rPr>
      </w:r>
      <w:r>
        <w:rPr>
          <w:rFonts w:ascii="Segoe UI" w:hAnsi="Segoe UI" w:cs="Segoe UI" w:eastAsia="Segoe UI"/>
          <w:sz w:val="27"/>
          <w:szCs w:val="27"/>
          <w:spacing w:val="0"/>
          <w:w w:val="176"/>
          <w:u w:val="single" w:color="0000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724" w:lineRule="exact"/>
        <w:ind w:right="1467"/>
        <w:jc w:val="righ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27"/>
          <w:szCs w:val="27"/>
          <w:spacing w:val="34"/>
          <w:w w:val="100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®</w:t>
      </w:r>
      <w:r>
        <w:rPr>
          <w:rFonts w:ascii="Segoe UI" w:hAnsi="Segoe UI" w:cs="Segoe UI" w:eastAsia="Segoe UI"/>
          <w:sz w:val="27"/>
          <w:szCs w:val="27"/>
          <w:spacing w:val="13"/>
          <w:w w:val="100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64"/>
        </w:rPr>
        <w:t>{</w:t>
      </w:r>
      <w:r>
        <w:rPr>
          <w:rFonts w:ascii="Segoe UI" w:hAnsi="Segoe UI" w:cs="Segoe UI" w:eastAsia="Segoe UI"/>
          <w:sz w:val="59"/>
          <w:szCs w:val="59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215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79"/>
          <w:szCs w:val="79"/>
          <w:w w:val="107"/>
          <w:position w:val="-41"/>
        </w:rPr>
        <w:t>I</w:t>
      </w:r>
      <w:r>
        <w:rPr>
          <w:rFonts w:ascii="Segoe UI" w:hAnsi="Segoe UI" w:cs="Segoe UI" w:eastAsia="Segoe UI"/>
          <w:sz w:val="79"/>
          <w:szCs w:val="79"/>
          <w:spacing w:val="-82"/>
          <w:w w:val="100"/>
          <w:position w:val="-41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150"/>
          <w:position w:val="0"/>
        </w:rPr>
        <w:t>'</w:t>
      </w:r>
      <w:r>
        <w:rPr>
          <w:rFonts w:ascii="Segoe UI" w:hAnsi="Segoe UI" w:cs="Segoe UI" w:eastAsia="Segoe UI"/>
          <w:sz w:val="79"/>
          <w:szCs w:val="79"/>
          <w:spacing w:val="-9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6"/>
          <w:position w:val="0"/>
        </w:rPr>
        <w:t>SEL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  <w:position w:val="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17"/>
          <w:position w:val="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5"/>
          <w:position w:val="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31"/>
        </w:rPr>
        <w:t>POL.t.RIZE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</w:t>
      </w:r>
      <w:r>
        <w:rPr>
          <w:rFonts w:ascii="Segoe UI" w:hAnsi="Segoe UI" w:cs="Segoe UI" w:eastAsia="Segoe UI"/>
          <w:sz w:val="8"/>
          <w:szCs w:val="8"/>
          <w:spacing w:val="10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8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57" w:lineRule="exact"/>
        <w:ind w:left="372" w:right="179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6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8" w:lineRule="exact"/>
        <w:ind w:left="-27" w:right="-4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3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7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  </w:t>
      </w:r>
      <w:r>
        <w:rPr>
          <w:rFonts w:ascii="Segoe UI" w:hAnsi="Segoe UI" w:cs="Segoe UI" w:eastAsia="Segoe UI"/>
          <w:sz w:val="8"/>
          <w:szCs w:val="8"/>
          <w:spacing w:val="11"/>
          <w:w w:val="1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21" w:lineRule="auto"/>
        <w:ind w:left="110" w:right="-41" w:firstLine="-11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10"/>
        </w:rPr>
        <w:t>iOLENOI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8"/>
        </w:rPr>
        <w:t>DRU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28" w:lineRule="exact"/>
        <w:ind w:left="187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55" w:lineRule="exact"/>
        <w:ind w:left="84" w:right="240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10"/>
          <w:w w:val="100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29" w:lineRule="exact"/>
        <w:ind w:left="-29" w:right="-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4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9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3" w:lineRule="exact"/>
        <w:ind w:left="538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4"/>
          <w:position w:val="-1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2" w:after="0" w:line="318" w:lineRule="auto"/>
        <w:ind w:right="-42" w:firstLine="307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05"/>
        </w:rPr>
        <w:t>LIGHTIN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21"/>
          <w:position w:val="1"/>
        </w:rPr>
        <w:t>TRANS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  <w:position w:val="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5"/>
          <w:position w:val="1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  <w:position w:val="0"/>
        </w:rPr>
        <w:t>ME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68" w:lineRule="exact"/>
        <w:ind w:left="79" w:right="110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7"/>
          <w:w w:val="101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1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947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12"/>
        </w:rPr>
        <w:t>SID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22"/>
        </w:rPr>
        <w:t>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40" w:orient="landscape"/>
          <w:pgMar w:top="1480" w:bottom="280" w:left="2100" w:right="880"/>
          <w:cols w:num="7" w:equalWidth="0">
            <w:col w:w="6843" w:space="518"/>
            <w:col w:w="1022" w:space="1037"/>
            <w:col w:w="913" w:space="537"/>
            <w:col w:w="718" w:space="3310"/>
            <w:col w:w="1146" w:space="956"/>
            <w:col w:w="1162" w:space="1804"/>
            <w:col w:w="201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14" w:lineRule="exact"/>
        <w:ind w:left="871" w:right="-67" w:firstLine="-581"/>
        <w:jc w:val="left"/>
        <w:tabs>
          <w:tab w:pos="15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68"/>
          <w:position w:val="2"/>
        </w:rPr>
        <w:t>F</w:t>
      </w:r>
      <w:r>
        <w:rPr>
          <w:rFonts w:ascii="Segoe UI" w:hAnsi="Segoe UI" w:cs="Segoe UI" w:eastAsia="Segoe UI"/>
          <w:sz w:val="23"/>
          <w:szCs w:val="23"/>
          <w:spacing w:val="30"/>
          <w:w w:val="68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1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23"/>
          <w:szCs w:val="23"/>
          <w:spacing w:val="22"/>
          <w:w w:val="62"/>
          <w:position w:val="0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5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8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7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10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7"/>
          <w:position w:val="0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57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2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  </w:t>
      </w:r>
      <w:r>
        <w:rPr>
          <w:rFonts w:ascii="Segoe UI" w:hAnsi="Segoe UI" w:cs="Segoe UI" w:eastAsia="Segoe UI"/>
          <w:sz w:val="23"/>
          <w:szCs w:val="23"/>
          <w:spacing w:val="27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2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57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9"/>
          <w:position w:val="0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9"/>
          <w:w w:val="7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9"/>
          <w:position w:val="1"/>
        </w:rPr>
        <w:t>RC-880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   </w:t>
      </w:r>
      <w:r>
        <w:rPr>
          <w:rFonts w:ascii="Segoe UI" w:hAnsi="Segoe UI" w:cs="Segoe UI" w:eastAsia="Segoe UI"/>
          <w:sz w:val="23"/>
          <w:szCs w:val="23"/>
          <w:spacing w:val="3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35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9"/>
          <w:position w:val="0"/>
        </w:rPr>
        <w:t>-98</w:t>
      </w:r>
      <w:r>
        <w:rPr>
          <w:rFonts w:ascii="Segoe UI" w:hAnsi="Segoe UI" w:cs="Segoe UI" w:eastAsia="Segoe UI"/>
          <w:sz w:val="23"/>
          <w:szCs w:val="23"/>
          <w:spacing w:val="0"/>
          <w:w w:val="89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16"/>
          <w:w w:val="8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4" w:lineRule="exact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  <w:w w:val="111"/>
          <w:position w:val="-2"/>
        </w:rPr>
        <w:t>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11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w w:val="138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  <w:position w:val="0"/>
        </w:rPr>
        <w:t>P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"/>
          <w:w w:val="152"/>
          <w:position w:val="1"/>
        </w:rPr>
        <w:t>RON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2"/>
          <w:position w:val="1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   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  <w:position w:val="1"/>
        </w:rPr>
        <w:t>PLV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W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8" w:lineRule="auto"/>
        <w:ind w:left="139" w:right="-62" w:firstLine="-13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61"/>
        </w:rPr>
        <w:t>(@)</w:t>
      </w:r>
      <w:r>
        <w:rPr>
          <w:rFonts w:ascii="Segoe UI" w:hAnsi="Segoe UI" w:cs="Segoe UI" w:eastAsia="Segoe UI"/>
          <w:sz w:val="28"/>
          <w:szCs w:val="28"/>
          <w:spacing w:val="0"/>
          <w:w w:val="61"/>
        </w:rPr>
        <w:t> </w:t>
      </w:r>
      <w:r>
        <w:rPr>
          <w:rFonts w:ascii="Segoe UI" w:hAnsi="Segoe UI" w:cs="Segoe UI" w:eastAsia="Segoe UI"/>
          <w:sz w:val="28"/>
          <w:szCs w:val="28"/>
          <w:spacing w:val="7"/>
          <w:w w:val="6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SELECTIO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5"/>
        </w:rPr>
        <w:t>CANCE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5"/>
        </w:rPr>
        <w:t>SWI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93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35"/>
          <w:szCs w:val="35"/>
          <w:w w:val="79"/>
        </w:rPr>
        <w:t>�</w:t>
      </w:r>
      <w:r>
        <w:rPr>
          <w:rFonts w:ascii="Segoe UI" w:hAnsi="Segoe UI" w:cs="Segoe UI" w:eastAsia="Segoe UI"/>
          <w:sz w:val="35"/>
          <w:szCs w:val="35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5"/>
          <w:w w:val="145"/>
        </w:rPr>
        <w:t>P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5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4" w:right="-55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2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28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6"/>
          <w:w w:val="141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1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6" w:lineRule="exact"/>
        <w:ind w:left="26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95" w:lineRule="exact"/>
        <w:ind w:left="-26" w:right="3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w w:val="105"/>
        </w:rPr>
        <w:t>G.</w:t>
      </w:r>
      <w:r>
        <w:rPr>
          <w:rFonts w:ascii="Times New Roman" w:hAnsi="Times New Roman" w:cs="Times New Roman" w:eastAsia="Times New Roman"/>
          <w:sz w:val="7"/>
          <w:szCs w:val="7"/>
          <w:w w:val="100"/>
        </w:rPr>
        <w:t>   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3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G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29" w:lineRule="exact"/>
        <w:ind w:left="94" w:right="-6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6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-17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6" w:after="0" w:line="326" w:lineRule="auto"/>
        <w:ind w:left="-11" w:right="-10" w:firstLine="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1"/>
          <w:w w:val="115"/>
        </w:rPr>
        <w:t>LOWE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8"/>
          <w:position w:val="1"/>
        </w:rPr>
        <w:t>PILA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  <w:position w:val="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7"/>
          <w:position w:val="1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5"/>
          <w:position w:val="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4"/>
          <w:position w:val="0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10" w:after="0" w:line="369" w:lineRule="exact"/>
        <w:ind w:left="194" w:right="208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9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-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7"/>
          <w:w w:val="105"/>
        </w:rPr>
        <w:t>CYLIND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4" w:right="1421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34"/>
          <w:w w:val="105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@</w:t>
      </w:r>
      <w:r>
        <w:rPr>
          <w:rFonts w:ascii="Segoe UI" w:hAnsi="Segoe UI" w:cs="Segoe UI" w:eastAsia="Segoe UI"/>
          <w:sz w:val="27"/>
          <w:szCs w:val="27"/>
          <w:spacing w:val="-4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6" w:after="0" w:line="240" w:lineRule="auto"/>
        <w:ind w:left="115" w:right="1473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1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15"/>
        </w:rPr>
        <w:t>WE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6" w:after="0" w:line="317" w:lineRule="auto"/>
        <w:ind w:left="-10" w:right="1425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  <w:position w:val="1"/>
        </w:rPr>
        <w:t>PI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22"/>
          <w:position w:val="0"/>
        </w:rPr>
        <w:t>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3"/>
          <w:position w:val="0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  <w:position w:val="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23" w:lineRule="exact"/>
        <w:ind w:right="30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1"/>
          <w:position w:val="-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24960" w:h="15640" w:orient="landscape"/>
          <w:pgMar w:top="1480" w:bottom="280" w:left="2100" w:right="880"/>
          <w:cols w:num="9" w:equalWidth="0">
            <w:col w:w="4699" w:space="392"/>
            <w:col w:w="514" w:space="321"/>
            <w:col w:w="938" w:space="1827"/>
            <w:col w:w="1563" w:space="88"/>
            <w:col w:w="452" w:space="1401"/>
            <w:col w:w="1260" w:space="1975"/>
            <w:col w:w="800" w:space="851"/>
            <w:col w:w="778" w:space="1895"/>
            <w:col w:w="2226"/>
          </w:cols>
        </w:sectPr>
      </w:pPr>
      <w:rPr/>
    </w:p>
    <w:p>
      <w:pPr>
        <w:spacing w:before="87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v:group style="position:absolute;margin-left:82.559998pt;margin-top:28.789984pt;width:1132.7999pt;height:702.72pt;mso-position-horizontal-relative:page;mso-position-vertical-relative:page;z-index:-19067" coordorigin="1651,576" coordsize="22656,14054">
            <v:shape style="position:absolute;left:1651;top:576;width:22656;height:14054" type="#_x0000_t75">
              <v:imagedata r:id="rId347" o:title=""/>
            </v:shape>
            <v:group style="position:absolute;left:9406;top:3955;width:2;height:1474" coordorigin="9406,3955" coordsize="2,1474">
              <v:shape style="position:absolute;left:9406;top:3955;width:2;height:1474" coordorigin="9406,3955" coordsize="0,1474" path="m9406,5429l9406,3955e" filled="f" stroked="t" strokeweight=".72pt" strokecolor="#000000">
                <v:path arrowok="t"/>
              </v:shape>
            </v:group>
            <v:group style="position:absolute;left:14640;top:2126;width:1651;height:2" coordorigin="14640,2126" coordsize="1651,2">
              <v:shape style="position:absolute;left:14640;top:2126;width:1651;height:2" coordorigin="14640,2126" coordsize="1651,0" path="m14640,2126l16291,2126e" filled="f" stroked="t" strokeweight=".72pt" strokecolor="#000000">
                <v:path arrowok="t"/>
              </v:shape>
            </v:group>
            <v:group style="position:absolute;left:7901;top:8054;width:965;height:2" coordorigin="7901,8054" coordsize="965,2">
              <v:shape style="position:absolute;left:7901;top:8054;width:965;height:2" coordorigin="7901,8054" coordsize="965,0" path="m7901,8054l8866,8054e" filled="f" stroked="t" strokeweight=".72pt" strokecolor="#000000">
                <v:path arrowok="t"/>
              </v:shape>
            </v:group>
            <v:group style="position:absolute;left:14405;top:2549;width:2;height:1022" coordorigin="14405,2549" coordsize="2,1022">
              <v:shape style="position:absolute;left:14405;top:2549;width:2;height:1022" coordorigin="14405,2549" coordsize="0,1022" path="m14405,3571l14405,2549e" filled="f" stroked="t" strokeweight=".72pt" strokecolor="#000000">
                <v:path arrowok="t"/>
              </v:shape>
            </v:group>
            <v:group style="position:absolute;left:14395;top:3569;width:1363;height:2" coordorigin="14395,3569" coordsize="1363,2">
              <v:shape style="position:absolute;left:14395;top:3569;width:1363;height:2" coordorigin="14395,3569" coordsize="1363,0" path="m14395,3569l15758,3569e" filled="f" stroked="t" strokeweight=".72pt" strokecolor="#000000">
                <v:path arrowok="t"/>
              </v:shape>
            </v:group>
            <v:group style="position:absolute;left:8726;top:12134;width:2;height:1267" coordorigin="8726,12134" coordsize="2,1267">
              <v:shape style="position:absolute;left:8726;top:12134;width:2;height:1267" coordorigin="8726,12134" coordsize="0,1267" path="m8726,13402l8726,12134e" filled="f" stroked="t" strokeweight=".72pt" strokecolor="#000000">
                <v:path arrowok="t"/>
              </v:shape>
            </v:group>
            <v:group style="position:absolute;left:12974;top:8566;width:970;height:2" coordorigin="12974,8566" coordsize="970,2">
              <v:shape style="position:absolute;left:12974;top:8566;width:970;height:2" coordorigin="12974,8566" coordsize="970,0" path="m12974,8566l13944,8566e" filled="f" stroked="t" strokeweight=".96pt" strokecolor="#000000">
                <v:path arrowok="t"/>
              </v:shape>
            </v:group>
            <v:group style="position:absolute;left:12881;top:8544;width:2;height:1742" coordorigin="12881,8544" coordsize="2,1742">
              <v:shape style="position:absolute;left:12881;top:8544;width:2;height:1742" coordorigin="12881,8544" coordsize="0,1742" path="m12881,10286l12881,8544e" filled="f" stroked="t" strokeweight=".72pt" strokecolor="#000000">
                <v:path arrowok="t"/>
              </v:shape>
            </v:group>
            <v:group style="position:absolute;left:13939;top:8558;width:2;height:955" coordorigin="13939,8558" coordsize="2,955">
              <v:shape style="position:absolute;left:13939;top:8558;width:2;height:955" coordorigin="13939,8558" coordsize="0,955" path="m13939,9514l13939,8558e" filled="f" stroked="t" strokeweight=".72pt" strokecolor="#000000">
                <v:path arrowok="t"/>
              </v:shape>
            </v:group>
            <v:group style="position:absolute;left:6878;top:13994;width:1296;height:2" coordorigin="6878,13994" coordsize="1296,2">
              <v:shape style="position:absolute;left:6878;top:13994;width:1296;height:2" coordorigin="6878,13994" coordsize="1296,0" path="m6878,13994l8174,13994e" filled="f" stroked="t" strokeweight=".96pt" strokecolor="#000000">
                <v:path arrowok="t"/>
              </v:shape>
            </v:group>
            <v:group style="position:absolute;left:6331;top:12149;width:955;height:2" coordorigin="6331,12149" coordsize="955,2">
              <v:shape style="position:absolute;left:6331;top:12149;width:955;height:2" coordorigin="6331,12149" coordsize="955,0" path="m6331,12149l7286,12149e" filled="f" stroked="t" strokeweight=".96pt" strokecolor="#000000">
                <v:path arrowok="t"/>
              </v:shape>
            </v:group>
            <v:group style="position:absolute;left:15526;top:2117;width:2;height:1459" coordorigin="15526,2117" coordsize="2,1459">
              <v:shape style="position:absolute;left:15526;top:2117;width:2;height:1459" coordorigin="15526,2117" coordsize="0,1459" path="m15526,3576l15526,2117e" filled="f" stroked="t" strokeweight=".72pt" strokecolor="#000000">
                <v:path arrowok="t"/>
              </v:shape>
            </v:group>
            <v:group style="position:absolute;left:16159;top:11894;width:2;height:1210" coordorigin="16159,11894" coordsize="2,1210">
              <v:shape style="position:absolute;left:16159;top:11894;width:2;height:1210" coordorigin="16159,11894" coordsize="0,1210" path="m16159,13104l16159,11894e" filled="f" stroked="t" strokeweight=".72pt" strokecolor="#000000">
                <v:path arrowok="t"/>
              </v:shape>
            </v:group>
            <v:group style="position:absolute;left:11261;top:13051;width:1426;height:2" coordorigin="11261,13051" coordsize="1426,2">
              <v:shape style="position:absolute;left:11261;top:13051;width:1426;height:2" coordorigin="11261,13051" coordsize="1426,0" path="m11261,13051l12686,13051e" filled="f" stroked="t" strokeweight=".96pt" strokecolor="#000000">
                <v:path arrowok="t"/>
              </v:shape>
            </v:group>
            <v:group style="position:absolute;left:1742;top:14590;width:11141;height:2" coordorigin="1742,14590" coordsize="11141,2">
              <v:shape style="position:absolute;left:1742;top:14590;width:11141;height:2" coordorigin="1742,14590" coordsize="11141,0" path="m1742,14590l12883,14590e" filled="f" stroked="t" strokeweight="1.2pt" strokecolor="#000000">
                <v:path arrowok="t"/>
              </v:shape>
            </v:group>
            <v:group style="position:absolute;left:18758;top:833;width:5530;height:2" coordorigin="18758,833" coordsize="5530,2">
              <v:shape style="position:absolute;left:18758;top:833;width:5530;height:2" coordorigin="18758,833" coordsize="5530,0" path="m18758,833l24288,833e" filled="f" stroked="t" strokeweight=".96pt" strokecolor="#000000">
                <v:path arrowok="t"/>
              </v:shape>
            </v:group>
            <v:group style="position:absolute;left:19766;top:2789;width:2;height:1507" coordorigin="19766,2789" coordsize="2,1507">
              <v:shape style="position:absolute;left:19766;top:2789;width:2;height:1507" coordorigin="19766,2789" coordsize="0,1507" path="m19766,4296l19766,2789e" filled="f" stroked="t" strokeweight=".72pt" strokecolor="#000000">
                <v:path arrowok="t"/>
              </v:shape>
            </v:group>
            <v:group style="position:absolute;left:12998;top:14590;width:11242;height:2" coordorigin="12998,14590" coordsize="11242,2">
              <v:shape style="position:absolute;left:12998;top:14590;width:11242;height:2" coordorigin="12998,14590" coordsize="11242,0" path="m12998,14590l24240,14590e" filled="f" stroked="t" strokeweight=".96pt" strokecolor="#000000">
                <v:path arrowok="t"/>
              </v:shape>
            </v:group>
            <v:group style="position:absolute;left:20390;top:8650;width:2;height:2102" coordorigin="20390,8650" coordsize="2,2102">
              <v:shape style="position:absolute;left:20390;top:8650;width:2;height:2102" coordorigin="20390,8650" coordsize="0,2102" path="m20390,10752l20390,8650e" filled="f" stroked="t" strokeweight=".72pt" strokecolor="#000000">
                <v:path arrowok="t"/>
              </v:shape>
            </v:group>
            <v:group style="position:absolute;left:18058;top:9269;width:2381;height:2" coordorigin="18058,9269" coordsize="2381,2">
              <v:shape style="position:absolute;left:18058;top:9269;width:2381;height:2" coordorigin="18058,9269" coordsize="2381,0" path="m18058,9269l20438,9269e" filled="f" stroked="t" strokeweight=".72pt" strokecolor="#000000">
                <v:path arrowok="t"/>
              </v:shape>
            </v:group>
            <v:group style="position:absolute;left:18058;top:9415;width:2381;height:2" coordorigin="18058,9415" coordsize="2381,2">
              <v:shape style="position:absolute;left:18058;top:9415;width:2381;height:2" coordorigin="18058,9415" coordsize="2381,0" path="m18058,9415l20438,9415e" filled="f" stroked="t" strokeweight=".72pt" strokecolor="#000000">
                <v:path arrowok="t"/>
              </v:shape>
            </v:group>
            <v:group style="position:absolute;left:18672;top:9854;width:1766;height:2" coordorigin="18672,9854" coordsize="1766,2">
              <v:shape style="position:absolute;left:18672;top:9854;width:1766;height:2" coordorigin="18672,9854" coordsize="1766,0" path="m18672,9854l20438,9854e" filled="f" stroked="t" strokeweight=".72pt" strokecolor="#000000">
                <v:path arrowok="t"/>
              </v:shape>
            </v:group>
            <v:group style="position:absolute;left:18787;top:9996;width:1651;height:2" coordorigin="18787,9996" coordsize="1651,2">
              <v:shape style="position:absolute;left:18787;top:9996;width:1651;height:2" coordorigin="18787,9996" coordsize="1651,0" path="m18787,9996l20438,9996e" filled="f" stroked="t" strokeweight=".72pt" strokecolor="#000000">
                <v:path arrowok="t"/>
              </v:shape>
            </v:group>
            <v:group style="position:absolute;left:21197;top:8462;width:2;height:2290" coordorigin="21197,8462" coordsize="2,2290">
              <v:shape style="position:absolute;left:21197;top:8462;width:2;height:2290" coordorigin="21197,8462" coordsize="0,2290" path="m21197,10752l21197,8462e" filled="f" stroked="t" strokeweight=".72pt" strokecolor="#000000">
                <v:path arrowok="t"/>
              </v:shape>
            </v:group>
            <v:group style="position:absolute;left:21168;top:9557;width:614;height:2" coordorigin="21168,9557" coordsize="614,2">
              <v:shape style="position:absolute;left:21168;top:9557;width:614;height:2" coordorigin="21168,9557" coordsize="614,0" path="m21168,9557l21782,9557e" filled="f" stroked="t" strokeweight=".72pt" strokecolor="#000000">
                <v:path arrowok="t"/>
              </v:shape>
            </v:group>
            <v:group style="position:absolute;left:21154;top:9696;width:1109;height:2" coordorigin="21154,9696" coordsize="1109,2">
              <v:shape style="position:absolute;left:21154;top:9696;width:1109;height:2" coordorigin="21154,9696" coordsize="1109,0" path="m21154,9696l22262,9696e" filled="f" stroked="t" strokeweight=".72pt" strokecolor="#000000">
                <v:path arrowok="t"/>
              </v:shape>
            </v:group>
            <v:group style="position:absolute;left:20381;top:10742;width:826;height:2" coordorigin="20381,10742" coordsize="826,2">
              <v:shape style="position:absolute;left:20381;top:10742;width:826;height:2" coordorigin="20381,10742" coordsize="826,0" path="m20381,10742l21206,10742e" filled="f" stroked="t" strokeweight=".72pt" strokecolor="#000000">
                <v:path arrowok="t"/>
              </v:shape>
            </v:group>
            <v:group style="position:absolute;left:20755;top:10298;width:1954;height:2" coordorigin="20755,10298" coordsize="1954,2">
              <v:shape style="position:absolute;left:20755;top:10298;width:1954;height:2" coordorigin="20755,10298" coordsize="1954,0" path="m20755,10298l22709,10298e" filled="f" stroked="t" strokeweight=".72pt" strokecolor="#000000">
                <v:path arrowok="t"/>
              </v:shape>
            </v:group>
            <v:group style="position:absolute;left:7361;top:2170;width:2;height:782" coordorigin="7361,2170" coordsize="2,782">
              <v:shape style="position:absolute;left:7361;top:2170;width:2;height:782" coordorigin="7361,2170" coordsize="0,782" path="m7361,2952l7361,2170e" filled="f" stroked="t" strokeweight=".96pt" strokecolor="#000000">
                <v:path arrowok="t"/>
              </v:shape>
            </v:group>
            <v:group style="position:absolute;left:7778;top:2165;width:2;height:792" coordorigin="7778,2165" coordsize="2,792">
              <v:shape style="position:absolute;left:7778;top:2165;width:2;height:792" coordorigin="7778,2165" coordsize="0,792" path="m7778,2957l7778,2165e" filled="f" stroked="t" strokeweight=".96pt" strokecolor="#000000">
                <v:path arrowok="t"/>
              </v:shape>
            </v:group>
            <v:group style="position:absolute;left:7531;top:2976;width:2;height:1853" coordorigin="7531,2976" coordsize="2,1853">
              <v:shape style="position:absolute;left:7531;top:2976;width:2;height:1853" coordorigin="7531,2976" coordsize="0,1853" path="m7531,4829l7531,2976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B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X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0" w:after="0" w:line="240" w:lineRule="auto"/>
        <w:ind w:right="9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15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97" w:lineRule="exact"/>
        <w:ind w:right="-54"/>
        <w:jc w:val="left"/>
        <w:tabs>
          <w:tab w:pos="10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96"/>
        </w:rPr>
      </w:r>
      <w:r>
        <w:rPr>
          <w:rFonts w:ascii="Segoe UI" w:hAnsi="Segoe UI" w:cs="Segoe UI" w:eastAsia="Segoe UI"/>
          <w:sz w:val="9"/>
          <w:szCs w:val="9"/>
          <w:w w:val="196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7"/>
          <w:w w:val="107"/>
          <w:u w:val="single" w:color="000000"/>
        </w:rPr>
        <w:t>ORANG</w:t>
      </w:r>
      <w:r>
        <w:rPr>
          <w:rFonts w:ascii="Segoe UI" w:hAnsi="Segoe UI" w:cs="Segoe UI" w:eastAsia="Segoe UI"/>
          <w:sz w:val="9"/>
          <w:szCs w:val="9"/>
          <w:spacing w:val="0"/>
          <w:w w:val="107"/>
          <w:u w:val="single" w:color="000000"/>
        </w:rPr>
        <w:t>E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12" w:lineRule="exact"/>
        <w:ind w:left="5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5"/>
          <w:w w:val="115"/>
        </w:rPr>
        <w:t>SWIT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0"/>
        </w:rPr>
        <w:t>HE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99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67" w:right="-43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34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-4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6" w:after="0" w:line="354" w:lineRule="auto"/>
        <w:ind w:left="115" w:right="-41" w:firstLine="-115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26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2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6"/>
        </w:rPr>
        <w:t>IC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13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8" w:after="0" w:line="334" w:lineRule="auto"/>
        <w:ind w:left="72" w:right="60" w:firstLine="-7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5"/>
        </w:rPr>
        <w:t>SERVIC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9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2"/>
        </w:rPr>
        <w:t>GH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13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5" w:equalWidth="0">
            <w:col w:w="5504" w:space="3834"/>
            <w:col w:w="1438" w:space="3808"/>
            <w:col w:w="2055" w:space="3134"/>
            <w:col w:w="716" w:space="724"/>
            <w:col w:w="767"/>
          </w:cols>
        </w:sectPr>
      </w:pPr>
      <w:rPr/>
    </w:p>
    <w:p>
      <w:pPr>
        <w:spacing w:before="54" w:after="0" w:line="240" w:lineRule="auto"/>
        <w:ind w:left="377" w:right="-77"/>
        <w:jc w:val="left"/>
        <w:tabs>
          <w:tab w:pos="1080" w:val="left"/>
          <w:tab w:pos="1640" w:val="left"/>
          <w:tab w:pos="55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8"/>
          <w:w w:val="78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8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8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-3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</w:rPr>
        <w:t>B</w:t>
      </w:r>
      <w:r>
        <w:rPr>
          <w:rFonts w:ascii="Segoe UI" w:hAnsi="Segoe UI" w:cs="Segoe UI" w:eastAsia="Segoe UI"/>
          <w:sz w:val="23"/>
          <w:szCs w:val="23"/>
          <w:spacing w:val="25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</w:rPr>
        <w:t>I</w:t>
      </w:r>
      <w:r>
        <w:rPr>
          <w:rFonts w:ascii="Segoe UI" w:hAnsi="Segoe UI" w:cs="Segoe UI" w:eastAsia="Segoe UI"/>
          <w:sz w:val="23"/>
          <w:szCs w:val="23"/>
          <w:spacing w:val="27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</w:rPr>
        <w:t>N</w:t>
      </w:r>
      <w:r>
        <w:rPr>
          <w:rFonts w:ascii="Segoe UI" w:hAnsi="Segoe UI" w:cs="Segoe UI" w:eastAsia="Segoe UI"/>
          <w:sz w:val="23"/>
          <w:szCs w:val="23"/>
          <w:spacing w:val="21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-2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57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57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</w:t>
      </w:r>
      <w:r>
        <w:rPr>
          <w:rFonts w:ascii="Segoe UI" w:hAnsi="Segoe UI" w:cs="Segoe UI" w:eastAsia="Segoe UI"/>
          <w:sz w:val="23"/>
          <w:szCs w:val="23"/>
          <w:spacing w:val="2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  </w:t>
      </w:r>
      <w:r>
        <w:rPr>
          <w:rFonts w:ascii="Segoe UI" w:hAnsi="Segoe UI" w:cs="Segoe UI" w:eastAsia="Segoe UI"/>
          <w:sz w:val="23"/>
          <w:szCs w:val="23"/>
          <w:spacing w:val="21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</w:rPr>
        <w:t>D</w:t>
      </w:r>
      <w:r>
        <w:rPr>
          <w:rFonts w:ascii="Segoe UI" w:hAnsi="Segoe UI" w:cs="Segoe UI" w:eastAsia="Segoe UI"/>
          <w:sz w:val="23"/>
          <w:szCs w:val="23"/>
          <w:spacing w:val="35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4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5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G</w:t>
      </w:r>
      <w:r>
        <w:rPr>
          <w:rFonts w:ascii="Segoe UI" w:hAnsi="Segoe UI" w:cs="Segoe UI" w:eastAsia="Segoe UI"/>
          <w:sz w:val="23"/>
          <w:szCs w:val="23"/>
          <w:spacing w:val="5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70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   </w:t>
      </w:r>
      <w:r>
        <w:rPr>
          <w:rFonts w:ascii="Segoe UI" w:hAnsi="Segoe UI" w:cs="Segoe UI" w:eastAsia="Segoe UI"/>
          <w:sz w:val="23"/>
          <w:szCs w:val="23"/>
          <w:spacing w:val="2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70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-28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25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1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9"/>
        </w:rPr>
        <w:t>-78</w:t>
      </w:r>
      <w:r>
        <w:rPr>
          <w:rFonts w:ascii="Segoe UI" w:hAnsi="Segoe UI" w:cs="Segoe UI" w:eastAsia="Segoe UI"/>
          <w:sz w:val="23"/>
          <w:szCs w:val="23"/>
          <w:spacing w:val="0"/>
          <w:w w:val="89"/>
        </w:rPr>
        <w:t>5</w:t>
      </w:r>
      <w:r>
        <w:rPr>
          <w:rFonts w:ascii="Segoe UI" w:hAnsi="Segoe UI" w:cs="Segoe UI" w:eastAsia="Segoe UI"/>
          <w:sz w:val="23"/>
          <w:szCs w:val="23"/>
          <w:spacing w:val="-18"/>
          <w:w w:val="89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44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7" w:after="0" w:line="240" w:lineRule="auto"/>
        <w:ind w:right="-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4"/>
        </w:rPr>
        <w:t>IN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spacing w:val="-16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34"/>
        </w:rPr>
        <w:t>ERCONNECTIN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 </w:t>
      </w:r>
      <w:r>
        <w:rPr>
          <w:rFonts w:ascii="Segoe UI" w:hAnsi="Segoe UI" w:cs="Segoe UI" w:eastAsia="Segoe UI"/>
          <w:sz w:val="8"/>
          <w:szCs w:val="8"/>
          <w:spacing w:val="17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CA!!ILE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24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54" w:lineRule="exact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6"/>
          <w:w w:val="102"/>
        </w:rPr>
        <w:t>MAIN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8"/>
          <w:w w:val="110"/>
        </w:rPr>
        <w:t>VOLUM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9"/>
        </w:rPr>
        <w:t>CONTROL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pgSz w:w="24960" w:h="15660" w:orient="landscape"/>
          <w:pgMar w:top="1020" w:bottom="280" w:left="2200" w:right="1280"/>
          <w:cols w:num="5" w:equalWidth="0">
            <w:col w:w="6481" w:space="2161"/>
            <w:col w:w="1941" w:space="2070"/>
            <w:col w:w="824" w:space="164"/>
            <w:col w:w="353" w:space="3780"/>
            <w:col w:w="3706"/>
          </w:cols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43" w:after="0" w:line="240" w:lineRule="auto"/>
        <w:ind w:left="7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13" w:right="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212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216" w:right="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06" w:right="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215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09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09" w:right="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08" w:right="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202" w:right="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1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6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39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80" w:lineRule="auto"/>
        <w:ind w:left="14" w:right="770" w:firstLine="-9"/>
        <w:jc w:val="left"/>
        <w:tabs>
          <w:tab w:pos="6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200"/>
        </w:rPr>
        <w:t>F-136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6</w:t>
      </w:r>
      <w:r>
        <w:rPr>
          <w:rFonts w:ascii="Segoe UI" w:hAnsi="Segoe UI" w:cs="Segoe UI" w:eastAsia="Segoe UI"/>
          <w:sz w:val="8"/>
          <w:szCs w:val="8"/>
          <w:spacing w:val="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72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24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</w:rPr>
        <w:t>Lin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Cord.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64"/>
        </w:rPr>
        <w:t>F</w:t>
      </w:r>
      <w:r>
        <w:rPr>
          <w:rFonts w:ascii="Segoe UI" w:hAnsi="Segoe UI" w:cs="Segoe UI" w:eastAsia="Segoe UI"/>
          <w:sz w:val="8"/>
          <w:szCs w:val="8"/>
          <w:spacing w:val="-8"/>
          <w:w w:val="164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164"/>
        </w:rPr>
        <w:t>786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-3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-</w:t>
      </w:r>
      <w:r>
        <w:rPr>
          <w:rFonts w:ascii="Segoe UI" w:hAnsi="Segoe UI" w:cs="Segoe UI" w:eastAsia="Segoe UI"/>
          <w:sz w:val="8"/>
          <w:szCs w:val="8"/>
          <w:spacing w:val="35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Tripl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e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OUtle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t</w:t>
      </w:r>
      <w:r>
        <w:rPr>
          <w:rFonts w:ascii="Segoe UI" w:hAnsi="Segoe UI" w:cs="Segoe UI" w:eastAsia="Segoe UI"/>
          <w:sz w:val="8"/>
          <w:szCs w:val="8"/>
          <w:spacing w:val="-28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93" w:lineRule="auto"/>
        <w:ind w:left="2" w:right="370" w:firstLine="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6"/>
        </w:rPr>
        <w:t>MCS25-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</w:t>
      </w:r>
      <w:r>
        <w:rPr>
          <w:rFonts w:ascii="Segoe UI" w:hAnsi="Segoe UI" w:cs="Segoe UI" w:eastAsia="Segoe UI"/>
          <w:sz w:val="8"/>
          <w:szCs w:val="8"/>
          <w:spacing w:val="13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48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1"/>
        </w:rPr>
        <w:t>Contro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l</w:t>
      </w:r>
      <w:r>
        <w:rPr>
          <w:rFonts w:ascii="Segoe UI" w:hAnsi="Segoe UI" w:cs="Segoe UI" w:eastAsia="Segoe UI"/>
          <w:sz w:val="8"/>
          <w:szCs w:val="8"/>
          <w:spacing w:val="35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4"/>
        </w:rPr>
        <w:t>Station.</w:t>
      </w:r>
      <w:r>
        <w:rPr>
          <w:rFonts w:ascii="Segoe UI" w:hAnsi="Segoe UI" w:cs="Segoe UI" w:eastAsia="Segoe UI"/>
          <w:sz w:val="8"/>
          <w:szCs w:val="8"/>
          <w:spacing w:val="4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01"/>
        </w:rPr>
        <w:t>F-902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40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-</w:t>
      </w:r>
      <w:r>
        <w:rPr>
          <w:rFonts w:ascii="Segoe UI" w:hAnsi="Segoe UI" w:cs="Segoe UI" w:eastAsia="Segoe UI"/>
          <w:sz w:val="8"/>
          <w:szCs w:val="8"/>
          <w:spacing w:val="31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-2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3"/>
        </w:rPr>
        <w:t>Dynami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c</w:t>
      </w:r>
      <w:r>
        <w:rPr>
          <w:rFonts w:ascii="Segoe UI" w:hAnsi="Segoe UI" w:cs="Segoe UI" w:eastAsia="Segoe UI"/>
          <w:sz w:val="8"/>
          <w:szCs w:val="8"/>
          <w:spacing w:val="23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3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5" w:lineRule="exact"/>
        <w:ind w:left="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7"/>
        </w:rPr>
        <w:t>F-6624-A</w:t>
      </w:r>
      <w:r>
        <w:rPr>
          <w:rFonts w:ascii="Segoe UI" w:hAnsi="Segoe UI" w:cs="Segoe UI" w:eastAsia="Segoe UI"/>
          <w:sz w:val="8"/>
          <w:szCs w:val="8"/>
          <w:spacing w:val="1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9"/>
        </w:rPr>
        <w:t>Ton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9"/>
        </w:rPr>
        <w:t>Ar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m</w:t>
      </w:r>
      <w:r>
        <w:rPr>
          <w:rFonts w:ascii="Segoe UI" w:hAnsi="Segoe UI" w:cs="Segoe UI" w:eastAsia="Segoe UI"/>
          <w:sz w:val="8"/>
          <w:szCs w:val="8"/>
          <w:spacing w:val="16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9"/>
        </w:rPr>
        <w:t>Ass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e</w:t>
      </w:r>
      <w:r>
        <w:rPr>
          <w:rFonts w:ascii="Segoe UI" w:hAnsi="Segoe UI" w:cs="Segoe UI" w:eastAsia="Segoe UI"/>
          <w:sz w:val="8"/>
          <w:szCs w:val="8"/>
          <w:spacing w:val="-7"/>
          <w:w w:val="149"/>
        </w:rPr>
        <w:t>mbl,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7"/>
        </w:rPr>
        <w:t>F-6005-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A</w:t>
      </w:r>
      <w:r>
        <w:rPr>
          <w:rFonts w:ascii="Segoe UI" w:hAnsi="Segoe UI" w:cs="Segoe UI" w:eastAsia="Segoe UI"/>
          <w:sz w:val="8"/>
          <w:szCs w:val="8"/>
          <w:spacing w:val="22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-</w:t>
      </w:r>
      <w:r>
        <w:rPr>
          <w:rFonts w:ascii="Segoe UI" w:hAnsi="Segoe UI" w:cs="Segoe UI" w:eastAsia="Segoe UI"/>
          <w:sz w:val="8"/>
          <w:szCs w:val="8"/>
          <w:spacing w:val="38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7"/>
        </w:rPr>
        <w:t>Picku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p</w:t>
      </w:r>
      <w:r>
        <w:rPr>
          <w:rFonts w:ascii="Segoe UI" w:hAnsi="Segoe UI" w:cs="Segoe UI" w:eastAsia="Segoe UI"/>
          <w:sz w:val="8"/>
          <w:szCs w:val="8"/>
          <w:spacing w:val="-26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7"/>
        </w:rPr>
        <w:t>Shortin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g</w:t>
      </w:r>
      <w:r>
        <w:rPr>
          <w:rFonts w:ascii="Segoe UI" w:hAnsi="Segoe UI" w:cs="Segoe UI" w:eastAsia="Segoe UI"/>
          <w:sz w:val="8"/>
          <w:szCs w:val="8"/>
          <w:spacing w:val="-16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5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10" w:right="-59"/>
        <w:jc w:val="left"/>
        <w:tabs>
          <w:tab w:pos="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86"/>
        </w:rPr>
        <w:t>F-741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6"/>
        </w:rPr>
        <w:t>Sh</w:t>
      </w:r>
      <w:r>
        <w:rPr>
          <w:rFonts w:ascii="Segoe UI" w:hAnsi="Segoe UI" w:cs="Segoe UI" w:eastAsia="Segoe UI"/>
          <w:sz w:val="8"/>
          <w:szCs w:val="8"/>
          <w:spacing w:val="7"/>
          <w:w w:val="186"/>
        </w:rPr>
        <w:t>i</w:t>
      </w:r>
      <w:r>
        <w:rPr>
          <w:rFonts w:ascii="Segoe UI" w:hAnsi="Segoe UI" w:cs="Segoe UI" w:eastAsia="Segoe UI"/>
          <w:sz w:val="8"/>
          <w:szCs w:val="8"/>
          <w:spacing w:val="-2"/>
          <w:w w:val="186"/>
        </w:rPr>
        <w:t>elde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-27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</w:rPr>
        <w:t>Picku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p</w:t>
      </w:r>
      <w:r>
        <w:rPr>
          <w:rFonts w:ascii="Segoe UI" w:hAnsi="Segoe UI" w:cs="Segoe UI" w:eastAsia="Segoe UI"/>
          <w:sz w:val="8"/>
          <w:szCs w:val="8"/>
          <w:spacing w:val="16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</w:rPr>
        <w:t>Lea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-12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86"/>
        </w:rPr>
        <w:t>an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285" w:lineRule="auto"/>
        <w:ind w:left="8" w:right="382" w:firstLine="-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57"/>
        </w:rPr>
        <w:t>SD20-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7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  </w:t>
      </w:r>
      <w:r>
        <w:rPr>
          <w:rFonts w:ascii="Segoe UI" w:hAnsi="Segoe UI" w:cs="Segoe UI" w:eastAsia="Segoe UI"/>
          <w:sz w:val="8"/>
          <w:szCs w:val="8"/>
          <w:spacing w:val="28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7"/>
          <w:w w:val="19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1"/>
        </w:rPr>
        <w:t>Solenoid</w:t>
      </w:r>
      <w:r>
        <w:rPr>
          <w:rFonts w:ascii="Segoe UI" w:hAnsi="Segoe UI" w:cs="Segoe UI" w:eastAsia="Segoe UI"/>
          <w:sz w:val="8"/>
          <w:szCs w:val="8"/>
          <w:spacing w:val="-27"/>
          <w:w w:val="19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1"/>
        </w:rPr>
        <w:t>Dru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1"/>
        </w:rPr>
        <w:t>Assembly.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64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7"/>
          <w:w w:val="164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7"/>
          <w:w w:val="164"/>
          <w:position w:val="0"/>
        </w:rPr>
        <w:t>41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8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26"/>
          <w:w w:val="15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23"/>
          <w:w w:val="15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6"/>
          <w:position w:val="0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15" w:lineRule="exact"/>
        <w:ind w:left="2" w:right="-20"/>
        <w:jc w:val="left"/>
        <w:tabs>
          <w:tab w:pos="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92"/>
        </w:rPr>
        <w:t>ll13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-</w:t>
      </w:r>
      <w:r>
        <w:rPr>
          <w:rFonts w:ascii="Segoe UI" w:hAnsi="Segoe UI" w:cs="Segoe UI" w:eastAsia="Segoe UI"/>
          <w:sz w:val="8"/>
          <w:szCs w:val="8"/>
          <w:spacing w:val="35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2"/>
        </w:rPr>
        <w:t>Selectio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n</w:t>
      </w:r>
      <w:r>
        <w:rPr>
          <w:rFonts w:ascii="Segoe UI" w:hAnsi="Segoe UI" w:cs="Segoe UI" w:eastAsia="Segoe UI"/>
          <w:sz w:val="8"/>
          <w:szCs w:val="8"/>
          <w:spacing w:val="-15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2"/>
        </w:rPr>
        <w:t>Cance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l</w:t>
      </w:r>
      <w:r>
        <w:rPr>
          <w:rFonts w:ascii="Segoe UI" w:hAnsi="Segoe UI" w:cs="Segoe UI" w:eastAsia="Segoe UI"/>
          <w:sz w:val="8"/>
          <w:szCs w:val="8"/>
          <w:spacing w:val="-27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5"/>
        </w:rPr>
        <w:t>Swit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7"/>
        </w:rPr>
        <w:t>F-52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Motor</w:t>
      </w:r>
      <w:r>
        <w:rPr>
          <w:rFonts w:ascii="Segoe UI" w:hAnsi="Segoe UI" w:cs="Segoe UI" w:eastAsia="Segoe UI"/>
          <w:sz w:val="8"/>
          <w:szCs w:val="8"/>
          <w:spacing w:val="28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9"/>
          <w:position w:val="1"/>
        </w:rPr>
        <w:t>Carryove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8" w:after="0" w:line="240" w:lineRule="auto"/>
        <w:ind w:left="-27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1"/>
          <w:position w:val="1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3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0"/>
        </w:rPr>
        <w:t>REQ.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1" w:right="1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5" w:right="1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5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4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8" w:right="1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2" w:right="13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6" w:right="13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5" w:right="1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5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4" w:right="14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3" w:right="1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1" w:after="0" w:line="240" w:lineRule="auto"/>
        <w:ind w:left="-26" w:right="17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0" w:after="0" w:line="240" w:lineRule="auto"/>
        <w:ind w:left="-24" w:right="180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w w:val="91"/>
        </w:rPr>
        <w:t>e</w:t>
      </w:r>
      <w:r>
        <w:rPr>
          <w:rFonts w:ascii="Segoe UI" w:hAnsi="Segoe UI" w:cs="Segoe UI" w:eastAsia="Segoe UI"/>
          <w:sz w:val="14"/>
          <w:szCs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3"/>
        </w:rPr>
        <w:t>.8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s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240" w:lineRule="auto"/>
        <w:ind w:left="120" w:right="180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-26" w:right="180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6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6" w:right="180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6"/>
        </w:rPr>
        <w:t>11.00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3"/>
        </w:rPr>
        <w:t>8</w:t>
      </w:r>
      <w:r>
        <w:rPr>
          <w:rFonts w:ascii="Segoe UI" w:hAnsi="Segoe UI" w:cs="Segoe UI" w:eastAsia="Segoe UI"/>
          <w:sz w:val="8"/>
          <w:szCs w:val="8"/>
          <w:spacing w:val="-14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-5"/>
          <w:w w:val="161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167" w:lineRule="exact"/>
        <w:ind w:left="147" w:right="-61"/>
        <w:jc w:val="left"/>
        <w:tabs>
          <w:tab w:pos="11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4"/>
          <w:position w:val="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4"/>
        </w:rPr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6"/>
          <w:position w:val="-2"/>
        </w:rPr>
        <w:t>SY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  <w:position w:val="-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  <w:position w:val="-2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10"/>
          <w:position w:val="-2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4"/>
          <w:position w:val="-2"/>
        </w:rPr>
        <w:t>ONOL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-2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62" w:lineRule="exact"/>
        <w:ind w:left="115" w:right="18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62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46" w:lineRule="exact"/>
        <w:ind w:left="2" w:right="-20"/>
        <w:jc w:val="left"/>
        <w:tabs>
          <w:tab w:pos="13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8"/>
          <w:szCs w:val="8"/>
          <w:spacing w:val="9"/>
          <w:w w:val="158"/>
          <w:position w:val="-1"/>
        </w:rPr>
        <w:t>23.0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9"/>
          <w:position w:val="1"/>
        </w:rPr>
        <w:t>LIN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9" w:after="0" w:line="170" w:lineRule="exact"/>
        <w:ind w:left="150" w:right="-20"/>
        <w:jc w:val="left"/>
        <w:tabs>
          <w:tab w:pos="13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65"/>
          <w:position w:val="3"/>
        </w:rPr>
        <w:t>.: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3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14"/>
          <w:position w:val="-1"/>
        </w:rPr>
        <w:t>COR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-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85" w:lineRule="exact"/>
        <w:ind w:left="118" w:right="180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4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73" w:lineRule="exact"/>
        <w:ind w:left="135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4.041809pt;margin-top:1.211259pt;width:11.15717pt;height:6.476365pt;mso-position-horizontal-relative:page;mso-position-vertical-relative:paragraph;z-index:-19056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2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29"/>
                      <w:w w:val="22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33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4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74"/>
          <w:position w:val="-8"/>
        </w:rPr>
        <w:t>CD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2" w:lineRule="auto"/>
        <w:ind w:left="71" w:right="-38" w:firstLine="-7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</w:rPr>
        <w:t>I</w:t>
      </w:r>
      <w:r>
        <w:rPr>
          <w:rFonts w:ascii="Segoe UI" w:hAnsi="Segoe UI" w:cs="Segoe UI" w:eastAsia="Segoe UI"/>
          <w:sz w:val="9"/>
          <w:szCs w:val="9"/>
          <w:spacing w:val="-17"/>
          <w:w w:val="26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13"/>
        </w:rPr>
        <w:t>PRONG</w:t>
      </w:r>
      <w:r>
        <w:rPr>
          <w:rFonts w:ascii="Segoe UI" w:hAnsi="Segoe UI" w:cs="Segoe UI" w:eastAsia="Segoe UI"/>
          <w:sz w:val="9"/>
          <w:szCs w:val="9"/>
          <w:spacing w:val="1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PLUG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6" w:lineRule="auto"/>
        <w:ind w:right="173" w:firstLine="8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44"/>
        </w:rPr>
        <w:t>STEP</w:t>
      </w:r>
      <w:r>
        <w:rPr>
          <w:rFonts w:ascii="Segoe UI" w:hAnsi="Segoe UI" w:cs="Segoe UI" w:eastAsia="Segoe UI"/>
          <w:sz w:val="8"/>
          <w:szCs w:val="8"/>
          <w:spacing w:val="5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3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5" w:lineRule="exact"/>
        <w:ind w:left="347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9"/>
          <w:position w:val="-10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899" w:lineRule="auto"/>
        <w:ind w:left="20" w:right="-38" w:firstLine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8.603638pt;margin-top:10.233154pt;width:16.186226pt;height:17.751608pt;mso-position-horizontal-relative:page;mso-position-vertical-relative:paragraph;z-index:-19057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70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112"/>
        </w:rPr>
        <w:t>OIOO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E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JACK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33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7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98"/>
        </w:rPr>
        <w:t>5.4!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1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73" w:lineRule="exact"/>
        <w:ind w:left="-99" w:right="-10"/>
        <w:jc w:val="right"/>
        <w:tabs>
          <w:tab w:pos="114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8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66"/>
          <w:w w:val="150"/>
          <w:position w:val="-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8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-94"/>
          <w:w w:val="150"/>
          <w:position w:val="-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3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TON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  <w:cols w:num="9" w:equalWidth="0">
            <w:col w:w="377" w:space="118"/>
            <w:col w:w="2676" w:space="733"/>
            <w:col w:w="515" w:space="139"/>
            <w:col w:w="2188" w:space="2516"/>
            <w:col w:w="458" w:space="2961"/>
            <w:col w:w="623" w:space="454"/>
            <w:col w:w="340" w:space="1671"/>
            <w:col w:w="1615" w:space="1413"/>
            <w:col w:w="2683"/>
          </w:cols>
        </w:sectPr>
      </w:pPr>
      <w:rPr/>
    </w:p>
    <w:p>
      <w:pPr>
        <w:spacing w:before="0" w:after="0" w:line="91" w:lineRule="exact"/>
        <w:ind w:left="164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55"/>
          <w:position w:val="1"/>
        </w:rPr>
        <w:t>12</w:t>
      </w:r>
      <w:r>
        <w:rPr>
          <w:rFonts w:ascii="Segoe UI" w:hAnsi="Segoe UI" w:cs="Segoe UI" w:eastAsia="Segoe UI"/>
          <w:sz w:val="8"/>
          <w:szCs w:val="8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60"/>
          <w:position w:val="0"/>
        </w:rPr>
        <w:t>F-882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24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5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1"/>
          <w:w w:val="160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228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spacing w:val="-10"/>
          <w:w w:val="228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6"/>
          <w:w w:val="168"/>
          <w:position w:val="0"/>
        </w:rPr>
        <w:t>ug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3" w:after="0" w:line="240" w:lineRule="auto"/>
        <w:ind w:left="16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9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  </w:t>
      </w:r>
      <w:r>
        <w:rPr>
          <w:rFonts w:ascii="Segoe UI" w:hAnsi="Segoe UI" w:cs="Segoe UI" w:eastAsia="Segoe UI"/>
          <w:sz w:val="8"/>
          <w:szCs w:val="8"/>
          <w:spacing w:val="33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F-6001-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2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n</w:t>
      </w:r>
      <w:r>
        <w:rPr>
          <w:rFonts w:ascii="Segoe UI" w:hAnsi="Segoe UI" w:cs="Segoe UI" w:eastAsia="Segoe UI"/>
          <w:sz w:val="8"/>
          <w:szCs w:val="8"/>
          <w:spacing w:val="1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201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h</w:t>
      </w:r>
      <w:r>
        <w:rPr>
          <w:rFonts w:ascii="Segoe UI" w:hAnsi="Segoe UI" w:cs="Segoe UI" w:eastAsia="Segoe UI"/>
          <w:sz w:val="8"/>
          <w:szCs w:val="8"/>
          <w:spacing w:val="14"/>
          <w:w w:val="20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167" w:right="-20"/>
        <w:jc w:val="left"/>
        <w:tabs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80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2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0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3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7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3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89"/>
          <w:position w:val="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35"/>
          <w:w w:val="18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left="162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-27"/>
          <w:w w:val="15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18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1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1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Wire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1"/>
          <w:position w:val="0"/>
        </w:rPr>
        <w:t>Cabl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1"/>
          <w:w w:val="16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240" w:lineRule="auto"/>
        <w:ind w:left="162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6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6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25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7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4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1"/>
        </w:rPr>
        <w:t>Femal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79"/>
          <w:position w:val="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1" w:after="0" w:line="103" w:lineRule="exact"/>
        <w:ind w:left="165" w:right="-54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-1"/>
        </w:rPr>
        <w:t>ES-5</w:t>
      </w:r>
      <w:r>
        <w:rPr>
          <w:rFonts w:ascii="Segoe UI" w:hAnsi="Segoe UI" w:cs="Segoe UI" w:eastAsia="Segoe UI"/>
          <w:sz w:val="8"/>
          <w:szCs w:val="8"/>
          <w:spacing w:val="-24"/>
          <w:w w:val="16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0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202"/>
          <w:position w:val="0"/>
        </w:rPr>
        <w:t>Ele</w:t>
      </w:r>
      <w:r>
        <w:rPr>
          <w:rFonts w:ascii="Segoe UI" w:hAnsi="Segoe UI" w:cs="Segoe UI" w:eastAsia="Segoe UI"/>
          <w:sz w:val="8"/>
          <w:szCs w:val="8"/>
          <w:spacing w:val="8"/>
          <w:w w:val="202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spacing w:val="-2"/>
          <w:w w:val="202"/>
          <w:position w:val="0"/>
        </w:rPr>
        <w:t>trica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37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02"/>
          <w:position w:val="0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-30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24"/>
          <w:position w:val="0"/>
        </w:rPr>
        <w:t>AS�;iernbl.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-5"/>
          <w:w w:val="12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20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12"/>
          <w:w w:val="20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20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4" w:lineRule="exact"/>
        <w:ind w:left="159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13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0"/>
        </w:rPr>
        <w:t>F-1090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34"/>
          <w:w w:val="16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4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Symphonola</w:t>
      </w:r>
      <w:r>
        <w:rPr>
          <w:rFonts w:ascii="Segoe UI" w:hAnsi="Segoe UI" w:cs="Segoe UI" w:eastAsia="Segoe UI"/>
          <w:sz w:val="8"/>
          <w:szCs w:val="8"/>
          <w:spacing w:val="33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5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2"/>
          <w:position w:val="0"/>
        </w:rPr>
        <w:t>(</w:t>
      </w:r>
      <w:r>
        <w:rPr>
          <w:rFonts w:ascii="Segoe UI" w:hAnsi="Segoe UI" w:cs="Segoe UI" w:eastAsia="Segoe UI"/>
          <w:sz w:val="8"/>
          <w:szCs w:val="8"/>
          <w:spacing w:val="-4"/>
          <w:w w:val="161"/>
          <w:position w:val="0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5"/>
          <w:position w:val="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Cycle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)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489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18.192825pt;margin-top:1.147469pt;width:6.405945pt;height:4.360182pt;mso-position-horizontal-relative:page;mso-position-vertical-relative:paragraph;z-index:-19055;rotation:2" type="#_x0000_t136" fillcolor="#000000" stroked="f">
            <o:extrusion v:ext="view" autorotationcenter="t"/>
            <v:textpath style="font-family:&amp;quot;Segoe UI&amp;quot;;font-size:4pt;v-text-kern:t;mso-text-shadow:auto" string="19"/>
          </v:shape>
        </w:pict>
      </w:r>
      <w:r>
        <w:rPr>
          <w:rFonts w:ascii="Segoe UI" w:hAnsi="Segoe UI" w:cs="Segoe UI" w:eastAsia="Segoe UI"/>
          <w:sz w:val="8"/>
          <w:szCs w:val="8"/>
          <w:spacing w:val="-7"/>
          <w:w w:val="206"/>
        </w:rPr>
        <w:t>F</w:t>
      </w:r>
      <w:r>
        <w:rPr>
          <w:rFonts w:ascii="Segoe UI" w:hAnsi="Segoe UI" w:cs="Segoe UI" w:eastAsia="Segoe UI"/>
          <w:sz w:val="8"/>
          <w:szCs w:val="8"/>
          <w:spacing w:val="-10"/>
          <w:w w:val="206"/>
        </w:rPr>
        <w:t>-</w:t>
      </w:r>
      <w:r>
        <w:rPr>
          <w:rFonts w:ascii="Segoe UI" w:hAnsi="Segoe UI" w:cs="Segoe UI" w:eastAsia="Segoe UI"/>
          <w:sz w:val="8"/>
          <w:szCs w:val="8"/>
          <w:spacing w:val="5"/>
          <w:w w:val="150"/>
        </w:rPr>
        <w:t>784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9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3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Recepta</w:t>
      </w:r>
      <w:r>
        <w:rPr>
          <w:rFonts w:ascii="Segoe UI" w:hAnsi="Segoe UI" w:cs="Segoe UI" w:eastAsia="Segoe UI"/>
          <w:sz w:val="8"/>
          <w:szCs w:val="8"/>
          <w:spacing w:val="-1"/>
          <w:w w:val="162"/>
        </w:rPr>
        <w:t>c</w:t>
      </w:r>
      <w:r>
        <w:rPr>
          <w:rFonts w:ascii="Segoe UI" w:hAnsi="Segoe UI" w:cs="Segoe UI" w:eastAsia="Segoe UI"/>
          <w:sz w:val="8"/>
          <w:szCs w:val="8"/>
          <w:spacing w:val="11"/>
          <w:w w:val="210"/>
        </w:rPr>
        <w:t>le</w:t>
      </w:r>
      <w:r>
        <w:rPr>
          <w:rFonts w:ascii="Segoe UI" w:hAnsi="Segoe UI" w:cs="Segoe UI" w:eastAsia="Segoe UI"/>
          <w:sz w:val="8"/>
          <w:szCs w:val="8"/>
          <w:spacing w:val="0"/>
          <w:w w:val="210"/>
        </w:rPr>
        <w:t>.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58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F-7813</w:t>
      </w:r>
      <w:r>
        <w:rPr>
          <w:rFonts w:ascii="Segoe UI" w:hAnsi="Segoe UI" w:cs="Segoe UI" w:eastAsia="Segoe UI"/>
          <w:sz w:val="8"/>
          <w:szCs w:val="8"/>
          <w:spacing w:val="-20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9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Lighting</w:t>
      </w:r>
      <w:r>
        <w:rPr>
          <w:rFonts w:ascii="Segoe UI" w:hAnsi="Segoe UI" w:cs="Segoe UI" w:eastAsia="Segoe UI"/>
          <w:sz w:val="8"/>
          <w:szCs w:val="8"/>
          <w:spacing w:val="-30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83"/>
          <w:position w:val="0"/>
        </w:rPr>
        <w:t>Tra</w:t>
      </w:r>
      <w:r>
        <w:rPr>
          <w:rFonts w:ascii="Segoe UI" w:hAnsi="Segoe UI" w:cs="Segoe UI" w:eastAsia="Segoe UI"/>
          <w:sz w:val="8"/>
          <w:szCs w:val="8"/>
          <w:spacing w:val="5"/>
          <w:w w:val="183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2"/>
          <w:w w:val="171"/>
          <w:position w:val="0"/>
        </w:rPr>
        <w:t>sformer.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157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9"/>
          <w:position w:val="0"/>
        </w:rPr>
        <w:t>F-781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-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1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14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20"/>
          <w:w w:val="21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3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156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4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3"/>
          <w:w w:val="164"/>
        </w:rPr>
        <w:t>F-</w:t>
      </w:r>
      <w:r>
        <w:rPr>
          <w:rFonts w:ascii="Segoe UI" w:hAnsi="Segoe UI" w:cs="Segoe UI" w:eastAsia="Segoe UI"/>
          <w:sz w:val="8"/>
          <w:szCs w:val="8"/>
          <w:spacing w:val="8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2"/>
          <w:w w:val="164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-22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#81</w:t>
      </w:r>
      <w:r>
        <w:rPr>
          <w:rFonts w:ascii="Segoe UI" w:hAnsi="Segoe UI" w:cs="Segoe UI" w:eastAsia="Segoe UI"/>
          <w:sz w:val="8"/>
          <w:szCs w:val="8"/>
          <w:spacing w:val="28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Mazda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Lamp.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65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6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F-7810</w:t>
      </w:r>
      <w:r>
        <w:rPr>
          <w:rFonts w:ascii="Segoe UI" w:hAnsi="Segoe UI" w:cs="Segoe UI" w:eastAsia="Segoe UI"/>
          <w:sz w:val="8"/>
          <w:szCs w:val="8"/>
          <w:spacing w:val="-12"/>
          <w:w w:val="15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4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3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19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2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2" w:after="0" w:line="240" w:lineRule="auto"/>
        <w:ind w:left="159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F-7815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6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0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3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2" w:after="0" w:line="240" w:lineRule="auto"/>
        <w:ind w:left="159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-13"/>
          <w:w w:val="159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6"/>
          <w:w w:val="159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"/>
          <w:w w:val="159"/>
          <w:position w:val="0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-9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9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  <w:position w:val="0"/>
        </w:rPr>
        <w:t>#8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5"/>
          <w:position w:val="0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spacing w:val="31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8"/>
          <w:position w:val="0"/>
        </w:rPr>
        <w:t>Lam</w:t>
      </w:r>
      <w:r>
        <w:rPr>
          <w:rFonts w:ascii="Segoe UI" w:hAnsi="Segoe UI" w:cs="Segoe UI" w:eastAsia="Segoe UI"/>
          <w:sz w:val="8"/>
          <w:szCs w:val="8"/>
          <w:spacing w:val="0"/>
          <w:w w:val="148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5" w:after="0" w:line="240" w:lineRule="auto"/>
        <w:ind w:left="158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74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23"/>
          <w:w w:val="17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4"/>
          <w:position w:val="0"/>
        </w:rPr>
        <w:t>1201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3"/>
          <w:w w:val="17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8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-6"/>
          <w:w w:val="17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8"/>
          <w:position w:val="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-6"/>
          <w:w w:val="17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57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71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0"/>
        </w:rPr>
        <w:t>12001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5"/>
          <w:w w:val="17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18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Wire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2"/>
          <w:position w:val="0"/>
        </w:rPr>
        <w:t>Cable.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92" w:lineRule="exact"/>
        <w:ind w:left="27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7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7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20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55"/>
        </w:rPr>
        <w:t>21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0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50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305" w:lineRule="auto"/>
        <w:ind w:right="-36" w:firstLine="27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8"/>
        </w:rPr>
        <w:t>pe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r</w:t>
      </w:r>
      <w:r>
        <w:rPr>
          <w:rFonts w:ascii="Segoe UI" w:hAnsi="Segoe UI" w:cs="Segoe UI" w:eastAsia="Segoe UI"/>
          <w:sz w:val="8"/>
          <w:szCs w:val="8"/>
          <w:spacing w:val="36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ft.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1" w:lineRule="exact"/>
        <w:ind w:left="127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30" w:right="-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9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70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63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0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3"/>
        </w:rPr>
        <w:t>1.5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71"/>
        </w:rPr>
        <w:t>1.</w:t>
      </w:r>
      <w:r>
        <w:rPr>
          <w:rFonts w:ascii="Segoe UI" w:hAnsi="Segoe UI" w:cs="Segoe UI" w:eastAsia="Segoe UI"/>
          <w:sz w:val="8"/>
          <w:szCs w:val="8"/>
          <w:spacing w:val="-5"/>
          <w:w w:val="17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1" w:right="-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9"/>
        </w:rPr>
        <w:t>27.5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-26" w:right="-3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7</w:t>
      </w:r>
      <w:r>
        <w:rPr>
          <w:rFonts w:ascii="Segoe UI" w:hAnsi="Segoe UI" w:cs="Segoe UI" w:eastAsia="Segoe UI"/>
          <w:sz w:val="8"/>
          <w:szCs w:val="8"/>
          <w:spacing w:val="-1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5" w:right="-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6"/>
          <w:w w:val="159"/>
        </w:rPr>
        <w:t>5.</w:t>
      </w:r>
      <w:r>
        <w:rPr>
          <w:rFonts w:ascii="Segoe UI" w:hAnsi="Segoe UI" w:cs="Segoe UI" w:eastAsia="Segoe UI"/>
          <w:sz w:val="8"/>
          <w:szCs w:val="8"/>
          <w:spacing w:val="-1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20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5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19" w:right="-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118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73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18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2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21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9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spacing w:val="-1"/>
          <w:w w:val="158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5" w:right="-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auto"/>
        <w:ind w:left="100" w:right="478" w:firstLine="-10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7</w:t>
      </w:r>
      <w:r>
        <w:rPr>
          <w:rFonts w:ascii="Segoe UI" w:hAnsi="Segoe UI" w:cs="Segoe UI" w:eastAsia="Segoe UI"/>
          <w:sz w:val="8"/>
          <w:szCs w:val="8"/>
          <w:spacing w:val="3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19"/>
        </w:rPr>
        <w:t>PR.ONG</w:t>
      </w:r>
      <w:r>
        <w:rPr>
          <w:rFonts w:ascii="Segoe UI" w:hAnsi="Segoe UI" w:cs="Segoe UI" w:eastAsia="Segoe UI"/>
          <w:sz w:val="8"/>
          <w:szCs w:val="8"/>
          <w:spacing w:val="0"/>
          <w:w w:val="11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G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55" w:lineRule="exact"/>
        <w:ind w:left="391" w:right="22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4" w:lineRule="exact"/>
        <w:ind w:left="194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74"/>
        </w:rPr>
        <w:t>!</w:t>
      </w:r>
      <w:r>
        <w:rPr>
          <w:rFonts w:ascii="Segoe UI" w:hAnsi="Segoe UI" w:cs="Segoe UI" w:eastAsia="Segoe UI"/>
          <w:sz w:val="8"/>
          <w:szCs w:val="8"/>
          <w:spacing w:val="7"/>
          <w:w w:val="2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WIR,E</w:t>
      </w:r>
      <w:r>
        <w:rPr>
          <w:rFonts w:ascii="Segoe UI" w:hAnsi="Segoe UI" w:cs="Segoe UI" w:eastAsia="Segoe UI"/>
          <w:sz w:val="8"/>
          <w:szCs w:val="8"/>
          <w:spacing w:val="4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CABLE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7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40" w:lineRule="auto"/>
        <w:ind w:left="-29" w:right="-4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114" w:lineRule="exact"/>
        <w:ind w:left="1" w:right="-1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5"/>
          <w:position w:val="-1"/>
        </w:rPr>
        <w:t>PLUG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342" w:lineRule="auto"/>
        <w:ind w:right="-41" w:firstLine="4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20"/>
        </w:rPr>
        <w:t>MAS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7"/>
        </w:rPr>
        <w:t>CONTRO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27"/>
        </w:rPr>
        <w:t>ST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2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9"/>
        </w:rPr>
        <w:t>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92"/>
          <w:w w:val="107"/>
          <w:position w:val="-8"/>
        </w:rPr>
        <w:t>®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0"/>
        </w:rPr>
        <w:t>FUS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595" w:right="-4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36"/>
        </w:rPr>
        <w:t>8754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4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66" w:lineRule="exact"/>
        <w:ind w:right="-114"/>
        <w:jc w:val="left"/>
        <w:tabs>
          <w:tab w:pos="62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87"/>
          <w:w w:val="107"/>
          <w:position w:val="1"/>
        </w:rPr>
        <w:t>®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2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40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G)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359"/>
        </w:rPr>
        <w:t>,</w:t>
      </w:r>
      <w:r>
        <w:rPr>
          <w:rFonts w:ascii="Segoe UI" w:hAnsi="Segoe UI" w:cs="Segoe UI" w:eastAsia="Segoe UI"/>
          <w:sz w:val="8"/>
          <w:szCs w:val="8"/>
          <w:spacing w:val="-7"/>
          <w:w w:val="3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  </w:t>
      </w:r>
      <w:r>
        <w:rPr>
          <w:rFonts w:ascii="Segoe UI" w:hAnsi="Segoe UI" w:cs="Segoe UI" w:eastAsia="Segoe UI"/>
          <w:sz w:val="8"/>
          <w:szCs w:val="8"/>
          <w:spacing w:val="15"/>
          <w:w w:val="13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PLU,_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69" w:lineRule="exact"/>
        <w:ind w:left="181" w:right="373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8"/>
          <w:w w:val="107"/>
          <w:position w:val="-1"/>
        </w:rPr>
        <w:t>PICKU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  <w:position w:val="-1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  <w:position w:val="-1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7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56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3"/>
          <w:w w:val="112"/>
        </w:rPr>
        <w:t>SHORTIN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4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60" w:orient="landscape"/>
          <w:pgMar w:top="1480" w:bottom="280" w:left="2200" w:right="1280"/>
          <w:cols w:num="10" w:equalWidth="0">
            <w:col w:w="3563" w:space="329"/>
            <w:col w:w="447" w:space="213"/>
            <w:col w:w="347" w:space="4342"/>
            <w:col w:w="995" w:space="1934"/>
            <w:col w:w="323" w:space="316"/>
            <w:col w:w="774" w:space="1168"/>
            <w:col w:w="1301" w:space="335"/>
            <w:col w:w="981" w:space="223"/>
            <w:col w:w="864" w:space="1431"/>
            <w:col w:w="1594"/>
          </w:cols>
        </w:sectPr>
      </w:pPr>
      <w:rPr/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888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  <w:w w:val="111"/>
        </w:rPr>
        <w:t>ELECTRI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11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11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8"/>
        </w:rPr>
        <w:t>LECTOR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31" w:lineRule="exact"/>
        <w:ind w:left="-62" w:right="3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_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35"/>
        </w:rPr>
        <w:t>PR�N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  </w:t>
      </w:r>
      <w:r>
        <w:rPr>
          <w:rFonts w:ascii="Segoe UI" w:hAnsi="Segoe UI" w:cs="Segoe UI" w:eastAsia="Segoe UI"/>
          <w:sz w:val="8"/>
          <w:szCs w:val="8"/>
          <w:spacing w:val="29"/>
          <w:w w:val="135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6"/>
        </w:rPr>
        <w:t>RECE</w:t>
      </w:r>
      <w:r>
        <w:rPr>
          <w:rFonts w:ascii="Segoe UI" w:hAnsi="Segoe UI" w:cs="Segoe UI" w:eastAsia="Segoe UI"/>
          <w:sz w:val="8"/>
          <w:szCs w:val="8"/>
          <w:spacing w:val="-5"/>
          <w:w w:val="156"/>
        </w:rPr>
        <w:t>P</w:t>
      </w:r>
      <w:r>
        <w:rPr>
          <w:rFonts w:ascii="Segoe UI" w:hAnsi="Segoe UI" w:cs="Segoe UI" w:eastAsia="Segoe UI"/>
          <w:sz w:val="8"/>
          <w:szCs w:val="8"/>
          <w:spacing w:val="-5"/>
          <w:w w:val="150"/>
        </w:rPr>
        <w:t>TA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C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52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E</w:t>
      </w:r>
      <w:r>
        <w:rPr>
          <w:rFonts w:ascii="Segoe UI" w:hAnsi="Segoe UI" w:cs="Segoe UI" w:eastAsia="Segoe UI"/>
          <w:sz w:val="8"/>
          <w:szCs w:val="8"/>
          <w:spacing w:val="-15"/>
          <w:w w:val="15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5"/>
          <w:w w:val="121"/>
        </w:rPr>
        <w:t>SO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4"/>
        </w:rPr>
        <w:t>ENO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8" w:after="0" w:line="240" w:lineRule="auto"/>
        <w:ind w:right="5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05"/>
        </w:rPr>
        <w:t>DRU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8" w:after="0" w:line="240" w:lineRule="auto"/>
        <w:ind w:right="12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8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431" w:right="3683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5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4" w:after="0" w:line="355" w:lineRule="auto"/>
        <w:ind w:left="-10" w:right="3265" w:firstLine="52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6"/>
        </w:rPr>
        <w:t>HTIN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7"/>
        </w:rPr>
        <w:t>TRANSFORME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60" w:orient="landscape"/>
          <w:pgMar w:top="1480" w:bottom="280" w:left="2200" w:right="1280"/>
          <w:cols w:num="3" w:equalWidth="0">
            <w:col w:w="6737" w:space="2316"/>
            <w:col w:w="1732" w:space="6194"/>
            <w:col w:w="4501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6" w:lineRule="exact"/>
        <w:ind w:left="8593" w:right="12510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0" w:lineRule="exact"/>
        <w:ind w:left="8351" w:right="1246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1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PQONG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3" w:lineRule="auto"/>
        <w:ind w:left="6253" w:right="-62" w:firstLine="-14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  <w:r>
        <w:rPr>
          <w:rFonts w:ascii="Segoe UI" w:hAnsi="Segoe UI" w:cs="Segoe UI" w:eastAsia="Segoe UI"/>
          <w:sz w:val="28"/>
          <w:szCs w:val="28"/>
          <w:spacing w:val="7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5"/>
        </w:rPr>
        <w:t>LECTIO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CANCE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2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2" w:lineRule="auto"/>
        <w:ind w:left="6134" w:right="121" w:firstLine="-72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67"/>
        </w:rPr>
        <w:t>QD</w:t>
      </w:r>
      <w:r>
        <w:rPr>
          <w:rFonts w:ascii="Segoe UI" w:hAnsi="Segoe UI" w:cs="Segoe UI" w:eastAsia="Segoe UI"/>
          <w:sz w:val="28"/>
          <w:szCs w:val="28"/>
          <w:spacing w:val="43"/>
          <w:w w:val="6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3"/>
        </w:rPr>
        <w:t>MOTO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3"/>
        </w:rPr>
        <w:t>CARR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13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6"/>
        </w:rPr>
        <w:t>OVE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4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00"/>
        </w:rPr>
        <w:t>ORAN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G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39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21"/>
        </w:rPr>
        <w:t>&amp;l.UE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7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2"/>
          <w:w w:val="124"/>
        </w:rPr>
        <w:t>RED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·</w:t>
      </w:r>
      <w:r>
        <w:rPr>
          <w:rFonts w:ascii="Segoe UI" w:hAnsi="Segoe UI" w:cs="Segoe UI" w:eastAsia="Segoe UI"/>
          <w:sz w:val="9"/>
          <w:szCs w:val="9"/>
          <w:spacing w:val="-2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8"/>
        </w:rPr>
        <w:t>I&gt;LUE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9" w:right="39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9"/>
        </w:rPr>
        <w:t>!&gt;LACK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8"/>
        </w:rPr>
        <w:t>SLAC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K</w:t>
      </w:r>
      <w:r>
        <w:rPr>
          <w:rFonts w:ascii="Segoe UI" w:hAnsi="Segoe UI" w:cs="Segoe UI" w:eastAsia="Segoe UI"/>
          <w:sz w:val="9"/>
          <w:szCs w:val="9"/>
          <w:spacing w:val="-1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YELLOW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8" w:right="-8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COI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4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1"/>
          <w:w w:val="112"/>
        </w:rPr>
        <w:t>SW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21"/>
        </w:rPr>
        <w:t>TCHE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25" w:lineRule="exact"/>
        <w:ind w:left="26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53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369" w:lineRule="auto"/>
        <w:ind w:right="-21" w:firstLine="13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21"/>
        </w:rPr>
        <w:t>ONT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2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11"/>
        </w:rPr>
        <w:t>LIGH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2" w:lineRule="exact"/>
        <w:ind w:left="34" w:right="-64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53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320" w:lineRule="auto"/>
        <w:ind w:left="47" w:right="-41" w:firstLine="-47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9"/>
          <w:w w:val="124"/>
        </w:rPr>
        <w:t>BOT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9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4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4"/>
        </w:rPr>
        <w:t>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2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364" w:lineRule="auto"/>
        <w:ind w:left="56" w:right="1013" w:firstLine="83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7"/>
        </w:rPr>
        <w:t>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4"/>
        </w:rPr>
        <w:t>LIG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3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5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  <w:cols w:num="6" w:equalWidth="0">
            <w:col w:w="7627" w:space="670"/>
            <w:col w:w="946" w:space="4356"/>
            <w:col w:w="821" w:space="1046"/>
            <w:col w:w="681" w:space="1465"/>
            <w:col w:w="707" w:space="1422"/>
            <w:col w:w="1739"/>
          </w:cols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86.132217pt;margin-top:28.519373pt;width:1129.4303pt;height:737.198328pt;mso-position-horizontal-relative:page;mso-position-vertical-relative:page;z-index:-19058" coordorigin="1723,570" coordsize="22589,14744">
            <v:shape style="position:absolute;left:1723;top:570;width:22589;height:14744" type="#_x0000_t75">
              <v:imagedata r:id="rId348" o:title=""/>
            </v:shape>
            <v:group style="position:absolute;left:1937;top:763;width:22339;height:132" coordorigin="1937,763" coordsize="22339,132">
              <v:shape style="position:absolute;left:1937;top:763;width:22339;height:132" coordorigin="1937,763" coordsize="22339,132" path="m1937,763l24277,895e" filled="f" stroked="t" strokeweight="1.200021pt" strokecolor="#000000">
                <v:path arrowok="t"/>
              </v:shape>
            </v:group>
            <v:group style="position:absolute;left:19788;top:2073;width:15;height:2491" coordorigin="19788,2073" coordsize="15,2491">
              <v:shape style="position:absolute;left:19788;top:2073;width:15;height:2491" coordorigin="19788,2073" coordsize="15,2491" path="m19788,4565l19803,2073e" filled="f" stroked="t" strokeweight=".720013pt" strokecolor="#000000">
                <v:path arrowok="t"/>
              </v:shape>
            </v:group>
            <v:group style="position:absolute;left:20965;top:4000;width:7;height:1186" coordorigin="20965,4000" coordsize="7,1186">
              <v:shape style="position:absolute;left:20965;top:4000;width:7;height:1186" coordorigin="20965,4000" coordsize="7,1186" path="m20965,5186l20972,4000e" filled="f" stroked="t" strokeweight=".720013pt" strokecolor="#000000">
                <v:path arrowok="t"/>
              </v:shape>
            </v:group>
            <v:group style="position:absolute;left:14770;top:2056;width:1459;height:9" coordorigin="14770,2056" coordsize="1459,9">
              <v:shape style="position:absolute;left:14770;top:2056;width:1459;height:9" coordorigin="14770,2056" coordsize="1459,9" path="m14770,2056l16229,2064e" filled="f" stroked="t" strokeweight=".720013pt" strokecolor="#000000">
                <v:path arrowok="t"/>
              </v:shape>
            </v:group>
            <v:group style="position:absolute;left:15578;top:2053;width:9;height:1459" coordorigin="15578,2053" coordsize="9,1459">
              <v:shape style="position:absolute;left:15578;top:2053;width:9;height:1459" coordorigin="15578,2053" coordsize="9,1459" path="m15578,3513l15586,2053e" filled="f" stroked="t" strokeweight=".720013pt" strokecolor="#000000">
                <v:path arrowok="t"/>
              </v:shape>
            </v:group>
            <v:group style="position:absolute;left:6295;top:8652;width:7;height:1186" coordorigin="6295,8652" coordsize="7,1186">
              <v:shape style="position:absolute;left:6295;top:8652;width:7;height:1186" coordorigin="6295,8652" coordsize="7,1186" path="m6295,9837l6302,8652e" filled="f" stroked="t" strokeweight=".720013pt" strokecolor="#000000">
                <v:path arrowok="t"/>
              </v:shape>
            </v:group>
            <v:group style="position:absolute;left:12302;top:9445;width:677;height:4" coordorigin="12302,9445" coordsize="677,4">
              <v:shape style="position:absolute;left:12302;top:9445;width:677;height:4" coordorigin="12302,9445" coordsize="677,4" path="m12302,9445l12979,9449e" filled="f" stroked="t" strokeweight=".720013pt" strokecolor="#000000">
                <v:path arrowok="t"/>
              </v:shape>
            </v:group>
            <v:group style="position:absolute;left:13027;top:8494;width:8;height:1368" coordorigin="13027,8494" coordsize="8,1368">
              <v:shape style="position:absolute;left:13027;top:8494;width:8;height:1368" coordorigin="13027,8494" coordsize="8,1368" path="m13027,9862l13035,8494e" filled="f" stroked="t" strokeweight=".720013pt" strokecolor="#000000">
                <v:path arrowok="t"/>
              </v:shape>
            </v:group>
            <v:group style="position:absolute;left:6292;top:8666;width:2736;height:16" coordorigin="6292,8666" coordsize="2736,16">
              <v:shape style="position:absolute;left:6292;top:8666;width:2736;height:16" coordorigin="6292,8666" coordsize="2736,16" path="m6292,8666l9028,8682e" filled="f" stroked="t" strokeweight=".720013pt" strokecolor="#000000">
                <v:path arrowok="t"/>
              </v:shape>
            </v:group>
            <v:group style="position:absolute;left:6286;top:9832;width:3048;height:18" coordorigin="6286,9832" coordsize="3048,18">
              <v:shape style="position:absolute;left:6286;top:9832;width:3048;height:18" coordorigin="6286,9832" coordsize="3048,18" path="m6286,9832l9334,9850e" filled="f" stroked="t" strokeweight=".720013pt" strokecolor="#000000">
                <v:path arrowok="t"/>
              </v:shape>
            </v:group>
            <v:group style="position:absolute;left:20439;top:10979;width:826;height:5" coordorigin="20439,10979" coordsize="826,5">
              <v:shape style="position:absolute;left:20439;top:10979;width:826;height:5" coordorigin="20439,10979" coordsize="826,5" path="m20439,10979l21265,10984e" filled="f" stroked="t" strokeweight=".720013pt" strokecolor="#000000">
                <v:path arrowok="t"/>
              </v:shape>
            </v:group>
            <v:group style="position:absolute;left:12761;top:12741;width:5;height:773" coordorigin="12761,12741" coordsize="5,773">
              <v:shape style="position:absolute;left:12761;top:12741;width:5;height:773" coordorigin="12761,12741" coordsize="5,773" path="m12761,13514l12765,12741e" filled="f" stroked="t" strokeweight=".720013pt" strokecolor="#000000">
                <v:path arrowok="t"/>
              </v:shape>
            </v:group>
            <v:group style="position:absolute;left:12870;top:12612;width:6;height:1046" coordorigin="12870,12612" coordsize="6,1046">
              <v:shape style="position:absolute;left:12870;top:12612;width:6;height:1046" coordorigin="12870,12612" coordsize="6,1046" path="m12870,13659l12877,12612e" filled="f" stroked="t" strokeweight=".480008pt" strokecolor="#000000">
                <v:path arrowok="t"/>
              </v:shape>
            </v:group>
            <v:group style="position:absolute;left:7734;top:2900;width:11;height:1925" coordorigin="7734,2900" coordsize="11,1925">
              <v:shape style="position:absolute;left:7734;top:2900;width:11;height:1925" coordorigin="7734,2900" coordsize="11,1925" path="m7734,4825l7745,2900e" filled="f" stroked="t" strokeweight=".720013pt" strokecolor="#000000">
                <v:path arrowok="t"/>
              </v:shape>
            </v:group>
            <v:group style="position:absolute;left:13509;top:2703;width:893;height:5" coordorigin="13509,2703" coordsize="893,5">
              <v:shape style="position:absolute;left:13509;top:2703;width:893;height:5" coordorigin="13509,2703" coordsize="893,5" path="m13509,2703l14401,2709e" filled="f" stroked="t" strokeweight=".720013pt" strokecolor="#000000">
                <v:path arrowok="t"/>
              </v:shape>
            </v:group>
            <v:group style="position:absolute;left:14454;top:3499;width:1368;height:8" coordorigin="14454,3499" coordsize="1368,8">
              <v:shape style="position:absolute;left:14454;top:3499;width:1368;height:8" coordorigin="14454,3499" coordsize="1368,8" path="m14454,3499l15822,3507e" filled="f" stroked="t" strokeweight=".720013pt" strokecolor="#000000">
                <v:path arrowok="t"/>
              </v:shape>
            </v:group>
            <v:group style="position:absolute;left:13451;top:4398;width:4;height:701" coordorigin="13451,4398" coordsize="4,701">
              <v:shape style="position:absolute;left:13451;top:4398;width:4;height:701" coordorigin="13451,4398" coordsize="4,701" path="m13451,5098l13455,4398e" filled="f" stroked="t" strokeweight=".960017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auto"/>
        <w:ind w:right="507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righ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40" w:h="12320" w:orient="landscape"/>
          <w:pgMar w:top="1120" w:bottom="280" w:left="1120" w:right="1860"/>
        </w:sectPr>
      </w:pPr>
      <w:rPr/>
    </w:p>
    <w:p>
      <w:pPr>
        <w:spacing w:before="24" w:after="0" w:line="240" w:lineRule="auto"/>
        <w:ind w:left="3325" w:right="-78"/>
        <w:jc w:val="left"/>
        <w:tabs>
          <w:tab w:pos="4020" w:val="left"/>
          <w:tab w:pos="4580" w:val="left"/>
          <w:tab w:pos="6700" w:val="left"/>
          <w:tab w:pos="92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4"/>
          <w:w w:val="74"/>
          <w:position w:val="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3</w:t>
      </w:r>
      <w:r>
        <w:rPr>
          <w:rFonts w:ascii="Segoe UI" w:hAnsi="Segoe UI" w:cs="Segoe UI" w:eastAsia="Segoe UI"/>
          <w:sz w:val="23"/>
          <w:szCs w:val="23"/>
          <w:spacing w:val="-38"/>
          <w:w w:val="7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2"/>
          <w:position w:val="1"/>
        </w:rPr>
        <w:t>B</w:t>
      </w:r>
      <w:r>
        <w:rPr>
          <w:rFonts w:ascii="Segoe UI" w:hAnsi="Segoe UI" w:cs="Segoe UI" w:eastAsia="Segoe UI"/>
          <w:sz w:val="23"/>
          <w:szCs w:val="23"/>
          <w:spacing w:val="35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8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4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57"/>
          <w:position w:val="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G</w:t>
      </w:r>
      <w:r>
        <w:rPr>
          <w:rFonts w:ascii="Segoe UI" w:hAnsi="Segoe UI" w:cs="Segoe UI" w:eastAsia="Segoe UI"/>
          <w:sz w:val="23"/>
          <w:szCs w:val="23"/>
          <w:spacing w:val="-28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2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2"/>
          <w:position w:val="1"/>
        </w:rPr>
        <w:t>AG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3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1"/>
        </w:rPr>
        <w:t>    </w:t>
      </w:r>
      <w:r>
        <w:rPr>
          <w:rFonts w:ascii="Segoe UI" w:hAnsi="Segoe UI" w:cs="Segoe UI" w:eastAsia="Segoe UI"/>
          <w:sz w:val="23"/>
          <w:szCs w:val="23"/>
          <w:spacing w:val="30"/>
          <w:w w:val="53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79"/>
          <w:position w:val="1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79"/>
          <w:position w:val="1"/>
        </w:rPr>
        <w:t>TRC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4"/>
          <w:position w:val="1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37"/>
          <w:w w:val="72"/>
          <w:position w:val="1"/>
        </w:rPr>
        <w:t>SP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40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2"/>
          <w:position w:val="1"/>
        </w:rPr>
        <w:t>C</w:t>
      </w:r>
      <w:r>
        <w:rPr>
          <w:rFonts w:ascii="Segoe UI" w:hAnsi="Segoe UI" w:cs="Segoe UI" w:eastAsia="Segoe UI"/>
          <w:sz w:val="23"/>
          <w:szCs w:val="23"/>
          <w:spacing w:val="14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7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762" w:right="-20"/>
        <w:jc w:val="left"/>
        <w:tabs>
          <w:tab w:pos="6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'"'Tfllt.COJ•UH.CTIN,_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5"/>
        </w:rPr>
        <w:t>CA&amp;L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t</w:t>
      </w:r>
      <w:r>
        <w:rPr>
          <w:rFonts w:ascii="Segoe UI" w:hAnsi="Segoe UI" w:cs="Segoe UI" w:eastAsia="Segoe UI"/>
          <w:sz w:val="5"/>
          <w:szCs w:val="5"/>
          <w:spacing w:val="-21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8"/>
          <w:w w:val="165"/>
          <w:position w:val="1"/>
        </w:rPr>
        <w:t>2.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7</w:t>
      </w:r>
      <w:r>
        <w:rPr>
          <w:rFonts w:ascii="Segoe UI" w:hAnsi="Segoe UI" w:cs="Segoe UI" w:eastAsia="Segoe UI"/>
          <w:sz w:val="5"/>
          <w:szCs w:val="5"/>
          <w:spacing w:val="17"/>
          <w:w w:val="1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PRON�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3" w:lineRule="exact"/>
        <w:ind w:left="6815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5"/>
          <w:position w:val="1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99" w:lineRule="exact"/>
        <w:ind w:right="244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4"/>
        </w:rPr>
        <w:t>MAIN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21"/>
        </w:rPr>
        <w:t>VOLU1.1</w:t>
      </w:r>
      <w:r>
        <w:rPr>
          <w:rFonts w:ascii="Segoe UI" w:hAnsi="Segoe UI" w:cs="Segoe UI" w:eastAsia="Segoe UI"/>
          <w:sz w:val="8"/>
          <w:szCs w:val="8"/>
          <w:spacing w:val="0"/>
          <w:w w:val="12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21"/>
        </w:rPr>
        <w:t>   </w:t>
      </w:r>
      <w:r>
        <w:rPr>
          <w:rFonts w:ascii="Segoe UI" w:hAnsi="Segoe UI" w:cs="Segoe UI" w:eastAsia="Segoe UI"/>
          <w:sz w:val="8"/>
          <w:szCs w:val="8"/>
          <w:spacing w:val="13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1"/>
        </w:rPr>
        <w:t>CONTROL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2" w:equalWidth="0">
            <w:col w:w="10225" w:space="185"/>
            <w:col w:w="2150"/>
          </w:cols>
        </w:sectPr>
      </w:pPr>
      <w:rPr/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8" w:lineRule="exact"/>
        <w:ind w:right="13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95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6" w:after="0" w:line="284" w:lineRule="auto"/>
        <w:ind w:left="1875" w:right="10085" w:firstLine="-17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8"/>
        </w:rPr>
        <w:t>SYMPHONOLA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1"/>
        </w:rPr>
        <w:t>LIN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E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left="183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31"/>
        </w:rPr>
        <w:t>COR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D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59" w:lineRule="exact"/>
        <w:ind w:left="186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73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</w:sectPr>
      </w:pPr>
      <w:rPr/>
    </w:p>
    <w:p>
      <w:pPr>
        <w:spacing w:before="50" w:after="0" w:line="240" w:lineRule="auto"/>
        <w:ind w:left="76" w:right="793"/>
        <w:jc w:val="center"/>
        <w:tabs>
          <w:tab w:pos="17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7"/>
        </w:rPr>
        <w:t>I�</w:t>
      </w:r>
      <w:r>
        <w:rPr>
          <w:rFonts w:ascii="Segoe UI" w:hAnsi="Segoe UI" w:cs="Segoe UI" w:eastAsia="Segoe UI"/>
          <w:sz w:val="9"/>
          <w:szCs w:val="9"/>
          <w:spacing w:val="55"/>
          <w:w w:val="227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4"/>
        </w:rPr>
        <w:t>PAR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T</w:t>
      </w:r>
      <w:r>
        <w:rPr>
          <w:rFonts w:ascii="Segoe UI" w:hAnsi="Segoe UI" w:cs="Segoe UI" w:eastAsia="Segoe UI"/>
          <w:sz w:val="9"/>
          <w:szCs w:val="9"/>
          <w:spacing w:val="-18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1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4"/>
          <w:w w:val="139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</w:t>
      </w:r>
      <w:r>
        <w:rPr>
          <w:rFonts w:ascii="Segoe UI" w:hAnsi="Segoe UI" w:cs="Segoe UI" w:eastAsia="Segoe UI"/>
          <w:sz w:val="8"/>
          <w:szCs w:val="8"/>
          <w:spacing w:val="29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61"/>
        </w:rPr>
        <w:t>!'-</w:t>
      </w:r>
      <w:r>
        <w:rPr>
          <w:rFonts w:ascii="Segoe UI" w:hAnsi="Segoe UI" w:cs="Segoe UI" w:eastAsia="Segoe UI"/>
          <w:sz w:val="8"/>
          <w:szCs w:val="8"/>
          <w:spacing w:val="8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�9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6</w:t>
      </w:r>
      <w:r>
        <w:rPr>
          <w:rFonts w:ascii="Segoe UI" w:hAnsi="Segoe UI" w:cs="Segoe UI" w:eastAsia="Segoe UI"/>
          <w:sz w:val="8"/>
          <w:szCs w:val="8"/>
          <w:spacing w:val="21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51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37"/>
          <w:w w:val="15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51"/>
        </w:rPr>
        <w:t>Line</w:t>
      </w:r>
      <w:r>
        <w:rPr>
          <w:rFonts w:ascii="Segoe UI" w:hAnsi="Segoe UI" w:cs="Segoe UI" w:eastAsia="Segoe UI"/>
          <w:sz w:val="10"/>
          <w:szCs w:val="10"/>
          <w:spacing w:val="-8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6"/>
        </w:rPr>
        <w:t>C</w:t>
      </w:r>
      <w:r>
        <w:rPr>
          <w:rFonts w:ascii="Segoe UI" w:hAnsi="Segoe UI" w:cs="Segoe UI" w:eastAsia="Segoe UI"/>
          <w:sz w:val="10"/>
          <w:szCs w:val="10"/>
          <w:spacing w:val="0"/>
          <w:w w:val="106"/>
        </w:rPr>
        <w:t>o</w:t>
      </w:r>
      <w:r>
        <w:rPr>
          <w:rFonts w:ascii="Segoe UI" w:hAnsi="Segoe UI" w:cs="Segoe UI" w:eastAsia="Segoe UI"/>
          <w:sz w:val="9"/>
          <w:szCs w:val="9"/>
          <w:spacing w:val="-5"/>
          <w:w w:val="199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14"/>
        </w:rPr>
        <w:t>d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98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2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</w:t>
      </w:r>
      <w:r>
        <w:rPr>
          <w:rFonts w:ascii="Segoe UI" w:hAnsi="Segoe UI" w:cs="Segoe UI" w:eastAsia="Segoe UI"/>
          <w:sz w:val="8"/>
          <w:szCs w:val="8"/>
          <w:spacing w:val="32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55"/>
        </w:rPr>
        <w:t>!'-786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</w:t>
      </w:r>
      <w:r>
        <w:rPr>
          <w:rFonts w:ascii="Segoe UI" w:hAnsi="Segoe UI" w:cs="Segoe UI" w:eastAsia="Segoe UI"/>
          <w:sz w:val="8"/>
          <w:szCs w:val="8"/>
          <w:spacing w:val="5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44"/>
        </w:rPr>
        <w:t>Tripl</w:t>
      </w:r>
      <w:r>
        <w:rPr>
          <w:rFonts w:ascii="Segoe UI" w:hAnsi="Segoe UI" w:cs="Segoe UI" w:eastAsia="Segoe UI"/>
          <w:sz w:val="10"/>
          <w:szCs w:val="10"/>
          <w:spacing w:val="0"/>
          <w:w w:val="144"/>
        </w:rPr>
        <w:t>e</w:t>
      </w:r>
      <w:r>
        <w:rPr>
          <w:rFonts w:ascii="Segoe UI" w:hAnsi="Segoe UI" w:cs="Segoe UI" w:eastAsia="Segoe UI"/>
          <w:sz w:val="10"/>
          <w:szCs w:val="10"/>
          <w:spacing w:val="26"/>
          <w:w w:val="144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6"/>
        </w:rPr>
        <w:t>OuUo</w:t>
      </w:r>
      <w:r>
        <w:rPr>
          <w:rFonts w:ascii="Segoe UI" w:hAnsi="Segoe UI" w:cs="Segoe UI" w:eastAsia="Segoe UI"/>
          <w:sz w:val="10"/>
          <w:szCs w:val="10"/>
          <w:spacing w:val="5"/>
          <w:w w:val="126"/>
        </w:rPr>
        <w:t>t</w:t>
      </w:r>
      <w:r>
        <w:rPr>
          <w:rFonts w:ascii="Segoe UI" w:hAnsi="Segoe UI" w:cs="Segoe UI" w:eastAsia="Segoe UI"/>
          <w:sz w:val="5"/>
          <w:szCs w:val="5"/>
          <w:spacing w:val="1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2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3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3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0" w:lineRule="exact"/>
        <w:ind w:left="2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K:S25-5</w:t>
      </w:r>
      <w:r>
        <w:rPr>
          <w:rFonts w:ascii="Segoe UI" w:hAnsi="Segoe UI" w:cs="Segoe UI" w:eastAsia="Segoe UI"/>
          <w:sz w:val="9"/>
          <w:szCs w:val="9"/>
          <w:spacing w:val="23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6"/>
        </w:rPr>
        <w:t>Maste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Control</w:t>
      </w:r>
      <w:r>
        <w:rPr>
          <w:rFonts w:ascii="Segoe UI" w:hAnsi="Segoe UI" w:cs="Segoe UI" w:eastAsia="Segoe UI"/>
          <w:sz w:val="10"/>
          <w:szCs w:val="10"/>
          <w:spacing w:val="2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36"/>
        </w:rPr>
        <w:t>Statio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n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10"/>
          <w:w w:val="13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3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8"/>
        </w:rPr>
        <w:t>!'-990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  </w:t>
      </w:r>
      <w:r>
        <w:rPr>
          <w:rFonts w:ascii="Segoe UI" w:hAnsi="Segoe UI" w:cs="Segoe UI" w:eastAsia="Segoe UI"/>
          <w:sz w:val="8"/>
          <w:szCs w:val="8"/>
          <w:spacing w:val="19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331"/>
        </w:rPr>
        <w:t>�</w:t>
      </w:r>
      <w:r>
        <w:rPr>
          <w:rFonts w:ascii="Segoe UI" w:hAnsi="Segoe UI" w:cs="Segoe UI" w:eastAsia="Segoe UI"/>
          <w:sz w:val="10"/>
          <w:szCs w:val="10"/>
          <w:spacing w:val="-38"/>
          <w:w w:val="331"/>
        </w:rPr>
        <w:t> </w:t>
      </w:r>
      <w:r>
        <w:rPr>
          <w:rFonts w:ascii="Segoe UI" w:hAnsi="Segoe UI" w:cs="Segoe UI" w:eastAsia="Segoe UI"/>
          <w:sz w:val="10"/>
          <w:szCs w:val="10"/>
          <w:spacing w:val="-4"/>
          <w:w w:val="123"/>
        </w:rPr>
        <w:t>Speake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r</w:t>
      </w:r>
      <w:r>
        <w:rPr>
          <w:rFonts w:ascii="Segoe UI" w:hAnsi="Segoe UI" w:cs="Segoe UI" w:eastAsia="Segoe UI"/>
          <w:sz w:val="10"/>
          <w:szCs w:val="10"/>
          <w:spacing w:val="25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Field</w:t>
      </w:r>
      <w:r>
        <w:rPr>
          <w:rFonts w:ascii="Segoe UI" w:hAnsi="Segoe UI" w:cs="Segoe UI" w:eastAsia="Segoe UI"/>
          <w:sz w:val="9"/>
          <w:szCs w:val="9"/>
          <w:spacing w:val="18"/>
          <w:w w:val="16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32"/>
        </w:rPr>
        <w:t>lle</w:t>
      </w:r>
      <w:r>
        <w:rPr>
          <w:rFonts w:ascii="Segoe UI" w:hAnsi="Segoe UI" w:cs="Segoe UI" w:eastAsia="Segoe UI"/>
          <w:sz w:val="9"/>
          <w:szCs w:val="9"/>
          <w:spacing w:val="5"/>
          <w:w w:val="132"/>
        </w:rPr>
        <w:t>e</w:t>
      </w:r>
      <w:r>
        <w:rPr>
          <w:rFonts w:ascii="Segoe UI" w:hAnsi="Segoe UI" w:cs="Segoe UI" w:eastAsia="Segoe UI"/>
          <w:sz w:val="10"/>
          <w:szCs w:val="10"/>
          <w:spacing w:val="0"/>
          <w:w w:val="238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o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9" w:lineRule="exact"/>
        <w:ind w:left="219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72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319"/>
        </w:rPr>
        <w:t>-00</w:t>
      </w:r>
      <w:r>
        <w:rPr>
          <w:rFonts w:ascii="Segoe UI" w:hAnsi="Segoe UI" w:cs="Segoe UI" w:eastAsia="Segoe UI"/>
          <w:sz w:val="8"/>
          <w:szCs w:val="8"/>
          <w:spacing w:val="-5"/>
          <w:w w:val="319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6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16"/>
        </w:rPr>
        <w:t>Tone</w:t>
      </w:r>
      <w:r>
        <w:rPr>
          <w:rFonts w:ascii="Segoe UI" w:hAnsi="Segoe UI" w:cs="Segoe UI" w:eastAsia="Segoe UI"/>
          <w:sz w:val="10"/>
          <w:szCs w:val="10"/>
          <w:spacing w:val="15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Arm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6"/>
          <w:w w:val="111"/>
        </w:rPr>
        <w:t>ABe</w:t>
      </w:r>
      <w:r>
        <w:rPr>
          <w:rFonts w:ascii="Segoe UI" w:hAnsi="Segoe UI" w:cs="Segoe UI" w:eastAsia="Segoe UI"/>
          <w:sz w:val="10"/>
          <w:szCs w:val="10"/>
          <w:spacing w:val="-7"/>
          <w:w w:val="111"/>
        </w:rPr>
        <w:t>embl</w:t>
      </w:r>
      <w:r>
        <w:rPr>
          <w:rFonts w:ascii="Segoe UI" w:hAnsi="Segoe UI" w:cs="Segoe UI" w:eastAsia="Segoe UI"/>
          <w:sz w:val="10"/>
          <w:szCs w:val="10"/>
          <w:spacing w:val="0"/>
          <w:w w:val="111"/>
        </w:rPr>
        <w:t>T</w:t>
      </w:r>
      <w:r>
        <w:rPr>
          <w:rFonts w:ascii="Segoe UI" w:hAnsi="Segoe UI" w:cs="Segoe UI" w:eastAsia="Segoe UI"/>
          <w:sz w:val="10"/>
          <w:szCs w:val="10"/>
          <w:spacing w:val="0"/>
          <w:w w:val="111"/>
        </w:rPr>
        <w:t> </w:t>
      </w:r>
      <w:r>
        <w:rPr>
          <w:rFonts w:ascii="Segoe UI" w:hAnsi="Segoe UI" w:cs="Segoe UI" w:eastAsia="Segoe UI"/>
          <w:sz w:val="10"/>
          <w:szCs w:val="10"/>
          <w:spacing w:val="8"/>
          <w:w w:val="111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31"/>
        </w:rPr>
        <w:t>(Ol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d</w:t>
      </w:r>
      <w:r>
        <w:rPr>
          <w:rFonts w:ascii="Segoe UI" w:hAnsi="Segoe UI" w:cs="Segoe UI" w:eastAsia="Segoe UI"/>
          <w:sz w:val="10"/>
          <w:szCs w:val="10"/>
          <w:spacing w:val="11"/>
          <w:w w:val="13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Sc</w:t>
      </w:r>
      <w:r>
        <w:rPr>
          <w:rFonts w:ascii="Segoe UI" w:hAnsi="Segoe UI" w:cs="Segoe UI" w:eastAsia="Segoe UI"/>
          <w:sz w:val="10"/>
          <w:szCs w:val="10"/>
          <w:spacing w:val="-7"/>
          <w:w w:val="131"/>
        </w:rPr>
        <w:t>y</w:t>
      </w:r>
      <w:r>
        <w:rPr>
          <w:rFonts w:ascii="Segoe UI" w:hAnsi="Segoe UI" w:cs="Segoe UI" w:eastAsia="Segoe UI"/>
          <w:sz w:val="10"/>
          <w:szCs w:val="10"/>
          <w:spacing w:val="5"/>
          <w:w w:val="131"/>
        </w:rPr>
        <w:t>le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)</w:t>
      </w:r>
      <w:r>
        <w:rPr>
          <w:rFonts w:ascii="Segoe UI" w:hAnsi="Segoe UI" w:cs="Segoe UI" w:eastAsia="Segoe UI"/>
          <w:sz w:val="10"/>
          <w:szCs w:val="10"/>
          <w:spacing w:val="1"/>
          <w:w w:val="13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76"/>
        </w:rPr>
        <w:t>,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1" w:lineRule="exact"/>
        <w:ind w:left="2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3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  </w:t>
      </w:r>
      <w:r>
        <w:rPr>
          <w:rFonts w:ascii="Segoe UI" w:hAnsi="Segoe UI" w:cs="Segoe UI" w:eastAsia="Segoe UI"/>
          <w:sz w:val="8"/>
          <w:szCs w:val="8"/>
          <w:spacing w:val="31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3"/>
        </w:rPr>
        <w:t>r-�20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163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Picku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p</w:t>
      </w:r>
      <w:r>
        <w:rPr>
          <w:rFonts w:ascii="Segoe UI" w:hAnsi="Segoe UI" w:cs="Segoe UI" w:eastAsia="Segoe UI"/>
          <w:sz w:val="10"/>
          <w:szCs w:val="10"/>
          <w:spacing w:val="26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Shortio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g</w:t>
      </w:r>
      <w:r>
        <w:rPr>
          <w:rFonts w:ascii="Segoe UI" w:hAnsi="Segoe UI" w:cs="Segoe UI" w:eastAsia="Segoe UI"/>
          <w:sz w:val="10"/>
          <w:szCs w:val="10"/>
          <w:spacing w:val="34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Sw1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tcb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219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  </w:t>
      </w:r>
      <w:r>
        <w:rPr>
          <w:rFonts w:ascii="Segoe UI" w:hAnsi="Segoe UI" w:cs="Segoe UI" w:eastAsia="Segoe UI"/>
          <w:sz w:val="8"/>
          <w:szCs w:val="8"/>
          <w:spacing w:val="19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2"/>
        </w:rPr>
        <w:t>F-741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-</w:t>
      </w:r>
      <w:r>
        <w:rPr>
          <w:rFonts w:ascii="Segoe UI" w:hAnsi="Segoe UI" w:cs="Segoe UI" w:eastAsia="Segoe UI"/>
          <w:sz w:val="8"/>
          <w:szCs w:val="8"/>
          <w:spacing w:val="27"/>
          <w:w w:val="17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7"/>
        </w:rPr>
        <w:t>Shielde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d</w:t>
      </w:r>
      <w:r>
        <w:rPr>
          <w:rFonts w:ascii="Segoe UI" w:hAnsi="Segoe UI" w:cs="Segoe UI" w:eastAsia="Segoe UI"/>
          <w:sz w:val="10"/>
          <w:szCs w:val="10"/>
          <w:spacing w:val="32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27"/>
        </w:rPr>
        <w:t>Inpu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t</w:t>
      </w:r>
      <w:r>
        <w:rPr>
          <w:rFonts w:ascii="Segoe UI" w:hAnsi="Segoe UI" w:cs="Segoe UI" w:eastAsia="Segoe UI"/>
          <w:sz w:val="10"/>
          <w:szCs w:val="10"/>
          <w:spacing w:val="22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Lead</w:t>
      </w:r>
      <w:r>
        <w:rPr>
          <w:rFonts w:ascii="Segoe UI" w:hAnsi="Segoe UI" w:cs="Segoe UI" w:eastAsia="Segoe UI"/>
          <w:sz w:val="9"/>
          <w:szCs w:val="9"/>
          <w:spacing w:val="28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and</w:t>
      </w:r>
      <w:r>
        <w:rPr>
          <w:rFonts w:ascii="Segoe UI" w:hAnsi="Segoe UI" w:cs="Segoe UI" w:eastAsia="Segoe UI"/>
          <w:sz w:val="9"/>
          <w:szCs w:val="9"/>
          <w:spacing w:val="22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6"/>
          <w:w w:val="128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2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0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     </w:t>
      </w:r>
      <w:r>
        <w:rPr>
          <w:rFonts w:ascii="Segoe UI" w:hAnsi="Segoe UI" w:cs="Segoe UI" w:eastAsia="Segoe UI"/>
          <w:sz w:val="8"/>
          <w:szCs w:val="8"/>
          <w:spacing w:val="12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-8"/>
          <w:w w:val="130"/>
        </w:rPr>
        <w:t>SD20-7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Z</w:t>
      </w:r>
      <w:r>
        <w:rPr>
          <w:rFonts w:ascii="Segoe UI" w:hAnsi="Segoe UI" w:cs="Segoe UI" w:eastAsia="Segoe UI"/>
          <w:sz w:val="10"/>
          <w:szCs w:val="10"/>
          <w:spacing w:val="-16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-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2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-8"/>
          <w:w w:val="130"/>
        </w:rPr>
        <w:t>Solenoi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d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0"/>
        </w:rPr>
        <w:t>Jlnuo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3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2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2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18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9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  <w:position w:val="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44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4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72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13"/>
          <w:position w:val="0"/>
        </w:rPr>
        <w:t>41�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4</w:t>
      </w:r>
      <w:r>
        <w:rPr>
          <w:rFonts w:ascii="Segoe UI" w:hAnsi="Segoe UI" w:cs="Segoe UI" w:eastAsia="Segoe UI"/>
          <w:sz w:val="9"/>
          <w:szCs w:val="9"/>
          <w:spacing w:val="19"/>
          <w:w w:val="12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6"/>
          <w:position w:val="0"/>
        </w:rPr>
        <w:t>Proog</w:t>
      </w:r>
      <w:r>
        <w:rPr>
          <w:rFonts w:ascii="Segoe UI" w:hAnsi="Segoe UI" w:cs="Segoe UI" w:eastAsia="Segoe UI"/>
          <w:sz w:val="10"/>
          <w:szCs w:val="10"/>
          <w:spacing w:val="-7"/>
          <w:w w:val="12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6"/>
          <w:position w:val="0"/>
        </w:rPr>
        <w:t>Plug</w:t>
      </w:r>
      <w:r>
        <w:rPr>
          <w:rFonts w:ascii="Segoe UI" w:hAnsi="Segoe UI" w:cs="Segoe UI" w:eastAsia="Segoe UI"/>
          <w:sz w:val="10"/>
          <w:szCs w:val="10"/>
          <w:spacing w:val="34"/>
          <w:w w:val="1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97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29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97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3" w:lineRule="exact"/>
        <w:ind w:left="162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26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2"/>
        </w:rPr>
        <w:t>11.13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Selection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7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9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l</w:t>
      </w:r>
      <w:r>
        <w:rPr>
          <w:rFonts w:ascii="Segoe UI" w:hAnsi="Segoe UI" w:cs="Segoe UI" w:eastAsia="Segoe UI"/>
          <w:sz w:val="10"/>
          <w:szCs w:val="10"/>
          <w:spacing w:val="18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28"/>
        </w:rPr>
        <w:t>Swi</w:t>
      </w:r>
      <w:r>
        <w:rPr>
          <w:rFonts w:ascii="Segoe UI" w:hAnsi="Segoe UI" w:cs="Segoe UI" w:eastAsia="Segoe UI"/>
          <w:sz w:val="10"/>
          <w:szCs w:val="10"/>
          <w:spacing w:val="6"/>
          <w:w w:val="137"/>
        </w:rPr>
        <w:t>tch.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0" w:lineRule="exact"/>
        <w:ind w:left="162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7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0"/>
          <w:position w:val="0"/>
        </w:rPr>
        <w:t>F-S20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3"/>
          <w:w w:val="17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00"/>
          <w:position w:val="0"/>
        </w:rPr>
        <w:t>Moto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0"/>
          <w:szCs w:val="10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78"/>
          <w:position w:val="0"/>
        </w:rPr>
        <w:t>Ca.rr.</w:t>
      </w:r>
      <w:r>
        <w:rPr>
          <w:rFonts w:ascii="Segoe UI" w:hAnsi="Segoe UI" w:cs="Segoe UI" w:eastAsia="Segoe UI"/>
          <w:sz w:val="10"/>
          <w:szCs w:val="10"/>
          <w:spacing w:val="-5"/>
          <w:w w:val="178"/>
          <w:position w:val="0"/>
        </w:rPr>
        <w:t>y</w:t>
      </w:r>
      <w:r>
        <w:rPr>
          <w:rFonts w:ascii="Segoe UI" w:hAnsi="Segoe UI" w:cs="Segoe UI" w:eastAsia="Segoe UI"/>
          <w:sz w:val="10"/>
          <w:szCs w:val="10"/>
          <w:spacing w:val="-4"/>
          <w:w w:val="125"/>
          <w:position w:val="0"/>
        </w:rPr>
        <w:t>-Ove</w:t>
      </w:r>
      <w:r>
        <w:rPr>
          <w:rFonts w:ascii="Segoe UI" w:hAnsi="Segoe UI" w:cs="Segoe UI" w:eastAsia="Segoe UI"/>
          <w:sz w:val="10"/>
          <w:szCs w:val="10"/>
          <w:spacing w:val="0"/>
          <w:w w:val="125"/>
          <w:position w:val="0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41"/>
          <w:position w:val="0"/>
        </w:rPr>
        <w:t>Swit</w:t>
      </w:r>
      <w:r>
        <w:rPr>
          <w:rFonts w:ascii="Segoe UI" w:hAnsi="Segoe UI" w:cs="Segoe UI" w:eastAsia="Segoe UI"/>
          <w:sz w:val="10"/>
          <w:szCs w:val="10"/>
          <w:spacing w:val="2"/>
          <w:w w:val="131"/>
          <w:position w:val="0"/>
        </w:rPr>
        <w:t>ch.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</w:r>
    </w:p>
    <w:p>
      <w:pPr>
        <w:spacing w:before="0" w:after="0" w:line="124" w:lineRule="exact"/>
        <w:ind w:left="16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027321pt;margin-top:5.607747pt;width:8.298206pt;height:6.378947pt;mso-position-horizontal-relative:page;mso-position-vertical-relative:paragraph;z-index:-19053" type="#_x0000_t202" filled="f" stroked="f">
            <v:textbox inset="0,0,0,0">
              <w:txbxContent>
                <w:p>
                  <w:pPr>
                    <w:spacing w:before="18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6"/>
                    </w:rPr>
                    <w:t>1�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12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26"/>
          <w:w w:val="15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12"/>
          <w:w w:val="15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0"/>
          <w:w w:val="15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Z7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16"/>
          <w:position w:val="0"/>
        </w:rPr>
        <w:t>Pron</w:t>
      </w:r>
      <w:r>
        <w:rPr>
          <w:rFonts w:ascii="Segoe UI" w:hAnsi="Segoe UI" w:cs="Segoe UI" w:eastAsia="Segoe UI"/>
          <w:sz w:val="10"/>
          <w:szCs w:val="10"/>
          <w:spacing w:val="0"/>
          <w:w w:val="116"/>
          <w:position w:val="0"/>
        </w:rPr>
        <w:t>g</w:t>
      </w:r>
      <w:r>
        <w:rPr>
          <w:rFonts w:ascii="Segoe UI" w:hAnsi="Segoe UI" w:cs="Segoe UI" w:eastAsia="Segoe UI"/>
          <w:sz w:val="10"/>
          <w:szCs w:val="10"/>
          <w:spacing w:val="27"/>
          <w:w w:val="11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6"/>
          <w:w w:val="132"/>
          <w:position w:val="0"/>
        </w:rPr>
        <w:t>Plu</w:t>
      </w:r>
      <w:r>
        <w:rPr>
          <w:rFonts w:ascii="Segoe UI" w:hAnsi="Segoe UI" w:cs="Segoe UI" w:eastAsia="Segoe UI"/>
          <w:sz w:val="10"/>
          <w:szCs w:val="10"/>
          <w:spacing w:val="0"/>
          <w:w w:val="132"/>
          <w:position w:val="0"/>
        </w:rPr>
        <w:t>g</w:t>
      </w:r>
      <w:r>
        <w:rPr>
          <w:rFonts w:ascii="Segoe UI" w:hAnsi="Segoe UI" w:cs="Segoe UI" w:eastAsia="Segoe UI"/>
          <w:sz w:val="10"/>
          <w:szCs w:val="10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7"/>
          <w:w w:val="168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8"/>
          <w:w w:val="168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3"/>
          <w:w w:val="16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22"/>
          <w:w w:val="2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17" w:lineRule="exact"/>
        <w:ind w:left="431" w:right="85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12021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17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3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</w:rPr>
        <w:t> </w:t>
      </w:r>
      <w:r>
        <w:rPr>
          <w:rFonts w:ascii="Segoe UI" w:hAnsi="Segoe UI" w:cs="Segoe UI" w:eastAsia="Segoe UI"/>
          <w:sz w:val="10"/>
          <w:szCs w:val="10"/>
          <w:spacing w:val="-4"/>
          <w:w w:val="133"/>
        </w:rPr>
        <w:t>Wir</w:t>
      </w:r>
      <w:r>
        <w:rPr>
          <w:rFonts w:ascii="Segoe UI" w:hAnsi="Segoe UI" w:cs="Segoe UI" w:eastAsia="Segoe UI"/>
          <w:sz w:val="10"/>
          <w:szCs w:val="10"/>
          <w:spacing w:val="0"/>
          <w:w w:val="133"/>
        </w:rPr>
        <w:t>e</w:t>
      </w:r>
      <w:r>
        <w:rPr>
          <w:rFonts w:ascii="Segoe UI" w:hAnsi="Segoe UI" w:cs="Segoe UI" w:eastAsia="Segoe UI"/>
          <w:sz w:val="10"/>
          <w:szCs w:val="10"/>
          <w:spacing w:val="6"/>
          <w:w w:val="133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Cabl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e</w:t>
      </w:r>
      <w:r>
        <w:rPr>
          <w:rFonts w:ascii="Segoe UI" w:hAnsi="Segoe UI" w:cs="Segoe UI" w:eastAsia="Segoe UI"/>
          <w:sz w:val="10"/>
          <w:szCs w:val="10"/>
          <w:spacing w:val="-1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89"/>
        </w:rPr>
        <w:t>.</w:t>
      </w:r>
      <w:r>
        <w:rPr>
          <w:rFonts w:ascii="Segoe UI" w:hAnsi="Segoe UI" w:cs="Segoe UI" w:eastAsia="Segoe UI"/>
          <w:sz w:val="10"/>
          <w:szCs w:val="10"/>
          <w:spacing w:val="28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1" w:lineRule="exact"/>
        <w:ind w:left="436" w:right="85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64.386269pt;margin-top:.64912pt;width:5.797585pt;height:4.338951pt;mso-position-horizontal-relative:page;mso-position-vertical-relative:paragraph;z-index:-19052;rotation:2" type="#_x0000_t136" fillcolor="#000000" stroked="f">
            <o:extrusion v:ext="view" autorotationcenter="t"/>
            <v:textpath style="font-family:&amp;quot;Segoe UI&amp;quot;;font-size:4pt;v-text-kern:t;mso-text-shadow:auto" string="14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12026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  </w:t>
      </w:r>
      <w:r>
        <w:rPr>
          <w:rFonts w:ascii="Segoe UI" w:hAnsi="Segoe UI" w:cs="Segoe UI" w:eastAsia="Segoe UI"/>
          <w:sz w:val="8"/>
          <w:szCs w:val="8"/>
          <w:spacing w:val="17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Z'T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Prong</w:t>
      </w:r>
      <w:r>
        <w:rPr>
          <w:rFonts w:ascii="Segoe UI" w:hAnsi="Segoe UI" w:cs="Segoe UI" w:eastAsia="Segoe UI"/>
          <w:sz w:val="10"/>
          <w:szCs w:val="10"/>
          <w:spacing w:val="12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Femal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e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10"/>
          <w:w w:val="1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166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9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</w:t>
      </w:r>
      <w:r>
        <w:rPr>
          <w:rFonts w:ascii="Segoe UI" w:hAnsi="Segoe UI" w:cs="Segoe UI" w:eastAsia="Segoe UI"/>
          <w:sz w:val="8"/>
          <w:szCs w:val="8"/>
          <w:spacing w:val="21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9"/>
        </w:rPr>
        <w:t>F-109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7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7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37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37"/>
        </w:rPr>
        <w:t>Cycl</w:t>
      </w:r>
      <w:r>
        <w:rPr>
          <w:rFonts w:ascii="Segoe UI" w:hAnsi="Segoe UI" w:cs="Segoe UI" w:eastAsia="Segoe UI"/>
          <w:sz w:val="10"/>
          <w:szCs w:val="10"/>
          <w:spacing w:val="0"/>
          <w:w w:val="137"/>
        </w:rPr>
        <w:t>e</w:t>
      </w:r>
      <w:r>
        <w:rPr>
          <w:rFonts w:ascii="Segoe UI" w:hAnsi="Segoe UI" w:cs="Segoe UI" w:eastAsia="Segoe UI"/>
          <w:sz w:val="10"/>
          <w:szCs w:val="10"/>
          <w:spacing w:val="3"/>
          <w:w w:val="13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7"/>
        </w:rPr>
        <w:t>Motor.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6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</w:t>
      </w:r>
      <w:r>
        <w:rPr>
          <w:rFonts w:ascii="Segoe UI" w:hAnsi="Segoe UI" w:cs="Segoe UI" w:eastAsia="Segoe UI"/>
          <w:sz w:val="8"/>
          <w:szCs w:val="8"/>
          <w:spacing w:val="17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12015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</w:t>
      </w:r>
      <w:r>
        <w:rPr>
          <w:rFonts w:ascii="Segoe UI" w:hAnsi="Segoe UI" w:cs="Segoe UI" w:eastAsia="Segoe UI"/>
          <w:sz w:val="8"/>
          <w:szCs w:val="8"/>
          <w:spacing w:val="4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3"/>
        </w:rPr>
        <w:t>Pron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g</w:t>
      </w:r>
      <w:r>
        <w:rPr>
          <w:rFonts w:ascii="Segoe UI" w:hAnsi="Segoe UI" w:cs="Segoe UI" w:eastAsia="Segoe UI"/>
          <w:sz w:val="10"/>
          <w:szCs w:val="10"/>
          <w:spacing w:val="-2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12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,</w:t>
      </w:r>
      <w:r>
        <w:rPr>
          <w:rFonts w:ascii="Segoe UI" w:hAnsi="Segoe UI" w:cs="Segoe UI" w:eastAsia="Segoe UI"/>
          <w:sz w:val="9"/>
          <w:szCs w:val="9"/>
          <w:spacing w:val="23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166" w:right="-56"/>
        <w:jc w:val="left"/>
        <w:tabs>
          <w:tab w:pos="2800" w:val="left"/>
        </w:tabs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8"/>
        </w:rPr>
        <w:t>17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</w:t>
      </w:r>
      <w:r>
        <w:rPr>
          <w:rFonts w:ascii="Segoe UI" w:hAnsi="Segoe UI" w:cs="Segoe UI" w:eastAsia="Segoe UI"/>
          <w:sz w:val="8"/>
          <w:szCs w:val="8"/>
          <w:spacing w:val="27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8"/>
        </w:rPr>
        <w:t>1200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</w:t>
      </w:r>
      <w:r>
        <w:rPr>
          <w:rFonts w:ascii="Segoe UI" w:hAnsi="Segoe UI" w:cs="Segoe UI" w:eastAsia="Segoe UI"/>
          <w:sz w:val="8"/>
          <w:szCs w:val="8"/>
          <w:spacing w:val="11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3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Wire</w:t>
      </w:r>
      <w:r>
        <w:rPr>
          <w:rFonts w:ascii="Segoe UI" w:hAnsi="Segoe UI" w:cs="Segoe UI" w:eastAsia="Segoe UI"/>
          <w:sz w:val="10"/>
          <w:szCs w:val="10"/>
          <w:spacing w:val="23"/>
          <w:w w:val="12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0"/>
        </w:rPr>
        <w:t>Cabl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e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 </w:t>
      </w:r>
      <w:r>
        <w:rPr>
          <w:rFonts w:ascii="Segoe UI" w:hAnsi="Segoe UI" w:cs="Segoe UI" w:eastAsia="Segoe UI"/>
          <w:sz w:val="10"/>
          <w:szCs w:val="10"/>
          <w:spacing w:val="18"/>
          <w:w w:val="12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.per</w:t>
      </w:r>
      <w:r>
        <w:rPr>
          <w:rFonts w:ascii="Segoe UI" w:hAnsi="Segoe UI" w:cs="Segoe UI" w:eastAsia="Segoe UI"/>
          <w:sz w:val="9"/>
          <w:szCs w:val="9"/>
          <w:spacing w:val="-29"/>
          <w:w w:val="182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90"/>
        </w:rPr>
        <w:t>ft.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3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 </w:t>
      </w:r>
      <w:r>
        <w:rPr>
          <w:rFonts w:ascii="Segoe UI" w:hAnsi="Segoe UI" w:cs="Segoe UI" w:eastAsia="Segoe UI"/>
          <w:sz w:val="8"/>
          <w:szCs w:val="8"/>
          <w:spacing w:val="1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2"/>
        </w:rPr>
        <w:t>14.12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9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l</w:t>
      </w:r>
      <w:r>
        <w:rPr>
          <w:rFonts w:ascii="Segoe UI" w:hAnsi="Segoe UI" w:cs="Segoe UI" w:eastAsia="Segoe UI"/>
          <w:sz w:val="10"/>
          <w:szCs w:val="10"/>
          <w:spacing w:val="20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Solenoi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d</w:t>
      </w:r>
      <w:r>
        <w:rPr>
          <w:rFonts w:ascii="Segoe UI" w:hAnsi="Segoe UI" w:cs="Segoe UI" w:eastAsia="Segoe UI"/>
          <w:sz w:val="10"/>
          <w:szCs w:val="10"/>
          <w:spacing w:val="26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8.Dd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Plunger.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0" w:lineRule="exact"/>
        <w:ind w:left="16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44"/>
        </w:rPr>
        <w:t>19</w:t>
      </w:r>
      <w:r>
        <w:rPr>
          <w:rFonts w:ascii="Segoe UI" w:hAnsi="Segoe UI" w:cs="Segoe UI" w:eastAsia="Segoe UI"/>
          <w:sz w:val="8"/>
          <w:szCs w:val="8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12105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21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1"/>
        </w:rPr>
        <w:t>l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27"/>
        </w:rPr>
        <w:t>Butto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n</w:t>
      </w:r>
      <w:r>
        <w:rPr>
          <w:rFonts w:ascii="Segoe UI" w:hAnsi="Segoe UI" w:cs="Segoe UI" w:eastAsia="Segoe UI"/>
          <w:sz w:val="10"/>
          <w:szCs w:val="10"/>
          <w:spacing w:val="-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6" w:lineRule="exact"/>
        <w:ind w:left="171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3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 </w:t>
      </w:r>
      <w:r>
        <w:rPr>
          <w:rFonts w:ascii="Segoe UI" w:hAnsi="Segoe UI" w:cs="Segoe UI" w:eastAsia="Segoe UI"/>
          <w:sz w:val="8"/>
          <w:szCs w:val="8"/>
          <w:spacing w:val="1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7"/>
        </w:rPr>
        <w:t>12.10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</w:t>
      </w:r>
      <w:r>
        <w:rPr>
          <w:rFonts w:ascii="Segoe UI" w:hAnsi="Segoe UI" w:cs="Segoe UI" w:eastAsia="Segoe UI"/>
          <w:sz w:val="8"/>
          <w:szCs w:val="8"/>
          <w:spacing w:val="18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Cancel</w:t>
      </w:r>
      <w:r>
        <w:rPr>
          <w:rFonts w:ascii="Segoe UI" w:hAnsi="Segoe UI" w:cs="Segoe UI" w:eastAsia="Segoe UI"/>
          <w:sz w:val="10"/>
          <w:szCs w:val="10"/>
          <w:spacing w:val="27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Butto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n</w:t>
      </w:r>
      <w:r>
        <w:rPr>
          <w:rFonts w:ascii="Segoe UI" w:hAnsi="Segoe UI" w:cs="Segoe UI" w:eastAsia="Segoe UI"/>
          <w:sz w:val="10"/>
          <w:szCs w:val="10"/>
          <w:spacing w:val="25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13"/>
        </w:rPr>
        <w:t>HoWling.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14" w:lineRule="exact"/>
        <w:ind w:left="171" w:right="-20"/>
        <w:jc w:val="left"/>
        <w:tabs>
          <w:tab w:pos="9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39"/>
        </w:rPr>
        <w:t>21</w:t>
      </w:r>
      <w:r>
        <w:rPr>
          <w:rFonts w:ascii="Segoe UI" w:hAnsi="Segoe UI" w:cs="Segoe UI" w:eastAsia="Segoe UI"/>
          <w:sz w:val="8"/>
          <w:szCs w:val="8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55"/>
        </w:rPr>
        <w:t>T-S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SoWld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8"/>
        </w:rPr>
        <w:t>TransJI\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59"/>
        </w:rPr>
        <w:t>tte</w:t>
      </w:r>
      <w:r>
        <w:rPr>
          <w:rFonts w:ascii="Segoe UI" w:hAnsi="Segoe UI" w:cs="Segoe UI" w:eastAsia="Segoe UI"/>
          <w:sz w:val="10"/>
          <w:szCs w:val="10"/>
          <w:spacing w:val="0"/>
          <w:w w:val="159"/>
        </w:rPr>
        <w:t>r</w:t>
      </w:r>
      <w:r>
        <w:rPr>
          <w:rFonts w:ascii="Segoe UI" w:hAnsi="Segoe UI" w:cs="Segoe UI" w:eastAsia="Segoe UI"/>
          <w:sz w:val="10"/>
          <w:szCs w:val="10"/>
          <w:spacing w:val="-1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2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6" w:lineRule="auto"/>
        <w:ind w:left="2168" w:right="76" w:firstLine="-10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4"/>
        </w:rPr>
        <w:t>SELECTIO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N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36"/>
        </w:rPr>
        <w:t>CANCE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3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3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1" w:after="0" w:line="240" w:lineRule="auto"/>
        <w:ind w:left="-26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62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7" w:after="0" w:line="240" w:lineRule="auto"/>
        <w:ind w:left="-25" w:right="-2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•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,85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4" w:lineRule="exact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left="-17" w:right="-2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1"/>
        </w:rPr>
        <w:t>76.50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0"/>
        </w:rPr>
        <w:t>1.75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5"/>
        </w:rPr>
        <w:t>8.00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40" w:lineRule="auto"/>
        <w:ind w:left="112" w:right="-2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.lS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13" w:right="-2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7"/>
        </w:rPr>
        <w:t>,65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-13" w:right="-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0"/>
        </w:rPr>
        <w:t>2�.00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13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7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17"/>
        </w:rPr>
        <w:t>.�5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3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2"/>
        </w:rPr>
        <w:t>1.5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77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7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-15" w:right="-4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4"/>
        </w:rPr>
        <w:t>17.0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240" w:lineRule="auto"/>
        <w:ind w:left="125" w:right="-3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2"/>
        </w:rPr>
        <w:t>.r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40" w:lineRule="auto"/>
        <w:ind w:left="122" w:right="-3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40"/>
        </w:rPr>
        <w:t>.06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77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3"/>
        </w:rPr>
        <w:t>1.4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40" w:lineRule="auto"/>
        <w:ind w:left="122" w:right="-4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47"/>
        </w:rPr>
        <w:t>.so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40" w:lineRule="auto"/>
        <w:ind w:left="122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48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-17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1"/>
        </w:rPr>
        <w:t>17.5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right="88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34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40" w:lineRule="auto"/>
        <w:ind w:right="193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98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7" w:after="0" w:line="207" w:lineRule="auto"/>
        <w:ind w:right="6161" w:firstLine="17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[ACH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Wlft[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CA8Lf.</w:t>
      </w:r>
      <w:r>
        <w:rPr>
          <w:rFonts w:ascii="Segoe UI" w:hAnsi="Segoe UI" w:cs="Segoe UI" w:eastAsia="Segoe UI"/>
          <w:sz w:val="5"/>
          <w:szCs w:val="5"/>
          <w:spacing w:val="25"/>
          <w:w w:val="18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WILL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6"/>
        </w:rPr>
        <w:t>ACCOI'tOOAtE</w:t>
      </w:r>
      <w:r>
        <w:rPr>
          <w:rFonts w:ascii="Segoe UI" w:hAnsi="Segoe UI" w:cs="Segoe UI" w:eastAsia="Segoe UI"/>
          <w:sz w:val="9"/>
          <w:szCs w:val="9"/>
          <w:spacing w:val="-2"/>
          <w:w w:val="96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83"/>
        </w:rPr>
        <w:t>NO</w:t>
      </w:r>
      <w:r>
        <w:rPr>
          <w:rFonts w:ascii="Segoe UI" w:hAnsi="Segoe UI" w:cs="Segoe UI" w:eastAsia="Segoe UI"/>
          <w:sz w:val="9"/>
          <w:szCs w:val="9"/>
          <w:spacing w:val="0"/>
          <w:w w:val="83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34"/>
        </w:rPr>
        <w:t>r101'1t</w:t>
      </w:r>
      <w:r>
        <w:rPr>
          <w:rFonts w:ascii="Segoe UI" w:hAnsi="Segoe UI" w:cs="Segoe UI" w:eastAsia="Segoe UI"/>
          <w:sz w:val="5"/>
          <w:szCs w:val="5"/>
          <w:spacing w:val="0"/>
          <w:w w:val="134"/>
        </w:rPr>
        <w:t>.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55"/>
        </w:rPr>
        <w:t>TH</w:t>
      </w:r>
      <w:r>
        <w:rPr>
          <w:rFonts w:ascii="Segoe UI" w:hAnsi="Segoe UI" w:cs="Segoe UI" w:eastAsia="Segoe UI"/>
          <w:sz w:val="5"/>
          <w:szCs w:val="5"/>
          <w:spacing w:val="0"/>
          <w:w w:val="153"/>
        </w:rPr>
        <w:t>A.II</w:t>
      </w:r>
      <w:r>
        <w:rPr>
          <w:rFonts w:ascii="Segoe UI" w:hAnsi="Segoe UI" w:cs="Segoe UI" w:eastAsia="Segoe UI"/>
          <w:sz w:val="5"/>
          <w:szCs w:val="5"/>
          <w:spacing w:val="0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6"/>
        </w:rPr>
        <w:t>Cio</w:t>
      </w:r>
      <w:r>
        <w:rPr>
          <w:rFonts w:ascii="Segoe UI" w:hAnsi="Segoe UI" w:cs="Segoe UI" w:eastAsia="Segoe UI"/>
          <w:sz w:val="5"/>
          <w:szCs w:val="5"/>
          <w:spacing w:val="3"/>
          <w:w w:val="86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173"/>
        </w:rPr>
        <w:t>O'fLUX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E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SfLfCT-0-I'tATIC:lo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3" w:equalWidth="0">
            <w:col w:w="3275" w:space="50"/>
            <w:col w:w="334" w:space="1521"/>
            <w:col w:w="7380"/>
          </w:cols>
        </w:sectPr>
      </w:pPr>
      <w:rPr/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367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5"/>
        </w:rPr>
        <w:t>lifO•</w:t>
      </w:r>
      <w:r>
        <w:rPr>
          <w:rFonts w:ascii="Segoe UI" w:hAnsi="Segoe UI" w:cs="Segoe UI" w:eastAsia="Segoe UI"/>
          <w:sz w:val="5"/>
          <w:szCs w:val="5"/>
          <w:spacing w:val="-8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!ILUf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0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158"/>
        </w:rPr>
        <w:t>&amp;LAG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1"/>
        </w:rPr>
        <w:t>I&lt;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</w:sectPr>
      </w:pPr>
      <w:rPr/>
    </w:p>
    <w:p>
      <w:pPr>
        <w:spacing w:before="88" w:after="0" w:line="239" w:lineRule="auto"/>
        <w:ind w:left="2096" w:right="-52" w:firstLine="-528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280001pt;margin-top:53.759876pt;width:721.92pt;height:523.5601pt;mso-position-horizontal-relative:page;mso-position-vertical-relative:page;z-index:-19054" coordorigin="346,1075" coordsize="14438,10471">
            <v:shape style="position:absolute;left:346;top:1075;width:14438;height:10445" type="#_x0000_t75">
              <v:imagedata r:id="rId349" o:title=""/>
            </v:shape>
            <v:group style="position:absolute;left:926;top:1166;width:13771;height:2" coordorigin="926,1166" coordsize="13771,2">
              <v:shape style="position:absolute;left:926;top:1166;width:13771;height:2" coordorigin="926,1166" coordsize="13771,0" path="m926,1166l14698,1166e" filled="f" stroked="t" strokeweight=".96pt" strokecolor="#000000">
                <v:path arrowok="t"/>
              </v:shape>
            </v:group>
            <v:group style="position:absolute;left:960;top:11537;width:13790;height:2" coordorigin="960,11537" coordsize="13790,2">
              <v:shape style="position:absolute;left:960;top:11537;width:13790;height:2" coordorigin="960,11537" coordsize="13790,0" path="m960,11537l14750,11537e" filled="f" stroked="t" strokeweight=".96pt" strokecolor="#000000">
                <v:path arrowok="t"/>
              </v:shape>
            </v:group>
            <v:group style="position:absolute;left:8016;top:2578;width:902;height:2" coordorigin="8016,2578" coordsize="902,2">
              <v:shape style="position:absolute;left:8016;top:2578;width:902;height:2" coordorigin="8016,2578" coordsize="902,0" path="m8016,2578l8918,2578e" filled="f" stroked="t" strokeweight=".48pt" strokecolor="#000000">
                <v:path arrowok="t"/>
              </v:shape>
            </v:group>
            <v:group style="position:absolute;left:13550;top:3986;width:643;height:2" coordorigin="13550,3986" coordsize="643,2">
              <v:shape style="position:absolute;left:13550;top:3986;width:643;height:2" coordorigin="13550,3986" coordsize="643,0" path="m13550,3986l14194,3986e" filled="f" stroked="t" strokeweight=".72pt" strokecolor="#000000">
                <v:path arrowok="t"/>
              </v:shape>
            </v:group>
            <v:group style="position:absolute;left:12955;top:5249;width:787;height:2" coordorigin="12955,5249" coordsize="787,2">
              <v:shape style="position:absolute;left:12955;top:5249;width:787;height:2" coordorigin="12955,5249" coordsize="787,0" path="m12955,5249l13742,5249e" filled="f" stroked="t" strokeweight=".48pt" strokecolor="#000000">
                <v:path arrowok="t"/>
              </v:shape>
            </v:group>
            <v:group style="position:absolute;left:13735;top:5246;width:2;height:994" coordorigin="13735,5246" coordsize="2,994">
              <v:shape style="position:absolute;left:13735;top:5246;width:2;height:994" coordorigin="13735,5246" coordsize="0,994" path="m13735,6240l13735,5246e" filled="f" stroked="t" strokeweight=".48pt" strokecolor="#000000">
                <v:path arrowok="t"/>
              </v:shape>
            </v:group>
            <v:group style="position:absolute;left:13850;top:5328;width:2;height:821" coordorigin="13850,5328" coordsize="2,821">
              <v:shape style="position:absolute;left:13850;top:5328;width:2;height:821" coordorigin="13850,5328" coordsize="0,821" path="m13850,6149l13850,5328e" filled="f" stroked="t" strokeweight=".48pt" strokecolor="#000000">
                <v:path arrowok="t"/>
              </v:shape>
            </v:group>
            <v:group style="position:absolute;left:5856;top:7164;width:840;height:2" coordorigin="5856,7164" coordsize="840,2">
              <v:shape style="position:absolute;left:5856;top:7164;width:840;height:2" coordorigin="5856,7164" coordsize="840,0" path="m5856,7164l6696,7164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1"/>
        </w:rPr>
        <w:t>MOTO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0"/>
        </w:rPr>
        <w:t>CARRY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O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6"/>
        </w:rPr>
        <w:t>VE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R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3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H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09"/>
        </w:rPr>
        <w:t>ILACK·</w:t>
      </w:r>
      <w:r>
        <w:rPr>
          <w:rFonts w:ascii="Segoe UI" w:hAnsi="Segoe UI" w:cs="Segoe UI" w:eastAsia="Segoe UI"/>
          <w:sz w:val="5"/>
          <w:szCs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65"/>
        </w:rPr>
        <w:t>'f[LLO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W</w:t>
      </w:r>
      <w:r>
        <w:rPr>
          <w:rFonts w:ascii="Segoe UI" w:hAnsi="Segoe UI" w:cs="Segoe UI" w:eastAsia="Segoe UI"/>
          <w:sz w:val="5"/>
          <w:szCs w:val="5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2" w:equalWidth="0">
            <w:col w:w="3021" w:space="611"/>
            <w:col w:w="8928"/>
          </w:cols>
        </w:sectPr>
      </w:pPr>
      <w:rPr/>
    </w:p>
    <w:p>
      <w:pPr>
        <w:spacing w:before="76" w:after="0" w:line="247" w:lineRule="auto"/>
        <w:ind w:left="3666" w:right="-52" w:firstLine="-568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2"/>
          <w:w w:val="118"/>
        </w:rPr>
        <w:t>IN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18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1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23"/>
        </w:rPr>
        <w:t>RCON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3"/>
        </w:rPr>
        <w:t>ECTING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8"/>
        </w:rPr>
        <w:t>CABLE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65" w:lineRule="exact"/>
        <w:ind w:left="18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3"/>
          <w:position w:val="-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8" w:lineRule="exact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27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3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39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3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58"/>
          <w:position w:val="1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0"/>
        </w:rPr>
        <w:t>LUG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87" w:lineRule="exact"/>
        <w:ind w:right="-20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4"/>
          <w:w w:val="117"/>
          <w:position w:val="-1"/>
        </w:rPr>
        <w:t>MAIN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29"/>
        </w:rPr>
        <w:t>CONTROL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820" w:h="12500" w:orient="landscape"/>
          <w:pgMar w:top="1140" w:bottom="280" w:left="1560" w:right="1120"/>
          <w:cols w:num="3" w:equalWidth="0">
            <w:col w:w="4505" w:space="1077"/>
            <w:col w:w="1209" w:space="3504"/>
            <w:col w:w="2845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32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3" w:lineRule="auto"/>
        <w:ind w:left="474" w:right="-36" w:firstLine="-22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23"/>
        </w:rPr>
        <w:t>SYMPHONOLA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18"/>
        </w:rPr>
        <w:t>LIN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366" w:right="23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23"/>
        </w:rPr>
        <w:t>COR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419" w:right="320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4"/>
        </w:rPr>
        <w:t>CD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2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31"/>
        </w:rPr>
        <w:t>PLU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1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97"/>
        </w:rPr>
        <w:t>\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88"/>
          <w:position w:val="-1"/>
        </w:rPr>
        <w:t>,</w:t>
      </w:r>
      <w:r>
        <w:rPr>
          <w:rFonts w:ascii="Segoe UI" w:hAnsi="Segoe UI" w:cs="Segoe UI" w:eastAsia="Segoe UI"/>
          <w:sz w:val="5"/>
          <w:szCs w:val="5"/>
          <w:spacing w:val="-14"/>
          <w:w w:val="488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290"/>
          <w:position w:val="-1"/>
        </w:rPr>
        <w:t>,.,.0</w:t>
      </w:r>
      <w:r>
        <w:rPr>
          <w:rFonts w:ascii="Segoe UI" w:hAnsi="Segoe UI" w:cs="Segoe UI" w:eastAsia="Segoe UI"/>
          <w:sz w:val="5"/>
          <w:szCs w:val="5"/>
          <w:spacing w:val="-10"/>
          <w:w w:val="290"/>
          <w:position w:val="-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-1"/>
        </w:rPr>
        <w:t>...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354" w:lineRule="auto"/>
        <w:ind w:right="193" w:firstLine="7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8"/>
          <w:w w:val="146"/>
        </w:rPr>
        <w:t>STE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6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32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W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3"/>
        </w:rPr>
        <w:t>ITC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9" w:right="113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87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336" w:lineRule="auto"/>
        <w:ind w:left="131" w:right="-28" w:firstLine="19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MASTER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27"/>
        </w:rPr>
        <w:t>CON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ROL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38"/>
        </w:rPr>
        <w:t>STA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5"/>
        </w:rPr>
        <w:t>TION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50" w:right="-68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58"/>
        </w:rPr>
        <w:t>8</w:t>
      </w:r>
      <w:r>
        <w:rPr>
          <w:rFonts w:ascii="Segoe UI" w:hAnsi="Segoe UI" w:cs="Segoe UI" w:eastAsia="Segoe UI"/>
          <w:sz w:val="35"/>
          <w:szCs w:val="35"/>
          <w:spacing w:val="1"/>
          <w:w w:val="158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58"/>
          <w:position w:val="1"/>
        </w:rPr>
        <w:t>8</w:t>
      </w:r>
      <w:r>
        <w:rPr>
          <w:rFonts w:ascii="Segoe UI" w:hAnsi="Segoe UI" w:cs="Segoe UI" w:eastAsia="Segoe UI"/>
          <w:sz w:val="35"/>
          <w:szCs w:val="35"/>
          <w:spacing w:val="21"/>
          <w:w w:val="158"/>
          <w:position w:val="1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58"/>
          <w:position w:val="4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22" w:after="0" w:line="240" w:lineRule="auto"/>
        <w:ind w:left="114" w:right="-67"/>
        <w:jc w:val="center"/>
        <w:tabs>
          <w:tab w:pos="420" w:val="left"/>
          <w:tab w:pos="8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529.125122pt;margin-top:1.80046pt;width:14.044188pt;height:4.982237pt;mso-position-horizontal-relative:page;mso-position-vertical-relative:paragraph;z-index:-19049;rotation:358" type="#_x0000_t136" fillcolor="#000000" stroked="f">
            <o:extrusion v:ext="view" autorotationcenter="t"/>
            <v:textpath style="font-family:&amp;quot;Segoe UI&amp;quot;;font-size:4pt;v-text-kern:t;mso-text-shadow:auto" string="87S&lt;f&lt;f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02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spacing w:val="-158"/>
          <w:w w:val="97"/>
          <w:position w:val="-7"/>
        </w:rPr>
        <w:t>®</w:t>
      </w:r>
      <w:r>
        <w:rPr>
          <w:rFonts w:ascii="Segoe UI" w:hAnsi="Segoe UI" w:cs="Segoe UI" w:eastAsia="Segoe UI"/>
          <w:sz w:val="5"/>
          <w:szCs w:val="5"/>
          <w:spacing w:val="0"/>
          <w:w w:val="220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spacing w:val="0"/>
          <w:w w:val="150"/>
          <w:position w:val="-6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17"/>
        </w:rPr>
        <w:t>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7"/>
        </w:rPr>
        <w:t>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7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1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PICKUP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28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7"/>
          <w:position w:val="-1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6" w:equalWidth="0">
            <w:col w:w="1040" w:space="1913"/>
            <w:col w:w="546" w:space="2228"/>
            <w:col w:w="717" w:space="1703"/>
            <w:col w:w="1226" w:space="1442"/>
            <w:col w:w="569" w:space="73"/>
            <w:col w:w="1683"/>
          </w:cols>
        </w:sectPr>
      </w:pPr>
      <w:rPr/>
    </w:p>
    <w:p>
      <w:pPr>
        <w:spacing w:before="54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......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28"/>
        </w:rPr>
        <w:t>SHORTIN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2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2" w:equalWidth="0">
            <w:col w:w="3237" w:space="8042"/>
            <w:col w:w="186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69" w:after="0" w:line="87" w:lineRule="exact"/>
        <w:ind w:right="2635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w w:val="171"/>
          <w:position w:val="-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8"/>
          <w:position w:val="-1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31"/>
          <w:position w:val="-1"/>
        </w:rPr>
        <w:t>PLU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30" w:lineRule="atLeast"/>
        <w:ind w:left="5730" w:right="6950" w:firstLine="-1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7"/>
          <w:w w:val="128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34"/>
        </w:rPr>
        <w:t>PLUG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63" w:after="0" w:line="284" w:lineRule="auto"/>
        <w:ind w:left="3691" w:right="-33" w:firstLine="19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-2"/>
          <w:w w:val="186"/>
        </w:rPr>
        <w:t>IACi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6"/>
        </w:rPr>
        <w:t>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16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62"/>
        </w:rPr>
        <w:t>I</w:t>
      </w:r>
      <w:r>
        <w:rPr>
          <w:rFonts w:ascii="Segoe UI" w:hAnsi="Segoe UI" w:cs="Segoe UI" w:eastAsia="Segoe UI"/>
          <w:sz w:val="5"/>
          <w:szCs w:val="5"/>
          <w:spacing w:val="-2"/>
          <w:w w:val="362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197"/>
        </w:rPr>
        <w:t>Will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97"/>
        </w:rPr>
        <w:t>CA.LI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: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•ILL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73"/>
        </w:rPr>
        <w:t>ACCIO•oo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173"/>
        </w:rPr>
        <w:t>a</w:t>
      </w:r>
      <w:r>
        <w:rPr>
          <w:rFonts w:ascii="Times New Roman" w:hAnsi="Times New Roman" w:cs="Times New Roman" w:eastAsia="Times New Roman"/>
          <w:sz w:val="5"/>
          <w:szCs w:val="5"/>
          <w:spacing w:val="-10"/>
          <w:w w:val="144"/>
          <w:position w:val="2"/>
        </w:rPr>
        <w:t>·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223"/>
          <w:position w:val="0"/>
        </w:rPr>
        <w:t>r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23"/>
          <w:position w:val="0"/>
        </w:rPr>
        <w:t>a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  <w:t> 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Illi</w:t>
      </w:r>
      <w:r>
        <w:rPr>
          <w:rFonts w:ascii="Segoe UI" w:hAnsi="Segoe UI" w:cs="Segoe UI" w:eastAsia="Segoe UI"/>
          <w:sz w:val="5"/>
          <w:szCs w:val="5"/>
          <w:spacing w:val="-10"/>
          <w:w w:val="157"/>
          <w:position w:val="0"/>
        </w:rPr>
        <w:t>CI</w:t>
      </w:r>
      <w:r>
        <w:rPr>
          <w:rFonts w:ascii="Segoe UI" w:hAnsi="Segoe UI" w:cs="Segoe UI" w:eastAsia="Segoe UI"/>
          <w:sz w:val="5"/>
          <w:szCs w:val="5"/>
          <w:spacing w:val="0"/>
          <w:w w:val="157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0"/>
        </w:rPr>
        <w:t>11011</w:t>
      </w:r>
      <w:r>
        <w:rPr>
          <w:rFonts w:ascii="Segoe UI" w:hAnsi="Segoe UI" w:cs="Segoe UI" w:eastAsia="Segoe UI"/>
          <w:sz w:val="5"/>
          <w:szCs w:val="5"/>
          <w:spacing w:val="7"/>
          <w:w w:val="13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0"/>
        </w:rPr>
        <w:t>1!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211"/>
          <w:position w:val="0"/>
        </w:rPr>
        <w:t>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11"/>
          <w:position w:val="0"/>
        </w:rPr>
        <w:t>M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59"/>
          <w:position w:val="0"/>
        </w:rPr>
        <w:t>III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28" w:after="0" w:line="47" w:lineRule="exact"/>
        <w:ind w:right="-2"/>
        <w:jc w:val="righ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318"/>
          <w:position w:val="-1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spacing w:val="4"/>
          <w:w w:val="31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82"/>
          <w:position w:val="-1"/>
        </w:rPr>
        <w:t>DI.LUXI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2"/>
          <w:position w:val="-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182"/>
          <w:position w:val="-1"/>
        </w:rPr>
        <w:t>II.LI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2"/>
          <w:position w:val="-1"/>
        </w:rPr>
        <w:t>C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1"/>
          <w:w w:val="186"/>
          <w:position w:val="-1"/>
        </w:rPr>
        <w:t>T-0-II&amp;TICI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55"/>
        <w:jc w:val="left"/>
        <w:tabs>
          <w:tab w:pos="1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0"/>
          <w:w w:val="125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25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25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30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"/>
          <w:w w:val="139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3" w:equalWidth="0">
            <w:col w:w="5012" w:space="4257"/>
            <w:col w:w="2667" w:space="680"/>
            <w:col w:w="52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0" w:lineRule="auto"/>
        <w:ind w:left="2739" w:right="-52" w:firstLine="-11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8"/>
        </w:rPr>
        <w:t>@)</w:t>
      </w:r>
      <w:r>
        <w:rPr>
          <w:rFonts w:ascii="Segoe UI" w:hAnsi="Segoe UI" w:cs="Segoe UI" w:eastAsia="Segoe UI"/>
          <w:sz w:val="21"/>
          <w:szCs w:val="21"/>
          <w:spacing w:val="42"/>
          <w:w w:val="7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9"/>
        </w:rPr>
        <w:t>SELECTION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7"/>
        </w:rPr>
        <w:t>CANCE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4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7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5" w:lineRule="auto"/>
        <w:ind w:left="-8" w:right="-28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4"/>
          <w:w w:val="124"/>
        </w:rPr>
        <w:t>SOLENOID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6"/>
        </w:rPr>
        <w:t>DRUM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45" w:lineRule="exact"/>
        <w:ind w:left="157" w:right="12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8"/>
        </w:rPr>
        <w:t>@)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2"/>
        </w:rPr>
        <w:t>Z?'</w:t>
      </w:r>
      <w:r>
        <w:rPr>
          <w:rFonts w:ascii="Segoe UI" w:hAnsi="Segoe UI" w:cs="Segoe UI" w:eastAsia="Segoe UI"/>
          <w:sz w:val="5"/>
          <w:szCs w:val="5"/>
          <w:spacing w:val="0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254"/>
        </w:rPr>
        <w:t>'"</w:t>
      </w:r>
      <w:r>
        <w:rPr>
          <w:rFonts w:ascii="Segoe UI" w:hAnsi="Segoe UI" w:cs="Segoe UI" w:eastAsia="Segoe UI"/>
          <w:sz w:val="5"/>
          <w:szCs w:val="5"/>
          <w:spacing w:val="0"/>
          <w:w w:val="254"/>
        </w:rPr>
        <w:t>0</w:t>
      </w:r>
      <w:r>
        <w:rPr>
          <w:rFonts w:ascii="Segoe UI" w:hAnsi="Segoe UI" w:cs="Segoe UI" w:eastAsia="Segoe UI"/>
          <w:sz w:val="5"/>
          <w:szCs w:val="5"/>
          <w:spacing w:val="-25"/>
          <w:w w:val="2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9"/>
        </w:rPr>
        <w:t>111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165"/>
        </w:rPr>
        <w:t>IOCICIT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2"/>
          <w:w w:val="124"/>
        </w:rPr>
        <w:t>MOTOR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75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65"/>
        </w:rPr>
        <w:t>F-156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31"/>
          <w:w w:val="16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7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77"/>
          <w:position w:val="1"/>
        </w:rPr>
        <w:t>Ft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77"/>
          <w:position w:val="1"/>
        </w:rPr>
        <w:t>Lin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8"/>
          <w:position w:val="1"/>
        </w:rPr>
        <w:t>Cord.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8" w:after="0" w:line="240" w:lineRule="auto"/>
        <w:ind w:left="81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6"/>
          <w:w w:val="15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1"/>
        </w:rPr>
        <w:t>786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87"/>
        </w:rPr>
        <w:t>Tripl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87"/>
        </w:rPr>
        <w:t>Outle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5" w:after="0" w:line="240" w:lineRule="auto"/>
        <w:ind w:left="86" w:right="-20"/>
        <w:jc w:val="left"/>
        <w:tabs>
          <w:tab w:pos="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-32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MCS25-5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Master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91"/>
        </w:rPr>
        <w:t>Contro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1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2"/>
          <w:w w:val="19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1"/>
        </w:rPr>
        <w:t>Station.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3" w:after="0" w:line="240" w:lineRule="auto"/>
        <w:ind w:left="77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4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64"/>
          <w:position w:val="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4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64"/>
          <w:position w:val="1"/>
        </w:rPr>
        <w:t>990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64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0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26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7"/>
          <w:position w:val="1"/>
        </w:rPr>
        <w:t>Dumnl)'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2"/>
          <w:position w:val="1"/>
        </w:rPr>
        <w:t>Speake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92"/>
          <w:position w:val="1"/>
        </w:rPr>
        <w:t>Field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2" w:after="0" w:line="240" w:lineRule="auto"/>
        <w:ind w:left="13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83"/>
        </w:rPr>
        <w:t>Resistor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83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56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6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6"/>
        </w:rPr>
        <w:t>606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6"/>
        </w:rPr>
        <w:t>Ton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38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3"/>
        </w:rPr>
        <w:t>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3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67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23"/>
        </w:rPr>
        <w:t>(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3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210"/>
        </w:rPr>
        <w:t>ld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383" w:right="-20"/>
        <w:jc w:val="left"/>
        <w:tabs>
          <w:tab w:pos="2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0"/>
          <w:w w:val="201"/>
        </w:rPr>
        <w:t>Styl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20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240" w:lineRule="auto"/>
        <w:ind w:left="78" w:right="-20"/>
        <w:jc w:val="left"/>
        <w:tabs>
          <w:tab w:pos="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2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62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2"/>
        </w:rPr>
        <w:t>6005-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6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Pickup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2"/>
        </w:rPr>
        <w:t>Shortin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1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79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0"/>
        </w:rPr>
        <w:t>F-741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Shielded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9"/>
          <w:position w:val="1"/>
        </w:rPr>
        <w:t>Inpu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79"/>
          <w:position w:val="1"/>
        </w:rPr>
        <w:t>Lea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4" w:after="0" w:line="240" w:lineRule="auto"/>
        <w:ind w:left="1347" w:right="109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6"/>
          <w:w w:val="177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.</w:t>
      </w:r>
      <w:r>
        <w:rPr>
          <w:rFonts w:ascii="Segoe UI" w:hAnsi="Segoe UI" w:cs="Segoe UI" w:eastAsia="Segoe UI"/>
          <w:sz w:val="5"/>
          <w:szCs w:val="5"/>
          <w:spacing w:val="40"/>
          <w:w w:val="4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7" w:after="0" w:line="240" w:lineRule="auto"/>
        <w:ind w:left="85" w:right="-20"/>
        <w:jc w:val="left"/>
        <w:tabs>
          <w:tab w:pos="380" w:val="left"/>
          <w:tab w:pos="2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49"/>
        </w:rPr>
        <w:t>SD20-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6"/>
        </w:rPr>
        <w:t>Z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6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2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5"/>
          <w:position w:val="1"/>
        </w:rPr>
        <w:t>Solen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5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5"/>
          <w:position w:val="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6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Drum</w:t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9" w:after="0" w:line="240" w:lineRule="auto"/>
        <w:ind w:left="85" w:right="-20"/>
        <w:jc w:val="left"/>
        <w:tabs>
          <w:tab w:pos="380" w:val="left"/>
          <w:tab w:pos="1060" w:val="left"/>
          <w:tab w:pos="2440" w:val="left"/>
          <w:tab w:pos="2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5"/>
          <w:w w:val="16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1"/>
        </w:rPr>
        <w:t>741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6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3"/>
          <w:position w:val="1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6"/>
          <w:w w:val="183"/>
          <w:position w:val="1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3"/>
          <w:position w:val="1"/>
        </w:rPr>
        <w:t>ug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40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6" w:after="0" w:line="240" w:lineRule="auto"/>
        <w:ind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8"/>
        </w:rPr>
        <w:t>1113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0"/>
        </w:rPr>
        <w:t>Selectio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8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2"/>
          <w:w w:val="14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ncel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8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4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6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40"/>
          <w:w w:val="16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63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3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3"/>
        </w:rPr>
        <w:t>520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6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6"/>
        </w:rPr>
        <w:t>Moto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6"/>
        </w:rPr>
        <w:t>Carry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ver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70"/>
        </w:rPr>
        <w:t>Switch.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240" w:lineRule="auto"/>
        <w:ind w:left="6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38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38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21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5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2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27</w:t>
      </w:r>
      <w:r>
        <w:rPr>
          <w:rFonts w:ascii="Times New Roman" w:hAnsi="Times New Roman" w:cs="Times New Roman" w:eastAsia="Times New Roman"/>
          <w:sz w:val="10"/>
          <w:szCs w:val="10"/>
          <w:spacing w:val="3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3"/>
        </w:rPr>
        <w:t>Wir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3"/>
        </w:rPr>
        <w:t>Cabl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3" w:after="0" w:line="240" w:lineRule="auto"/>
        <w:ind w:left="1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14</w:t>
      </w:r>
      <w:r>
        <w:rPr>
          <w:rFonts w:ascii="Times New Roman" w:hAnsi="Times New Roman" w:cs="Times New Roman" w:eastAsia="Times New Roman"/>
          <w:sz w:val="10"/>
          <w:szCs w:val="10"/>
          <w:spacing w:val="-34"/>
          <w:w w:val="15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Femal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8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6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</w:rPr>
        <w:t>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4"/>
        </w:rPr>
        <w:t>F-109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67"/>
        </w:rPr>
        <w:t>11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7"/>
        </w:rPr>
        <w:t>Vol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7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7"/>
        </w:rPr>
        <w:t>Cycl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4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54"/>
        </w:rPr>
        <w:t>Motor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1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7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35"/>
          <w:w w:val="15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7"/>
        </w:rPr>
        <w:t>1201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83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8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7" w:right="-57"/>
        <w:jc w:val="left"/>
        <w:tabs>
          <w:tab w:pos="380" w:val="left"/>
          <w:tab w:pos="1060" w:val="left"/>
          <w:tab w:pos="2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54"/>
        </w:rPr>
        <w:t>17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8"/>
        </w:rPr>
        <w:t>1200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Wir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9"/>
        </w:rPr>
        <w:t>Cable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7"/>
        </w:rPr>
        <w:t>.pe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52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252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5" w:after="0" w:line="240" w:lineRule="auto"/>
        <w:ind w:left="7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8"/>
        </w:rPr>
        <w:t>1412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8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39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8"/>
        </w:rPr>
        <w:t>Solenoi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6" w:after="0" w:line="240" w:lineRule="auto"/>
        <w:ind w:left="138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98"/>
        </w:rPr>
        <w:t>Plunge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8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9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   </w:t>
      </w:r>
      <w:r>
        <w:rPr>
          <w:rFonts w:ascii="Segoe UI" w:hAnsi="Segoe UI" w:cs="Segoe UI" w:eastAsia="Segoe UI"/>
          <w:sz w:val="5"/>
          <w:szCs w:val="5"/>
          <w:spacing w:val="5"/>
          <w:w w:val="19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.</w:t>
      </w:r>
      <w:r>
        <w:rPr>
          <w:rFonts w:ascii="Segoe UI" w:hAnsi="Segoe UI" w:cs="Segoe UI" w:eastAsia="Segoe UI"/>
          <w:sz w:val="5"/>
          <w:szCs w:val="5"/>
          <w:spacing w:val="50"/>
          <w:w w:val="4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13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8"/>
        </w:rPr>
        <w:t>1210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4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4"/>
        </w:rPr>
        <w:t>Butto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9" w:after="0" w:line="111" w:lineRule="exact"/>
        <w:ind w:left="13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3"/>
          <w:w w:val="156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6"/>
        </w:rPr>
        <w:t>1210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4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4"/>
        </w:rPr>
        <w:t>Butto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39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9"/>
        </w:rPr>
        <w:t>Housing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-28" w:right="8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54"/>
        </w:rPr>
        <w:t>$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48"/>
        </w:rPr>
        <w:t>.8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36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8"/>
          <w:w w:val="156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-27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76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4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5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7" w:right="8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52"/>
        </w:rPr>
        <w:t>1.7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7" w:right="8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44" w:right="7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59"/>
        </w:rPr>
        <w:t>.15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40" w:right="7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48"/>
        </w:rPr>
        <w:t>.6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-27" w:right="6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55"/>
        </w:rPr>
        <w:t>25.0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46" w:right="8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46" w:right="8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717.290161pt;margin-top:10.039243pt;width:10.392946pt;height:5.10325pt;mso-position-horizontal-relative:page;mso-position-vertical-relative:paragraph;z-index:-19050;rotation:1" type="#_x0000_t136" fillcolor="#000000" stroked="f">
            <o:extrusion v:ext="view" autorotationcenter="t"/>
            <v:textpath style="font-family:&amp;quot;Times New Roman&amp;quot;;font-size:5pt;v-text-kern:t;mso-text-shadow:auto" string=".35"/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6" w:right="6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3"/>
        </w:rPr>
        <w:t>1.0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42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8"/>
          <w:w w:val="156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47" w:right="7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1"/>
        </w:rPr>
        <w:t>1.0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6" w:after="0" w:line="240" w:lineRule="auto"/>
        <w:ind w:left="-15" w:right="7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0"/>
          <w:w w:val="154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9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149" w:right="7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7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54" w:right="8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.06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9" w:right="7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3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3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46" w:right="6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111" w:lineRule="exact"/>
        <w:ind w:left="146" w:right="8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7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820" w:h="12500" w:orient="landscape"/>
          <w:pgMar w:top="1480" w:bottom="280" w:left="1560" w:right="1120"/>
          <w:cols w:num="6" w:equalWidth="0">
            <w:col w:w="3788" w:space="555"/>
            <w:col w:w="587" w:space="665"/>
            <w:col w:w="818" w:space="1592"/>
            <w:col w:w="399" w:space="938"/>
            <w:col w:w="3194" w:space="80"/>
            <w:col w:w="524"/>
          </w:cols>
        </w:sectPr>
      </w:pPr>
      <w:rPr/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96" w:after="0" w:line="240" w:lineRule="auto"/>
        <w:ind w:right="-20"/>
        <w:jc w:val="righ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-1"/>
          <w:w w:val="181"/>
        </w:rPr>
        <w:t>ILAC:K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1"/>
        </w:rPr>
        <w:t>-</w:t>
      </w:r>
      <w:r>
        <w:rPr>
          <w:rFonts w:ascii="Times New Roman" w:hAnsi="Times New Roman" w:cs="Times New Roman" w:eastAsia="Times New Roman"/>
          <w:sz w:val="5"/>
          <w:szCs w:val="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163"/>
        </w:rPr>
        <w:t>YILLO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63"/>
        </w:rPr>
        <w:t>W</w:t>
      </w:r>
      <w:r>
        <w:rPr>
          <w:rFonts w:ascii="Times New Roman" w:hAnsi="Times New Roman" w:cs="Times New Roman" w:eastAsia="Times New Roman"/>
          <w:sz w:val="5"/>
          <w:szCs w:val="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58" w:after="0" w:line="62" w:lineRule="exact"/>
        <w:ind w:left="2722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5"/>
          <w:position w:val="-3"/>
        </w:rPr>
        <w:t>MOTO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-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4"/>
          <w:position w:val="-3"/>
        </w:rPr>
        <w:t>CARR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  <w:position w:val="-3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6"/>
          <w:position w:val="-3"/>
        </w:rPr>
        <w:t>OVE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position w:val="-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1" w:after="0" w:line="273" w:lineRule="exact"/>
        <w:ind w:right="-76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-18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8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68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    </w:t>
      </w:r>
      <w:r>
        <w:rPr>
          <w:rFonts w:ascii="Segoe UI" w:hAnsi="Segoe UI" w:cs="Segoe UI" w:eastAsia="Segoe UI"/>
          <w:sz w:val="23"/>
          <w:szCs w:val="23"/>
          <w:spacing w:val="14"/>
          <w:w w:val="68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8"/>
          <w:position w:val="-4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9" w:after="0" w:line="255" w:lineRule="exact"/>
        <w:ind w:right="-20"/>
        <w:jc w:val="left"/>
        <w:tabs>
          <w:tab w:pos="3300" w:val="left"/>
          <w:tab w:pos="3880" w:val="left"/>
          <w:tab w:pos="45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21"/>
          <w:w w:val="63"/>
          <w:position w:val="-4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  </w:t>
      </w:r>
      <w:r>
        <w:rPr>
          <w:rFonts w:ascii="Segoe UI" w:hAnsi="Segoe UI" w:cs="Segoe UI" w:eastAsia="Segoe UI"/>
          <w:sz w:val="23"/>
          <w:szCs w:val="23"/>
          <w:spacing w:val="12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3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N</w:t>
      </w:r>
      <w:r>
        <w:rPr>
          <w:rFonts w:ascii="Segoe UI" w:hAnsi="Segoe UI" w:cs="Segoe UI" w:eastAsia="Segoe UI"/>
          <w:sz w:val="23"/>
          <w:szCs w:val="23"/>
          <w:spacing w:val="20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4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61"/>
          <w:position w:val="-4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1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38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N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  </w:t>
      </w:r>
      <w:r>
        <w:rPr>
          <w:rFonts w:ascii="Segoe UI" w:hAnsi="Segoe UI" w:cs="Segoe UI" w:eastAsia="Segoe UI"/>
          <w:sz w:val="23"/>
          <w:szCs w:val="23"/>
          <w:spacing w:val="38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1"/>
          <w:position w:val="-4"/>
        </w:rPr>
        <w:t>D</w:t>
      </w:r>
      <w:r>
        <w:rPr>
          <w:rFonts w:ascii="Segoe UI" w:hAnsi="Segoe UI" w:cs="Segoe UI" w:eastAsia="Segoe UI"/>
          <w:sz w:val="23"/>
          <w:szCs w:val="23"/>
          <w:spacing w:val="25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37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61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70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4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23"/>
          <w:w w:val="74"/>
          <w:position w:val="-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O</w:t>
      </w:r>
      <w:r>
        <w:rPr>
          <w:rFonts w:ascii="Segoe UI" w:hAnsi="Segoe UI" w:cs="Segoe UI" w:eastAsia="Segoe UI"/>
          <w:sz w:val="23"/>
          <w:szCs w:val="23"/>
          <w:spacing w:val="-3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27"/>
          <w:w w:val="74"/>
          <w:position w:val="-4"/>
        </w:rPr>
        <w:t>RC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-4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52"/>
          <w:w w:val="79"/>
          <w:position w:val="-4"/>
        </w:rPr>
        <w:t>SP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4"/>
        </w:rPr>
        <w:t>E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9"/>
          <w:position w:val="-4"/>
        </w:rPr>
        <w:t>C</w:t>
      </w:r>
      <w:r>
        <w:rPr>
          <w:rFonts w:ascii="Segoe UI" w:hAnsi="Segoe UI" w:cs="Segoe UI" w:eastAsia="Segoe UI"/>
          <w:sz w:val="23"/>
          <w:szCs w:val="23"/>
          <w:spacing w:val="20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28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3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3" w:equalWidth="0">
            <w:col w:w="4582" w:space="1087"/>
            <w:col w:w="806" w:space="490"/>
            <w:col w:w="6175"/>
          </w:cols>
        </w:sectPr>
      </w:pPr>
      <w:rPr/>
    </w:p>
    <w:p>
      <w:pPr>
        <w:spacing w:before="0" w:after="0" w:line="217" w:lineRule="exact"/>
        <w:ind w:left="275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v:group style="position:absolute;margin-left:0pt;margin-top:56.747593pt;width:765.587894pt;height:538.648484pt;mso-position-horizontal-relative:page;mso-position-vertical-relative:page;z-index:-19051" coordorigin="0,1135" coordsize="15312,10773">
            <v:shape style="position:absolute;left:0;top:1135;width:15312;height:10773" type="#_x0000_t75">
              <v:imagedata r:id="rId350" o:title=""/>
            </v:shape>
            <v:group style="position:absolute;left:1568;top:2204;width:2;height:612" coordorigin="1568,2204" coordsize="2,612">
              <v:shape style="position:absolute;left:1568;top:2204;width:2;height:612" coordorigin="1568,2204" coordsize="2,612" path="m1570,2816l1568,2204e" filled="f" stroked="t" strokeweight=".722003pt" strokecolor="#000000">
                <v:path arrowok="t"/>
              </v:shape>
            </v:group>
            <v:group style="position:absolute;left:5792;top:7225;width:901;height:3" coordorigin="5792,7225" coordsize="901,3">
              <v:shape style="position:absolute;left:5792;top:7225;width:901;height:3" coordorigin="5792,7225" coordsize="901,3" path="m5792,7228l6692,7225e" filled="f" stroked="t" strokeweight=".722003pt" strokecolor="#000000">
                <v:path arrowok="t"/>
              </v:shape>
            </v:group>
            <v:group style="position:absolute;left:5799;top:7211;width:2;height:857" coordorigin="5799,7211" coordsize="2,857">
              <v:shape style="position:absolute;left:5799;top:7211;width:2;height:857" coordorigin="5799,7211" coordsize="2,857" path="m5801,8068l5799,7211e" filled="f" stroked="t" strokeweight=".722003pt" strokecolor="#000000">
                <v:path arrowok="t"/>
              </v:shape>
            </v:group>
            <v:group style="position:absolute;left:6685;top:7218;width:2;height:746" coordorigin="6685,7218" coordsize="2,746">
              <v:shape style="position:absolute;left:6685;top:7218;width:2;height:746" coordorigin="6685,7218" coordsize="2,746" path="m6687,7964l6685,7218e" filled="f" stroked="t" strokeweight=".722003pt" strokecolor="#000000">
                <v:path arrowok="t"/>
              </v:shape>
            </v:group>
            <v:group style="position:absolute;left:4599;top:11142;width:1690;height:5" coordorigin="4599,11142" coordsize="1690,5">
              <v:shape style="position:absolute;left:4599;top:11142;width:1690;height:5" coordorigin="4599,11142" coordsize="1690,5" path="m4599,11146l6289,11142e" filled="f" stroked="t" strokeweight=".722003pt" strokecolor="#000000">
                <v:path arrowok="t"/>
              </v:shape>
            </v:group>
            <v:group style="position:absolute;left:6240;top:2187;width:433;height:2" coordorigin="6240,2187" coordsize="433,2">
              <v:shape style="position:absolute;left:6240;top:2187;width:433;height:2" coordorigin="6240,2187" coordsize="433,1" path="m6240,2189l6673,2187e" filled="f" stroked="t" strokeweight=".722003pt" strokecolor="#000000">
                <v:path arrowok="t"/>
              </v:shape>
            </v:group>
            <v:group style="position:absolute;left:6707;top:2191;width:1190;height:3" coordorigin="6707,2191" coordsize="1190,3">
              <v:shape style="position:absolute;left:6707;top:2191;width:1190;height:3" coordorigin="6707,2191" coordsize="1190,3" path="m6707,2195l7897,2191e" filled="f" stroked="t" strokeweight=".722003pt" strokecolor="#000000">
                <v:path arrowok="t"/>
              </v:shape>
            </v:group>
            <v:group style="position:absolute;left:7848;top:2197;width:1459;height:4" coordorigin="7848,2197" coordsize="1459,4">
              <v:shape style="position:absolute;left:7848;top:2197;width:1459;height:4" coordorigin="7848,2197" coordsize="1459,4" path="m7848,2201l9308,2197e" filled="f" stroked="t" strokeweight=".722003pt" strokecolor="#000000">
                <v:path arrowok="t"/>
              </v:shape>
            </v:group>
            <v:group style="position:absolute;left:1889;top:2198;width:2;height:631" coordorigin="1889,2198" coordsize="2,631">
              <v:shape style="position:absolute;left:1889;top:2198;width:2;height:631" coordorigin="1889,2198" coordsize="2,631" path="m1890,2829l1889,2198e" filled="f" stroked="t" strokeweight=".482002pt" strokecolor="#000000">
                <v:path arrowok="t"/>
              </v:shape>
            </v:group>
            <v:group style="position:absolute;left:6318;top:2695;width:727;height:2" coordorigin="6318,2695" coordsize="727,2">
              <v:shape style="position:absolute;left:6318;top:2695;width:727;height:2" coordorigin="6318,2695" coordsize="727,2" path="m6318,2697l7046,2695e" filled="f" stroked="t" strokeweight=".722003pt" strokecolor="#000000">
                <v:path arrowok="t"/>
              </v:shape>
            </v:group>
            <v:group style="position:absolute;left:7203;top:2184;width:3;height:1141" coordorigin="7203,2184" coordsize="3,1141">
              <v:shape style="position:absolute;left:7203;top:2184;width:3;height:1141" coordorigin="7203,2184" coordsize="3,1141" path="m7206,3325l7203,2184e" filled="f" stroked="t" strokeweight=".722003pt" strokecolor="#000000">
                <v:path arrowok="t"/>
              </v:shape>
            </v:group>
            <v:group style="position:absolute;left:7885;top:2191;width:3;height:1137" coordorigin="7885,2191" coordsize="3,1137">
              <v:shape style="position:absolute;left:7885;top:2191;width:3;height:1137" coordorigin="7885,2191" coordsize="3,1137" path="m7888,3328l7885,2191e" filled="f" stroked="t" strokeweight=".722003pt" strokecolor="#000000">
                <v:path arrowok="t"/>
              </v:shape>
            </v:group>
            <v:group style="position:absolute;left:11556;top:2875;width:2;height:838" coordorigin="11556,2875" coordsize="2,838">
              <v:shape style="position:absolute;left:11556;top:2875;width:2;height:838" coordorigin="11556,2875" coordsize="2,838" path="m11559,3713l11556,2875e" filled="f" stroked="t" strokeweight=".482002pt" strokecolor="#000000">
                <v:path arrowok="t"/>
              </v:shape>
            </v:group>
            <v:group style="position:absolute;left:7037;top:2184;width:3;height:1141" coordorigin="7037,2184" coordsize="3,1141">
              <v:shape style="position:absolute;left:7037;top:2184;width:3;height:1141" coordorigin="7037,2184" coordsize="3,1141" path="m7040,3325l7037,2184e" filled="f" stroked="t" strokeweight=".722003pt" strokecolor="#000000">
                <v:path arrowok="t"/>
              </v:shape>
            </v:group>
            <v:group style="position:absolute;left:8052;top:2480;width:2;height:852" coordorigin="8052,2480" coordsize="2,852">
              <v:shape style="position:absolute;left:8052;top:2480;width:2;height:852" coordorigin="8052,2480" coordsize="2,852" path="m8054,3332l8052,2480e" filled="f" stroked="t" strokeweight=".722003pt" strokecolor="#000000">
                <v:path arrowok="t"/>
              </v:shape>
            </v:group>
            <v:group style="position:absolute;left:7040;top:4024;width:2;height:592" coordorigin="7040,4024" coordsize="2,592">
              <v:shape style="position:absolute;left:7040;top:4024;width:2;height:592" coordorigin="7040,4024" coordsize="2,592" path="m7041,4616l7040,4024e" filled="f" stroked="t" strokeweight=".722003pt" strokecolor="#000000">
                <v:path arrowok="t"/>
              </v:shape>
            </v:group>
            <v:group style="position:absolute;left:9303;top:4066;width:2;height:515" coordorigin="9303,4066" coordsize="2,515">
              <v:shape style="position:absolute;left:9303;top:4066;width:2;height:515" coordorigin="9303,4066" coordsize="1,515" path="m9305,4581l9303,4066e" filled="f" stroked="t" strokeweight=".722003pt" strokecolor="#000000">
                <v:path arrowok="t"/>
              </v:shape>
            </v:group>
            <v:group style="position:absolute;left:9527;top:4060;width:2;height:631" coordorigin="9527,4060" coordsize="2,631">
              <v:shape style="position:absolute;left:9527;top:4060;width:2;height:631" coordorigin="9527,4060" coordsize="2,631" path="m9529,4691l9527,4060e" filled="f" stroked="t" strokeweight=".722003pt" strokecolor="#000000">
                <v:path arrowok="t"/>
              </v:shape>
            </v:group>
            <v:group style="position:absolute;left:9246;top:7760;width:2;height:761" coordorigin="9246,7760" coordsize="2,761">
              <v:shape style="position:absolute;left:9246;top:7760;width:2;height:761" coordorigin="9246,7760" coordsize="2,761" path="m9248,8521l9246,7760e" filled="f" stroked="t" strokeweight=".722003pt" strokecolor="#000000">
                <v:path arrowok="t"/>
              </v:shape>
            </v:group>
            <v:group style="position:absolute;left:10323;top:7752;width:3;height:939" coordorigin="10323,7752" coordsize="3,939">
              <v:shape style="position:absolute;left:10323;top:7752;width:3;height:939" coordorigin="10323,7752" coordsize="3,939" path="m10325,8691l10323,7752e" filled="f" stroked="t" strokeweight=".722003pt" strokecolor="#000000">
                <v:path arrowok="t"/>
              </v:shape>
            </v:group>
            <v:group style="position:absolute;left:9359;top:7687;width:3;height:1093" coordorigin="9359,7687" coordsize="3,1093">
              <v:shape style="position:absolute;left:9359;top:7687;width:3;height:1093" coordorigin="9359,7687" coordsize="3,1093" path="m9362,8780l9359,7687e" filled="f" stroked="t" strokeweight=".722003pt" strokecolor="#000000">
                <v:path arrowok="t"/>
              </v:shape>
            </v:group>
            <v:group style="position:absolute;left:10190;top:7690;width:3;height:1093" coordorigin="10190,7690" coordsize="3,1093">
              <v:shape style="position:absolute;left:10190;top:7690;width:3;height:1093" coordorigin="10190,7690" coordsize="3,1093" path="m10193,8783l10190,7690e" filled="f" stroked="t" strokeweight=".72200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27"/>
          <w:position w:val="1"/>
        </w:rPr>
        <w:t>SWI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  <w:position w:val="1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23"/>
          <w:position w:val="1"/>
        </w:rPr>
        <w:t>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3788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51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" w:after="0" w:line="240" w:lineRule="auto"/>
        <w:ind w:left="2957" w:right="-20"/>
        <w:jc w:val="left"/>
        <w:tabs>
          <w:tab w:pos="42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"/>
          <w:w w:val="7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7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 </w:t>
      </w:r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24"/>
          <w:w w:val="87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7"/>
        </w:rPr>
        <w:t>T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9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67"/>
        </w:rPr>
        <w:t>SW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8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C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H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6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N</w:t>
      </w:r>
      <w:r>
        <w:rPr>
          <w:rFonts w:ascii="Segoe UI" w:hAnsi="Segoe UI" w:cs="Segoe UI" w:eastAsia="Segoe UI"/>
          <w:sz w:val="23"/>
          <w:szCs w:val="23"/>
          <w:spacing w:val="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0"/>
        </w:rPr>
        <w:t>RELA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4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S</w:t>
      </w:r>
      <w:r>
        <w:rPr>
          <w:rFonts w:ascii="Segoe UI" w:hAnsi="Segoe UI" w:cs="Segoe UI" w:eastAsia="Segoe UI"/>
          <w:sz w:val="23"/>
          <w:szCs w:val="23"/>
          <w:spacing w:val="-1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17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69"/>
        </w:rPr>
        <w:t>MB</w:t>
      </w:r>
      <w:r>
        <w:rPr>
          <w:rFonts w:ascii="Segoe UI" w:hAnsi="Segoe UI" w:cs="Segoe UI" w:eastAsia="Segoe UI"/>
          <w:sz w:val="23"/>
          <w:szCs w:val="23"/>
          <w:spacing w:val="0"/>
          <w:w w:val="69"/>
        </w:rPr>
        <w:t>L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7"/>
        </w:rPr>
        <w:t>(</w:t>
      </w:r>
      <w:r>
        <w:rPr>
          <w:rFonts w:ascii="Segoe UI" w:hAnsi="Segoe UI" w:cs="Segoe UI" w:eastAsia="Segoe UI"/>
          <w:sz w:val="23"/>
          <w:szCs w:val="23"/>
          <w:spacing w:val="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#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5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9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</w:rPr>
        <w:t>1</w:t>
      </w:r>
      <w:r>
        <w:rPr>
          <w:rFonts w:ascii="Segoe UI" w:hAnsi="Segoe UI" w:cs="Segoe UI" w:eastAsia="Segoe UI"/>
          <w:sz w:val="23"/>
          <w:szCs w:val="23"/>
          <w:spacing w:val="1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2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85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)</w:t>
      </w:r>
      <w:r>
        <w:rPr>
          <w:rFonts w:ascii="Segoe UI" w:hAnsi="Segoe UI" w:cs="Segoe UI" w:eastAsia="Segoe UI"/>
          <w:sz w:val="23"/>
          <w:szCs w:val="23"/>
          <w:spacing w:val="-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20" w:lineRule="exact"/>
        <w:ind w:left="7643" w:right="-20"/>
        <w:jc w:val="left"/>
        <w:tabs>
          <w:tab w:pos="9420" w:val="left"/>
          <w:tab w:pos="109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3"/>
          <w:w w:val="128"/>
          <w:position w:val="-1"/>
        </w:rPr>
        <w:t>ITE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28"/>
          <w:position w:val="-1"/>
        </w:rPr>
        <w:t>PAR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41"/>
          <w:w w:val="13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38"/>
          <w:position w:val="-1"/>
        </w:rPr>
        <w:t>DESCR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8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8"/>
          <w:position w:val="-1"/>
        </w:rPr>
        <w:t>PTIO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38"/>
          <w:position w:val="-1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39"/>
          <w:w w:val="138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56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56"/>
          <w:position w:val="-1"/>
        </w:rPr>
        <w:t>PR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23"/>
          <w:position w:val="-1"/>
        </w:rPr>
        <w:t>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420" w:h="12280" w:orient="landscape"/>
          <w:pgMar w:top="40" w:bottom="280" w:left="1580" w:right="0"/>
        </w:sectPr>
      </w:pPr>
      <w:rPr/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4" w:right="755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0"/>
          <w:w w:val="145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14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1"/>
        </w:rPr>
        <w:t>TO</w:t>
      </w:r>
      <w:r>
        <w:rPr>
          <w:rFonts w:ascii="Segoe UI" w:hAnsi="Segoe UI" w:cs="Segoe UI" w:eastAsia="Segoe UI"/>
          <w:sz w:val="21"/>
          <w:szCs w:val="21"/>
          <w:spacing w:val="-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P</w:t>
      </w:r>
      <w:r>
        <w:rPr>
          <w:rFonts w:ascii="Segoe UI" w:hAnsi="Segoe UI" w:cs="Segoe UI" w:eastAsia="Segoe UI"/>
          <w:sz w:val="21"/>
          <w:szCs w:val="21"/>
          <w:spacing w:val="-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5"/>
          <w:w w:val="133"/>
        </w:rPr>
        <w:t>EW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9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3"/>
          <w:w w:val="154"/>
        </w:rPr>
        <w:t>0PJ!'R</w:t>
      </w:r>
      <w:r>
        <w:rPr>
          <w:rFonts w:ascii="Segoe UI" w:hAnsi="Segoe UI" w:cs="Segoe UI" w:eastAsia="Segoe UI"/>
          <w:sz w:val="14"/>
          <w:szCs w:val="14"/>
          <w:spacing w:val="5"/>
          <w:w w:val="154"/>
        </w:rPr>
        <w:t>A</w:t>
      </w:r>
      <w:r>
        <w:rPr>
          <w:rFonts w:ascii="Segoe UI" w:hAnsi="Segoe UI" w:cs="Segoe UI" w:eastAsia="Segoe UI"/>
          <w:sz w:val="14"/>
          <w:szCs w:val="14"/>
          <w:spacing w:val="-39"/>
          <w:w w:val="271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271"/>
        </w:rPr>
        <w:t>I</w:t>
      </w:r>
      <w:r>
        <w:rPr>
          <w:rFonts w:ascii="Segoe UI" w:hAnsi="Segoe UI" w:cs="Segoe UI" w:eastAsia="Segoe UI"/>
          <w:sz w:val="14"/>
          <w:szCs w:val="14"/>
          <w:spacing w:val="-14"/>
          <w:w w:val="157"/>
        </w:rPr>
        <w:t>N6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left="592" w:right="-20"/>
        <w:jc w:val="left"/>
        <w:tabs>
          <w:tab w:pos="1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49"/>
          <w:position w:val="1"/>
        </w:rPr>
        <w:t>011/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56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56"/>
          <w:u w:val="single" w:color="0000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u w:val="single" w:color="0000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u w:val="single" w:color="0000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1" w:right="-41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3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34"/>
        </w:rPr>
        <w:t>         </w:t>
      </w:r>
      <w:r>
        <w:rPr>
          <w:rFonts w:ascii="Segoe UI" w:hAnsi="Segoe UI" w:cs="Segoe UI" w:eastAsia="Segoe UI"/>
          <w:sz w:val="17"/>
          <w:szCs w:val="17"/>
          <w:spacing w:val="13"/>
          <w:w w:val="34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11"/>
        </w:rPr>
        <w:t>MO'T'</w:t>
      </w:r>
      <w:r>
        <w:rPr>
          <w:rFonts w:ascii="Segoe UI" w:hAnsi="Segoe UI" w:cs="Segoe UI" w:eastAsia="Segoe UI"/>
          <w:sz w:val="14"/>
          <w:szCs w:val="14"/>
          <w:spacing w:val="-6"/>
          <w:w w:val="111"/>
        </w:rPr>
        <w:t>I</w:t>
      </w:r>
      <w:r>
        <w:rPr>
          <w:rFonts w:ascii="Segoe UI" w:hAnsi="Segoe UI" w:cs="Segoe UI" w:eastAsia="Segoe UI"/>
          <w:sz w:val="14"/>
          <w:szCs w:val="14"/>
          <w:spacing w:val="-32"/>
          <w:w w:val="111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11"/>
        </w:rPr>
        <w:t>N</w:t>
      </w:r>
      <w:r>
        <w:rPr>
          <w:rFonts w:ascii="Segoe UI" w:hAnsi="Segoe UI" w:cs="Segoe UI" w:eastAsia="Segoe UI"/>
          <w:sz w:val="14"/>
          <w:szCs w:val="14"/>
          <w:spacing w:val="25"/>
          <w:w w:val="11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41"/>
        </w:rPr>
        <w:t>l.IM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1</w:t>
      </w:r>
      <w:r>
        <w:rPr>
          <w:rFonts w:ascii="Segoe UI" w:hAnsi="Segoe UI" w:cs="Segoe UI" w:eastAsia="Segoe UI"/>
          <w:sz w:val="14"/>
          <w:szCs w:val="14"/>
          <w:spacing w:val="-26"/>
          <w:w w:val="108"/>
        </w:rPr>
        <w:t>1"'1N</w:t>
      </w:r>
      <w:r>
        <w:rPr>
          <w:rFonts w:ascii="Segoe UI" w:hAnsi="Segoe UI" w:cs="Segoe UI" w:eastAsia="Segoe UI"/>
          <w:sz w:val="14"/>
          <w:szCs w:val="14"/>
          <w:spacing w:val="0"/>
          <w:w w:val="108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5"/>
          <w:w w:val="174"/>
        </w:rPr>
        <w:t>1'90./VP</w:t>
      </w:r>
      <w:r>
        <w:rPr>
          <w:rFonts w:ascii="Segoe UI" w:hAnsi="Segoe UI" w:cs="Segoe UI" w:eastAsia="Segoe UI"/>
          <w:sz w:val="14"/>
          <w:szCs w:val="14"/>
          <w:spacing w:val="0"/>
          <w:w w:val="174"/>
        </w:rPr>
        <w:t>-</w:t>
      </w:r>
      <w:r>
        <w:rPr>
          <w:rFonts w:ascii="Segoe UI" w:hAnsi="Segoe UI" w:cs="Segoe UI" w:eastAsia="Segoe UI"/>
          <w:sz w:val="14"/>
          <w:szCs w:val="14"/>
          <w:spacing w:val="26"/>
          <w:w w:val="17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321" w:lineRule="exact"/>
        <w:ind w:left="1541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4"/>
          <w:w w:val="162"/>
          <w:position w:val="1"/>
        </w:rPr>
        <w:t>--</w:t>
      </w:r>
      <w:r>
        <w:rPr>
          <w:rFonts w:ascii="Segoe UI" w:hAnsi="Segoe UI" w:cs="Segoe UI" w:eastAsia="Segoe UI"/>
          <w:sz w:val="28"/>
          <w:szCs w:val="28"/>
          <w:spacing w:val="0"/>
          <w:w w:val="162"/>
          <w:position w:val="1"/>
        </w:rPr>
        <w:t>-</w:t>
      </w:r>
      <w:r>
        <w:rPr>
          <w:rFonts w:ascii="Segoe UI" w:hAnsi="Segoe UI" w:cs="Segoe UI" w:eastAsia="Segoe UI"/>
          <w:sz w:val="28"/>
          <w:szCs w:val="28"/>
          <w:spacing w:val="-48"/>
          <w:w w:val="1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12"/>
          <w:w w:val="134"/>
          <w:position w:val="1"/>
        </w:rPr>
        <w:t>--4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1" w:after="0" w:line="240" w:lineRule="auto"/>
        <w:ind w:left="2673" w:right="-20"/>
        <w:jc w:val="left"/>
        <w:tabs>
          <w:tab w:pos="31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59"/>
          <w:w w:val="15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50128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60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2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70"/>
        </w:rPr>
        <w:t>Ste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0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7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56"/>
        </w:rPr>
        <w:t>Sw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93"/>
        </w:rPr>
        <w:t>tch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62" w:after="0" w:line="240" w:lineRule="auto"/>
        <w:ind w:right="137"/>
        <w:jc w:val="right"/>
        <w:tabs>
          <w:tab w:pos="18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5"/>
          <w:w w:val="138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40"/>
          <w:w w:val="1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68"/>
        </w:rPr>
        <w:t>embl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  </w:t>
      </w:r>
      <w:r>
        <w:rPr>
          <w:rFonts w:ascii="Segoe UI" w:hAnsi="Segoe UI" w:cs="Segoe UI" w:eastAsia="Segoe UI"/>
          <w:sz w:val="5"/>
          <w:szCs w:val="5"/>
          <w:spacing w:val="42"/>
          <w:w w:val="3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2" w:lineRule="auto"/>
        <w:ind w:left="2451" w:right="-41" w:firstLine="9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95"/>
        </w:rPr>
        <w:t>.FTE</w:t>
      </w:r>
      <w:r>
        <w:rPr>
          <w:rFonts w:ascii="Segoe UI" w:hAnsi="Segoe UI" w:cs="Segoe UI" w:eastAsia="Segoe UI"/>
          <w:sz w:val="9"/>
          <w:szCs w:val="9"/>
          <w:spacing w:val="5"/>
          <w:w w:val="19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li"EUIY</w:t>
      </w:r>
      <w:r>
        <w:rPr>
          <w:rFonts w:ascii="Segoe UI" w:hAnsi="Segoe UI" w:cs="Segoe UI" w:eastAsia="Segoe UI"/>
          <w:sz w:val="14"/>
          <w:szCs w:val="14"/>
          <w:spacing w:val="-14"/>
          <w:w w:val="97"/>
        </w:rPr>
        <w:t>151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N</w:t>
      </w:r>
      <w:r>
        <w:rPr>
          <w:rFonts w:ascii="Segoe UI" w:hAnsi="Segoe UI" w:cs="Segoe UI" w:eastAsia="Segoe UI"/>
          <w:sz w:val="14"/>
          <w:szCs w:val="14"/>
          <w:spacing w:val="-29"/>
          <w:w w:val="84"/>
        </w:rPr>
        <w:t>OI"'t'-"</w:t>
      </w:r>
      <w:r>
        <w:rPr>
          <w:rFonts w:ascii="Segoe UI" w:hAnsi="Segoe UI" w:cs="Segoe UI" w:eastAsia="Segoe UI"/>
          <w:sz w:val="14"/>
          <w:szCs w:val="14"/>
          <w:spacing w:val="0"/>
          <w:w w:val="84"/>
        </w:rPr>
        <w:t>A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89"/>
        </w:rPr>
        <w:t>1"'1</w:t>
      </w:r>
      <w:r>
        <w:rPr>
          <w:rFonts w:ascii="Segoe UI" w:hAnsi="Segoe UI" w:cs="Segoe UI" w:eastAsia="Segoe UI"/>
          <w:sz w:val="14"/>
          <w:szCs w:val="14"/>
          <w:spacing w:val="0"/>
          <w:w w:val="89"/>
        </w:rPr>
        <w:t>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38"/>
        </w:rPr>
        <w:t>CON</w:t>
      </w:r>
      <w:r>
        <w:rPr>
          <w:rFonts w:ascii="Segoe UI" w:hAnsi="Segoe UI" w:cs="Segoe UI" w:eastAsia="Segoe UI"/>
          <w:sz w:val="9"/>
          <w:szCs w:val="9"/>
          <w:spacing w:val="-48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12"/>
          <w:w w:val="162"/>
        </w:rPr>
        <w:t>ACl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"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;:q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1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22"/>
          <w:w w:val="169"/>
        </w:rPr>
        <w:t>Ci05EC</w:t>
      </w:r>
      <w:r>
        <w:rPr>
          <w:rFonts w:ascii="Times New Roman" w:hAnsi="Times New Roman" w:cs="Times New Roman" w:eastAsia="Times New Roman"/>
          <w:sz w:val="9"/>
          <w:szCs w:val="9"/>
          <w:spacing w:val="-22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80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05"/>
        </w:rPr>
        <w:t>ORNt'</w:t>
      </w:r>
      <w:r>
        <w:rPr>
          <w:rFonts w:ascii="Segoe UI" w:hAnsi="Segoe UI" w:cs="Segoe UI" w:eastAsia="Segoe UI"/>
          <w:sz w:val="9"/>
          <w:szCs w:val="9"/>
          <w:spacing w:val="-5"/>
          <w:w w:val="205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I't:</w:t>
      </w:r>
      <w:r>
        <w:rPr>
          <w:rFonts w:ascii="Segoe UI" w:hAnsi="Segoe UI" w:cs="Segoe UI" w:eastAsia="Segoe UI"/>
          <w:sz w:val="9"/>
          <w:szCs w:val="9"/>
          <w:spacing w:val="-10"/>
          <w:w w:val="14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420"/>
        </w:rPr>
        <w:t>ifl1rt:l'i_..Pt/U�·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0"/>
        </w:rPr>
        <w:t>-</w:t>
      </w:r>
      <w:r>
        <w:rPr>
          <w:rFonts w:ascii="Segoe UI" w:hAnsi="Segoe UI" w:cs="Segoe UI" w:eastAsia="Segoe UI"/>
          <w:sz w:val="9"/>
          <w:szCs w:val="9"/>
          <w:spacing w:val="-34"/>
          <w:w w:val="101"/>
        </w:rPr>
        <w:t>1"'</w:t>
      </w:r>
      <w:r>
        <w:rPr>
          <w:rFonts w:ascii="Segoe UI" w:hAnsi="Segoe UI" w:cs="Segoe UI" w:eastAsia="Segoe UI"/>
          <w:sz w:val="9"/>
          <w:szCs w:val="9"/>
          <w:spacing w:val="-39"/>
          <w:w w:val="187"/>
        </w:rPr>
        <w:t>/'ii.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S</w:t>
      </w:r>
      <w:r>
        <w:rPr>
          <w:rFonts w:ascii="Segoe UI" w:hAnsi="Segoe UI" w:cs="Segoe UI" w:eastAsia="Segoe UI"/>
          <w:sz w:val="9"/>
          <w:szCs w:val="9"/>
          <w:spacing w:val="-29"/>
          <w:w w:val="213"/>
        </w:rPr>
        <w:t>SI!NC</w:t>
      </w:r>
      <w:r>
        <w:rPr>
          <w:rFonts w:ascii="Segoe UI" w:hAnsi="Segoe UI" w:cs="Segoe UI" w:eastAsia="Segoe UI"/>
          <w:sz w:val="9"/>
          <w:szCs w:val="9"/>
          <w:spacing w:val="-10"/>
          <w:w w:val="213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8"/>
        </w:rPr>
        <w:t>PI:ILS</w:t>
      </w:r>
      <w:r>
        <w:rPr>
          <w:rFonts w:ascii="Segoe UI" w:hAnsi="Segoe UI" w:cs="Segoe UI" w:eastAsia="Segoe UI"/>
          <w:sz w:val="9"/>
          <w:szCs w:val="9"/>
          <w:spacing w:val="5"/>
          <w:w w:val="168"/>
        </w:rPr>
        <w:t>A</w:t>
      </w:r>
      <w:r>
        <w:rPr>
          <w:rFonts w:ascii="Segoe UI" w:hAnsi="Segoe UI" w:cs="Segoe UI" w:eastAsia="Segoe UI"/>
          <w:sz w:val="9"/>
          <w:szCs w:val="9"/>
          <w:spacing w:val="-31"/>
          <w:w w:val="201"/>
        </w:rPr>
        <w:t>T/N6</w:t>
      </w:r>
      <w:r>
        <w:rPr>
          <w:rFonts w:ascii="Segoe UI" w:hAnsi="Segoe UI" w:cs="Segoe UI" w:eastAsia="Segoe UI"/>
          <w:sz w:val="9"/>
          <w:szCs w:val="9"/>
          <w:spacing w:val="-31"/>
          <w:w w:val="20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94"/>
        </w:rPr>
        <w:t>iJ;,f'I!C</w:t>
      </w:r>
      <w:r>
        <w:rPr>
          <w:rFonts w:ascii="Segoe UI" w:hAnsi="Segoe UI" w:cs="Segoe UI" w:eastAsia="Segoe UI"/>
          <w:sz w:val="9"/>
          <w:szCs w:val="9"/>
          <w:spacing w:val="-5"/>
          <w:w w:val="194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167"/>
        </w:rPr>
        <w:t>a1'PA'l'W</w:t>
      </w:r>
      <w:r>
        <w:rPr>
          <w:rFonts w:ascii="Segoe UI" w:hAnsi="Segoe UI" w:cs="Segoe UI" w:eastAsia="Segoe UI"/>
          <w:sz w:val="9"/>
          <w:szCs w:val="9"/>
          <w:spacing w:val="-10"/>
          <w:w w:val="167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308"/>
        </w:rPr>
        <w:t>J?f</w:t>
      </w:r>
      <w:r>
        <w:rPr>
          <w:rFonts w:ascii="Segoe UI" w:hAnsi="Segoe UI" w:cs="Segoe UI" w:eastAsia="Segoe UI"/>
          <w:sz w:val="9"/>
          <w:szCs w:val="9"/>
          <w:spacing w:val="-14"/>
          <w:w w:val="308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97"/>
        </w:rPr>
        <w:t>-?-'</w:t>
      </w:r>
      <w:r>
        <w:rPr>
          <w:rFonts w:ascii="Segoe UI" w:hAnsi="Segoe UI" w:cs="Segoe UI" w:eastAsia="Segoe UI"/>
          <w:sz w:val="9"/>
          <w:szCs w:val="9"/>
          <w:spacing w:val="-43"/>
          <w:w w:val="143"/>
        </w:rPr>
        <w:t>T.'Y</w:t>
      </w:r>
      <w:r>
        <w:rPr>
          <w:rFonts w:ascii="Segoe UI" w:hAnsi="Segoe UI" w:cs="Segoe UI" w:eastAsia="Segoe UI"/>
          <w:sz w:val="9"/>
          <w:szCs w:val="9"/>
          <w:spacing w:val="-14"/>
          <w:w w:val="24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34"/>
          <w:w w:val="130"/>
        </w:rPr>
        <w:t>M:&gt;&lt;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200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0"/>
        </w:rPr>
        <w:t>A'IIl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22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78"/>
        </w:rPr>
        <w:t>...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78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31"/>
          <w:w w:val="167"/>
        </w:rPr>
        <w:t>YAIY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67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08"/>
        </w:rPr>
        <w:t>B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3"/>
        </w:rPr>
        <w:t>Y</w:t>
      </w:r>
      <w:r>
        <w:rPr>
          <w:rFonts w:ascii="Segoe UI" w:hAnsi="Segoe UI" w:cs="Segoe UI" w:eastAsia="Segoe UI"/>
          <w:sz w:val="9"/>
          <w:szCs w:val="9"/>
          <w:spacing w:val="-43"/>
          <w:w w:val="208"/>
        </w:rPr>
        <w:t>Y/RT</w:t>
      </w:r>
      <w:r>
        <w:rPr>
          <w:rFonts w:ascii="Segoe UI" w:hAnsi="Segoe UI" w:cs="Segoe UI" w:eastAsia="Segoe UI"/>
          <w:sz w:val="9"/>
          <w:szCs w:val="9"/>
          <w:spacing w:val="-14"/>
          <w:w w:val="20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O"'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13"/>
        </w:rPr>
        <w:t>Tl'i</w:t>
      </w:r>
      <w:r>
        <w:rPr>
          <w:rFonts w:ascii="Segoe UI" w:hAnsi="Segoe UI" w:cs="Segoe UI" w:eastAsia="Segoe UI"/>
          <w:sz w:val="9"/>
          <w:szCs w:val="9"/>
          <w:spacing w:val="-8"/>
          <w:w w:val="213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309"/>
        </w:rPr>
        <w:t>L.�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8"/>
        </w:rPr>
        <w:t>C"OPP!l'l'i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.5t.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64"/>
        </w:rPr>
        <w:t>VI5.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97"/>
        </w:rPr>
        <w:t>Tl'it!</w:t>
      </w:r>
      <w:r>
        <w:rPr>
          <w:rFonts w:ascii="Segoe UI" w:hAnsi="Segoe UI" w:cs="Segoe UI" w:eastAsia="Segoe UI"/>
          <w:sz w:val="9"/>
          <w:szCs w:val="9"/>
          <w:spacing w:val="-5"/>
          <w:w w:val="197"/>
        </w:rPr>
        <w:t>'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�M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A</w:t>
      </w:r>
      <w:r>
        <w:rPr>
          <w:rFonts w:ascii="Segoe UI" w:hAnsi="Segoe UI" w:cs="Segoe UI" w:eastAsia="Segoe UI"/>
          <w:sz w:val="9"/>
          <w:szCs w:val="9"/>
          <w:spacing w:val="-34"/>
          <w:w w:val="135"/>
        </w:rPr>
        <w:t>TVNrf!</w: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-</w:t>
      </w:r>
      <w:r>
        <w:rPr>
          <w:rFonts w:ascii="Segoe UI" w:hAnsi="Segoe UI" w:cs="Segoe UI" w:eastAsia="Segoe UI"/>
          <w:sz w:val="9"/>
          <w:szCs w:val="9"/>
          <w:spacing w:val="-29"/>
          <w:w w:val="274"/>
        </w:rPr>
        <w:t>/</w:t>
      </w:r>
      <w:r>
        <w:rPr>
          <w:rFonts w:ascii="Segoe UI" w:hAnsi="Segoe UI" w:cs="Segoe UI" w:eastAsia="Segoe UI"/>
          <w:sz w:val="9"/>
          <w:szCs w:val="9"/>
          <w:spacing w:val="5"/>
          <w:w w:val="274"/>
        </w:rPr>
        <w:t>f</w:t>
      </w:r>
      <w:r>
        <w:rPr>
          <w:rFonts w:ascii="Segoe UI" w:hAnsi="Segoe UI" w:cs="Segoe UI" w:eastAsia="Segoe UI"/>
          <w:sz w:val="9"/>
          <w:szCs w:val="9"/>
          <w:spacing w:val="-36"/>
          <w:w w:val="192"/>
        </w:rPr>
        <w:t>Ht't</w:t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5"/>
          <w:w w:val="213"/>
        </w:rPr>
        <w:t>JT£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A</w:t>
      </w:r>
      <w:r>
        <w:rPr>
          <w:rFonts w:ascii="Segoe UI" w:hAnsi="Segoe UI" w:cs="Segoe UI" w:eastAsia="Segoe UI"/>
          <w:sz w:val="9"/>
          <w:szCs w:val="9"/>
          <w:spacing w:val="-29"/>
          <w:w w:val="136"/>
        </w:rPr>
        <w:t>CVL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34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234"/>
        </w:rPr>
        <w:t>N</w:t>
      </w:r>
      <w:r>
        <w:rPr>
          <w:rFonts w:ascii="Segoe UI" w:hAnsi="Segoe UI" w:cs="Segoe UI" w:eastAsia="Segoe UI"/>
          <w:sz w:val="9"/>
          <w:szCs w:val="9"/>
          <w:spacing w:val="-26"/>
          <w:w w:val="154"/>
        </w:rPr>
        <w:t>.l¥-R/1\'t!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3"/>
          <w:w w:val="203"/>
        </w:rPr>
        <w:t>Tl'il</w:t>
      </w:r>
      <w:r>
        <w:rPr>
          <w:rFonts w:ascii="Segoe UI" w:hAnsi="Segoe UI" w:cs="Segoe UI" w:eastAsia="Segoe UI"/>
          <w:sz w:val="9"/>
          <w:szCs w:val="9"/>
          <w:spacing w:val="5"/>
          <w:w w:val="203"/>
        </w:rPr>
        <w:t>!</w:t>
      </w:r>
      <w:r>
        <w:rPr>
          <w:rFonts w:ascii="Segoe UI" w:hAnsi="Segoe UI" w:cs="Segoe UI" w:eastAsia="Segoe UI"/>
          <w:sz w:val="9"/>
          <w:szCs w:val="9"/>
          <w:spacing w:val="-29"/>
          <w:w w:val="261"/>
        </w:rPr>
        <w:t>!'\!'</w:t>
      </w:r>
      <w:r>
        <w:rPr>
          <w:rFonts w:ascii="Segoe UI" w:hAnsi="Segoe UI" w:cs="Segoe UI" w:eastAsia="Segoe UI"/>
          <w:sz w:val="9"/>
          <w:szCs w:val="9"/>
          <w:spacing w:val="5"/>
          <w:w w:val="261"/>
        </w:rPr>
        <w:t>�</w:t>
      </w:r>
      <w:r>
        <w:rPr>
          <w:rFonts w:ascii="Segoe UI" w:hAnsi="Segoe UI" w:cs="Segoe UI" w:eastAsia="Segoe UI"/>
          <w:sz w:val="9"/>
          <w:szCs w:val="9"/>
          <w:spacing w:val="-48"/>
          <w:w w:val="107"/>
        </w:rPr>
        <w:t>77'7'.1!</w:t>
      </w:r>
      <w:r>
        <w:rPr>
          <w:rFonts w:ascii="Segoe UI" w:hAnsi="Segoe UI" w:cs="Segoe UI" w:eastAsia="Segoe UI"/>
          <w:sz w:val="9"/>
          <w:szCs w:val="9"/>
          <w:spacing w:val="5"/>
          <w:w w:val="107"/>
        </w:rPr>
        <w:t>'</w:t>
      </w:r>
      <w:r>
        <w:rPr>
          <w:rFonts w:ascii="Segoe UI" w:hAnsi="Segoe UI" w:cs="Segoe UI" w:eastAsia="Segoe UI"/>
          <w:sz w:val="9"/>
          <w:szCs w:val="9"/>
          <w:spacing w:val="-34"/>
          <w:w w:val="181"/>
        </w:rPr>
        <w:t>/MA/L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95"/>
        </w:rPr>
        <w:t>Jif'J</w:t>
      </w:r>
      <w:r>
        <w:rPr>
          <w:rFonts w:ascii="Segoe UI" w:hAnsi="Segoe UI" w:cs="Segoe UI" w:eastAsia="Segoe UI"/>
          <w:sz w:val="9"/>
          <w:szCs w:val="9"/>
          <w:spacing w:val="-5"/>
          <w:w w:val="195"/>
        </w:rPr>
        <w:t>'</w:t>
      </w:r>
      <w:r>
        <w:rPr>
          <w:rFonts w:ascii="Segoe UI" w:hAnsi="Segoe UI" w:cs="Segoe UI" w:eastAsia="Segoe UI"/>
          <w:sz w:val="9"/>
          <w:szCs w:val="9"/>
          <w:spacing w:val="-8"/>
          <w:w w:val="164"/>
        </w:rPr>
        <w:t>AKr'C"a-YhV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15"/>
        </w:rPr>
        <w:t>7"1)'�H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1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6"/>
          <w:w w:val="196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-24"/>
          <w:w w:val="213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213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197"/>
          <w:position w:val="1"/>
        </w:rPr>
        <w:t>THI!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09"/>
          <w:position w:val="1"/>
        </w:rPr>
        <w:t>l'i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1"/>
        </w:rPr>
        <w:t>0L.</w:t>
      </w:r>
      <w:r>
        <w:rPr>
          <w:rFonts w:ascii="Segoe UI" w:hAnsi="Segoe UI" w:cs="Segoe UI" w:eastAsia="Segoe UI"/>
          <w:sz w:val="9"/>
          <w:szCs w:val="9"/>
          <w:spacing w:val="-5"/>
          <w:w w:val="15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22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48"/>
          <w:w w:val="187"/>
          <w:position w:val="1"/>
        </w:rPr>
        <w:t>R'</w:t>
      </w:r>
      <w:r>
        <w:rPr>
          <w:rFonts w:ascii="Segoe UI" w:hAnsi="Segoe UI" w:cs="Segoe UI" w:eastAsia="Segoe UI"/>
          <w:sz w:val="14"/>
          <w:szCs w:val="14"/>
          <w:spacing w:val="-29"/>
          <w:w w:val="153"/>
          <w:position w:val="1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7"/>
          <w:w w:val="12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85"/>
          <w:position w:val="1"/>
        </w:rPr>
        <w:t>t'IY</w:t>
      </w:r>
      <w:r>
        <w:rPr>
          <w:rFonts w:ascii="Segoe UI" w:hAnsi="Segoe UI" w:cs="Segoe UI" w:eastAsia="Segoe UI"/>
          <w:sz w:val="9"/>
          <w:szCs w:val="9"/>
          <w:spacing w:val="-29"/>
          <w:w w:val="220"/>
          <w:position w:val="1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0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36"/>
          <w:w w:val="194"/>
          <w:position w:val="1"/>
        </w:rPr>
        <w:t>t'/YI</w:t>
      </w:r>
      <w:r>
        <w:rPr>
          <w:rFonts w:ascii="Segoe UI" w:hAnsi="Segoe UI" w:cs="Segoe UI" w:eastAsia="Segoe UI"/>
          <w:sz w:val="9"/>
          <w:szCs w:val="9"/>
          <w:spacing w:val="-24"/>
          <w:w w:val="194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33"/>
          <w:w w:val="153"/>
          <w:position w:val="1"/>
        </w:rPr>
        <w:t>/i'G/.&lt;'.1!'</w:t>
      </w:r>
      <w:r>
        <w:rPr>
          <w:rFonts w:ascii="Segoe UI" w:hAnsi="Segoe UI" w:cs="Segoe UI" w:eastAsia="Segoe UI"/>
          <w:sz w:val="9"/>
          <w:szCs w:val="9"/>
          <w:spacing w:val="-19"/>
          <w:w w:val="153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24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200"/>
          <w:position w:val="1"/>
        </w:rPr>
        <w:t>CO/VTf</w:t>
      </w:r>
      <w:r>
        <w:rPr>
          <w:rFonts w:ascii="Segoe UI" w:hAnsi="Segoe UI" w:cs="Segoe UI" w:eastAsia="Segoe UI"/>
          <w:sz w:val="9"/>
          <w:szCs w:val="9"/>
          <w:spacing w:val="-10"/>
          <w:w w:val="20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CT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91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291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7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226"/>
          <w:position w:val="1"/>
        </w:rPr>
        <w:t>/S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8" w:lineRule="exact"/>
        <w:ind w:left="2451" w:right="-5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32"/>
        </w:rPr>
        <w:t>C"L</w:t>
      </w:r>
      <w:r>
        <w:rPr>
          <w:rFonts w:ascii="Segoe UI" w:hAnsi="Segoe UI" w:cs="Segoe UI" w:eastAsia="Segoe UI"/>
          <w:sz w:val="9"/>
          <w:szCs w:val="9"/>
          <w:spacing w:val="5"/>
          <w:w w:val="132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2"/>
        </w:rPr>
        <w:t>OI5i!'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O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5"/>
        </w:rPr>
        <w:t>7'r:J</w:t>
      </w:r>
      <w:r>
        <w:rPr>
          <w:rFonts w:ascii="Segoe UI" w:hAnsi="Segoe UI" w:cs="Segoe UI" w:eastAsia="Segoe UI"/>
          <w:sz w:val="9"/>
          <w:szCs w:val="9"/>
          <w:spacing w:val="-19"/>
          <w:w w:val="155"/>
        </w:rPr>
        <w:t>E</w:t>
      </w:r>
      <w:r>
        <w:rPr>
          <w:rFonts w:ascii="Segoe UI" w:hAnsi="Segoe UI" w:cs="Segoe UI" w:eastAsia="Segoe UI"/>
          <w:sz w:val="9"/>
          <w:szCs w:val="9"/>
          <w:spacing w:val="-30"/>
          <w:w w:val="212"/>
        </w:rPr>
        <w:t>NeRI51Z</w:t>
      </w:r>
      <w:r>
        <w:rPr>
          <w:rFonts w:ascii="Segoe UI" w:hAnsi="Segoe UI" w:cs="Segoe UI" w:eastAsia="Segoe UI"/>
          <w:sz w:val="9"/>
          <w:szCs w:val="9"/>
          <w:spacing w:val="5"/>
          <w:w w:val="212"/>
        </w:rPr>
        <w:t>E</w:t>
      </w:r>
      <w:r>
        <w:rPr>
          <w:rFonts w:ascii="Segoe UI" w:hAnsi="Segoe UI" w:cs="Segoe UI" w:eastAsia="Segoe UI"/>
          <w:sz w:val="9"/>
          <w:szCs w:val="9"/>
          <w:spacing w:val="-45"/>
          <w:w w:val="213"/>
        </w:rPr>
        <w:t>T.!T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e</w:t>
      </w:r>
      <w:r>
        <w:rPr>
          <w:rFonts w:ascii="Segoe UI" w:hAnsi="Segoe UI" w:cs="Segoe UI" w:eastAsia="Segoe UI"/>
          <w:sz w:val="9"/>
          <w:szCs w:val="9"/>
          <w:spacing w:val="-38"/>
          <w:w w:val="195"/>
        </w:rPr>
        <w:t>RI!</w:t>
      </w:r>
      <w:r>
        <w:rPr>
          <w:rFonts w:ascii="Segoe UI" w:hAnsi="Segoe UI" w:cs="Segoe UI" w:eastAsia="Segoe UI"/>
          <w:sz w:val="9"/>
          <w:szCs w:val="9"/>
          <w:spacing w:val="-48"/>
          <w:w w:val="106"/>
        </w:rPr>
        <w:t>&lt;</w:t>
      </w:r>
      <w:r>
        <w:rPr>
          <w:rFonts w:ascii="Segoe UI" w:hAnsi="Segoe UI" w:cs="Segoe UI" w:eastAsia="Segoe UI"/>
          <w:sz w:val="9"/>
          <w:szCs w:val="9"/>
          <w:spacing w:val="-18"/>
          <w:w w:val="106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90"/>
        </w:rPr>
        <w:t>EI'95i!</w:t>
      </w:r>
      <w:r>
        <w:rPr>
          <w:rFonts w:ascii="Segoe UI" w:hAnsi="Segoe UI" w:cs="Segoe UI" w:eastAsia="Segoe UI"/>
          <w:sz w:val="9"/>
          <w:szCs w:val="9"/>
          <w:spacing w:val="0"/>
          <w:w w:val="190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42"/>
        </w:rPr>
        <w:t>�U?&gt;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;</w:t>
      </w:r>
      <w:r>
        <w:rPr>
          <w:rFonts w:ascii="Segoe UI" w:hAnsi="Segoe UI" w:cs="Segoe UI" w:eastAsia="Segoe UI"/>
          <w:sz w:val="9"/>
          <w:szCs w:val="9"/>
          <w:spacing w:val="-61"/>
          <w:w w:val="142"/>
        </w:rPr>
        <w:t>I'IW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O</w:t>
      </w:r>
      <w:r>
        <w:rPr>
          <w:rFonts w:ascii="Segoe UI" w:hAnsi="Segoe UI" w:cs="Segoe UI" w:eastAsia="Segoe UI"/>
          <w:sz w:val="9"/>
          <w:szCs w:val="9"/>
          <w:spacing w:val="2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-174"/>
          <w:w w:val="600"/>
        </w:rPr>
        <w:t>�r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6" w:lineRule="exact"/>
        <w:ind w:left="24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"8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36"/>
          <w:position w:val="1"/>
        </w:rPr>
        <w:t>"/</w:t>
      </w:r>
      <w:r>
        <w:rPr>
          <w:rFonts w:ascii="Segoe UI" w:hAnsi="Segoe UI" w:cs="Segoe UI" w:eastAsia="Segoe UI"/>
          <w:sz w:val="14"/>
          <w:szCs w:val="14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-36"/>
          <w:w w:val="123"/>
          <w:position w:val="1"/>
        </w:rPr>
        <w:t>�,Y..:CO</w:t>
      </w:r>
      <w:r>
        <w:rPr>
          <w:rFonts w:ascii="Segoe UI" w:hAnsi="Segoe UI" w:cs="Segoe UI" w:eastAsia="Segoe UI"/>
          <w:sz w:val="14"/>
          <w:szCs w:val="14"/>
          <w:spacing w:val="5"/>
          <w:w w:val="123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29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48"/>
          <w:w w:val="183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38"/>
          <w:w w:val="269"/>
          <w:position w:val="1"/>
        </w:rPr>
        <w:t>..</w:t>
      </w:r>
      <w:r>
        <w:rPr>
          <w:rFonts w:ascii="Segoe UI" w:hAnsi="Segoe UI" w:cs="Segoe UI" w:eastAsia="Segoe UI"/>
          <w:sz w:val="14"/>
          <w:szCs w:val="14"/>
          <w:spacing w:val="-29"/>
          <w:w w:val="149"/>
          <w:position w:val="1"/>
        </w:rPr>
        <w:t>V</w:t>
      </w:r>
      <w:r>
        <w:rPr>
          <w:rFonts w:ascii="Segoe UI" w:hAnsi="Segoe UI" w:cs="Segoe UI" w:eastAsia="Segoe UI"/>
          <w:sz w:val="14"/>
          <w:szCs w:val="14"/>
          <w:spacing w:val="-29"/>
          <w:w w:val="73"/>
          <w:position w:val="1"/>
        </w:rPr>
        <w:t>&lt;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1"/>
        </w:rPr>
        <w:t>5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137"/>
          <w:position w:val="1"/>
        </w:rPr>
        <w:t>W-?-</w:t>
      </w:r>
      <w:r>
        <w:rPr>
          <w:rFonts w:ascii="Segoe UI" w:hAnsi="Segoe UI" w:cs="Segoe UI" w:eastAsia="Segoe UI"/>
          <w:sz w:val="9"/>
          <w:szCs w:val="9"/>
          <w:spacing w:val="-34"/>
          <w:w w:val="13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-31"/>
          <w:w w:val="190"/>
          <w:position w:val="1"/>
        </w:rPr>
        <w:t>lf'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43"/>
          <w:w w:val="233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24"/>
          <w:w w:val="428"/>
          <w:position w:val="1"/>
        </w:rPr>
        <w:t>�c</w:t>
      </w:r>
      <w:r>
        <w:rPr>
          <w:rFonts w:ascii="Segoe UI" w:hAnsi="Segoe UI" w:cs="Segoe UI" w:eastAsia="Segoe UI"/>
          <w:sz w:val="9"/>
          <w:szCs w:val="9"/>
          <w:spacing w:val="0"/>
          <w:w w:val="42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46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246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81"/>
          <w:position w:val="1"/>
        </w:rPr>
        <w:t>•;</w:t>
      </w:r>
      <w:r>
        <w:rPr>
          <w:rFonts w:ascii="Segoe UI" w:hAnsi="Segoe UI" w:cs="Segoe UI" w:eastAsia="Segoe UI"/>
          <w:sz w:val="9"/>
          <w:szCs w:val="9"/>
          <w:spacing w:val="5"/>
          <w:w w:val="281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28"/>
          <w:w w:val="200"/>
          <w:position w:val="1"/>
        </w:rPr>
        <w:t>t:'ZOS£</w:t>
      </w:r>
      <w:r>
        <w:rPr>
          <w:rFonts w:ascii="Segoe UI" w:hAnsi="Segoe UI" w:cs="Segoe UI" w:eastAsia="Segoe UI"/>
          <w:sz w:val="9"/>
          <w:szCs w:val="9"/>
          <w:spacing w:val="0"/>
          <w:w w:val="2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n:&gt;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2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36"/>
          <w:w w:val="144"/>
          <w:position w:val="1"/>
        </w:rPr>
        <w:t>i!EWEI'i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4"/>
          <w:position w:val="1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-27"/>
          <w:w w:val="218"/>
          <w:position w:val="1"/>
        </w:rPr>
        <w:t>GIZ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8"/>
          <w:position w:val="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1"/>
          <w:w w:val="155"/>
          <w:position w:val="1"/>
        </w:rPr>
        <w:t>77'TERi!'&lt;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5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26"/>
          <w:w w:val="190"/>
          <w:position w:val="1"/>
        </w:rPr>
        <w:t>Efl!!r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90"/>
          <w:position w:val="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4"/>
          <w:w w:val="139"/>
          <w:position w:val="1"/>
        </w:rPr>
        <w:t>.R£'L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49"/>
          <w:position w:val="1"/>
        </w:rPr>
        <w:t>t'9Y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1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8"/>
          <w:w w:val="161"/>
          <w:position w:val="1"/>
        </w:rPr>
        <w:t>Cl&gt;VT&gt;'f'Cn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1"/>
          <w:position w:val="1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"];)"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7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&lt;f</w:t>
      </w:r>
      <w:r>
        <w:rPr>
          <w:rFonts w:ascii="Segoe UI" w:hAnsi="Segoe UI" w:cs="Segoe UI" w:eastAsia="Segoe UI"/>
          <w:sz w:val="14"/>
          <w:szCs w:val="14"/>
          <w:spacing w:val="2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·e:·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8" w:lineRule="exact"/>
        <w:ind w:left="245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0"/>
          <w:w w:val="170"/>
        </w:rPr>
        <w:t>.-fREC"t</w:t>
      </w:r>
      <w:r>
        <w:rPr>
          <w:rFonts w:ascii="Segoe UI" w:hAnsi="Segoe UI" w:cs="Segoe UI" w:eastAsia="Segoe UI"/>
          <w:sz w:val="9"/>
          <w:szCs w:val="9"/>
          <w:spacing w:val="5"/>
          <w:w w:val="170"/>
        </w:rPr>
        <w:t>.</w:t>
      </w:r>
      <w:r>
        <w:rPr>
          <w:rFonts w:ascii="Segoe UI" w:hAnsi="Segoe UI" w:cs="Segoe UI" w:eastAsia="Segoe UI"/>
          <w:sz w:val="9"/>
          <w:szCs w:val="9"/>
          <w:spacing w:val="-22"/>
          <w:w w:val="182"/>
        </w:rPr>
        <w:t>()Si't: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}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93"/>
        </w:rPr>
        <w:t>I9N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R£MI"l'I/VI</w:t>
      </w:r>
      <w:r>
        <w:rPr>
          <w:rFonts w:ascii="Segoe UI" w:hAnsi="Segoe UI" w:cs="Segoe UI" w:eastAsia="Segoe UI"/>
          <w:sz w:val="9"/>
          <w:szCs w:val="9"/>
          <w:spacing w:val="-14"/>
          <w:w w:val="285"/>
        </w:rPr>
        <w:t>N</w:t>
      </w:r>
      <w:r>
        <w:rPr>
          <w:rFonts w:ascii="Segoe UI" w:hAnsi="Segoe UI" w:cs="Segoe UI" w:eastAsia="Segoe UI"/>
          <w:sz w:val="9"/>
          <w:szCs w:val="9"/>
          <w:spacing w:val="-103"/>
          <w:w w:val="285"/>
        </w:rPr>
        <w:t>T#I.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S</w:t>
      </w:r>
      <w:r>
        <w:rPr>
          <w:rFonts w:ascii="Segoe UI" w:hAnsi="Segoe UI" w:cs="Segoe UI" w:eastAsia="Segoe UI"/>
          <w:sz w:val="9"/>
          <w:szCs w:val="9"/>
          <w:spacing w:val="-51"/>
          <w:w w:val="28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6"/>
        </w:rPr>
        <w:t>P051</w:t>
      </w:r>
      <w:r>
        <w:rPr>
          <w:rFonts w:ascii="Segoe UI" w:hAnsi="Segoe UI" w:cs="Segoe UI" w:eastAsia="Segoe UI"/>
          <w:sz w:val="9"/>
          <w:szCs w:val="9"/>
          <w:spacing w:val="-29"/>
          <w:w w:val="216"/>
        </w:rPr>
        <w:t>T</w:t>
      </w:r>
      <w:r>
        <w:rPr>
          <w:rFonts w:ascii="Segoe UI" w:hAnsi="Segoe UI" w:cs="Segoe UI" w:eastAsia="Segoe UI"/>
          <w:sz w:val="9"/>
          <w:szCs w:val="9"/>
          <w:spacing w:val="-13"/>
          <w:w w:val="171"/>
        </w:rPr>
        <w:t>IO/VR6JCO/VG1'95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7"/>
          <w:w w:val="216"/>
        </w:rPr>
        <w:t>TH.f</w:t>
      </w:r>
      <w:r>
        <w:rPr>
          <w:rFonts w:ascii="Segoe UI" w:hAnsi="Segoe UI" w:cs="Segoe UI" w:eastAsia="Segoe UI"/>
          <w:sz w:val="9"/>
          <w:szCs w:val="9"/>
          <w:spacing w:val="0"/>
          <w:w w:val="216"/>
        </w:rPr>
        <w:t>'</w:t>
      </w:r>
      <w:r>
        <w:rPr>
          <w:rFonts w:ascii="Segoe UI" w:hAnsi="Segoe UI" w:cs="Segoe UI" w:eastAsia="Segoe UI"/>
          <w:sz w:val="9"/>
          <w:szCs w:val="9"/>
          <w:spacing w:val="-25"/>
          <w:w w:val="173"/>
        </w:rPr>
        <w:t>"TOL</w:t>
      </w:r>
      <w:r>
        <w:rPr>
          <w:rFonts w:ascii="Segoe UI" w:hAnsi="Segoe UI" w:cs="Segoe UI" w:eastAsia="Segoe UI"/>
          <w:sz w:val="9"/>
          <w:szCs w:val="9"/>
          <w:spacing w:val="5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9"/>
        </w:rPr>
        <w:t>.PEL</w:t>
      </w:r>
      <w:r>
        <w:rPr>
          <w:rFonts w:ascii="Segoe UI" w:hAnsi="Segoe UI" w:cs="Segoe UI" w:eastAsia="Segoe UI"/>
          <w:sz w:val="9"/>
          <w:szCs w:val="9"/>
          <w:spacing w:val="-1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I'</w:t>
      </w:r>
      <w:r>
        <w:rPr>
          <w:rFonts w:ascii="Segoe UI" w:hAnsi="Segoe UI" w:cs="Segoe UI" w:eastAsia="Segoe UI"/>
          <w:sz w:val="9"/>
          <w:szCs w:val="9"/>
          <w:spacing w:val="5"/>
          <w:w w:val="149"/>
        </w:rPr>
        <w:t>9</w:t>
      </w:r>
      <w:r>
        <w:rPr>
          <w:rFonts w:ascii="Segoe UI" w:hAnsi="Segoe UI" w:cs="Segoe UI" w:eastAsia="Segoe UI"/>
          <w:sz w:val="9"/>
          <w:szCs w:val="9"/>
          <w:spacing w:val="5"/>
          <w:w w:val="271"/>
        </w:rPr>
        <w:t>Y</w:t>
      </w:r>
      <w:r>
        <w:rPr>
          <w:rFonts w:ascii="Segoe UI" w:hAnsi="Segoe UI" w:cs="Segoe UI" w:eastAsia="Segoe UI"/>
          <w:sz w:val="9"/>
          <w:szCs w:val="9"/>
          <w:spacing w:val="-19"/>
          <w:w w:val="261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26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69"/>
        </w:rPr>
        <w:t>EMI!'RGIZEO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237"/>
        </w:rPr>
        <w:t>BY</w:t>
      </w:r>
      <w:r>
        <w:rPr>
          <w:rFonts w:ascii="Segoe UI" w:hAnsi="Segoe UI" w:cs="Segoe UI" w:eastAsia="Segoe UI"/>
          <w:sz w:val="9"/>
          <w:szCs w:val="9"/>
          <w:spacing w:val="-38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5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33"/>
          <w:w w:val="232"/>
        </w:rPr>
        <w:t>/MPV</w:t>
      </w:r>
      <w:r>
        <w:rPr>
          <w:rFonts w:ascii="Segoe UI" w:hAnsi="Segoe UI" w:cs="Segoe UI" w:eastAsia="Segoe UI"/>
          <w:sz w:val="9"/>
          <w:szCs w:val="9"/>
          <w:spacing w:val="0"/>
          <w:w w:val="232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26"/>
        </w:rPr>
        <w:t>5E5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600"/>
        </w:rPr>
        <w:t>Cll"1'hVG</w:t>
      </w:r>
      <w:r>
        <w:rPr>
          <w:rFonts w:ascii="Segoe UI" w:hAnsi="Segoe UI" w:cs="Segoe UI" w:eastAsia="Segoe UI"/>
          <w:sz w:val="9"/>
          <w:szCs w:val="9"/>
          <w:spacing w:val="-100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99"/>
        </w:rPr>
        <w:t>TH</w:t>
      </w:r>
      <w:r>
        <w:rPr>
          <w:rFonts w:ascii="Segoe UI" w:hAnsi="Segoe UI" w:cs="Segoe UI" w:eastAsia="Segoe UI"/>
          <w:sz w:val="9"/>
          <w:szCs w:val="9"/>
          <w:spacing w:val="-19"/>
          <w:w w:val="299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126"/>
        </w:rPr>
        <w:t>G-"1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: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</w:rPr>
        <w:t>·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89"/>
        </w:rPr>
        <w:t>Hif</w:t>
      </w:r>
      <w:r>
        <w:rPr>
          <w:rFonts w:ascii="Segoe UI" w:hAnsi="Segoe UI" w:cs="Segoe UI" w:eastAsia="Segoe UI"/>
          <w:sz w:val="9"/>
          <w:szCs w:val="9"/>
          <w:spacing w:val="5"/>
          <w:w w:val="189"/>
        </w:rPr>
        <w:t>'</w:t>
      </w:r>
      <w:r>
        <w:rPr>
          <w:rFonts w:ascii="Segoe UI" w:hAnsi="Segoe UI" w:cs="Segoe UI" w:eastAsia="Segoe UI"/>
          <w:sz w:val="9"/>
          <w:szCs w:val="9"/>
          <w:spacing w:val="-28"/>
          <w:w w:val="122"/>
        </w:rPr>
        <w:t>.!J"O&lt;</w:t>
      </w:r>
      <w:r>
        <w:rPr>
          <w:rFonts w:ascii="Segoe UI" w:hAnsi="Segoe UI" w:cs="Segoe UI" w:eastAsia="Segoe UI"/>
          <w:sz w:val="9"/>
          <w:szCs w:val="9"/>
          <w:spacing w:val="5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-27"/>
          <w:w w:val="220"/>
        </w:rPr>
        <w:t>EIV0/</w:t>
      </w:r>
      <w:r>
        <w:rPr>
          <w:rFonts w:ascii="Segoe UI" w:hAnsi="Segoe UI" w:cs="Segoe UI" w:eastAsia="Segoe UI"/>
          <w:sz w:val="9"/>
          <w:szCs w:val="9"/>
          <w:spacing w:val="-10"/>
          <w:w w:val="22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5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6"/>
        </w:rPr>
        <w:t>OIV7</w:t>
      </w:r>
      <w:r>
        <w:rPr>
          <w:rFonts w:ascii="Segoe UI" w:hAnsi="Segoe UI" w:cs="Segoe UI" w:eastAsia="Segoe UI"/>
          <w:sz w:val="9"/>
          <w:szCs w:val="9"/>
          <w:spacing w:val="-34"/>
          <w:w w:val="166"/>
        </w:rPr>
        <w:t>"</w:t>
      </w:r>
      <w:r>
        <w:rPr>
          <w:rFonts w:ascii="Segoe UI" w:hAnsi="Segoe UI" w:cs="Segoe UI" w:eastAsia="Segoe UI"/>
          <w:sz w:val="9"/>
          <w:szCs w:val="9"/>
          <w:spacing w:val="-34"/>
          <w:w w:val="228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75"/>
        </w:rPr>
        <w:t>SC</w:t>
      </w:r>
      <w:r>
        <w:rPr>
          <w:rFonts w:ascii="Segoe UI" w:hAnsi="Segoe UI" w:cs="Segoe UI" w:eastAsia="Segoe UI"/>
          <w:sz w:val="9"/>
          <w:szCs w:val="9"/>
          <w:spacing w:val="5"/>
          <w:w w:val="175"/>
        </w:rPr>
        <w:t>¥</w:t>
      </w:r>
      <w:r>
        <w:rPr>
          <w:rFonts w:ascii="Segoe UI" w:hAnsi="Segoe UI" w:cs="Segoe UI" w:eastAsia="Segoe UI"/>
          <w:sz w:val="9"/>
          <w:szCs w:val="9"/>
          <w:spacing w:val="-34"/>
          <w:w w:val="217"/>
        </w:rPr>
        <w:t>£/V</w:t>
      </w:r>
      <w:r>
        <w:rPr>
          <w:rFonts w:ascii="Segoe UI" w:hAnsi="Segoe UI" w:cs="Segoe UI" w:eastAsia="Segoe UI"/>
          <w:sz w:val="9"/>
          <w:szCs w:val="9"/>
          <w:spacing w:val="-10"/>
          <w:w w:val="217"/>
        </w:rPr>
        <w:t>0</w:t>
      </w:r>
      <w:r>
        <w:rPr>
          <w:rFonts w:ascii="Segoe UI" w:hAnsi="Segoe UI" w:cs="Segoe UI" w:eastAsia="Segoe UI"/>
          <w:sz w:val="9"/>
          <w:szCs w:val="9"/>
          <w:spacing w:val="-24"/>
          <w:w w:val="207"/>
        </w:rPr>
        <w:t>/0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6" w:lineRule="exact"/>
        <w:ind w:left="245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9"/>
          <w:w w:val="122"/>
        </w:rPr>
        <w:t>OR'V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M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83"/>
        </w:rPr>
        <w:t>C?:IM</w:t>
      </w:r>
      <w:r>
        <w:rPr>
          <w:rFonts w:ascii="Segoe UI" w:hAnsi="Segoe UI" w:cs="Segoe UI" w:eastAsia="Segoe UI"/>
          <w:sz w:val="9"/>
          <w:szCs w:val="9"/>
          <w:spacing w:val="-24"/>
          <w:w w:val="183"/>
        </w:rPr>
        <w:t>�</w:t>
      </w:r>
      <w:r>
        <w:rPr>
          <w:rFonts w:ascii="Segoe UI" w:hAnsi="Segoe UI" w:cs="Segoe UI" w:eastAsia="Segoe UI"/>
          <w:sz w:val="9"/>
          <w:szCs w:val="9"/>
          <w:spacing w:val="-24"/>
          <w:w w:val="111"/>
        </w:rPr>
        <w:t>&lt;f"</w:t>
      </w:r>
      <w:r>
        <w:rPr>
          <w:rFonts w:ascii="Segoe UI" w:hAnsi="Segoe UI" w:cs="Segoe UI" w:eastAsia="Segoe UI"/>
          <w:sz w:val="9"/>
          <w:szCs w:val="9"/>
          <w:spacing w:val="-48"/>
          <w:w w:val="29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&lt;f"</w:t>
      </w:r>
      <w:r>
        <w:rPr>
          <w:rFonts w:ascii="Segoe UI" w:hAnsi="Segoe UI" w:cs="Segoe UI" w:eastAsia="Segoe UI"/>
          <w:sz w:val="9"/>
          <w:szCs w:val="9"/>
          <w:spacing w:val="-43"/>
          <w:w w:val="258"/>
        </w:rPr>
        <w:t>TN£/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R</w:t>
      </w:r>
      <w:r>
        <w:rPr>
          <w:rFonts w:ascii="Segoe UI" w:hAnsi="Segoe UI" w:cs="Segoe UI" w:eastAsia="Segoe UI"/>
          <w:sz w:val="9"/>
          <w:szCs w:val="9"/>
          <w:spacing w:val="-47"/>
          <w:w w:val="229"/>
        </w:rPr>
        <w:t>CI.ft:"</w:t>
      </w:r>
      <w:r>
        <w:rPr>
          <w:rFonts w:ascii="Segoe UI" w:hAnsi="Segoe UI" w:cs="Segoe UI" w:eastAsia="Segoe UI"/>
          <w:sz w:val="9"/>
          <w:szCs w:val="9"/>
          <w:spacing w:val="-24"/>
          <w:w w:val="229"/>
        </w:rPr>
        <w:t>V</w:t>
      </w:r>
      <w:r>
        <w:rPr>
          <w:rFonts w:ascii="Segoe UI" w:hAnsi="Segoe UI" w:cs="Segoe UI" w:eastAsia="Segoe UI"/>
          <w:sz w:val="9"/>
          <w:szCs w:val="9"/>
          <w:spacing w:val="-22"/>
          <w:w w:val="266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66"/>
        </w:rPr>
        <w:t>T</w:t>
      </w:r>
      <w:r>
        <w:rPr>
          <w:rFonts w:ascii="Segoe UI" w:hAnsi="Segoe UI" w:cs="Segoe UI" w:eastAsia="Segoe UI"/>
          <w:sz w:val="14"/>
          <w:szCs w:val="14"/>
          <w:spacing w:val="-31"/>
          <w:w w:val="209"/>
        </w:rPr>
        <w:t>ny�,</w:t>
      </w:r>
      <w:r>
        <w:rPr>
          <w:rFonts w:ascii="Segoe UI" w:hAnsi="Segoe UI" w:cs="Segoe UI" w:eastAsia="Segoe UI"/>
          <w:sz w:val="14"/>
          <w:szCs w:val="14"/>
          <w:spacing w:val="-5"/>
          <w:w w:val="209"/>
        </w:rPr>
        <w:t>y</w:t>
      </w:r>
      <w:r>
        <w:rPr>
          <w:rFonts w:ascii="Segoe UI" w:hAnsi="Segoe UI" w:cs="Segoe UI" w:eastAsia="Segoe UI"/>
          <w:sz w:val="14"/>
          <w:szCs w:val="14"/>
          <w:spacing w:val="-35"/>
          <w:w w:val="109"/>
        </w:rPr>
        <w:t>C'O¥J'i"TCT.5"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7" w:lineRule="exact"/>
        <w:ind w:left="2441" w:right="332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613.353577pt;margin-top:7.791178pt;width:38.550538pt;height:4.917295pt;mso-position-horizontal-relative:page;mso-position-vertical-relative:paragraph;z-index:-19047;rotation:1" type="#_x0000_t136" fillcolor="#000000" stroked="f">
            <o:extrusion v:ext="view" autorotationcenter="t"/>
            <v:textpath style="font-family:&amp;quot;Segoe UI&amp;quot;;font-size:4pt;v-text-kern:t;mso-text-shadow:auto" string="/MPI:/&lt;.5&lt;'!'5"/>
          </v:shape>
        </w:pict>
      </w:r>
      <w:r>
        <w:rPr>
          <w:rFonts w:ascii="Segoe UI" w:hAnsi="Segoe UI" w:cs="Segoe UI" w:eastAsia="Segoe UI"/>
          <w:sz w:val="13"/>
          <w:szCs w:val="13"/>
          <w:spacing w:val="-42"/>
          <w:w w:val="146"/>
          <w:position w:val="1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spacing w:val="18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8"/>
          <w:w w:val="146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�</w:t>
      </w:r>
      <w:r>
        <w:rPr>
          <w:rFonts w:ascii="Segoe UI" w:hAnsi="Segoe UI" w:cs="Segoe UI" w:eastAsia="Segoe UI"/>
          <w:sz w:val="13"/>
          <w:szCs w:val="13"/>
          <w:spacing w:val="-2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9"/>
          <w:w w:val="227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227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57"/>
          <w:w w:val="2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9"/>
          <w:w w:val="162"/>
          <w:position w:val="1"/>
        </w:rPr>
        <w:t>:-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39" w:right="2362"/>
        <w:jc w:val="center"/>
        <w:tabs>
          <w:tab w:pos="3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27"/>
        </w:rPr>
        <w:t>IT!</w:t>
      </w:r>
      <w:r>
        <w:rPr>
          <w:rFonts w:ascii="Segoe UI" w:hAnsi="Segoe UI" w:cs="Segoe UI" w:eastAsia="Segoe UI"/>
          <w:sz w:val="9"/>
          <w:szCs w:val="9"/>
          <w:spacing w:val="0"/>
          <w:w w:val="227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9" w:lineRule="exact"/>
        <w:ind w:left="-64" w:right="168"/>
        <w:jc w:val="right"/>
        <w:tabs>
          <w:tab w:pos="660" w:val="left"/>
          <w:tab w:pos="2120" w:val="left"/>
          <w:tab w:pos="23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48.415863pt;margin-top:-1.681308pt;width:1.488813pt;height:8.907439pt;mso-position-horizontal-relative:page;mso-position-vertical-relative:paragraph;z-index:-19046;rotation:1" type="#_x0000_t136" fillcolor="#000000" stroked="f">
            <o:extrusion v:ext="view" autorotationcenter="t"/>
            <v:textpath style="font-family:&amp;quot;Segoe UI&amp;quot;;font-size:8pt;v-text-kern:t;mso-text-shadow:auto" string="I"/>
          </v:shape>
        </w:pict>
      </w:r>
      <w:r>
        <w:rPr>
          <w:rFonts w:ascii="Segoe UI" w:hAnsi="Segoe UI" w:cs="Segoe UI" w:eastAsia="Segoe UI"/>
          <w:sz w:val="18"/>
          <w:szCs w:val="18"/>
          <w:w w:val="60"/>
          <w:position w:val="-9"/>
        </w:rPr>
        <w:t>I</w:t>
      </w:r>
      <w:r>
        <w:rPr>
          <w:rFonts w:ascii="Segoe UI" w:hAnsi="Segoe UI" w:cs="Segoe UI" w:eastAsia="Segoe UI"/>
          <w:sz w:val="18"/>
          <w:szCs w:val="18"/>
          <w:w w:val="100"/>
          <w:position w:val="-9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9"/>
        </w:rPr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-20"/>
        </w:rPr>
        <w:t>IS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-2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9"/>
          <w:szCs w:val="9"/>
          <w:spacing w:val="-46"/>
          <w:w w:val="198"/>
          <w:position w:val="-19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-19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27"/>
          <w:position w:val="-19"/>
        </w:rPr>
        <w:t>&lt;'!'IV</w:t>
      </w:r>
      <w:r>
        <w:rPr>
          <w:rFonts w:ascii="Segoe UI" w:hAnsi="Segoe UI" w:cs="Segoe UI" w:eastAsia="Segoe UI"/>
          <w:sz w:val="9"/>
          <w:szCs w:val="9"/>
          <w:spacing w:val="-26"/>
          <w:w w:val="170"/>
          <w:position w:val="-19"/>
        </w:rPr>
        <w:t>.I!'R/5/Z'&amp;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-19"/>
        </w:rPr>
        <w:t>'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04"/>
          <w:position w:val="-19"/>
        </w:rPr>
        <w:t>Th'tf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-19"/>
        </w:rPr>
        <w:t>'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222"/>
          <w:position w:val="-19"/>
        </w:rPr>
        <w:t>6EL</w:t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-19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217"/>
          <w:position w:val="-19"/>
        </w:rPr>
        <w:t>tf'Cr/O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68"/>
          <w:position w:val="-19"/>
        </w:rPr>
        <w:t>!?OL..f'</w:t>
      </w:r>
      <w:r>
        <w:rPr>
          <w:rFonts w:ascii="Segoe UI" w:hAnsi="Segoe UI" w:cs="Segoe UI" w:eastAsia="Segoe UI"/>
          <w:sz w:val="9"/>
          <w:szCs w:val="9"/>
          <w:spacing w:val="-29"/>
          <w:w w:val="168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-13"/>
          <w:w w:val="233"/>
          <w:position w:val="-19"/>
        </w:rPr>
        <w:t>0/0.</w:t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-19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189"/>
          <w:position w:val="-19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89"/>
          <w:position w:val="-19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217"/>
          <w:position w:val="-19"/>
        </w:rPr>
        <w:t>Nn-JeT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5" w:lineRule="exact"/>
        <w:ind w:right="10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73"/>
          <w:w w:val="304"/>
          <w:position w:val="2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2"/>
        </w:rPr>
        <w:t>�</w:t>
      </w:r>
      <w:r>
        <w:rPr>
          <w:rFonts w:ascii="Segoe UI" w:hAnsi="Segoe UI" w:cs="Segoe UI" w:eastAsia="Segoe UI"/>
          <w:sz w:val="14"/>
          <w:szCs w:val="14"/>
          <w:spacing w:val="-86"/>
          <w:w w:val="30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18"/>
          <w:position w:val="2"/>
        </w:rPr>
        <w:t>77Mif</w:t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2"/>
        </w:rPr>
        <w:t>'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69"/>
          <w:position w:val="2"/>
        </w:rPr>
        <w:t>1/V</w:t>
      </w:r>
      <w:r>
        <w:rPr>
          <w:rFonts w:ascii="Segoe UI" w:hAnsi="Segoe UI" w:cs="Segoe UI" w:eastAsia="Segoe UI"/>
          <w:sz w:val="9"/>
          <w:szCs w:val="9"/>
          <w:spacing w:val="-48"/>
          <w:w w:val="255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237"/>
          <w:position w:val="2"/>
        </w:rPr>
        <w:t>ER</w:t>
      </w:r>
      <w:r>
        <w:rPr>
          <w:rFonts w:ascii="Segoe UI" w:hAnsi="Segoe UI" w:cs="Segoe UI" w:eastAsia="Segoe UI"/>
          <w:sz w:val="9"/>
          <w:szCs w:val="9"/>
          <w:spacing w:val="-53"/>
          <w:w w:val="222"/>
          <w:position w:val="2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333"/>
          <w:position w:val="2"/>
        </w:rPr>
        <w:t>..</w:t>
      </w:r>
      <w:r>
        <w:rPr>
          <w:rFonts w:ascii="Segoe UI" w:hAnsi="Segoe UI" w:cs="Segoe UI" w:eastAsia="Segoe UI"/>
          <w:sz w:val="9"/>
          <w:szCs w:val="9"/>
          <w:spacing w:val="-63"/>
          <w:w w:val="215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2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$10</w:t>
      </w:r>
      <w:r>
        <w:rPr>
          <w:rFonts w:ascii="Times New Roman" w:hAnsi="Times New Roman" w:cs="Times New Roman" w:eastAsia="Times New Roman"/>
          <w:sz w:val="15"/>
          <w:szCs w:val="15"/>
          <w:spacing w:val="-35"/>
          <w:w w:val="1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1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  <w:cols w:num="3" w:equalWidth="0">
            <w:col w:w="2686" w:space="2516"/>
            <w:col w:w="6527" w:space="191"/>
            <w:col w:w="1920"/>
          </w:cols>
        </w:sectPr>
      </w:pPr>
      <w:rPr/>
    </w:p>
    <w:p>
      <w:pPr>
        <w:spacing w:before="0" w:after="0" w:line="201" w:lineRule="exact"/>
        <w:ind w:right="2171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9"/>
          <w:position w:val="-3"/>
        </w:rPr>
        <w:t>J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69" w:lineRule="exact"/>
        <w:ind w:right="-20"/>
        <w:jc w:val="right"/>
        <w:tabs>
          <w:tab w:pos="360" w:val="left"/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w w:val="70"/>
          <w:position w:val="-16"/>
        </w:rPr>
        <w:t>I</w:t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  <w:tab/>
      </w:r>
      <w:r>
        <w:rPr>
          <w:rFonts w:ascii="Segoe UI" w:hAnsi="Segoe UI" w:cs="Segoe UI" w:eastAsia="Segoe UI"/>
          <w:sz w:val="18"/>
          <w:szCs w:val="18"/>
          <w:w w:val="103"/>
          <w:position w:val="-16"/>
        </w:rPr>
        <w:t>D</w:t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-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-29" w:right="212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4"/>
          <w:w w:val="336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336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-49"/>
          <w:w w:val="33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28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1"/>
        </w:rPr>
        <w:t>OI</w:t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41"/>
          <w:w w:val="27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09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-38"/>
          <w:w w:val="26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1"/>
        </w:rPr>
        <w:t>I!'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46"/>
          <w:position w:val="1"/>
        </w:rPr>
        <w:t>Rtf'L...I!'I'9!F.I!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28"/>
          <w:position w:val="1"/>
        </w:rPr>
        <w:t>R.f</w:t>
      </w:r>
      <w:r>
        <w:rPr>
          <w:rFonts w:ascii="Segoe UI" w:hAnsi="Segoe UI" w:cs="Segoe UI" w:eastAsia="Segoe UI"/>
          <w:sz w:val="9"/>
          <w:szCs w:val="9"/>
          <w:spacing w:val="-24"/>
          <w:w w:val="228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L.</w:t>
      </w:r>
      <w:r>
        <w:rPr>
          <w:rFonts w:ascii="Segoe UI" w:hAnsi="Segoe UI" w:cs="Segoe UI" w:eastAsia="Segoe UI"/>
          <w:sz w:val="9"/>
          <w:szCs w:val="9"/>
          <w:spacing w:val="-5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I'9</w:t>
      </w:r>
      <w:r>
        <w:rPr>
          <w:rFonts w:ascii="Segoe UI" w:hAnsi="Segoe UI" w:cs="Segoe UI" w:eastAsia="Segoe UI"/>
          <w:sz w:val="9"/>
          <w:szCs w:val="9"/>
          <w:spacing w:val="-9"/>
          <w:w w:val="271"/>
          <w:position w:val="1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241"/>
          <w:position w:val="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41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14"/>
          <w:position w:val="1"/>
        </w:rPr>
        <w:t>0�¥..1!'</w:t>
      </w:r>
      <w:r>
        <w:rPr>
          <w:rFonts w:ascii="Segoe UI" w:hAnsi="Segoe UI" w:cs="Segoe UI" w:eastAsia="Segoe UI"/>
          <w:sz w:val="9"/>
          <w:szCs w:val="9"/>
          <w:spacing w:val="2"/>
          <w:w w:val="214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-15"/>
          <w:w w:val="201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2"/>
          <w:w w:val="201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36"/>
          <w:w w:val="271"/>
          <w:position w:val="1"/>
        </w:rPr>
        <w:t>/¥</w:t>
      </w:r>
      <w:r>
        <w:rPr>
          <w:rFonts w:ascii="Segoe UI" w:hAnsi="Segoe UI" w:cs="Segoe UI" w:eastAsia="Segoe UI"/>
          <w:sz w:val="9"/>
          <w:szCs w:val="9"/>
          <w:spacing w:val="-14"/>
          <w:w w:val="271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29"/>
          <w:w w:val="253"/>
          <w:position w:val="1"/>
        </w:rPr>
        <w:t>n9</w:t>
      </w:r>
      <w:r>
        <w:rPr>
          <w:rFonts w:ascii="Segoe UI" w:hAnsi="Segoe UI" w:cs="Segoe UI" w:eastAsia="Segoe UI"/>
          <w:sz w:val="9"/>
          <w:szCs w:val="9"/>
          <w:spacing w:val="-10"/>
          <w:w w:val="253"/>
          <w:position w:val="1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286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" w:lineRule="exact"/>
        <w:ind w:left="244" w:right="2431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43"/>
          <w:w w:val="100"/>
          <w:position w:val="-10"/>
        </w:rPr>
        <w:t>&lt;f"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0"/>
        </w:rPr>
        <w:t>R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-10"/>
        </w:rPr>
        <w:t> </w:t>
      </w:r>
      <w:r>
        <w:rPr>
          <w:rFonts w:ascii="Segoe UI" w:hAnsi="Segoe UI" w:cs="Segoe UI" w:eastAsia="Segoe UI"/>
          <w:sz w:val="14"/>
          <w:szCs w:val="14"/>
          <w:spacing w:val="-43"/>
          <w:w w:val="149"/>
          <w:position w:val="-10"/>
        </w:rPr>
        <w:t>77</w:t>
      </w:r>
      <w:r>
        <w:rPr>
          <w:rFonts w:ascii="Segoe UI" w:hAnsi="Segoe UI" w:cs="Segoe UI" w:eastAsia="Segoe UI"/>
          <w:sz w:val="14"/>
          <w:szCs w:val="14"/>
          <w:spacing w:val="-97"/>
          <w:w w:val="185"/>
          <w:position w:val="-10"/>
        </w:rPr>
        <w:t>£</w:t>
      </w:r>
      <w:r>
        <w:rPr>
          <w:rFonts w:ascii="Segoe UI" w:hAnsi="Segoe UI" w:cs="Segoe UI" w:eastAsia="Segoe UI"/>
          <w:sz w:val="14"/>
          <w:szCs w:val="14"/>
          <w:spacing w:val="0"/>
          <w:w w:val="99"/>
          <w:position w:val="-10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0"/>
        </w:rPr>
        <w:t>  </w:t>
      </w:r>
      <w:r>
        <w:rPr>
          <w:rFonts w:ascii="Segoe UI" w:hAnsi="Segoe UI" w:cs="Segoe UI" w:eastAsia="Segoe UI"/>
          <w:sz w:val="14"/>
          <w:szCs w:val="14"/>
          <w:spacing w:val="-18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90"/>
          <w:position w:val="-10"/>
        </w:rPr>
        <w:t>/M'A:FL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-10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5.:!</w:t>
      </w:r>
      <w:r>
        <w:rPr>
          <w:rFonts w:ascii="Segoe UI" w:hAnsi="Segoe UI" w:cs="Segoe UI" w:eastAsia="Segoe UI"/>
          <w:sz w:val="9"/>
          <w:szCs w:val="9"/>
          <w:spacing w:val="5"/>
          <w:w w:val="146"/>
          <w:position w:val="-10"/>
        </w:rPr>
        <w:t>"</w:t>
      </w:r>
      <w:r>
        <w:rPr>
          <w:rFonts w:ascii="Segoe UI" w:hAnsi="Segoe UI" w:cs="Segoe UI" w:eastAsia="Segoe UI"/>
          <w:sz w:val="14"/>
          <w:szCs w:val="14"/>
          <w:spacing w:val="-39"/>
          <w:w w:val="113"/>
          <w:position w:val="-10"/>
        </w:rPr>
        <w:t>"'*".!</w:t>
      </w:r>
      <w:r>
        <w:rPr>
          <w:rFonts w:ascii="Segoe UI" w:hAnsi="Segoe UI" w:cs="Segoe UI" w:eastAsia="Segoe UI"/>
          <w:sz w:val="14"/>
          <w:szCs w:val="14"/>
          <w:spacing w:val="0"/>
          <w:w w:val="113"/>
          <w:position w:val="-10"/>
        </w:rPr>
        <w:t>F</w:t>
      </w:r>
      <w:r>
        <w:rPr>
          <w:rFonts w:ascii="Segoe UI" w:hAnsi="Segoe UI" w:cs="Segoe UI" w:eastAsia="Segoe UI"/>
          <w:sz w:val="14"/>
          <w:szCs w:val="14"/>
          <w:spacing w:val="-51"/>
          <w:w w:val="110"/>
          <w:position w:val="-10"/>
        </w:rPr>
        <w:t>&amp;!'&lt;!'"</w:t>
      </w:r>
      <w:r>
        <w:rPr>
          <w:rFonts w:ascii="Segoe UI" w:hAnsi="Segoe UI" w:cs="Segoe UI" w:eastAsia="Segoe UI"/>
          <w:sz w:val="14"/>
          <w:szCs w:val="14"/>
          <w:spacing w:val="-5"/>
          <w:w w:val="110"/>
          <w:position w:val="-10"/>
        </w:rPr>
        <w:t>#</w:t>
      </w:r>
      <w:r>
        <w:rPr>
          <w:rFonts w:ascii="Segoe UI" w:hAnsi="Segoe UI" w:cs="Segoe UI" w:eastAsia="Segoe UI"/>
          <w:sz w:val="14"/>
          <w:szCs w:val="14"/>
          <w:spacing w:val="-45"/>
          <w:w w:val="112"/>
          <w:position w:val="-10"/>
        </w:rPr>
        <w:t>Rt!'C.I!"IY..I!'</w:t>
      </w:r>
      <w:r>
        <w:rPr>
          <w:rFonts w:ascii="Segoe UI" w:hAnsi="Segoe UI" w:cs="Segoe UI" w:eastAsia="Segoe UI"/>
          <w:sz w:val="14"/>
          <w:szCs w:val="14"/>
          <w:spacing w:val="5"/>
          <w:w w:val="112"/>
          <w:position w:val="-10"/>
        </w:rPr>
        <w:t>O</w:t>
      </w:r>
      <w:r>
        <w:rPr>
          <w:rFonts w:ascii="Segoe UI" w:hAnsi="Segoe UI" w:cs="Segoe UI" w:eastAsia="Segoe UI"/>
          <w:sz w:val="14"/>
          <w:szCs w:val="14"/>
          <w:spacing w:val="-29"/>
          <w:w w:val="180"/>
          <w:position w:val="-10"/>
        </w:rPr>
        <w:t>B</w:t>
      </w:r>
      <w:r>
        <w:rPr>
          <w:rFonts w:ascii="Segoe UI" w:hAnsi="Segoe UI" w:cs="Segoe UI" w:eastAsia="Segoe UI"/>
          <w:sz w:val="14"/>
          <w:szCs w:val="14"/>
          <w:spacing w:val="-9"/>
          <w:w w:val="180"/>
          <w:position w:val="-10"/>
        </w:rPr>
        <w:t>Y</w:t>
      </w:r>
      <w:r>
        <w:rPr>
          <w:rFonts w:ascii="Segoe UI" w:hAnsi="Segoe UI" w:cs="Segoe UI" w:eastAsia="Segoe UI"/>
          <w:sz w:val="14"/>
          <w:szCs w:val="14"/>
          <w:spacing w:val="-46"/>
          <w:w w:val="110"/>
          <w:position w:val="-10"/>
        </w:rPr>
        <w:t>T/7'4'­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420" w:h="12280" w:orient="landscape"/>
          <w:pgMar w:top="1480" w:bottom="280" w:left="1580" w:right="0"/>
          <w:cols w:num="2" w:equalWidth="0">
            <w:col w:w="7431" w:space="245"/>
            <w:col w:w="616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4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9"/>
          <w:w w:val="122"/>
        </w:rPr>
        <w:t>COII</w:t>
      </w:r>
      <w:r>
        <w:rPr>
          <w:rFonts w:ascii="Segoe UI" w:hAnsi="Segoe UI" w:cs="Segoe UI" w:eastAsia="Segoe UI"/>
          <w:sz w:val="14"/>
          <w:szCs w:val="14"/>
          <w:spacing w:val="5"/>
          <w:w w:val="122"/>
        </w:rPr>
        <w:t>/</w:t>
      </w:r>
      <w:r>
        <w:rPr>
          <w:rFonts w:ascii="Segoe UI" w:hAnsi="Segoe UI" w:cs="Segoe UI" w:eastAsia="Segoe UI"/>
          <w:sz w:val="14"/>
          <w:szCs w:val="14"/>
          <w:spacing w:val="-39"/>
          <w:w w:val="162"/>
        </w:rPr>
        <w:t>Tf</w:t>
      </w:r>
      <w:r>
        <w:rPr>
          <w:rFonts w:ascii="Segoe UI" w:hAnsi="Segoe UI" w:cs="Segoe UI" w:eastAsia="Segoe UI"/>
          <w:sz w:val="14"/>
          <w:szCs w:val="14"/>
          <w:spacing w:val="0"/>
          <w:w w:val="162"/>
        </w:rPr>
        <w:t>i</w:t>
      </w:r>
      <w:r>
        <w:rPr>
          <w:rFonts w:ascii="Segoe UI" w:hAnsi="Segoe UI" w:cs="Segoe UI" w:eastAsia="Segoe UI"/>
          <w:sz w:val="14"/>
          <w:szCs w:val="14"/>
          <w:spacing w:val="5"/>
          <w:w w:val="127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57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37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37"/>
        </w:rPr>
        <w:t>R</w:t>
      </w:r>
      <w:r>
        <w:rPr>
          <w:rFonts w:ascii="Segoe UI" w:hAnsi="Segoe UI" w:cs="Segoe UI" w:eastAsia="Segoe UI"/>
          <w:sz w:val="14"/>
          <w:szCs w:val="14"/>
          <w:spacing w:val="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67"/>
        </w:rPr>
        <w:t>fiRM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8"/>
          <w:szCs w:val="18"/>
          <w:w w:val="193"/>
        </w:rPr>
        <w:t>L</w:t>
      </w:r>
      <w:r>
        <w:rPr>
          <w:rFonts w:ascii="Segoe UI" w:hAnsi="Segoe UI" w:cs="Segoe UI" w:eastAsia="Segoe UI"/>
          <w:sz w:val="18"/>
          <w:szCs w:val="18"/>
          <w:spacing w:val="-2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600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72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3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31" w:lineRule="exact"/>
        <w:ind w:left="3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2"/>
          <w:w w:val="183"/>
          <w:position w:val="1"/>
        </w:rPr>
        <w:t>ArT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1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8"/>
          <w:w w:val="126"/>
          <w:position w:val="1"/>
        </w:rPr>
        <w:t>.r,:t.t:C</w:t>
      </w:r>
      <w:r>
        <w:rPr>
          <w:rFonts w:ascii="Segoe UI" w:hAnsi="Segoe UI" w:cs="Segoe UI" w:eastAsia="Segoe UI"/>
          <w:sz w:val="14"/>
          <w:szCs w:val="14"/>
          <w:spacing w:val="-24"/>
          <w:w w:val="126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26"/>
          <w:w w:val="97"/>
          <w:position w:val="1"/>
        </w:rPr>
        <w:t>O"i</w:t>
      </w:r>
      <w:r>
        <w:rPr>
          <w:rFonts w:ascii="Segoe UI" w:hAnsi="Segoe UI" w:cs="Segoe UI" w:eastAsia="Segoe UI"/>
          <w:sz w:val="14"/>
          <w:szCs w:val="14"/>
          <w:spacing w:val="0"/>
          <w:w w:val="97"/>
          <w:position w:val="1"/>
        </w:rPr>
        <w:t>"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15"/>
          <w:position w:val="1"/>
        </w:rPr>
        <w:t>JO.</w:t>
      </w:r>
      <w:r>
        <w:rPr>
          <w:rFonts w:ascii="Segoe UI" w:hAnsi="Segoe UI" w:cs="Segoe UI" w:eastAsia="Segoe UI"/>
          <w:sz w:val="9"/>
          <w:szCs w:val="9"/>
          <w:spacing w:val="-5"/>
          <w:w w:val="21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.l!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1"/>
        </w:rPr>
        <w:t>-w:::</w:t>
      </w:r>
      <w:r>
        <w:rPr>
          <w:rFonts w:ascii="Segoe UI" w:hAnsi="Segoe UI" w:cs="Segoe UI" w:eastAsia="Segoe UI"/>
          <w:sz w:val="9"/>
          <w:szCs w:val="9"/>
          <w:spacing w:val="-19"/>
          <w:w w:val="195"/>
          <w:position w:val="1"/>
        </w:rPr>
        <w:t>&gt;</w:t>
      </w:r>
      <w:r>
        <w:rPr>
          <w:rFonts w:ascii="Segoe UI" w:hAnsi="Segoe UI" w:cs="Segoe UI" w:eastAsia="Segoe UI"/>
          <w:sz w:val="9"/>
          <w:szCs w:val="9"/>
          <w:spacing w:val="-23"/>
          <w:w w:val="245"/>
          <w:position w:val="1"/>
        </w:rPr>
        <w:t>/0</w:t>
      </w:r>
      <w:r>
        <w:rPr>
          <w:rFonts w:ascii="Segoe UI" w:hAnsi="Segoe UI" w:cs="Segoe UI" w:eastAsia="Segoe UI"/>
          <w:sz w:val="9"/>
          <w:szCs w:val="9"/>
          <w:spacing w:val="5"/>
          <w:w w:val="2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67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5" w:lineRule="exact"/>
        <w:ind w:left="2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58"/>
        </w:rPr>
        <w:t>l'vrJ</w:t>
      </w:r>
      <w:r>
        <w:rPr>
          <w:rFonts w:ascii="Segoe UI" w:hAnsi="Segoe UI" w:cs="Segoe UI" w:eastAsia="Segoe UI"/>
          <w:sz w:val="9"/>
          <w:szCs w:val="9"/>
          <w:spacing w:val="-43"/>
          <w:w w:val="234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29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t-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08"/>
        </w:rPr>
        <w:t>T-'T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E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1"'/�</w:t>
      </w:r>
      <w:r>
        <w:rPr>
          <w:rFonts w:ascii="Segoe UI" w:hAnsi="Segoe UI" w:cs="Segoe UI" w:eastAsia="Segoe UI"/>
          <w:sz w:val="9"/>
          <w:szCs w:val="9"/>
          <w:spacing w:val="-10"/>
          <w:w w:val="208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403"/>
        </w:rPr>
        <w:t>�</w:t>
      </w:r>
      <w:r>
        <w:rPr>
          <w:rFonts w:ascii="Segoe UI" w:hAnsi="Segoe UI" w:cs="Segoe UI" w:eastAsia="Segoe UI"/>
          <w:sz w:val="9"/>
          <w:szCs w:val="9"/>
          <w:spacing w:val="-48"/>
          <w:w w:val="185"/>
        </w:rPr>
        <w:t>/NAY.f</w:t>
      </w:r>
      <w:r>
        <w:rPr>
          <w:rFonts w:ascii="Segoe UI" w:hAnsi="Segoe UI" w:cs="Segoe UI" w:eastAsia="Segoe UI"/>
          <w:sz w:val="9"/>
          <w:szCs w:val="9"/>
          <w:spacing w:val="5"/>
          <w:w w:val="185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150"/>
        </w:rPr>
        <w:t>SI!'!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1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7"/>
        </w:rPr>
        <w:t>1WL.L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25"/>
        </w:rPr>
        <w:t>4'.1!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'</w:t>
      </w:r>
      <w:r>
        <w:rPr>
          <w:rFonts w:ascii="Segoe UI" w:hAnsi="Segoe UI" w:cs="Segoe UI" w:eastAsia="Segoe UI"/>
          <w:sz w:val="14"/>
          <w:szCs w:val="14"/>
          <w:spacing w:val="-43"/>
          <w:w w:val="108"/>
        </w:rPr>
        <w:t>/,Y£,&amp;",&amp;"£</w:t>
      </w:r>
      <w:r>
        <w:rPr>
          <w:rFonts w:ascii="Segoe UI" w:hAnsi="Segoe UI" w:cs="Segoe UI" w:eastAsia="Segoe UI"/>
          <w:sz w:val="14"/>
          <w:szCs w:val="14"/>
          <w:spacing w:val="-29"/>
          <w:w w:val="108"/>
        </w:rPr>
        <w:t>C</w:t>
      </w:r>
      <w:r>
        <w:rPr>
          <w:rFonts w:ascii="Segoe UI" w:hAnsi="Segoe UI" w:cs="Segoe UI" w:eastAsia="Segoe UI"/>
          <w:sz w:val="14"/>
          <w:szCs w:val="14"/>
          <w:spacing w:val="-34"/>
          <w:w w:val="126"/>
        </w:rPr>
        <w:t>77�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1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30"/>
          <w:position w:val="1"/>
        </w:rPr>
        <w:t>7P/</w:t>
      </w:r>
      <w:r>
        <w:rPr>
          <w:rFonts w:ascii="Segoe UI" w:hAnsi="Segoe UI" w:cs="Segoe UI" w:eastAsia="Segoe UI"/>
          <w:sz w:val="14"/>
          <w:szCs w:val="14"/>
          <w:spacing w:val="-19"/>
          <w:w w:val="13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36"/>
          <w:w w:val="280"/>
          <w:position w:val="1"/>
        </w:rPr>
        <w:t>R£</w:t>
      </w:r>
      <w:r>
        <w:rPr>
          <w:rFonts w:ascii="Segoe UI" w:hAnsi="Segoe UI" w:cs="Segoe UI" w:eastAsia="Segoe UI"/>
          <w:sz w:val="9"/>
          <w:szCs w:val="9"/>
          <w:spacing w:val="-29"/>
          <w:w w:val="28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25"/>
          <w:w w:val="258"/>
          <w:position w:val="1"/>
        </w:rPr>
        <w:t>n'C</w:t>
      </w:r>
      <w:r>
        <w:rPr>
          <w:rFonts w:ascii="Segoe UI" w:hAnsi="Segoe UI" w:cs="Segoe UI" w:eastAsia="Segoe UI"/>
          <w:sz w:val="9"/>
          <w:szCs w:val="9"/>
          <w:spacing w:val="0"/>
          <w:w w:val="258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7?::&gt;</w:t>
      </w:r>
      <w:r>
        <w:rPr>
          <w:rFonts w:ascii="Segoe UI" w:hAnsi="Segoe UI" w:cs="Segoe UI" w:eastAsia="Segoe UI"/>
          <w:sz w:val="9"/>
          <w:szCs w:val="9"/>
          <w:spacing w:val="-17"/>
          <w:w w:val="1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27"/>
          <w:position w:val="1"/>
        </w:rPr>
        <w:t>6.f'CVR/</w:t>
      </w:r>
      <w:r>
        <w:rPr>
          <w:rFonts w:ascii="Segoe UI" w:hAnsi="Segoe UI" w:cs="Segoe UI" w:eastAsia="Segoe UI"/>
          <w:sz w:val="9"/>
          <w:szCs w:val="9"/>
          <w:spacing w:val="0"/>
          <w:w w:val="227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52"/>
          <w:position w:val="1"/>
        </w:rPr>
        <w:t>.S"</w:t>
      </w:r>
      <w:r>
        <w:rPr>
          <w:rFonts w:ascii="Segoe UI" w:hAnsi="Segoe UI" w:cs="Segoe UI" w:eastAsia="Segoe UI"/>
          <w:sz w:val="9"/>
          <w:szCs w:val="9"/>
          <w:spacing w:val="-29"/>
          <w:w w:val="152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L.</w:t>
      </w:r>
      <w:r>
        <w:rPr>
          <w:rFonts w:ascii="Segoe UI" w:hAnsi="Segoe UI" w:cs="Segoe UI" w:eastAsia="Segoe UI"/>
          <w:sz w:val="9"/>
          <w:szCs w:val="9"/>
          <w:spacing w:val="-19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89"/>
          <w:position w:val="1"/>
        </w:rPr>
        <w:t>.i!'C</w:t>
      </w:r>
      <w:r>
        <w:rPr>
          <w:rFonts w:ascii="Segoe UI" w:hAnsi="Segoe UI" w:cs="Segoe UI" w:eastAsia="Segoe UI"/>
          <w:sz w:val="9"/>
          <w:szCs w:val="9"/>
          <w:spacing w:val="-38"/>
          <w:w w:val="18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31"/>
          <w:w w:val="205"/>
          <w:position w:val="1"/>
        </w:rPr>
        <w:t>/OIV</w:t>
      </w:r>
      <w:r>
        <w:rPr>
          <w:rFonts w:ascii="Segoe UI" w:hAnsi="Segoe UI" w:cs="Segoe UI" w:eastAsia="Segoe UI"/>
          <w:sz w:val="9"/>
          <w:szCs w:val="9"/>
          <w:spacing w:val="5"/>
          <w:w w:val="205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-41"/>
          <w:w w:val="110"/>
          <w:position w:val="1"/>
        </w:rPr>
        <w:t>1'9N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1"/>
        </w:rPr>
        <w:t>C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11"/>
          <w:position w:val="1"/>
        </w:rPr>
        <w:t>..fnW/41&gt;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7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3"/>
          <w:w w:val="205"/>
        </w:rPr>
        <w:t>f.I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P</w:t>
      </w:r>
      <w:r>
        <w:rPr>
          <w:rFonts w:ascii="Segoe UI" w:hAnsi="Segoe UI" w:cs="Segoe UI" w:eastAsia="Segoe UI"/>
          <w:sz w:val="9"/>
          <w:szCs w:val="9"/>
          <w:spacing w:val="-13"/>
          <w:w w:val="223"/>
        </w:rPr>
        <w:t>Pi:flY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64"/>
        </w:rPr>
        <w:t>.OV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TO</w:t>
      </w:r>
      <w:r>
        <w:rPr>
          <w:rFonts w:ascii="Segoe UI" w:hAnsi="Segoe UI" w:cs="Segoe UI" w:eastAsia="Segoe UI"/>
          <w:sz w:val="9"/>
          <w:szCs w:val="9"/>
          <w:spacing w:val="-34"/>
          <w:w w:val="320"/>
        </w:rPr>
        <w:t>.:</w:t>
      </w:r>
      <w:r>
        <w:rPr>
          <w:rFonts w:ascii="Segoe UI" w:hAnsi="Segoe UI" w:cs="Segoe UI" w:eastAsia="Segoe UI"/>
          <w:sz w:val="9"/>
          <w:szCs w:val="9"/>
          <w:spacing w:val="-22"/>
          <w:w w:val="217"/>
        </w:rPr>
        <w:t>X</w:t>
      </w:r>
      <w:r>
        <w:rPr>
          <w:rFonts w:ascii="Segoe UI" w:hAnsi="Segoe UI" w:cs="Segoe UI" w:eastAsia="Segoe UI"/>
          <w:sz w:val="9"/>
          <w:szCs w:val="9"/>
          <w:spacing w:val="-43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�N£&lt;¥/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S</w:t>
      </w:r>
      <w:r>
        <w:rPr>
          <w:rFonts w:ascii="Segoe UI" w:hAnsi="Segoe UI" w:cs="Segoe UI" w:eastAsia="Segoe UI"/>
          <w:sz w:val="9"/>
          <w:szCs w:val="9"/>
          <w:spacing w:val="-24"/>
          <w:w w:val="207"/>
        </w:rPr>
        <w:t>/</w:t>
      </w:r>
      <w:r>
        <w:rPr>
          <w:rFonts w:ascii="Segoe UI" w:hAnsi="Segoe UI" w:cs="Segoe UI" w:eastAsia="Segoe UI"/>
          <w:sz w:val="9"/>
          <w:szCs w:val="9"/>
          <w:spacing w:val="-28"/>
          <w:w w:val="207"/>
        </w:rPr>
        <w:t>M</w:t>
      </w:r>
      <w:r>
        <w:rPr>
          <w:rFonts w:ascii="Segoe UI" w:hAnsi="Segoe UI" w:cs="Segoe UI" w:eastAsia="Segoe UI"/>
          <w:sz w:val="9"/>
          <w:szCs w:val="9"/>
          <w:spacing w:val="-37"/>
          <w:w w:val="122"/>
        </w:rPr>
        <w:t>'-"'1:/L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60"/>
        </w:rPr>
        <w:t>!!f.l!'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f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'TH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45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194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3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8.1!'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64"/>
        </w:rPr>
        <w:t>.SE</w:t>
      </w:r>
      <w:r>
        <w:rPr>
          <w:rFonts w:ascii="Segoe UI" w:hAnsi="Segoe UI" w:cs="Segoe UI" w:eastAsia="Segoe UI"/>
          <w:sz w:val="9"/>
          <w:szCs w:val="9"/>
          <w:spacing w:val="-5"/>
          <w:w w:val="164"/>
        </w:rPr>
        <w:t>-</w:t>
      </w:r>
      <w:r>
        <w:rPr>
          <w:rFonts w:ascii="Segoe UI" w:hAnsi="Segoe UI" w:cs="Segoe UI" w:eastAsia="Segoe UI"/>
          <w:sz w:val="9"/>
          <w:szCs w:val="9"/>
          <w:spacing w:val="-10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341"/>
        </w:rPr>
        <w:t>f</w:t>
      </w:r>
      <w:r>
        <w:rPr>
          <w:rFonts w:ascii="Segoe UI" w:hAnsi="Segoe UI" w:cs="Segoe UI" w:eastAsia="Segoe UI"/>
          <w:sz w:val="9"/>
          <w:szCs w:val="9"/>
          <w:spacing w:val="-135"/>
          <w:w w:val="277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66"/>
        </w:rPr>
        <w:t>.I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7"/>
          <w:w w:val="166"/>
        </w:rPr>
        <w:t>OIV</w:t>
      </w:r>
      <w:r>
        <w:rPr>
          <w:rFonts w:ascii="Segoe UI" w:hAnsi="Segoe UI" w:cs="Segoe UI" w:eastAsia="Segoe UI"/>
          <w:sz w:val="9"/>
          <w:szCs w:val="9"/>
          <w:spacing w:val="-43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79"/>
        </w:rPr>
        <w:t>"fE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173"/>
        </w:rPr>
        <w:t>t.</w:t>
      </w:r>
      <w:r>
        <w:rPr>
          <w:rFonts w:ascii="Segoe UI" w:hAnsi="Segoe UI" w:cs="Segoe UI" w:eastAsia="Segoe UI"/>
          <w:sz w:val="9"/>
          <w:szCs w:val="9"/>
          <w:spacing w:val="-24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-36"/>
          <w:w w:val="196"/>
        </w:rPr>
        <w:t>N.f</w:t>
      </w:r>
      <w:r>
        <w:rPr>
          <w:rFonts w:ascii="Segoe UI" w:hAnsi="Segoe UI" w:cs="Segoe UI" w:eastAsia="Segoe UI"/>
          <w:sz w:val="9"/>
          <w:szCs w:val="9"/>
          <w:spacing w:val="-5"/>
          <w:w w:val="196"/>
        </w:rPr>
        <w:t>'</w:t>
      </w:r>
      <w:r>
        <w:rPr>
          <w:rFonts w:ascii="Segoe UI" w:hAnsi="Segoe UI" w:cs="Segoe UI" w:eastAsia="Segoe UI"/>
          <w:sz w:val="9"/>
          <w:szCs w:val="9"/>
          <w:spacing w:val="-19"/>
          <w:w w:val="286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206"/>
        </w:rPr>
        <w:t>PI"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'</w:t>
      </w:r>
      <w:r>
        <w:rPr>
          <w:rFonts w:ascii="Segoe UI" w:hAnsi="Segoe UI" w:cs="Segoe UI" w:eastAsia="Segoe UI"/>
          <w:sz w:val="9"/>
          <w:szCs w:val="9"/>
          <w:spacing w:val="-43"/>
          <w:w w:val="165"/>
        </w:rPr>
        <w:t>Wt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225"/>
        </w:rPr>
        <w:t>5PRINIS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  <w:cols w:num="3" w:equalWidth="0">
            <w:col w:w="2372" w:space="2838"/>
            <w:col w:w="1980" w:space="437"/>
            <w:col w:w="6213"/>
          </w:cols>
        </w:sectPr>
      </w:pPr>
      <w:rPr/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10.6pt;margin-top:51.893486pt;width:744.5578pt;height:524.2272pt;mso-position-horizontal-relative:page;mso-position-vertical-relative:page;z-index:-19048" coordorigin="212,1038" coordsize="14891,10485">
            <v:shape style="position:absolute;left:212;top:1040;width:13567;height:10480" type="#_x0000_t75">
              <v:imagedata r:id="rId352" o:title=""/>
            </v:shape>
            <v:shape style="position:absolute;left:14756;top:1040;width:347;height:10480" type="#_x0000_t75">
              <v:imagedata r:id="rId353" o:title=""/>
            </v:shape>
            <v:group style="position:absolute;left:1035;top:1047;width:13774;height:2" coordorigin="1035,1047" coordsize="13774,2">
              <v:shape style="position:absolute;left:1035;top:1047;width:13774;height:2" coordorigin="1035,1047" coordsize="13774,0" path="m1035,1047l14809,1047e" filled="f" stroked="t" strokeweight=".963pt" strokecolor="#000000">
                <v:path arrowok="t"/>
              </v:shape>
            </v:group>
            <v:group style="position:absolute;left:1069;top:11513;width:13784;height:2" coordorigin="1069,11513" coordsize="13784,2">
              <v:shape style="position:absolute;left:1069;top:11513;width:13784;height:2" coordorigin="1069,11513" coordsize="13784,0" path="m1069,11513l14853,11513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2" w:lineRule="exact"/>
        <w:ind w:left="7084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2"/>
          <w:w w:val="9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-</w:t>
      </w:r>
      <w:r>
        <w:rPr>
          <w:rFonts w:ascii="Segoe UI" w:hAnsi="Segoe UI" w:cs="Segoe UI" w:eastAsia="Segoe UI"/>
          <w:sz w:val="28"/>
          <w:szCs w:val="28"/>
          <w:spacing w:val="-4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-5"/>
          <w:w w:val="90"/>
        </w:rPr>
        <w:t>BO</w:t>
      </w:r>
      <w:r>
        <w:rPr>
          <w:rFonts w:ascii="Segoe UI" w:hAnsi="Segoe UI" w:cs="Segoe UI" w:eastAsia="Segoe UI"/>
          <w:sz w:val="28"/>
          <w:szCs w:val="28"/>
          <w:spacing w:val="10"/>
          <w:w w:val="99"/>
        </w:rPr>
        <w:t>TT</w:t>
      </w:r>
      <w:r>
        <w:rPr>
          <w:rFonts w:ascii="Segoe UI" w:hAnsi="Segoe UI" w:cs="Segoe UI" w:eastAsia="Segoe UI"/>
          <w:sz w:val="28"/>
          <w:szCs w:val="28"/>
          <w:spacing w:val="0"/>
          <w:w w:val="99"/>
        </w:rPr>
        <w:t>O</w:t>
      </w:r>
      <w:r>
        <w:rPr>
          <w:rFonts w:ascii="Segoe UI" w:hAnsi="Segoe UI" w:cs="Segoe UI" w:eastAsia="Segoe UI"/>
          <w:sz w:val="28"/>
          <w:szCs w:val="28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M</w:t>
      </w:r>
      <w:r>
        <w:rPr>
          <w:rFonts w:ascii="Segoe UI" w:hAnsi="Segoe UI" w:cs="Segoe UI" w:eastAsia="Segoe UI"/>
          <w:sz w:val="28"/>
          <w:szCs w:val="28"/>
          <w:spacing w:val="27"/>
          <w:w w:val="75"/>
        </w:rPr>
        <w:t> </w:t>
      </w:r>
      <w:r>
        <w:rPr>
          <w:rFonts w:ascii="Segoe UI" w:hAnsi="Segoe UI" w:cs="Segoe UI" w:eastAsia="Segoe UI"/>
          <w:sz w:val="28"/>
          <w:szCs w:val="28"/>
          <w:spacing w:val="13"/>
          <w:w w:val="100"/>
        </w:rPr>
        <w:t>VlE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.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W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</w:sectPr>
      </w:pPr>
      <w:rPr/>
    </w:p>
    <w:p>
      <w:pPr>
        <w:spacing w:before="90" w:after="0" w:line="240" w:lineRule="auto"/>
        <w:ind w:left="118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96pt;height:1.2pt;mso-position-horizontal-relative:char;mso-position-vertical-relative:line" type="#_x0000_t75">
            <v:imagedata r:id="rId354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0" w:after="0" w:line="295" w:lineRule="exact"/>
        <w:ind w:left="3795" w:right="-20"/>
        <w:jc w:val="left"/>
        <w:tabs>
          <w:tab w:pos="4500" w:val="left"/>
          <w:tab w:pos="50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3"/>
        </w:rPr>
        <w:t>I</w:t>
      </w:r>
      <w:r>
        <w:rPr>
          <w:rFonts w:ascii="Segoe UI" w:hAnsi="Segoe UI" w:cs="Segoe UI" w:eastAsia="Segoe UI"/>
          <w:sz w:val="23"/>
          <w:szCs w:val="23"/>
          <w:spacing w:val="28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62"/>
          <w:w w:val="71"/>
          <w:position w:val="-3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3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3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7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65"/>
          <w:position w:val="-2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80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9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6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2"/>
          <w:position w:val="-2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68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2"/>
          <w:position w:val="-2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4"/>
          <w:position w:val="-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7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-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77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72"/>
          <w:position w:val="-2"/>
        </w:rPr>
        <w:t>WAL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L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4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50"/>
          <w:position w:val="-2"/>
        </w:rPr>
        <w:t>�</w:t>
      </w:r>
      <w:r>
        <w:rPr>
          <w:rFonts w:ascii="Segoe UI" w:hAnsi="Segoe UI" w:cs="Segoe UI" w:eastAsia="Segoe UI"/>
          <w:sz w:val="23"/>
          <w:szCs w:val="23"/>
          <w:spacing w:val="0"/>
          <w:w w:val="50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8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0"/>
          <w:position w:val="-2"/>
        </w:rPr>
        <w:t>{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2"/>
        </w:rPr>
        <w:t>5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62"/>
          <w:w w:val="86"/>
          <w:position w:val="-2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-2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80" w:h="12460" w:orient="landscape"/>
          <w:pgMar w:top="340" w:bottom="280" w:left="60" w:right="1000"/>
        </w:sectPr>
      </w:pPr>
      <w:rPr/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8"/>
        </w:rPr>
        <w:t>T'H10:.</w:t>
      </w:r>
      <w:r>
        <w:rPr>
          <w:rFonts w:ascii="Segoe UI" w:hAnsi="Segoe UI" w:cs="Segoe UI" w:eastAsia="Segoe UI"/>
          <w:sz w:val="9"/>
          <w:szCs w:val="9"/>
          <w:spacing w:val="-4"/>
          <w:w w:val="9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�•.I'UitAN</w:t>
      </w:r>
      <w:r>
        <w:rPr>
          <w:rFonts w:ascii="Segoe UI" w:hAnsi="Segoe UI" w:cs="Segoe UI" w:eastAsia="Segoe UI"/>
          <w:sz w:val="9"/>
          <w:szCs w:val="9"/>
          <w:spacing w:val="7"/>
          <w:w w:val="96"/>
        </w:rPr>
        <w:t>GiE.M</w:t>
      </w:r>
      <w:r>
        <w:rPr>
          <w:rFonts w:ascii="Segoe UI" w:hAnsi="Segoe UI" w:cs="Segoe UI" w:eastAsia="Segoe UI"/>
          <w:sz w:val="9"/>
          <w:szCs w:val="9"/>
          <w:spacing w:val="-5"/>
          <w:w w:val="96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2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!�OTO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03" w:lineRule="auto"/>
        <w:ind w:left="2172" w:right="-38" w:firstLine="11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6"/>
        </w:rPr>
        <w:t>:'!.eLE.</w:t>
      </w:r>
      <w:r>
        <w:rPr>
          <w:rFonts w:ascii="Segoe UI" w:hAnsi="Segoe UI" w:cs="Segoe UI" w:eastAsia="Segoe UI"/>
          <w:sz w:val="9"/>
          <w:szCs w:val="9"/>
          <w:spacing w:val="-10"/>
          <w:w w:val="106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06"/>
        </w:rPr>
        <w:t>T!OH!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\</w:t>
      </w:r>
      <w:r>
        <w:rPr>
          <w:rFonts w:ascii="Segoe UI" w:hAnsi="Segoe UI" w:cs="Segoe UI" w:eastAsia="Segoe UI"/>
          <w:sz w:val="9"/>
          <w:szCs w:val="9"/>
          <w:spacing w:val="-4"/>
          <w:w w:val="10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2"/>
        </w:rPr>
        <w:t>�£�</w:t>
      </w:r>
      <w:r>
        <w:rPr>
          <w:rFonts w:ascii="Segoe UI" w:hAnsi="Segoe UI" w:cs="Segoe UI" w:eastAsia="Segoe UI"/>
          <w:sz w:val="9"/>
          <w:szCs w:val="9"/>
          <w:spacing w:val="-2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e&gt;A.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!S.</w:t>
      </w:r>
      <w:r>
        <w:rPr>
          <w:rFonts w:ascii="Segoe UI" w:hAnsi="Segoe UI" w:cs="Segoe UI" w:eastAsia="Segoe UI"/>
          <w:sz w:val="5"/>
          <w:szCs w:val="5"/>
          <w:spacing w:val="4"/>
          <w:w w:val="18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l1�l.O</w:t>
      </w:r>
      <w:r>
        <w:rPr>
          <w:rFonts w:ascii="Segoe UI" w:hAnsi="Segoe UI" w:cs="Segoe UI" w:eastAsia="Segoe UI"/>
          <w:sz w:val="5"/>
          <w:szCs w:val="5"/>
          <w:spacing w:val="12"/>
          <w:w w:val="184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56"/>
        </w:rPr>
        <w:t>DO'V'(H</w:t>
      </w:r>
      <w:r>
        <w:rPr>
          <w:rFonts w:ascii="Segoe UI" w:hAnsi="Segoe UI" w:cs="Segoe UI" w:eastAsia="Segoe UI"/>
          <w:sz w:val="5"/>
          <w:szCs w:val="5"/>
          <w:spacing w:val="-5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0"/>
        </w:rPr>
        <w:t>C'YCL.t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224"/>
        </w:rPr>
        <w:t>OPERA-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6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7"/>
        </w:rPr>
        <w:t>l!U,</w:t>
      </w:r>
      <w:r>
        <w:rPr>
          <w:rFonts w:ascii="Segoe UI" w:hAnsi="Segoe UI" w:cs="Segoe UI" w:eastAsia="Segoe UI"/>
          <w:sz w:val="5"/>
          <w:szCs w:val="5"/>
          <w:spacing w:val="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1"/>
        </w:rPr>
        <w:t>v£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44"/>
        </w:rPr>
        <w:t>.VHtTE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4" w:lineRule="exact"/>
        <w:ind w:right="-54"/>
        <w:jc w:val="left"/>
        <w:tabs>
          <w:tab w:pos="280" w:val="left"/>
          <w:tab w:pos="1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96"/>
          <w:position w:val="-1"/>
        </w:rPr>
      </w:r>
      <w:r>
        <w:rPr>
          <w:rFonts w:ascii="Segoe UI" w:hAnsi="Segoe UI" w:cs="Segoe UI" w:eastAsia="Segoe UI"/>
          <w:sz w:val="9"/>
          <w:szCs w:val="9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5"/>
          <w:w w:val="125"/>
          <w:u w:val="single" w:color="000000"/>
          <w:position w:val="-1"/>
        </w:rPr>
        <w:t>1't£P</w:t>
      </w:r>
      <w:r>
        <w:rPr>
          <w:rFonts w:ascii="Segoe UI" w:hAnsi="Segoe UI" w:cs="Segoe UI" w:eastAsia="Segoe UI"/>
          <w:sz w:val="9"/>
          <w:szCs w:val="9"/>
          <w:spacing w:val="-5"/>
          <w:w w:val="125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14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96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14"/>
          <w:w w:val="137"/>
          <w:u w:val="single" w:color="000000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3"/>
          <w:w w:val="138"/>
          <w:u w:val="single" w:color="000000"/>
          <w:position w:val="-1"/>
        </w:rPr>
        <w:t>HJTF</w:t>
      </w:r>
      <w:r>
        <w:rPr>
          <w:rFonts w:ascii="Segoe UI" w:hAnsi="Segoe UI" w:cs="Segoe UI" w:eastAsia="Segoe UI"/>
          <w:sz w:val="9"/>
          <w:szCs w:val="9"/>
          <w:spacing w:val="3"/>
          <w:w w:val="138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1" w:after="0" w:line="107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2"/>
          <w:w w:val="139"/>
          <w:position w:val="-1"/>
        </w:rPr>
        <w:t>t'd</w:t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-1"/>
        </w:rPr>
        <w:t>N</w:t>
      </w:r>
      <w:r>
        <w:rPr>
          <w:rFonts w:ascii="Segoe UI" w:hAnsi="Segoe UI" w:cs="Segoe UI" w:eastAsia="Segoe UI"/>
          <w:sz w:val="9"/>
          <w:szCs w:val="9"/>
          <w:spacing w:val="-12"/>
          <w:w w:val="154"/>
          <w:position w:val="-1"/>
        </w:rPr>
        <w:t>riiCT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1"/>
        </w:rPr>
        <w:t>M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65"/>
          <w:position w:val="-1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1"/>
        </w:rPr>
        <w:t>H</w:t>
      </w:r>
      <w:r>
        <w:rPr>
          <w:rFonts w:ascii="Segoe UI" w:hAnsi="Segoe UI" w:cs="Segoe UI" w:eastAsia="Segoe UI"/>
          <w:sz w:val="9"/>
          <w:szCs w:val="9"/>
          <w:spacing w:val="-12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16"/>
          <w:position w:val="-1"/>
        </w:rPr>
        <w:t>JMI'JWH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-19"/>
          <w:w w:val="253"/>
        </w:rPr>
        <w:t>/</w:t>
      </w:r>
      <w:r>
        <w:rPr>
          <w:rFonts w:ascii="Segoe UI" w:hAnsi="Segoe UI" w:cs="Segoe UI" w:eastAsia="Segoe UI"/>
          <w:sz w:val="5"/>
          <w:szCs w:val="5"/>
          <w:spacing w:val="0"/>
          <w:w w:val="253"/>
        </w:rPr>
        <w:t>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44"/>
        </w:rPr>
        <w:t>�DI"!CLIITNY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¥</w:t>
      </w:r>
      <w:r>
        <w:rPr>
          <w:rFonts w:ascii="Segoe UI" w:hAnsi="Segoe UI" w:cs="Segoe UI" w:eastAsia="Segoe UI"/>
          <w:sz w:val="9"/>
          <w:szCs w:val="9"/>
          <w:spacing w:val="6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75"/>
        </w:rPr>
        <w:t>�'TNK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3" w:equalWidth="0">
            <w:col w:w="3174" w:space="5579"/>
            <w:col w:w="1623" w:space="2822"/>
            <w:col w:w="14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1" w:after="0" w:line="114" w:lineRule="exact"/>
        <w:ind w:left="483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33"/>
          <w:position w:val="-1"/>
        </w:rPr>
        <w:t>(;</w:t>
      </w:r>
      <w:r>
        <w:rPr>
          <w:rFonts w:ascii="Segoe UI" w:hAnsi="Segoe UI" w:cs="Segoe UI" w:eastAsia="Segoe UI"/>
          <w:sz w:val="9"/>
          <w:szCs w:val="9"/>
          <w:spacing w:val="5"/>
          <w:w w:val="133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2"/>
          <w:w w:val="154"/>
          <w:position w:val="-1"/>
        </w:rPr>
        <w:t>EEH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118" w:lineRule="exact"/>
        <w:ind w:left="82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2"/>
          <w:w w:val="176"/>
        </w:rPr>
        <w:t>IJP£N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S</w:t>
      </w:r>
      <w:r>
        <w:rPr>
          <w:rFonts w:ascii="Segoe UI" w:hAnsi="Segoe UI" w:cs="Segoe UI" w:eastAsia="Segoe UI"/>
          <w:sz w:val="9"/>
          <w:szCs w:val="9"/>
          <w:spacing w:val="-23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2"/>
        </w:rPr>
        <w:t>8.l'F()�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£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43"/>
        </w:rPr>
        <w:t>MOTai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43"/>
        </w:rPr>
        <w:t>SWITCH.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4" w:lineRule="exact"/>
        <w:ind w:left="828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23"/>
        </w:rPr>
        <w:t>AIV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8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23"/>
        </w:rPr>
        <w:t>Ct.OS£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S</w:t>
      </w:r>
      <w:r>
        <w:rPr>
          <w:rFonts w:ascii="Segoe UI" w:hAnsi="Segoe UI" w:cs="Segoe UI" w:eastAsia="Segoe UI"/>
          <w:sz w:val="9"/>
          <w:szCs w:val="9"/>
          <w:spacing w:val="9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62"/>
        </w:rPr>
        <w:t>AFr££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2"/>
        </w:rPr>
        <w:t>1"10TC</w:t>
      </w:r>
      <w:r>
        <w:rPr>
          <w:rFonts w:ascii="Segoe UI" w:hAnsi="Segoe UI" w:cs="Segoe UI" w:eastAsia="Segoe UI"/>
          <w:sz w:val="9"/>
          <w:szCs w:val="9"/>
          <w:spacing w:val="2"/>
          <w:w w:val="122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5"/>
        </w:rPr>
        <w:t>.S'iVITC/'1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</w:sectPr>
      </w:pPr>
      <w:rPr/>
    </w:p>
    <w:p>
      <w:pPr>
        <w:spacing w:before="51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42"/>
        </w:rPr>
        <w:t>ITEi�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5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3"/>
        </w:rPr>
        <w:t>Rl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5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7" w:after="0" w:line="240" w:lineRule="auto"/>
        <w:ind w:right="-56"/>
        <w:jc w:val="left"/>
        <w:tabs>
          <w:tab w:pos="1080" w:val="left"/>
          <w:tab w:pos="23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5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23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3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9"/>
        </w:rPr>
        <w:t>ITZ.'1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PtcHT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19"/>
          <w:position w:val="1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9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18" w:right="-20"/>
        <w:jc w:val="left"/>
        <w:tabs>
          <w:tab w:pos="2860" w:val="left"/>
          <w:tab w:pos="33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4"/>
          <w:szCs w:val="14"/>
          <w:spacing w:val="25"/>
          <w:w w:val="85"/>
        </w:rPr>
        <w:t>RES</w:t>
      </w:r>
      <w:r>
        <w:rPr>
          <w:rFonts w:ascii="Segoe UI" w:hAnsi="Segoe UI" w:cs="Segoe UI" w:eastAsia="Segoe UI"/>
          <w:sz w:val="14"/>
          <w:szCs w:val="14"/>
          <w:spacing w:val="0"/>
          <w:w w:val="85"/>
        </w:rPr>
        <w:t>t</w:t>
      </w:r>
      <w:r>
        <w:rPr>
          <w:rFonts w:ascii="Segoe UI" w:hAnsi="Segoe UI" w:cs="Segoe UI" w:eastAsia="Segoe UI"/>
          <w:sz w:val="14"/>
          <w:szCs w:val="14"/>
          <w:spacing w:val="23"/>
          <w:w w:val="85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94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94"/>
        </w:rPr>
        <w:t>T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78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S</w:t>
      </w:r>
      <w:r>
        <w:rPr>
          <w:rFonts w:ascii="Segoe UI" w:hAnsi="Segoe UI" w:cs="Segoe UI" w:eastAsia="Segoe UI"/>
          <w:sz w:val="14"/>
          <w:szCs w:val="14"/>
          <w:spacing w:val="-27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3"/>
        </w:rPr>
        <w:t>85008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5" w:after="0" w:line="240" w:lineRule="auto"/>
        <w:ind w:left="44" w:right="74"/>
        <w:jc w:val="center"/>
        <w:tabs>
          <w:tab w:pos="2820" w:val="left"/>
          <w:tab w:pos="32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45"/>
        </w:rPr>
        <w:t>8243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43"/>
        </w:rPr>
        <w:t>151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43"/>
        </w:rPr>
        <w:t>Ohm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43"/>
        </w:rPr>
        <w:t>1</w:t>
      </w:r>
      <w:r>
        <w:rPr>
          <w:rFonts w:ascii="Segoe UI" w:hAnsi="Segoe UI" w:cs="Segoe UI" w:eastAsia="Segoe UI"/>
          <w:sz w:val="17"/>
          <w:szCs w:val="17"/>
          <w:spacing w:val="-7"/>
          <w:w w:val="143"/>
        </w:rPr>
        <w:t>/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7"/>
          <w:position w:val="1"/>
        </w:rPr>
        <w:t>87518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65" w:lineRule="exact"/>
        <w:ind w:left="896" w:right="1097"/>
        <w:jc w:val="center"/>
        <w:tabs>
          <w:tab w:pos="22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4"/>
          <w:w w:val="121"/>
          <w:position w:val="2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1"/>
          <w:position w:val="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267"/>
          <w:position w:val="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7"/>
          <w:position w:val="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33"/>
          <w:position w:val="2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2"/>
        </w:rPr>
        <w:t>%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      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171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61"/>
          <w:position w:val="2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2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23" w:lineRule="exact"/>
        <w:ind w:left="49" w:right="77"/>
        <w:jc w:val="center"/>
        <w:tabs>
          <w:tab w:pos="740" w:val="left"/>
          <w:tab w:pos="2840" w:val="left"/>
          <w:tab w:pos="33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0"/>
          <w:w w:val="139"/>
        </w:rPr>
        <w:t>8270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39"/>
        </w:rPr>
        <w:t>591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9"/>
        </w:rPr>
        <w:t>Ohm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8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8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21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2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2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32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-32"/>
          <w:w w:val="13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4"/>
        </w:rPr>
        <w:t>8601:5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903" w:right="1100"/>
        <w:jc w:val="center"/>
        <w:tabs>
          <w:tab w:pos="2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7"/>
          <w:w w:val="133"/>
          <w:position w:val="1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1"/>
        </w:rPr>
        <w:t>%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9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9"/>
          <w:w w:val="486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67"/>
          <w:position w:val="1"/>
        </w:rPr>
        <w:t>.10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027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5"/>
          <w:w w:val="69"/>
        </w:rPr>
        <w:t>CONDE</w:t>
      </w:r>
      <w:r>
        <w:rPr>
          <w:rFonts w:ascii="Segoe UI" w:hAnsi="Segoe UI" w:cs="Segoe UI" w:eastAsia="Segoe UI"/>
          <w:sz w:val="14"/>
          <w:szCs w:val="14"/>
          <w:spacing w:val="0"/>
          <w:w w:val="69"/>
        </w:rPr>
        <w:t>N</w:t>
      </w:r>
      <w:r>
        <w:rPr>
          <w:rFonts w:ascii="Segoe UI" w:hAnsi="Segoe UI" w:cs="Segoe UI" w:eastAsia="Segoe UI"/>
          <w:sz w:val="14"/>
          <w:szCs w:val="14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32"/>
          <w:w w:val="82"/>
        </w:rPr>
        <w:t>SER</w:t>
      </w:r>
      <w:r>
        <w:rPr>
          <w:rFonts w:ascii="Segoe UI" w:hAnsi="Segoe UI" w:cs="Segoe UI" w:eastAsia="Segoe UI"/>
          <w:sz w:val="14"/>
          <w:szCs w:val="14"/>
          <w:spacing w:val="0"/>
          <w:w w:val="82"/>
        </w:rPr>
        <w:t>S</w:t>
      </w:r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1" w:lineRule="exact"/>
        <w:ind w:left="8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14"/>
          <w:position w:val="-1"/>
        </w:rPr>
        <w:t>.o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36"/>
          <w:position w:val="-1"/>
        </w:rPr>
        <w:t>Mf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  <w:position w:val="-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3"/>
          <w:position w:val="-1"/>
        </w:rPr>
        <w:t>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1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03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5" w:after="0" w:line="240" w:lineRule="auto"/>
        <w:ind w:left="288" w:right="-56"/>
        <w:jc w:val="left"/>
        <w:tabs>
          <w:tab w:pos="15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28"/>
          <w:position w:val="1"/>
        </w:rPr>
        <w:t>DESCR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28"/>
          <w:position w:val="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1"/>
        </w:rPr>
        <w:t>PTIO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1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28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8"/>
          <w:position w:val="0"/>
        </w:rPr>
        <w:t>PRIC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7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28"/>
          <w:position w:val="0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0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3"/>
          <w:position w:val="0"/>
        </w:rPr>
        <w:t>NO.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-11" w:right="59"/>
        <w:jc w:val="center"/>
        <w:tabs>
          <w:tab w:pos="212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47"/>
          <w:position w:val="1"/>
        </w:rPr>
        <w:t>.000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9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47"/>
          <w:position w:val="1"/>
        </w:rPr>
        <w:t>Mfd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47"/>
          <w:position w:val="1"/>
        </w:rPr>
        <w:t>Mic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N5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  <w:position w:val="0"/>
        </w:rPr>
        <w:t>10961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5" w:after="0" w:line="240" w:lineRule="auto"/>
        <w:ind w:left="125" w:right="51"/>
        <w:jc w:val="center"/>
        <w:tabs>
          <w:tab w:pos="1680" w:val="left"/>
          <w:tab w:pos="2140" w:val="left"/>
          <w:tab w:pos="25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60"/>
          <w:position w:val="1"/>
        </w:rPr>
        <w:t>Cond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0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60"/>
          <w:position w:val="1"/>
        </w:rPr>
        <w:t>nser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0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00"/>
          <w:position w:val="1"/>
        </w:rPr>
        <w:t>J!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1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  <w:position w:val="0"/>
        </w:rPr>
        <w:t>15045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7" w:after="0" w:line="240" w:lineRule="auto"/>
        <w:ind w:left="-29" w:right="53"/>
        <w:jc w:val="center"/>
        <w:tabs>
          <w:tab w:pos="210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27"/>
          <w:position w:val="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27"/>
          <w:position w:val="2"/>
        </w:rPr>
        <w:t>M.f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27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6"/>
          <w:position w:val="2"/>
        </w:rPr>
        <w:t>25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76"/>
          <w:position w:val="2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1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1"/>
        </w:rPr>
        <w:t>-1/f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  <w:position w:val="0"/>
        </w:rPr>
        <w:t>15089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9" w:after="0" w:line="240" w:lineRule="auto"/>
        <w:ind w:left="158" w:right="-20"/>
        <w:jc w:val="left"/>
        <w:tabs>
          <w:tab w:pos="860" w:val="left"/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  <w:position w:val="1"/>
        </w:rPr>
        <w:t>Izy-tic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41"/>
          <w:position w:val="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1"/>
          <w:position w:val="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8" w:after="0" w:line="240" w:lineRule="auto"/>
        <w:ind w:left="-11" w:right="61"/>
        <w:jc w:val="center"/>
        <w:tabs>
          <w:tab w:pos="214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8"/>
          <w:w w:val="147"/>
          <w:position w:val="1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218"/>
          <w:position w:val="1"/>
        </w:rPr>
        <w:t>f'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218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12"/>
          <w:position w:val="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2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400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7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71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31"/>
          <w:w w:val="17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M8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  <w:position w:val="0"/>
        </w:rPr>
        <w:t>15090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1" w:after="0" w:line="240" w:lineRule="auto"/>
        <w:ind w:left="149" w:right="-20"/>
        <w:jc w:val="left"/>
        <w:tabs>
          <w:tab w:pos="17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56"/>
        </w:rPr>
        <w:t>Tub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: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Co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56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56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5"/>
        </w:rPr>
        <w:t>.10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2" w:after="0" w:line="240" w:lineRule="auto"/>
        <w:ind w:right="81"/>
        <w:jc w:val="righ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1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0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</w:rPr>
        <w:t>10242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right="88"/>
        <w:jc w:val="right"/>
        <w:tabs>
          <w:tab w:pos="4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24"/>
        </w:rPr>
        <w:t>Ml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15005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8" w:after="0" w:line="219" w:lineRule="exact"/>
        <w:ind w:right="85"/>
        <w:jc w:val="right"/>
        <w:tabs>
          <w:tab w:pos="2040" w:val="left"/>
          <w:tab w:pos="25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M</w:t>
      </w:r>
      <w:r>
        <w:rPr>
          <w:rFonts w:ascii="Segoe UI" w:hAnsi="Segoe UI" w:cs="Segoe UI" w:eastAsia="Segoe UI"/>
          <w:sz w:val="14"/>
          <w:szCs w:val="14"/>
          <w:spacing w:val="-2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l</w:t>
      </w:r>
      <w:r>
        <w:rPr>
          <w:rFonts w:ascii="Segoe UI" w:hAnsi="Segoe UI" w:cs="Segoe UI" w:eastAsia="Segoe UI"/>
          <w:sz w:val="14"/>
          <w:szCs w:val="14"/>
          <w:spacing w:val="20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80"/>
          <w:position w:val="2"/>
        </w:rPr>
        <w:t>SCELLA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80"/>
          <w:position w:val="2"/>
        </w:rPr>
        <w:t>EO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U</w:t>
      </w:r>
      <w:r>
        <w:rPr>
          <w:rFonts w:ascii="Segoe UI" w:hAnsi="Segoe UI" w:cs="Segoe UI" w:eastAsia="Segoe UI"/>
          <w:sz w:val="14"/>
          <w:szCs w:val="14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S</w:t>
      </w:r>
      <w:r>
        <w:rPr>
          <w:rFonts w:ascii="Segoe UI" w:hAnsi="Segoe UI" w:cs="Segoe UI" w:eastAsia="Segoe UI"/>
          <w:sz w:val="14"/>
          <w:szCs w:val="14"/>
          <w:spacing w:val="-28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M1l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2"/>
        </w:rPr>
        <w:t>15141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53" w:after="0" w:line="240" w:lineRule="auto"/>
        <w:ind w:left="328" w:right="35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30"/>
        </w:rPr>
        <w:t>DE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3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1"/>
        </w:rPr>
        <w:t>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-28" w:right="48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Mai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55"/>
        </w:rPr>
        <w:t>Sw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87"/>
        </w:rPr>
        <w:t>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-29" w:right="31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Moto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6"/>
        </w:rPr>
        <w:t>Asse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36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91"/>
        </w:rPr>
        <w:t>bly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240" w:lineRule="auto"/>
        <w:ind w:left="130" w:right="24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84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8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5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4" w:after="0" w:line="240" w:lineRule="auto"/>
        <w:ind w:left="279" w:right="79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74"/>
        </w:rPr>
        <w:t>Righ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4" w:after="0" w:line="240" w:lineRule="auto"/>
        <w:ind w:left="138" w:right="22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85"/>
        </w:rPr>
        <w:t>Selector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8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285" w:right="79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4"/>
          <w:w w:val="212"/>
        </w:rPr>
        <w:t>Lef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2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8" w:after="0" w:line="240" w:lineRule="auto"/>
        <w:ind w:left="-28" w:right="22"/>
        <w:jc w:val="center"/>
        <w:tabs>
          <w:tab w:pos="7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59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2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Lnmps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7"/>
        </w:rPr>
        <w:t>Mazd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4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7"/>
        </w:rPr>
        <w:t>#5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4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134" w:right="317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94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4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9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4"/>
        </w:rPr>
        <w:t>Plate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5" w:after="0" w:line="296" w:lineRule="auto"/>
        <w:ind w:left="163" w:right="-37" w:firstLine="154"/>
        <w:jc w:val="left"/>
        <w:tabs>
          <w:tab w:pos="14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49"/>
        </w:rPr>
        <w:t>Ass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4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49"/>
        </w:rPr>
        <w:t>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0"/>
        </w:rPr>
        <w:t>   </w:t>
      </w:r>
      <w:r>
        <w:rPr>
          <w:rFonts w:ascii="Segoe UI" w:hAnsi="Segoe UI" w:cs="Segoe UI" w:eastAsia="Segoe UI"/>
          <w:sz w:val="5"/>
          <w:szCs w:val="5"/>
          <w:spacing w:val="8"/>
          <w:w w:val="2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5"/>
          <w:position w:val="0"/>
        </w:rPr>
        <w:t>Coi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65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0"/>
        </w:rPr>
        <w:t>Relay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65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4"/>
          <w:position w:val="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  <w:position w:val="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6"/>
          <w:position w:val="0"/>
        </w:rPr>
        <w:t>embly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56" w:after="0" w:line="240" w:lineRule="auto"/>
        <w:ind w:left="-28" w:right="181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6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97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1"/>
          <w:w w:val="127"/>
        </w:rPr>
        <w:t>.:5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5" w:after="0" w:line="240" w:lineRule="auto"/>
        <w:ind w:left="78" w:right="179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7"/>
          <w:w w:val="14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8" w:right="179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4"/>
          <w:w w:val="16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</w:rPr>
        <w:t>25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3" w:right="179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2"/>
          <w:w w:val="153"/>
        </w:rPr>
        <w:t>2.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74" w:right="179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55"/>
        </w:rPr>
        <w:t>.08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74" w:right="178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8"/>
          <w:w w:val="155"/>
        </w:rPr>
        <w:t>.7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115" w:lineRule="exact"/>
        <w:ind w:left="78" w:right="179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61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60" w:right="1000"/>
          <w:cols w:num="5" w:equalWidth="0">
            <w:col w:w="3346" w:space="146"/>
            <w:col w:w="3853" w:space="179"/>
            <w:col w:w="3124" w:space="44"/>
            <w:col w:w="1606" w:space="64"/>
            <w:col w:w="2258"/>
          </w:cols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5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ClB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7" w:after="0" w:line="240" w:lineRule="auto"/>
        <w:ind w:left="107" w:right="39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77"/>
        </w:rPr>
        <w:t>Tubu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7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4"/>
        </w:rPr>
        <w:t>Con-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62" w:lineRule="atLeast"/>
        <w:ind w:left="-31" w:right="31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2.970001pt;margin-top:-11.737742pt;width:10.0875pt;height:29.75pt;mso-position-horizontal-relative:page;mso-position-vertical-relative:paragraph;z-index:-19043" type="#_x0000_t202" filled="f" stroked="f">
            <v:textbox inset="0,0,0,0">
              <w:txbxContent>
                <w:p>
                  <w:pPr>
                    <w:spacing w:before="0" w:after="0" w:line="547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38"/>
                      <w:w w:val="46"/>
                      <w:position w:val="4"/>
                    </w:rPr>
                    <w:t>·l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5"/>
          <w:w w:val="117"/>
        </w:rPr>
        <w:t>.o</w:t>
      </w:r>
      <w:r>
        <w:rPr>
          <w:rFonts w:ascii="Segoe UI" w:hAnsi="Segoe UI" w:cs="Segoe UI" w:eastAsia="Segoe UI"/>
          <w:sz w:val="14"/>
          <w:szCs w:val="14"/>
          <w:spacing w:val="0"/>
          <w:w w:val="117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36"/>
        </w:rPr>
        <w:t>Mf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3"/>
        </w:rPr>
        <w:t>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9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95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55" w:lineRule="atLeast"/>
        <w:ind w:right="-59"/>
        <w:jc w:val="left"/>
        <w:tabs>
          <w:tab w:pos="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3"/>
          <w:w w:val="138"/>
          <w:position w:val="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8"/>
          <w:position w:val="3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8"/>
          <w:position w:val="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8"/>
          <w:position w:val="3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38"/>
          <w:position w:val="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8"/>
          <w:position w:val="0"/>
        </w:rPr>
        <w:t>821261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1" w:after="0" w:line="80" w:lineRule="exact"/>
        <w:ind w:right="-56"/>
        <w:jc w:val="lef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18"/>
          <w:position w:val="-3"/>
        </w:rPr>
        <w:t>M1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8"/>
          <w:position w:val="-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13"/>
          <w:position w:val="-3"/>
        </w:rPr>
        <w:t>13lll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5" w:after="0" w:line="86" w:lineRule="exac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2"/>
          <w:position w:val="-2"/>
        </w:rPr>
        <w:t>Shortin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  <w:position w:val="-2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82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5"/>
          <w:position w:val="-2"/>
        </w:rPr>
        <w:t>Sw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5"/>
          <w:position w:val="-2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90"/>
          <w:position w:val="-2"/>
        </w:rPr>
        <w:t>tch.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8" w:after="0" w:line="83" w:lineRule="exact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5"/>
          <w:position w:val="-3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  <w:position w:val="-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6" w:equalWidth="0">
            <w:col w:w="3286" w:space="1007"/>
            <w:col w:w="1508" w:space="182"/>
            <w:col w:w="1239" w:space="2481"/>
            <w:col w:w="845" w:space="307"/>
            <w:col w:w="1222" w:space="486"/>
            <w:col w:w="2057"/>
          </w:cols>
        </w:sectPr>
      </w:pPr>
      <w:rPr/>
    </w:p>
    <w:p>
      <w:pPr>
        <w:spacing w:before="0" w:after="0" w:line="169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41"/>
        </w:rPr>
        <w:t>ClA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67"/>
        <w:jc w:val="left"/>
        <w:tabs>
          <w:tab w:pos="1000" w:val="left"/>
          <w:tab w:pos="1920" w:val="left"/>
          <w:tab w:pos="2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7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-22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>r.u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51"/>
          <w:position w:val="3"/>
        </w:rPr>
        <w:t>15129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9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92"/>
        </w:rPr>
        <w:t>Oscillator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97" w:lineRule="atLeast"/>
        <w:ind w:right="-55"/>
        <w:jc w:val="left"/>
        <w:tabs>
          <w:tab w:pos="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w w:val="178"/>
        </w:rPr>
        <w:t>Coil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53"/>
        </w:rPr>
        <w:t>1.2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85"/>
        </w:rPr>
        <w:t>13ll0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8"/>
        </w:rPr>
        <w:t>Motor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68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69" w:lineRule="atLeast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9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44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8" w:equalWidth="0">
            <w:col w:w="3274" w:space="1163"/>
            <w:col w:w="2779" w:space="303"/>
            <w:col w:w="786" w:space="74"/>
            <w:col w:w="1090" w:space="686"/>
            <w:col w:w="397" w:space="304"/>
            <w:col w:w="382" w:space="71"/>
            <w:col w:w="926" w:space="331"/>
            <w:col w:w="2054"/>
          </w:cols>
        </w:sectPr>
      </w:pPr>
      <w:rPr/>
    </w:p>
    <w:p>
      <w:pPr>
        <w:spacing w:before="0" w:after="0" w:line="69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7"/>
          <w:w w:val="143"/>
        </w:rPr>
        <w:t>8605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4" w:after="0" w:line="24" w:lineRule="exac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3"/>
          <w:position w:val="-7"/>
        </w:rPr>
        <w:t>Tubula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3"/>
          <w:position w:val="-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73"/>
          <w:position w:val="-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7"/>
          <w:position w:val="-7"/>
        </w:rPr>
        <w:t>Con-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48" w:lineRule="exact"/>
        <w:ind w:right="-55"/>
        <w:jc w:val="lef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  <w:position w:val="-5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6"/>
          <w:position w:val="-4"/>
        </w:rPr>
        <w:t>14087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46" w:lineRule="atLeast"/>
        <w:ind w:right="-20"/>
        <w:jc w:val="left"/>
        <w:tabs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46"/>
        </w:rPr>
        <w:t>R.F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44"/>
        </w:rPr>
        <w:t>Chok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7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60" w:lineRule="exact"/>
        <w:ind w:right="-20"/>
        <w:jc w:val="left"/>
        <w:tabs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487.869385pt;margin-top:-10.773037pt;width:12.736342pt;height:5.020069pt;mso-position-horizontal-relative:page;mso-position-vertical-relative:paragraph;z-index:-19044;rotation:358" type="#_x0000_t136" fillcolor="#000000" stroked="f">
            <o:extrusion v:ext="view" autorotationcenter="t"/>
            <v:textpath style="font-family:&amp;quot;Times New Roman&amp;quot;;font-size:5pt;v-text-kern:t;mso-text-shadow:auto" string="Ml3 "/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69"/>
          <w:position w:val="-5"/>
        </w:rPr>
        <w:t>Coi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5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29"/>
          <w:position w:val="-5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29"/>
          <w:position w:val="-5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96"/>
          <w:position w:val="-5"/>
        </w:rPr>
        <w:t>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6"/>
          <w:position w:val="-5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53"/>
          <w:position w:val="-5"/>
        </w:rPr>
        <w:t>.4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4" w:equalWidth="0">
            <w:col w:w="3974" w:space="454"/>
            <w:col w:w="945" w:space="989"/>
            <w:col w:w="849" w:space="313"/>
            <w:col w:w="7096"/>
          </w:cols>
        </w:sectPr>
      </w:pPr>
      <w:rPr/>
    </w:p>
    <w:p>
      <w:pPr>
        <w:spacing w:before="0" w:after="0" w:line="410" w:lineRule="exact"/>
        <w:ind w:left="4422" w:right="-115"/>
        <w:jc w:val="left"/>
        <w:tabs>
          <w:tab w:pos="6240" w:val="left"/>
          <w:tab w:pos="6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v:group style="position:absolute;margin-left:24.959999pt;margin-top:58.320019pt;width:733.4401pt;height:523.560000pt;mso-position-horizontal-relative:page;mso-position-vertical-relative:page;z-index:-19045" coordorigin="499,1166" coordsize="14669,10471">
            <v:shape style="position:absolute;left:499;top:1190;width:14669;height:10445" type="#_x0000_t75">
              <v:imagedata r:id="rId355" o:title=""/>
            </v:shape>
            <v:group style="position:absolute;left:1056;top:1176;width:13781;height:2" coordorigin="1056,1176" coordsize="13781,2">
              <v:shape style="position:absolute;left:1056;top:1176;width:13781;height:2" coordorigin="1056,1176" coordsize="13781,0" path="m1056,1176l14837,1176e" filled="f" stroked="t" strokeweight=".96pt" strokecolor="#000000">
                <v:path arrowok="t"/>
              </v:shape>
            </v:group>
            <v:group style="position:absolute;left:1109;top:11628;width:13790;height:2" coordorigin="1109,11628" coordsize="13790,2">
              <v:shape style="position:absolute;left:1109;top:11628;width:13790;height:2" coordorigin="1109,11628" coordsize="13790,0" path="m1109,11628l14899,11628e" filled="f" stroked="t" strokeweight=".96pt" strokecolor="#000000">
                <v:path arrowok="t"/>
              </v:shape>
            </v:group>
            <v:group style="position:absolute;left:1601;top:3038;width:2;height:3154" coordorigin="1601,3038" coordsize="2,3154">
              <v:shape style="position:absolute;left:1601;top:3038;width:2;height:3154" coordorigin="1601,3038" coordsize="0,3154" path="m1601,6192l1601,3038e" filled="f" stroked="t" strokeweight=".48pt" strokecolor="#000000">
                <v:path arrowok="t"/>
              </v:shape>
            </v:group>
            <v:group style="position:absolute;left:8611;top:2158;width:744;height:2" coordorigin="8611,2158" coordsize="744,2">
              <v:shape style="position:absolute;left:8611;top:2158;width:744;height:2" coordorigin="8611,2158" coordsize="744,0" path="m8611,2158l9355,2158e" filled="f" stroked="t" strokeweight=".72pt" strokecolor="#000000">
                <v:path arrowok="t"/>
              </v:shape>
            </v:group>
            <v:group style="position:absolute;left:11064;top:3077;width:10;height:2" coordorigin="11064,3077" coordsize="10,2">
              <v:shape style="position:absolute;left:11064;top:3077;width:10;height:2" coordorigin="11064,3077" coordsize="10,0" path="m11064,3077l11074,3077e" filled="f" stroked="t" strokeweight=".48pt" strokecolor="#000000">
                <v:path arrowok="t"/>
              </v:shape>
            </v:group>
            <v:group style="position:absolute;left:1726;top:3029;width:2;height:2170" coordorigin="1726,3029" coordsize="2,2170">
              <v:shape style="position:absolute;left:1726;top:3029;width:2;height:2170" coordorigin="1726,3029" coordsize="0,2170" path="m1726,5198l1726,3029e" filled="f" stroked="t" strokeweight=".48pt" strokecolor="#000000">
                <v:path arrowok="t"/>
              </v:shape>
            </v:group>
            <v:group style="position:absolute;left:9341;top:3101;width:2;height:1066" coordorigin="9341,3101" coordsize="2,1066">
              <v:shape style="position:absolute;left:9341;top:3101;width:2;height:1066" coordorigin="9341,3101" coordsize="0,1066" path="m9341,4166l9341,3101e" filled="f" stroked="t" strokeweight=".48pt" strokecolor="#000000">
                <v:path arrowok="t"/>
              </v:shape>
            </v:group>
            <v:group style="position:absolute;left:9331;top:4162;width:1104;height:2" coordorigin="9331,4162" coordsize="1104,2">
              <v:shape style="position:absolute;left:9331;top:4162;width:1104;height:2" coordorigin="9331,4162" coordsize="1104,0" path="m9331,4162l10435,4162e" filled="f" stroked="t" strokeweight=".48pt" strokecolor="#000000">
                <v:path arrowok="t"/>
              </v:shape>
            </v:group>
            <v:group style="position:absolute;left:1723;top:5189;width:1550;height:2" coordorigin="1723,5189" coordsize="1550,2">
              <v:shape style="position:absolute;left:1723;top:5189;width:1550;height:2" coordorigin="1723,5189" coordsize="1550,0" path="m1723,5189l3274,5189e" filled="f" stroked="t" strokeweight=".72pt" strokecolor="#000000">
                <v:path arrowok="t"/>
              </v:shape>
            </v:group>
            <v:group style="position:absolute;left:12127;top:6883;width:2;height:1282" coordorigin="12127,6883" coordsize="2,1282">
              <v:shape style="position:absolute;left:12127;top:6883;width:2;height:1282" coordorigin="12127,6883" coordsize="0,1282" path="m12127,8165l12127,6883e" filled="f" stroked="t" strokeweight=".48pt" strokecolor="#000000">
                <v:path arrowok="t"/>
              </v:shape>
            </v:group>
            <v:group style="position:absolute;left:1603;top:6190;width:1670;height:2" coordorigin="1603,6190" coordsize="1670,2">
              <v:shape style="position:absolute;left:1603;top:6190;width:1670;height:2" coordorigin="1603,6190" coordsize="1670,0" path="m1603,6190l3274,6190e" filled="f" stroked="t" strokeweight=".48pt" strokecolor="#000000">
                <v:path arrowok="t"/>
              </v:shape>
            </v:group>
            <v:group style="position:absolute;left:11777;top:6883;width:2;height:1574" coordorigin="11777,6883" coordsize="2,1574">
              <v:shape style="position:absolute;left:11777;top:6883;width:2;height:1574" coordorigin="11777,6883" coordsize="0,1574" path="m11777,8458l11777,6883e" filled="f" stroked="t" strokeweight=".72pt" strokecolor="#000000">
                <v:path arrowok="t"/>
              </v:shape>
            </v:group>
            <v:group style="position:absolute;left:8304;top:8158;width:3835;height:2" coordorigin="8304,8158" coordsize="3835,2">
              <v:shape style="position:absolute;left:8304;top:8158;width:3835;height:2" coordorigin="8304,8158" coordsize="3835,0" path="m8304,8158l12139,8158e" filled="f" stroked="t" strokeweight=".48pt" strokecolor="#000000">
                <v:path arrowok="t"/>
              </v:shape>
            </v:group>
            <v:group style="position:absolute;left:4646;top:8458;width:7138;height:2" coordorigin="4646,8458" coordsize="7138,2">
              <v:shape style="position:absolute;left:4646;top:8458;width:7138;height:2" coordorigin="4646,8458" coordsize="7138,0" path="m4646,8458l11784,8458e" filled="f" stroked="t" strokeweight=".48pt" strokecolor="#000000">
                <v:path arrowok="t"/>
              </v:shape>
            </v:group>
            <v:group style="position:absolute;left:9629;top:8717;width:2;height:2093" coordorigin="9629,8717" coordsize="2,2093">
              <v:shape style="position:absolute;left:9629;top:8717;width:2;height:2093" coordorigin="9629,8717" coordsize="0,2093" path="m9629,10810l9629,8717e" filled="f" stroked="t" strokeweight=".72pt" strokecolor="#000000">
                <v:path arrowok="t"/>
              </v:shape>
            </v:group>
            <v:group style="position:absolute;left:9636;top:10733;width:2;height:667" coordorigin="9636,10733" coordsize="2,667">
              <v:shape style="position:absolute;left:9636;top:10733;width:2;height:667" coordorigin="9636,10733" coordsize="0,667" path="m9636,11400l9636,10733e" filled="f" stroked="t" strokeweight=".72pt" strokecolor="#000000">
                <v:path arrowok="t"/>
              </v:shape>
            </v:group>
            <v:group style="position:absolute;left:6317;top:10440;width:2;height:648" coordorigin="6317,10440" coordsize="2,648">
              <v:shape style="position:absolute;left:6317;top:10440;width:2;height:648" coordorigin="6317,10440" coordsize="0,648" path="m6317,11088l6317,10440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4"/>
          <w:position w:val="10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64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4"/>
          <w:w w:val="240"/>
          <w:position w:val="1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28"/>
          <w:position w:val="2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"/>
          <w:position w:val="5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"/>
          <w:position w:val="5"/>
        </w:rPr>
        <w:t>   </w:t>
      </w:r>
      <w:r>
        <w:rPr>
          <w:rFonts w:ascii="Times New Roman" w:hAnsi="Times New Roman" w:cs="Times New Roman" w:eastAsia="Times New Roman"/>
          <w:sz w:val="47"/>
          <w:szCs w:val="47"/>
          <w:spacing w:val="7"/>
          <w:w w:val="18"/>
          <w:position w:val="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4"/>
        </w:rPr>
        <w:t>M4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1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4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7"/>
          <w:position w:val="14"/>
        </w:rPr>
        <w:t>15056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8" w:after="0" w:line="240" w:lineRule="auto"/>
        <w:ind w:right="-20"/>
        <w:jc w:val="left"/>
        <w:tabs>
          <w:tab w:pos="1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5"/>
        </w:rPr>
        <w:t>Transf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5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5"/>
        </w:rPr>
        <w:t>rme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5"/>
          <w:w w:val="160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48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2" w:equalWidth="0">
            <w:col w:w="7218" w:space="307"/>
            <w:col w:w="7095"/>
          </w:cols>
        </w:sectPr>
      </w:pPr>
      <w:rPr/>
    </w:p>
    <w:p>
      <w:pPr>
        <w:spacing w:before="52" w:after="0" w:line="315" w:lineRule="exact"/>
        <w:ind w:left="2736" w:right="-20"/>
        <w:jc w:val="left"/>
        <w:tabs>
          <w:tab w:pos="40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21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3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28"/>
          <w:w w:val="7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9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51"/>
          <w:w w:val="7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22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1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1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6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71"/>
          <w:position w:val="0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43"/>
          <w:w w:val="100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8"/>
          <w:szCs w:val="18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83"/>
          <w:position w:val="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17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6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W</w:t>
      </w:r>
      <w:r>
        <w:rPr>
          <w:rFonts w:ascii="Segoe UI" w:hAnsi="Segoe UI" w:cs="Segoe UI" w:eastAsia="Segoe UI"/>
          <w:sz w:val="23"/>
          <w:szCs w:val="23"/>
          <w:spacing w:val="5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2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4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73"/>
          <w:position w:val="0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-6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94"/>
          <w:position w:val="0"/>
        </w:rPr>
        <w:t>L-</w:t>
      </w:r>
      <w:r>
        <w:rPr>
          <w:rFonts w:ascii="Segoe UI" w:hAnsi="Segoe UI" w:cs="Segoe UI" w:eastAsia="Segoe UI"/>
          <w:sz w:val="23"/>
          <w:szCs w:val="23"/>
          <w:spacing w:val="0"/>
          <w:w w:val="94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0"/>
          <w:position w:val="0"/>
        </w:rPr>
        <w:t>-M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(</w:t>
      </w:r>
      <w:r>
        <w:rPr>
          <w:rFonts w:ascii="Segoe UI" w:hAnsi="Segoe UI" w:cs="Segoe UI" w:eastAsia="Segoe UI"/>
          <w:sz w:val="23"/>
          <w:szCs w:val="23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5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100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9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100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83"/>
          <w:position w:val="0"/>
        </w:rPr>
        <w:t>25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1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5335" w:right="7998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5"/>
        </w:rPr>
        <w:t>M-2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77" w:lineRule="auto"/>
        <w:ind w:left="8106" w:right="4418" w:firstLine="1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LATCH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0"/>
        </w:rPr>
        <w:t>BAR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ON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SELECTO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22"/>
        </w:rPr>
        <w:t>SWITCHES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1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6"/>
          <w:w w:val="109"/>
        </w:rPr>
        <w:t>M·20A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204" w:lineRule="exact"/>
        <w:ind w:left="12995" w:right="143" w:firstLine="-12907"/>
        <w:jc w:val="right"/>
        <w:tabs>
          <w:tab w:pos="129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  <w:position w:val="-6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14"/>
          <w:szCs w:val="14"/>
          <w:spacing w:val="6"/>
          <w:w w:val="113"/>
          <w:position w:val="0"/>
        </w:rPr>
        <w:t>M·20B</w:t>
      </w:r>
      <w:r>
        <w:rPr>
          <w:rFonts w:ascii="Segoe UI" w:hAnsi="Segoe UI" w:cs="Segoe UI" w:eastAsia="Segoe UI"/>
          <w:sz w:val="14"/>
          <w:szCs w:val="14"/>
          <w:spacing w:val="6"/>
          <w:w w:val="11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08"/>
          <w:position w:val="0"/>
        </w:rPr>
        <w:t>M·20C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480" w:h="11880" w:orient="landscape"/>
          <w:pgMar w:top="820" w:bottom="280" w:left="260" w:right="1560"/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7.95pt;margin-top:41.176971pt;width:765.990002pt;height:521.332pt;mso-position-horizontal-relative:page;mso-position-vertical-relative:page;z-index:-19042" coordorigin="159,824" coordsize="15320,10427">
            <v:shape style="position:absolute;left:159;top:848;width:15320;height:10403" type="#_x0000_t75">
              <v:imagedata r:id="rId356" o:title=""/>
            </v:shape>
            <v:group style="position:absolute;left:958;top:11221;width:13504;height:2" coordorigin="958,11221" coordsize="13504,2">
              <v:shape style="position:absolute;left:958;top:11221;width:13504;height:2" coordorigin="958,11221" coordsize="13504,0" path="m958,11221l14463,11221e" filled="f" stroked="t" strokeweight=".963pt" strokecolor="#000000">
                <v:path arrowok="t"/>
              </v:shape>
            </v:group>
            <v:group style="position:absolute;left:905;top:833;width:13745;height:2" coordorigin="905,833" coordsize="13745,2">
              <v:shape style="position:absolute;left:905;top:833;width:13745;height:2" coordorigin="905,833" coordsize="13745,0" path="m905,833l14650,833e" filled="f" stroked="t" strokeweight=".963pt" strokecolor="#000000">
                <v:path arrowok="t"/>
              </v:shape>
            </v:group>
            <v:group style="position:absolute;left:2374;top:1380;width:4595;height:2" coordorigin="2374,1380" coordsize="4595,2">
              <v:shape style="position:absolute;left:2374;top:1380;width:4595;height:2" coordorigin="2374,1380" coordsize="4595,0" path="m2374,1380l6969,1380e" filled="f" stroked="t" strokeweight=".482pt" strokecolor="#000000">
                <v:path arrowok="t"/>
              </v:shape>
            </v:group>
            <v:group style="position:absolute;left:10930;top:1751;width:14;height:2" coordorigin="10930,1751" coordsize="14,2">
              <v:shape style="position:absolute;left:10930;top:1751;width:14;height:2" coordorigin="10930,1751" coordsize="14,0" path="m10930,1751l10944,1751e" filled="f" stroked="t" strokeweight=".722pt" strokecolor="#000000">
                <v:path arrowok="t"/>
              </v:shape>
            </v:group>
            <v:group style="position:absolute;left:4527;top:3174;width:2;height:901" coordorigin="4527,3174" coordsize="2,901">
              <v:shape style="position:absolute;left:4527;top:3174;width:2;height:901" coordorigin="4527,3174" coordsize="0,901" path="m4527,4074l4527,3174e" filled="f" stroked="t" strokeweight=".722pt" strokecolor="#000000">
                <v:path arrowok="t"/>
              </v:shape>
            </v:group>
            <v:group style="position:absolute;left:4705;top:3193;width:2;height:1137" coordorigin="4705,3193" coordsize="2,1137">
              <v:shape style="position:absolute;left:4705;top:3193;width:2;height:1137" coordorigin="4705,3193" coordsize="0,1137" path="m4705,4330l4705,3193e" filled="f" stroked="t" strokeweight=".722pt" strokecolor="#000000">
                <v:path arrowok="t"/>
              </v:shape>
            </v:group>
            <v:group style="position:absolute;left:6776;top:2909;width:2;height:3116" coordorigin="6776,2909" coordsize="2,3116">
              <v:shape style="position:absolute;left:6776;top:2909;width:2;height:3116" coordorigin="6776,2909" coordsize="0,3116" path="m6776,6025l6776,2909e" filled="f" stroked="t" strokeweight=".722pt" strokecolor="#000000">
                <v:path arrowok="t"/>
              </v:shape>
            </v:group>
            <v:group style="position:absolute;left:10258;top:5697;width:2;height:867" coordorigin="10258,5697" coordsize="2,867">
              <v:shape style="position:absolute;left:10258;top:5697;width:2;height:867" coordorigin="10258,5697" coordsize="0,867" path="m10258,6564l10258,5697e" filled="f" stroked="t" strokeweight=".722pt" strokecolor="#000000">
                <v:path arrowok="t"/>
              </v:shape>
            </v:group>
            <v:group style="position:absolute;left:6083;top:3431;width:2456;height:2" coordorigin="6083,3431" coordsize="2456,2">
              <v:shape style="position:absolute;left:6083;top:3431;width:2456;height:2" coordorigin="6083,3431" coordsize="2456,0" path="m6083,3431l8539,3431e" filled="f" stroked="t" strokeweight=".482pt" strokecolor="#000000">
                <v:path arrowok="t"/>
              </v:shape>
            </v:group>
            <v:group style="position:absolute;left:4387;top:3617;width:4397;height:2" coordorigin="4387,3617" coordsize="4397,2">
              <v:shape style="position:absolute;left:4387;top:3617;width:4397;height:2" coordorigin="4387,3617" coordsize="4397,0" path="m4387,3617l8784,3617e" filled="f" stroked="t" strokeweight=".722pt" strokecolor="#000000">
                <v:path arrowok="t"/>
              </v:shape>
            </v:group>
            <v:group style="position:absolute;left:4700;top:4322;width:3838;height:2" coordorigin="4700,4322" coordsize="3838,2">
              <v:shape style="position:absolute;left:4700;top:4322;width:3838;height:2" coordorigin="4700,4322" coordsize="3838,0" path="m4700,4322l8539,4322e" filled="f" stroked="t" strokeweight=".482pt" strokecolor="#000000">
                <v:path arrowok="t"/>
              </v:shape>
            </v:group>
            <v:group style="position:absolute;left:4467;top:4498;width:2;height:636" coordorigin="4467,4498" coordsize="2,636">
              <v:shape style="position:absolute;left:4467;top:4498;width:2;height:636" coordorigin="4467,4498" coordsize="0,636" path="m4467,5134l4467,4498e" filled="f" stroked="t" strokeweight=".722pt" strokecolor="#000000">
                <v:path arrowok="t"/>
              </v:shape>
            </v:group>
            <v:group style="position:absolute;left:4460;top:5129;width:5139;height:2" coordorigin="4460,5129" coordsize="5139,2">
              <v:shape style="position:absolute;left:4460;top:5129;width:5139;height:2" coordorigin="4460,5129" coordsize="5139,0" path="m4460,5129l9598,5129e" filled="f" stroked="t" strokeweight=".722pt" strokecolor="#000000">
                <v:path arrowok="t"/>
              </v:shape>
            </v:group>
            <v:group style="position:absolute;left:4387;top:5399;width:5746;height:2" coordorigin="4387,5399" coordsize="5746,2">
              <v:shape style="position:absolute;left:4387;top:5399;width:5746;height:2" coordorigin="4387,5399" coordsize="5746,0" path="m4387,5399l10133,5399e" filled="f" stroked="t" strokeweight=".722pt" strokecolor="#000000">
                <v:path arrowok="t"/>
              </v:shape>
            </v:group>
            <v:group style="position:absolute;left:2687;top:5428;width:2;height:780" coordorigin="2687,5428" coordsize="2,780">
              <v:shape style="position:absolute;left:2687;top:5428;width:2;height:780" coordorigin="2687,5428" coordsize="0,780" path="m2687,6208l2687,5428e" filled="f" stroked="t" strokeweight=".722pt" strokecolor="#000000">
                <v:path arrowok="t"/>
              </v:shape>
            </v:group>
            <v:group style="position:absolute;left:3429;top:5864;width:6584;height:2" coordorigin="3429,5864" coordsize="6584,2">
              <v:shape style="position:absolute;left:3429;top:5864;width:6584;height:2" coordorigin="3429,5864" coordsize="6584,0" path="m3429,5864l10013,5864e" filled="f" stroked="t" strokeweight=".722pt" strokecolor="#000000">
                <v:path arrowok="t"/>
              </v:shape>
            </v:group>
            <v:group style="position:absolute;left:10745;top:5844;width:1507;height:2" coordorigin="10745,5844" coordsize="1507,2">
              <v:shape style="position:absolute;left:10745;top:5844;width:1507;height:2" coordorigin="10745,5844" coordsize="1507,0" path="m10745,5844l12252,5844e" filled="f" stroked="t" strokeweight=".722pt" strokecolor="#000000">
                <v:path arrowok="t"/>
              </v:shape>
            </v:group>
            <v:group style="position:absolute;left:12165;top:5854;width:978;height:2" coordorigin="12165,5854" coordsize="978,2">
              <v:shape style="position:absolute;left:12165;top:5854;width:978;height:2" coordorigin="12165,5854" coordsize="978,0" path="m12165,5854l13143,5854e" filled="f" stroked="t" strokeweight=".722pt" strokecolor="#000000">
                <v:path arrowok="t"/>
              </v:shape>
            </v:group>
            <v:group style="position:absolute;left:10008;top:5856;width:2;height:1763" coordorigin="10008,5856" coordsize="2,1763">
              <v:shape style="position:absolute;left:10008;top:5856;width:2;height:1763" coordorigin="10008,5856" coordsize="0,1763" path="m10008,7619l10008,5856e" filled="f" stroked="t" strokeweight=".722pt" strokecolor="#000000">
                <v:path arrowok="t"/>
              </v:shape>
            </v:group>
            <v:group style="position:absolute;left:10757;top:5832;width:2;height:2456" coordorigin="10757,5832" coordsize="2,2456">
              <v:shape style="position:absolute;left:10757;top:5832;width:2;height:2456" coordorigin="10757,5832" coordsize="0,2456" path="m10757,8288l10757,5832e" filled="f" stroked="t" strokeweight=".722pt" strokecolor="#000000">
                <v:path arrowok="t"/>
              </v:shape>
            </v:group>
            <v:group style="position:absolute;left:2687;top:6258;width:559;height:2" coordorigin="2687,6258" coordsize="559,2">
              <v:shape style="position:absolute;left:2687;top:6258;width:559;height:2" coordorigin="2687,6258" coordsize="559,0" path="m2687,6258l3246,6258e" filled="f" stroked="t" strokeweight=".722pt" strokecolor="#000000">
                <v:path arrowok="t"/>
              </v:shape>
            </v:group>
            <v:group style="position:absolute;left:2856;top:6256;width:6921;height:2" coordorigin="2856,6256" coordsize="6921,2">
              <v:shape style="position:absolute;left:2856;top:6256;width:6921;height:2" coordorigin="2856,6256" coordsize="6921,0" path="m2856,6256l9777,6256e" filled="f" stroked="t" strokeweight=".722pt" strokecolor="#000000">
                <v:path arrowok="t"/>
              </v:shape>
            </v:group>
            <v:group style="position:absolute;left:11467;top:6258;width:1334;height:2" coordorigin="11467,6258" coordsize="1334,2">
              <v:shape style="position:absolute;left:11467;top:6258;width:1334;height:2" coordorigin="11467,6258" coordsize="1334,0" path="m11467,6258l12801,6258e" filled="f" stroked="t" strokeweight=".722pt" strokecolor="#000000">
                <v:path arrowok="t"/>
              </v:shape>
            </v:group>
            <v:group style="position:absolute;left:8553;top:6444;width:2;height:2326" coordorigin="8553,6444" coordsize="2,2326">
              <v:shape style="position:absolute;left:8553;top:6444;width:2;height:2326" coordorigin="8553,6444" coordsize="0,2326" path="m8553,8770l8553,6444e" filled="f" stroked="t" strokeweight=".722pt" strokecolor="#000000">
                <v:path arrowok="t"/>
              </v:shape>
            </v:group>
            <v:group style="position:absolute;left:13307;top:6569;width:2;height:197" coordorigin="13307,6569" coordsize="2,197">
              <v:shape style="position:absolute;left:13307;top:6569;width:2;height:197" coordorigin="13307,6569" coordsize="0,197" path="m13307,6767l13307,6569e" filled="f" stroked="t" strokeweight=".722pt" strokecolor="#000000">
                <v:path arrowok="t"/>
              </v:shape>
            </v:group>
            <v:group style="position:absolute;left:9873;top:7744;width:684;height:2" coordorigin="9873,7744" coordsize="684,2">
              <v:shape style="position:absolute;left:9873;top:7744;width:684;height:2" coordorigin="9873,7744" coordsize="684,0" path="m9873,7744l10557,7744e" filled="f" stroked="t" strokeweight=".722pt" strokecolor="#000000">
                <v:path arrowok="t"/>
              </v:shape>
            </v:group>
            <v:group style="position:absolute;left:10749;top:8173;width:1488;height:2" coordorigin="10749,8173" coordsize="1488,2">
              <v:shape style="position:absolute;left:10749;top:8173;width:1488;height:2" coordorigin="10749,8173" coordsize="1488,0" path="m10749,8173l12238,8173e" filled="f" stroked="t" strokeweight=".482pt" strokecolor="#000000">
                <v:path arrowok="t"/>
              </v:shape>
            </v:group>
            <v:group style="position:absolute;left:12165;top:8182;width:982;height:2" coordorigin="12165,8182" coordsize="982,2">
              <v:shape style="position:absolute;left:12165;top:8182;width:982;height:2" coordorigin="12165,8182" coordsize="982,0" path="m12165,8182l13148,8182e" filled="f" stroked="t" strokeweight=".722pt" strokecolor="#000000">
                <v:path arrowok="t"/>
              </v:shape>
            </v:group>
            <v:group style="position:absolute;left:8900;top:8664;width:973;height:2" coordorigin="8900,8664" coordsize="973,2">
              <v:shape style="position:absolute;left:8900;top:8664;width:973;height:2" coordorigin="8900,8664" coordsize="973,0" path="m8900,8664l9873,8664e" filled="f" stroked="t" strokeweight=".722pt" strokecolor="#000000">
                <v:path arrowok="t"/>
              </v:shape>
            </v:group>
            <v:group style="position:absolute;left:9517;top:8676;width:2726;height:2" coordorigin="9517,8676" coordsize="2726,2">
              <v:shape style="position:absolute;left:9517;top:8676;width:2726;height:2" coordorigin="9517,8676" coordsize="2726,0" path="m9517,8676l12242,8676e" filled="f" stroked="t" strokeweight=".722pt" strokecolor="#000000">
                <v:path arrowok="t"/>
              </v:shape>
            </v:group>
            <v:group style="position:absolute;left:12002;top:8688;width:1305;height:2" coordorigin="12002,8688" coordsize="1305,2">
              <v:shape style="position:absolute;left:12002;top:8688;width:1305;height:2" coordorigin="12002,8688" coordsize="1305,0" path="m12002,8688l13307,8688e" filled="f" stroked="t" strokeweight=".482pt" strokecolor="#000000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40" w:lineRule="auto"/>
        <w:ind w:left="1667" w:right="-58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71"/>
        </w:rPr>
        <w:t>ITJ:J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8"/>
          <w:w w:val="152"/>
        </w:rPr>
        <w:t>PAR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29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724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lU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62119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24" w:right="-20"/>
        <w:jc w:val="left"/>
        <w:tabs>
          <w:tab w:pos="21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62700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20" w:lineRule="atLeast"/>
        <w:ind w:left="1734" w:right="145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339996pt;margin-top:.515394pt;width:3.1248pt;height:13.95pt;mso-position-horizontal-relative:page;mso-position-vertical-relative:paragraph;z-index:-19041" type="#_x0000_t202" filled="f" stroked="f">
            <v:textbox inset="0,0,0,0">
              <w:txbxContent>
                <w:p>
                  <w:pPr>
                    <w:spacing w:before="0" w:after="0" w:line="27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3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6104$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9"/>
        </w:rPr>
        <w:t>ClA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63" w:lineRule="exact"/>
        <w:ind w:right="15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4"/>
          <w:position w:val="-1"/>
        </w:rPr>
        <w:t>66059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69" w:lineRule="exact"/>
        <w:ind w:left="172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74"/>
          <w:position w:val="1"/>
        </w:rPr>
        <w:t>ClB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8" w:after="0" w:line="240" w:lineRule="auto"/>
        <w:ind w:left="1732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33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2</w:t>
      </w:r>
      <w:r>
        <w:rPr>
          <w:rFonts w:ascii="Segoe UI" w:hAnsi="Segoe UI" w:cs="Segoe UI" w:eastAsia="Segoe UI"/>
          <w:sz w:val="8"/>
          <w:szCs w:val="8"/>
          <w:spacing w:val="-28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85008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729" w:right="-20"/>
        <w:jc w:val="left"/>
        <w:tabs>
          <w:tab w:pos="21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33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5</w:t>
      </w:r>
      <w:r>
        <w:rPr>
          <w:rFonts w:ascii="Segoe UI" w:hAnsi="Segoe UI" w:cs="Segoe UI" w:eastAsia="Segoe UI"/>
          <w:sz w:val="8"/>
          <w:szCs w:val="8"/>
          <w:spacing w:val="-29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66015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right="165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3"/>
        </w:rPr>
        <w:t>87516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3" w:after="0" w:line="240" w:lineRule="auto"/>
        <w:ind w:left="172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7"/>
        </w:rPr>
        <w:t>13129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72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S-</w:t>
      </w:r>
      <w:r>
        <w:rPr>
          <w:rFonts w:ascii="Segoe UI" w:hAnsi="Segoe UI" w:cs="Segoe UI" w:eastAsia="Segoe UI"/>
          <w:sz w:val="8"/>
          <w:szCs w:val="8"/>
          <w:spacing w:val="-5"/>
          <w:w w:val="181"/>
        </w:rPr>
        <w:t>-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21261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1734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M3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13526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M4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15536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left="17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2"/>
        </w:rPr>
        <w:t>!115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6"/>
        </w:rPr>
        <w:t>10242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9"/>
        </w:rPr>
        <w:t>w</w:t>
      </w:r>
      <w:r>
        <w:rPr>
          <w:rFonts w:ascii="Segoe UI" w:hAnsi="Segoe UI" w:cs="Segoe UI" w:eastAsia="Segoe UI"/>
          <w:sz w:val="9"/>
          <w:szCs w:val="9"/>
          <w:spacing w:val="-22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15566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M8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15548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M9</w:t>
      </w:r>
      <w:r>
        <w:rPr>
          <w:rFonts w:ascii="Segoe UI" w:hAnsi="Segoe UI" w:cs="Segoe UI" w:eastAsia="Segoe UI"/>
          <w:sz w:val="9"/>
          <w:szCs w:val="9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20"/>
        </w:rPr>
        <w:t>135011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745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2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O</w:t>
      </w:r>
      <w:r>
        <w:rPr>
          <w:rFonts w:ascii="Segoe UI" w:hAnsi="Segoe UI" w:cs="Segoe UI" w:eastAsia="Segoe UI"/>
          <w:sz w:val="8"/>
          <w:szCs w:val="8"/>
          <w:spacing w:val="-27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13504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753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6"/>
        </w:rPr>
        <w:t>Kll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</w:rPr>
        <w:t>15368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748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2</w:t>
      </w:r>
      <w:r>
        <w:rPr>
          <w:rFonts w:ascii="Segoe UI" w:hAnsi="Segoe UI" w:cs="Segoe UI" w:eastAsia="Segoe UI"/>
          <w:sz w:val="8"/>
          <w:szCs w:val="8"/>
          <w:spacing w:val="-29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45"/>
        </w:rPr>
        <w:t>13561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744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40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3</w:t>
      </w:r>
      <w:r>
        <w:rPr>
          <w:rFonts w:ascii="Segoe UI" w:hAnsi="Segoe UI" w:cs="Segoe UI" w:eastAsia="Segoe UI"/>
          <w:sz w:val="8"/>
          <w:szCs w:val="8"/>
          <w:spacing w:val="-3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42"/>
        </w:rPr>
        <w:t>15358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86" w:lineRule="auto"/>
        <w:ind w:left="1745" w:right="55" w:firstLine="-1"/>
        <w:jc w:val="left"/>
        <w:tabs>
          <w:tab w:pos="2170" w:val="left"/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40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4</w:t>
      </w:r>
      <w:r>
        <w:rPr>
          <w:rFonts w:ascii="Segoe UI" w:hAnsi="Segoe UI" w:cs="Segoe UI" w:eastAsia="Segoe UI"/>
          <w:sz w:val="8"/>
          <w:szCs w:val="8"/>
          <w:spacing w:val="-3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45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15466A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5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5</w:t>
      </w:r>
      <w:r>
        <w:rPr>
          <w:rFonts w:ascii="Segoe UI" w:hAnsi="Segoe UI" w:cs="Segoe UI" w:eastAsia="Segoe UI"/>
          <w:sz w:val="8"/>
          <w:szCs w:val="8"/>
          <w:spacing w:val="-31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  <w:tab/>
      </w:r>
      <w:r>
        <w:rPr>
          <w:rFonts w:ascii="Segoe UI" w:hAnsi="Segoe UI" w:cs="Segoe UI" w:eastAsia="Segoe UI"/>
          <w:sz w:val="8"/>
          <w:szCs w:val="8"/>
          <w:spacing w:val="-1"/>
          <w:w w:val="163"/>
        </w:rPr>
        <w:t>F-5851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2" w:lineRule="exact"/>
        <w:ind w:left="174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�11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6"/>
          <w:w w:val="154"/>
          <w:position w:val="0"/>
        </w:rPr>
        <w:t>13110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0" w:after="0" w:line="240" w:lineRule="auto"/>
        <w:ind w:left="1746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4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7</w:t>
      </w:r>
      <w:r>
        <w:rPr>
          <w:rFonts w:ascii="Segoe UI" w:hAnsi="Segoe UI" w:cs="Segoe UI" w:eastAsia="Segoe UI"/>
          <w:sz w:val="8"/>
          <w:szCs w:val="8"/>
          <w:spacing w:val="-33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6"/>
          <w:w w:val="143"/>
        </w:rPr>
        <w:t>151</w:t>
      </w:r>
      <w:r>
        <w:rPr>
          <w:rFonts w:ascii="Segoe UI" w:hAnsi="Segoe UI" w:cs="Segoe UI" w:eastAsia="Segoe UI"/>
          <w:sz w:val="8"/>
          <w:szCs w:val="8"/>
          <w:spacing w:val="-9"/>
          <w:w w:val="14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74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.150002pt;margin-top:5.172026pt;width:2.8798pt;height:23.8pt;mso-position-horizontal-relative:page;mso-position-vertical-relative:paragraph;z-index:-19040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0"/>
                      <w:position w:val="4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2.046814pt;margin-top:.892833pt;width:17.906976pt;height:6.499404pt;mso-position-horizontal-relative:page;mso-position-vertical-relative:paragraph;z-index:-19039" type="#_x0000_t202" filled="f" stroked="f">
            <v:textbox inset="0,0,0,0">
              <w:txbxContent>
                <w:p>
                  <w:pPr>
                    <w:spacing w:before="0" w:after="0" w:line="105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37"/>
                    </w:rPr>
                    <w:t>1:1577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MlB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75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5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9</w:t>
      </w:r>
      <w:r>
        <w:rPr>
          <w:rFonts w:ascii="Segoe UI" w:hAnsi="Segoe UI" w:cs="Segoe UI" w:eastAsia="Segoe UI"/>
          <w:sz w:val="8"/>
          <w:szCs w:val="8"/>
          <w:spacing w:val="-3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13378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75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0"/>
        </w:rPr>
        <w:t>NrGA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75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17"/>
        </w:rPr>
        <w:t>MZO</w:t>
      </w:r>
      <w:r>
        <w:rPr>
          <w:rFonts w:ascii="Segoe UI" w:hAnsi="Segoe UI" w:cs="Segoe UI" w:eastAsia="Segoe UI"/>
          <w:sz w:val="8"/>
          <w:szCs w:val="8"/>
          <w:spacing w:val="0"/>
          <w:w w:val="117"/>
        </w:rPr>
        <w:t>B</w:t>
      </w:r>
      <w:r>
        <w:rPr>
          <w:rFonts w:ascii="Segoe UI" w:hAnsi="Segoe UI" w:cs="Segoe UI" w:eastAsia="Segoe UI"/>
          <w:sz w:val="8"/>
          <w:szCs w:val="8"/>
          <w:spacing w:val="-25"/>
          <w:w w:val="1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13524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75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26"/>
        </w:rPr>
        <w:t>M20C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753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22"/>
        </w:rPr>
        <w:t>M2</w:t>
      </w:r>
      <w:r>
        <w:rPr>
          <w:rFonts w:ascii="Segoe UI" w:hAnsi="Segoe UI" w:cs="Segoe UI" w:eastAsia="Segoe UI"/>
          <w:sz w:val="8"/>
          <w:szCs w:val="8"/>
          <w:spacing w:val="0"/>
          <w:w w:val="122"/>
        </w:rPr>
        <w:t>1</w:t>
      </w:r>
      <w:r>
        <w:rPr>
          <w:rFonts w:ascii="Segoe UI" w:hAnsi="Segoe UI" w:cs="Segoe UI" w:eastAsia="Segoe UI"/>
          <w:sz w:val="8"/>
          <w:szCs w:val="8"/>
          <w:spacing w:val="-26"/>
          <w:w w:val="12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L\547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40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59"/>
        </w:rPr>
        <w:t>DESCR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I</w:t>
      </w:r>
      <w:r>
        <w:rPr>
          <w:rFonts w:ascii="Segoe UI" w:hAnsi="Segoe UI" w:cs="Segoe UI" w:eastAsia="Segoe UI"/>
          <w:sz w:val="8"/>
          <w:szCs w:val="8"/>
          <w:spacing w:val="-2"/>
          <w:w w:val="146"/>
        </w:rPr>
        <w:t>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8" w:after="0" w:line="240" w:lineRule="auto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7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,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4"/>
        </w:rPr>
        <w:t>000</w:t>
      </w:r>
      <w:r>
        <w:rPr>
          <w:rFonts w:ascii="Segoe UI" w:hAnsi="Segoe UI" w:cs="Segoe UI" w:eastAsia="Segoe UI"/>
          <w:sz w:val="8"/>
          <w:szCs w:val="8"/>
          <w:spacing w:val="2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42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%</w:t>
      </w:r>
      <w:r>
        <w:rPr>
          <w:rFonts w:ascii="Segoe UI" w:hAnsi="Segoe UI" w:cs="Segoe UI" w:eastAsia="Segoe UI"/>
          <w:sz w:val="8"/>
          <w:szCs w:val="8"/>
          <w:spacing w:val="1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2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2</w:t>
      </w:r>
      <w:r>
        <w:rPr>
          <w:rFonts w:ascii="Segoe UI" w:hAnsi="Segoe UI" w:cs="Segoe UI" w:eastAsia="Segoe UI"/>
          <w:sz w:val="8"/>
          <w:szCs w:val="8"/>
          <w:spacing w:val="28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2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t</w:t>
      </w:r>
      <w:r>
        <w:rPr>
          <w:rFonts w:ascii="Segoe UI" w:hAnsi="Segoe UI" w:cs="Segoe UI" w:eastAsia="Segoe UI"/>
          <w:sz w:val="9"/>
          <w:szCs w:val="9"/>
          <w:spacing w:val="34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72"/>
        </w:rPr>
        <w:t>39,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8"/>
        </w:rPr>
        <w:t>000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10%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Watt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5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14"/>
        </w:rPr>
        <w:t>Olu':</w:t>
      </w:r>
      <w:r>
        <w:rPr>
          <w:rFonts w:ascii="Segoe UI" w:hAnsi="Segoe UI" w:cs="Segoe UI" w:eastAsia="Segoe UI"/>
          <w:sz w:val="8"/>
          <w:szCs w:val="8"/>
          <w:spacing w:val="0"/>
          <w:w w:val="114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08"/>
        </w:rPr>
        <w:t>1(1,1</w:t>
      </w:r>
      <w:r>
        <w:rPr>
          <w:rFonts w:ascii="Segoe UI" w:hAnsi="Segoe UI" w:cs="Segoe UI" w:eastAsia="Segoe UI"/>
          <w:sz w:val="8"/>
          <w:szCs w:val="8"/>
          <w:spacing w:val="0"/>
          <w:w w:val="108"/>
        </w:rPr>
        <w:t>;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Watt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22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22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7" w:after="0" w:line="240" w:lineRule="auto"/>
        <w:ind w:left="10" w:right="-5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Dual</w:t>
      </w:r>
      <w:r>
        <w:rPr>
          <w:rFonts w:ascii="Segoe UI" w:hAnsi="Segoe UI" w:cs="Segoe UI" w:eastAsia="Segoe UI"/>
          <w:sz w:val="9"/>
          <w:szCs w:val="9"/>
          <w:spacing w:val="33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S</w:t>
      </w:r>
      <w:r>
        <w:rPr>
          <w:rFonts w:ascii="Segoe UI" w:hAnsi="Segoe UI" w:cs="Segoe UI" w:eastAsia="Segoe UI"/>
          <w:sz w:val="9"/>
          <w:szCs w:val="9"/>
          <w:spacing w:val="6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5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23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5"/>
        </w:rPr>
        <w:t>90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7"/>
        </w:rPr>
        <w:t>Conde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n</w:t>
      </w:r>
      <w:r>
        <w:rPr>
          <w:rFonts w:ascii="Segoe UI" w:hAnsi="Segoe UI" w:cs="Segoe UI" w:eastAsia="Segoe UI"/>
          <w:sz w:val="8"/>
          <w:szCs w:val="8"/>
          <w:spacing w:val="1"/>
          <w:w w:val="183"/>
        </w:rPr>
        <w:t>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1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.0005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6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6"/>
        </w:rPr>
        <w:t>Mic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a</w:t>
      </w:r>
      <w:r>
        <w:rPr>
          <w:rFonts w:ascii="Segoe UI" w:hAnsi="Segoe UI" w:cs="Segoe UI" w:eastAsia="Segoe UI"/>
          <w:sz w:val="9"/>
          <w:szCs w:val="9"/>
          <w:spacing w:val="2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7"/>
        </w:rPr>
        <w:t>Condense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8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8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S</w:t>
      </w:r>
      <w:r>
        <w:rPr>
          <w:rFonts w:ascii="Segoe UI" w:hAnsi="Segoe UI" w:cs="Segoe UI" w:eastAsia="Segoe UI"/>
          <w:sz w:val="8"/>
          <w:szCs w:val="8"/>
          <w:spacing w:val="1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58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!</w:t>
      </w:r>
      <w:r>
        <w:rPr>
          <w:rFonts w:ascii="Segoe UI" w:hAnsi="Segoe UI" w:cs="Segoe UI" w:eastAsia="Segoe UI"/>
          <w:sz w:val="9"/>
          <w:szCs w:val="9"/>
          <w:spacing w:val="11"/>
          <w:w w:val="158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8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Condenser</w:t>
      </w:r>
      <w:r>
        <w:rPr>
          <w:rFonts w:ascii="Segoe UI" w:hAnsi="Segoe UI" w:cs="Segoe UI" w:eastAsia="Segoe UI"/>
          <w:sz w:val="8"/>
          <w:szCs w:val="8"/>
          <w:spacing w:val="1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400</w:t>
      </w:r>
      <w:r>
        <w:rPr>
          <w:rFonts w:ascii="Segoe UI" w:hAnsi="Segoe UI" w:cs="Segoe UI" w:eastAsia="Segoe UI"/>
          <w:sz w:val="8"/>
          <w:szCs w:val="8"/>
          <w:spacing w:val="3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2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</w:t>
      </w:r>
      <w:r>
        <w:rPr>
          <w:rFonts w:ascii="Segoe UI" w:hAnsi="Segoe UI" w:cs="Segoe UI" w:eastAsia="Segoe UI"/>
          <w:sz w:val="9"/>
          <w:szCs w:val="9"/>
          <w:spacing w:val="2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2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2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85"/>
        </w:rPr>
        <w:t>Electr</w:t>
      </w:r>
      <w:r>
        <w:rPr>
          <w:rFonts w:ascii="Segoe UI" w:hAnsi="Segoe UI" w:cs="Segoe UI" w:eastAsia="Segoe UI"/>
          <w:sz w:val="8"/>
          <w:szCs w:val="8"/>
          <w:spacing w:val="0"/>
          <w:w w:val="185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293"/>
        </w:rPr>
        <w:t>J..</w:t>
      </w:r>
      <w:r>
        <w:rPr>
          <w:rFonts w:ascii="Segoe UI" w:hAnsi="Segoe UI" w:cs="Segoe UI" w:eastAsia="Segoe UI"/>
          <w:sz w:val="8"/>
          <w:szCs w:val="8"/>
          <w:spacing w:val="-5"/>
          <w:w w:val="293"/>
        </w:rPr>
        <w:t>y</w:t>
      </w:r>
      <w:r>
        <w:rPr>
          <w:rFonts w:ascii="Segoe UI" w:hAnsi="Segoe UI" w:cs="Segoe UI" w:eastAsia="Segoe UI"/>
          <w:sz w:val="8"/>
          <w:szCs w:val="8"/>
          <w:spacing w:val="1"/>
          <w:w w:val="222"/>
        </w:rPr>
        <w:t>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8" w:after="0" w:line="276" w:lineRule="auto"/>
        <w:ind w:left="7" w:right="1114" w:firstLine="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193"/>
        </w:rPr>
        <w:t>Oscillato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r</w:t>
      </w:r>
      <w:r>
        <w:rPr>
          <w:rFonts w:ascii="Segoe UI" w:hAnsi="Segoe UI" w:cs="Segoe UI" w:eastAsia="Segoe UI"/>
          <w:sz w:val="8"/>
          <w:szCs w:val="8"/>
          <w:spacing w:val="9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3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9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28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9"/>
        </w:rPr>
        <w:t>Ch</w:t>
      </w:r>
      <w:r>
        <w:rPr>
          <w:rFonts w:ascii="Segoe UI" w:hAnsi="Segoe UI" w:cs="Segoe UI" w:eastAsia="Segoe UI"/>
          <w:sz w:val="8"/>
          <w:szCs w:val="8"/>
          <w:spacing w:val="-8"/>
          <w:w w:val="169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ke.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0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Power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Transformer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Main</w:t>
      </w:r>
      <w:r>
        <w:rPr>
          <w:rFonts w:ascii="Segoe UI" w:hAnsi="Segoe UI" w:cs="Segoe UI" w:eastAsia="Segoe UI"/>
          <w:sz w:val="8"/>
          <w:szCs w:val="8"/>
          <w:spacing w:val="-11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5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58" w:lineRule="auto"/>
        <w:ind w:left="14" w:right="1495" w:firstLine="-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Type</w:t>
      </w:r>
      <w:r>
        <w:rPr>
          <w:rFonts w:ascii="Segoe UI" w:hAnsi="Segoe UI" w:cs="Segoe UI" w:eastAsia="Segoe UI"/>
          <w:sz w:val="8"/>
          <w:szCs w:val="8"/>
          <w:spacing w:val="22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4"/>
        </w:rPr>
        <w:t>70L7GT</w:t>
      </w:r>
      <w:r>
        <w:rPr>
          <w:rFonts w:ascii="Segoe UI" w:hAnsi="Segoe UI" w:cs="Segoe UI" w:eastAsia="Segoe UI"/>
          <w:sz w:val="8"/>
          <w:szCs w:val="8"/>
          <w:spacing w:val="-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7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s</w:t>
      </w:r>
      <w:r>
        <w:rPr>
          <w:rFonts w:ascii="Segoe UI" w:hAnsi="Segoe UI" w:cs="Segoe UI" w:eastAsia="Segoe UI"/>
          <w:sz w:val="8"/>
          <w:szCs w:val="8"/>
          <w:spacing w:val="32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3"/>
        </w:rPr>
        <w:t>Mazda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72" w:lineRule="auto"/>
        <w:ind w:left="13" w:right="965" w:firstLine="6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ll+</w:t>
      </w:r>
      <w:r>
        <w:rPr>
          <w:rFonts w:ascii="Segoe UI" w:hAnsi="Segoe UI" w:cs="Segoe UI" w:eastAsia="Segoe UI"/>
          <w:sz w:val="9"/>
          <w:szCs w:val="9"/>
          <w:spacing w:val="27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0"/>
        </w:rPr>
        <w:t>Switcl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l</w:t>
      </w:r>
      <w:r>
        <w:rPr>
          <w:rFonts w:ascii="Segoe UI" w:hAnsi="Segoe UI" w:cs="Segoe UI" w:eastAsia="Segoe UI"/>
          <w:sz w:val="8"/>
          <w:szCs w:val="8"/>
          <w:spacing w:val="27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Selector</w:t>
      </w:r>
      <w:r>
        <w:rPr>
          <w:rFonts w:ascii="Segoe UI" w:hAnsi="Segoe UI" w:cs="Segoe UI" w:eastAsia="Segoe UI"/>
          <w:sz w:val="8"/>
          <w:szCs w:val="8"/>
          <w:spacing w:val="19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Disc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Selector</w:t>
      </w:r>
      <w:r>
        <w:rPr>
          <w:rFonts w:ascii="Segoe UI" w:hAnsi="Segoe UI" w:cs="Segoe UI" w:eastAsia="Segoe UI"/>
          <w:sz w:val="8"/>
          <w:szCs w:val="8"/>
          <w:spacing w:val="37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78"/>
        </w:rPr>
        <w:t>Sw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i</w:t>
      </w:r>
      <w:r>
        <w:rPr>
          <w:rFonts w:ascii="Segoe UI" w:hAnsi="Segoe UI" w:cs="Segoe UI" w:eastAsia="Segoe UI"/>
          <w:sz w:val="8"/>
          <w:szCs w:val="8"/>
          <w:spacing w:val="4"/>
          <w:w w:val="178"/>
        </w:rPr>
        <w:t>tc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h</w:t>
      </w:r>
      <w:r>
        <w:rPr>
          <w:rFonts w:ascii="Segoe UI" w:hAnsi="Segoe UI" w:cs="Segoe UI" w:eastAsia="Segoe UI"/>
          <w:sz w:val="8"/>
          <w:szCs w:val="8"/>
          <w:spacing w:val="8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R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l!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Selector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71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5"/>
        </w:rPr>
        <w:t>L.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84" w:lineRule="auto"/>
        <w:ind w:left="24" w:right="714" w:firstLine="-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84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y</w:t>
      </w:r>
      <w:r>
        <w:rPr>
          <w:rFonts w:ascii="Segoe UI" w:hAnsi="Segoe UI" w:cs="Segoe UI" w:eastAsia="Segoe UI"/>
          <w:sz w:val="8"/>
          <w:szCs w:val="8"/>
          <w:spacing w:val="33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5"/>
        </w:rPr>
        <w:t>n:Dro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p</w:t>
      </w:r>
      <w:r>
        <w:rPr>
          <w:rFonts w:ascii="Segoe UI" w:hAnsi="Segoe UI" w:cs="Segoe UI" w:eastAsia="Segoe UI"/>
          <w:sz w:val="8"/>
          <w:szCs w:val="8"/>
          <w:spacing w:val="11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Out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"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8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0"/>
        </w:rPr>
        <w:t>Sv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d</w:t>
      </w:r>
      <w:r>
        <w:rPr>
          <w:rFonts w:ascii="Segoe UI" w:hAnsi="Segoe UI" w:cs="Segoe UI" w:eastAsia="Segoe UI"/>
          <w:sz w:val="8"/>
          <w:szCs w:val="8"/>
          <w:spacing w:val="-2"/>
          <w:w w:val="180"/>
        </w:rPr>
        <w:t>tch</w:t>
      </w:r>
      <w:r>
        <w:rPr>
          <w:rFonts w:ascii="Segoe UI" w:hAnsi="Segoe UI" w:cs="Segoe UI" w:eastAsia="Segoe UI"/>
          <w:sz w:val="8"/>
          <w:szCs w:val="8"/>
          <w:spacing w:val="-2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23"/>
        </w:rPr>
        <w:t>t</w:t>
      </w:r>
      <w:r>
        <w:rPr>
          <w:rFonts w:ascii="Segoe UI" w:hAnsi="Segoe UI" w:cs="Segoe UI" w:eastAsia="Segoe UI"/>
          <w:sz w:val="8"/>
          <w:szCs w:val="8"/>
          <w:spacing w:val="-5"/>
          <w:w w:val="123"/>
        </w:rPr>
        <w:t>4</w:t>
      </w:r>
      <w:r>
        <w:rPr>
          <w:rFonts w:ascii="Segoe UI" w:hAnsi="Segoe UI" w:cs="Segoe UI" w:eastAsia="Segoe UI"/>
          <w:sz w:val="8"/>
          <w:szCs w:val="8"/>
          <w:spacing w:val="-1"/>
          <w:w w:val="173"/>
        </w:rPr>
        <w:t>oto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7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y</w:t>
      </w:r>
      <w:r>
        <w:rPr>
          <w:rFonts w:ascii="Segoe UI" w:hAnsi="Segoe UI" w:cs="Segoe UI" w:eastAsia="Segoe UI"/>
          <w:sz w:val="8"/>
          <w:szCs w:val="8"/>
          <w:spacing w:val="23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2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6"/>
        </w:rPr>
        <w:t>.Moto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r</w:t>
      </w:r>
      <w:r>
        <w:rPr>
          <w:rFonts w:ascii="Segoe UI" w:hAnsi="Segoe UI" w:cs="Segoe UI" w:eastAsia="Segoe UI"/>
          <w:sz w:val="8"/>
          <w:szCs w:val="8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6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y</w:t>
      </w:r>
      <w:r>
        <w:rPr>
          <w:rFonts w:ascii="Segoe UI" w:hAnsi="Segoe UI" w:cs="Segoe UI" w:eastAsia="Segoe UI"/>
          <w:sz w:val="8"/>
          <w:szCs w:val="8"/>
          <w:spacing w:val="3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57" w:lineRule="auto"/>
        <w:ind w:left="14" w:right="339" w:firstLine="1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238.911118pt;margin-top:14.867512pt;width:12.422369pt;height:4.335666pt;mso-position-horizontal-relative:page;mso-position-vertical-relative:paragraph;z-index:-19037;rotation:2" type="#_x0000_t136" fillcolor="#000000" stroked="f">
            <o:extrusion v:ext="view" autorotationcenter="t"/>
            <v:textpath style="font-family:&amp;quot;Segoe UI&amp;quot;;font-size:4pt;v-text-kern:t;mso-text-shadow:auto" string=".   .    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1"/>
        </w:rPr>
        <w:t>Ratchet</w:t>
      </w:r>
      <w:r>
        <w:rPr>
          <w:rFonts w:ascii="Segoe UI" w:hAnsi="Segoe UI" w:cs="Segoe UI" w:eastAsia="Segoe UI"/>
          <w:sz w:val="8"/>
          <w:szCs w:val="8"/>
          <w:spacing w:val="26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43"/>
          <w:position w:val="1"/>
        </w:rPr>
        <w:t>ll</w:t>
      </w:r>
      <w:r>
        <w:rPr>
          <w:rFonts w:ascii="Segoe UI" w:hAnsi="Segoe UI" w:cs="Segoe UI" w:eastAsia="Segoe UI"/>
          <w:sz w:val="8"/>
          <w:szCs w:val="8"/>
          <w:spacing w:val="-5"/>
          <w:w w:val="143"/>
          <w:position w:val="1"/>
        </w:rPr>
        <w:t>'</w:t>
      </w:r>
      <w:r>
        <w:rPr>
          <w:rFonts w:ascii="Segoe UI" w:hAnsi="Segoe UI" w:cs="Segoe UI" w:eastAsia="Segoe UI"/>
          <w:sz w:val="8"/>
          <w:szCs w:val="8"/>
          <w:spacing w:val="1"/>
          <w:w w:val="170"/>
          <w:position w:val="1"/>
        </w:rPr>
        <w:t>hee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0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8"/>
          <w:w w:val="160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3"/>
          <w:w w:val="160"/>
          <w:position w:val="1"/>
        </w:rPr>
        <w:t>e:nbl,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20"/>
          <w:w w:val="16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42"/>
          <w:w w:val="21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21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0"/>
        </w:rPr>
        <w:t>Credit</w:t>
      </w:r>
      <w:r>
        <w:rPr>
          <w:rFonts w:ascii="Segoe UI" w:hAnsi="Segoe UI" w:cs="Segoe UI" w:eastAsia="Segoe UI"/>
          <w:sz w:val="9"/>
          <w:szCs w:val="9"/>
          <w:spacing w:val="18"/>
          <w:w w:val="16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0"/>
          <w:position w:val="0"/>
        </w:rPr>
        <w:t>Magne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89"/>
          <w:position w:val="0"/>
        </w:rPr>
        <w:t>Coil</w:t>
      </w:r>
      <w:r>
        <w:rPr>
          <w:rFonts w:ascii="Segoe UI" w:hAnsi="Segoe UI" w:cs="Segoe UI" w:eastAsia="Segoe UI"/>
          <w:sz w:val="9"/>
          <w:szCs w:val="9"/>
          <w:spacing w:val="0"/>
          <w:w w:val="189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2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0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14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0"/>
        </w:rPr>
        <w:t>Pair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spacing w:val="8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4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Shorting</w:t>
      </w:r>
      <w:r>
        <w:rPr>
          <w:rFonts w:ascii="Segoe UI" w:hAnsi="Segoe UI" w:cs="Segoe UI" w:eastAsia="Segoe UI"/>
          <w:sz w:val="8"/>
          <w:szCs w:val="8"/>
          <w:spacing w:val="29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33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6"/>
          <w:w w:val="21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19"/>
          <w:w w:val="95"/>
        </w:rPr>
        <w:t>;t.1</w:t>
      </w:r>
      <w:r>
        <w:rPr>
          <w:rFonts w:ascii="Segoe UI" w:hAnsi="Segoe UI" w:cs="Segoe UI" w:eastAsia="Segoe UI"/>
          <w:sz w:val="8"/>
          <w:szCs w:val="8"/>
          <w:spacing w:val="0"/>
          <w:w w:val="95"/>
        </w:rPr>
        <w:t>o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1"/>
        </w:rPr>
        <w:t>to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r</w:t>
      </w:r>
      <w:r>
        <w:rPr>
          <w:rFonts w:ascii="Segoe UI" w:hAnsi="Segoe UI" w:cs="Segoe UI" w:eastAsia="Segoe UI"/>
          <w:sz w:val="8"/>
          <w:szCs w:val="8"/>
          <w:spacing w:val="28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91"/>
        </w:rPr>
        <w:t>Garry-Ove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4"/>
        </w:rPr>
        <w:t>Switc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h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74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¢</w:t>
      </w:r>
      <w:r>
        <w:rPr>
          <w:rFonts w:ascii="Segoe UI" w:hAnsi="Segoe UI" w:cs="Segoe UI" w:eastAsia="Segoe UI"/>
          <w:sz w:val="8"/>
          <w:szCs w:val="8"/>
          <w:spacing w:val="-9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4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n</w:t>
      </w:r>
      <w:r>
        <w:rPr>
          <w:rFonts w:ascii="Segoe UI" w:hAnsi="Segoe UI" w:cs="Segoe UI" w:eastAsia="Segoe UI"/>
          <w:sz w:val="8"/>
          <w:szCs w:val="8"/>
          <w:spacing w:val="2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16"/>
          <w:w w:val="174"/>
        </w:rPr>
        <w:t>Rala,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y</w:t>
      </w:r>
      <w:r>
        <w:rPr>
          <w:rFonts w:ascii="Segoe UI" w:hAnsi="Segoe UI" w:cs="Segoe UI" w:eastAsia="Segoe UI"/>
          <w:sz w:val="8"/>
          <w:szCs w:val="8"/>
          <w:spacing w:val="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37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557" w:lineRule="auto"/>
        <w:ind w:left="34" w:right="840" w:firstLine="-5"/>
        <w:jc w:val="both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1"/>
        </w:rPr>
        <w:t>2</w:t>
      </w:r>
      <w:r>
        <w:rPr>
          <w:rFonts w:ascii="Segoe UI" w:hAnsi="Segoe UI" w:cs="Segoe UI" w:eastAsia="Segoe UI"/>
          <w:sz w:val="8"/>
          <w:szCs w:val="8"/>
          <w:spacing w:val="8"/>
          <w:w w:val="15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¢</w:t>
      </w:r>
      <w:r>
        <w:rPr>
          <w:rFonts w:ascii="Segoe UI" w:hAnsi="Segoe UI" w:cs="Segoe UI" w:eastAsia="Segoe UI"/>
          <w:sz w:val="8"/>
          <w:szCs w:val="8"/>
          <w:spacing w:val="14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2"/>
          <w:position w:val="1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7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67"/>
          <w:position w:val="0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Sw</w:t>
      </w:r>
      <w:r>
        <w:rPr>
          <w:rFonts w:ascii="Segoe UI" w:hAnsi="Segoe UI" w:cs="Segoe UI" w:eastAsia="Segoe UI"/>
          <w:sz w:val="8"/>
          <w:szCs w:val="8"/>
          <w:spacing w:val="-3"/>
          <w:w w:val="167"/>
          <w:position w:val="0"/>
        </w:rPr>
        <w:t>i</w:t>
      </w:r>
      <w:r>
        <w:rPr>
          <w:rFonts w:ascii="Segoe UI" w:hAnsi="Segoe UI" w:cs="Segoe UI" w:eastAsia="Segoe UI"/>
          <w:sz w:val="8"/>
          <w:szCs w:val="8"/>
          <w:spacing w:val="3"/>
          <w:w w:val="167"/>
          <w:position w:val="0"/>
        </w:rPr>
        <w:t>tcb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17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0"/>
        </w:rPr>
        <w:t>Assembl</w:t>
      </w:r>
      <w:r>
        <w:rPr>
          <w:rFonts w:ascii="Segoe UI" w:hAnsi="Segoe UI" w:cs="Segoe UI" w:eastAsia="Segoe UI"/>
          <w:sz w:val="8"/>
          <w:szCs w:val="8"/>
          <w:spacing w:val="5"/>
          <w:w w:val="158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1"/>
          <w:position w:val="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1"/>
        </w:rPr>
        <w:t>ontact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Arm</w:t>
      </w:r>
      <w:r>
        <w:rPr>
          <w:rFonts w:ascii="Segoe UI" w:hAnsi="Segoe UI" w:cs="Segoe UI" w:eastAsia="Segoe UI"/>
          <w:sz w:val="8"/>
          <w:szCs w:val="8"/>
          <w:spacing w:val="5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9"/>
          <w:w w:val="152"/>
          <w:position w:val="1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35" w:right="-1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w w:val="150"/>
        </w:rPr>
        <w:t>P</w:t>
      </w:r>
      <w:r>
        <w:rPr>
          <w:rFonts w:ascii="Segoe UI" w:hAnsi="Segoe UI" w:cs="Segoe UI" w:eastAsia="Segoe UI"/>
          <w:sz w:val="9"/>
          <w:szCs w:val="9"/>
          <w:spacing w:val="-4"/>
          <w:w w:val="149"/>
        </w:rPr>
        <w:t>RICE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8" w:after="0" w:line="240" w:lineRule="auto"/>
        <w:ind w:left="-30" w:right="-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1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2" w:lineRule="exact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7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1.734314pt;margin-top:12.512617pt;width:9.00834pt;height:4.364247pt;mso-position-horizontal-relative:page;mso-position-vertical-relative:paragraph;z-index:-19036;rotation:358" type="#_x0000_t136" fillcolor="#000000" stroked="f">
            <o:extrusion v:ext="view" autorotationcenter="t"/>
            <v:textpath style="font-family:&amp;quot;Segoe UI&amp;quot;;font-size:4pt;v-text-kern:t;mso-text-shadow:auto" string=".55 "/>
          </v:shape>
        </w:pict>
      </w:r>
      <w:r>
        <w:rPr>
          <w:rFonts w:ascii="Segoe UI" w:hAnsi="Segoe UI" w:cs="Segoe UI" w:eastAsia="Segoe UI"/>
          <w:sz w:val="8"/>
          <w:szCs w:val="8"/>
          <w:spacing w:val="5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5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2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5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84"/>
        </w:rPr>
        <w:t>.::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s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1" w:after="0" w:line="240" w:lineRule="auto"/>
        <w:ind w:left="13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1.719208pt;margin-top:11.476418pt;width:9.269643pt;height:4.406299pt;mso-position-horizontal-relative:page;mso-position-vertical-relative:paragraph;z-index:-19035;rotation:358" type="#_x0000_t136" fillcolor="#000000" stroked="f">
            <o:extrusion v:ext="view" autorotationcenter="t"/>
            <v:textpath style="font-family:&amp;quot;Segoe UI&amp;quot;;font-size:4pt;v-text-kern:t;mso-text-shadow:auto" string=".15 "/>
          </v:shape>
        </w:pict>
      </w:r>
      <w:r>
        <w:rPr>
          <w:rFonts w:ascii="Segoe UI" w:hAnsi="Segoe UI" w:cs="Segoe UI" w:eastAsia="Segoe UI"/>
          <w:sz w:val="8"/>
          <w:szCs w:val="8"/>
          <w:spacing w:val="8"/>
          <w:w w:val="154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4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2"/>
        </w:rPr>
        <w:t>2.0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0"/>
        </w:rPr>
        <w:t>.4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3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6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.</w:t>
      </w:r>
      <w:r>
        <w:rPr>
          <w:rFonts w:ascii="Segoe UI" w:hAnsi="Segoe UI" w:cs="Segoe UI" w:eastAsia="Segoe UI"/>
          <w:sz w:val="8"/>
          <w:szCs w:val="8"/>
          <w:spacing w:val="-19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206"/>
        </w:rPr>
        <w:t>Sl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23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53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4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9"/>
          <w:w w:val="16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4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4"/>
        </w:rPr>
        <w:t>2.25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2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..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0"/>
        </w:rPr>
        <w:t>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90" w:lineRule="auto"/>
        <w:ind w:left="144" w:right="-23" w:firstLine="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8"/>
        </w:rPr>
        <w:t>.25</w:t>
      </w:r>
      <w:r>
        <w:rPr>
          <w:rFonts w:ascii="Segoe UI" w:hAnsi="Segoe UI" w:cs="Segoe UI" w:eastAsia="Segoe UI"/>
          <w:sz w:val="8"/>
          <w:szCs w:val="8"/>
          <w:spacing w:val="5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67"/>
        </w:rPr>
        <w:t>s.o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o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" w:after="0" w:line="240" w:lineRule="auto"/>
        <w:ind w:left="223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7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49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4"/>
          <w:w w:val="154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2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26" w:right="-4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5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4"/>
        </w:rPr>
        <w:t>1.90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4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9"/>
        </w:rPr>
        <w:t>1.ss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44"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2.616425pt;margin-top:14.035108pt;width:9.44047pt;height:4.400644pt;mso-position-horizontal-relative:page;mso-position-vertical-relative:paragraph;z-index:-19038;rotation:1" type="#_x0000_t136" fillcolor="#000000" stroked="f">
            <o:extrusion v:ext="view" autorotationcenter="t"/>
            <v:textpath style="font-family:&amp;quot;Segoe UI&amp;quot;;font-size:4pt;v-text-kern:t;mso-text-shadow:auto" string=".75 "/>
          </v:shape>
        </w:pict>
      </w:r>
      <w:r>
        <w:rPr>
          <w:rFonts w:ascii="Segoe UI" w:hAnsi="Segoe UI" w:cs="Segoe UI" w:eastAsia="Segoe UI"/>
          <w:sz w:val="8"/>
          <w:szCs w:val="8"/>
          <w:spacing w:val="8"/>
          <w:w w:val="160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M·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96" w:lineRule="exact"/>
        <w:ind w:right="-38" w:firstLine="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00"/>
        </w:rPr>
        <w:t>OP!H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AT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AIOV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5"/>
        </w:rPr>
        <w:t>1ft</w:t>
      </w:r>
      <w:r>
        <w:rPr>
          <w:rFonts w:ascii="Segoe UI" w:hAnsi="Segoe UI" w:cs="Segoe UI" w:eastAsia="Segoe UI"/>
          <w:sz w:val="9"/>
          <w:szCs w:val="9"/>
          <w:spacing w:val="16"/>
          <w:w w:val="65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90"/>
        </w:rPr>
        <w:t>CYCU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7"/>
          <w:w w:val="111"/>
        </w:rPr>
        <w:t>M·l9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1880" w:orient="landscape"/>
          <w:pgMar w:top="1480" w:bottom="280" w:left="260" w:right="1560"/>
          <w:cols w:num="5" w:equalWidth="0">
            <w:col w:w="2686" w:space="387"/>
            <w:col w:w="2246" w:space="1645"/>
            <w:col w:w="419" w:space="4584"/>
            <w:col w:w="632" w:space="621"/>
            <w:col w:w="440"/>
          </w:cols>
        </w:sectPr>
      </w:pPr>
      <w:rPr/>
    </w:p>
    <w:p>
      <w:pPr>
        <w:spacing w:before="60" w:after="0" w:line="240" w:lineRule="auto"/>
        <w:ind w:left="68" w:right="-20"/>
        <w:jc w:val="left"/>
        <w:rPr>
          <w:rFonts w:ascii="Times New Roman" w:hAnsi="Times New Roman" w:cs="Times New Roman" w:eastAsia="Times New Roman"/>
          <w:sz w:val="7.199219"/>
          <w:szCs w:val="7.199219"/>
        </w:rPr>
      </w:pPr>
      <w:rPr/>
      <w:r>
        <w:rPr/>
        <w:pict>
          <v:shape style="width:3.360013pt;height:3.6pt;mso-position-horizontal-relative:char;mso-position-vertical-relative:line" type="#_x0000_t75">
            <v:imagedata r:id="rId357" o:title=""/>
          </v:shape>
        </w:pict>
      </w:r>
      <w:r>
        <w:rPr>
          <w:rFonts w:ascii="Times New Roman" w:hAnsi="Times New Roman" w:cs="Times New Roman" w:eastAsia="Times New Roman"/>
          <w:sz w:val="7.199219"/>
          <w:szCs w:val="7.1992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5033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58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jc w:val="left"/>
        <w:spacing w:after="0"/>
        <w:sectPr>
          <w:pgSz w:w="15320" w:h="12000" w:orient="landscape"/>
          <w:pgMar w:top="-20" w:bottom="280" w:left="0" w:right="140"/>
        </w:sectPr>
      </w:pPr>
      <w:rPr/>
    </w:p>
    <w:p>
      <w:pPr>
        <w:spacing w:before="29" w:after="0" w:line="240" w:lineRule="auto"/>
        <w:ind w:right="-20"/>
        <w:jc w:val="right"/>
        <w:tabs>
          <w:tab w:pos="7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7"/>
          <w:w w:val="84"/>
          <w:position w:val="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  <w:position w:val="2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8"/>
          <w:position w:val="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43"/>
          <w:w w:val="70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7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7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45"/>
          <w:w w:val="83"/>
        </w:rPr>
        <w:t>SC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3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76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8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8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78"/>
        </w:rPr>
        <w:t>AGRA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9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96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94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4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75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3"/>
        </w:rPr>
        <w:t>-0-MA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7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3"/>
        </w:rPr>
        <w:t>{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9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9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4058.930054" w:type="dxa"/>
      </w:tblPr>
      <w:tblGrid/>
      <w:tr>
        <w:trPr>
          <w:trHeight w:val="945" w:hRule="exact"/>
        </w:trPr>
        <w:tc>
          <w:tcPr>
            <w:tcW w:w="2815" w:type="dxa"/>
            <w:gridSpan w:val="2"/>
            <w:tcBorders>
              <w:top w:val="nil" w:sz="6" w:space="0" w:color="auto"/>
              <w:bottom w:val="single" w:sz="3.864" w:space="0" w:color="000000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tcBorders>
              <w:top w:val="nil" w:sz="6" w:space="0" w:color="auto"/>
              <w:bottom w:val="single" w:sz="3.864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442" w:hRule="exact"/>
        </w:trPr>
        <w:tc>
          <w:tcPr>
            <w:tcW w:w="1454" w:type="dxa"/>
            <w:tcBorders>
              <w:top w:val="nil" w:sz="6" w:space="0" w:color="auto"/>
              <w:bottom w:val="single" w:sz="5.8" w:space="0" w:color="000000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1360" w:type="dxa"/>
            <w:tcBorders>
              <w:top w:val="single" w:sz="3.864" w:space="0" w:color="000000"/>
              <w:bottom w:val="single" w:sz="5.8" w:space="0" w:color="000000"/>
              <w:left w:val="single" w:sz="3.864" w:space="0" w:color="000000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tcBorders>
              <w:top w:val="single" w:sz="3.864" w:space="0" w:color="000000"/>
              <w:bottom w:val="single" w:sz="5.8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80" w:hRule="exact"/>
        </w:trPr>
        <w:tc>
          <w:tcPr>
            <w:tcW w:w="1454" w:type="dxa"/>
            <w:tcBorders>
              <w:top w:val="single" w:sz="5.8" w:space="0" w:color="000000"/>
              <w:bottom w:val="nil" w:sz="6" w:space="0" w:color="auto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1360" w:type="dxa"/>
            <w:tcBorders>
              <w:top w:val="single" w:sz="5.8" w:space="0" w:color="000000"/>
              <w:bottom w:val="nil" w:sz="6" w:space="0" w:color="auto"/>
              <w:left w:val="single" w:sz="3.864" w:space="0" w:color="000000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vMerge w:val="restart"/>
            <w:tcBorders>
              <w:top w:val="single" w:sz="5.8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1493" w:hRule="exact"/>
        </w:trPr>
        <w:tc>
          <w:tcPr>
            <w:tcW w:w="2815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vMerge/>
            <w:tcBorders>
              <w:bottom w:val="nil" w:sz="6" w:space="0" w:color="auto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321"/>
        </w:rPr>
        <w:t>...</w:t>
      </w:r>
      <w:r>
        <w:rPr>
          <w:rFonts w:ascii="Segoe UI" w:hAnsi="Segoe UI" w:cs="Segoe UI" w:eastAsia="Segoe UI"/>
          <w:sz w:val="9"/>
          <w:szCs w:val="9"/>
          <w:spacing w:val="-5"/>
          <w:w w:val="32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,1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2" w:equalWidth="0">
            <w:col w:w="4765" w:space="406"/>
            <w:col w:w="100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</w:sectPr>
      </w:pPr>
      <w:rPr/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92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206"/>
        </w:rPr>
        <w:t>IT</w:t>
      </w:r>
      <w:r>
        <w:rPr>
          <w:rFonts w:ascii="Segoe UI" w:hAnsi="Segoe UI" w:cs="Segoe UI" w:eastAsia="Segoe UI"/>
          <w:sz w:val="8"/>
          <w:szCs w:val="8"/>
          <w:spacing w:val="-29"/>
          <w:w w:val="158"/>
        </w:rPr>
        <w:t>E.</w:t>
      </w:r>
      <w:r>
        <w:rPr>
          <w:rFonts w:ascii="Segoe UI" w:hAnsi="Segoe UI" w:cs="Segoe UI" w:eastAsia="Segoe UI"/>
          <w:sz w:val="8"/>
          <w:szCs w:val="8"/>
          <w:spacing w:val="0"/>
          <w:w w:val="91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PI&lt;RT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3"/>
        </w:rPr>
        <w:t>liO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5"/>
        </w:rPr>
        <w:t>DESCRIPTIO�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03" w:lineRule="exact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6"/>
          <w:w w:val="155"/>
        </w:rPr>
        <w:t>PRIC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5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24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5"/>
        </w:rPr>
        <w:t>PAR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T</w:t>
      </w:r>
      <w:r>
        <w:rPr>
          <w:rFonts w:ascii="Segoe UI" w:hAnsi="Segoe UI" w:cs="Segoe UI" w:eastAsia="Segoe UI"/>
          <w:sz w:val="8"/>
          <w:szCs w:val="8"/>
          <w:spacing w:val="28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28"/>
        </w:rPr>
        <w:t>NO.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5" w:after="0" w:line="240" w:lineRule="auto"/>
        <w:ind w:left="4344" w:right="269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9"/>
          <w:w w:val="172"/>
        </w:rPr>
        <w:t>'601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"</w:t>
      </w:r>
      <w:r>
        <w:rPr>
          <w:rFonts w:ascii="Segoe UI" w:hAnsi="Segoe UI" w:cs="Segoe UI" w:eastAsia="Segoe UI"/>
          <w:sz w:val="5"/>
          <w:szCs w:val="5"/>
          <w:spacing w:val="-4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54"/>
        </w:rPr>
        <w:t>Q'l"lt)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f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54"/>
        </w:rPr>
        <w:t>flj1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'</w:t>
      </w:r>
      <w:r>
        <w:rPr>
          <w:rFonts w:ascii="Segoe UI" w:hAnsi="Segoe UI" w:cs="Segoe UI" w:eastAsia="Segoe UI"/>
          <w:sz w:val="5"/>
          <w:szCs w:val="5"/>
          <w:spacing w:val="-1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54"/>
        </w:rPr>
        <w:t>t.fi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5"/>
        </w:rPr>
        <w:t>...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2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40" w:lineRule="auto"/>
        <w:ind w:left="4353" w:right="281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179"/>
          <w:position w:val="1"/>
        </w:rPr>
        <w:t>011o</w:t>
      </w:r>
      <w:r>
        <w:rPr>
          <w:rFonts w:ascii="Segoe UI" w:hAnsi="Segoe UI" w:cs="Segoe UI" w:eastAsia="Segoe UI"/>
          <w:sz w:val="5"/>
          <w:szCs w:val="5"/>
          <w:spacing w:val="-5"/>
          <w:w w:val="179"/>
          <w:position w:val="1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a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281"/>
          <w:position w:val="0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573"/>
          <w:position w:val="0"/>
        </w:rPr>
        <w:t>'ll'tll.</w:t>
      </w:r>
      <w:r>
        <w:rPr>
          <w:rFonts w:ascii="Segoe UI" w:hAnsi="Segoe UI" w:cs="Segoe UI" w:eastAsia="Segoe UI"/>
          <w:sz w:val="5"/>
          <w:szCs w:val="5"/>
          <w:spacing w:val="2"/>
          <w:w w:val="146"/>
          <w:position w:val="0"/>
        </w:rPr>
        <w:t>U'ttCI"</w:t>
      </w:r>
      <w:r>
        <w:rPr>
          <w:rFonts w:ascii="Segoe UI" w:hAnsi="Segoe UI" w:cs="Segoe UI" w:eastAsia="Segoe UI"/>
          <w:sz w:val="5"/>
          <w:szCs w:val="5"/>
          <w:spacing w:val="0"/>
          <w:w w:val="146"/>
          <w:position w:val="0"/>
        </w:rPr>
        <w:t>*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7"/>
          <w:position w:val="0"/>
        </w:rPr>
        <w:t>W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8" w:lineRule="exact"/>
        <w:ind w:right="-20"/>
        <w:jc w:val="left"/>
        <w:tabs>
          <w:tab w:pos="43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7"/>
          <w:w w:val="148"/>
        </w:rPr>
        <w:t>DESCRIPTIO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8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14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-15"/>
          <w:w w:val="298"/>
          <w:position w:val="2"/>
        </w:rPr>
        <w:t>""T</w:t>
      </w:r>
      <w:r>
        <w:rPr>
          <w:rFonts w:ascii="Segoe UI" w:hAnsi="Segoe UI" w:cs="Segoe UI" w:eastAsia="Segoe UI"/>
          <w:sz w:val="5"/>
          <w:szCs w:val="5"/>
          <w:spacing w:val="0"/>
          <w:w w:val="298"/>
          <w:position w:val="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298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98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11"/>
          <w:position w:val="2"/>
        </w:rPr>
        <w:t>'llltjr'T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4" w:equalWidth="0">
            <w:col w:w="2289" w:space="954"/>
            <w:col w:w="698" w:space="901"/>
            <w:col w:w="1263" w:space="979"/>
            <w:col w:w="8096"/>
          </w:cols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50" w:right="-56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7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 </w:t>
      </w:r>
      <w:r>
        <w:rPr>
          <w:rFonts w:ascii="Segoe UI" w:hAnsi="Segoe UI" w:cs="Segoe UI" w:eastAsia="Segoe UI"/>
          <w:sz w:val="8"/>
          <w:szCs w:val="8"/>
          <w:spacing w:val="3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37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4</w:t>
      </w:r>
      <w:r>
        <w:rPr>
          <w:rFonts w:ascii="Segoe UI" w:hAnsi="Segoe UI" w:cs="Segoe UI" w:eastAsia="Segoe UI"/>
          <w:sz w:val="8"/>
          <w:szCs w:val="8"/>
          <w:spacing w:val="-16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9" w:lineRule="exact"/>
        <w:ind w:left="1450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00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      </w:t>
      </w:r>
      <w:r>
        <w:rPr>
          <w:rFonts w:ascii="Segoe UI" w:hAnsi="Segoe UI" w:cs="Segoe UI" w:eastAsia="Segoe UI"/>
          <w:sz w:val="8"/>
          <w:szCs w:val="8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9"/>
          <w:position w:val="0"/>
        </w:rPr>
        <w:t>1529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-29"/>
          <w:w w:val="13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90" w:lineRule="auto"/>
        <w:ind w:right="-36" w:firstLine="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70"/>
        </w:rPr>
        <w:t>Powe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-3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Transformer.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Oscllls:tor</w:t>
      </w:r>
      <w:r>
        <w:rPr>
          <w:rFonts w:ascii="Segoe UI" w:hAnsi="Segoe UI" w:cs="Segoe UI" w:eastAsia="Segoe UI"/>
          <w:sz w:val="8"/>
          <w:szCs w:val="8"/>
          <w:spacing w:val="7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l</w:t>
      </w:r>
      <w:r>
        <w:rPr>
          <w:rFonts w:ascii="Segoe UI" w:hAnsi="Segoe UI" w:cs="Segoe UI" w:eastAsia="Segoe UI"/>
          <w:sz w:val="8"/>
          <w:szCs w:val="8"/>
          <w:spacing w:val="24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2"/>
        </w:rPr>
        <w:t>Ass</w:t>
      </w:r>
      <w:r>
        <w:rPr>
          <w:rFonts w:ascii="Segoe UI" w:hAnsi="Segoe UI" w:cs="Segoe UI" w:eastAsia="Segoe UI"/>
          <w:sz w:val="8"/>
          <w:szCs w:val="8"/>
          <w:spacing w:val="-5"/>
          <w:w w:val="152"/>
        </w:rPr>
        <w:t>e</w:t>
      </w:r>
      <w:r>
        <w:rPr>
          <w:rFonts w:ascii="Segoe UI" w:hAnsi="Segoe UI" w:cs="Segoe UI" w:eastAsia="Segoe UI"/>
          <w:sz w:val="8"/>
          <w:szCs w:val="8"/>
          <w:spacing w:val="-10"/>
          <w:w w:val="168"/>
        </w:rPr>
        <w:t>mbly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4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68"/>
          <w:position w:val="-2"/>
        </w:rPr>
        <w:t>$</w:t>
      </w:r>
      <w:r>
        <w:rPr>
          <w:rFonts w:ascii="Segoe UI" w:hAnsi="Segoe UI" w:cs="Segoe UI" w:eastAsia="Segoe UI"/>
          <w:sz w:val="8"/>
          <w:szCs w:val="8"/>
          <w:spacing w:val="19"/>
          <w:w w:val="159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5"/>
          <w:w w:val="15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5"/>
          <w:w w:val="162"/>
          <w:position w:val="0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240" w:lineRule="auto"/>
        <w:ind w:left="58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58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0"/>
          <w:w w:val="172"/>
        </w:rPr>
        <w:t>l.U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 </w:t>
      </w:r>
      <w:r>
        <w:rPr>
          <w:rFonts w:ascii="Segoe UI" w:hAnsi="Segoe UI" w:cs="Segoe UI" w:eastAsia="Segoe UI"/>
          <w:sz w:val="8"/>
          <w:szCs w:val="8"/>
          <w:spacing w:val="8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3"/>
        </w:rPr>
        <w:t>13538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6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27"/>
        </w:rPr>
        <w:t>M1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  </w:t>
      </w:r>
      <w:r>
        <w:rPr>
          <w:rFonts w:ascii="Segoe UI" w:hAnsi="Segoe UI" w:cs="Segoe UI" w:eastAsia="Segoe UI"/>
          <w:sz w:val="8"/>
          <w:szCs w:val="8"/>
          <w:spacing w:val="25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14087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  <w:position w:val="0"/>
        </w:rPr>
        <w:t>!&lt;lain</w:t>
      </w:r>
      <w:r>
        <w:rPr>
          <w:rFonts w:ascii="Segoe UI" w:hAnsi="Segoe UI" w:cs="Segoe UI" w:eastAsia="Segoe UI"/>
          <w:sz w:val="9"/>
          <w:szCs w:val="9"/>
          <w:spacing w:val="0"/>
          <w:w w:val="11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1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5"/>
          <w:position w:val="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5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31"/>
          <w:w w:val="175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4"/>
          <w:w w:val="176"/>
          <w:position w:val="0"/>
        </w:rPr>
        <w:t>Off-On.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0" w:after="0" w:line="123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9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0"/>
          <w:position w:val="-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-1"/>
        </w:rPr>
        <w:t>n</w:t>
      </w:r>
      <w:r>
        <w:rPr>
          <w:rFonts w:ascii="Segoe UI" w:hAnsi="Segoe UI" w:cs="Segoe UI" w:eastAsia="Segoe UI"/>
          <w:sz w:val="8"/>
          <w:szCs w:val="8"/>
          <w:spacing w:val="-20"/>
          <w:w w:val="19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0"/>
          <w:position w:val="-1"/>
        </w:rPr>
        <w:t>Sw</w:t>
      </w:r>
      <w:r>
        <w:rPr>
          <w:rFonts w:ascii="Segoe UI" w:hAnsi="Segoe UI" w:cs="Segoe UI" w:eastAsia="Segoe UI"/>
          <w:sz w:val="8"/>
          <w:szCs w:val="8"/>
          <w:spacing w:val="-9"/>
          <w:w w:val="190"/>
          <w:position w:val="-1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-9"/>
          <w:w w:val="190"/>
          <w:position w:val="-1"/>
        </w:rPr>
        <w:t>te: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0"/>
          <w:position w:val="-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2"/>
          <w:w w:val="19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19" w:space="119"/>
            <w:col w:w="1536" w:space="768"/>
            <w:col w:w="329" w:space="111"/>
            <w:col w:w="650" w:space="249"/>
            <w:col w:w="8999"/>
          </w:cols>
        </w:sectPr>
      </w:pPr>
      <w:rPr/>
    </w:p>
    <w:p>
      <w:pPr>
        <w:spacing w:before="0" w:after="0" w:line="108" w:lineRule="exact"/>
        <w:ind w:left="1455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</w:t>
      </w:r>
      <w:r>
        <w:rPr>
          <w:rFonts w:ascii="Segoe UI" w:hAnsi="Segoe UI" w:cs="Segoe UI" w:eastAsia="Segoe UI"/>
          <w:sz w:val="8"/>
          <w:szCs w:val="8"/>
          <w:spacing w:val="1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4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-3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9" w:after="0" w:line="240" w:lineRule="auto"/>
        <w:ind w:left="14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</w:t>
      </w:r>
      <w:r>
        <w:rPr>
          <w:rFonts w:ascii="Segoe UI" w:hAnsi="Segoe UI" w:cs="Segoe UI" w:eastAsia="Segoe UI"/>
          <w:sz w:val="8"/>
          <w:szCs w:val="8"/>
          <w:spacing w:val="2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36"/>
        </w:rPr>
        <w:t>13:184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1" w:lineRule="exact"/>
        <w:ind w:left="1450" w:right="-48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8"/>
          <w:w w:val="100"/>
        </w:rPr>
        <w:t>�1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1"/>
          <w:position w:val="-1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-29"/>
          <w:w w:val="141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4" w:after="0" w:line="169" w:lineRule="auto"/>
        <w:ind w:left="10" w:right="55" w:firstLine="-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59"/>
        </w:rPr>
        <w:t>Socke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33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9"/>
        </w:rPr>
        <w:t>(1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5</w:t>
      </w:r>
      <w:r>
        <w:rPr>
          <w:rFonts w:ascii="Segoe UI" w:hAnsi="Segoe UI" w:cs="Segoe UI" w:eastAsia="Segoe UI"/>
          <w:sz w:val="8"/>
          <w:szCs w:val="8"/>
          <w:spacing w:val="1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3"/>
        </w:rPr>
        <w:t>Contac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t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8"/>
        </w:rPr>
        <w:t>)</w:t>
      </w:r>
      <w:r>
        <w:rPr>
          <w:rFonts w:ascii="Segoe UI" w:hAnsi="Segoe UI" w:cs="Segoe UI" w:eastAsia="Segoe UI"/>
          <w:sz w:val="8"/>
          <w:szCs w:val="8"/>
          <w:spacing w:val="-23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,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74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74"/>
        </w:rPr>
        <w:t>(1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3</w:t>
      </w:r>
      <w:r>
        <w:rPr>
          <w:rFonts w:ascii="Segoe UI" w:hAnsi="Segoe UI" w:cs="Segoe UI" w:eastAsia="Segoe UI"/>
          <w:sz w:val="8"/>
          <w:szCs w:val="8"/>
          <w:spacing w:val="-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1"/>
        </w:rPr>
        <w:t>Co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n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teet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)</w:t>
      </w:r>
      <w:r>
        <w:rPr>
          <w:rFonts w:ascii="Segoe UI" w:hAnsi="Segoe UI" w:cs="Segoe UI" w:eastAsia="Segoe UI"/>
          <w:sz w:val="13"/>
          <w:szCs w:val="13"/>
          <w:spacing w:val="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right="-56"/>
        <w:jc w:val="left"/>
        <w:tabs>
          <w:tab w:pos="12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13"/>
          <w:w w:val="16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e</w:t>
      </w:r>
      <w:r>
        <w:rPr>
          <w:rFonts w:ascii="Segoe UI" w:hAnsi="Segoe UI" w:cs="Segoe UI" w:eastAsia="Segoe UI"/>
          <w:sz w:val="8"/>
          <w:szCs w:val="8"/>
          <w:spacing w:val="25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9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-28" w:right="-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5"/>
          <w:w w:val="154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 </w:t>
      </w:r>
      <w:r>
        <w:rPr>
          <w:rFonts w:ascii="Segoe UI" w:hAnsi="Segoe UI" w:cs="Segoe UI" w:eastAsia="Segoe UI"/>
          <w:sz w:val="8"/>
          <w:szCs w:val="8"/>
          <w:spacing w:val="9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4"/>
        </w:rPr>
        <w:t>IU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47"/>
        </w:rPr>
        <w:t>10242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288" w:right="38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49.141327pt;margin-top:8.188989pt;width:8.93955pt;height:4.401606pt;mso-position-horizontal-relative:page;mso-position-vertical-relative:paragraph;z-index:-19031;rotation:2" type="#_x0000_t136" fillcolor="#000000" stroked="f">
            <o:extrusion v:ext="view" autorotationcenter="t"/>
            <v:textpath style="font-family:&amp;quot;Segoe UI&amp;quot;;font-size:4pt;v-text-kern:t;mso-text-shadow:auto" string=".25"/>
          </v:shape>
        </w:pict>
      </w:r>
      <w:r>
        <w:rPr/>
        <w:pict>
          <w10:wrap type="none"/>
          <v:shape style="position:absolute;margin-left:249.06192pt;margin-top:3.019832pt;width:2.188671pt;height:2.85949pt;mso-position-horizontal-relative:page;mso-position-vertical-relative:paragraph;z-index:-19029;rotation:358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25"/>
        </w:rPr>
        <w:t>M19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8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30"/>
          <w:w w:val="16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G.E.</w:t>
      </w:r>
      <w:r>
        <w:rPr>
          <w:rFonts w:ascii="Segoe UI" w:hAnsi="Segoe UI" w:cs="Segoe UI" w:eastAsia="Segoe UI"/>
          <w:sz w:val="9"/>
          <w:szCs w:val="9"/>
          <w:spacing w:val="1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f.w.ps</w:t>
      </w:r>
      <w:r>
        <w:rPr>
          <w:rFonts w:ascii="Segoe UI" w:hAnsi="Segoe UI" w:cs="Segoe UI" w:eastAsia="Segoe UI"/>
          <w:sz w:val="9"/>
          <w:szCs w:val="9"/>
          <w:spacing w:val="-17"/>
          <w:w w:val="16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1"/>
          <w:position w:val="0"/>
        </w:rPr>
        <w:t>#Sl.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7" w:lineRule="exact"/>
        <w:ind w:left="5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8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-1"/>
        </w:rPr>
        <w:t>Latch</w:t>
      </w:r>
      <w:r>
        <w:rPr>
          <w:rFonts w:ascii="Segoe UI" w:hAnsi="Segoe UI" w:cs="Segoe UI" w:eastAsia="Segoe UI"/>
          <w:sz w:val="8"/>
          <w:szCs w:val="8"/>
          <w:spacing w:val="12"/>
          <w:w w:val="18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  <w:position w:val="-1"/>
        </w:rPr>
        <w:t>Ba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-1"/>
        </w:rPr>
        <w:t>r</w:t>
      </w:r>
      <w:r>
        <w:rPr>
          <w:rFonts w:ascii="Segoe UI" w:hAnsi="Segoe UI" w:cs="Segoe UI" w:eastAsia="Segoe UI"/>
          <w:sz w:val="8"/>
          <w:szCs w:val="8"/>
          <w:spacing w:val="7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3"/>
          <w:position w:val="-1"/>
        </w:rPr>
        <w:t>Switches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-1"/>
        </w:rPr>
        <w:t>..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4" w:equalWidth="0">
            <w:col w:w="2422" w:space="115"/>
            <w:col w:w="1397" w:space="1038"/>
            <w:col w:w="945" w:space="258"/>
            <w:col w:w="9005"/>
          </w:cols>
        </w:sectPr>
      </w:pPr>
      <w:rPr/>
    </w:p>
    <w:p>
      <w:pPr>
        <w:spacing w:before="0" w:after="0" w:line="126" w:lineRule="exact"/>
        <w:ind w:left="1455" w:right="-4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3"/>
        </w:rPr>
        <w:t>13538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left="1455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!lr7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7"/>
        </w:rPr>
        <w:t>J'-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6"/>
          <w:w w:val="157"/>
        </w:rPr>
        <w:t>85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</w:t>
      </w:r>
      <w:r>
        <w:rPr>
          <w:rFonts w:ascii="Segoe UI" w:hAnsi="Segoe UI" w:cs="Segoe UI" w:eastAsia="Segoe UI"/>
          <w:sz w:val="8"/>
          <w:szCs w:val="8"/>
          <w:spacing w:val="23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0" w:after="0" w:line="240" w:lineRule="auto"/>
        <w:ind w:left="1455" w:right="-20"/>
        <w:jc w:val="left"/>
        <w:tabs>
          <w:tab w:pos="17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8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53"/>
        </w:rPr>
        <w:t>15466-A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28" w:lineRule="exact"/>
        <w:ind w:left="1455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6"/>
          <w:position w:val="-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     </w:t>
      </w:r>
      <w:r>
        <w:rPr>
          <w:rFonts w:ascii="Segoe UI" w:hAnsi="Segoe UI" w:cs="Segoe UI" w:eastAsia="Segoe UI"/>
          <w:sz w:val="8"/>
          <w:szCs w:val="8"/>
          <w:spacing w:val="11"/>
          <w:w w:val="13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6"/>
          <w:position w:val="0"/>
        </w:rPr>
        <w:t>1536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-18"/>
          <w:w w:val="13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21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274" w:lineRule="auto"/>
        <w:ind w:right="-38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"/>
          <w:w w:val="154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.</w:t>
      </w:r>
      <w:r>
        <w:rPr>
          <w:rFonts w:ascii="Segoe UI" w:hAnsi="Segoe UI" w:cs="Segoe UI" w:eastAsia="Segoe UI"/>
          <w:sz w:val="8"/>
          <w:szCs w:val="8"/>
          <w:spacing w:val="40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9"/>
        </w:rPr>
        <w:t>.</w:t>
      </w:r>
      <w:r>
        <w:rPr>
          <w:rFonts w:ascii="Segoe UI" w:hAnsi="Segoe UI" w:cs="Segoe UI" w:eastAsia="Segoe UI"/>
          <w:sz w:val="8"/>
          <w:szCs w:val="8"/>
          <w:spacing w:val="41"/>
          <w:w w:val="2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.</w:t>
      </w:r>
      <w:r>
        <w:rPr>
          <w:rFonts w:ascii="Segoe UI" w:hAnsi="Segoe UI" w:cs="Segoe UI" w:eastAsia="Segoe UI"/>
          <w:sz w:val="9"/>
          <w:szCs w:val="9"/>
          <w:spacing w:val="24"/>
          <w:w w:val="229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Credit</w:t>
      </w:r>
      <w:r>
        <w:rPr>
          <w:rFonts w:ascii="Segoe UI" w:hAnsi="Segoe UI" w:cs="Segoe UI" w:eastAsia="Segoe UI"/>
          <w:sz w:val="8"/>
          <w:szCs w:val="8"/>
          <w:spacing w:val="23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4"/>
        </w:rPr>
        <w:t>Me</w:t>
      </w:r>
      <w:r>
        <w:rPr>
          <w:rFonts w:ascii="Segoe UI" w:hAnsi="Segoe UI" w:cs="Segoe UI" w:eastAsia="Segoe UI"/>
          <w:sz w:val="8"/>
          <w:szCs w:val="8"/>
          <w:spacing w:val="-14"/>
          <w:w w:val="144"/>
        </w:rPr>
        <w:t>g</w:t>
      </w:r>
      <w:r>
        <w:rPr>
          <w:rFonts w:ascii="Segoe UI" w:hAnsi="Segoe UI" w:cs="Segoe UI" w:eastAsia="Segoe UI"/>
          <w:sz w:val="8"/>
          <w:szCs w:val="8"/>
          <w:spacing w:val="9"/>
          <w:w w:val="144"/>
        </w:rPr>
        <w:t>ne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t</w:t>
      </w:r>
      <w:r>
        <w:rPr>
          <w:rFonts w:ascii="Segoe UI" w:hAnsi="Segoe UI" w:cs="Segoe UI" w:eastAsia="Segoe UI"/>
          <w:sz w:val="8"/>
          <w:szCs w:val="8"/>
          <w:spacing w:val="27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2"/>
        </w:rPr>
        <w:t>Coil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2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22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7"/>
        </w:rPr>
        <w:t>Pair)</w:t>
      </w:r>
      <w:r>
        <w:rPr>
          <w:rFonts w:ascii="Segoe UI" w:hAnsi="Segoe UI" w:cs="Segoe UI" w:eastAsia="Segoe UI"/>
          <w:sz w:val="8"/>
          <w:szCs w:val="8"/>
          <w:spacing w:val="-2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Credit</w:t>
      </w:r>
      <w:r>
        <w:rPr>
          <w:rFonts w:ascii="Segoe UI" w:hAnsi="Segoe UI" w:cs="Segoe UI" w:eastAsia="Segoe UI"/>
          <w:sz w:val="9"/>
          <w:szCs w:val="9"/>
          <w:spacing w:val="23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!\a</w:t>
      </w:r>
      <w:r>
        <w:rPr>
          <w:rFonts w:ascii="Segoe UI" w:hAnsi="Segoe UI" w:cs="Segoe UI" w:eastAsia="Segoe UI"/>
          <w:sz w:val="8"/>
          <w:szCs w:val="8"/>
          <w:spacing w:val="0"/>
          <w:w w:val="176"/>
        </w:rPr>
        <w:t>tenet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6"/>
        </w:rPr>
        <w:t>\ihee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2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6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y</w:t>
      </w:r>
      <w:r>
        <w:rPr>
          <w:rFonts w:ascii="Segoe UI" w:hAnsi="Segoe UI" w:cs="Segoe UI" w:eastAsia="Segoe UI"/>
          <w:sz w:val="8"/>
          <w:szCs w:val="8"/>
          <w:spacing w:val="-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Meter</w:t>
      </w:r>
      <w:r>
        <w:rPr>
          <w:rFonts w:ascii="Segoe UI" w:hAnsi="Segoe UI" w:cs="Segoe UI" w:eastAsia="Segoe UI"/>
          <w:sz w:val="8"/>
          <w:szCs w:val="8"/>
          <w:spacing w:val="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2"/>
          <w:w w:val="145"/>
        </w:rPr>
        <w:t>s.o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o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61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40" w:lineRule="auto"/>
        <w:ind w:left="77" w:right="-4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7"/>
        </w:rPr>
        <w:t>.so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104" w:lineRule="exact"/>
        <w:ind w:left="8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Rl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   </w:t>
      </w:r>
      <w:r>
        <w:rPr>
          <w:rFonts w:ascii="Segoe UI" w:hAnsi="Segoe UI" w:cs="Segoe UI" w:eastAsia="Segoe UI"/>
          <w:sz w:val="9"/>
          <w:szCs w:val="9"/>
          <w:spacing w:val="13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6"/>
        </w:rPr>
        <w:t>82706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240" w:lineRule="auto"/>
        <w:ind w:left="5"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  </w:t>
      </w:r>
      <w:r>
        <w:rPr>
          <w:rFonts w:ascii="Segoe UI" w:hAnsi="Segoe UI" w:cs="Segoe UI" w:eastAsia="Segoe UI"/>
          <w:sz w:val="9"/>
          <w:szCs w:val="9"/>
          <w:spacing w:val="5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82438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46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94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25"/>
          <w:position w:val="0"/>
        </w:rPr>
        <w:t>�9,</w:t>
      </w:r>
      <w:r>
        <w:rPr>
          <w:rFonts w:ascii="Segoe UI" w:hAnsi="Segoe UI" w:cs="Segoe UI" w:eastAsia="Segoe UI"/>
          <w:sz w:val="8"/>
          <w:szCs w:val="8"/>
          <w:spacing w:val="0"/>
          <w:w w:val="224"/>
          <w:position w:val="0"/>
        </w:rPr>
        <w:t>000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43"/>
          <w:position w:val="0"/>
        </w:rPr>
        <w:t>Or.!'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27"/>
          <w:w w:val="14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0"/>
          <w:position w:val="0"/>
        </w:rPr>
        <w:t>Resisto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18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349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-14"/>
          <w:w w:val="34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  <w:position w:val="0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19"/>
          <w:w w:val="15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spacing w:val="4"/>
          <w:w w:val="165"/>
          <w:position w:val="-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5" w:after="0" w:line="240" w:lineRule="auto"/>
        <w:ind w:left="19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9"/>
        </w:rPr>
        <w:t>,00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0</w:t>
      </w:r>
      <w:r>
        <w:rPr>
          <w:rFonts w:ascii="Segoe UI" w:hAnsi="Segoe UI" w:cs="Segoe UI" w:eastAsia="Segoe UI"/>
          <w:sz w:val="8"/>
          <w:szCs w:val="8"/>
          <w:spacing w:val="13"/>
          <w:w w:val="179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15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5"/>
        </w:rPr>
        <w:t>m</w:t>
      </w:r>
      <w:r>
        <w:rPr>
          <w:rFonts w:ascii="Segoe UI" w:hAnsi="Segoe UI" w:cs="Segoe UI" w:eastAsia="Segoe UI"/>
          <w:sz w:val="8"/>
          <w:szCs w:val="8"/>
          <w:spacing w:val="19"/>
          <w:w w:val="115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Resisto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25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1/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2</w:t>
      </w:r>
      <w:r>
        <w:rPr>
          <w:rFonts w:ascii="Segoe UI" w:hAnsi="Segoe UI" w:cs="Segoe UI" w:eastAsia="Segoe UI"/>
          <w:sz w:val="8"/>
          <w:szCs w:val="8"/>
          <w:spacing w:val="1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Watt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338"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99"/>
          <w:position w:val="1"/>
        </w:rPr>
        <w:t>(I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11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9"/>
          <w:position w:val="1"/>
        </w:rPr>
        <w:t>Oscillatc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39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9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9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  <w:position w:val="1"/>
        </w:rPr>
        <w:t>Assembly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26" w:space="111"/>
            <w:col w:w="1917" w:space="451"/>
            <w:col w:w="273" w:space="108"/>
            <w:col w:w="644" w:space="250"/>
            <w:col w:w="9000"/>
          </w:cols>
        </w:sectPr>
      </w:pPr>
      <w:rPr/>
    </w:p>
    <w:p>
      <w:pPr>
        <w:spacing w:before="0" w:after="0" w:line="119" w:lineRule="exact"/>
        <w:ind w:left="1455" w:right="-54"/>
        <w:jc w:val="left"/>
        <w:tabs>
          <w:tab w:pos="2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Ml.O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15110</w:t>
      </w:r>
      <w:r>
        <w:rPr>
          <w:rFonts w:ascii="Segoe UI" w:hAnsi="Segoe UI" w:cs="Segoe UI" w:eastAsia="Segoe UI"/>
          <w:sz w:val="8"/>
          <w:szCs w:val="8"/>
          <w:spacing w:val="-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240" w:lineRule="auto"/>
        <w:ind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w w:val="174"/>
        </w:rPr>
        <w:t>Switch</w:t>
      </w:r>
      <w:r>
        <w:rPr>
          <w:rFonts w:ascii="Segoe UI" w:hAnsi="Segoe UI" w:cs="Segoe UI" w:eastAsia="Segoe UI"/>
          <w:sz w:val="8"/>
          <w:szCs w:val="8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223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.</w:t>
      </w:r>
      <w:r>
        <w:rPr>
          <w:rFonts w:ascii="Segoe UI" w:hAnsi="Segoe UI" w:cs="Segoe UI" w:eastAsia="Segoe UI"/>
          <w:sz w:val="9"/>
          <w:szCs w:val="9"/>
          <w:spacing w:val="32"/>
          <w:w w:val="2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4"/>
          <w:w w:val="160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  </w:t>
      </w:r>
      <w:r>
        <w:rPr>
          <w:rFonts w:ascii="Segoe UI" w:hAnsi="Segoe UI" w:cs="Segoe UI" w:eastAsia="Segoe UI"/>
          <w:sz w:val="8"/>
          <w:szCs w:val="8"/>
          <w:spacing w:val="7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8"/>
        </w:rPr>
        <w:t>85008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9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42"/>
          <w:w w:val="17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7"/>
          <w:position w:val="0"/>
        </w:rPr>
        <w:t>Mic</w:t>
      </w:r>
      <w:r>
        <w:rPr>
          <w:rFonts w:ascii="Segoe UI" w:hAnsi="Segoe UI" w:cs="Segoe UI" w:eastAsia="Segoe UI"/>
          <w:sz w:val="8"/>
          <w:szCs w:val="8"/>
          <w:spacing w:val="0"/>
          <w:w w:val="177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spacing w:val="-3"/>
          <w:w w:val="17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45"/>
          <w:position w:val="0"/>
        </w:rPr>
        <w:t>Conde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70"/>
          <w:position w:val="0"/>
        </w:rPr>
        <w:t>se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8"/>
          <w:position w:val="0"/>
        </w:rPr>
        <w:t>-.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0"/>
        </w:rPr>
        <w:t>000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  <w:position w:val="0"/>
        </w:rPr>
        <w:t>Hf</w:t>
      </w:r>
      <w:r>
        <w:rPr>
          <w:rFonts w:ascii="Segoe UI" w:hAnsi="Segoe UI" w:cs="Segoe UI" w:eastAsia="Segoe UI"/>
          <w:sz w:val="9"/>
          <w:szCs w:val="9"/>
          <w:spacing w:val="7"/>
          <w:w w:val="133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-31"/>
          <w:w w:val="13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spacing w:val="0"/>
          <w:w w:val="165"/>
          <w:position w:val="-1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6" w:equalWidth="0">
            <w:col w:w="2421" w:space="112"/>
            <w:col w:w="710" w:space="531"/>
            <w:col w:w="300" w:space="913"/>
            <w:col w:w="178" w:space="122"/>
            <w:col w:w="639" w:space="255"/>
            <w:col w:w="8999"/>
          </w:cols>
        </w:sectPr>
      </w:pPr>
      <w:rPr/>
    </w:p>
    <w:p>
      <w:pPr>
        <w:spacing w:before="0" w:after="0" w:line="114" w:lineRule="exact"/>
        <w:ind w:left="1455" w:right="-58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1.12pt;margin-top:42.281834pt;width:731.1129pt;height:521.154pt;mso-position-horizontal-relative:page;mso-position-vertical-relative:page;z-index:-19034" coordorigin="222,846" coordsize="14622,10423">
            <v:shape style="position:absolute;left:222;top:850;width:13463;height:10399" type="#_x0000_t75">
              <v:imagedata r:id="rId359" o:title=""/>
            </v:shape>
            <v:group style="position:absolute;left:995;top:865;width:13810;height:2" coordorigin="995,865" coordsize="13810,2">
              <v:shape style="position:absolute;left:995;top:865;width:13810;height:2" coordorigin="995,865" coordsize="13810,0" path="m995,865l14806,865e" filled="f" stroked="t" strokeweight=".966pt" strokecolor="#000000">
                <v:path arrowok="t"/>
              </v:shape>
            </v:group>
            <v:group style="position:absolute;left:5719;top:2199;width:2;height:5016" coordorigin="5719,2199" coordsize="2,5016">
              <v:shape style="position:absolute;left:5719;top:2199;width:2;height:5016" coordorigin="5719,2199" coordsize="0,5016" path="m5719,7214l5719,2199e" filled="f" stroked="t" strokeweight=".483pt" strokecolor="#000000">
                <v:path arrowok="t"/>
              </v:shape>
            </v:group>
            <v:group style="position:absolute;left:5946;top:1711;width:2;height:1657" coordorigin="5946,1711" coordsize="2,1657">
              <v:shape style="position:absolute;left:5946;top:1711;width:2;height:1657" coordorigin="5946,1711" coordsize="0,1657" path="m5946,3368l5946,1711e" filled="f" stroked="t" strokeweight=".483pt" strokecolor="#000000">
                <v:path arrowok="t"/>
              </v:shape>
              <v:shape style="position:absolute;left:14806;top:10901;width:39;height:309" type="#_x0000_t75">
                <v:imagedata r:id="rId360" o:title=""/>
              </v:shape>
            </v:group>
            <v:group style="position:absolute;left:14803;top:855;width:2;height:10404" coordorigin="14803,855" coordsize="2,10404">
              <v:shape style="position:absolute;left:14803;top:855;width:2;height:10404" coordorigin="14803,855" coordsize="0,10404" path="m14803,11259l14803,855e" filled="f" stroked="t" strokeweight=".966pt" strokecolor="#000000">
                <v:path arrowok="t"/>
              </v:shape>
            </v:group>
            <v:group style="position:absolute;left:3989;top:3726;width:2;height:2769" coordorigin="3989,3726" coordsize="2,2769">
              <v:shape style="position:absolute;left:3989;top:3726;width:2;height:2769" coordorigin="3989,3726" coordsize="0,2769" path="m3989,6494l3989,3726e" filled="f" stroked="t" strokeweight=".483pt" strokecolor="#000000">
                <v:path arrowok="t"/>
              </v:shape>
            </v:group>
            <v:group style="position:absolute;left:4714;top:3726;width:2;height:3131" coordorigin="4714,3726" coordsize="2,3131">
              <v:shape style="position:absolute;left:4714;top:3726;width:2;height:3131" coordorigin="4714,3726" coordsize="0,3131" path="m4714,6857l4714,3726e" filled="f" stroked="t" strokeweight=".483pt" strokecolor="#000000">
                <v:path arrowok="t"/>
              </v:shape>
            </v:group>
            <v:group style="position:absolute;left:5390;top:3315;width:2;height:3639" coordorigin="5390,3315" coordsize="2,3639">
              <v:shape style="position:absolute;left:5390;top:3315;width:2;height:3639" coordorigin="5390,3315" coordsize="0,3639" path="m5390,6954l5390,3315e" filled="f" stroked="t" strokeweight=".483pt" strokecolor="#000000">
                <v:path arrowok="t"/>
              </v:shape>
            </v:group>
            <v:group style="position:absolute;left:6690;top:4789;width:2;height:1575" coordorigin="6690,4789" coordsize="2,1575">
              <v:shape style="position:absolute;left:6690;top:4789;width:2;height:1575" coordorigin="6690,4789" coordsize="0,1575" path="m6690,6364l6690,4789e" filled="f" stroked="t" strokeweight=".483pt" strokecolor="#000000">
                <v:path arrowok="t"/>
              </v:shape>
            </v:group>
            <v:group style="position:absolute;left:7396;top:4789;width:2;height:1310" coordorigin="7396,4789" coordsize="2,1310">
              <v:shape style="position:absolute;left:7396;top:4789;width:2;height:1310" coordorigin="7396,4789" coordsize="0,1310" path="m7396,6098l7396,4789e" filled="f" stroked="t" strokeweight=".725pt" strokecolor="#000000">
                <v:path arrowok="t"/>
              </v:shape>
            </v:group>
            <v:group style="position:absolute;left:5601;top:5569;width:2619;height:2" coordorigin="5601,5569" coordsize="2619,2">
              <v:shape style="position:absolute;left:5601;top:5569;width:2619;height:2" coordorigin="5601,5569" coordsize="2619,0" path="m5601,5569l8220,5569e" filled="f" stroked="t" strokeweight=".483pt" strokecolor="#000000">
                <v:path arrowok="t"/>
              </v:shape>
            </v:group>
            <v:group style="position:absolute;left:5697;top:5975;width:2522;height:2" coordorigin="5697,5975" coordsize="2522,2">
              <v:shape style="position:absolute;left:5697;top:5975;width:2522;height:2" coordorigin="5697,5975" coordsize="2522,0" path="m5697,5975l8220,5975e" filled="f" stroked="t" strokeweight=".483pt" strokecolor="#000000">
                <v:path arrowok="t"/>
              </v:shape>
            </v:group>
            <v:group style="position:absolute;left:3987;top:6487;width:4233;height:2" coordorigin="3987,6487" coordsize="4233,2">
              <v:shape style="position:absolute;left:3987;top:6487;width:4233;height:2" coordorigin="3987,6487" coordsize="4233,0" path="m3987,6487l8220,6487e" filled="f" stroked="t" strokeweight=".483pt" strokecolor="#000000">
                <v:path arrowok="t"/>
              </v:shape>
            </v:group>
            <v:group style="position:absolute;left:6683;top:6357;width:1537;height:2" coordorigin="6683,6357" coordsize="1537,2">
              <v:shape style="position:absolute;left:6683;top:6357;width:1537;height:2" coordorigin="6683,6357" coordsize="1537,0" path="m6683,6357l8220,6357e" filled="f" stroked="t" strokeweight=".483pt" strokecolor="#000000">
                <v:path arrowok="t"/>
              </v:shape>
            </v:group>
            <v:group style="position:absolute;left:5214;top:7285;width:3044;height:2" coordorigin="5214,7285" coordsize="3044,2">
              <v:shape style="position:absolute;left:5214;top:7285;width:3044;height:2" coordorigin="5214,7285" coordsize="3044,0" path="m5214,7285l8258,7285e" filled="f" stroked="t" strokeweight=".483pt" strokecolor="#000000">
                <v:path arrowok="t"/>
              </v:shape>
            </v:group>
            <v:group style="position:absolute;left:1029;top:11242;width:13796;height:2" coordorigin="1029,11242" coordsize="13796,2">
              <v:shape style="position:absolute;left:1029;top:11242;width:13796;height:2" coordorigin="1029,11242" coordsize="13796,0" path="m1029,11242l14825,11242e" filled="f" stroked="t" strokeweight=".966pt" strokecolor="#000000">
                <v:path arrowok="t"/>
              </v:shape>
            </v:group>
            <v:group style="position:absolute;left:9486;top:9019;width:836;height:2" coordorigin="9486,9019" coordsize="836,2">
              <v:shape style="position:absolute;left:9486;top:9019;width:836;height:2" coordorigin="9486,9019" coordsize="836,0" path="m9486,9019l10322,9019e" filled="f" stroked="t" strokeweight=".483pt" strokecolor="#000000">
                <v:path arrowok="t"/>
              </v:shape>
            </v:group>
            <v:group style="position:absolute;left:5204;top:8495;width:2;height:2175" coordorigin="5204,8495" coordsize="2,2175">
              <v:shape style="position:absolute;left:5204;top:8495;width:2;height:2175" coordorigin="5204,8495" coordsize="0,2175" path="m5204,10670l5204,8495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Ml.l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 </w:t>
      </w:r>
      <w:r>
        <w:rPr>
          <w:rFonts w:ascii="Segoe UI" w:hAnsi="Segoe UI" w:cs="Segoe UI" w:eastAsia="Segoe UI"/>
          <w:sz w:val="9"/>
          <w:szCs w:val="9"/>
          <w:spacing w:val="17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0"/>
        </w:rPr>
        <w:t>1:111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0</w:t>
      </w:r>
      <w:r>
        <w:rPr>
          <w:rFonts w:ascii="Segoe UI" w:hAnsi="Segoe UI" w:cs="Segoe UI" w:eastAsia="Segoe UI"/>
          <w:sz w:val="8"/>
          <w:szCs w:val="8"/>
          <w:spacing w:val="-2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3" w:lineRule="exact"/>
        <w:ind w:left="1455" w:right="-52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8"/>
        </w:rPr>
        <w:t>M1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 </w:t>
      </w:r>
      <w:r>
        <w:rPr>
          <w:rFonts w:ascii="Segoe UI" w:hAnsi="Segoe UI" w:cs="Segoe UI" w:eastAsia="Segoe UI"/>
          <w:sz w:val="8"/>
          <w:szCs w:val="8"/>
          <w:spacing w:val="28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8"/>
        </w:rPr>
        <w:t>1334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7</w:t>
      </w:r>
      <w:r>
        <w:rPr>
          <w:rFonts w:ascii="Segoe UI" w:hAnsi="Segoe UI" w:cs="Segoe UI" w:eastAsia="Segoe UI"/>
          <w:sz w:val="8"/>
          <w:szCs w:val="8"/>
          <w:spacing w:val="-1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7" w:lineRule="exact"/>
        <w:ind w:left="1459" w:right="-56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Ml.o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13005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9" w:lineRule="exact"/>
        <w:ind w:left="1455" w:right="-50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2"/>
        </w:rPr>
        <w:t>1/[1.4</w:t>
      </w:r>
      <w:r>
        <w:rPr>
          <w:rFonts w:ascii="Segoe UI" w:hAnsi="Segoe UI" w:cs="Segoe UI" w:eastAsia="Segoe UI"/>
          <w:sz w:val="9"/>
          <w:szCs w:val="9"/>
          <w:spacing w:val="0"/>
          <w:w w:val="82"/>
        </w:rPr>
        <w:t>     </w:t>
      </w:r>
      <w:r>
        <w:rPr>
          <w:rFonts w:ascii="Segoe UI" w:hAnsi="Segoe UI" w:cs="Segoe UI" w:eastAsia="Segoe UI"/>
          <w:sz w:val="9"/>
          <w:szCs w:val="9"/>
          <w:spacing w:val="14"/>
          <w:w w:val="8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135</w:t>
      </w:r>
      <w:r>
        <w:rPr>
          <w:rFonts w:ascii="Segoe UI" w:hAnsi="Segoe UI" w:cs="Segoe UI" w:eastAsia="Segoe UI"/>
          <w:sz w:val="8"/>
          <w:szCs w:val="8"/>
          <w:spacing w:val="-15"/>
          <w:w w:val="149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1</w:t>
      </w:r>
      <w:r>
        <w:rPr>
          <w:rFonts w:ascii="Segoe UI" w:hAnsi="Segoe UI" w:cs="Segoe UI" w:eastAsia="Segoe UI"/>
          <w:sz w:val="8"/>
          <w:szCs w:val="8"/>
          <w:spacing w:val="-31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6" w:after="0" w:line="240" w:lineRule="auto"/>
        <w:ind w:left="145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6"/>
        </w:rPr>
        <w:t>M15</w:t>
      </w:r>
      <w:r>
        <w:rPr>
          <w:rFonts w:ascii="Segoe UI" w:hAnsi="Segoe UI" w:cs="Segoe UI" w:eastAsia="Segoe UI"/>
          <w:sz w:val="8"/>
          <w:szCs w:val="8"/>
          <w:spacing w:val="0"/>
          <w:w w:val="126"/>
        </w:rPr>
        <w:t>   </w:t>
      </w:r>
      <w:r>
        <w:rPr>
          <w:rFonts w:ascii="Segoe UI" w:hAnsi="Segoe UI" w:cs="Segoe UI" w:eastAsia="Segoe UI"/>
          <w:sz w:val="8"/>
          <w:szCs w:val="8"/>
          <w:spacing w:val="12"/>
          <w:w w:val="126"/>
        </w:rPr>
        <w:t> </w:t>
      </w:r>
      <w:r>
        <w:rPr>
          <w:rFonts w:ascii="Segoe UI" w:hAnsi="Segoe UI" w:cs="Segoe UI" w:eastAsia="Segoe UI"/>
          <w:sz w:val="8"/>
          <w:szCs w:val="8"/>
          <w:spacing w:val="14"/>
          <w:w w:val="14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5</w:t>
      </w:r>
      <w:r>
        <w:rPr>
          <w:rFonts w:ascii="Segoe UI" w:hAnsi="Segoe UI" w:cs="Segoe UI" w:eastAsia="Segoe UI"/>
          <w:sz w:val="8"/>
          <w:szCs w:val="8"/>
          <w:spacing w:val="-2"/>
          <w:w w:val="145"/>
        </w:rPr>
        <w:t>350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160" w:lineRule="auto"/>
        <w:ind w:left="5" w:right="108" w:firstLine="-5"/>
        <w:jc w:val="left"/>
        <w:tabs>
          <w:tab w:pos="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,</w:t>
      </w:r>
      <w:r>
        <w:rPr>
          <w:rFonts w:ascii="Segoe UI" w:hAnsi="Segoe UI" w:cs="Segoe UI" w:eastAsia="Segoe UI"/>
          <w:sz w:val="8"/>
          <w:szCs w:val="8"/>
          <w:spacing w:val="37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36"/>
          <w:w w:val="2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.</w:t>
      </w:r>
      <w:r>
        <w:rPr>
          <w:rFonts w:ascii="Segoe UI" w:hAnsi="Segoe UI" w:cs="Segoe UI" w:eastAsia="Segoe UI"/>
          <w:sz w:val="8"/>
          <w:szCs w:val="8"/>
          <w:spacing w:val="33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50"/>
        </w:rPr>
        <w:t>.</w:t>
      </w:r>
      <w:r>
        <w:rPr>
          <w:rFonts w:ascii="Segoe UI" w:hAnsi="Segoe UI" w:cs="Segoe UI" w:eastAsia="Segoe UI"/>
          <w:sz w:val="8"/>
          <w:szCs w:val="8"/>
          <w:spacing w:val="32"/>
          <w:w w:val="25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5"/>
        </w:rPr>
        <w:t>Contac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t</w:t>
      </w:r>
      <w:r>
        <w:rPr>
          <w:rFonts w:ascii="Segoe UI" w:hAnsi="Segoe UI" w:cs="Segoe UI" w:eastAsia="Segoe UI"/>
          <w:sz w:val="9"/>
          <w:szCs w:val="9"/>
          <w:spacing w:val="3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A.rm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Assembly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70" w:lineRule="auto"/>
        <w:ind w:left="5" w:right="-38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07.824783pt;margin-top:-4.363283pt;width:12.84685pt;height:4.381573pt;mso-position-horizontal-relative:page;mso-position-vertical-relative:paragraph;z-index:-19030;rotation:2" type="#_x0000_t136" fillcolor="#000000" stroked="f">
            <o:extrusion v:ext="view" autorotationcenter="t"/>
            <v:textpath style="font-family:&amp;quot;Segoe UI&amp;quot;;font-size:4pt;v-text-kern:t;mso-text-shadow:auto" string=".   .    "/>
          </v:shape>
        </w:pict>
      </w:r>
      <w:r>
        <w:rPr>
          <w:rFonts w:ascii="Segoe UI" w:hAnsi="Segoe UI" w:cs="Segoe UI" w:eastAsia="Segoe UI"/>
          <w:sz w:val="8"/>
          <w:szCs w:val="8"/>
          <w:spacing w:val="2"/>
          <w:w w:val="175"/>
        </w:rPr>
        <w:t>Selectc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75"/>
        </w:rPr>
        <w:t>Dis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Ass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0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14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Selectcr</w:t>
      </w:r>
      <w:r>
        <w:rPr>
          <w:rFonts w:ascii="Segoe UI" w:hAnsi="Segoe UI" w:cs="Segoe UI" w:eastAsia="Segoe UI"/>
          <w:sz w:val="8"/>
          <w:szCs w:val="8"/>
          <w:spacing w:val="30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h</w:t>
      </w:r>
      <w:r>
        <w:rPr>
          <w:rFonts w:ascii="Segoe UI" w:hAnsi="Segoe UI" w:cs="Segoe UI" w:eastAsia="Segoe UI"/>
          <w:sz w:val="8"/>
          <w:szCs w:val="8"/>
          <w:spacing w:val="15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y</w:t>
      </w:r>
      <w:r>
        <w:rPr>
          <w:rFonts w:ascii="Segoe UI" w:hAnsi="Segoe UI" w:cs="Segoe UI" w:eastAsia="Segoe UI"/>
          <w:sz w:val="8"/>
          <w:szCs w:val="8"/>
          <w:spacing w:val="25"/>
          <w:w w:val="153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5"/>
        </w:rPr>
        <w:t>L.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H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4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191"/>
        </w:rPr>
        <w:t>Sliitc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38"/>
        </w:rPr>
        <w:t>A</w:t>
      </w:r>
      <w:r>
        <w:rPr>
          <w:rFonts w:ascii="Segoe UI" w:hAnsi="Segoe UI" w:cs="Segoe UI" w:eastAsia="Segoe UI"/>
          <w:sz w:val="8"/>
          <w:szCs w:val="8"/>
          <w:spacing w:val="5"/>
          <w:w w:val="138"/>
        </w:rPr>
        <w:t>s</w:t>
      </w:r>
      <w:r>
        <w:rPr>
          <w:rFonts w:ascii="Segoe UI" w:hAnsi="Segoe UI" w:cs="Segoe UI" w:eastAsia="Segoe UI"/>
          <w:sz w:val="8"/>
          <w:szCs w:val="8"/>
          <w:spacing w:val="-6"/>
          <w:w w:val="164"/>
        </w:rPr>
        <w:t>sembl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R.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87" w:right="-41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65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9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7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0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" w:right="-4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58"/>
        </w:rPr>
        <w:t>2.</w:t>
      </w:r>
      <w:r>
        <w:rPr>
          <w:rFonts w:ascii="Segoe UI" w:hAnsi="Segoe UI" w:cs="Segoe UI" w:eastAsia="Segoe UI"/>
          <w:sz w:val="8"/>
          <w:szCs w:val="8"/>
          <w:spacing w:val="-5"/>
          <w:w w:val="158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0" w:right="-5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3"/>
        </w:rPr>
        <w:t>2.4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5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1"/>
          <w:w w:val="138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8"/>
        </w:rPr>
        <w:t>2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8"/>
        </w:rPr>
        <w:t>     </w:t>
      </w:r>
      <w:r>
        <w:rPr>
          <w:rFonts w:ascii="Times New Roman" w:hAnsi="Times New Roman" w:cs="Times New Roman" w:eastAsia="Times New Roman"/>
          <w:sz w:val="8"/>
          <w:szCs w:val="8"/>
          <w:spacing w:val="21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4"/>
        </w:rPr>
        <w:t>8601:1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5.450012pt;margin-top:2.72752pt;width:2.90125pt;height:13.75pt;mso-position-horizontal-relative:page;mso-position-vertical-relative:paragraph;z-index:-19033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71"/>
                      <w:position w:val="2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3"/>
          <w:w w:val="125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9"/>
          <w:w w:val="12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0"/>
          <w:position w:val="0"/>
        </w:rPr>
        <w:t>87518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9" w:after="0" w:line="103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0"/>
        </w:rPr>
        <w:t>C4A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70" w:lineRule="exact"/>
        <w:ind w:left="324" w:right="-4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86059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67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6"/>
          <w:position w:val="1"/>
        </w:rPr>
        <w:t>c4B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5" w:after="0" w:line="240" w:lineRule="auto"/>
        <w:ind w:left="311" w:right="6045"/>
        <w:jc w:val="center"/>
        <w:tabs>
          <w:tab w:pos="26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244"/>
          <w:position w:val="1"/>
        </w:rPr>
        <w:t>(</w:t>
      </w:r>
      <w:r>
        <w:rPr>
          <w:rFonts w:ascii="Segoe UI" w:hAnsi="Segoe UI" w:cs="Segoe UI" w:eastAsia="Segoe UI"/>
          <w:sz w:val="8"/>
          <w:szCs w:val="8"/>
          <w:spacing w:val="-5"/>
          <w:w w:val="244"/>
          <w:position w:val="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7"/>
          <w:position w:val="1"/>
        </w:rPr>
        <w:t>Oscillator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03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Ass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6"/>
          <w:w w:val="165"/>
          <w:position w:val="0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5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75" w:right="6054"/>
        <w:jc w:val="center"/>
        <w:tabs>
          <w:tab w:pos="26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6"/>
          <w:w w:val="185"/>
          <w:position w:val="1"/>
        </w:rPr>
        <w:t>Tubula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5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29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85"/>
          <w:position w:val="1"/>
        </w:rPr>
        <w:t>Condense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5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33"/>
          <w:w w:val="18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26"/>
          <w:position w:val="1"/>
        </w:rPr>
        <w:t>-.0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23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7"/>
          <w:position w:val="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2"/>
          <w:position w:val="1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8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2"/>
          <w:position w:val="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5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74"/>
          <w:position w:val="0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80" w:right="6051"/>
        <w:jc w:val="center"/>
        <w:tabs>
          <w:tab w:pos="26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201"/>
          <w:position w:val="1"/>
        </w:rPr>
        <w:t>Elect</w:t>
      </w:r>
      <w:r>
        <w:rPr>
          <w:rFonts w:ascii="Segoe UI" w:hAnsi="Segoe UI" w:cs="Segoe UI" w:eastAsia="Segoe UI"/>
          <w:sz w:val="8"/>
          <w:szCs w:val="8"/>
          <w:spacing w:val="0"/>
          <w:w w:val="20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44"/>
          <w:w w:val="20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Condense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33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66"/>
          <w:position w:val="1"/>
        </w:rPr>
        <w:t>l'</w:t>
      </w:r>
      <w:r>
        <w:rPr>
          <w:rFonts w:ascii="Segoe UI" w:hAnsi="Segoe UI" w:cs="Segoe UI" w:eastAsia="Segoe UI"/>
          <w:sz w:val="8"/>
          <w:szCs w:val="8"/>
          <w:spacing w:val="-5"/>
          <w:w w:val="16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6"/>
          <w:w w:val="191"/>
          <w:position w:val="1"/>
        </w:rPr>
        <w:t>fd</w:t>
      </w:r>
      <w:r>
        <w:rPr>
          <w:rFonts w:ascii="Segoe UI" w:hAnsi="Segoe UI" w:cs="Segoe UI" w:eastAsia="Segoe UI"/>
          <w:sz w:val="8"/>
          <w:szCs w:val="8"/>
          <w:spacing w:val="0"/>
          <w:w w:val="19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1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-1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2"/>
          <w:position w:val="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3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21"/>
          <w:position w:val="0"/>
        </w:rPr>
        <w:t>.�5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6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014008pt;margin-top:4.932350pt;width:11.15391pt;height:6.399915pt;mso-position-horizontal-relative:page;mso-position-vertical-relative:paragraph;z-index:-19032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36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4"/>
                      <w:w w:val="23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35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18"/>
          <w:w w:val="16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0"/>
        </w:rPr>
        <w:t>Dual</w:t>
      </w:r>
      <w:r>
        <w:rPr>
          <w:rFonts w:ascii="Segoe UI" w:hAnsi="Segoe UI" w:cs="Segoe UI" w:eastAsia="Segoe UI"/>
          <w:sz w:val="9"/>
          <w:szCs w:val="9"/>
          <w:spacing w:val="-5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.05</w:t>
      </w:r>
      <w:r>
        <w:rPr>
          <w:rFonts w:ascii="Segoe UI" w:hAnsi="Segoe UI" w:cs="Segoe UI" w:eastAsia="Segoe UI"/>
          <w:sz w:val="8"/>
          <w:szCs w:val="8"/>
          <w:spacing w:val="31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22" w:space="120"/>
            <w:col w:w="1812" w:space="546"/>
            <w:col w:w="275" w:space="117"/>
            <w:col w:w="647" w:space="242"/>
            <w:col w:w="8999"/>
          </w:cols>
        </w:sectPr>
      </w:pPr>
      <w:rPr/>
    </w:p>
    <w:p>
      <w:pPr>
        <w:spacing w:before="9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group style="position:absolute;margin-left:21.27pt;margin-top:48.314106pt;width:732.5638pt;height:527.6779pt;mso-position-horizontal-relative:page;mso-position-vertical-relative:page;z-index:-19028" coordorigin="425,966" coordsize="14651,10554">
            <v:shape style="position:absolute;left:425;top:966;width:14651;height:10554" type="#_x0000_t75">
              <v:imagedata r:id="rId361" o:title=""/>
            </v:shape>
            <v:group style="position:absolute;left:1032;top:1000;width:2;height:10413" coordorigin="1032,1000" coordsize="2,10413">
              <v:shape style="position:absolute;left:1032;top:1000;width:2;height:10413" coordorigin="1032,1000" coordsize="0,10413" path="m1032,11414l1032,1000e" filled="f" stroked="t" strokeweight=".966pt" strokecolor="#000000">
                <v:path arrowok="t"/>
              </v:shape>
            </v:group>
            <v:group style="position:absolute;left:2759;top:2629;width:4325;height:2" coordorigin="2759,2629" coordsize="4325,2">
              <v:shape style="position:absolute;left:2759;top:2629;width:4325;height:2" coordorigin="2759,2629" coordsize="4325,0" path="m2759,2629l7084,2629e" filled="f" stroked="t" strokeweight=".483pt" strokecolor="#000000">
                <v:path arrowok="t"/>
              </v:shape>
            </v:group>
            <v:group style="position:absolute;left:2774;top:2624;width:2;height:2059" coordorigin="2774,2624" coordsize="2,2059">
              <v:shape style="position:absolute;left:2774;top:2624;width:2;height:2059" coordorigin="2774,2624" coordsize="0,2059" path="m2774,4682l2774,2624e" filled="f" stroked="t" strokeweight=".725pt" strokecolor="#000000">
                <v:path arrowok="t"/>
              </v:shape>
            </v:group>
            <v:group style="position:absolute;left:4907;top:5161;width:2;height:1711" coordorigin="4907,5161" coordsize="2,1711">
              <v:shape style="position:absolute;left:4907;top:5161;width:2;height:1711" coordorigin="4907,5161" coordsize="0,1711" path="m4907,6871l4907,5161e" filled="f" stroked="t" strokeweight=".483pt" strokecolor="#000000">
                <v:path arrowok="t"/>
              </v:shape>
            </v:group>
            <v:group style="position:absolute;left:5023;top:5330;width:2;height:1276" coordorigin="5023,5330" coordsize="2,1276">
              <v:shape style="position:absolute;left:5023;top:5330;width:2;height:1276" coordorigin="5023,5330" coordsize="0,1276" path="m5023,6606l5023,5330e" filled="f" stroked="t" strokeweight=".483pt" strokecolor="#000000">
                <v:path arrowok="t"/>
              </v:shape>
            </v:group>
            <v:group style="position:absolute;left:5224;top:5412;width:2;height:1310" coordorigin="5224,5412" coordsize="2,1310">
              <v:shape style="position:absolute;left:5224;top:5412;width:2;height:1310" coordorigin="5224,5412" coordsize="0,1310" path="m5224,6722l5224,5412e" filled="f" stroked="t" strokeweight=".483pt" strokecolor="#000000">
                <v:path arrowok="t"/>
              </v:shape>
            </v:group>
            <v:group style="position:absolute;left:6777;top:5330;width:2;height:1305" coordorigin="6777,5330" coordsize="2,1305">
              <v:shape style="position:absolute;left:6777;top:5330;width:2;height:1305" coordorigin="6777,5330" coordsize="0,1305" path="m6777,6635l6777,5330e" filled="f" stroked="t" strokeweight=".483pt" strokecolor="#000000">
                <v:path arrowok="t"/>
              </v:shape>
            </v:group>
            <v:group style="position:absolute;left:5016;top:6594;width:1735;height:2" coordorigin="5016,6594" coordsize="1735,2">
              <v:shape style="position:absolute;left:5016;top:6594;width:1735;height:2" coordorigin="5016,6594" coordsize="1735,0" path="m5016,6594l6751,6594e" filled="f" stroked="t" strokeweight=".483pt" strokecolor="#000000">
                <v:path arrowok="t"/>
              </v:shape>
            </v:group>
            <v:group style="position:absolute;left:5219;top:6722;width:1532;height:2" coordorigin="5219,6722" coordsize="1532,2">
              <v:shape style="position:absolute;left:5219;top:6722;width:1532;height:2" coordorigin="5219,6722" coordsize="1532,0" path="m5219,6722l6751,6722e" filled="f" stroked="t" strokeweight=".483pt" strokecolor="#000000">
                <v:path arrowok="t"/>
              </v:shape>
            </v:group>
            <v:group style="position:absolute;left:3706;top:6995;width:3044;height:2" coordorigin="3706,6995" coordsize="3044,2">
              <v:shape style="position:absolute;left:3706;top:6995;width:3044;height:2" coordorigin="3706,6995" coordsize="3044,0" path="m3706,6995l6751,6995e" filled="f" stroked="t" strokeweight=".483pt" strokecolor="#000000">
                <v:path arrowok="t"/>
              </v:shape>
            </v:group>
            <v:group style="position:absolute;left:4905;top:6864;width:1846;height:2" coordorigin="4905,6864" coordsize="1846,2">
              <v:shape style="position:absolute;left:4905;top:6864;width:1846;height:2" coordorigin="4905,6864" coordsize="1846,0" path="m4905,6864l6751,6864e" filled="f" stroked="t" strokeweight=".483pt" strokecolor="#000000">
                <v:path arrowok="t"/>
              </v:shape>
            </v:group>
            <v:group style="position:absolute;left:4248;top:7405;width:2503;height:2" coordorigin="4248,7405" coordsize="2503,2">
              <v:shape style="position:absolute;left:4248;top:7405;width:2503;height:2" coordorigin="4248,7405" coordsize="2503,0" path="m4248,7405l6751,7405e" filled="f" stroked="t" strokeweight=".483pt" strokecolor="#000000">
                <v:path arrowok="t"/>
              </v:shape>
            </v:group>
            <v:group style="position:absolute;left:3779;top:7550;width:3484;height:2" coordorigin="3779,7550" coordsize="3484,2">
              <v:shape style="position:absolute;left:3779;top:7550;width:3484;height:2" coordorigin="3779,7550" coordsize="3484,0" path="m3779,7550l7263,7550e" filled="f" stroked="t" strokeweight=".483pt" strokecolor="#000000">
                <v:path arrowok="t"/>
              </v:shape>
            </v:group>
            <v:group style="position:absolute;left:3755;top:7782;width:3871;height:2" coordorigin="3755,7782" coordsize="3871,2">
              <v:shape style="position:absolute;left:3755;top:7782;width:3871;height:2" coordorigin="3755,7782" coordsize="3871,0" path="m3755,7782l7625,7782e" filled="f" stroked="t" strokeweight=".483pt" strokecolor="#000000">
                <v:path arrowok="t"/>
              </v:shape>
            </v:group>
            <v:group style="position:absolute;left:4228;top:8053;width:3479;height:2" coordorigin="4228,8053" coordsize="3479,2">
              <v:shape style="position:absolute;left:4228;top:8053;width:3479;height:2" coordorigin="4228,8053" coordsize="3479,0" path="m4228,8053l7707,8053e" filled="f" stroked="t" strokeweight=".483pt" strokecolor="#000000">
                <v:path arrowok="t"/>
              </v:shape>
            </v:group>
            <v:group style="position:absolute;left:3759;top:8331;width:4045;height:2" coordorigin="3759,8331" coordsize="4045,2">
              <v:shape style="position:absolute;left:3759;top:8331;width:4045;height:2" coordorigin="3759,8331" coordsize="4045,0" path="m3759,8331l7804,8331e" filled="f" stroked="t" strokeweight=".483pt" strokecolor="#000000">
                <v:path arrowok="t"/>
              </v:shape>
            </v:group>
            <v:group style="position:absolute;left:10602;top:3025;width:1938;height:2" coordorigin="10602,3025" coordsize="1938,2">
              <v:shape style="position:absolute;left:10602;top:3025;width:1938;height:2" coordorigin="10602,3025" coordsize="1938,0" path="m10602,3025l12540,3025e" filled="f" stroked="t" strokeweight=".483pt" strokecolor="#000000">
                <v:path arrowok="t"/>
              </v:shape>
            </v:group>
            <v:group style="position:absolute;left:10976;top:3020;width:14;height:2" coordorigin="10976,3020" coordsize="14,2">
              <v:shape style="position:absolute;left:10976;top:3020;width:14;height:2" coordorigin="10976,3020" coordsize="14,0" path="m10976,3020l10991,3020e" filled="f" stroked="t" strokeweight=".966pt" strokecolor="#000000">
                <v:path arrowok="t"/>
              </v:shape>
            </v:group>
            <v:group style="position:absolute;left:13339;top:7968;width:2;height:561" coordorigin="13339,7968" coordsize="2,561">
              <v:shape style="position:absolute;left:13339;top:7968;width:2;height:561" coordorigin="13339,7968" coordsize="0,561" path="m13339,8529l13339,7968e" filled="f" stroked="t" strokeweight=".483pt" strokecolor="#000000">
                <v:path arrowok="t"/>
              </v:shape>
            </v:group>
            <v:group style="position:absolute;left:12257;top:7843;width:2;height:1508" coordorigin="12257,7843" coordsize="2,1508">
              <v:shape style="position:absolute;left:12257;top:7843;width:2;height:1508" coordorigin="12257,7843" coordsize="0,1508" path="m12257,9350l12257,7843e" filled="f" stroked="t" strokeweight=".483pt" strokecolor="#000000">
                <v:path arrowok="t"/>
              </v:shape>
            </v:group>
            <v:group style="position:absolute;left:11824;top:9416;width:1343;height:2" coordorigin="11824,9416" coordsize="1343,2">
              <v:shape style="position:absolute;left:11824;top:9416;width:1343;height:2" coordorigin="11824,9416" coordsize="1343,0" path="m11824,9416l13168,9416e" filled="f" stroked="t" strokeweight=".483pt" strokecolor="#000000">
                <v:path arrowok="t"/>
              </v:shape>
            </v:group>
            <v:group style="position:absolute;left:11795;top:10000;width:1609;height:2" coordorigin="11795,10000" coordsize="1609,2">
              <v:shape style="position:absolute;left:11795;top:10000;width:1609;height:2" coordorigin="11795,10000" coordsize="1609,0" path="m11795,10000l13405,10000e" filled="f" stroked="t" strokeweight=".483pt" strokecolor="#000000">
                <v:path arrowok="t"/>
              </v:shape>
            </v:group>
            <w10:wrap type="none"/>
          </v:group>
        </w:pict>
      </w:r>
      <w:r>
        <w:rPr/>
        <w:pict>
          <v:shape style="width:.959967pt;height:.72pt;mso-position-horizontal-relative:char;mso-position-vertical-relative:line" type="#_x0000_t75">
            <v:imagedata r:id="rId362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219" w:lineRule="exact"/>
        <w:ind w:left="3096" w:right="-20"/>
        <w:jc w:val="left"/>
        <w:tabs>
          <w:tab w:pos="3820" w:val="left"/>
          <w:tab w:pos="44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78"/>
          <w:position w:val="-1"/>
        </w:rPr>
        <w:t>SC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78"/>
          <w:position w:val="-1"/>
        </w:rPr>
        <w:t>EMA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78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  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78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8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91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76"/>
          <w:position w:val="-1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0"/>
          <w:position w:val="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  <w:position w:val="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  <w:position w:val="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4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33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spacing w:val="4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9"/>
          <w:w w:val="125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5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6"/>
          <w:w w:val="125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42"/>
          <w:position w:val="-1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42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4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29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2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9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2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  <w:position w:val="-1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5" w:after="0" w:line="185" w:lineRule="auto"/>
        <w:ind w:left="8363" w:right="3524" w:firstLine="-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13"/>
        </w:rPr>
        <w:t>OPEN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S</w:t>
      </w:r>
      <w:r>
        <w:rPr>
          <w:rFonts w:ascii="Segoe UI" w:hAnsi="Segoe UI" w:cs="Segoe UI" w:eastAsia="Segoe UI"/>
          <w:sz w:val="9"/>
          <w:szCs w:val="9"/>
          <w:spacing w:val="-2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3"/>
        </w:rPr>
        <w:t>ONL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Y</w:t>
      </w:r>
      <w:r>
        <w:rPr>
          <w:rFonts w:ascii="Segoe UI" w:hAnsi="Segoe UI" w:cs="Segoe UI" w:eastAsia="Segoe UI"/>
          <w:sz w:val="9"/>
          <w:szCs w:val="9"/>
          <w:spacing w:val="-8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7"/>
        </w:rPr>
        <w:t>CREDIT</w:t>
      </w:r>
      <w:r>
        <w:rPr>
          <w:rFonts w:ascii="Segoe UI" w:hAnsi="Segoe UI" w:cs="Segoe UI" w:eastAsia="Segoe UI"/>
          <w:sz w:val="9"/>
          <w:szCs w:val="9"/>
          <w:spacing w:val="-2"/>
          <w:w w:val="1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IS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BEIN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3"/>
        </w:rPr>
        <w:t>ESTABLISHED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3" w:after="0" w:line="263" w:lineRule="auto"/>
        <w:ind w:left="7063" w:right="5456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00"/>
        </w:rPr>
        <w:t>FRON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Vt€W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0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9" w:lineRule="exact"/>
        <w:ind w:left="7201" w:right="560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9"/>
        </w:rPr>
        <w:t>M-6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3" w:after="0" w:line="240" w:lineRule="auto"/>
        <w:ind w:right="26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9"/>
        </w:rPr>
        <w:t>l</w:t>
      </w:r>
      <w:r>
        <w:rPr>
          <w:rFonts w:ascii="Segoe UI" w:hAnsi="Segoe UI" w:cs="Segoe UI" w:eastAsia="Segoe UI"/>
          <w:sz w:val="9"/>
          <w:szCs w:val="9"/>
          <w:spacing w:val="17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right="8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18"/>
        </w:rPr>
        <w:t>GYCL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E</w:t>
      </w:r>
      <w:r>
        <w:rPr>
          <w:rFonts w:ascii="Segoe UI" w:hAnsi="Segoe UI" w:cs="Segoe UI" w:eastAsia="Segoe UI"/>
          <w:sz w:val="9"/>
          <w:szCs w:val="9"/>
          <w:spacing w:val="10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MOTOR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right="55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8"/>
        </w:rPr>
        <w:t>SHAFT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pgSz w:w="15400" w:h="12260" w:orient="landscape"/>
          <w:pgMar w:top="0" w:bottom="280" w:left="40" w:right="2200"/>
        </w:sectPr>
      </w:pPr>
      <w:rPr/>
    </w:p>
    <w:p>
      <w:pPr>
        <w:spacing w:before="76" w:after="0" w:line="240" w:lineRule="auto"/>
        <w:ind w:left="2047" w:right="885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shape style="position:absolute;margin-left:289.450012pt;margin-top:59.476494pt;width:282.7024pt;height:487.6255pt;mso-position-horizontal-relative:page;mso-position-vertical-relative:page;z-index:-19027" type="#_x0000_t75">
            <v:imagedata r:id="rId363" o:title=""/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4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78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7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78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93"/>
          <w:position w:val="1"/>
        </w:rPr>
        <w:t>SC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position w:val="1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93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  <w:position w:val="1"/>
        </w:rPr>
        <w:t>EM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  <w:position w:val="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84"/>
          <w:position w:val="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84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  <w:position w:val="1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00"/>
          <w:position w:val="1"/>
        </w:rPr>
        <w:t>TY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1"/>
        </w:rPr>
        <w:t>WB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8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9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23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Z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89"/>
          <w:position w:val="1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57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57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07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90"/>
          <w:position w:val="1"/>
        </w:rPr>
        <w:t>MAT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1"/>
        </w:rPr>
        <w:t>{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8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00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32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37"/>
          <w:w w:val="132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2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32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17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7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7"/>
          <w:position w:val="1"/>
        </w:rPr>
        <w:t>)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0" w:right="52"/>
        <w:jc w:val="center"/>
        <w:tabs>
          <w:tab w:pos="2200" w:val="left"/>
          <w:tab w:pos="5920" w:val="left"/>
          <w:tab w:pos="100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3.38pt;margin-top:.588359pt;width:.9633pt;height:1.4449pt;mso-position-horizontal-relative:page;mso-position-vertical-relative:paragraph;z-index:-19023" type="#_x0000_t75">
            <v:imagedata r:id="rId364" o:title=""/>
          </v:shape>
        </w:pict>
      </w:r>
      <w:r>
        <w:rPr>
          <w:rFonts w:ascii="Segoe UI" w:hAnsi="Segoe UI" w:cs="Segoe UI" w:eastAsia="Segoe UI"/>
          <w:sz w:val="15"/>
          <w:szCs w:val="15"/>
          <w:w w:val="25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7"/>
          <w:w w:val="95"/>
          <w:position w:val="1"/>
        </w:rPr>
        <w:t>EJV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1"/>
        </w:rPr>
        <w:t>!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141"/>
          <w:position w:val="1"/>
        </w:rPr>
        <w:t>PAR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3"/>
          <w:position w:val="1"/>
        </w:rPr>
        <w:t>DESCR</w:t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53"/>
          <w:position w:val="1"/>
        </w:rPr>
        <w:t>PTIO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50"/>
          <w:position w:val="0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61" w:right="83"/>
        <w:jc w:val="center"/>
        <w:tabs>
          <w:tab w:pos="2300" w:val="left"/>
          <w:tab w:pos="4120" w:val="left"/>
          <w:tab w:pos="99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154.119995pt;margin-top:6.052854pt;width:98.2475pt;height:437.2977pt;mso-position-horizontal-relative:page;mso-position-vertical-relative:paragraph;z-index:-19025" type="#_x0000_t75">
            <v:imagedata r:id="rId365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2"/>
        </w:rPr>
        <w:t>Nl</w:t>
      </w:r>
      <w:r>
        <w:rPr>
          <w:rFonts w:ascii="Segoe UI" w:hAnsi="Segoe UI" w:cs="Segoe UI" w:eastAsia="Segoe UI"/>
          <w:sz w:val="17"/>
          <w:szCs w:val="17"/>
          <w:spacing w:val="-48"/>
          <w:w w:val="136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22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22"/>
          <w:w w:val="136"/>
          <w:position w:val="0"/>
        </w:rPr>
        <w:t>29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36"/>
          <w:position w:val="2"/>
        </w:rPr>
        <w:t>Powe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3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64"/>
          <w:position w:val="2"/>
        </w:rPr>
        <w:t>Tra</w:t>
      </w:r>
      <w:r>
        <w:rPr>
          <w:rFonts w:ascii="Segoe UI" w:hAnsi="Segoe UI" w:cs="Segoe UI" w:eastAsia="Segoe UI"/>
          <w:sz w:val="15"/>
          <w:szCs w:val="15"/>
          <w:spacing w:val="0"/>
          <w:w w:val="164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2"/>
        </w:rPr>
        <w:t>sfor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51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33"/>
          <w:w w:val="15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5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2"/>
        </w:rPr>
        <w:t>   </w:t>
      </w:r>
      <w:r>
        <w:rPr>
          <w:rFonts w:ascii="Segoe UI" w:hAnsi="Segoe UI" w:cs="Segoe UI" w:eastAsia="Segoe UI"/>
          <w:sz w:val="5"/>
          <w:szCs w:val="5"/>
          <w:spacing w:val="32"/>
          <w:w w:val="2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7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6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62"/>
          <w:w w:val="46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4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4" w:after="0" w:line="240" w:lineRule="auto"/>
        <w:ind w:left="1369" w:right="89"/>
        <w:jc w:val="center"/>
        <w:tabs>
          <w:tab w:pos="2320" w:val="left"/>
          <w:tab w:pos="4120" w:val="left"/>
          <w:tab w:pos="102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9.830002pt;margin-top:6.000876pt;width:5.79275pt;height:39.950pt;mso-position-horizontal-relative:page;mso-position-vertical-relative:paragraph;z-index:-19022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30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4"/>
          <w:w w:val="79"/>
        </w:rPr>
        <w:t>1-1</w:t>
      </w:r>
      <w:r>
        <w:rPr>
          <w:rFonts w:ascii="Segoe UI" w:hAnsi="Segoe UI" w:cs="Segoe UI" w:eastAsia="Segoe UI"/>
          <w:sz w:val="15"/>
          <w:szCs w:val="15"/>
          <w:spacing w:val="0"/>
          <w:w w:val="79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9"/>
          <w:w w:val="125"/>
          <w:position w:val="1"/>
        </w:rPr>
        <w:t>1529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50"/>
          <w:w w:val="12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84"/>
          <w:position w:val="1"/>
        </w:rPr>
        <w:t>cillato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8"/>
          <w:w w:val="1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8"/>
          <w:position w:val="1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31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1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4"/>
          <w:w w:val="13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95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6"/>
          <w:w w:val="186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7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2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19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9" w:after="0" w:line="240" w:lineRule="auto"/>
        <w:ind w:left="1374" w:right="94"/>
        <w:jc w:val="center"/>
        <w:tabs>
          <w:tab w:pos="2320" w:val="left"/>
          <w:tab w:pos="4120" w:val="left"/>
          <w:tab w:pos="9060" w:val="left"/>
          <w:tab w:pos="103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M5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7"/>
          <w:w w:val="152"/>
          <w:position w:val="1"/>
        </w:rPr>
        <w:t>155</w:t>
      </w:r>
      <w:r>
        <w:rPr>
          <w:rFonts w:ascii="Segoe UI" w:hAnsi="Segoe UI" w:cs="Segoe UI" w:eastAsia="Segoe UI"/>
          <w:sz w:val="15"/>
          <w:szCs w:val="15"/>
          <w:spacing w:val="8"/>
          <w:w w:val="15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52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6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1" w:after="0" w:line="240" w:lineRule="auto"/>
        <w:ind w:left="1397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M4A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43" w:after="0" w:line="240" w:lineRule="auto"/>
        <w:ind w:left="1402" w:right="-20"/>
        <w:jc w:val="left"/>
        <w:tabs>
          <w:tab w:pos="2360" w:val="left"/>
          <w:tab w:pos="416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M4B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40"/>
          <w:position w:val="1"/>
        </w:rPr>
        <w:t>1329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1"/>
          <w:w w:val="140"/>
          <w:position w:val="1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0"/>
          <w:position w:val="1"/>
        </w:rPr>
        <w:t>Sw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40"/>
          <w:position w:val="1"/>
        </w:rPr>
        <w:t>tc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46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51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6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26"/>
          <w:w w:val="15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5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1" w:after="0" w:line="197" w:lineRule="exact"/>
        <w:ind w:left="140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M4C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40" w:after="0" w:line="240" w:lineRule="auto"/>
        <w:ind w:left="2360" w:right="-20"/>
        <w:jc w:val="left"/>
        <w:tabs>
          <w:tab w:pos="416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69.898727pt;margin-top:4.108694pt;width:12.087828pt;height:7.761014pt;mso-position-horizontal-relative:page;mso-position-vertical-relative:paragraph;z-index:-19019;rotation:2" type="#_x0000_t136" fillcolor="#000000" stroked="f">
            <o:extrusion v:ext="view" autorotationcenter="t"/>
            <v:textpath style="font-family:&amp;quot;Segoe UI&amp;quot;;font-size:7pt;v-text-kern:t;mso-text-shadow:auto" string="M5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54"/>
          <w:position w:val="1"/>
        </w:rPr>
        <w:t>1329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43"/>
          <w:w w:val="154"/>
          <w:position w:val="1"/>
        </w:rPr>
        <w:t>R.F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62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54"/>
          <w:position w:val="1"/>
        </w:rPr>
        <w:t>Chok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2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14"/>
          <w:w w:val="3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6" w:right="-20"/>
        <w:jc w:val="left"/>
        <w:tabs>
          <w:tab w:pos="2360" w:val="left"/>
          <w:tab w:pos="4160" w:val="left"/>
          <w:tab w:pos="88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M6</w:t>
      </w:r>
      <w:r>
        <w:rPr>
          <w:rFonts w:ascii="Segoe UI" w:hAnsi="Segoe UI" w:cs="Segoe UI" w:eastAsia="Segoe UI"/>
          <w:sz w:val="15"/>
          <w:szCs w:val="15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26"/>
          <w:position w:val="1"/>
        </w:rPr>
        <w:t>29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0"/>
          <w:w w:val="12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43"/>
          <w:position w:val="1"/>
        </w:rPr>
        <w:t>Soc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2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4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2"/>
          <w:position w:val="1"/>
        </w:rPr>
        <w:t>(1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51"/>
          <w:w w:val="14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52"/>
          <w:position w:val="1"/>
        </w:rPr>
        <w:t>Contac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45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6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6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4" w:after="0" w:line="240" w:lineRule="auto"/>
        <w:ind w:left="1393" w:right="-20"/>
        <w:jc w:val="left"/>
        <w:tabs>
          <w:tab w:pos="2340" w:val="left"/>
          <w:tab w:pos="4140" w:val="left"/>
          <w:tab w:pos="71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19.203796pt;margin-top:4.405927pt;width:15.928368pt;height:7.748375pt;mso-position-horizontal-relative:page;mso-position-vertical-relative:paragraph;z-index:-19020;rotation:1" type="#_x0000_t136" fillcolor="#000000" stroked="f">
            <o:extrusion v:ext="view" autorotationcenter="t"/>
            <v:textpath style="font-family:&amp;quot;Segoe UI&amp;quot;;font-size:7pt;v-text-kern:t;mso-text-shadow:auto" string=". 15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M7</w:t>
      </w:r>
      <w:r>
        <w:rPr>
          <w:rFonts w:ascii="Segoe UI" w:hAnsi="Segoe UI" w:cs="Segoe UI" w:eastAsia="Segoe UI"/>
          <w:sz w:val="15"/>
          <w:szCs w:val="15"/>
          <w:spacing w:val="-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25"/>
          <w:w w:val="149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3"/>
          <w:w w:val="149"/>
          <w:position w:val="1"/>
        </w:rPr>
        <w:t>Plu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46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7"/>
          <w:position w:val="1"/>
        </w:rPr>
        <w:t>Contact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1" w:lineRule="exact"/>
        <w:ind w:left="1397" w:right="-20"/>
        <w:jc w:val="left"/>
        <w:tabs>
          <w:tab w:pos="2340" w:val="left"/>
          <w:tab w:pos="4160" w:val="left"/>
          <w:tab w:pos="718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-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4"/>
          <w:w w:val="147"/>
        </w:rPr>
        <w:t>13</w:t>
      </w:r>
      <w:r>
        <w:rPr>
          <w:rFonts w:ascii="Segoe UI" w:hAnsi="Segoe UI" w:cs="Segoe UI" w:eastAsia="Segoe UI"/>
          <w:sz w:val="15"/>
          <w:szCs w:val="15"/>
          <w:spacing w:val="7"/>
          <w:w w:val="147"/>
        </w:rPr>
        <w:t>3</w:t>
      </w:r>
      <w:r>
        <w:rPr>
          <w:rFonts w:ascii="Segoe UI" w:hAnsi="Segoe UI" w:cs="Segoe UI" w:eastAsia="Segoe UI"/>
          <w:sz w:val="15"/>
          <w:szCs w:val="15"/>
          <w:spacing w:val="28"/>
          <w:w w:val="14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47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4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B+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74"/>
        </w:rPr>
        <w:t>Cir</w:t>
      </w:r>
      <w:r>
        <w:rPr>
          <w:rFonts w:ascii="Segoe UI" w:hAnsi="Segoe UI" w:cs="Segoe UI" w:eastAsia="Segoe UI"/>
          <w:sz w:val="15"/>
          <w:szCs w:val="15"/>
          <w:spacing w:val="9"/>
          <w:w w:val="174"/>
        </w:rPr>
        <w:t>c</w:t>
      </w:r>
      <w:r>
        <w:rPr>
          <w:rFonts w:ascii="Segoe UI" w:hAnsi="Segoe UI" w:cs="Segoe UI" w:eastAsia="Segoe UI"/>
          <w:sz w:val="15"/>
          <w:szCs w:val="15"/>
          <w:spacing w:val="12"/>
          <w:w w:val="174"/>
        </w:rPr>
        <w:t>ui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t</w:t>
      </w:r>
      <w:r>
        <w:rPr>
          <w:rFonts w:ascii="Segoe UI" w:hAnsi="Segoe UI" w:cs="Segoe UI" w:eastAsia="Segoe UI"/>
          <w:sz w:val="15"/>
          <w:szCs w:val="15"/>
          <w:spacing w:val="-21"/>
          <w:w w:val="17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7" w:right="-20"/>
        <w:jc w:val="left"/>
        <w:tabs>
          <w:tab w:pos="2340" w:val="left"/>
          <w:tab w:pos="41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M9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28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-51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4"/>
          <w:w w:val="131"/>
          <w:position w:val="0"/>
        </w:rPr>
        <w:t>Lam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37"/>
          <w:position w:val="0"/>
        </w:rPr>
        <w:t>G.E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7"/>
          <w:position w:val="0"/>
        </w:rPr>
        <w:t>#5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3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0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3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3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1392" w:right="-20"/>
        <w:jc w:val="left"/>
        <w:tabs>
          <w:tab w:pos="234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.Ml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6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3"/>
          <w:position w:val="1"/>
        </w:rPr>
        <w:t>36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43"/>
          <w:position w:val="1"/>
        </w:rPr>
        <w:t>Moto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23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3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4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3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1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9" w:lineRule="exact"/>
        <w:ind w:left="1392" w:right="-20"/>
        <w:jc w:val="left"/>
        <w:tabs>
          <w:tab w:pos="2340" w:val="left"/>
          <w:tab w:pos="4160" w:val="left"/>
          <w:tab w:pos="103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3"/>
          <w:w w:val="148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l</w:t>
      </w:r>
      <w:r>
        <w:rPr>
          <w:rFonts w:ascii="Segoe UI" w:hAnsi="Segoe UI" w:cs="Segoe UI" w:eastAsia="Segoe UI"/>
          <w:sz w:val="15"/>
          <w:szCs w:val="15"/>
          <w:spacing w:val="-15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5"/>
          <w:w w:val="148"/>
        </w:rPr>
        <w:t>1335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0"/>
          <w:w w:val="148"/>
        </w:rPr>
        <w:t>Cred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-15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71"/>
        </w:rPr>
        <w:t>R</w:t>
      </w:r>
      <w:r>
        <w:rPr>
          <w:rFonts w:ascii="Segoe UI" w:hAnsi="Segoe UI" w:cs="Segoe UI" w:eastAsia="Segoe UI"/>
          <w:sz w:val="15"/>
          <w:szCs w:val="15"/>
          <w:spacing w:val="17"/>
          <w:w w:val="171"/>
        </w:rPr>
        <w:t>a</w:t>
      </w:r>
      <w:r>
        <w:rPr>
          <w:rFonts w:ascii="Segoe UI" w:hAnsi="Segoe UI" w:cs="Segoe UI" w:eastAsia="Segoe UI"/>
          <w:sz w:val="15"/>
          <w:szCs w:val="15"/>
          <w:spacing w:val="19"/>
          <w:w w:val="171"/>
        </w:rPr>
        <w:t>tche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t</w:t>
      </w:r>
      <w:r>
        <w:rPr>
          <w:rFonts w:ascii="Segoe UI" w:hAnsi="Segoe UI" w:cs="Segoe UI" w:eastAsia="Segoe UI"/>
          <w:sz w:val="15"/>
          <w:szCs w:val="15"/>
          <w:spacing w:val="-45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3"/>
        </w:rPr>
        <w:t>v</w:t>
      </w:r>
      <w:r>
        <w:rPr>
          <w:rFonts w:ascii="Segoe UI" w:hAnsi="Segoe UI" w:cs="Segoe UI" w:eastAsia="Segoe UI"/>
          <w:sz w:val="15"/>
          <w:szCs w:val="15"/>
          <w:spacing w:val="-10"/>
          <w:w w:val="103"/>
        </w:rPr>
        <w:t>J</w:t>
      </w:r>
      <w:r>
        <w:rPr>
          <w:rFonts w:ascii="Segoe UI" w:hAnsi="Segoe UI" w:cs="Segoe UI" w:eastAsia="Segoe UI"/>
          <w:sz w:val="15"/>
          <w:szCs w:val="15"/>
          <w:spacing w:val="16"/>
          <w:w w:val="132"/>
        </w:rPr>
        <w:t>he</w:t>
      </w:r>
      <w:r>
        <w:rPr>
          <w:rFonts w:ascii="Segoe UI" w:hAnsi="Segoe UI" w:cs="Segoe UI" w:eastAsia="Segoe UI"/>
          <w:sz w:val="15"/>
          <w:szCs w:val="15"/>
          <w:spacing w:val="5"/>
          <w:w w:val="13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31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-51"/>
          <w:w w:val="166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07"/>
          <w:position w:val="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7" w:after="0" w:line="265" w:lineRule="auto"/>
        <w:ind w:left="1397" w:right="92" w:firstLine="-10"/>
        <w:jc w:val="left"/>
        <w:tabs>
          <w:tab w:pos="2340" w:val="left"/>
          <w:tab w:pos="4140" w:val="left"/>
          <w:tab w:pos="8120" w:val="left"/>
          <w:tab w:pos="908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63.580002pt;margin-top:18.209454pt;width:3.8529pt;height:3.8529pt;mso-position-horizontal-relative:page;mso-position-vertical-relative:paragraph;z-index:-19024" type="#_x0000_t75">
            <v:imagedata r:id="rId366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-19"/>
          <w:w w:val="78"/>
        </w:rPr>
        <w:t>JI&lt;</w:t>
      </w:r>
      <w:r>
        <w:rPr>
          <w:rFonts w:ascii="Segoe UI" w:hAnsi="Segoe UI" w:cs="Segoe UI" w:eastAsia="Segoe UI"/>
          <w:sz w:val="17"/>
          <w:szCs w:val="17"/>
          <w:spacing w:val="10"/>
          <w:w w:val="78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-5"/>
          <w:w w:val="184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10"/>
          <w:w w:val="184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3"/>
          <w:w w:val="132"/>
          <w:position w:val="1"/>
        </w:rPr>
        <w:t>385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41"/>
          <w:position w:val="1"/>
        </w:rPr>
        <w:t>Cre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226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226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28"/>
          <w:w w:val="22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51"/>
          <w:position w:val="1"/>
        </w:rPr>
        <w:t>Mag</w:t>
      </w:r>
      <w:r>
        <w:rPr>
          <w:rFonts w:ascii="Segoe UI" w:hAnsi="Segoe UI" w:cs="Segoe UI" w:eastAsia="Segoe UI"/>
          <w:sz w:val="15"/>
          <w:szCs w:val="15"/>
          <w:spacing w:val="15"/>
          <w:w w:val="151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6"/>
          <w:w w:val="151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51"/>
          <w:position w:val="1"/>
        </w:rPr>
        <w:t>Coil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51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31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76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18"/>
          <w:w w:val="17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21"/>
          <w:w w:val="176"/>
          <w:position w:val="1"/>
        </w:rPr>
        <w:t>ir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71"/>
          <w:w w:val="1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29"/>
          <w:w w:val="164"/>
          <w:position w:val="0"/>
        </w:rPr>
        <w:t>l.</w:t>
      </w:r>
      <w:r>
        <w:rPr>
          <w:rFonts w:ascii="Segoe UI" w:hAnsi="Segoe UI" w:cs="Segoe UI" w:eastAsia="Segoe UI"/>
          <w:sz w:val="15"/>
          <w:szCs w:val="15"/>
          <w:spacing w:val="10"/>
          <w:w w:val="164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0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0"/>
        </w:rPr>
        <w:t>3</w:t>
      </w:r>
      <w:r>
        <w:rPr>
          <w:rFonts w:ascii="Segoe UI" w:hAnsi="Segoe UI" w:cs="Segoe UI" w:eastAsia="Segoe UI"/>
          <w:sz w:val="15"/>
          <w:szCs w:val="15"/>
          <w:spacing w:val="-51"/>
          <w:w w:val="1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8"/>
          <w:w w:val="132"/>
          <w:position w:val="1"/>
        </w:rPr>
        <w:t>Lam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32"/>
          <w:position w:val="1"/>
        </w:rPr>
        <w:t>G.E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1"/>
        </w:rPr>
        <w:t>#5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nwai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2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76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5"/>
          <w:w w:val="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69"/>
          <w:position w:val="1"/>
        </w:rPr>
        <w:t>Light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  <w:tab/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9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97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5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17" w:lineRule="exact"/>
        <w:ind w:left="1396" w:right="-20"/>
        <w:jc w:val="left"/>
        <w:tabs>
          <w:tab w:pos="2340" w:val="left"/>
          <w:tab w:pos="4140" w:val="left"/>
          <w:tab w:pos="7180" w:val="left"/>
          <w:tab w:pos="884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Ml4</w:t>
      </w:r>
      <w:r>
        <w:rPr>
          <w:rFonts w:ascii="Segoe UI" w:hAnsi="Segoe UI" w:cs="Segoe UI" w:eastAsia="Segoe UI"/>
          <w:sz w:val="15"/>
          <w:szCs w:val="15"/>
          <w:spacing w:val="-31"/>
          <w:w w:val="13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1"/>
        </w:rPr>
        <w:t>1333</w:t>
      </w:r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76"/>
        </w:rPr>
        <w:t>�·1</w:t>
      </w:r>
      <w:r>
        <w:rPr>
          <w:rFonts w:ascii="Segoe UI" w:hAnsi="Segoe UI" w:cs="Segoe UI" w:eastAsia="Segoe UI"/>
          <w:sz w:val="15"/>
          <w:szCs w:val="15"/>
          <w:spacing w:val="10"/>
          <w:w w:val="76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57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57"/>
        </w:rPr>
        <w:t>o</w:t>
      </w:r>
      <w:r>
        <w:rPr>
          <w:rFonts w:ascii="Segoe UI" w:hAnsi="Segoe UI" w:cs="Segoe UI" w:eastAsia="Segoe UI"/>
          <w:sz w:val="15"/>
          <w:szCs w:val="15"/>
          <w:spacing w:val="34"/>
          <w:w w:val="20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20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5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8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2" w:after="0" w:line="240" w:lineRule="auto"/>
        <w:ind w:left="1392" w:right="-20"/>
        <w:jc w:val="left"/>
        <w:tabs>
          <w:tab w:pos="2340" w:val="left"/>
          <w:tab w:pos="4140" w:val="left"/>
          <w:tab w:pos="76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8"/>
          <w:w w:val="150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3"/>
          <w:w w:val="15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15"/>
          <w:w w:val="15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12"/>
          <w:w w:val="150"/>
          <w:position w:val="1"/>
        </w:rPr>
        <w:t>11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50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5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5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5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0" w:after="0" w:line="240" w:lineRule="auto"/>
        <w:ind w:left="1387" w:right="-20"/>
        <w:jc w:val="left"/>
        <w:tabs>
          <w:tab w:pos="2340" w:val="left"/>
          <w:tab w:pos="41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9"/>
          <w:w w:val="133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-54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33"/>
          <w:position w:val="1"/>
        </w:rPr>
        <w:t>1311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-48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12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27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182"/>
          <w:position w:val="1"/>
        </w:rPr>
        <w:t>itc</w:t>
      </w:r>
      <w:r>
        <w:rPr>
          <w:rFonts w:ascii="Segoe UI" w:hAnsi="Segoe UI" w:cs="Segoe UI" w:eastAsia="Segoe UI"/>
          <w:sz w:val="15"/>
          <w:szCs w:val="15"/>
          <w:spacing w:val="0"/>
          <w:w w:val="18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2" w:right="-20"/>
        <w:jc w:val="left"/>
        <w:tabs>
          <w:tab w:pos="2340" w:val="left"/>
          <w:tab w:pos="4140" w:val="left"/>
          <w:tab w:pos="884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Ml7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6"/>
          <w:w w:val="124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30"/>
          <w:w w:val="124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0"/>
          <w:w w:val="1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52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52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15"/>
          <w:w w:val="15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2"/>
          <w:position w:val="1"/>
        </w:rPr>
        <w:t>Credit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5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2"/>
          <w:w w:val="52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1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54"/>
          <w:w w:val="14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3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3" w:after="0" w:line="240" w:lineRule="auto"/>
        <w:ind w:left="1382" w:right="-20"/>
        <w:jc w:val="left"/>
        <w:tabs>
          <w:tab w:pos="2340" w:val="left"/>
          <w:tab w:pos="4140" w:val="left"/>
          <w:tab w:pos="788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51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51"/>
          <w:position w:val="1"/>
        </w:rPr>
        <w:t>1337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1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-29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9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36"/>
          <w:w w:val="14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9"/>
          <w:position w:val="1"/>
        </w:rPr>
        <w:t>Credi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9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6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7"/>
          <w:w w:val="5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72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5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19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8"/>
          <w:position w:val="0"/>
        </w:rPr>
        <w:t>95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7" w:after="0" w:line="240" w:lineRule="auto"/>
        <w:ind w:left="1382" w:right="-20"/>
        <w:jc w:val="left"/>
        <w:tabs>
          <w:tab w:pos="2340" w:val="left"/>
          <w:tab w:pos="4140" w:val="left"/>
          <w:tab w:pos="6940" w:val="left"/>
          <w:tab w:pos="8840" w:val="left"/>
          <w:tab w:pos="10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36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-56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36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2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2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306"/>
          <w:position w:val="0"/>
        </w:rPr>
        <w:t>:::a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40" w:lineRule="auto"/>
        <w:ind w:left="1387" w:right="-20"/>
        <w:jc w:val="left"/>
        <w:tabs>
          <w:tab w:pos="2360" w:val="left"/>
          <w:tab w:pos="4160" w:val="left"/>
          <w:tab w:pos="884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M2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6"/>
          <w:w w:val="145"/>
          <w:position w:val="1"/>
        </w:rPr>
        <w:t>133</w:t>
      </w:r>
      <w:r>
        <w:rPr>
          <w:rFonts w:ascii="Segoe UI" w:hAnsi="Segoe UI" w:cs="Segoe UI" w:eastAsia="Segoe UI"/>
          <w:sz w:val="15"/>
          <w:szCs w:val="15"/>
          <w:spacing w:val="7"/>
          <w:w w:val="14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45"/>
          <w:position w:val="0"/>
        </w:rPr>
        <w:t>Sel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45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7"/>
          <w:w w:val="145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5"/>
          <w:position w:val="0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7"/>
          <w:position w:val="0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7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7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-2"/>
          <w:w w:val="180"/>
          <w:position w:val="0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21"/>
          <w:position w:val="0"/>
        </w:rPr>
        <w:t>L.</w:t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4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45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50"/>
          <w:w w:val="13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9" w:after="0" w:line="240" w:lineRule="auto"/>
        <w:ind w:left="1397" w:right="-20"/>
        <w:jc w:val="left"/>
        <w:tabs>
          <w:tab w:pos="2360" w:val="left"/>
          <w:tab w:pos="4160" w:val="left"/>
          <w:tab w:pos="102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10.849078pt;width:.7225pt;height:.9633pt;mso-position-horizontal-relative:page;mso-position-vertical-relative:paragraph;z-index:-19026" type="#_x0000_t75">
            <v:imagedata r:id="rId367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6"/>
          <w:w w:val="121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12"/>
          <w:w w:val="121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21"/>
          <w:position w:val="2"/>
        </w:rPr>
        <w:t>133</w:t>
      </w:r>
      <w:r>
        <w:rPr>
          <w:rFonts w:ascii="Segoe UI" w:hAnsi="Segoe UI" w:cs="Segoe UI" w:eastAsia="Segoe UI"/>
          <w:sz w:val="15"/>
          <w:szCs w:val="15"/>
          <w:spacing w:val="6"/>
          <w:w w:val="121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-25"/>
          <w:w w:val="12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20"/>
          <w:w w:val="151"/>
          <w:position w:val="1"/>
        </w:rPr>
        <w:t>Selecto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51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54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40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12"/>
          <w:position w:val="1"/>
        </w:rPr>
        <w:t>em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-10"/>
          <w:w w:val="234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234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29"/>
          <w:position w:val="1"/>
        </w:rPr>
        <w:t>R.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2"/>
          <w:position w:val="0"/>
        </w:rPr>
        <w:t>4</w:t>
      </w:r>
      <w:r>
        <w:rPr>
          <w:rFonts w:ascii="Segoe UI" w:hAnsi="Segoe UI" w:cs="Segoe UI" w:eastAsia="Segoe UI"/>
          <w:sz w:val="17"/>
          <w:szCs w:val="17"/>
          <w:spacing w:val="10"/>
          <w:w w:val="82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397" w:right="-20"/>
        <w:jc w:val="left"/>
        <w:tabs>
          <w:tab w:pos="2360" w:val="left"/>
          <w:tab w:pos="4160" w:val="left"/>
          <w:tab w:pos="104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1-12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18"/>
          <w:w w:val="12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-51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3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3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4"/>
          <w:w w:val="18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88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8"/>
          <w:position w:val="1"/>
        </w:rPr>
        <w:t>cto</w:t>
      </w:r>
      <w:r>
        <w:rPr>
          <w:rFonts w:ascii="Segoe UI" w:hAnsi="Segoe UI" w:cs="Segoe UI" w:eastAsia="Segoe UI"/>
          <w:sz w:val="15"/>
          <w:szCs w:val="15"/>
          <w:spacing w:val="0"/>
          <w:w w:val="15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1"/>
        </w:rPr>
        <w:t>Di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39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4"/>
          <w:position w:val="1"/>
        </w:rPr>
        <w:t>Ass</w:t>
      </w:r>
      <w:r>
        <w:rPr>
          <w:rFonts w:ascii="Segoe UI" w:hAnsi="Segoe UI" w:cs="Segoe UI" w:eastAsia="Segoe UI"/>
          <w:sz w:val="15"/>
          <w:szCs w:val="15"/>
          <w:spacing w:val="5"/>
          <w:w w:val="13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10"/>
          <w:w w:val="185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7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4"/>
          <w:position w:val="0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23" w:after="0" w:line="240" w:lineRule="auto"/>
        <w:ind w:left="1397" w:right="-20"/>
        <w:jc w:val="left"/>
        <w:tabs>
          <w:tab w:pos="2360" w:val="left"/>
          <w:tab w:pos="416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M2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9"/>
          <w:w w:val="127"/>
          <w:position w:val="1"/>
        </w:rPr>
        <w:t>15</w:t>
      </w:r>
      <w:r>
        <w:rPr>
          <w:rFonts w:ascii="Segoe UI" w:hAnsi="Segoe UI" w:cs="Segoe UI" w:eastAsia="Segoe UI"/>
          <w:sz w:val="15"/>
          <w:szCs w:val="15"/>
          <w:spacing w:val="6"/>
          <w:w w:val="127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1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44"/>
          <w:position w:val="1"/>
        </w:rPr>
        <w:t>Cont</w:t>
      </w:r>
      <w:r>
        <w:rPr>
          <w:rFonts w:ascii="Segoe UI" w:hAnsi="Segoe UI" w:cs="Segoe UI" w:eastAsia="Segoe UI"/>
          <w:sz w:val="15"/>
          <w:szCs w:val="15"/>
          <w:spacing w:val="0"/>
          <w:w w:val="144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47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7"/>
          <w:position w:val="1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7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65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15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1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2"/>
          <w:w w:val="14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16" w:right="-20"/>
        <w:jc w:val="left"/>
        <w:tabs>
          <w:tab w:pos="236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0.550003pt;margin-top:8.667539pt;width:4.8076pt;height:23.8pt;mso-position-horizontal-relative:page;mso-position-vertical-relative:paragraph;z-index:-19021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67"/>
                      <w:position w:val="4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17"/>
          <w:w w:val="14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2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40"/>
          <w:position w:val="1"/>
        </w:rPr>
        <w:t>87</w:t>
      </w:r>
      <w:r>
        <w:rPr>
          <w:rFonts w:ascii="Segoe UI" w:hAnsi="Segoe UI" w:cs="Segoe UI" w:eastAsia="Segoe UI"/>
          <w:sz w:val="15"/>
          <w:szCs w:val="15"/>
          <w:spacing w:val="7"/>
          <w:w w:val="14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20"/>
          <w:w w:val="14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4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46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J';'tf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43"/>
          <w:position w:val="1"/>
        </w:rPr>
        <w:t>25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33"/>
          <w:w w:val="14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3"/>
          <w:position w:val="1"/>
        </w:rPr>
        <w:t>v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8"/>
          <w:w w:val="177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18"/>
          <w:w w:val="177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25"/>
          <w:w w:val="177"/>
          <w:position w:val="0"/>
        </w:rPr>
        <w:t>ec</w:t>
      </w:r>
      <w:r>
        <w:rPr>
          <w:rFonts w:ascii="Segoe UI" w:hAnsi="Segoe UI" w:cs="Segoe UI" w:eastAsia="Segoe UI"/>
          <w:sz w:val="15"/>
          <w:szCs w:val="15"/>
          <w:spacing w:val="18"/>
          <w:w w:val="177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4"/>
          <w:w w:val="177"/>
          <w:position w:val="0"/>
        </w:rPr>
        <w:t>rolyti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58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8"/>
          <w:position w:val="0"/>
        </w:rPr>
        <w:t>Conde</w:t>
      </w:r>
      <w:r>
        <w:rPr>
          <w:rFonts w:ascii="Segoe UI" w:hAnsi="Segoe UI" w:cs="Segoe UI" w:eastAsia="Segoe UI"/>
          <w:sz w:val="15"/>
          <w:szCs w:val="15"/>
          <w:spacing w:val="23"/>
          <w:w w:val="138"/>
          <w:position w:val="0"/>
        </w:rPr>
        <w:t>ns</w:t>
      </w:r>
      <w:r>
        <w:rPr>
          <w:rFonts w:ascii="Segoe UI" w:hAnsi="Segoe UI" w:cs="Segoe UI" w:eastAsia="Segoe UI"/>
          <w:sz w:val="15"/>
          <w:szCs w:val="15"/>
          <w:spacing w:val="5"/>
          <w:w w:val="138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221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72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179" w:lineRule="exact"/>
        <w:ind w:left="1416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22"/>
          <w:position w:val="-2"/>
        </w:rPr>
        <w:t>C2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-2"/>
        </w:rPr>
        <w:t>A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51" w:lineRule="exact"/>
        <w:ind w:left="1421" w:right="-20"/>
        <w:jc w:val="left"/>
        <w:tabs>
          <w:tab w:pos="238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24"/>
          <w:position w:val="-1"/>
        </w:rPr>
        <w:t>C2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-49"/>
          <w:w w:val="124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28"/>
          <w:position w:val="8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8"/>
        </w:rPr>
        <w:t>6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2"/>
          <w:position w:val="8"/>
        </w:rPr>
        <w:t>05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5"/>
          <w:szCs w:val="15"/>
          <w:spacing w:val="-3"/>
          <w:w w:val="152"/>
          <w:position w:val="8"/>
        </w:rPr>
        <w:t>Dua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23"/>
          <w:position w:val="8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8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3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23"/>
          <w:position w:val="8"/>
        </w:rPr>
        <w:t>Hf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8"/>
        </w:rPr>
        <w:t>d</w:t>
      </w:r>
      <w:r>
        <w:rPr>
          <w:rFonts w:ascii="Segoe UI" w:hAnsi="Segoe UI" w:cs="Segoe UI" w:eastAsia="Segoe UI"/>
          <w:sz w:val="18"/>
          <w:szCs w:val="18"/>
          <w:spacing w:val="-30"/>
          <w:w w:val="123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8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38"/>
          <w:position w:val="8"/>
        </w:rPr>
        <w:t>40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38"/>
          <w:position w:val="8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38"/>
          <w:position w:val="8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38"/>
          <w:position w:val="8"/>
        </w:rPr>
        <w:t>dense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8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8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260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5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55"/>
          <w:w w:val="487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7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7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7"/>
        </w:rPr>
        <w:t>.: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7"/>
        </w:rPr>
        <w:t>3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7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6" w:after="0" w:line="240" w:lineRule="auto"/>
        <w:ind w:left="1421" w:right="-20"/>
        <w:jc w:val="left"/>
        <w:tabs>
          <w:tab w:pos="2360" w:val="left"/>
          <w:tab w:pos="418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29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6"/>
          <w:w w:val="129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15"/>
          <w:w w:val="129"/>
          <w:position w:val="1"/>
        </w:rPr>
        <w:t>01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49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4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91"/>
          <w:position w:val="1"/>
        </w:rPr>
        <w:t>rJ</w:t>
      </w:r>
      <w:r>
        <w:rPr>
          <w:rFonts w:ascii="Segoe UI" w:hAnsi="Segoe UI" w:cs="Segoe UI" w:eastAsia="Segoe UI"/>
          <w:sz w:val="15"/>
          <w:szCs w:val="15"/>
          <w:spacing w:val="0"/>
          <w:w w:val="91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2"/>
          <w:w w:val="172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1"/>
        </w:rPr>
        <w:t>40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21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53"/>
          <w:position w:val="1"/>
        </w:rPr>
        <w:t>Vol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1"/>
        </w:rPr>
        <w:t>Cond</w:t>
      </w:r>
      <w:r>
        <w:rPr>
          <w:rFonts w:ascii="Segoe UI" w:hAnsi="Segoe UI" w:cs="Segoe UI" w:eastAsia="Segoe UI"/>
          <w:sz w:val="15"/>
          <w:szCs w:val="15"/>
          <w:spacing w:val="10"/>
          <w:w w:val="12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1"/>
          <w:w w:val="143"/>
          <w:position w:val="1"/>
        </w:rPr>
        <w:t>ns</w:t>
      </w:r>
      <w:r>
        <w:rPr>
          <w:rFonts w:ascii="Segoe UI" w:hAnsi="Segoe UI" w:cs="Segoe UI" w:eastAsia="Segoe UI"/>
          <w:sz w:val="15"/>
          <w:szCs w:val="15"/>
          <w:spacing w:val="10"/>
          <w:w w:val="143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221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0"/>
          <w:w w:val="2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8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8" w:after="0" w:line="240" w:lineRule="auto"/>
        <w:ind w:left="1421" w:right="-20"/>
        <w:jc w:val="left"/>
        <w:tabs>
          <w:tab w:pos="2360" w:val="left"/>
          <w:tab w:pos="41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4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8</w:t>
      </w:r>
      <w:r>
        <w:rPr>
          <w:rFonts w:ascii="Segoe UI" w:hAnsi="Segoe UI" w:cs="Segoe UI" w:eastAsia="Segoe UI"/>
          <w:sz w:val="15"/>
          <w:szCs w:val="15"/>
          <w:spacing w:val="-28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29"/>
        </w:rPr>
        <w:t>5</w:t>
      </w:r>
      <w:r>
        <w:rPr>
          <w:rFonts w:ascii="Segoe UI" w:hAnsi="Segoe UI" w:cs="Segoe UI" w:eastAsia="Segoe UI"/>
          <w:sz w:val="15"/>
          <w:szCs w:val="15"/>
          <w:spacing w:val="14"/>
          <w:w w:val="129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8</w:t>
      </w:r>
      <w:r>
        <w:rPr>
          <w:rFonts w:ascii="Segoe UI" w:hAnsi="Segoe UI" w:cs="Segoe UI" w:eastAsia="Segoe UI"/>
          <w:sz w:val="15"/>
          <w:szCs w:val="15"/>
          <w:spacing w:val="-47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3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8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8"/>
          <w:position w:val="1"/>
        </w:rPr>
        <w:t>Con</w:t>
      </w:r>
      <w:r>
        <w:rPr>
          <w:rFonts w:ascii="Segoe UI" w:hAnsi="Segoe UI" w:cs="Segoe UI" w:eastAsia="Segoe UI"/>
          <w:sz w:val="15"/>
          <w:szCs w:val="15"/>
          <w:spacing w:val="17"/>
          <w:w w:val="138"/>
          <w:position w:val="1"/>
        </w:rPr>
        <w:t>dense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4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29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92"/>
          <w:position w:val="1"/>
        </w:rPr>
        <w:t>T&gt;'lf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3"/>
          <w:w w:val="9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62"/>
          <w:position w:val="1"/>
        </w:rPr>
        <w:t>(I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49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20"/>
          <w:position w:val="1"/>
        </w:rPr>
        <w:t>Os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23"/>
          <w:w w:val="1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98"/>
          <w:position w:val="1"/>
        </w:rPr>
        <w:t>illato</w:t>
      </w:r>
      <w:r>
        <w:rPr>
          <w:rFonts w:ascii="Segoe UI" w:hAnsi="Segoe UI" w:cs="Segoe UI" w:eastAsia="Segoe UI"/>
          <w:sz w:val="15"/>
          <w:szCs w:val="15"/>
          <w:spacing w:val="0"/>
          <w:w w:val="19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6"/>
          <w:w w:val="19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46"/>
          <w:position w:val="1"/>
        </w:rPr>
        <w:t>Co</w:t>
      </w:r>
      <w:r>
        <w:rPr>
          <w:rFonts w:ascii="Segoe UI" w:hAnsi="Segoe UI" w:cs="Segoe UI" w:eastAsia="Segoe UI"/>
          <w:sz w:val="15"/>
          <w:szCs w:val="15"/>
          <w:spacing w:val="10"/>
          <w:w w:val="146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31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5" w:after="0" w:line="240" w:lineRule="auto"/>
        <w:ind w:left="4402" w:right="-20"/>
        <w:jc w:val="left"/>
        <w:tabs>
          <w:tab w:pos="104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33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41"/>
          <w:position w:val="1"/>
        </w:rPr>
        <w:t>emb</w:t>
      </w:r>
      <w:r>
        <w:rPr>
          <w:rFonts w:ascii="Segoe UI" w:hAnsi="Segoe UI" w:cs="Segoe UI" w:eastAsia="Segoe UI"/>
          <w:sz w:val="15"/>
          <w:szCs w:val="15"/>
          <w:spacing w:val="-7"/>
          <w:w w:val="141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34"/>
          <w:w w:val="14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20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20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58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32"/>
          <w:w w:val="28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58"/>
          <w:w w:val="4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6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1"/>
          <w:w w:val="51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1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40"/>
          <w:w w:val="55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18"/>
          <w:position w:val="0"/>
        </w:rPr>
        <w:t>20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57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68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48" w:after="0" w:line="240" w:lineRule="auto"/>
        <w:ind w:left="1411" w:right="-20"/>
        <w:jc w:val="left"/>
        <w:tabs>
          <w:tab w:pos="2360" w:val="left"/>
          <w:tab w:pos="416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Rl</w:t>
      </w:r>
      <w:r>
        <w:rPr>
          <w:rFonts w:ascii="Segoe UI" w:hAnsi="Segoe UI" w:cs="Segoe UI" w:eastAsia="Segoe UI"/>
          <w:sz w:val="17"/>
          <w:szCs w:val="17"/>
          <w:spacing w:val="-39"/>
          <w:w w:val="14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32"/>
          <w:w w:val="145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16"/>
          <w:w w:val="145"/>
          <w:position w:val="1"/>
        </w:rPr>
        <w:t>70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63"/>
          <w:position w:val="0"/>
        </w:rPr>
        <w:t>sis</w:t>
      </w:r>
      <w:r>
        <w:rPr>
          <w:rFonts w:ascii="Segoe UI" w:hAnsi="Segoe UI" w:cs="Segoe UI" w:eastAsia="Segoe UI"/>
          <w:sz w:val="15"/>
          <w:szCs w:val="15"/>
          <w:spacing w:val="8"/>
          <w:w w:val="163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6"/>
          <w:w w:val="163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36"/>
          <w:position w:val="0"/>
        </w:rPr>
        <w:t>59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,</w:t>
      </w:r>
      <w:r>
        <w:rPr>
          <w:rFonts w:ascii="Segoe UI" w:hAnsi="Segoe UI" w:cs="Segoe UI" w:eastAsia="Segoe UI"/>
          <w:sz w:val="15"/>
          <w:szCs w:val="15"/>
          <w:spacing w:val="-27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36"/>
          <w:position w:val="0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51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0"/>
          <w:position w:val="0"/>
        </w:rPr>
        <w:t>Wat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9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5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0"/>
          <w:w w:val="5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2"/>
          <w:w w:val="15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3"/>
          <w:w w:val="15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0" w:lineRule="exact"/>
        <w:ind w:left="1406" w:right="-20"/>
        <w:jc w:val="left"/>
        <w:tabs>
          <w:tab w:pos="2360" w:val="left"/>
          <w:tab w:pos="41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R2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26"/>
          <w:w w:val="123"/>
        </w:rPr>
        <w:t>824</w:t>
      </w:r>
      <w:r>
        <w:rPr>
          <w:rFonts w:ascii="Segoe UI" w:hAnsi="Segoe UI" w:cs="Segoe UI" w:eastAsia="Segoe UI"/>
          <w:sz w:val="15"/>
          <w:szCs w:val="15"/>
          <w:spacing w:val="6"/>
          <w:w w:val="123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8</w:t>
      </w:r>
      <w:r>
        <w:rPr>
          <w:rFonts w:ascii="Segoe UI" w:hAnsi="Segoe UI" w:cs="Segoe UI" w:eastAsia="Segoe UI"/>
          <w:sz w:val="15"/>
          <w:szCs w:val="15"/>
          <w:spacing w:val="-46"/>
          <w:w w:val="12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3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89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i</w:t>
      </w:r>
      <w:r>
        <w:rPr>
          <w:rFonts w:ascii="Segoe UI" w:hAnsi="Segoe UI" w:cs="Segoe UI" w:eastAsia="Segoe UI"/>
          <w:sz w:val="15"/>
          <w:szCs w:val="15"/>
          <w:spacing w:val="-48"/>
          <w:w w:val="189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47"/>
        </w:rPr>
        <w:t>sto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47"/>
        </w:rPr>
        <w:t>15,</w:t>
      </w:r>
      <w:r>
        <w:rPr>
          <w:rFonts w:ascii="Segoe UI" w:hAnsi="Segoe UI" w:cs="Segoe UI" w:eastAsia="Segoe UI"/>
          <w:sz w:val="15"/>
          <w:szCs w:val="15"/>
          <w:spacing w:val="15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7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12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Ohm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4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222"/>
          <w:position w:val="2"/>
        </w:rPr>
        <w:t>/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5"/>
          <w:position w:val="-1"/>
        </w:rPr>
        <w:t>Wat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35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(</w:t>
      </w:r>
      <w:r>
        <w:rPr>
          <w:rFonts w:ascii="Segoe UI" w:hAnsi="Segoe UI" w:cs="Segoe UI" w:eastAsia="Segoe UI"/>
          <w:sz w:val="15"/>
          <w:szCs w:val="15"/>
          <w:spacing w:val="-31"/>
          <w:w w:val="135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253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4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-1"/>
        </w:rPr>
        <w:t>Osc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23"/>
          <w:position w:val="-1"/>
        </w:rPr>
        <w:t>lla</w:t>
      </w:r>
      <w:r>
        <w:rPr>
          <w:rFonts w:ascii="Segoe UI" w:hAnsi="Segoe UI" w:cs="Segoe UI" w:eastAsia="Segoe UI"/>
          <w:sz w:val="15"/>
          <w:szCs w:val="15"/>
          <w:spacing w:val="-54"/>
          <w:w w:val="223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75"/>
          <w:position w:val="-1"/>
        </w:rPr>
        <w:t>tor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4407" w:right="-20"/>
        <w:jc w:val="left"/>
        <w:tabs>
          <w:tab w:pos="8840" w:val="left"/>
          <w:tab w:pos="104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64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64"/>
        </w:rPr>
        <w:t>l</w:t>
      </w:r>
      <w:r>
        <w:rPr>
          <w:rFonts w:ascii="Segoe UI" w:hAnsi="Segoe UI" w:cs="Segoe UI" w:eastAsia="Segoe UI"/>
          <w:sz w:val="15"/>
          <w:szCs w:val="15"/>
          <w:spacing w:val="64"/>
          <w:w w:val="164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7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49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y</w:t>
      </w:r>
      <w:r>
        <w:rPr>
          <w:rFonts w:ascii="Segoe UI" w:hAnsi="Segoe UI" w:cs="Segoe UI" w:eastAsia="Segoe UI"/>
          <w:sz w:val="15"/>
          <w:szCs w:val="15"/>
          <w:spacing w:val="-35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47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8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8"/>
        </w:rPr>
        <w:t> </w:t>
      </w:r>
      <w:r>
        <w:rPr>
          <w:rFonts w:ascii="Segoe UI" w:hAnsi="Segoe UI" w:cs="Segoe UI" w:eastAsia="Segoe UI"/>
          <w:sz w:val="5"/>
          <w:szCs w:val="5"/>
          <w:spacing w:val="54"/>
          <w:w w:val="48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14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4"/>
        </w:rPr>
        <w:t>7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3" w:after="0" w:line="240" w:lineRule="auto"/>
        <w:ind w:left="1400" w:right="-20"/>
        <w:jc w:val="left"/>
        <w:tabs>
          <w:tab w:pos="2360" w:val="left"/>
          <w:tab w:pos="416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RB</w:t>
      </w:r>
      <w:r>
        <w:rPr>
          <w:rFonts w:ascii="Segoe UI" w:hAnsi="Segoe UI" w:cs="Segoe UI" w:eastAsia="Segoe UI"/>
          <w:sz w:val="15"/>
          <w:szCs w:val="15"/>
          <w:spacing w:val="-49"/>
          <w:w w:val="13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32"/>
        </w:rPr>
        <w:t>8104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-5"/>
          <w:w w:val="13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50"/>
        </w:rPr>
        <w:t>sis</w:t>
      </w:r>
      <w:r>
        <w:rPr>
          <w:rFonts w:ascii="Segoe UI" w:hAnsi="Segoe UI" w:cs="Segoe UI" w:eastAsia="Segoe UI"/>
          <w:sz w:val="15"/>
          <w:szCs w:val="15"/>
          <w:spacing w:val="8"/>
          <w:w w:val="150"/>
        </w:rPr>
        <w:t>t</w:t>
      </w:r>
      <w:r>
        <w:rPr>
          <w:rFonts w:ascii="Segoe UI" w:hAnsi="Segoe UI" w:cs="Segoe UI" w:eastAsia="Segoe UI"/>
          <w:sz w:val="15"/>
          <w:szCs w:val="15"/>
          <w:spacing w:val="21"/>
          <w:w w:val="15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50"/>
        </w:rPr>
        <w:t>15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5</w:t>
      </w:r>
      <w:r>
        <w:rPr>
          <w:rFonts w:ascii="Segoe UI" w:hAnsi="Segoe UI" w:cs="Segoe UI" w:eastAsia="Segoe UI"/>
          <w:sz w:val="15"/>
          <w:szCs w:val="15"/>
          <w:spacing w:val="9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42"/>
        </w:rPr>
        <w:t>Wir</w:t>
      </w:r>
      <w:r>
        <w:rPr>
          <w:rFonts w:ascii="Segoe UI" w:hAnsi="Segoe UI" w:cs="Segoe UI" w:eastAsia="Segoe UI"/>
          <w:sz w:val="15"/>
          <w:szCs w:val="15"/>
          <w:spacing w:val="0"/>
          <w:w w:val="14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42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1"/>
        </w:rPr>
        <w:t>Woun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d</w:t>
      </w:r>
      <w:r>
        <w:rPr>
          <w:rFonts w:ascii="Segoe UI" w:hAnsi="Segoe UI" w:cs="Segoe UI" w:eastAsia="Segoe UI"/>
          <w:sz w:val="15"/>
          <w:szCs w:val="15"/>
          <w:spacing w:val="-12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36"/>
          <w:w w:val="51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5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41"/>
          <w:w w:val="51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9"/>
          <w:w w:val="48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756" w:right="4741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3"/>
          <w:w w:val="79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1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659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69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jc w:val="left"/>
        <w:spacing w:after="0"/>
        <w:sectPr>
          <w:pgSz w:w="11740" w:h="15200"/>
          <w:pgMar w:top="920" w:bottom="0" w:left="0" w:right="8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700" w:h="12460" w:orient="landscape"/>
          <w:pgMar w:top="1140" w:bottom="280" w:left="500" w:right="1340"/>
        </w:sectPr>
      </w:pPr>
      <w:rPr/>
    </w:p>
    <w:p>
      <w:pPr>
        <w:spacing w:before="33" w:after="0" w:line="283" w:lineRule="exact"/>
        <w:ind w:right="-20"/>
        <w:jc w:val="right"/>
        <w:tabs>
          <w:tab w:pos="7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2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23"/>
          <w:w w:val="77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7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97" w:lineRule="exact"/>
        <w:ind w:right="-20"/>
        <w:jc w:val="left"/>
        <w:tabs>
          <w:tab w:pos="58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31"/>
          <w:w w:val="72"/>
          <w:position w:val="-1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H</w:t>
      </w:r>
      <w:r>
        <w:rPr>
          <w:rFonts w:ascii="Segoe UI" w:hAnsi="Segoe UI" w:cs="Segoe UI" w:eastAsia="Segoe UI"/>
          <w:sz w:val="23"/>
          <w:szCs w:val="23"/>
          <w:spacing w:val="19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4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0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2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31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2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7"/>
          <w:w w:val="72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8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72"/>
          <w:position w:val="-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25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72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12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72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72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33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72"/>
          <w:position w:val="-1"/>
        </w:rPr>
        <w:t>SR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47"/>
          <w:position w:val="-1"/>
        </w:rPr>
        <w:t>�</w:t>
      </w:r>
      <w:r>
        <w:rPr>
          <w:rFonts w:ascii="Segoe UI" w:hAnsi="Segoe UI" w:cs="Segoe UI" w:eastAsia="Segoe UI"/>
          <w:sz w:val="23"/>
          <w:szCs w:val="23"/>
          <w:spacing w:val="0"/>
          <w:w w:val="47"/>
          <w:position w:val="-1"/>
        </w:rPr>
        <w:t>     </w:t>
      </w:r>
      <w:r>
        <w:rPr>
          <w:rFonts w:ascii="Segoe UI" w:hAnsi="Segoe UI" w:cs="Segoe UI" w:eastAsia="Segoe UI"/>
          <w:sz w:val="23"/>
          <w:szCs w:val="23"/>
          <w:spacing w:val="14"/>
          <w:w w:val="4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0"/>
          <w:w w:val="82"/>
          <w:position w:val="-1"/>
        </w:rPr>
        <w:t>SEL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67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5"/>
          <w:w w:val="67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46"/>
          <w:w w:val="7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7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75"/>
          <w:position w:val="-1"/>
        </w:rPr>
        <w:t>CE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5"/>
          <w:position w:val="-1"/>
        </w:rPr>
        <w:t>V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4346" w:space="420"/>
            <w:col w:w="909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</w:sectPr>
      </w:pPr>
      <w:rPr/>
    </w:p>
    <w:p>
      <w:pPr>
        <w:spacing w:before="51" w:after="0" w:line="240" w:lineRule="auto"/>
        <w:ind w:left="102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86"/>
        </w:rPr>
        <w:t>ITDI</w:t>
      </w:r>
      <w:r>
        <w:rPr>
          <w:rFonts w:ascii="Segoe UI" w:hAnsi="Segoe UI" w:cs="Segoe UI" w:eastAsia="Segoe UI"/>
          <w:sz w:val="8"/>
          <w:szCs w:val="8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23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23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026" w:right="-53"/>
        <w:jc w:val="left"/>
        <w:tabs>
          <w:tab w:pos="1460" w:val="left"/>
          <w:tab w:pos="19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360001pt;margin-top:.54206pt;width:3.475pt;height:13.9pt;mso-position-horizontal-relative:page;mso-position-vertical-relative:paragraph;z-index:-19017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4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Rl</w:t>
      </w:r>
      <w:r>
        <w:rPr>
          <w:rFonts w:ascii="Segoe UI" w:hAnsi="Segoe UI" w:cs="Segoe UI" w:eastAsia="Segoe UI"/>
          <w:sz w:val="9"/>
          <w:szCs w:val="9"/>
          <w:spacing w:val="-28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82426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0" w:after="0" w:line="240" w:lineRule="auto"/>
        <w:ind w:left="102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82426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29" w:lineRule="exact"/>
        <w:ind w:left="1031" w:right="-46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599998pt;margin-top:.326239pt;width:3.6001pt;height:13.9pt;mso-position-horizontal-relative:page;mso-position-vertical-relative:paragraph;z-index:-19016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R1l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82450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     </w:t>
      </w:r>
      <w:r>
        <w:rPr>
          <w:rFonts w:ascii="Segoe UI" w:hAnsi="Segoe UI" w:cs="Segoe UI" w:eastAsia="Segoe UI"/>
          <w:sz w:val="8"/>
          <w:szCs w:val="8"/>
          <w:spacing w:val="8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8" w:after="0" w:line="240" w:lineRule="auto"/>
        <w:ind w:right="24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76.733925pt;margin-top:1.534708pt;width:6.042416pt;height:4.493685pt;mso-position-horizontal-relative:page;mso-position-vertical-relative:paragraph;z-index:-18993;rotation:358" type="#_x0000_t136" fillcolor="#000000" stroked="f">
            <o:extrusion v:ext="view" autorotationcenter="t"/>
            <v:textpath style="font-family:&amp;quot;Segoe UI&amp;quot;;font-size:4pt;v-text-kern:t;mso-text-shadow:auto" string="R4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38"/>
        </w:rPr>
        <w:t>82468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599998pt;margin-top:1.316357pt;width:3.47895pt;height:4.05pt;mso-position-horizontal-relative:page;mso-position-vertical-relative:paragraph;z-index:-19015" type="#_x0000_t202" filled="f" stroked="f">
            <v:textbox inset="0,0,0,0">
              <w:txbxContent>
                <w:p>
                  <w:pPr>
                    <w:spacing w:before="0" w:after="0" w:line="81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17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R5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28"/>
          <w:position w:val="1"/>
        </w:rPr>
        <w:t>11�15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82" w:lineRule="exact"/>
        <w:ind w:left="1036" w:right="-82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R6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11�92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27"/>
          <w:w w:val="12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2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99" w:lineRule="exact"/>
        <w:ind w:left="1041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1"/>
          <w:w w:val="12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23"/>
        </w:rPr>
        <w:t>7</w:t>
      </w:r>
      <w:r>
        <w:rPr>
          <w:rFonts w:ascii="Segoe UI" w:hAnsi="Segoe UI" w:cs="Segoe UI" w:eastAsia="Segoe UI"/>
          <w:sz w:val="8"/>
          <w:szCs w:val="8"/>
          <w:spacing w:val="-12"/>
          <w:w w:val="12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23"/>
          <w:position w:val="1"/>
        </w:rPr>
        <w:t>108��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R6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-1"/>
          <w:w w:val="145"/>
        </w:rPr>
        <w:t>82108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3" w:after="0" w:line="240" w:lineRule="auto"/>
        <w:ind w:left="607" w:right="58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48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9" w:after="0" w:line="19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8"/>
          <w:position w:val="-2"/>
        </w:rPr>
        <w:t>150</w:t>
      </w:r>
      <w:r>
        <w:rPr>
          <w:rFonts w:ascii="Segoe UI" w:hAnsi="Segoe UI" w:cs="Segoe UI" w:eastAsia="Segoe UI"/>
          <w:sz w:val="8"/>
          <w:szCs w:val="8"/>
          <w:spacing w:val="0"/>
          <w:w w:val="148"/>
          <w:position w:val="-2"/>
        </w:rPr>
        <w:t>0</w:t>
      </w:r>
      <w:r>
        <w:rPr>
          <w:rFonts w:ascii="Segoe UI" w:hAnsi="Segoe UI" w:cs="Segoe UI" w:eastAsia="Segoe UI"/>
          <w:sz w:val="8"/>
          <w:szCs w:val="8"/>
          <w:spacing w:val="27"/>
          <w:w w:val="148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-2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18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2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-2"/>
        </w:rPr>
        <w:t>Watt</w:t>
      </w:r>
      <w:r>
        <w:rPr>
          <w:rFonts w:ascii="Segoe UI" w:hAnsi="Segoe UI" w:cs="Segoe UI" w:eastAsia="Segoe UI"/>
          <w:sz w:val="8"/>
          <w:szCs w:val="8"/>
          <w:spacing w:val="-15"/>
          <w:w w:val="168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-2"/>
        </w:rPr>
        <w:t>;t</w:t>
      </w:r>
      <w:r>
        <w:rPr>
          <w:rFonts w:ascii="Segoe UI" w:hAnsi="Segoe UI" w:cs="Segoe UI" w:eastAsia="Segoe UI"/>
          <w:sz w:val="9"/>
          <w:szCs w:val="9"/>
          <w:spacing w:val="14"/>
          <w:w w:val="168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0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56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10"/>
          <w:w w:val="56"/>
          <w:position w:val="-2"/>
        </w:rPr>
        <w:t>%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7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7"/>
          <w:position w:val="-1"/>
        </w:rPr>
        <w:t>150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8"/>
          <w:position w:val="-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8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44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8"/>
          <w:position w:val="-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-1"/>
        </w:rPr>
        <w:t>±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25"/>
          <w:position w:val="-1"/>
        </w:rPr>
        <w:t>lCJ%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2" w:lineRule="exact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5"/>
          <w:position w:val="-1"/>
        </w:rPr>
        <w:t>150,00</w:t>
      </w:r>
      <w:r>
        <w:rPr>
          <w:rFonts w:ascii="Segoe UI" w:hAnsi="Segoe UI" w:cs="Segoe UI" w:eastAsia="Segoe UI"/>
          <w:sz w:val="8"/>
          <w:szCs w:val="8"/>
          <w:spacing w:val="0"/>
          <w:w w:val="155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19"/>
          <w:w w:val="15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-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55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-1"/>
        </w:rPr>
        <w:t>Watt</w:t>
      </w:r>
      <w:r>
        <w:rPr>
          <w:rFonts w:ascii="Segoe UI" w:hAnsi="Segoe UI" w:cs="Segoe UI" w:eastAsia="Segoe UI"/>
          <w:sz w:val="8"/>
          <w:szCs w:val="8"/>
          <w:spacing w:val="-4"/>
          <w:w w:val="15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-1"/>
        </w:rPr>
        <w:t>±</w:t>
      </w:r>
      <w:r>
        <w:rPr>
          <w:rFonts w:ascii="Segoe UI" w:hAnsi="Segoe UI" w:cs="Segoe UI" w:eastAsia="Segoe UI"/>
          <w:sz w:val="8"/>
          <w:szCs w:val="8"/>
          <w:spacing w:val="17"/>
          <w:w w:val="15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0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2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2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3"/>
          <w:w w:val="133"/>
          <w:position w:val="1"/>
        </w:rPr>
        <w:t>4.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f!eg.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3"/>
          <w:position w:val="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spacing w:val="4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50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9"/>
          <w:position w:val="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69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4"/>
          <w:w w:val="1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1"/>
        </w:rPr>
        <w:t>;t</w:t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1"/>
        </w:rPr>
        <w:t>10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1"/>
        </w:rPr>
        <w:t>%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4" w:lineRule="exact"/>
        <w:ind w:left="10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9.679993pt;margin-top:.502356pt;width:85.6964pt;height:13.9pt;mso-position-horizontal-relative:page;mso-position-vertical-relative:paragraph;z-index:-19014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68"/>
                      <w:position w:val="1"/>
                    </w:rPr>
                    <w:t>Control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68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1"/>
                      <w:w w:val="221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21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93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7"/>
                      <w:w w:val="65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5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7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28"/>
        </w:rPr>
        <w:t>40,(X)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Q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28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28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m</w:t>
      </w:r>
      <w:r>
        <w:rPr>
          <w:rFonts w:ascii="Segoe UI" w:hAnsi="Segoe UI" w:cs="Segoe UI" w:eastAsia="Segoe UI"/>
          <w:sz w:val="8"/>
          <w:szCs w:val="8"/>
          <w:spacing w:val="12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Variable</w:t>
      </w:r>
      <w:r>
        <w:rPr>
          <w:rFonts w:ascii="Segoe UI" w:hAnsi="Segoe UI" w:cs="Segoe UI" w:eastAsia="Segoe UI"/>
          <w:sz w:val="8"/>
          <w:szCs w:val="8"/>
          <w:spacing w:val="18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6"/>
        </w:rPr>
        <w:t>Sensi</w:t>
      </w:r>
      <w:r>
        <w:rPr>
          <w:rFonts w:ascii="Segoe UI" w:hAnsi="Segoe UI" w:cs="Segoe UI" w:eastAsia="Segoe UI"/>
          <w:sz w:val="8"/>
          <w:szCs w:val="8"/>
          <w:spacing w:val="-5"/>
          <w:w w:val="176"/>
        </w:rPr>
        <w:t>t</w:t>
      </w:r>
      <w:r>
        <w:rPr>
          <w:rFonts w:ascii="Segoe UI" w:hAnsi="Segoe UI" w:cs="Segoe UI" w:eastAsia="Segoe UI"/>
          <w:sz w:val="8"/>
          <w:szCs w:val="8"/>
          <w:spacing w:val="-4"/>
          <w:w w:val="231"/>
        </w:rPr>
        <w:t>ivity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90" w:lineRule="exact"/>
        <w:ind w:right="5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44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37"/>
          <w:position w:val="-1"/>
        </w:rPr>
        <w:t>Candoh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30"/>
          <w:w w:val="13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0"/>
          <w:position w:val="-1"/>
        </w:rPr>
        <w:t>79</w:t>
      </w:r>
      <w:r>
        <w:rPr>
          <w:rFonts w:ascii="Segoe UI" w:hAnsi="Segoe UI" w:cs="Segoe UI" w:eastAsia="Segoe UI"/>
          <w:sz w:val="8"/>
          <w:szCs w:val="8"/>
          <w:spacing w:val="0"/>
          <w:w w:val="140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-2"/>
          <w:w w:val="217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41"/>
          <w:position w:val="-1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-7"/>
          <w:w w:val="217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41"/>
          <w:position w:val="-1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-1"/>
        </w:rPr>
        <w:t>Ohms</w:t>
      </w:r>
      <w:r>
        <w:rPr>
          <w:rFonts w:ascii="Segoe UI" w:hAnsi="Segoe UI" w:cs="Segoe UI" w:eastAsia="Segoe UI"/>
          <w:sz w:val="8"/>
          <w:szCs w:val="8"/>
          <w:spacing w:val="17"/>
          <w:w w:val="12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.±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-1"/>
        </w:rPr>
        <w:t>10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1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27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47"/>
          <w:position w:val="-1"/>
        </w:rPr>
        <w:t>Candoh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8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7"/>
          <w:position w:val="-1"/>
        </w:rPr>
        <w:t>5200-400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Ohms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25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6"/>
          <w:position w:val="-1"/>
        </w:rPr>
        <w:t>+</w:t>
      </w:r>
      <w:r>
        <w:rPr>
          <w:rFonts w:ascii="Segoe UI" w:hAnsi="Segoe UI" w:cs="Segoe UI" w:eastAsia="Segoe UI"/>
          <w:sz w:val="5"/>
          <w:szCs w:val="5"/>
          <w:spacing w:val="0"/>
          <w:w w:val="19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9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53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2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44" w:lineRule="exact"/>
        <w:ind w:left="1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0"/>
          <w:position w:val="1"/>
        </w:rPr>
        <w:t>22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Ohm</w:t>
      </w:r>
      <w:r>
        <w:rPr>
          <w:rFonts w:ascii="Segoe UI" w:hAnsi="Segoe UI" w:cs="Segoe UI" w:eastAsia="Segoe UI"/>
          <w:sz w:val="8"/>
          <w:szCs w:val="8"/>
          <w:spacing w:val="2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5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±</w:t>
      </w:r>
      <w:r>
        <w:rPr>
          <w:rFonts w:ascii="Segoe UI" w:hAnsi="Segoe UI" w:cs="Segoe UI" w:eastAsia="Segoe UI"/>
          <w:sz w:val="8"/>
          <w:szCs w:val="8"/>
          <w:spacing w:val="14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47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-5"/>
          <w:w w:val="147"/>
          <w:position w:val="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1"/>
        </w:rPr>
        <w:t>%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74"/>
          <w:position w:val="1"/>
        </w:rPr>
        <w:t>\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w</w:t>
      </w:r>
      <w:r>
        <w:rPr>
          <w:rFonts w:ascii="Segoe UI" w:hAnsi="Segoe UI" w:cs="Segoe UI" w:eastAsia="Segoe UI"/>
          <w:sz w:val="8"/>
          <w:szCs w:val="8"/>
          <w:spacing w:val="5"/>
          <w:w w:val="204"/>
          <w:position w:val="1"/>
        </w:rPr>
        <w:t>ire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4" w:after="0" w:line="240" w:lineRule="auto"/>
        <w:ind w:left="-2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1"/>
          <w:w w:val="161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9" w:after="0" w:line="240" w:lineRule="auto"/>
        <w:ind w:left="-25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620895pt;margin-top:15.047187pt;width:8.347415pt;height:4.175773pt;mso-position-horizontal-relative:page;mso-position-vertical-relative:paragraph;z-index:-18998;rotation:1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2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2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2" w:right="-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567123pt;margin-top:7.44509pt;width:8.307143pt;height:4.087861pt;mso-position-horizontal-relative:page;mso-position-vertical-relative:paragraph;z-index:-18992;rotation:358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8" w:right="-4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13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265793pt;margin-top:8.612191pt;width:9.767783pt;height:4.151312pt;mso-position-horizontal-relative:page;mso-position-vertical-relative:paragraph;z-index:-18997;rotation:1" type="#_x0000_t136" fillcolor="#000000" stroked="f">
            <o:extrusion v:ext="view" autorotationcenter="t"/>
            <v:textpath style="font-family:&amp;quot;Segoe UI&amp;quot;;font-size:4pt;v-text-kern:t;mso-text-shadow:auto" string=".40 "/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5"/>
          <w:w w:val="218"/>
        </w:rPr>
        <w:t>C-IA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47" w:space="108"/>
            <w:col w:w="1960" w:space="310"/>
            <w:col w:w="327" w:space="302"/>
            <w:col w:w="8806"/>
          </w:cols>
        </w:sectPr>
      </w:pPr>
      <w:rPr/>
    </w:p>
    <w:p>
      <w:pPr>
        <w:spacing w:before="0" w:after="0" w:line="21" w:lineRule="exact"/>
        <w:ind w:left="1036" w:right="-82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1"/>
          <w:position w:val="-21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1"/>
        </w:rPr>
      </w:r>
      <w:r>
        <w:rPr>
          <w:rFonts w:ascii="Segoe UI" w:hAnsi="Segoe UI" w:cs="Segoe UI" w:eastAsia="Segoe UI"/>
          <w:sz w:val="8"/>
          <w:szCs w:val="8"/>
          <w:spacing w:val="4"/>
          <w:w w:val="131"/>
          <w:position w:val="-21"/>
        </w:rPr>
        <w:t>8244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-2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-21"/>
        </w:rPr>
        <w:t>     </w:t>
      </w:r>
      <w:r>
        <w:rPr>
          <w:rFonts w:ascii="Segoe UI" w:hAnsi="Segoe UI" w:cs="Segoe UI" w:eastAsia="Segoe UI"/>
          <w:sz w:val="8"/>
          <w:szCs w:val="8"/>
          <w:spacing w:val="29"/>
          <w:w w:val="131"/>
          <w:position w:val="-2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-19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5" w:after="0" w:line="14" w:lineRule="atLeast"/>
        <w:ind w:right="-20"/>
        <w:jc w:val="left"/>
        <w:tabs>
          <w:tab w:pos="740" w:val="left"/>
          <w:tab w:pos="16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w w:val="108"/>
        </w:rPr>
        <w:t>/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w w:val="48"/>
        </w:rPr>
        <w:t>%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w w:val="100"/>
        </w:rPr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7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2047" w:space="871"/>
            <w:col w:w="10942"/>
          </w:cols>
        </w:sectPr>
      </w:pPr>
      <w:rPr/>
    </w:p>
    <w:p>
      <w:pPr>
        <w:spacing w:before="0" w:after="0" w:line="172" w:lineRule="exact"/>
        <w:ind w:left="1000" w:right="664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2"/>
          <w:position w:val="-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-2"/>
        </w:rPr>
        <w:t>A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-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73"/>
          <w:position w:val="-2"/>
        </w:rPr>
        <w:t>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220" w:lineRule="exact"/>
        <w:ind w:left="1041" w:right="-80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889999pt;margin-top:7.268736pt;width:28.665pt;height:13.9pt;mso-position-horizontal-relative:page;mso-position-vertical-relative:paragraph;z-index:-19013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45"/>
                    </w:rPr>
                    <w:t>8600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5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4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6.809998pt;margin-top:1.018736pt;width:50.64010pt;height:13.9pt;mso-position-horizontal-relative:page;mso-position-vertical-relative:paragraph;z-index:-19010" type="#_x0000_t202" filled="f" stroked="f">
            <v:textbox inset="0,0,0,0">
              <w:txbxContent>
                <w:p>
                  <w:pPr>
                    <w:spacing w:before="0" w:after="0" w:line="275" w:lineRule="exact"/>
                    <w:ind w:right="-82"/>
                    <w:jc w:val="left"/>
                    <w:tabs>
                      <w:tab w:pos="38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32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29"/>
                      <w:w w:val="13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40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0"/>
                    </w:rPr>
                    <w:t>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5"/>
                      <w:w w:val="14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4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6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6"/>
        </w:rPr>
        <w:t>B</w:t>
      </w:r>
      <w:r>
        <w:rPr>
          <w:rFonts w:ascii="Segoe UI" w:hAnsi="Segoe UI" w:cs="Segoe UI" w:eastAsia="Segoe UI"/>
          <w:sz w:val="8"/>
          <w:szCs w:val="8"/>
          <w:spacing w:val="-20"/>
          <w:w w:val="157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12"/>
        </w:rPr>
        <w:t>8606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2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57"/>
          <w:position w:val="1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3"/>
        </w:rPr>
        <w:t>{: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20" w:lineRule="exact"/>
        <w:ind w:left="1041" w:right="-91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889999pt;margin-top:9.001976pt;width:28.435pt;height:13.9pt;mso-position-horizontal-relative:page;mso-position-vertical-relative:paragraph;z-index:-19012" type="#_x0000_t202" filled="f" stroked="f">
            <v:textbox inset="0,0,0,0">
              <w:txbxContent>
                <w:p>
                  <w:pPr>
                    <w:spacing w:before="0" w:after="0" w:line="272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2"/>
                    </w:rPr>
                    <w:t>8600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2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2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76.969818pt;margin-top:4.378126pt;width:6.525886pt;height:4.116336pt;mso-position-horizontal-relative:page;mso-position-vertical-relative:paragraph;z-index:-18991;rotation:358" type="#_x0000_t136" fillcolor="#000000" stroked="f">
            <o:extrusion v:ext="view" autorotationcenter="t"/>
            <v:textpath style="font-family:&amp;quot;Segoe UI&amp;quot;;font-size:4pt;v-text-kern:t;mso-text-shadow:auto" string="c�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37"/>
          <w:position w:val="-2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     </w:t>
      </w:r>
      <w:r>
        <w:rPr>
          <w:rFonts w:ascii="Segoe UI" w:hAnsi="Segoe UI" w:cs="Segoe UI" w:eastAsia="Segoe UI"/>
          <w:sz w:val="8"/>
          <w:szCs w:val="8"/>
          <w:spacing w:val="19"/>
          <w:w w:val="137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59" w:lineRule="exact"/>
        <w:ind w:left="1041" w:right="-77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849998pt;margin-top:11.955994pt;width:3.6001pt;height:13.9pt;mso-position-horizontal-relative:page;mso-position-vertical-relative:paragraph;z-index:-19011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76.839294pt;margin-top:.789566pt;width:6.189205pt;height:4.571402pt;mso-position-horizontal-relative:page;mso-position-vertical-relative:paragraph;z-index:-18994;rotation:2" type="#_x0000_t136" fillcolor="#000000" stroked="f">
            <o:extrusion v:ext="view" autorotationcenter="t"/>
            <v:textpath style="font-family:&amp;quot;Segoe UI&amp;quot;;font-size:4pt;v-text-kern:t;mso-text-shadow:auto" string="C5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-25"/>
          <w:w w:val="12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6"/>
          <w:position w:val="0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18"/>
          <w:w w:val="12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2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06" w:lineRule="exact"/>
        <w:ind w:left="1036" w:right="-57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8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38"/>
          <w:position w:val="1"/>
        </w:rPr>
        <w:t>8600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     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8" w:after="0" w:line="99" w:lineRule="exact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2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2"/>
          <w:position w:val="-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5"/>
          <w:position w:val="0"/>
        </w:rPr>
        <w:t>8600�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50" w:lineRule="atLeast"/>
        <w:ind w:left="87" w:right="51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Wound)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  </w:t>
      </w:r>
      <w:r>
        <w:rPr>
          <w:rFonts w:ascii="Segoe UI" w:hAnsi="Segoe UI" w:cs="Segoe UI" w:eastAsia="Segoe UI"/>
          <w:sz w:val="8"/>
          <w:szCs w:val="8"/>
          <w:spacing w:val="8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4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43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9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3"/>
        </w:rPr>
        <w:t>33,000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6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6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1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1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2</w:t>
      </w:r>
      <w:r>
        <w:rPr>
          <w:rFonts w:ascii="Segoe UI" w:hAnsi="Segoe UI" w:cs="Segoe UI" w:eastAsia="Segoe UI"/>
          <w:sz w:val="8"/>
          <w:szCs w:val="8"/>
          <w:spacing w:val="21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t</w:t>
      </w:r>
      <w:r>
        <w:rPr>
          <w:rFonts w:ascii="Segoe UI" w:hAnsi="Segoe UI" w:cs="Segoe UI" w:eastAsia="Segoe UI"/>
          <w:sz w:val="8"/>
          <w:szCs w:val="8"/>
          <w:spacing w:val="26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.±.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3" w:after="0" w:line="99" w:lineRule="exact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0.25pt;margin-top:6.282041pt;width:2.4047pt;height:13.9pt;mso-position-horizontal-relative:page;mso-position-vertical-relative:paragraph;z-index:-19009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56"/>
                      <w:position w:val="2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5"/>
          <w:w w:val="138"/>
          <w:position w:val="-1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-1"/>
        </w:rPr>
        <w:t>S</w:t>
      </w:r>
      <w:r>
        <w:rPr>
          <w:rFonts w:ascii="Segoe UI" w:hAnsi="Segoe UI" w:cs="Segoe UI" w:eastAsia="Segoe UI"/>
          <w:sz w:val="8"/>
          <w:szCs w:val="8"/>
          <w:spacing w:val="23"/>
          <w:w w:val="13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8"/>
          <w:position w:val="-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-1"/>
        </w:rPr>
        <w:t>d</w:t>
      </w:r>
      <w:r>
        <w:rPr>
          <w:rFonts w:ascii="Segoe UI" w:hAnsi="Segoe UI" w:cs="Segoe UI" w:eastAsia="Segoe UI"/>
          <w:sz w:val="8"/>
          <w:szCs w:val="8"/>
          <w:spacing w:val="-4"/>
          <w:w w:val="13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6"/>
          <w:position w:val="-1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6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6"/>
          <w:position w:val="-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spacing w:val="25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4"/>
          <w:position w:val="-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44"/>
          <w:position w:val="-1"/>
        </w:rPr>
        <w:t>b</w:t>
      </w:r>
      <w:r>
        <w:rPr>
          <w:rFonts w:ascii="Segoe UI" w:hAnsi="Segoe UI" w:cs="Segoe UI" w:eastAsia="Segoe UI"/>
          <w:sz w:val="8"/>
          <w:szCs w:val="8"/>
          <w:spacing w:val="-16"/>
          <w:w w:val="14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72" w:lineRule="exact"/>
        <w:ind w:left="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0"/>
          <w:position w:val="3"/>
        </w:rPr>
        <w:t>.OS</w:t>
      </w:r>
      <w:r>
        <w:rPr>
          <w:rFonts w:ascii="Segoe UI" w:hAnsi="Segoe UI" w:cs="Segoe UI" w:eastAsia="Segoe UI"/>
          <w:sz w:val="8"/>
          <w:szCs w:val="8"/>
          <w:spacing w:val="30"/>
          <w:w w:val="14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0"/>
          <w:position w:val="3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0"/>
          <w:position w:val="3"/>
        </w:rPr>
        <w:t>d</w:t>
      </w:r>
      <w:r>
        <w:rPr>
          <w:rFonts w:ascii="Segoe UI" w:hAnsi="Segoe UI" w:cs="Segoe UI" w:eastAsia="Segoe UI"/>
          <w:sz w:val="8"/>
          <w:szCs w:val="8"/>
          <w:spacing w:val="-7"/>
          <w:w w:val="14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2"/>
          <w:position w:val="3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0</w:t>
      </w:r>
      <w:r>
        <w:rPr>
          <w:rFonts w:ascii="Segoe UI" w:hAnsi="Segoe UI" w:cs="Segoe UI" w:eastAsia="Segoe UI"/>
          <w:sz w:val="8"/>
          <w:szCs w:val="8"/>
          <w:spacing w:val="2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  <w:position w:val="3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  <w:position w:val="3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.</w:t>
      </w:r>
      <w:r>
        <w:rPr>
          <w:rFonts w:ascii="Segoe UI" w:hAnsi="Segoe UI" w:cs="Segoe UI" w:eastAsia="Segoe UI"/>
          <w:sz w:val="8"/>
          <w:szCs w:val="8"/>
          <w:spacing w:val="23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Condenser</w:t>
      </w:r>
      <w:r>
        <w:rPr>
          <w:rFonts w:ascii="Segoe UI" w:hAnsi="Segoe UI" w:cs="Segoe UI" w:eastAsia="Segoe UI"/>
          <w:sz w:val="8"/>
          <w:szCs w:val="8"/>
          <w:spacing w:val="-14"/>
          <w:w w:val="162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0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7" w:lineRule="exact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8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67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14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Volt</w:t>
      </w:r>
      <w:r>
        <w:rPr>
          <w:rFonts w:ascii="Segoe UI" w:hAnsi="Segoe UI" w:cs="Segoe UI" w:eastAsia="Segoe UI"/>
          <w:sz w:val="8"/>
          <w:szCs w:val="8"/>
          <w:spacing w:val="35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7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1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33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4"/>
        </w:rPr>
        <w:t>Mfd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1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4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4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26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8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9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6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12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Volt</w:t>
      </w:r>
      <w:r>
        <w:rPr>
          <w:rFonts w:ascii="Segoe UI" w:hAnsi="Segoe UI" w:cs="Segoe UI" w:eastAsia="Segoe UI"/>
          <w:sz w:val="8"/>
          <w:szCs w:val="8"/>
          <w:spacing w:val="33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6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12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1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1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.</w:t>
      </w:r>
      <w:r>
        <w:rPr>
          <w:rFonts w:ascii="Segoe UI" w:hAnsi="Segoe UI" w:cs="Segoe UI" w:eastAsia="Segoe UI"/>
          <w:sz w:val="8"/>
          <w:szCs w:val="8"/>
          <w:spacing w:val="14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27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Volt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6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34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0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0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.</w:t>
      </w:r>
      <w:r>
        <w:rPr>
          <w:rFonts w:ascii="Segoe UI" w:hAnsi="Segoe UI" w:cs="Segoe UI" w:eastAsia="Segoe UI"/>
          <w:sz w:val="8"/>
          <w:szCs w:val="8"/>
          <w:spacing w:val="17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6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-18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18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Volt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5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b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1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t</w:t>
      </w:r>
      <w:r>
        <w:rPr>
          <w:rFonts w:ascii="Segoe UI" w:hAnsi="Segoe UI" w:cs="Segoe UI" w:eastAsia="Segoe UI"/>
          <w:sz w:val="8"/>
          <w:szCs w:val="8"/>
          <w:spacing w:val="35"/>
          <w:w w:val="173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5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b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29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52" w:lineRule="atLeast"/>
        <w:ind w:left="1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5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7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" w:right="-4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1" w:after="0" w:line="240" w:lineRule="auto"/>
        <w:ind w:left="1" w:right="-5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6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5" w:right="-4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2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0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6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0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6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3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w w:val="389"/>
          <w:position w:val="1"/>
        </w:rPr>
        <w:t>,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239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15"/>
          <w:w w:val="255"/>
          <w:position w:val="1"/>
        </w:rPr>
        <w:t>-----</w:t>
      </w:r>
      <w:r>
        <w:rPr>
          <w:rFonts w:ascii="Segoe UI" w:hAnsi="Segoe UI" w:cs="Segoe UI" w:eastAsia="Segoe UI"/>
          <w:sz w:val="21"/>
          <w:szCs w:val="21"/>
          <w:spacing w:val="0"/>
          <w:w w:val="255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38"/>
          <w:w w:val="125"/>
          <w:position w:val="1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25"/>
          <w:position w:val="12"/>
        </w:rPr>
        <w:t>�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2"/>
        </w:rPr>
        <w:t> </w:t>
      </w:r>
      <w:r>
        <w:rPr>
          <w:rFonts w:ascii="Segoe UI" w:hAnsi="Segoe UI" w:cs="Segoe UI" w:eastAsia="Segoe UI"/>
          <w:sz w:val="21"/>
          <w:szCs w:val="21"/>
          <w:spacing w:val="18"/>
          <w:w w:val="198"/>
          <w:position w:val="1"/>
        </w:rPr>
        <w:t>------</w:t>
      </w:r>
      <w:r>
        <w:rPr>
          <w:rFonts w:ascii="Segoe UI" w:hAnsi="Segoe UI" w:cs="Segoe UI" w:eastAsia="Segoe UI"/>
          <w:sz w:val="21"/>
          <w:szCs w:val="21"/>
          <w:spacing w:val="0"/>
          <w:w w:val="198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52" w:space="128"/>
            <w:col w:w="2174" w:space="210"/>
            <w:col w:w="195" w:space="5196"/>
            <w:col w:w="3905"/>
          </w:cols>
        </w:sectPr>
      </w:pPr>
      <w:rPr/>
    </w:p>
    <w:p>
      <w:pPr>
        <w:spacing w:before="0" w:after="0" w:line="133" w:lineRule="exact"/>
        <w:ind w:left="110" w:right="-60"/>
        <w:jc w:val="left"/>
        <w:tabs>
          <w:tab w:pos="1040" w:val="left"/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56"/>
          <w:position w:val="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36"/>
          <w:position w:val="0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15"/>
          <w:w w:val="13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0</w:t>
      </w:r>
      <w:r>
        <w:rPr>
          <w:rFonts w:ascii="Segoe UI" w:hAnsi="Segoe UI" w:cs="Segoe UI" w:eastAsia="Segoe UI"/>
          <w:sz w:val="8"/>
          <w:szCs w:val="8"/>
          <w:spacing w:val="24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Mfd.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15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0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2" w:space="117"/>
            <w:col w:w="435" w:space="75"/>
            <w:col w:w="11181"/>
          </w:cols>
        </w:sectPr>
      </w:pPr>
      <w:rPr/>
    </w:p>
    <w:p>
      <w:pPr>
        <w:spacing w:before="3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080002pt;margin-top:.231593pt;width:.1pt;height:13.9pt;mso-position-horizontal-relative:page;mso-position-vertical-relative:paragraph;z-index:-18990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72"/>
                      <w:w w:val="64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5" w:lineRule="exact"/>
        <w:ind w:left="1041" w:right="-82"/>
        <w:jc w:val="left"/>
        <w:tabs>
          <w:tab w:pos="14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5"/>
          <w:position w:val="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O</w:t>
      </w:r>
      <w:r>
        <w:rPr>
          <w:rFonts w:ascii="Segoe UI" w:hAnsi="Segoe UI" w:cs="Segoe UI" w:eastAsia="Segoe UI"/>
          <w:sz w:val="8"/>
          <w:szCs w:val="8"/>
          <w:spacing w:val="-26"/>
          <w:w w:val="14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  <w:position w:val="2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45"/>
          <w:position w:val="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66"/>
          <w:position w:val="-9"/>
        </w:rPr>
        <w:t>-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9" w:after="0" w:line="240" w:lineRule="auto"/>
        <w:ind w:left="11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4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3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86"/>
        </w:rPr>
        <w:t>M</w:t>
      </w:r>
      <w:r>
        <w:rPr>
          <w:rFonts w:ascii="Segoe UI" w:hAnsi="Segoe UI" w:cs="Segoe UI" w:eastAsia="Segoe UI"/>
          <w:sz w:val="8"/>
          <w:szCs w:val="8"/>
          <w:spacing w:val="-5"/>
          <w:w w:val="86"/>
        </w:rPr>
        <w:t>.</w:t>
      </w:r>
      <w:r>
        <w:rPr>
          <w:rFonts w:ascii="Segoe UI" w:hAnsi="Segoe UI" w:cs="Segoe UI" w:eastAsia="Segoe UI"/>
          <w:sz w:val="8"/>
          <w:szCs w:val="8"/>
          <w:spacing w:val="6"/>
          <w:w w:val="184"/>
        </w:rPr>
        <w:t>fd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1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.</w:t>
      </w:r>
      <w:r>
        <w:rPr>
          <w:rFonts w:ascii="Segoe UI" w:hAnsi="Segoe UI" w:cs="Segoe UI" w:eastAsia="Segoe UI"/>
          <w:sz w:val="8"/>
          <w:szCs w:val="8"/>
          <w:spacing w:val="17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94162pt;margin-top:-5.153291pt;width:9.145888pt;height:4.096876pt;mso-position-horizontal-relative:page;mso-position-vertical-relative:paragraph;z-index:-18996;rotation:1" type="#_x0000_t136" fillcolor="#000000" stroked="f">
            <o:extrusion v:ext="view" autorotationcenter="t"/>
            <v:textpath style="font-family:&amp;quot;Segoe UI&amp;quot;;font-size:4pt;v-text-kern:t;mso-text-shadow:auto" string=".25 "/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66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4" w:space="134"/>
            <w:col w:w="2004" w:space="377"/>
            <w:col w:w="9291"/>
          </w:cols>
        </w:sectPr>
      </w:pPr>
      <w:rPr/>
    </w:p>
    <w:p>
      <w:pPr>
        <w:spacing w:before="0" w:after="0" w:line="99" w:lineRule="exact"/>
        <w:ind w:left="1041" w:right="-53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227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227"/>
        </w:rPr>
        <w:t>l</w:t>
      </w:r>
      <w:r>
        <w:rPr>
          <w:rFonts w:ascii="Segoe UI" w:hAnsi="Segoe UI" w:cs="Segoe UI" w:eastAsia="Segoe UI"/>
          <w:sz w:val="8"/>
          <w:szCs w:val="8"/>
          <w:spacing w:val="-49"/>
          <w:w w:val="22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11076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3"/>
          <w:w w:val="141"/>
        </w:rPr>
        <w:t>S.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C</w:t>
      </w:r>
      <w:r>
        <w:rPr>
          <w:rFonts w:ascii="Segoe UI" w:hAnsi="Segoe UI" w:cs="Segoe UI" w:eastAsia="Segoe UI"/>
          <w:sz w:val="8"/>
          <w:szCs w:val="8"/>
          <w:spacing w:val="20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d</w:t>
      </w:r>
      <w:r>
        <w:rPr>
          <w:rFonts w:ascii="Segoe UI" w:hAnsi="Segoe UI" w:cs="Segoe UI" w:eastAsia="Segoe UI"/>
          <w:sz w:val="8"/>
          <w:szCs w:val="8"/>
          <w:spacing w:val="-7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19"/>
        </w:rPr>
        <w:t>�00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Volt</w:t>
      </w:r>
      <w:r>
        <w:rPr>
          <w:rFonts w:ascii="Segoe UI" w:hAnsi="Segoe UI" w:cs="Segoe UI" w:eastAsia="Segoe UI"/>
          <w:sz w:val="8"/>
          <w:szCs w:val="8"/>
          <w:spacing w:val="31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6"/>
        </w:rPr>
        <w:t>Pape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8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5"/>
          <w:w w:val="14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-17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5" w:equalWidth="0">
            <w:col w:w="1796" w:space="378"/>
            <w:col w:w="490" w:space="75"/>
            <w:col w:w="196" w:space="60"/>
            <w:col w:w="1315" w:space="188"/>
            <w:col w:w="9362"/>
          </w:cols>
        </w:sectPr>
      </w:pPr>
      <w:rPr/>
    </w:p>
    <w:p>
      <w:pPr>
        <w:spacing w:before="0" w:after="0" w:line="299" w:lineRule="exact"/>
        <w:ind w:left="1005" w:right="63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9.32pt;margin-top:5.574635pt;width:28.3555pt;height:29.75pt;mso-position-horizontal-relative:page;mso-position-vertical-relative:paragraph;z-index:-19008" type="#_x0000_t202" filled="f" stroked="f">
            <v:textbox inset="0,0,0,0">
              <w:txbxContent>
                <w:p>
                  <w:pPr>
                    <w:spacing w:before="0" w:after="0" w:line="543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40"/>
                      <w:position w:val="24"/>
                    </w:rPr>
                    <w:t>8751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  <w:position w:val="24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  <w:position w:val="24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4"/>
                      <w:w w:val="140"/>
                      <w:position w:val="2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74"/>
                      <w:position w:val="4"/>
                    </w:rPr>
                    <w:t>r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1"/>
          <w:w w:val="156"/>
          <w:position w:val="1"/>
        </w:rPr>
        <w:t>Cl2</w:t>
      </w:r>
      <w:r>
        <w:rPr>
          <w:rFonts w:ascii="Segoe UI" w:hAnsi="Segoe UI" w:cs="Segoe UI" w:eastAsia="Segoe UI"/>
          <w:sz w:val="8"/>
          <w:szCs w:val="8"/>
          <w:spacing w:val="5"/>
          <w:w w:val="156"/>
          <w:position w:val="1"/>
        </w:rPr>
        <w:t>A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1"/>
        </w:rPr>
        <w:t>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7" w:lineRule="exact"/>
        <w:ind w:left="1010" w:right="72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62"/>
        </w:rPr>
        <w:t>Cl2B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57" w:lineRule="exact"/>
        <w:ind w:left="1046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3"/>
          <w:position w:val="-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5</w:t>
      </w:r>
      <w:r>
        <w:rPr>
          <w:rFonts w:ascii="Segoe UI" w:hAnsi="Segoe UI" w:cs="Segoe UI" w:eastAsia="Segoe UI"/>
          <w:sz w:val="8"/>
          <w:szCs w:val="8"/>
          <w:spacing w:val="-6"/>
          <w:w w:val="143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8"/>
          <w:szCs w:val="8"/>
          <w:spacing w:val="6"/>
          <w:w w:val="143"/>
          <w:position w:val="-2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30"/>
          <w:w w:val="143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9"/>
          <w:w w:val="148"/>
        </w:rPr>
        <w:t>20.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9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7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-11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89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t</w:t>
      </w:r>
      <w:r>
        <w:rPr>
          <w:rFonts w:ascii="Segoe UI" w:hAnsi="Segoe UI" w:cs="Segoe UI" w:eastAsia="Segoe UI"/>
          <w:sz w:val="8"/>
          <w:szCs w:val="8"/>
          <w:spacing w:val="-15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:Electrolytic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2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8.320007pt;margin-top:.054962pt;width:4.8155pt;height:29.75pt;mso-position-horizontal-relative:page;mso-position-vertical-relative:paragraph;z-index:-18989" type="#_x0000_t202" filled="f" stroked="f">
            <v:textbox inset="0,0,0,0">
              <w:txbxContent>
                <w:p>
                  <w:pPr>
                    <w:spacing w:before="0" w:after="0" w:line="547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5"/>
                      <w:w w:val="34"/>
                      <w:position w:val="4"/>
                    </w:rPr>
                    <w:t>:}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0.410004pt;margin-top:1.52206pt;width:2.1545pt;height:13.9pt;mso-position-horizontal-relative:page;mso-position-vertical-relative:paragraph;z-index:-19007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0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20.0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6"/>
        </w:rPr>
        <w:t>Mfd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.</w:t>
      </w:r>
      <w:r>
        <w:rPr>
          <w:rFonts w:ascii="Segoe UI" w:hAnsi="Segoe UI" w:cs="Segoe UI" w:eastAsia="Segoe UI"/>
          <w:sz w:val="8"/>
          <w:szCs w:val="8"/>
          <w:spacing w:val="3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97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97"/>
        </w:rPr>
        <w:t>t</w:t>
      </w:r>
      <w:r>
        <w:rPr>
          <w:rFonts w:ascii="Segoe UI" w:hAnsi="Segoe UI" w:cs="Segoe UI" w:eastAsia="Segoe UI"/>
          <w:sz w:val="8"/>
          <w:szCs w:val="8"/>
          <w:spacing w:val="-8"/>
          <w:w w:val="19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7"/>
        </w:rPr>
        <w:t>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9" w:right="-20"/>
        <w:jc w:val="left"/>
        <w:tabs>
          <w:tab w:pos="1080" w:val="left"/>
          <w:tab w:pos="14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4"/>
        </w:rPr>
        <w:t>Cond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e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nser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29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3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3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4.399994pt;margin-top:2.066781pt;width:11.522251pt;height:4.05pt;mso-position-horizontal-relative:page;mso-position-vertical-relative:paragraph;z-index:-19006" type="#_x0000_t202" filled="f" stroked="f">
            <v:textbox inset="0,0,0,0">
              <w:txbxContent>
                <w:p>
                  <w:pPr>
                    <w:spacing w:before="0" w:after="0" w:line="81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7"/>
                    </w:rPr>
                    <w:t>15.0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Hfd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6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EJ.e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c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12"/>
        </w:rPr>
        <w:t>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0"/>
        </w:rPr>
        <w:t>.65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6" w:space="122"/>
            <w:col w:w="2185" w:space="219"/>
            <w:col w:w="9278"/>
          </w:cols>
        </w:sectPr>
      </w:pPr>
      <w:rPr/>
    </w:p>
    <w:p>
      <w:pPr>
        <w:spacing w:before="0" w:after="0" w:line="127" w:lineRule="exact"/>
        <w:ind w:left="1051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-8"/>
          <w:w w:val="163"/>
          <w:position w:val="-12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H</w:t>
      </w:r>
      <w:r>
        <w:rPr>
          <w:rFonts w:ascii="Segoe UI" w:hAnsi="Segoe UI" w:cs="Segoe UI" w:eastAsia="Segoe UI"/>
          <w:sz w:val="8"/>
          <w:szCs w:val="8"/>
          <w:spacing w:val="-14"/>
          <w:w w:val="163"/>
          <w:position w:val="-1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86062</w:t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63"/>
          <w:position w:val="-1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4"/>
          <w:position w:val="-1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32"/>
        </w:rPr>
        <w:t>Cond</w:t>
      </w:r>
      <w:r>
        <w:rPr>
          <w:rFonts w:ascii="Segoe UI" w:hAnsi="Segoe UI" w:cs="Segoe UI" w:eastAsia="Segoe UI"/>
          <w:sz w:val="8"/>
          <w:szCs w:val="8"/>
          <w:spacing w:val="-5"/>
          <w:w w:val="132"/>
        </w:rPr>
        <w:t>e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nser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1" w:lineRule="atLeast"/>
        <w:ind w:left="5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2.891571pt;margin-top:-5.226386pt;width:11.052826pt;height:6.163101pt;mso-position-horizontal-relative:page;mso-position-vertical-relative:paragraph;z-index:-19000" type="#_x0000_t202" filled="f" stroked="f">
            <v:textbox inset="0,0,0,0">
              <w:txbxContent>
                <w:p>
                  <w:pPr>
                    <w:spacing w:before="0" w:after="0" w:line="10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52"/>
                    </w:rPr>
                    <w:t>.4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10"/>
          <w:w w:val="143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3"/>
        </w:rPr>
        <w:t>d</w:t>
      </w:r>
      <w:r>
        <w:rPr>
          <w:rFonts w:ascii="Segoe UI" w:hAnsi="Segoe UI" w:cs="Segoe UI" w:eastAsia="Segoe UI"/>
          <w:sz w:val="8"/>
          <w:szCs w:val="8"/>
          <w:spacing w:val="-16"/>
          <w:w w:val="14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5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0</w:t>
      </w:r>
      <w:r>
        <w:rPr>
          <w:rFonts w:ascii="Segoe UI" w:hAnsi="Segoe UI" w:cs="Segoe UI" w:eastAsia="Segoe UI"/>
          <w:sz w:val="8"/>
          <w:szCs w:val="8"/>
          <w:spacing w:val="5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5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t</w:t>
      </w:r>
      <w:r>
        <w:rPr>
          <w:rFonts w:ascii="Segoe UI" w:hAnsi="Segoe UI" w:cs="Segoe UI" w:eastAsia="Segoe UI"/>
          <w:sz w:val="8"/>
          <w:szCs w:val="8"/>
          <w:spacing w:val="32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5"/>
        </w:rPr>
        <w:t>Tubula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2059" w:space="249"/>
            <w:col w:w="11552"/>
          </w:cols>
        </w:sectPr>
      </w:pPr>
      <w:rPr/>
    </w:p>
    <w:p>
      <w:pPr>
        <w:spacing w:before="0" w:after="0" w:line="163" w:lineRule="exact"/>
        <w:ind w:left="1051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Cl5</w:t>
      </w:r>
      <w:r>
        <w:rPr>
          <w:rFonts w:ascii="Segoe UI" w:hAnsi="Segoe UI" w:cs="Segoe UI" w:eastAsia="Segoe UI"/>
          <w:sz w:val="8"/>
          <w:szCs w:val="8"/>
          <w:spacing w:val="-15"/>
          <w:w w:val="151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spacing w:val="5"/>
          <w:w w:val="151"/>
          <w:position w:val="2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   </w:t>
      </w:r>
      <w:r>
        <w:rPr>
          <w:rFonts w:ascii="Segoe UI" w:hAnsi="Segoe UI" w:cs="Segoe UI" w:eastAsia="Segoe UI"/>
          <w:sz w:val="8"/>
          <w:szCs w:val="8"/>
          <w:spacing w:val="23"/>
          <w:w w:val="151"/>
          <w:position w:val="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4"/>
          <w:position w:val="4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0" w:lineRule="auto"/>
        <w:ind w:left="2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46"/>
        </w:rPr>
        <w:t>.5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58"/>
        </w:rPr>
        <w:t>10.0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Hfd.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44"/>
        </w:rPr>
        <w:t>300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Volt</w:t>
      </w:r>
      <w:r>
        <w:rPr>
          <w:rFonts w:ascii="Segoe UI" w:hAnsi="Segoe UI" w:cs="Segoe UI" w:eastAsia="Segoe UI"/>
          <w:sz w:val="8"/>
          <w:szCs w:val="8"/>
          <w:spacing w:val="29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Non-polarized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6" w:equalWidth="0">
            <w:col w:w="2059" w:space="126"/>
            <w:col w:w="238" w:space="62"/>
            <w:col w:w="248" w:space="79"/>
            <w:col w:w="178" w:space="72"/>
            <w:col w:w="1133" w:space="383"/>
            <w:col w:w="9282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046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46"/>
        </w:rPr>
        <w:t>W20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 </w:t>
      </w:r>
      <w:r>
        <w:rPr>
          <w:rFonts w:ascii="Segoe UI" w:hAnsi="Segoe UI" w:cs="Segoe UI" w:eastAsia="Segoe UI"/>
          <w:sz w:val="8"/>
          <w:szCs w:val="8"/>
          <w:spacing w:val="1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0" w:lineRule="exact"/>
        <w:ind w:left="1051" w:right="-24" w:firstLine="-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57pt;margin-top:.665646pt;width:3.475pt;height:13.9pt;mso-position-horizontal-relative:page;mso-position-vertical-relative:paragraph;z-index:-19003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57pt;margin-top:13.385646pt;width:3.475pt;height:13.9pt;mso-position-horizontal-relative:page;mso-position-vertical-relative:paragraph;z-index:-19002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1�2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8"/>
        </w:rPr>
        <w:t>W20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     </w:t>
      </w:r>
      <w:r>
        <w:rPr>
          <w:rFonts w:ascii="Segoe UI" w:hAnsi="Segoe UI" w:cs="Segoe UI" w:eastAsia="Segoe UI"/>
          <w:sz w:val="8"/>
          <w:szCs w:val="8"/>
          <w:spacing w:val="20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43"/>
          <w:position w:val="0"/>
        </w:rPr>
        <w:t>30204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81" w:lineRule="auto"/>
        <w:ind w:left="1051" w:right="228" w:firstLine="-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M4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2"/>
        </w:rPr>
        <w:t>1084�</w:t>
      </w:r>
      <w:r>
        <w:rPr>
          <w:rFonts w:ascii="Segoe UI" w:hAnsi="Segoe UI" w:cs="Segoe UI" w:eastAsia="Segoe UI"/>
          <w:sz w:val="8"/>
          <w:szCs w:val="8"/>
          <w:spacing w:val="1"/>
          <w:w w:val="12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14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1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483"/>
        </w:rPr>
        <w:t>ll</w:t>
      </w:r>
      <w:r>
        <w:rPr>
          <w:rFonts w:ascii="Segoe UI" w:hAnsi="Segoe UI" w:cs="Segoe UI" w:eastAsia="Segoe UI"/>
          <w:sz w:val="8"/>
          <w:szCs w:val="8"/>
          <w:spacing w:val="-5"/>
          <w:w w:val="483"/>
        </w:rPr>
        <w:t>l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88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8" w:lineRule="exact"/>
        <w:ind w:left="1055" w:right="-43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00"/>
        </w:rPr>
        <w:t>14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6</w:t>
      </w:r>
      <w:r>
        <w:rPr>
          <w:rFonts w:ascii="Segoe UI" w:hAnsi="Segoe UI" w:cs="Segoe UI" w:eastAsia="Segoe UI"/>
          <w:sz w:val="8"/>
          <w:szCs w:val="8"/>
          <w:spacing w:val="-1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12224-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124" w:lineRule="exact"/>
        <w:ind w:left="1052" w:right="-27" w:firstLine="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809998pt;margin-top:7.115648pt;width:3.3638pt;height:13.9pt;mso-position-horizontal-relative:page;mso-position-vertical-relative:paragraph;z-index:-19001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2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  <w:position w:val="1"/>
        </w:rPr>
        <w:t>5014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27"/>
          <w:w w:val="14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M8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12022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30"/>
          <w:w w:val="14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055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9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9"/>
        </w:rPr>
        <w:t>10840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8" w:lineRule="exact"/>
        <w:ind w:left="1055" w:right="-67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42"/>
          <w:position w:val="-2"/>
        </w:rPr>
        <w:t>M</w:t>
      </w:r>
      <w:r>
        <w:rPr>
          <w:rFonts w:ascii="Segoe UI" w:hAnsi="Segoe UI" w:cs="Segoe UI" w:eastAsia="Segoe UI"/>
          <w:sz w:val="8"/>
          <w:szCs w:val="8"/>
          <w:spacing w:val="-5"/>
          <w:w w:val="142"/>
          <w:position w:val="-2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3"/>
          <w:position w:val="-2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  <w:position w:val="-1"/>
        </w:rPr>
        <w:t>1218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-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-1"/>
        </w:rPr>
        <w:t>    </w:t>
      </w:r>
      <w:r>
        <w:rPr>
          <w:rFonts w:ascii="Segoe UI" w:hAnsi="Segoe UI" w:cs="Segoe UI" w:eastAsia="Segoe UI"/>
          <w:sz w:val="8"/>
          <w:szCs w:val="8"/>
          <w:spacing w:val="27"/>
          <w:w w:val="14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66" w:lineRule="exact"/>
        <w:ind w:left="1055" w:right="-6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040001pt;margin-top:7.608913pt;width:3.6001pt;height:20.38pt;mso-position-horizontal-relative:page;mso-position-vertical-relative:paragraph;z-index:-19004" type="#_x0000_t202" filled="f" stroked="f">
            <v:textbox inset="0,0,0,0">
              <w:txbxContent>
                <w:p>
                  <w:pPr>
                    <w:spacing w:before="0" w:after="0" w:line="401" w:lineRule="exact"/>
                    <w:ind w:right="-101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67"/>
                      <w:w w:val="60"/>
                      <w:position w:val="1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4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67"/>
          <w:position w:val="1"/>
        </w:rPr>
        <w:t>M1l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11401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12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7" w:lineRule="exact"/>
        <w:ind w:left="1060" w:right="-53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2</w:t>
      </w:r>
      <w:r>
        <w:rPr>
          <w:rFonts w:ascii="Segoe UI" w:hAnsi="Segoe UI" w:cs="Segoe UI" w:eastAsia="Segoe UI"/>
          <w:sz w:val="8"/>
          <w:szCs w:val="8"/>
          <w:spacing w:val="-29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72"/>
        </w:rPr>
        <w:t>F</w:t>
      </w:r>
      <w:r>
        <w:rPr>
          <w:rFonts w:ascii="Segoe UI" w:hAnsi="Segoe UI" w:cs="Segoe UI" w:eastAsia="Segoe UI"/>
          <w:sz w:val="8"/>
          <w:szCs w:val="8"/>
          <w:spacing w:val="-7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20"/>
          <w:position w:val="0"/>
        </w:rPr>
        <w:t>1�6</w:t>
      </w:r>
      <w:r>
        <w:rPr>
          <w:rFonts w:ascii="Segoe UI" w:hAnsi="Segoe UI" w:cs="Segoe UI" w:eastAsia="Segoe UI"/>
          <w:sz w:val="8"/>
          <w:szCs w:val="8"/>
          <w:spacing w:val="0"/>
          <w:w w:val="120"/>
          <w:position w:val="0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8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040001pt;margin-top:6.68205pt;width:3.6001pt;height:13.9pt;mso-position-horizontal-relative:page;mso-position-vertical-relative:paragraph;z-index:-19005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6"/>
          <w:w w:val="12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o</w:t>
      </w:r>
      <w:r>
        <w:rPr>
          <w:rFonts w:ascii="Segoe UI" w:hAnsi="Segoe UI" w:cs="Segoe UI" w:eastAsia="Segoe UI"/>
          <w:sz w:val="8"/>
          <w:szCs w:val="8"/>
          <w:spacing w:val="-27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5"/>
        </w:rPr>
        <w:t>10841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18"/>
        </w:rPr>
        <w:t>M14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8"/>
        </w:rPr>
        <w:t>10841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0"/>
        </w:rPr>
        <w:t>MlS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11474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3" w:lineRule="exact"/>
        <w:ind w:left="98" w:right="13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2"/>
          <w:w w:val="135"/>
        </w:rPr>
        <w:t>Co</w:t>
      </w:r>
      <w:r>
        <w:rPr>
          <w:rFonts w:ascii="Segoe UI" w:hAnsi="Segoe UI" w:cs="Segoe UI" w:eastAsia="Segoe UI"/>
          <w:sz w:val="8"/>
          <w:szCs w:val="8"/>
          <w:spacing w:val="-5"/>
          <w:w w:val="135"/>
        </w:rPr>
        <w:t>n</w:t>
      </w:r>
      <w:r>
        <w:rPr>
          <w:rFonts w:ascii="Segoe UI" w:hAnsi="Segoe UI" w:cs="Segoe UI" w:eastAsia="Segoe UI"/>
          <w:sz w:val="8"/>
          <w:szCs w:val="8"/>
          <w:spacing w:val="6"/>
          <w:w w:val="156"/>
        </w:rPr>
        <w:t>denser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196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7"/>
          <w:position w:val="-3"/>
        </w:rPr>
        <w:t>1s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t</w:t>
      </w:r>
      <w:r>
        <w:rPr>
          <w:rFonts w:ascii="Segoe UI" w:hAnsi="Segoe UI" w:cs="Segoe UI" w:eastAsia="Segoe UI"/>
          <w:sz w:val="8"/>
          <w:szCs w:val="8"/>
          <w:spacing w:val="34"/>
          <w:w w:val="167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7"/>
          <w:position w:val="-3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7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-2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Input)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7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7"/>
          <w:position w:val="-2"/>
        </w:rPr>
        <w:t>Transforme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r</w:t>
      </w:r>
      <w:r>
        <w:rPr>
          <w:rFonts w:ascii="Segoe UI" w:hAnsi="Segoe UI" w:cs="Segoe UI" w:eastAsia="Segoe UI"/>
          <w:sz w:val="8"/>
          <w:szCs w:val="8"/>
          <w:spacing w:val="30"/>
          <w:w w:val="167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5" w:lineRule="exact"/>
        <w:ind w:right="-6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1"/>
          <w:position w:val="1"/>
        </w:rPr>
        <w:t>2n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73"/>
          <w:position w:val="1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1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207"/>
          <w:position w:val="1"/>
        </w:rPr>
        <w:t>In</w:t>
      </w:r>
      <w:r>
        <w:rPr>
          <w:rFonts w:ascii="Segoe UI" w:hAnsi="Segoe UI" w:cs="Segoe UI" w:eastAsia="Segoe UI"/>
          <w:sz w:val="8"/>
          <w:szCs w:val="8"/>
          <w:spacing w:val="-5"/>
          <w:w w:val="207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71"/>
          <w:position w:val="1"/>
        </w:rPr>
        <w:t>erstate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0"/>
          <w:position w:val="1"/>
        </w:rPr>
        <w:t>Transform</w:t>
      </w:r>
      <w:r>
        <w:rPr>
          <w:rFonts w:ascii="Segoe UI" w:hAnsi="Segoe UI" w:cs="Segoe UI" w:eastAsia="Segoe UI"/>
          <w:sz w:val="8"/>
          <w:szCs w:val="8"/>
          <w:spacing w:val="5"/>
          <w:w w:val="16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12"/>
          <w:w w:val="228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22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�r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d</w:t>
      </w:r>
      <w:r>
        <w:rPr>
          <w:rFonts w:ascii="Segoe UI" w:hAnsi="Segoe UI" w:cs="Segoe UI" w:eastAsia="Segoe UI"/>
          <w:sz w:val="8"/>
          <w:szCs w:val="8"/>
          <w:spacing w:val="19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42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42"/>
        </w:rPr>
        <w:t>(</w:t>
      </w:r>
      <w:r>
        <w:rPr>
          <w:rFonts w:ascii="Segoe UI" w:hAnsi="Segoe UI" w:cs="Segoe UI" w:eastAsia="Segoe UI"/>
          <w:sz w:val="8"/>
          <w:szCs w:val="8"/>
          <w:spacing w:val="-7"/>
          <w:w w:val="142"/>
        </w:rPr>
        <w:t>D</w:t>
      </w:r>
      <w:r>
        <w:rPr>
          <w:rFonts w:ascii="Segoe UI" w:hAnsi="Segoe UI" w:cs="Segoe UI" w:eastAsia="Segoe UI"/>
          <w:sz w:val="8"/>
          <w:szCs w:val="8"/>
          <w:spacing w:val="7"/>
          <w:w w:val="142"/>
        </w:rPr>
        <w:t>iode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4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1"/>
        </w:rPr>
        <w:t>Tro.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n</w:t>
      </w:r>
      <w:r>
        <w:rPr>
          <w:rFonts w:ascii="Segoe UI" w:hAnsi="Segoe UI" w:cs="Segoe UI" w:eastAsia="Segoe UI"/>
          <w:sz w:val="8"/>
          <w:szCs w:val="8"/>
          <w:spacing w:val="-1"/>
          <w:w w:val="162"/>
        </w:rPr>
        <w:t>sformer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5"/>
          <w:w w:val="146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7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6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8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81"/>
          <w:position w:val="-2"/>
        </w:rPr>
        <w:t>Jac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k</w:t>
      </w:r>
      <w:r>
        <w:rPr>
          <w:rFonts w:ascii="Segoe UI" w:hAnsi="Segoe UI" w:cs="Segoe UI" w:eastAsia="Segoe UI"/>
          <w:sz w:val="8"/>
          <w:szCs w:val="8"/>
          <w:spacing w:val="21"/>
          <w:w w:val="181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1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8"/>
          <w:w w:val="8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43"/>
          <w:w w:val="22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38"/>
          <w:w w:val="35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42"/>
          <w:w w:val="35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8"/>
          <w:w w:val="8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38"/>
          <w:w w:val="3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1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66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1"/>
        </w:rPr>
        <w:t>Amp.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2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1"/>
        </w:rPr>
        <w:t>Solenoi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34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Fuse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3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1"/>
        </w:rPr>
        <w:t>Stepswitc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h</w:t>
      </w:r>
      <w:r>
        <w:rPr>
          <w:rFonts w:ascii="Segoe UI" w:hAnsi="Segoe UI" w:cs="Segoe UI" w:eastAsia="Segoe UI"/>
          <w:sz w:val="8"/>
          <w:szCs w:val="8"/>
          <w:spacing w:val="25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2"/>
        </w:rPr>
        <w:t>Asse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m</w:t>
      </w:r>
      <w:r>
        <w:rPr>
          <w:rFonts w:ascii="Segoe UI" w:hAnsi="Segoe UI" w:cs="Segoe UI" w:eastAsia="Segoe UI"/>
          <w:sz w:val="8"/>
          <w:szCs w:val="8"/>
          <w:spacing w:val="-11"/>
          <w:w w:val="193"/>
        </w:rPr>
        <w:t>bl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y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7</w:t>
      </w:r>
      <w:r>
        <w:rPr>
          <w:rFonts w:ascii="Segoe UI" w:hAnsi="Segoe UI" w:cs="Segoe UI" w:eastAsia="Segoe UI"/>
          <w:sz w:val="8"/>
          <w:szCs w:val="8"/>
          <w:spacing w:val="30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95"/>
        </w:rPr>
        <w:t>P.1</w:t>
      </w:r>
      <w:r>
        <w:rPr>
          <w:rFonts w:ascii="Segoe UI" w:hAnsi="Segoe UI" w:cs="Segoe UI" w:eastAsia="Segoe UI"/>
          <w:sz w:val="8"/>
          <w:szCs w:val="8"/>
          <w:spacing w:val="0"/>
          <w:w w:val="95"/>
        </w:rPr>
        <w:t>a</w:t>
      </w:r>
      <w:r>
        <w:rPr>
          <w:rFonts w:ascii="Segoe UI" w:hAnsi="Segoe UI" w:cs="Segoe UI" w:eastAsia="Segoe UI"/>
          <w:sz w:val="8"/>
          <w:szCs w:val="8"/>
          <w:spacing w:val="5"/>
          <w:w w:val="196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96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Socket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229"/>
        </w:rPr>
        <w:t>Filte</w:t>
      </w:r>
      <w:r>
        <w:rPr>
          <w:rFonts w:ascii="Segoe UI" w:hAnsi="Segoe UI" w:cs="Segoe UI" w:eastAsia="Segoe UI"/>
          <w:sz w:val="8"/>
          <w:szCs w:val="8"/>
          <w:spacing w:val="0"/>
          <w:w w:val="229"/>
        </w:rPr>
        <w:t>r</w:t>
      </w:r>
      <w:r>
        <w:rPr>
          <w:rFonts w:ascii="Segoe UI" w:hAnsi="Segoe UI" w:cs="Segoe UI" w:eastAsia="Segoe UI"/>
          <w:sz w:val="8"/>
          <w:szCs w:val="8"/>
          <w:spacing w:val="13"/>
          <w:w w:val="229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2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5"/>
        </w:rPr>
        <w:t>Powe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9"/>
        </w:rPr>
        <w:t>Transform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e</w:t>
      </w:r>
      <w:r>
        <w:rPr>
          <w:rFonts w:ascii="Segoe UI" w:hAnsi="Segoe UI" w:cs="Segoe UI" w:eastAsia="Segoe UI"/>
          <w:sz w:val="8"/>
          <w:szCs w:val="8"/>
          <w:spacing w:val="10"/>
          <w:w w:val="22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222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2</w:t>
      </w:r>
      <w:r>
        <w:rPr>
          <w:rFonts w:ascii="Segoe UI" w:hAnsi="Segoe UI" w:cs="Segoe UI" w:eastAsia="Segoe UI"/>
          <w:sz w:val="8"/>
          <w:szCs w:val="8"/>
          <w:spacing w:val="3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6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Receptacle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76" w:lineRule="auto"/>
        <w:ind w:left="10" w:right="1352" w:firstLine="-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6"/>
        </w:rPr>
        <w:t>Line</w:t>
      </w:r>
      <w:r>
        <w:rPr>
          <w:rFonts w:ascii="Segoe UI" w:hAnsi="Segoe UI" w:cs="Segoe UI" w:eastAsia="Segoe UI"/>
          <w:sz w:val="8"/>
          <w:szCs w:val="8"/>
          <w:spacing w:val="28"/>
          <w:w w:val="17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Cord.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e</w:t>
      </w:r>
      <w:r>
        <w:rPr>
          <w:rFonts w:ascii="Segoe UI" w:hAnsi="Segoe UI" w:cs="Segoe UI" w:eastAsia="Segoe UI"/>
          <w:sz w:val="8"/>
          <w:szCs w:val="8"/>
          <w:spacing w:val="-17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4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8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e</w:t>
      </w:r>
      <w:r>
        <w:rPr>
          <w:rFonts w:ascii="Segoe UI" w:hAnsi="Segoe UI" w:cs="Segoe UI" w:eastAsia="Segoe UI"/>
          <w:sz w:val="8"/>
          <w:szCs w:val="8"/>
          <w:spacing w:val="27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Line</w:t>
      </w:r>
      <w:r>
        <w:rPr>
          <w:rFonts w:ascii="Segoe UI" w:hAnsi="Segoe UI" w:cs="Segoe UI" w:eastAsia="Segoe UI"/>
          <w:sz w:val="9"/>
          <w:szCs w:val="9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2"/>
        </w:rPr>
        <w:t>Cord.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left="100" w:right="-3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.4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0" w:right="-3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90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7"/>
        </w:rPr>
        <w:t>.8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5" w:right="-2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5" w:right="-3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5" w:right="-2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35"/>
        </w:rPr>
        <w:t>.&lt;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09" w:right="-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5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-26" w:right="-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2"/>
        </w:rPr>
        <w:t>10.50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4"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3"/>
          <w:w w:val="155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9" w:right="-4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34"/>
        </w:rPr>
        <w:t>.E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O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59" w:right="-5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47"/>
        </w:rPr>
        <w:t>2.7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5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09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4.589767pt;margin-top:8.691005pt;width:8.492230pt;height:4.108660pt;mso-position-horizontal-relative:page;mso-position-vertical-relative:paragraph;z-index:-18995;rotation:1" type="#_x0000_t136" fillcolor="#000000" stroked="f">
            <o:extrusion v:ext="view" autorotationcenter="t"/>
            <v:textpath style="font-family:&amp;quot;Segoe UI&amp;quot;;font-size:4pt;v-text-kern:t;mso-text-shadow:auto" string=".85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9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3.636292pt;margin-top:-6.072932pt;width:10.39578pt;height:6.163882pt;mso-position-horizontal-relative:page;mso-position-vertical-relative:paragraph;z-index:-18999" type="#_x0000_t202" filled="f" stroked="f">
            <v:textbox inset="0,0,0,0">
              <w:txbxContent>
                <w:p>
                  <w:pPr>
                    <w:spacing w:before="0" w:after="0" w:line="101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35"/>
                    </w:rPr>
                    <w:t>.&lt;5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.55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9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9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7"/>
          <w:szCs w:val="27"/>
          <w:w w:val="86"/>
        </w:rPr>
        <w:t>,.</w:t>
      </w:r>
      <w:r>
        <w:rPr>
          <w:rFonts w:ascii="Segoe UI" w:hAnsi="Segoe UI" w:cs="Segoe UI" w:eastAsia="Segoe UI"/>
          <w:sz w:val="27"/>
          <w:szCs w:val="27"/>
          <w:spacing w:val="-10"/>
          <w:w w:val="8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247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73" w:space="110"/>
            <w:col w:w="2140" w:space="130"/>
            <w:col w:w="322" w:space="241"/>
            <w:col w:w="8844"/>
          </w:cols>
        </w:sectPr>
      </w:pPr>
      <w:rPr/>
    </w:p>
    <w:p>
      <w:pPr>
        <w:spacing w:before="0" w:after="0" w:line="109" w:lineRule="exact"/>
        <w:ind w:left="1060" w:right="-56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5"/>
        </w:rPr>
        <w:t>Ml6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12004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9</w:t>
      </w:r>
      <w:r>
        <w:rPr>
          <w:rFonts w:ascii="Segoe UI" w:hAnsi="Segoe UI" w:cs="Segoe UI" w:eastAsia="Segoe UI"/>
          <w:sz w:val="8"/>
          <w:szCs w:val="8"/>
          <w:spacing w:val="3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1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8"/>
          <w:w w:val="174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76" w:space="122"/>
            <w:col w:w="435" w:space="64"/>
            <w:col w:w="242" w:space="1644"/>
            <w:col w:w="9277"/>
          </w:cols>
        </w:sectPr>
      </w:pPr>
      <w:rPr/>
    </w:p>
    <w:p>
      <w:pPr>
        <w:spacing w:before="0" w:after="0" w:line="128" w:lineRule="exact"/>
        <w:ind w:left="1065" w:right="-56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280001pt;margin-top:47.989918pt;width:741.1201pt;height:523.3301pt;mso-position-horizontal-relative:page;mso-position-vertical-relative:page;z-index:-19018" coordorigin="346,960" coordsize="14822,10467">
            <v:shape style="position:absolute;left:346;top:960;width:14822;height:10445" type="#_x0000_t75">
              <v:imagedata r:id="rId370" o:title=""/>
            </v:shape>
            <v:group style="position:absolute;left:1142;top:1058;width:13819;height:2" coordorigin="1142,1058" coordsize="13819,2">
              <v:shape style="position:absolute;left:1142;top:1058;width:13819;height:2" coordorigin="1142,1058" coordsize="13819,0" path="m1142,1058l14962,1058e" filled="f" stroked="t" strokeweight=".96pt" strokecolor="#000000">
                <v:path arrowok="t"/>
              </v:shape>
            </v:group>
            <v:group style="position:absolute;left:12098;top:2592;width:2;height:1421" coordorigin="12098,2592" coordsize="2,1421">
              <v:shape style="position:absolute;left:12098;top:2592;width:2;height:1421" coordorigin="12098,2592" coordsize="0,1421" path="m12098,4013l12098,2592e" filled="f" stroked="t" strokeweight=".48pt" strokecolor="#000000">
                <v:path arrowok="t"/>
              </v:shape>
            </v:group>
            <v:group style="position:absolute;left:10435;top:4010;width:1666;height:2" coordorigin="10435,4010" coordsize="1666,2">
              <v:shape style="position:absolute;left:10435;top:4010;width:1666;height:2" coordorigin="10435,4010" coordsize="1666,0" path="m10435,4010l12101,4010e" filled="f" stroked="t" strokeweight=".72pt" strokecolor="#000000">
                <v:path arrowok="t"/>
              </v:shape>
            </v:group>
            <v:group style="position:absolute;left:9533;top:9794;width:1397;height:2" coordorigin="9533,9794" coordsize="1397,2">
              <v:shape style="position:absolute;left:9533;top:9794;width:1397;height:2" coordorigin="9533,9794" coordsize="1397,0" path="m9533,9794l10930,9794e" filled="f" stroked="t" strokeweight=".48pt" strokecolor="#000000">
                <v:path arrowok="t"/>
              </v:shape>
            </v:group>
            <v:group style="position:absolute;left:11357;top:9847;width:1968;height:2" coordorigin="11357,9847" coordsize="1968,2">
              <v:shape style="position:absolute;left:11357;top:9847;width:1968;height:2" coordorigin="11357,9847" coordsize="1968,0" path="m11357,9847l13325,9847e" filled="f" stroked="t" strokeweight=".72pt" strokecolor="#000000">
                <v:path arrowok="t"/>
              </v:shape>
            </v:group>
            <v:group style="position:absolute;left:1195;top:11419;width:13805;height:2" coordorigin="1195,11419" coordsize="13805,2">
              <v:shape style="position:absolute;left:1195;top:11419;width:13805;height:2" coordorigin="1195,11419" coordsize="13805,0" path="m1195,11419l15000,11419e" filled="f" stroked="t" strokeweight=".72pt" strokecolor="#000000">
                <v:path arrowok="t"/>
              </v:shape>
            </v:group>
            <v:group style="position:absolute;left:5791;top:4114;width:2;height:3226" coordorigin="5791,4114" coordsize="2,3226">
              <v:shape style="position:absolute;left:5791;top:4114;width:2;height:3226" coordorigin="5791,4114" coordsize="0,3226" path="m5791,7339l5791,4114e" filled="f" stroked="t" strokeweight=".48pt" strokecolor="#000000">
                <v:path arrowok="t"/>
              </v:shape>
            </v:group>
            <v:group style="position:absolute;left:6005;top:5710;width:682;height:2" coordorigin="6005,5710" coordsize="682,2">
              <v:shape style="position:absolute;left:6005;top:5710;width:682;height:2" coordorigin="6005,5710" coordsize="682,0" path="m6005,5710l6686,5710e" filled="f" stroked="t" strokeweight=".48pt" strokecolor="#000000">
                <v:path arrowok="t"/>
              </v:shape>
            </v:group>
            <v:group style="position:absolute;left:5897;top:7330;width:2;height:787" coordorigin="5897,7330" coordsize="2,787">
              <v:shape style="position:absolute;left:5897;top:7330;width:2;height:787" coordorigin="5897,7330" coordsize="0,787" path="m5897,8117l5897,7330e" filled="f" stroked="t" strokeweight=".48pt" strokecolor="#000000">
                <v:path arrowok="t"/>
              </v:shape>
            </v:group>
            <v:group style="position:absolute;left:6019;top:4613;width:2;height:3610" coordorigin="6019,4613" coordsize="2,3610">
              <v:shape style="position:absolute;left:6019;top:4613;width:2;height:3610" coordorigin="6019,4613" coordsize="0,3610" path="m6019,8222l6019,4613e" filled="f" stroked="t" strokeweight=".48pt" strokecolor="#000000">
                <v:path arrowok="t"/>
              </v:shape>
            </v:group>
            <v:group style="position:absolute;left:6917;top:8429;width:2;height:970" coordorigin="6917,8429" coordsize="2,970">
              <v:shape style="position:absolute;left:6917;top:8429;width:2;height:970" coordorigin="6917,8429" coordsize="0,970" path="m6917,9398l6917,8429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spacing w:val="0"/>
          <w:w w:val="121"/>
          <w:position w:val="-1"/>
        </w:rPr>
        <w:t>f117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12m2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3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13"/>
          <w:w w:val="163"/>
        </w:rPr>
        <w:t>Smal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4</w:t>
      </w:r>
      <w:r>
        <w:rPr>
          <w:rFonts w:ascii="Segoe UI" w:hAnsi="Segoe UI" w:cs="Segoe UI" w:eastAsia="Segoe UI"/>
          <w:sz w:val="8"/>
          <w:szCs w:val="8"/>
          <w:spacing w:val="19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3"/>
        </w:rPr>
        <w:t>Contac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t</w:t>
      </w:r>
      <w:r>
        <w:rPr>
          <w:rFonts w:ascii="Segoe UI" w:hAnsi="Segoe UI" w:cs="Segoe UI" w:eastAsia="Segoe UI"/>
          <w:sz w:val="8"/>
          <w:szCs w:val="8"/>
          <w:spacing w:val="-6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Socket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7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76" w:space="132"/>
            <w:col w:w="1376" w:space="1005"/>
            <w:col w:w="927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80" w:h="12500" w:orient="landscape"/>
          <w:pgMar w:top="1140" w:bottom="280" w:left="2060" w:right="2260"/>
        </w:sectPr>
      </w:pPr>
      <w:rPr/>
    </w:p>
    <w:p>
      <w:pPr>
        <w:spacing w:before="59" w:after="0" w:line="240" w:lineRule="auto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9"/>
          <w:w w:val="8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7" w:after="0" w:line="240" w:lineRule="auto"/>
        <w:ind w:right="-70"/>
        <w:jc w:val="left"/>
        <w:tabs>
          <w:tab w:pos="72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8"/>
          <w:w w:val="80"/>
        </w:rPr>
        <w:t>1</w:t>
      </w:r>
      <w:r>
        <w:rPr>
          <w:rFonts w:ascii="Segoe UI" w:hAnsi="Segoe UI" w:cs="Segoe UI" w:eastAsia="Segoe UI"/>
          <w:sz w:val="18"/>
          <w:szCs w:val="18"/>
          <w:spacing w:val="7"/>
          <w:w w:val="8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8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4" w:after="0" w:line="240" w:lineRule="auto"/>
        <w:ind w:right="-6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76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76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63" w:after="0" w:line="240" w:lineRule="auto"/>
        <w:ind w:right="-6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76"/>
          <w:position w:val="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76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54" w:after="0" w:line="240" w:lineRule="auto"/>
        <w:ind w:right="-7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2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61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4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92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92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87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87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  <w:position w:val="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75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  <w:position w:val="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85" w:after="0" w:line="199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500" w:orient="landscape"/>
          <w:pgMar w:top="1480" w:bottom="280" w:left="2060" w:right="2260"/>
          <w:cols w:num="6" w:equalWidth="0">
            <w:col w:w="2044" w:space="250"/>
            <w:col w:w="1408" w:space="172"/>
            <w:col w:w="826" w:space="189"/>
            <w:col w:w="1411" w:space="174"/>
            <w:col w:w="2672" w:space="203"/>
            <w:col w:w="2111"/>
          </w:cols>
        </w:sectPr>
      </w:pPr>
      <w:rPr/>
    </w:p>
    <w:p>
      <w:pPr>
        <w:spacing w:before="4" w:after="0" w:line="240" w:lineRule="auto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40"/>
          <w:w w:val="69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73"/>
          <w:position w:val="0"/>
        </w:rPr>
        <w:t>MO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  <w:position w:val="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95"/>
          <w:position w:val="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19" w:after="0" w:line="240" w:lineRule="auto"/>
        <w:ind w:right="-67"/>
        <w:jc w:val="left"/>
        <w:tabs>
          <w:tab w:pos="86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36"/>
          <w:w w:val="116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6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18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9" w:after="0" w:line="240" w:lineRule="auto"/>
        <w:ind w:left="-34" w:right="2750"/>
        <w:jc w:val="center"/>
        <w:tabs>
          <w:tab w:pos="84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115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5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7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16"/>
        </w:rPr>
        <w:t>9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60" w:right="3493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204"/>
        </w:rPr>
        <w:t>0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jc w:val="center"/>
        <w:spacing w:after="0"/>
        <w:sectPr>
          <w:type w:val="continuous"/>
          <w:pgSz w:w="15780" w:h="12500" w:orient="landscape"/>
          <w:pgMar w:top="1480" w:bottom="280" w:left="2060" w:right="2260"/>
          <w:cols w:num="3" w:equalWidth="0">
            <w:col w:w="4776" w:space="102"/>
            <w:col w:w="1582" w:space="158"/>
            <w:col w:w="484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1.355696pt;margin-top:54.064587pt;width:733.54378pt;height:534.672041pt;mso-position-horizontal-relative:page;mso-position-vertical-relative:page;z-index:-18988" coordorigin="627,1081" coordsize="14671,10693">
            <v:shape style="position:absolute;left:627;top:1081;width:14671;height:10673" type="#_x0000_t75">
              <v:imagedata r:id="rId371" o:title=""/>
            </v:shape>
            <v:group style="position:absolute;left:1206;top:1256;width:13888;height:76" coordorigin="1206,1256" coordsize="13888,76">
              <v:shape style="position:absolute;left:1206;top:1256;width:13888;height:76" coordorigin="1206,1256" coordsize="13888,76" path="m1206,1256l15094,1332e" filled="f" stroked="t" strokeweight=".966015pt" strokecolor="#000000">
                <v:path arrowok="t"/>
              </v:shape>
            </v:group>
            <v:group style="position:absolute;left:1217;top:11689;width:13854;height:76" coordorigin="1217,11689" coordsize="13854,76">
              <v:shape style="position:absolute;left:1217;top:11689;width:13854;height:76" coordorigin="1217,11689" coordsize="13854,76" path="m1217,11689l15071,11765e" filled="f" stroked="t" strokeweight=".966015pt" strokecolor="#000000">
                <v:path arrowok="t"/>
              </v:shape>
            </v:group>
            <v:group style="position:absolute;left:8932;top:2354;width:4388;height:24" coordorigin="8932,2354" coordsize="4388,24">
              <v:shape style="position:absolute;left:8932;top:2354;width:4388;height:24" coordorigin="8932,2354" coordsize="4388,24" path="m8932,2354l13320,2378e" filled="f" stroked="t" strokeweight=".725011pt" strokecolor="#000000">
                <v:path arrowok="t"/>
              </v:shape>
            </v:group>
            <v:group style="position:absolute;left:8105;top:2482;width:3035;height:17" coordorigin="8105,2482" coordsize="3035,17">
              <v:shape style="position:absolute;left:8105;top:2482;width:3035;height:17" coordorigin="8105,2482" coordsize="3035,17" path="m8105,2482l11140,2499e" filled="f" stroked="t" strokeweight=".725011pt" strokecolor="#000000">
                <v:path arrowok="t"/>
              </v:shape>
            </v:group>
            <v:group style="position:absolute;left:7974;top:2605;width:5;height:918" coordorigin="7974,2605" coordsize="5,918">
              <v:shape style="position:absolute;left:7974;top:2605;width:5;height:918" coordorigin="7974,2605" coordsize="5,918" path="m7974,3523l7979,2605e" filled="f" stroked="t" strokeweight=".725011pt" strokecolor="#000000">
                <v:path arrowok="t"/>
              </v:shape>
            </v:group>
            <v:group style="position:absolute;left:9416;top:3920;width:1715;height:9" coordorigin="9416,3920" coordsize="1715,9">
              <v:shape style="position:absolute;left:9416;top:3920;width:1715;height:9" coordorigin="9416,3920" coordsize="1715,9" path="m9416,3920l11132,3929e" filled="f" stroked="t" strokeweight=".725011pt" strokecolor="#000000">
                <v:path arrowok="t"/>
              </v:shape>
            </v:group>
            <v:group style="position:absolute;left:10893;top:4525;width:3;height:633" coordorigin="10893,4525" coordsize="3,633">
              <v:shape style="position:absolute;left:10893;top:4525;width:3;height:633" coordorigin="10893,4525" coordsize="3,633" path="m10893,5158l10897,4525e" filled="f" stroked="t" strokeweight=".725011pt" strokecolor="#000000">
                <v:path arrowok="t"/>
              </v:shape>
            </v:group>
            <v:group style="position:absolute;left:9492;top:5141;width:1532;height:8" coordorigin="9492,5141" coordsize="1532,8">
              <v:shape style="position:absolute;left:9492;top:5141;width:1532;height:8" coordorigin="9492,5141" coordsize="1532,8" path="m9492,5141l11024,5149e" filled="f" stroked="t" strokeweight=".725011pt" strokecolor="#000000">
                <v:path arrowok="t"/>
              </v:shape>
            </v:group>
            <v:group style="position:absolute;left:10326;top:6353;width:1281;height:7" coordorigin="10326,6353" coordsize="1281,7">
              <v:shape style="position:absolute;left:10326;top:6353;width:1281;height:7" coordorigin="10326,6353" coordsize="1281,7" path="m10326,6353l11606,6360e" filled="f" stroked="t" strokeweight=".725011pt" strokecolor="#000000">
                <v:path arrowok="t"/>
              </v:shape>
            </v:group>
            <v:group style="position:absolute;left:10327;top:6339;width:7;height:1194" coordorigin="10327,6339" coordsize="7,1194">
              <v:shape style="position:absolute;left:10327;top:6339;width:7;height:1194" coordorigin="10327,6339" coordsize="7,1194" path="m10327,7532l10333,6339e" filled="f" stroked="t" strokeweight=".725011pt" strokecolor="#000000">
                <v:path arrowok="t"/>
              </v:shape>
            </v:group>
            <v:group style="position:absolute;left:11595;top:6355;width:6;height:1131" coordorigin="11595,6355" coordsize="6,1131">
              <v:shape style="position:absolute;left:11595;top:6355;width:6;height:1131" coordorigin="11595,6355" coordsize="6,1131" path="m11595,7486l11602,6355e" filled="f" stroked="t" strokeweight=".725011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0" w:after="0" w:line="240" w:lineRule="auto"/>
        <w:ind w:left="15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38"/>
          <w:w w:val="181"/>
        </w:rPr>
        <w:t>WH�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N</w:t>
      </w:r>
      <w:r>
        <w:rPr>
          <w:rFonts w:ascii="Segoe UI" w:hAnsi="Segoe UI" w:cs="Segoe UI" w:eastAsia="Segoe UI"/>
          <w:sz w:val="8"/>
          <w:szCs w:val="8"/>
          <w:spacing w:val="-7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A</w:t>
      </w:r>
      <w:r>
        <w:rPr>
          <w:rFonts w:ascii="Segoe UI" w:hAnsi="Segoe UI" w:cs="Segoe UI" w:eastAsia="Segoe UI"/>
          <w:sz w:val="8"/>
          <w:szCs w:val="8"/>
          <w:spacing w:val="11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-24"/>
          <w:w w:val="183"/>
        </w:rPr>
        <w:t>1'RAJV</w:t>
      </w:r>
      <w:r>
        <w:rPr>
          <w:rFonts w:ascii="Segoe UI" w:hAnsi="Segoe UI" w:cs="Segoe UI" w:eastAsia="Segoe UI"/>
          <w:sz w:val="8"/>
          <w:szCs w:val="8"/>
          <w:spacing w:val="-20"/>
          <w:w w:val="183"/>
        </w:rPr>
        <w:t>S</w:t>
      </w:r>
      <w:r>
        <w:rPr>
          <w:rFonts w:ascii="Segoe UI" w:hAnsi="Segoe UI" w:cs="Segoe UI" w:eastAsia="Segoe UI"/>
          <w:sz w:val="8"/>
          <w:szCs w:val="8"/>
          <w:spacing w:val="-11"/>
          <w:w w:val="133"/>
        </w:rPr>
        <w:t>/"111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'</w:t>
      </w:r>
      <w:r>
        <w:rPr>
          <w:rFonts w:ascii="Segoe UI" w:hAnsi="Segoe UI" w:cs="Segoe UI" w:eastAsia="Segoe UI"/>
          <w:sz w:val="8"/>
          <w:szCs w:val="8"/>
          <w:spacing w:val="-24"/>
          <w:w w:val="208"/>
        </w:rPr>
        <w:t>T'l'</w:t>
      </w:r>
      <w:r>
        <w:rPr>
          <w:rFonts w:ascii="Segoe UI" w:hAnsi="Segoe UI" w:cs="Segoe UI" w:eastAsia="Segoe UI"/>
          <w:sz w:val="8"/>
          <w:szCs w:val="8"/>
          <w:spacing w:val="0"/>
          <w:w w:val="208"/>
        </w:rPr>
        <w:t>R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6"/>
        </w:rPr>
        <w:t>T·3l.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91" w:lineRule="auto"/>
        <w:ind w:left="124" w:right="9356" w:firstLine="4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31"/>
        </w:rPr>
        <w:t>1.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1</w:t>
      </w:r>
      <w:r>
        <w:rPr>
          <w:rFonts w:ascii="Segoe UI" w:hAnsi="Segoe UI" w:cs="Segoe UI" w:eastAsia="Segoe UI"/>
          <w:sz w:val="9"/>
          <w:szCs w:val="9"/>
          <w:spacing w:val="-5"/>
          <w:w w:val="13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6"/>
          <w:w w:val="210"/>
        </w:rPr>
        <w:t>VSI!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0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11"/>
          <w:w w:val="21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7"/>
          <w:w w:val="190"/>
        </w:rPr>
        <w:t>T'H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0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78"/>
        </w:rPr>
        <w:t>of</w:t>
      </w:r>
      <w:r>
        <w:rPr>
          <w:rFonts w:ascii="Segoe UI" w:hAnsi="Segoe UI" w:cs="Segoe UI" w:eastAsia="Segoe UI"/>
          <w:sz w:val="9"/>
          <w:szCs w:val="9"/>
          <w:spacing w:val="0"/>
          <w:w w:val="78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50"/>
        </w:rPr>
        <w:t>/"</w:t>
      </w:r>
      <w:r>
        <w:rPr>
          <w:rFonts w:ascii="Segoe UI" w:hAnsi="Segoe UI" w:cs="Segoe UI" w:eastAsia="Segoe UI"/>
          <w:sz w:val="9"/>
          <w:szCs w:val="9"/>
          <w:spacing w:val="-12"/>
          <w:w w:val="154"/>
        </w:rPr>
        <w:t>.('{)H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$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72"/>
        </w:rPr>
        <w:t>/'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L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217"/>
        </w:rPr>
        <w:t>Va</w:t>
      </w:r>
      <w:r>
        <w:rPr>
          <w:rFonts w:ascii="Segoe UI" w:hAnsi="Segoe UI" w:cs="Segoe UI" w:eastAsia="Segoe UI"/>
          <w:sz w:val="9"/>
          <w:szCs w:val="9"/>
          <w:spacing w:val="-22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57"/>
        </w:rPr>
        <w:t>ti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N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0"/>
        </w:rPr>
        <w:t>T'#i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OUTPV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8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186"/>
        </w:rPr>
        <w:t>COR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6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16"/>
          <w:w w:val="186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Cl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'</w:t>
      </w:r>
      <w:r>
        <w:rPr>
          <w:rFonts w:ascii="Segoe UI" w:hAnsi="Segoe UI" w:cs="Segoe UI" w:eastAsia="Segoe UI"/>
          <w:sz w:val="9"/>
          <w:szCs w:val="9"/>
          <w:spacing w:val="-2"/>
          <w:w w:val="186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62"/>
        </w:rPr>
        <w:t>THI!</w:t>
      </w:r>
      <w:r>
        <w:rPr>
          <w:rFonts w:ascii="Segoe UI" w:hAnsi="Segoe UI" w:cs="Segoe UI" w:eastAsia="Segoe UI"/>
          <w:sz w:val="9"/>
          <w:szCs w:val="9"/>
          <w:spacing w:val="-22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86"/>
        </w:rPr>
        <w:t>T'lt'A#SN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I</w:t>
      </w:r>
      <w:r>
        <w:rPr>
          <w:rFonts w:ascii="Segoe UI" w:hAnsi="Segoe UI" w:cs="Segoe UI" w:eastAsia="Segoe UI"/>
          <w:sz w:val="8"/>
          <w:szCs w:val="8"/>
          <w:spacing w:val="-14"/>
          <w:w w:val="187"/>
        </w:rPr>
        <w:t>T"ri!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3"/>
        </w:rPr>
        <w:t>/"lU</w:t>
      </w:r>
      <w:r>
        <w:rPr>
          <w:rFonts w:ascii="Segoe UI" w:hAnsi="Segoe UI" w:cs="Segoe UI" w:eastAsia="Segoe UI"/>
          <w:sz w:val="9"/>
          <w:szCs w:val="9"/>
          <w:spacing w:val="5"/>
          <w:w w:val="143"/>
        </w:rPr>
        <w:t>S</w:t>
      </w:r>
      <w:r>
        <w:rPr>
          <w:rFonts w:ascii="Segoe UI" w:hAnsi="Segoe UI" w:cs="Segoe UI" w:eastAsia="Segoe UI"/>
          <w:sz w:val="9"/>
          <w:szCs w:val="9"/>
          <w:spacing w:val="6"/>
          <w:w w:val="184"/>
        </w:rPr>
        <w:t>T</w:t>
      </w:r>
      <w:r>
        <w:rPr>
          <w:rFonts w:ascii="Segoe UI" w:hAnsi="Segoe UI" w:cs="Segoe UI" w:eastAsia="Segoe UI"/>
          <w:sz w:val="9"/>
          <w:szCs w:val="9"/>
          <w:spacing w:val="-22"/>
          <w:w w:val="180"/>
        </w:rPr>
        <w:t>IJ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E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9"/>
          <w:w w:val="187"/>
        </w:rPr>
        <w:t>!NSI!QI!O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95" w:lineRule="exact"/>
        <w:ind w:left="10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51"/>
        </w:rPr>
        <w:t>/I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V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2"/>
        </w:rPr>
        <w:t>TN/.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28"/>
          <w:w w:val="146"/>
        </w:rPr>
        <w:t>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6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4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195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-12"/>
          <w:w w:val="195"/>
        </w:rPr>
        <w:t>ON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195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5"/>
        </w:rPr>
        <w:t>.Acr</w:t>
      </w:r>
      <w:r>
        <w:rPr>
          <w:rFonts w:ascii="Times New Roman" w:hAnsi="Times New Roman" w:cs="Times New Roman" w:eastAsia="Times New Roman"/>
          <w:sz w:val="8"/>
          <w:szCs w:val="8"/>
          <w:spacing w:val="-1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49"/>
        </w:rPr>
        <w:t>SO</w:t>
      </w:r>
      <w:r>
        <w:rPr>
          <w:rFonts w:ascii="Segoe UI" w:hAnsi="Segoe UI" w:cs="Segoe UI" w:eastAsia="Segoe UI"/>
          <w:sz w:val="9"/>
          <w:szCs w:val="9"/>
          <w:spacing w:val="-5"/>
          <w:w w:val="14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,II(</w:t>
      </w:r>
      <w:r>
        <w:rPr>
          <w:rFonts w:ascii="Segoe UI" w:hAnsi="Segoe UI" w:cs="Segoe UI" w:eastAsia="Segoe UI"/>
          <w:sz w:val="9"/>
          <w:szCs w:val="9"/>
          <w:spacing w:val="-10"/>
          <w:w w:val="23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4"7: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0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I&gt;{)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NOT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74"/>
        </w:rPr>
        <w:t>l't.V.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22"/>
          <w:w w:val="171"/>
        </w:rPr>
        <w:t>T'HI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!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4"/>
          <w:w w:val="170"/>
        </w:rPr>
        <w:t>"r</w:t>
      </w:r>
      <w:r>
        <w:rPr>
          <w:rFonts w:ascii="Segoe UI" w:hAnsi="Segoe UI" w:cs="Segoe UI" w:eastAsia="Segoe UI"/>
          <w:sz w:val="8"/>
          <w:szCs w:val="8"/>
          <w:spacing w:val="-20"/>
          <w:w w:val="170"/>
        </w:rPr>
        <w:t>A</w:t>
      </w:r>
      <w:r>
        <w:rPr>
          <w:rFonts w:ascii="Segoe UI" w:hAnsi="Segoe UI" w:cs="Segoe UI" w:eastAsia="Segoe UI"/>
          <w:sz w:val="8"/>
          <w:szCs w:val="8"/>
          <w:spacing w:val="-19"/>
          <w:w w:val="195"/>
        </w:rPr>
        <w:t>ANSI'f</w:t>
      </w:r>
      <w:r>
        <w:rPr>
          <w:rFonts w:ascii="Segoe UI" w:hAnsi="Segoe UI" w:cs="Segoe UI" w:eastAsia="Segoe UI"/>
          <w:sz w:val="8"/>
          <w:szCs w:val="8"/>
          <w:spacing w:val="0"/>
          <w:w w:val="195"/>
        </w:rPr>
        <w:t>l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4"/>
          <w:w w:val="179"/>
        </w:rPr>
        <w:t>"rTI!A'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05" w:lineRule="auto"/>
        <w:ind w:left="116" w:right="9245" w:firstLine="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27"/>
          <w:w w:val="228"/>
        </w:rPr>
        <w:t>ovri"V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28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21"/>
          <w:w w:val="22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3"/>
          <w:w w:val="205"/>
        </w:rPr>
        <w:t>Cot('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5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205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62"/>
        </w:rPr>
        <w:t>tNTt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2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11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34"/>
          <w:w w:val="133"/>
        </w:rPr>
        <w:t>T&gt;YI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!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2"/>
          <w:w w:val="183"/>
        </w:rPr>
        <w:t>,iH/'&lt;.ti'I�J!</w:t>
      </w:r>
      <w:r>
        <w:rPr>
          <w:rFonts w:ascii="Segoe UI" w:hAnsi="Segoe UI" w:cs="Segoe UI" w:eastAsia="Segoe UI"/>
          <w:sz w:val="8"/>
          <w:szCs w:val="8"/>
          <w:spacing w:val="-22"/>
          <w:w w:val="183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84"/>
        </w:rPr>
        <w:t>IVHI!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3"/>
          <w:w w:val="196"/>
        </w:rPr>
        <w:t>US�</w:t>
      </w:r>
      <w:r>
        <w:rPr>
          <w:rFonts w:ascii="Segoe UI" w:hAnsi="Segoe UI" w:cs="Segoe UI" w:eastAsia="Segoe UI"/>
          <w:sz w:val="8"/>
          <w:szCs w:val="8"/>
          <w:spacing w:val="0"/>
          <w:w w:val="196"/>
        </w:rPr>
        <w:t>P</w:t>
      </w:r>
      <w:r>
        <w:rPr>
          <w:rFonts w:ascii="Segoe UI" w:hAnsi="Segoe UI" w:cs="Segoe UI" w:eastAsia="Segoe UI"/>
          <w:sz w:val="8"/>
          <w:szCs w:val="8"/>
          <w:spacing w:val="11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n.</w:t>
      </w:r>
      <w:r>
        <w:rPr>
          <w:rFonts w:ascii="Segoe UI" w:hAnsi="Segoe UI" w:cs="Segoe UI" w:eastAsia="Segoe UI"/>
          <w:sz w:val="9"/>
          <w:szCs w:val="9"/>
          <w:spacing w:val="-9"/>
          <w:w w:val="18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53"/>
          <w:w w:val="184"/>
        </w:rPr>
        <w:t>SI</w:t>
      </w:r>
      <w:r>
        <w:rPr>
          <w:rFonts w:ascii="Segoe UI" w:hAnsi="Segoe UI" w:cs="Segoe UI" w:eastAsia="Segoe UI"/>
          <w:sz w:val="8"/>
          <w:szCs w:val="8"/>
          <w:spacing w:val="-28"/>
          <w:w w:val="184"/>
        </w:rPr>
        <w:t>!</w:t>
      </w:r>
      <w:r>
        <w:rPr>
          <w:rFonts w:ascii="Segoe UI" w:hAnsi="Segoe UI" w:cs="Segoe UI" w:eastAsia="Segoe UI"/>
          <w:sz w:val="8"/>
          <w:szCs w:val="8"/>
          <w:spacing w:val="-9"/>
          <w:w w:val="184"/>
        </w:rPr>
        <w:t>£1!CTN7N</w:t>
      </w:r>
      <w:r>
        <w:rPr>
          <w:rFonts w:ascii="Segoe UI" w:hAnsi="Segoe UI" w:cs="Segoe UI" w:eastAsia="Segoe UI"/>
          <w:sz w:val="8"/>
          <w:szCs w:val="8"/>
          <w:spacing w:val="-8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203"/>
        </w:rPr>
        <w:t>IUCI!I</w:t>
      </w:r>
      <w:r>
        <w:rPr>
          <w:rFonts w:ascii="Segoe UI" w:hAnsi="Segoe UI" w:cs="Segoe UI" w:eastAsia="Segoe UI"/>
          <w:sz w:val="8"/>
          <w:szCs w:val="8"/>
          <w:spacing w:val="-20"/>
          <w:w w:val="203"/>
        </w:rPr>
        <w:t>V</w:t>
      </w:r>
      <w:r>
        <w:rPr>
          <w:rFonts w:ascii="Segoe UI" w:hAnsi="Segoe UI" w:cs="Segoe UI" w:eastAsia="Segoe UI"/>
          <w:sz w:val="8"/>
          <w:szCs w:val="8"/>
          <w:spacing w:val="-19"/>
          <w:w w:val="207"/>
        </w:rPr>
        <w:t>I!</w:t>
      </w:r>
      <w:r>
        <w:rPr>
          <w:rFonts w:ascii="Segoe UI" w:hAnsi="Segoe UI" w:cs="Segoe UI" w:eastAsia="Segoe UI"/>
          <w:sz w:val="8"/>
          <w:szCs w:val="8"/>
          <w:spacing w:val="0"/>
          <w:w w:val="207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2"/>
        </w:rPr>
        <w:t>411!•-1-,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165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166"/>
        </w:rPr>
        <w:t>$DU!NDI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O</w:t>
      </w:r>
      <w:r>
        <w:rPr>
          <w:rFonts w:ascii="Segoe UI" w:hAnsi="Segoe UI" w:cs="Segoe UI" w:eastAsia="Segoe UI"/>
          <w:sz w:val="9"/>
          <w:szCs w:val="9"/>
          <w:spacing w:val="-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0/t'</w:t>
      </w:r>
      <w:r>
        <w:rPr>
          <w:rFonts w:ascii="Segoe UI" w:hAnsi="Segoe UI" w:cs="Segoe UI" w:eastAsia="Segoe UI"/>
          <w:sz w:val="9"/>
          <w:szCs w:val="9"/>
          <w:spacing w:val="-41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/1</w:t>
      </w:r>
      <w:r>
        <w:rPr>
          <w:rFonts w:ascii="Segoe UI" w:hAnsi="Segoe UI" w:cs="Segoe UI" w:eastAsia="Segoe UI"/>
          <w:sz w:val="9"/>
          <w:szCs w:val="9"/>
          <w:spacing w:val="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80"/>
        </w:rPr>
        <w:t>$0</w:t>
      </w:r>
      <w:r>
        <w:rPr>
          <w:rFonts w:ascii="Segoe UI" w:hAnsi="Segoe UI" w:cs="Segoe UI" w:eastAsia="Segoe UI"/>
          <w:sz w:val="9"/>
          <w:szCs w:val="9"/>
          <w:spacing w:val="-15"/>
          <w:w w:val="180"/>
        </w:rPr>
        <w:t>Z</w:t>
      </w:r>
      <w:r>
        <w:rPr>
          <w:rFonts w:ascii="Segoe UI" w:hAnsi="Segoe UI" w:cs="Segoe UI" w:eastAsia="Segoe UI"/>
          <w:sz w:val="9"/>
          <w:szCs w:val="9"/>
          <w:spacing w:val="-3"/>
          <w:w w:val="141"/>
        </w:rPr>
        <w:t>D-7Z.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type w:val="continuous"/>
          <w:pgSz w:w="15780" w:h="12500" w:orient="landscape"/>
          <w:pgMar w:top="1480" w:bottom="280" w:left="2060" w:right="2260"/>
        </w:sectPr>
      </w:pPr>
      <w:rPr/>
    </w:p>
    <w:p>
      <w:pPr>
        <w:spacing w:before="38" w:after="0" w:line="240" w:lineRule="auto"/>
        <w:ind w:left="1636" w:right="1901"/>
        <w:jc w:val="center"/>
        <w:tabs>
          <w:tab w:pos="2360" w:val="left"/>
          <w:tab w:pos="30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3"/>
          <w:w w:val="80"/>
        </w:rPr>
        <w:t>F</w:t>
      </w:r>
      <w:r>
        <w:rPr>
          <w:rFonts w:ascii="Segoe UI" w:hAnsi="Segoe UI" w:cs="Segoe UI" w:eastAsia="Segoe UI"/>
          <w:sz w:val="23"/>
          <w:szCs w:val="23"/>
          <w:spacing w:val="13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l</w:t>
      </w:r>
      <w:r>
        <w:rPr>
          <w:rFonts w:ascii="Segoe UI" w:hAnsi="Segoe UI" w:cs="Segoe UI" w:eastAsia="Segoe UI"/>
          <w:sz w:val="23"/>
          <w:szCs w:val="23"/>
          <w:spacing w:val="46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18"/>
          <w:w w:val="100"/>
        </w:rPr>
        <w:t>P</w:t>
      </w:r>
      <w:r>
        <w:rPr>
          <w:rFonts w:ascii="Segoe UI" w:hAnsi="Segoe UI" w:cs="Segoe UI" w:eastAsia="Segoe UI"/>
          <w:sz w:val="18"/>
          <w:szCs w:val="18"/>
          <w:spacing w:val="-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86"/>
        </w:rPr>
        <w:t>SC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7"/>
          <w:w w:val="86"/>
        </w:rPr>
        <w:t>EM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81"/>
        </w:rPr>
        <w:t>D</w:t>
      </w:r>
      <w:r>
        <w:rPr>
          <w:rFonts w:ascii="Segoe UI" w:hAnsi="Segoe UI" w:cs="Segoe UI" w:eastAsia="Segoe UI"/>
          <w:sz w:val="18"/>
          <w:szCs w:val="18"/>
          <w:spacing w:val="9"/>
          <w:w w:val="8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81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8"/>
          <w:w w:val="81"/>
        </w:rPr>
        <w:t>RA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00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</w:rPr>
        <w:t>TY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29"/>
          <w:w w:val="7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27"/>
        </w:rPr>
        <w:t>20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7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12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7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4" w:after="0" w:line="311" w:lineRule="exact"/>
        <w:ind w:left="2868" w:right="3080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X</w:t>
      </w:r>
      <w:r>
        <w:rPr>
          <w:rFonts w:ascii="Times New Roman" w:hAnsi="Times New Roman" w:cs="Times New Roman" w:eastAsia="Times New Roman"/>
          <w:sz w:val="17"/>
          <w:szCs w:val="17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3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  <w:position w:val="-2"/>
        </w:rPr>
        <w:t>ECT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4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(</w:t>
      </w:r>
      <w:r>
        <w:rPr>
          <w:rFonts w:ascii="Segoe UI" w:hAnsi="Segoe UI" w:cs="Segoe UI" w:eastAsia="Segoe UI"/>
          <w:sz w:val="23"/>
          <w:szCs w:val="23"/>
          <w:spacing w:val="2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5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¢</w:t>
      </w:r>
      <w:r>
        <w:rPr>
          <w:rFonts w:ascii="Segoe UI" w:hAnsi="Segoe UI" w:cs="Segoe UI" w:eastAsia="Segoe UI"/>
          <w:sz w:val="23"/>
          <w:szCs w:val="23"/>
          <w:spacing w:val="23"/>
          <w:w w:val="77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3"/>
          <w:position w:val="0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2460" w:h="15640"/>
          <w:pgMar w:top="1100" w:bottom="280" w:left="1760" w:right="980"/>
        </w:sectPr>
      </w:pPr>
      <w:rPr/>
    </w:p>
    <w:p>
      <w:pPr>
        <w:spacing w:before="8" w:after="0" w:line="240" w:lineRule="auto"/>
        <w:ind w:left="1306" w:right="298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LATCH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121"/>
        </w:rPr>
        <w:t>BARS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8" w:lineRule="exact"/>
        <w:ind w:left="1046" w:right="-50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5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7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66"/>
          <w:position w:val="1"/>
        </w:rPr>
        <w:t>BU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12"/>
          <w:w w:val="15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03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-14"/>
          <w:w w:val="103"/>
          <w:position w:val="1"/>
        </w:rPr>
        <w:t>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ITCH£</w:t>
      </w:r>
      <w:r>
        <w:rPr>
          <w:rFonts w:ascii="Segoe UI" w:hAnsi="Segoe UI" w:cs="Segoe UI" w:eastAsia="Segoe UI"/>
          <w:sz w:val="14"/>
          <w:szCs w:val="14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6"/>
          <w:position w:val="1"/>
        </w:rPr>
        <w:t>/!!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99" w:after="0" w:line="186" w:lineRule="exact"/>
        <w:ind w:left="3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9"/>
        </w:rPr>
        <w:t>CO</w:t>
      </w:r>
      <w:r>
        <w:rPr>
          <w:rFonts w:ascii="Segoe UI" w:hAnsi="Segoe UI" w:cs="Segoe UI" w:eastAsia="Segoe UI"/>
          <w:sz w:val="14"/>
          <w:szCs w:val="14"/>
          <w:spacing w:val="0"/>
        </w:rPr>
        <w:t>N</w:t>
      </w:r>
      <w:r>
        <w:rPr>
          <w:rFonts w:ascii="Segoe UI" w:hAnsi="Segoe UI" w:cs="Segoe UI" w:eastAsia="Segoe UI"/>
          <w:sz w:val="14"/>
          <w:szCs w:val="14"/>
          <w:spacing w:val="-29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05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5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R</w:t>
      </w:r>
      <w:r>
        <w:rPr>
          <w:rFonts w:ascii="Segoe UI" w:hAnsi="Segoe UI" w:cs="Segoe UI" w:eastAsia="Segoe UI"/>
          <w:sz w:val="14"/>
          <w:szCs w:val="14"/>
          <w:spacing w:val="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00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M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00"/>
        </w:rPr>
        <w:t>SHOWN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4"/>
          <w:szCs w:val="14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93"/>
          <w:position w:val="1"/>
        </w:rPr>
        <w:t>NON</w:t>
      </w:r>
      <w:r>
        <w:rPr>
          <w:rFonts w:ascii="Segoe UI" w:hAnsi="Segoe UI" w:cs="Segoe UI" w:eastAsia="Segoe UI"/>
          <w:sz w:val="14"/>
          <w:szCs w:val="14"/>
          <w:spacing w:val="0"/>
          <w:w w:val="93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-8"/>
          <w:w w:val="157"/>
          <w:position w:val="1"/>
        </w:rPr>
        <w:t>OPERATIN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70"/>
          <w:position w:val="1"/>
        </w:rPr>
        <w:t>POSI</w:t>
      </w:r>
      <w:r>
        <w:rPr>
          <w:rFonts w:ascii="Segoe UI" w:hAnsi="Segoe UI" w:cs="Segoe UI" w:eastAsia="Segoe UI"/>
          <w:sz w:val="9"/>
          <w:szCs w:val="9"/>
          <w:spacing w:val="-19"/>
          <w:w w:val="17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51"/>
          <w:position w:val="1"/>
        </w:rPr>
        <w:t>ION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2" w:equalWidth="0">
            <w:col w:w="2576" w:space="5277"/>
            <w:col w:w="1867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26"/>
        </w:rPr>
        <w:t>M·l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BUTTON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1"/>
        </w:rPr>
        <w:t>i&gt;JN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3" w:equalWidth="0">
            <w:col w:w="1227" w:space="151"/>
            <w:col w:w="472" w:space="74"/>
            <w:col w:w="7796"/>
          </w:cols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177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08"/>
        </w:rPr>
        <w:t>M·Z.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44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6"/>
        </w:rPr>
        <w:t>TRANSMIS</w:t>
      </w:r>
      <w:r>
        <w:rPr>
          <w:rFonts w:ascii="Segoe UI" w:hAnsi="Segoe UI" w:cs="Segoe UI" w:eastAsia="Segoe UI"/>
          <w:sz w:val="9"/>
          <w:szCs w:val="9"/>
          <w:spacing w:val="-5"/>
          <w:w w:val="166"/>
        </w:rPr>
        <w:t>S</w:t>
      </w:r>
      <w:r>
        <w:rPr>
          <w:rFonts w:ascii="Segoe UI" w:hAnsi="Segoe UI" w:cs="Segoe UI" w:eastAsia="Segoe UI"/>
          <w:sz w:val="9"/>
          <w:szCs w:val="9"/>
          <w:spacing w:val="-14"/>
          <w:w w:val="166"/>
        </w:rPr>
        <w:t>IO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59"/>
        </w:rPr>
        <w:t>H</w:t>
      </w:r>
      <w:r>
        <w:rPr>
          <w:rFonts w:ascii="Segoe UI" w:hAnsi="Segoe UI" w:cs="Segoe UI" w:eastAsia="Segoe UI"/>
          <w:sz w:val="9"/>
          <w:szCs w:val="9"/>
          <w:spacing w:val="18"/>
          <w:w w:val="164"/>
        </w:rPr>
        <w:t>Af'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22" w:after="0" w:line="223" w:lineRule="exact"/>
        <w:ind w:left="321" w:right="-67"/>
        <w:jc w:val="left"/>
        <w:tabs>
          <w:tab w:pos="1040" w:val="left"/>
          <w:tab w:pos="3920" w:val="left"/>
          <w:tab w:pos="71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469.39447pt;margin-top:3.334447pt;width:22.263411pt;height:9.100732pt;mso-position-horizontal-relative:page;mso-position-vertical-relative:paragraph;z-index:-18985;rotation:2" type="#_x0000_t136" fillcolor="#000000" stroked="f">
            <o:extrusion v:ext="view" autorotationcenter="t"/>
            <v:textpath style="font-family:&amp;quot;Segoe UI&amp;quot;;font-size:9pt;v-text-kern:t;mso-text-shadow:auto" string="REQ ."/>
          </v:shape>
        </w:pict>
      </w:r>
      <w:r>
        <w:rPr>
          <w:rFonts w:ascii="Segoe UI" w:hAnsi="Segoe UI" w:cs="Segoe UI" w:eastAsia="Segoe UI"/>
          <w:sz w:val="17"/>
          <w:szCs w:val="17"/>
          <w:spacing w:val="12"/>
          <w:w w:val="168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T</w:t>
      </w:r>
      <w:r>
        <w:rPr>
          <w:rFonts w:ascii="Segoe UI" w:hAnsi="Segoe UI" w:cs="Segoe UI" w:eastAsia="Segoe UI"/>
          <w:sz w:val="17"/>
          <w:szCs w:val="17"/>
          <w:spacing w:val="-3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76"/>
        </w:rPr>
        <w:t>EJV</w:t>
      </w:r>
      <w:r>
        <w:rPr>
          <w:rFonts w:ascii="Segoe UI" w:hAnsi="Segoe UI" w:cs="Segoe UI" w:eastAsia="Segoe UI"/>
          <w:sz w:val="17"/>
          <w:szCs w:val="17"/>
          <w:spacing w:val="0"/>
          <w:w w:val="68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-5"/>
          <w:w w:val="124"/>
        </w:rPr>
        <w:t>PAR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5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O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40"/>
        </w:rPr>
        <w:t>DESCRIP</w:t>
      </w:r>
      <w:r>
        <w:rPr>
          <w:rFonts w:ascii="Segoe UI" w:hAnsi="Segoe UI" w:cs="Segoe UI" w:eastAsia="Segoe UI"/>
          <w:sz w:val="15"/>
          <w:szCs w:val="15"/>
          <w:spacing w:val="-24"/>
          <w:w w:val="139"/>
        </w:rPr>
        <w:t>'</w:t>
      </w:r>
      <w:r>
        <w:rPr>
          <w:rFonts w:ascii="Segoe UI" w:hAnsi="Segoe UI" w:cs="Segoe UI" w:eastAsia="Segoe UI"/>
          <w:sz w:val="15"/>
          <w:szCs w:val="15"/>
          <w:spacing w:val="4"/>
          <w:w w:val="134"/>
        </w:rPr>
        <w:t>riO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08"/>
          <w:position w:val="-1"/>
        </w:rPr>
        <w:t>NO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8" w:after="0" w:line="197" w:lineRule="exact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10"/>
          <w:w w:val="148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2" w:equalWidth="0">
            <w:col w:w="7504" w:space="825"/>
            <w:col w:w="1391"/>
          </w:cols>
        </w:sectPr>
      </w:pPr>
      <w:rPr/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7.799999pt;margin-top:23.112087pt;width:527.8395pt;height:703.1439pt;mso-position-horizontal-relative:page;mso-position-vertical-relative:page;z-index:-18987" coordorigin="1156,462" coordsize="10557,14063">
            <v:shape style="position:absolute;left:1156;top:462;width:10557;height:14063" type="#_x0000_t75">
              <v:imagedata r:id="rId372" o:title=""/>
            </v:shape>
            <v:group style="position:absolute;left:1243;top:720;width:10460;height:2" coordorigin="1243,720" coordsize="10460,2">
              <v:shape style="position:absolute;left:1243;top:720;width:10460;height:2" coordorigin="1243,720" coordsize="10460,0" path="m1243,720l11703,720e" filled="f" stroked="t" strokeweight=".963pt" strokecolor="#000000">
                <v:path arrowok="t"/>
              </v:shape>
            </v:group>
            <v:group style="position:absolute;left:5461;top:2536;width:3915;height:2" coordorigin="5461,2536" coordsize="3915,2">
              <v:shape style="position:absolute;left:5461;top:2536;width:3915;height:2" coordorigin="5461,2536" coordsize="3915,0" path="m5461,2536l9377,2536e" filled="f" stroked="t" strokeweight=".722pt" strokecolor="#000000">
                <v:path arrowok="t"/>
              </v:shape>
            </v:group>
            <v:group style="position:absolute;left:5459;top:2519;width:2;height:1397" coordorigin="5459,2519" coordsize="2,1397">
              <v:shape style="position:absolute;left:5459;top:2519;width:2;height:1397" coordorigin="5459,2519" coordsize="0,1397" path="m5459,3915l5459,2519e" filled="f" stroked="t" strokeweight=".722pt" strokecolor="#000000">
                <v:path arrowok="t"/>
              </v:shape>
            </v:group>
            <v:group style="position:absolute;left:5630;top:2692;width:2;height:1276" coordorigin="5630,2692" coordsize="2,1276">
              <v:shape style="position:absolute;left:5630;top:2692;width:2;height:1276" coordorigin="5630,2692" coordsize="0,1276" path="m5630,3968l5630,2692e" filled="f" stroked="t" strokeweight=".722pt" strokecolor="#000000">
                <v:path arrowok="t"/>
              </v:shape>
            </v:group>
            <v:group style="position:absolute;left:6304;top:3371;width:2697;height:2" coordorigin="6304,3371" coordsize="2697,2">
              <v:shape style="position:absolute;left:6304;top:3371;width:2697;height:2" coordorigin="6304,3371" coordsize="2697,0" path="m6304,3371l9001,3371e" filled="f" stroked="t" strokeweight=".722pt" strokecolor="#000000">
                <v:path arrowok="t"/>
              </v:shape>
            </v:group>
            <v:group style="position:absolute;left:5808;top:2878;width:3511;height:2" coordorigin="5808,2878" coordsize="3511,2">
              <v:shape style="position:absolute;left:5808;top:2878;width:3511;height:2" coordorigin="5808,2878" coordsize="3511,0" path="m5808,2878l9319,2878e" filled="f" stroked="t" strokeweight=".963pt" strokecolor="#000000">
                <v:path arrowok="t"/>
              </v:shape>
            </v:group>
            <v:group style="position:absolute;left:5818;top:2861;width:2;height:1055" coordorigin="5818,2861" coordsize="2,1055">
              <v:shape style="position:absolute;left:5818;top:2861;width:2;height:1055" coordorigin="5818,2861" coordsize="0,1055" path="m5818,3915l5818,2861e" filled="f" stroked="t" strokeweight=".722pt" strokecolor="#000000">
                <v:path arrowok="t"/>
              </v:shape>
            </v:group>
            <v:group style="position:absolute;left:5991;top:3051;width:3241;height:2" coordorigin="5991,3051" coordsize="3241,2">
              <v:shape style="position:absolute;left:5991;top:3051;width:3241;height:2" coordorigin="5991,3051" coordsize="3241,0" path="m5991,3051l9232,3051e" filled="f" stroked="t" strokeweight=".963pt" strokecolor="#000000">
                <v:path arrowok="t"/>
              </v:shape>
            </v:group>
            <v:group style="position:absolute;left:6140;top:3207;width:2996;height:2" coordorigin="6140,3207" coordsize="2996,2">
              <v:shape style="position:absolute;left:6140;top:3207;width:2996;height:2" coordorigin="6140,3207" coordsize="2996,0" path="m6140,3207l9136,3207e" filled="f" stroked="t" strokeweight=".963pt" strokecolor="#000000">
                <v:path arrowok="t"/>
              </v:shape>
            </v:group>
            <v:group style="position:absolute;left:6150;top:3193;width:2;height:722" coordorigin="6150,3193" coordsize="2,722">
              <v:shape style="position:absolute;left:6150;top:3193;width:2;height:722" coordorigin="6150,3193" coordsize="0,722" path="m6150,3915l6150,3193e" filled="f" stroked="t" strokeweight=".722pt" strokecolor="#000000">
                <v:path arrowok="t"/>
              </v:shape>
            </v:group>
            <v:group style="position:absolute;left:6463;top:3533;width:2432;height:2" coordorigin="6463,3533" coordsize="2432,2">
              <v:shape style="position:absolute;left:6463;top:3533;width:2432;height:2" coordorigin="6463,3533" coordsize="2432,0" path="m6463,3533l8895,3533e" filled="f" stroked="t" strokeweight=".722pt" strokecolor="#000000">
                <v:path arrowok="t"/>
              </v:shape>
            </v:group>
            <v:group style="position:absolute;left:6805;top:3867;width:1840;height:2" coordorigin="6805,3867" coordsize="1840,2">
              <v:shape style="position:absolute;left:6805;top:3867;width:1840;height:2" coordorigin="6805,3867" coordsize="1840,0" path="m6805,3867l8645,3867e" filled="f" stroked="t" strokeweight=".722pt" strokecolor="#000000">
                <v:path arrowok="t"/>
              </v:shape>
            </v:group>
            <v:group style="position:absolute;left:4216;top:6439;width:2;height:2577" coordorigin="4216,6439" coordsize="2,2577">
              <v:shape style="position:absolute;left:4216;top:6439;width:2;height:2577" coordorigin="4216,6439" coordsize="0,2577" path="m4216,9016l4216,6439e" filled="f" stroked="t" strokeweight=".722pt" strokecolor="#000000">
                <v:path arrowok="t"/>
              </v:shape>
            </v:group>
            <v:group style="position:absolute;left:2480;top:6795;width:2;height:1604" coordorigin="2480,6795" coordsize="2,1604">
              <v:shape style="position:absolute;left:2480;top:6795;width:2;height:1604" coordorigin="2480,6795" coordsize="0,1604" path="m2480,8399l2480,6795e" filled="f" stroked="t" strokeweight=".722pt" strokecolor="#000000">
                <v:path arrowok="t"/>
              </v:shape>
            </v:group>
            <v:group style="position:absolute;left:6434;top:7412;width:491;height:2" coordorigin="6434,7412" coordsize="491,2">
              <v:shape style="position:absolute;left:6434;top:7412;width:491;height:2" coordorigin="6434,7412" coordsize="491,0" path="m6434,7412l6925,7412e" filled="f" stroked="t" strokeweight=".722pt" strokecolor="#000000">
                <v:path arrowok="t"/>
              </v:shape>
            </v:group>
            <v:group style="position:absolute;left:2114;top:7966;width:1618;height:2" coordorigin="2114,7966" coordsize="1618,2">
              <v:shape style="position:absolute;left:2114;top:7966;width:1618;height:2" coordorigin="2114,7966" coordsize="1618,0" path="m2114,7966l3732,7966e" filled="f" stroked="t" strokeweight=".722pt" strokecolor="#000000">
                <v:path arrowok="t"/>
              </v:shape>
            </v:group>
            <v:group style="position:absolute;left:3720;top:7951;width:2;height:1363" coordorigin="3720,7951" coordsize="2,1363">
              <v:shape style="position:absolute;left:3720;top:7951;width:2;height:1363" coordorigin="3720,7951" coordsize="0,1363" path="m3720,9314l3720,7951e" filled="f" stroked="t" strokeweight=".722pt" strokecolor="#000000">
                <v:path arrowok="t"/>
              </v:shape>
            </v:group>
            <v:group style="position:absolute;left:2668;top:8568;width:2;height:838" coordorigin="2668,8568" coordsize="2,838">
              <v:shape style="position:absolute;left:2668;top:8568;width:2;height:838" coordorigin="2668,8568" coordsize="0,838" path="m2668,9406l2668,8568e" filled="f" stroked="t" strokeweight=".482pt" strokecolor="#000000">
                <v:path arrowok="t"/>
              </v:shape>
            </v:group>
            <v:group style="position:absolute;left:4200;top:9008;width:3347;height:2" coordorigin="4200,9008" coordsize="3347,2">
              <v:shape style="position:absolute;left:4200;top:9008;width:3347;height:2" coordorigin="4200,9008" coordsize="3347,0" path="m4200,9008l7547,9008e" filled="f" stroked="t" strokeweight=".722pt" strokecolor="#000000">
                <v:path arrowok="t"/>
              </v:shape>
            </v:group>
            <v:group style="position:absolute;left:4176;top:9312;width:3915;height:2" coordorigin="4176,9312" coordsize="3915,2">
              <v:shape style="position:absolute;left:4176;top:9312;width:3915;height:2" coordorigin="4176,9312" coordsize="3915,0" path="m4176,9312l8091,9312e" filled="f" stroked="t" strokeweight=".722pt" strokecolor="#000000">
                <v:path arrowok="t"/>
              </v:shape>
            </v:group>
            <v:group style="position:absolute;left:3443;top:9569;width:2;height:886" coordorigin="3443,9569" coordsize="2,886">
              <v:shape style="position:absolute;left:3443;top:9569;width:2;height:886" coordorigin="3443,9569" coordsize="0,886" path="m3443,10456l3443,9569e" filled="f" stroked="t" strokeweight=".722pt" strokecolor="#000000">
                <v:path arrowok="t"/>
              </v:shape>
            </v:group>
            <v:group style="position:absolute;left:2109;top:10316;width:1098;height:2" coordorigin="2109,10316" coordsize="1098,2">
              <v:shape style="position:absolute;left:2109;top:10316;width:1098;height:2" coordorigin="2109,10316" coordsize="1098,0" path="m2109,10316l3207,10316e" filled="f" stroked="t" strokeweight=".722pt" strokecolor="#000000">
                <v:path arrowok="t"/>
              </v:shape>
            </v:group>
            <v:group style="position:absolute;left:1421;top:14484;width:10224;height:2" coordorigin="1421,14484" coordsize="10224,2">
              <v:shape style="position:absolute;left:1421;top:14484;width:10224;height:2" coordorigin="1421,14484" coordsize="10224,0" path="m1421,14484l11645,14484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77" w:lineRule="exact"/>
        <w:ind w:left="436" w:right="742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Rl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      </w:t>
      </w:r>
      <w:r>
        <w:rPr>
          <w:rFonts w:ascii="Segoe UI" w:hAnsi="Segoe UI" w:cs="Segoe UI" w:eastAsia="Segoe UI"/>
          <w:sz w:val="17"/>
          <w:szCs w:val="17"/>
          <w:spacing w:val="34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9"/>
        </w:rPr>
        <w:t>8</w:t>
      </w:r>
      <w:r>
        <w:rPr>
          <w:rFonts w:ascii="Segoe UI" w:hAnsi="Segoe UI" w:cs="Segoe UI" w:eastAsia="Segoe UI"/>
          <w:sz w:val="15"/>
          <w:szCs w:val="15"/>
          <w:spacing w:val="7"/>
          <w:w w:val="149"/>
        </w:rPr>
        <w:t>2</w:t>
      </w:r>
      <w:r>
        <w:rPr>
          <w:rFonts w:ascii="Segoe UI" w:hAnsi="Segoe UI" w:cs="Segoe UI" w:eastAsia="Segoe UI"/>
          <w:sz w:val="15"/>
          <w:szCs w:val="15"/>
          <w:spacing w:val="18"/>
          <w:w w:val="149"/>
        </w:rPr>
        <w:t>71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8</w:t>
      </w:r>
      <w:r>
        <w:rPr>
          <w:rFonts w:ascii="Segoe UI" w:hAnsi="Segoe UI" w:cs="Segoe UI" w:eastAsia="Segoe UI"/>
          <w:sz w:val="15"/>
          <w:szCs w:val="15"/>
          <w:spacing w:val="-3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33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20%</w:t>
      </w:r>
      <w:r>
        <w:rPr>
          <w:rFonts w:ascii="Segoe UI" w:hAnsi="Segoe UI" w:cs="Segoe UI" w:eastAsia="Segoe UI"/>
          <w:sz w:val="15"/>
          <w:szCs w:val="15"/>
          <w:spacing w:val="38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266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266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266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16"/>
          <w:w w:val="2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2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66"/>
          <w:position w:val="0"/>
        </w:rPr>
        <w:t>                    </w:t>
      </w:r>
      <w:r>
        <w:rPr>
          <w:rFonts w:ascii="Segoe UI" w:hAnsi="Segoe UI" w:cs="Segoe UI" w:eastAsia="Segoe UI"/>
          <w:sz w:val="9"/>
          <w:szCs w:val="9"/>
          <w:spacing w:val="10"/>
          <w:w w:val="2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             </w:t>
      </w:r>
      <w:r>
        <w:rPr>
          <w:rFonts w:ascii="Segoe UI" w:hAnsi="Segoe UI" w:cs="Segoe UI" w:eastAsia="Segoe UI"/>
          <w:sz w:val="5"/>
          <w:szCs w:val="5"/>
          <w:spacing w:val="34"/>
          <w:w w:val="3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         </w:t>
      </w:r>
      <w:r>
        <w:rPr>
          <w:rFonts w:ascii="Segoe UI" w:hAnsi="Segoe UI" w:cs="Segoe UI" w:eastAsia="Segoe UI"/>
          <w:sz w:val="15"/>
          <w:szCs w:val="15"/>
          <w:spacing w:val="28"/>
          <w:w w:val="13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4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8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10"/>
          <w:w w:val="148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21" w:lineRule="exact"/>
        <w:ind w:left="436" w:right="724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w w:val="150"/>
        </w:rPr>
        <w:t>I'll</w:t>
      </w:r>
      <w:r>
        <w:rPr>
          <w:rFonts w:ascii="Segoe UI" w:hAnsi="Segoe UI" w:cs="Segoe UI" w:eastAsia="Segoe UI"/>
          <w:sz w:val="17"/>
          <w:szCs w:val="17"/>
          <w:w w:val="100"/>
        </w:rPr>
        <w:t>         </w:t>
      </w:r>
      <w:r>
        <w:rPr>
          <w:rFonts w:ascii="Segoe UI" w:hAnsi="Segoe UI" w:cs="Segoe UI" w:eastAsia="Segoe UI"/>
          <w:sz w:val="17"/>
          <w:szCs w:val="17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6"/>
        </w:rPr>
        <w:t>1504</w:t>
      </w:r>
      <w:r>
        <w:rPr>
          <w:rFonts w:ascii="Segoe UI" w:hAnsi="Segoe UI" w:cs="Segoe UI" w:eastAsia="Segoe UI"/>
          <w:sz w:val="15"/>
          <w:szCs w:val="15"/>
          <w:spacing w:val="0"/>
          <w:w w:val="136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8"/>
        </w:rPr>
        <w:t>Co</w:t>
      </w:r>
      <w:r>
        <w:rPr>
          <w:rFonts w:ascii="Segoe UI" w:hAnsi="Segoe UI" w:cs="Segoe UI" w:eastAsia="Segoe UI"/>
          <w:sz w:val="15"/>
          <w:szCs w:val="15"/>
          <w:spacing w:val="5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4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59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9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                      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                                          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-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             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7"/>
          <w:position w:val="-1"/>
        </w:rPr>
        <w:t>.4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446" w:right="727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8"/>
          <w:szCs w:val="18"/>
          <w:spacing w:val="-10"/>
          <w:w w:val="108"/>
          <w:position w:val="1"/>
        </w:rPr>
        <w:t>fll</w:t>
      </w:r>
      <w:r>
        <w:rPr>
          <w:rFonts w:ascii="Segoe UI" w:hAnsi="Segoe UI" w:cs="Segoe UI" w:eastAsia="Segoe UI"/>
          <w:sz w:val="18"/>
          <w:szCs w:val="18"/>
          <w:spacing w:val="0"/>
          <w:w w:val="108"/>
          <w:position w:val="1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18"/>
          <w:szCs w:val="1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6"/>
          <w:position w:val="0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4"/>
        </w:rPr>
        <w:t>       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79"/>
          <w:position w:val="0"/>
        </w:rPr>
        <w:t>�1</w:t>
      </w:r>
      <w:r>
        <w:rPr>
          <w:rFonts w:ascii="Segoe UI" w:hAnsi="Segoe UI" w:cs="Segoe UI" w:eastAsia="Segoe UI"/>
          <w:sz w:val="15"/>
          <w:szCs w:val="15"/>
          <w:spacing w:val="0"/>
          <w:w w:val="79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76"/>
          <w:position w:val="0"/>
        </w:rPr>
        <w:t>to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5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embly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                                                              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4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8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57" w:lineRule="auto"/>
        <w:ind w:left="436" w:right="719" w:firstLine="5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6.638733pt;margin-top:39.317898pt;width:18.974567pt;height:9.95867pt;mso-position-horizontal-relative:page;mso-position-vertical-relative:paragraph;z-index:-18986" type="#_x0000_t202" filled="f" stroked="f">
            <v:textbox inset="0,0,0,0">
              <w:txbxContent>
                <w:p>
                  <w:pPr>
                    <w:spacing w:before="0" w:after="0" w:line="181" w:lineRule="exact"/>
                    <w:ind w:left="20" w:right="-44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24"/>
                      <w:w w:val="13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3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-1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3"/>
          <w:position w:val="0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67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71"/>
          <w:position w:val="0"/>
        </w:rPr>
        <w:t>Selecto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37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71"/>
          <w:position w:val="0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-14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33"/>
          <w:position w:val="0"/>
        </w:rPr>
        <w:t>(R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8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33"/>
          <w:position w:val="0"/>
        </w:rPr>
        <w:t>H.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)</w:t>
      </w:r>
      <w:r>
        <w:rPr>
          <w:rFonts w:ascii="Segoe UI" w:hAnsi="Segoe UI" w:cs="Segoe UI" w:eastAsia="Segoe UI"/>
          <w:sz w:val="15"/>
          <w:szCs w:val="15"/>
          <w:spacing w:val="-13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                                </w:t>
      </w:r>
      <w:r>
        <w:rPr>
          <w:rFonts w:ascii="Segoe UI" w:hAnsi="Segoe UI" w:cs="Segoe UI" w:eastAsia="Segoe UI"/>
          <w:sz w:val="15"/>
          <w:szCs w:val="15"/>
          <w:spacing w:val="22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        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3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5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1"/>
        </w:rPr>
        <w:t>f·1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36"/>
          <w:position w:val="0"/>
        </w:rPr>
        <w:t>1411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0"/>
          <w:w w:val="2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1"/>
        </w:rPr>
        <w:t>Sel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cto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45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5"/>
          <w:position w:val="1"/>
        </w:rPr>
        <w:t>(L.H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45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                    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0"/>
          <w:w w:val="2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        </w:t>
      </w:r>
      <w:r>
        <w:rPr>
          <w:rFonts w:ascii="Segoe UI" w:hAnsi="Segoe UI" w:cs="Segoe UI" w:eastAsia="Segoe UI"/>
          <w:sz w:val="15"/>
          <w:szCs w:val="15"/>
          <w:spacing w:val="68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        </w:t>
      </w:r>
      <w:r>
        <w:rPr>
          <w:rFonts w:ascii="Segoe UI" w:hAnsi="Segoe UI" w:cs="Segoe UI" w:eastAsia="Segoe UI"/>
          <w:sz w:val="15"/>
          <w:szCs w:val="15"/>
          <w:spacing w:val="12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2"/>
          <w:w w:val="16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2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2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r-1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29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          </w:t>
      </w:r>
      <w:r>
        <w:rPr>
          <w:rFonts w:ascii="Segoe UI" w:hAnsi="Segoe UI" w:cs="Segoe UI" w:eastAsia="Segoe UI"/>
          <w:sz w:val="15"/>
          <w:szCs w:val="15"/>
          <w:spacing w:val="20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#51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3"/>
          <w:position w:val="1"/>
        </w:rPr>
        <w:t>Mazd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3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23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3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71"/>
          <w:w w:val="2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9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                            </w:t>
      </w:r>
      <w:r>
        <w:rPr>
          <w:rFonts w:ascii="Segoe UI" w:hAnsi="Segoe UI" w:cs="Segoe UI" w:eastAsia="Segoe UI"/>
          <w:sz w:val="9"/>
          <w:szCs w:val="9"/>
          <w:spacing w:val="50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               </w:t>
      </w:r>
      <w:r>
        <w:rPr>
          <w:rFonts w:ascii="Segoe UI" w:hAnsi="Segoe UI" w:cs="Segoe UI" w:eastAsia="Segoe UI"/>
          <w:sz w:val="15"/>
          <w:szCs w:val="15"/>
          <w:spacing w:val="32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3"/>
          <w:w w:val="19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0"/>
        </w:rPr>
        <w:t>i'l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       </w:t>
      </w:r>
      <w:r>
        <w:rPr>
          <w:rFonts w:ascii="Segoe UI" w:hAnsi="Segoe UI" w:cs="Segoe UI" w:eastAsia="Segoe UI"/>
          <w:sz w:val="18"/>
          <w:szCs w:val="18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27"/>
          <w:position w:val="1"/>
        </w:rPr>
        <w:t>1384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60"/>
          <w:w w:val="17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72"/>
          <w:position w:val="1"/>
        </w:rPr>
        <w:t>Selec</w:t>
      </w:r>
      <w:r>
        <w:rPr>
          <w:rFonts w:ascii="Segoe UI" w:hAnsi="Segoe UI" w:cs="Segoe UI" w:eastAsia="Segoe UI"/>
          <w:sz w:val="15"/>
          <w:szCs w:val="15"/>
          <w:spacing w:val="17"/>
          <w:w w:val="17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2"/>
          <w:w w:val="172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46"/>
          <w:w w:val="17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61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32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32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9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4"/>
          <w:position w:val="1"/>
        </w:rPr>
        <w:t>em</w:t>
      </w:r>
      <w:r>
        <w:rPr>
          <w:rFonts w:ascii="Segoe UI" w:hAnsi="Segoe UI" w:cs="Segoe UI" w:eastAsia="Segoe UI"/>
          <w:sz w:val="15"/>
          <w:szCs w:val="15"/>
          <w:spacing w:val="-5"/>
          <w:w w:val="114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-17"/>
          <w:w w:val="232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23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       </w:t>
      </w:r>
      <w:r>
        <w:rPr>
          <w:rFonts w:ascii="Segoe UI" w:hAnsi="Segoe UI" w:cs="Segoe UI" w:eastAsia="Segoe UI"/>
          <w:sz w:val="15"/>
          <w:szCs w:val="15"/>
          <w:spacing w:val="28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8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                  </w:t>
      </w:r>
      <w:r>
        <w:rPr>
          <w:rFonts w:ascii="Segoe UI" w:hAnsi="Segoe UI" w:cs="Segoe UI" w:eastAsia="Segoe UI"/>
          <w:sz w:val="15"/>
          <w:szCs w:val="15"/>
          <w:spacing w:val="10"/>
          <w:w w:val="15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431" w:right="740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5"/>
          <w:w w:val="12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6"/>
          <w:position w:val="1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7"/>
          <w:position w:val="1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1"/>
        </w:rPr>
        <w:t>Relay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7"/>
          <w:position w:val="1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11"/>
          <w:w w:val="186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                  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                                                    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29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9" w:after="0" w:line="240" w:lineRule="auto"/>
        <w:ind w:left="431" w:right="748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       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4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134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8"/>
          <w:w w:val="134"/>
          <w:position w:val="1"/>
        </w:rPr>
        <w:t>11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3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5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3"/>
          <w:position w:val="1"/>
        </w:rPr>
        <w:t>Jli[oto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2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24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186"/>
          <w:position w:val="1"/>
        </w:rPr>
        <w:t>itc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                                  </w:t>
      </w:r>
      <w:r>
        <w:rPr>
          <w:rFonts w:ascii="Segoe UI" w:hAnsi="Segoe UI" w:cs="Segoe UI" w:eastAsia="Segoe UI"/>
          <w:sz w:val="9"/>
          <w:szCs w:val="9"/>
          <w:spacing w:val="49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          </w:t>
      </w:r>
      <w:r>
        <w:rPr>
          <w:rFonts w:ascii="Segoe UI" w:hAnsi="Segoe UI" w:cs="Segoe UI" w:eastAsia="Segoe UI"/>
          <w:sz w:val="15"/>
          <w:szCs w:val="15"/>
          <w:spacing w:val="29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" w:after="0" w:line="240" w:lineRule="auto"/>
        <w:ind w:left="431" w:right="3493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5.106201pt;margin-top:44.170288pt;width:13.98627pt;height:8.417849pt;mso-position-horizontal-relative:page;mso-position-vertical-relative:paragraph;z-index:-18984;rotation:358" type="#_x0000_t136" fillcolor="#000000" stroked="f">
            <o:extrusion v:ext="view" autorotationcenter="t"/>
            <v:textpath style="font-family:&amp;quot;Times New Roman&amp;quot;;font-size:8pt;v-text-kern:t;mso-text-shadow:auto" string="24 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JVl9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                               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50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0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10"/>
          <w:w w:val="136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3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51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1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1"/>
          <w:position w:val="4"/>
        </w:rPr>
        <w:t>     </w:t>
      </w:r>
      <w:r>
        <w:rPr>
          <w:rFonts w:ascii="Segoe UI" w:hAnsi="Segoe UI" w:cs="Segoe UI" w:eastAsia="Segoe UI"/>
          <w:sz w:val="15"/>
          <w:szCs w:val="15"/>
          <w:spacing w:val="14"/>
          <w:w w:val="51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55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12"/>
          <w:w w:val="155"/>
          <w:position w:val="1"/>
        </w:rPr>
        <w:t>witc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5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7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14"/>
          <w:w w:val="13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34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7"/>
          <w:position w:val="1"/>
        </w:rPr>
        <w:t>M-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33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37"/>
          <w:position w:val="1"/>
        </w:rPr>
        <w:t>a:n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55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13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7"/>
          <w:w w:val="137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53"/>
          <w:w w:val="13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10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804" w:right="-20"/>
        <w:jc w:val="left"/>
        <w:tabs>
          <w:tab w:pos="1540" w:val="left"/>
          <w:tab w:pos="226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8"/>
          <w:szCs w:val="18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1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2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SC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83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8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80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80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80"/>
          <w:position w:val="2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  <w:position w:val="2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29"/>
          <w:w w:val="72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2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-1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1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3"/>
          <w:w w:val="123"/>
          <w:position w:val="2"/>
        </w:rPr>
        <w:t>20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3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7"/>
          <w:w w:val="12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3"/>
        </w:rPr>
        <w:t>Z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3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1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X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00"/>
          <w:position w:val="2"/>
        </w:rPr>
        <w:t>ECT-0-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8"/>
          <w:position w:val="2"/>
        </w:rPr>
        <w:t>(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2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35"/>
          <w:position w:val="2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-15"/>
          <w:w w:val="135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5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17"/>
          <w:w w:val="135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  <w:position w:val="2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4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7"/>
          <w:w w:val="123"/>
          <w:position w:val="2"/>
        </w:rPr>
        <w:t>0¢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3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12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  <w:position w:val="2"/>
        </w:rPr>
        <w:t>25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0"/>
          <w:position w:val="2"/>
        </w:rPr>
        <w:t>)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20" w:h="12500" w:orient="landscape"/>
          <w:pgMar w:top="1140" w:bottom="280" w:left="1460" w:right="2060"/>
        </w:sectPr>
      </w:pPr>
      <w:rPr/>
    </w:p>
    <w:p>
      <w:pPr>
        <w:spacing w:before="69" w:after="0" w:line="369" w:lineRule="auto"/>
        <w:ind w:left="6096" w:right="-36" w:firstLine="-119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6.478607pt;margin-top:36.585388pt;width:12.944248pt;height:29.980276pt;mso-position-horizontal-relative:page;mso-position-vertical-relative:paragraph;z-index:-18981" type="#_x0000_t202" filled="f" stroked="f">
            <v:textbox inset="0,0,0,0">
              <w:txbxContent>
                <w:p>
                  <w:pPr>
                    <w:spacing w:before="0" w:after="0" w:line="496" w:lineRule="exact"/>
                    <w:ind w:left="20" w:right="-104"/>
                    <w:jc w:val="left"/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1"/>
                      <w:w w:val="22"/>
                      <w:position w:val="2"/>
                    </w:rPr>
                    <w:t>M-3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31"/>
        </w:rPr>
        <w:t>OPEN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ONLY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6"/>
          <w:w w:val="131"/>
        </w:rPr>
        <w:t>WHE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34"/>
        </w:rPr>
        <w:t>CR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2"/>
        </w:rPr>
        <w:t>DI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</w:rPr>
        <w:t>IS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21"/>
        </w:rPr>
        <w:t>BEIN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61" w:after="0" w:line="240" w:lineRule="auto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4"/>
          <w:w w:val="23"/>
        </w:rPr>
        <w:t>M-7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2" w:equalWidth="0">
            <w:col w:w="7712" w:space="3497"/>
            <w:col w:w="991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07" w:lineRule="exact"/>
        <w:ind w:right="16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4" w:after="0" w:line="130" w:lineRule="auto"/>
        <w:ind w:left="1233" w:right="-15" w:firstLine="17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0"/>
          <w:position w:val="-3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25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0"/>
        </w:rPr>
        <w:t>w</w:t>
      </w:r>
      <w:r>
        <w:rPr>
          <w:rFonts w:ascii="Segoe UI" w:hAnsi="Segoe UI" w:cs="Segoe UI" w:eastAsia="Segoe UI"/>
          <w:sz w:val="9"/>
          <w:szCs w:val="9"/>
          <w:spacing w:val="-1"/>
          <w:w w:val="19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3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9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  <w:position w:val="0"/>
        </w:rPr>
        <w:t>UJ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73"/>
          <w:position w:val="-1"/>
        </w:rPr>
        <w:t>;;;&gt;</w:t>
      </w:r>
      <w:r>
        <w:rPr>
          <w:rFonts w:ascii="Segoe UI" w:hAnsi="Segoe UI" w:cs="Segoe UI" w:eastAsia="Segoe UI"/>
          <w:sz w:val="9"/>
          <w:szCs w:val="9"/>
          <w:spacing w:val="6"/>
          <w:w w:val="2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&lt;I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8" w:lineRule="exact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2.770538pt;margin-top:11.184218pt;width:12.248226pt;height:6.924968pt;mso-position-horizontal-relative:page;mso-position-vertical-relative:paragraph;z-index:-18980" type="#_x0000_t202" filled="f" stroked="f">
            <v:textbox inset="0,0,0,0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9"/>
                      <w:w w:val="124"/>
                    </w:rPr>
                    <w:t>M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2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7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1"/>
          <w:w w:val="135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17"/>
          <w:w w:val="13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58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6"/>
          <w:w w:val="155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a::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9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w w:val="130"/>
        </w:rPr>
        <w:t>LATCH</w:t>
      </w:r>
      <w:r>
        <w:rPr>
          <w:rFonts w:ascii="Times New Roman" w:hAnsi="Times New Roman" w:cs="Times New Roman" w:eastAsia="Times New Roman"/>
          <w:sz w:val="9"/>
          <w:szCs w:val="9"/>
          <w:w w:val="100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34"/>
        </w:rPr>
        <w:t>BAR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0"/>
        </w:rPr>
        <w:t>M-6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9" w:lineRule="exact"/>
        <w:ind w:left="5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20"/>
        </w:rPr>
        <w:t>PUS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�</w:t>
      </w:r>
      <w:r>
        <w:rPr>
          <w:rFonts w:ascii="Segoe UI" w:hAnsi="Segoe UI" w:cs="Segoe UI" w:eastAsia="Segoe UI"/>
          <w:sz w:val="9"/>
          <w:szCs w:val="9"/>
          <w:spacing w:val="16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1"/>
        </w:rPr>
        <w:t>BUTTON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131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8.729980pt;margin-top:.764347pt;width:53.012001pt;height:28.4221pt;mso-position-horizontal-relative:page;mso-position-vertical-relative:paragraph;z-index:-18982" type="#_x0000_t202" filled="f" stroked="f">
            <v:textbox inset="0,0,0,0">
              <w:txbxContent>
                <w:p>
                  <w:pPr>
                    <w:spacing w:before="0" w:after="0" w:line="485" w:lineRule="exact"/>
                    <w:ind w:right="-125"/>
                    <w:jc w:val="left"/>
                    <w:tabs>
                      <w:tab w:pos="880" w:val="left"/>
                    </w:tabs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2"/>
                      <w:w w:val="18"/>
                      <w:position w:val="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5"/>
                      <w:w w:val="30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29"/>
                      <w:position w:val="3"/>
                    </w:rPr>
                    <w:t>9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9"/>
                      <w:position w:val="3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3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118"/>
                      <w:w w:val="23"/>
                      <w:position w:val="3"/>
                    </w:rPr>
                    <w:t>tO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32"/>
        </w:rPr>
        <w:t>SELECT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32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13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31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w w:val="136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5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9"/>
          <w:w w:val="137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1721" w:space="3375"/>
            <w:col w:w="830" w:space="1370"/>
            <w:col w:w="233" w:space="3098"/>
            <w:col w:w="1573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92" w:lineRule="auto"/>
        <w:ind w:left="5115" w:right="5402" w:firstLine="-1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65.14093pt;margin-top:-1.825728pt;width:7.391556pt;height:6.864706pt;mso-position-horizontal-relative:page;mso-position-vertical-relative:paragraph;z-index:-18979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4"/>
                      <w:w w:val="12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29"/>
        </w:rPr>
        <w:t>SWITCHE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5"/>
          <w:w w:val="129"/>
        </w:rPr>
        <w:t>CLOSE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20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0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36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27"/>
        </w:rPr>
        <w:t>WHE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7"/>
        </w:rPr>
        <w:t>LATC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BA</w:t>
      </w:r>
      <w:r>
        <w:rPr>
          <w:rFonts w:ascii="Times New Roman" w:hAnsi="Times New Roman" w:cs="Times New Roman" w:eastAsia="Times New Roman"/>
          <w:sz w:val="9"/>
          <w:szCs w:val="9"/>
          <w:spacing w:val="-4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IS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5134" w:right="-20"/>
        <w:jc w:val="left"/>
        <w:tabs>
          <w:tab w:pos="1186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29"/>
          <w:w w:val="152"/>
        </w:rPr>
        <w:t>R</w:t>
      </w:r>
      <w:r>
        <w:rPr>
          <w:rFonts w:ascii="Segoe UI" w:hAnsi="Segoe UI" w:cs="Segoe UI" w:eastAsia="Segoe UI"/>
          <w:sz w:val="9"/>
          <w:szCs w:val="9"/>
          <w:spacing w:val="8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11"/>
          <w:w w:val="15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-1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2"/>
        </w:rPr>
        <w:t>ASE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-3"/>
        </w:rPr>
        <w:t>13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41" w:after="0" w:line="108" w:lineRule="exact"/>
        <w:ind w:left="5158" w:right="-20"/>
        <w:jc w:val="left"/>
        <w:tabs>
          <w:tab w:pos="118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73.581879pt;margin-top:5.814192pt;width:11.453554pt;height:4.902108pt;mso-position-horizontal-relative:page;mso-position-vertical-relative:paragraph;z-index:-18974;rotation:358" type="#_x0000_t136" fillcolor="#000000" stroked="f">
            <o:extrusion v:ext="view" autorotationcenter="t"/>
            <v:textpath style="font-family:&amp;quot;Segoe UI&amp;quot;;font-size:4pt;v-text-kern:t;mso-text-shadow:auto" string="R-2."/>
          </v:shape>
        </w:pict>
      </w:r>
      <w:r>
        <w:rPr>
          <w:rFonts w:ascii="Segoe UI" w:hAnsi="Segoe UI" w:cs="Segoe UI" w:eastAsia="Segoe UI"/>
          <w:sz w:val="9"/>
          <w:szCs w:val="9"/>
          <w:spacing w:val="20"/>
          <w:w w:val="135"/>
          <w:position w:val="-2"/>
        </w:rPr>
        <w:t>SW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18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35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5"/>
          <w:position w:val="-2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6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5"/>
          <w:position w:val="-2"/>
        </w:rPr>
        <w:t>AR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54"/>
          <w:position w:val="-2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2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7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47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47"/>
          <w:position w:val="-2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-2"/>
        </w:rPr>
        <w:t>14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left="5120" w:right="4645"/>
        <w:jc w:val="center"/>
        <w:tabs>
          <w:tab w:pos="7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29"/>
        </w:rPr>
        <w:t>PUS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5"/>
        </w:rPr>
        <w:t>B</w:t>
      </w:r>
      <w:r>
        <w:rPr>
          <w:rFonts w:ascii="Segoe UI" w:hAnsi="Segoe UI" w:cs="Segoe UI" w:eastAsia="Segoe UI"/>
          <w:sz w:val="9"/>
          <w:szCs w:val="9"/>
          <w:spacing w:val="7"/>
          <w:w w:val="158"/>
        </w:rPr>
        <w:t>UT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0"/>
          <w:w w:val="137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3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LE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3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37"/>
        </w:rPr>
        <w:t>CTO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4"/>
          <w:w w:val="122"/>
          <w:position w:val="6"/>
        </w:rPr>
        <w:t>R-1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1" w:lineRule="exact"/>
        <w:ind w:left="5128" w:right="544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6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-1"/>
        </w:rPr>
        <w:t>W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34"/>
          <w:position w:val="-1"/>
        </w:rPr>
        <w:t>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-1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8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14"/>
          <w:position w:val="-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5"/>
          <w:position w:val="-1"/>
        </w:rPr>
        <w:t>B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  <w:position w:val="-1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3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right="184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1"/>
        </w:rPr>
        <w:t>16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0" w:after="0" w:line="230" w:lineRule="exact"/>
        <w:ind w:left="358" w:right="-4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4"/>
          <w:w w:val="86"/>
        </w:rPr>
        <w:t>M</w:t>
      </w:r>
      <w:r>
        <w:rPr>
          <w:rFonts w:ascii="Segoe UI" w:hAnsi="Segoe UI" w:cs="Segoe UI" w:eastAsia="Segoe UI"/>
          <w:sz w:val="18"/>
          <w:szCs w:val="18"/>
          <w:spacing w:val="5"/>
          <w:w w:val="86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71"/>
        </w:rPr>
        <w:t>A-5(J';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353" w:lineRule="auto"/>
        <w:ind w:left="334" w:right="-56" w:firstLine="15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3"/>
          <w:w w:val="86"/>
        </w:rPr>
        <w:t>M28-10¢</w:t>
      </w:r>
      <w:r>
        <w:rPr>
          <w:rFonts w:ascii="Segoe UI" w:hAnsi="Segoe UI" w:cs="Segoe UI" w:eastAsia="Segoe UI"/>
          <w:sz w:val="18"/>
          <w:szCs w:val="18"/>
          <w:spacing w:val="-3"/>
          <w:w w:val="8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6"/>
        </w:rPr>
        <w:t>M2C</w:t>
      </w:r>
      <w:r>
        <w:rPr>
          <w:rFonts w:ascii="Segoe UI" w:hAnsi="Segoe UI" w:cs="Segoe UI" w:eastAsia="Segoe UI"/>
          <w:sz w:val="18"/>
          <w:szCs w:val="18"/>
          <w:spacing w:val="-24"/>
          <w:w w:val="124"/>
        </w:rPr>
        <w:t>·</w:t>
      </w:r>
      <w:r>
        <w:rPr>
          <w:rFonts w:ascii="Segoe UI" w:hAnsi="Segoe UI" w:cs="Segoe UI" w:eastAsia="Segoe UI"/>
          <w:sz w:val="18"/>
          <w:szCs w:val="18"/>
          <w:spacing w:val="2"/>
          <w:w w:val="81"/>
        </w:rPr>
        <w:t>25�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0"/>
        </w:rPr>
        <w:t>COI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0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2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2"/>
        </w:rPr>
        <w:t>SWITCHES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7" w:lineRule="exact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1.608383pt;margin-top:6.305604pt;width:24.116958pt;height:7.046807pt;mso-position-horizontal-relative:page;mso-position-vertical-relative:paragraph;z-index:-18978" type="#_x0000_t202" filled="f" stroked="f">
            <v:textbox inset="0,0,0,0">
              <w:txbxContent>
                <w:p>
                  <w:pPr>
                    <w:spacing w:before="29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9"/>
                      <w:szCs w:val="9"/>
                      <w:spacing w:val="5"/>
                      <w:w w:val="132"/>
                    </w:rPr>
                    <w:t>WHEEL</w:t>
                  </w:r>
                  <w:r>
                    <w:rPr>
                      <w:rFonts w:ascii="Times New Roman" w:hAnsi="Times New Roman" w:cs="Times New Roman" w:eastAsia="Times New Roman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1"/>
          <w:position w:val="-1"/>
        </w:rPr>
        <w:t>CREDIT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9"/>
          <w:position w:val="-1"/>
        </w:rPr>
        <w:t>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4"/>
          <w:position w:val="-1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  <w:position w:val="-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" w:lineRule="exact"/>
        <w:ind w:left="603" w:right="272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5"/>
          <w:w w:val="123"/>
          <w:position w:val="-2"/>
        </w:rPr>
        <w:t>M-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2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4" w:lineRule="exact"/>
        <w:ind w:left="-41" w:right="1951"/>
        <w:jc w:val="center"/>
        <w:tabs>
          <w:tab w:pos="580" w:val="left"/>
          <w:tab w:pos="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4"/>
        </w:rPr>
      </w:r>
      <w:r>
        <w:rPr>
          <w:rFonts w:ascii="Segoe UI" w:hAnsi="Segoe UI" w:cs="Segoe UI" w:eastAsia="Segoe UI"/>
          <w:sz w:val="9"/>
          <w:szCs w:val="9"/>
          <w:w w:val="17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w w:val="100"/>
        </w:rPr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4"/>
          <w:w w:val="13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P</w:t>
      </w:r>
      <w:r>
        <w:rPr>
          <w:rFonts w:ascii="Segoe UI" w:hAnsi="Segoe UI" w:cs="Segoe UI" w:eastAsia="Segoe UI"/>
          <w:sz w:val="9"/>
          <w:szCs w:val="9"/>
          <w:spacing w:val="20"/>
          <w:w w:val="136"/>
        </w:rPr>
        <w:t>EN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-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96" w:lineRule="exact"/>
        <w:ind w:left="1047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-19"/>
          <w:position w:val="3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83"/>
          <w:position w:val="-4"/>
        </w:rPr>
        <w:t>3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9"/>
          <w:position w:val="3"/>
        </w:rPr>
        <w:t>CYCL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982" w:space="11"/>
            <w:col w:w="945" w:space="849"/>
            <w:col w:w="1050" w:space="4680"/>
            <w:col w:w="3683"/>
          </w:cols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21" w:lineRule="exact"/>
        <w:ind w:left="106" w:right="-94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16"/>
          <w:w w:val="124"/>
          <w:position w:val="-12"/>
        </w:rPr>
        <w:t>Kl.</w:t>
      </w:r>
      <w:r>
        <w:rPr>
          <w:rFonts w:ascii="Times New Roman" w:hAnsi="Times New Roman" w:cs="Times New Roman" w:eastAsia="Times New Roman"/>
          <w:sz w:val="35"/>
          <w:szCs w:val="35"/>
          <w:spacing w:val="-15"/>
          <w:w w:val="32"/>
          <w:position w:val="-23"/>
        </w:rPr>
        <w:t>P2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2"/>
          <w:position w:val="-23"/>
        </w:rPr>
        <w:t>A</w:t>
      </w:r>
      <w:r>
        <w:rPr>
          <w:rFonts w:ascii="Times New Roman" w:hAnsi="Times New Roman" w:cs="Times New Roman" w:eastAsia="Times New Roman"/>
          <w:sz w:val="35"/>
          <w:szCs w:val="35"/>
          <w:spacing w:val="-63"/>
          <w:w w:val="100"/>
          <w:position w:val="-23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1"/>
          <w:position w:val="-23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1"/>
          <w:position w:val="-23"/>
        </w:rPr>
        <w:t>  </w:t>
      </w:r>
      <w:r>
        <w:rPr>
          <w:rFonts w:ascii="Times New Roman" w:hAnsi="Times New Roman" w:cs="Times New Roman" w:eastAsia="Times New Roman"/>
          <w:sz w:val="35"/>
          <w:szCs w:val="35"/>
          <w:spacing w:val="6"/>
          <w:w w:val="31"/>
          <w:position w:val="-2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3"/>
          <w:position w:val="-12"/>
        </w:rPr>
        <w:t>Hlo5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30"/>
          <w:position w:val="1"/>
        </w:rPr>
        <w:t>ermi.na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22"/>
          <w:w w:val="13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Strip..</w:t>
      </w:r>
      <w:r>
        <w:rPr>
          <w:rFonts w:ascii="Segoe UI" w:hAnsi="Segoe UI" w:cs="Segoe UI" w:eastAsia="Segoe UI"/>
          <w:sz w:val="7"/>
          <w:szCs w:val="7"/>
          <w:spacing w:val="29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2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6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5"/>
          <w:w w:val="33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0"/>
          <w:w w:val="17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3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3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20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4"/>
          <w:w w:val="35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43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133"/>
        </w:rPr>
        <w:t>RATCH£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191" w:lineRule="exac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2"/>
          <w:w w:val="19"/>
          <w:position w:val="-38"/>
        </w:rPr>
        <w:t>M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6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19"/>
          <w:w w:val="21"/>
          <w:position w:val="-38"/>
        </w:rPr>
        <w:t>18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727" w:space="281"/>
            <w:col w:w="2459" w:space="969"/>
            <w:col w:w="413" w:space="6715"/>
            <w:col w:w="636"/>
          </w:cols>
        </w:sectPr>
      </w:pPr>
      <w:rPr/>
    </w:p>
    <w:p>
      <w:pPr>
        <w:spacing w:before="92" w:after="0" w:line="240" w:lineRule="auto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1\26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6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&gt;!ZC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1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15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5</w:t>
      </w:r>
      <w:r>
        <w:rPr>
          <w:rFonts w:ascii="Segoe UI" w:hAnsi="Segoe UI" w:cs="Segoe UI" w:eastAsia="Segoe UI"/>
          <w:sz w:val="8"/>
          <w:szCs w:val="8"/>
          <w:spacing w:val="-5"/>
          <w:w w:val="12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-56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05"/>
          <w:position w:val="1"/>
        </w:rPr>
        <w:t>�o</w:t>
      </w:r>
      <w:r>
        <w:rPr>
          <w:rFonts w:ascii="Segoe UI" w:hAnsi="Segoe UI" w:cs="Segoe UI" w:eastAsia="Segoe UI"/>
          <w:sz w:val="7"/>
          <w:szCs w:val="7"/>
          <w:spacing w:val="-34"/>
          <w:w w:val="264"/>
          <w:position w:val="1"/>
        </w:rPr>
        <w:t>L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1"/>
        </w:rPr>
        <w:t>"l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1"/>
        </w:rPr>
        <w:t>Switch</w:t>
      </w:r>
      <w:r>
        <w:rPr>
          <w:rFonts w:ascii="Segoe UI" w:hAnsi="Segoe UI" w:cs="Segoe UI" w:eastAsia="Segoe UI"/>
          <w:sz w:val="7"/>
          <w:szCs w:val="7"/>
          <w:spacing w:val="18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3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8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0"/>
          <w:w w:val="1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4"/>
          <w:w w:val="33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8"/>
          <w:w w:val="19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34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6"/>
          <w:w w:val="19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2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252.259918pt;margin-top:-11.299479pt;width:14.445099pt;height:4.834766pt;mso-position-horizontal-relative:page;mso-position-vertical-relative:paragraph;z-index:-18973;rotation:358" type="#_x0000_t136" fillcolor="#000000" stroked="f">
            <o:extrusion v:ext="view" autorotationcenter="t"/>
            <v:textpath style="font-family:&amp;quot;Segoe UI&amp;quot;;font-size:3pt;v-text-kern:t;mso-text-shadow:auto" string="$   .25 "/>
          </v:shape>
        </w:pict>
      </w:r>
      <w:r>
        <w:rPr>
          <w:rFonts w:ascii="Segoe UI" w:hAnsi="Segoe UI" w:cs="Segoe UI" w:eastAsia="Segoe UI"/>
          <w:sz w:val="7"/>
          <w:szCs w:val="7"/>
          <w:spacing w:val="5"/>
          <w:w w:val="162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5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327" w:lineRule="exact"/>
        <w:ind w:right="-124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-2"/>
          <w:w w:val="20"/>
          <w:position w:val="4"/>
        </w:rPr>
        <w:t>M-15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327" w:lineRule="exac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w w:val="20"/>
          <w:position w:val="3"/>
        </w:rPr>
        <w:t>M</w:t>
      </w:r>
      <w:r>
        <w:rPr>
          <w:rFonts w:ascii="Times New Roman" w:hAnsi="Times New Roman" w:cs="Times New Roman" w:eastAsia="Times New Roman"/>
          <w:sz w:val="55"/>
          <w:szCs w:val="55"/>
          <w:spacing w:val="20"/>
          <w:w w:val="20"/>
          <w:position w:val="3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15"/>
          <w:w w:val="21"/>
          <w:position w:val="3"/>
        </w:rPr>
        <w:t>18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6" w:equalWidth="0">
            <w:col w:w="291" w:space="155"/>
            <w:col w:w="292" w:space="222"/>
            <w:col w:w="2510" w:space="176"/>
            <w:col w:w="228" w:space="959"/>
            <w:col w:w="241" w:space="3022"/>
            <w:col w:w="4104"/>
          </w:cols>
        </w:sectPr>
      </w:pPr>
      <w:rPr/>
    </w:p>
    <w:p>
      <w:pPr>
        <w:spacing w:before="0" w:after="0" w:line="103" w:lineRule="exact"/>
        <w:ind w:left="10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</w:rPr>
        <w:t>M3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01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73"/>
        </w:rPr>
        <w:t>&gt;14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0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15566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8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17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86"/>
          <w:position w:val="0"/>
        </w:rPr>
        <w:t>w</w:t>
      </w:r>
      <w:r>
        <w:rPr>
          <w:rFonts w:ascii="Segoe UI" w:hAnsi="Segoe UI" w:cs="Segoe UI" w:eastAsia="Segoe UI"/>
          <w:sz w:val="7"/>
          <w:szCs w:val="7"/>
          <w:spacing w:val="0"/>
          <w:w w:val="186"/>
          <w:position w:val="0"/>
        </w:rPr>
        <w:t>i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  <w:position w:val="0"/>
        </w:rPr>
        <w:t>tc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b</w:t>
      </w:r>
      <w:r>
        <w:rPr>
          <w:rFonts w:ascii="Segoe UI" w:hAnsi="Segoe UI" w:cs="Segoe UI" w:eastAsia="Segoe UI"/>
          <w:sz w:val="7"/>
          <w:szCs w:val="7"/>
          <w:spacing w:val="24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0"/>
        </w:rPr>
        <w:t>J3.l.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0"/>
        </w:rPr>
        <w:t>Ci:rcu</w:t>
      </w:r>
      <w:r>
        <w:rPr>
          <w:rFonts w:ascii="Segoe UI" w:hAnsi="Segoe UI" w:cs="Segoe UI" w:eastAsia="Segoe UI"/>
          <w:sz w:val="7"/>
          <w:szCs w:val="7"/>
          <w:spacing w:val="4"/>
          <w:w w:val="18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9" w:lineRule="exact"/>
        <w:ind w:left="358" w:right="2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7"/>
          <w:position w:val="1"/>
        </w:rPr>
        <w:t>Sw</w:t>
      </w:r>
      <w:r>
        <w:rPr>
          <w:rFonts w:ascii="Segoe UI" w:hAnsi="Segoe UI" w:cs="Segoe UI" w:eastAsia="Segoe UI"/>
          <w:sz w:val="8"/>
          <w:szCs w:val="8"/>
          <w:spacing w:val="-3"/>
          <w:w w:val="180"/>
          <w:position w:val="0"/>
        </w:rPr>
        <w:t>itc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0"/>
        </w:rPr>
        <w:t>(on</w:t>
      </w:r>
      <w:r>
        <w:rPr>
          <w:rFonts w:ascii="Segoe UI" w:hAnsi="Segoe UI" w:cs="Segoe UI" w:eastAsia="Segoe UI"/>
          <w:sz w:val="8"/>
          <w:szCs w:val="8"/>
          <w:spacing w:val="28"/>
          <w:w w:val="13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  <w:position w:val="0"/>
        </w:rPr>
        <w:t>Sii!lecto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20"/>
          <w:w w:val="17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222"/>
          <w:position w:val="0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87"/>
          <w:position w:val="0"/>
        </w:rPr>
        <w:t>te</w:t>
      </w:r>
      <w:r>
        <w:rPr>
          <w:rFonts w:ascii="Segoe UI" w:hAnsi="Segoe UI" w:cs="Segoe UI" w:eastAsia="Segoe UI"/>
          <w:sz w:val="7"/>
          <w:szCs w:val="7"/>
          <w:spacing w:val="0"/>
          <w:w w:val="187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13"/>
          <w:w w:val="18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7"/>
          <w:position w:val="0"/>
        </w:rPr>
        <w:t>Assembl;Y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'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82"/>
          <w:position w:val="0"/>
        </w:rPr>
        <w:t>}</w:t>
      </w:r>
      <w:r>
        <w:rPr>
          <w:rFonts w:ascii="Segoe UI" w:hAnsi="Segoe UI" w:cs="Segoe UI" w:eastAsia="Segoe UI"/>
          <w:sz w:val="7"/>
          <w:szCs w:val="7"/>
          <w:spacing w:val="-16"/>
          <w:w w:val="1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8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8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8" w:lineRule="exact"/>
        <w:ind w:left="466" w:right="-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6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1"/>
          <w:w w:val="175"/>
          <w:position w:val="1"/>
        </w:rPr>
        <w:t>'wite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1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7"/>
          <w:position w:val="1"/>
        </w:rPr>
        <w:t>(o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Selector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9"/>
          <w:position w:val="0"/>
        </w:rPr>
        <w:t>Sltit.c</w:t>
      </w:r>
      <w:r>
        <w:rPr>
          <w:rFonts w:ascii="Segoe UI" w:hAnsi="Segoe UI" w:cs="Segoe UI" w:eastAsia="Segoe UI"/>
          <w:sz w:val="7"/>
          <w:szCs w:val="7"/>
          <w:spacing w:val="0"/>
          <w:w w:val="169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1"/>
          <w:position w:val="0"/>
        </w:rPr>
        <w:t>Assembly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7" w:lineRule="exact"/>
        <w:ind w:right="-20"/>
        <w:jc w:val="left"/>
        <w:tabs>
          <w:tab w:pos="4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1"/>
        </w:rPr>
        <w:t>1024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0</w:t>
      </w:r>
      <w:r>
        <w:rPr>
          <w:rFonts w:ascii="Segoe UI" w:hAnsi="Segoe UI" w:cs="Segoe UI" w:eastAsia="Segoe UI"/>
          <w:sz w:val="9"/>
          <w:szCs w:val="9"/>
          <w:spacing w:val="-2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[k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ll</w:t>
      </w:r>
      <w:r>
        <w:rPr>
          <w:rFonts w:ascii="Segoe UI" w:hAnsi="Segoe UI" w:cs="Segoe UI" w:eastAsia="Segoe UI"/>
          <w:sz w:val="9"/>
          <w:szCs w:val="9"/>
          <w:spacing w:val="-5"/>
          <w:w w:val="14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9"/>
          <w:position w:val="1"/>
        </w:rPr>
        <w:t>iJS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0"/>
        </w:rPr>
        <w:t>C.E:.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#51�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0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2"/>
          <w:w w:val="165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1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12"/>
          <w:position w:val="-1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1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28" w:space="222"/>
            <w:col w:w="3097" w:space="166"/>
            <w:col w:w="8487"/>
          </w:cols>
        </w:sectPr>
      </w:pPr>
      <w:rPr/>
    </w:p>
    <w:p>
      <w:pPr>
        <w:spacing w:before="0" w:after="0" w:line="9" w:lineRule="atLeast"/>
        <w:ind w:left="106" w:right="-20"/>
        <w:jc w:val="left"/>
        <w:tabs>
          <w:tab w:pos="440" w:val="left"/>
          <w:tab w:pos="5440" w:val="left"/>
        </w:tabs>
        <w:rPr>
          <w:rFonts w:ascii="Times New Roman" w:hAnsi="Times New Roman" w:cs="Times New Roman" w:eastAsia="Times New Roman"/>
          <w:sz w:val="94"/>
          <w:szCs w:val="9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7.014618pt;margin-top:44.451679pt;width:10.912985pt;height:6.222708pt;mso-position-horizontal-relative:page;mso-position-vertical-relative:paragraph;z-index:-18977" type="#_x0000_t202" filled="f" stroked="f">
            <v:textbox inset="0,0,0,0">
              <w:txbxContent>
                <w:p>
                  <w:pPr>
                    <w:spacing w:before="27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w w:val="142"/>
                    </w:rPr>
                    <w:t>&gt;1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-1"/>
                      <w:w w:val="142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0"/>
                      <w:w w:val="139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258.642151pt;margin-top:47.276558pt;width:8.072883pt;height:3.868892pt;mso-position-horizontal-relative:page;mso-position-vertical-relative:paragraph;z-index:-18972;rotation:359" type="#_x0000_t136" fillcolor="#000000" stroked="f">
            <o:extrusion v:ext="view" autorotationcenter="t"/>
            <v:textpath style="font-family:&amp;quot;Segoe UI&amp;quot;;font-size:3pt;v-text-kern:t;mso-text-shadow:auto" string=".25 "/>
          </v:shape>
        </w:pict>
      </w:r>
      <w:r>
        <w:rPr>
          <w:rFonts w:ascii="Segoe UI" w:hAnsi="Segoe UI" w:cs="Segoe UI" w:eastAsia="Segoe UI"/>
          <w:sz w:val="9"/>
          <w:szCs w:val="9"/>
          <w:w w:val="90"/>
          <w:position w:val="1"/>
        </w:rPr>
        <w:t>M9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7"/>
          <w:w w:val="111"/>
          <w:position w:val="0"/>
        </w:rPr>
        <w:t>�414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23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-23"/>
        </w:rPr>
        <w:tab/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-23"/>
        </w:rPr>
      </w:r>
      <w:r>
        <w:rPr>
          <w:rFonts w:ascii="Times New Roman" w:hAnsi="Times New Roman" w:cs="Times New Roman" w:eastAsia="Times New Roman"/>
          <w:sz w:val="94"/>
          <w:szCs w:val="94"/>
          <w:spacing w:val="68"/>
          <w:w w:val="48"/>
          <w:position w:val="-23"/>
        </w:rPr>
        <w:t>'</w:t>
      </w:r>
      <w:r>
        <w:rPr>
          <w:rFonts w:ascii="Times New Roman" w:hAnsi="Times New Roman" w:cs="Times New Roman" w:eastAsia="Times New Roman"/>
          <w:sz w:val="94"/>
          <w:szCs w:val="94"/>
          <w:spacing w:val="0"/>
          <w:w w:val="48"/>
          <w:position w:val="-23"/>
        </w:rPr>
        <w:t>'</w:t>
      </w:r>
      <w:r>
        <w:rPr>
          <w:rFonts w:ascii="Times New Roman" w:hAnsi="Times New Roman" w:cs="Times New Roman" w:eastAsia="Times New Roman"/>
          <w:sz w:val="94"/>
          <w:szCs w:val="94"/>
          <w:spacing w:val="-167"/>
          <w:w w:val="100"/>
          <w:position w:val="-23"/>
        </w:rPr>
        <w:t> </w:t>
      </w:r>
      <w:r>
        <w:rPr>
          <w:rFonts w:ascii="Times New Roman" w:hAnsi="Times New Roman" w:cs="Times New Roman" w:eastAsia="Times New Roman"/>
          <w:sz w:val="94"/>
          <w:szCs w:val="9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0" w:after="0" w:line="645" w:lineRule="atLeas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63"/>
        </w:rPr>
        <w:t>1&lt;!7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654" w:lineRule="atLeast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3"/>
          <w:w w:val="146"/>
          <w:position w:val="1"/>
        </w:rPr>
        <w:t>l34�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4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8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85"/>
          <w:position w:val="1"/>
        </w:rPr>
        <w:t>elector</w:t>
      </w:r>
      <w:r>
        <w:rPr>
          <w:rFonts w:ascii="Segoe UI" w:hAnsi="Segoe UI" w:cs="Segoe UI" w:eastAsia="Segoe UI"/>
          <w:sz w:val="7"/>
          <w:szCs w:val="7"/>
          <w:spacing w:val="35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149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sc</w:t>
      </w:r>
      <w:r>
        <w:rPr>
          <w:rFonts w:ascii="Segoe UI" w:hAnsi="Segoe UI" w:cs="Segoe UI" w:eastAsia="Segoe UI"/>
          <w:sz w:val="9"/>
          <w:szCs w:val="9"/>
          <w:spacing w:val="12"/>
          <w:w w:val="14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3"/>
          <w:position w:val="1"/>
        </w:rPr>
        <w:t>A.s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29"/>
          <w:position w:val="1"/>
        </w:rPr>
        <w:t>embl;r</w:t>
      </w:r>
      <w:r>
        <w:rPr>
          <w:rFonts w:ascii="Segoe UI" w:hAnsi="Segoe UI" w:cs="Segoe UI" w:eastAsia="Segoe UI"/>
          <w:sz w:val="7"/>
          <w:szCs w:val="7"/>
          <w:spacing w:val="0"/>
          <w:w w:val="129"/>
          <w:position w:val="1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29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2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23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" w:lineRule="exact"/>
        <w:ind w:left="383"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1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632" w:lineRule="atLeast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7"/>
          <w:w w:val="163"/>
        </w:rPr>
        <w:t>,7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5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23" w:space="227"/>
            <w:col w:w="3013" w:space="247"/>
            <w:col w:w="8490"/>
          </w:cols>
        </w:sectPr>
      </w:pPr>
      <w:rPr/>
    </w:p>
    <w:p>
      <w:pPr>
        <w:spacing w:before="0" w:after="0" w:line="529" w:lineRule="atLeast"/>
        <w:ind w:left="10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10"/>
        </w:rPr>
        <w:t>�jj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520" w:lineRule="atLeast"/>
        <w:ind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0"/>
          <w:position w:val="1"/>
        </w:rPr>
        <w:t>l414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0"/>
          <w:position w:val="1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0"/>
          <w:position w:val="1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9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90"/>
          <w:position w:val="0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9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-44"/>
          <w:w w:val="334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1"/>
          <w:w w:val="142"/>
          <w:position w:val="0"/>
        </w:rPr>
        <w:t>GOnt.act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517" w:lineRule="atLeas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38"/>
        </w:rPr>
        <w:t>Ar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8"/>
        </w:rPr>
        <w:t>m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Assembl</w:t>
      </w:r>
      <w:r>
        <w:rPr>
          <w:rFonts w:ascii="Segoe UI" w:hAnsi="Segoe UI" w:cs="Segoe UI" w:eastAsia="Segoe UI"/>
          <w:sz w:val="7"/>
          <w:szCs w:val="7"/>
          <w:spacing w:val="2"/>
          <w:w w:val="158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223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.</w:t>
      </w:r>
      <w:r>
        <w:rPr>
          <w:rFonts w:ascii="Segoe UI" w:hAnsi="Segoe UI" w:cs="Segoe UI" w:eastAsia="Segoe UI"/>
          <w:sz w:val="9"/>
          <w:szCs w:val="9"/>
          <w:spacing w:val="39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.</w:t>
      </w:r>
      <w:r>
        <w:rPr>
          <w:rFonts w:ascii="Segoe UI" w:hAnsi="Segoe UI" w:cs="Segoe UI" w:eastAsia="Segoe UI"/>
          <w:sz w:val="5"/>
          <w:szCs w:val="5"/>
          <w:spacing w:val="34"/>
          <w:w w:val="3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25"/>
          <w:w w:val="3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517" w:lineRule="atLeast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70"/>
        </w:rPr>
        <w:t>1.0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0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04" w:space="242"/>
            <w:col w:w="903" w:space="57"/>
            <w:col w:w="2067" w:space="168"/>
            <w:col w:w="8559"/>
          </w:cols>
        </w:sectPr>
      </w:pPr>
      <w:rPr/>
    </w:p>
    <w:p>
      <w:pPr>
        <w:spacing w:before="0" w:after="0" w:line="406" w:lineRule="atLeast"/>
        <w:ind w:left="950" w:right="-5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45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3"/>
          <w:w w:val="145"/>
          <w:position w:val="2"/>
        </w:rPr>
        <w:t>lecto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1"/>
        </w:rPr>
        <w:t>Sw</w:t>
      </w:r>
      <w:r>
        <w:rPr>
          <w:rFonts w:ascii="Segoe UI" w:hAnsi="Segoe UI" w:cs="Segoe UI" w:eastAsia="Segoe UI"/>
          <w:sz w:val="9"/>
          <w:szCs w:val="9"/>
          <w:spacing w:val="7"/>
          <w:w w:val="145"/>
          <w:position w:val="1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t.ch</w:t>
      </w:r>
      <w:r>
        <w:rPr>
          <w:rFonts w:ascii="Segoe UI" w:hAnsi="Segoe UI" w:cs="Segoe UI" w:eastAsia="Segoe UI"/>
          <w:sz w:val="7"/>
          <w:szCs w:val="7"/>
          <w:spacing w:val="5"/>
          <w:w w:val="14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45"/>
          <w:position w:val="1"/>
        </w:rPr>
        <w:t>Atu&gt;embl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y</w:t>
      </w:r>
      <w:r>
        <w:rPr>
          <w:rFonts w:ascii="Segoe UI" w:hAnsi="Segoe UI" w:cs="Segoe UI" w:eastAsia="Segoe UI"/>
          <w:sz w:val="7"/>
          <w:szCs w:val="7"/>
          <w:spacing w:val="18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45"/>
          <w:position w:val="1"/>
        </w:rPr>
        <w:t>L.!:l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3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404" w:lineRule="atLeas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2.40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2" w:equalWidth="0">
            <w:col w:w="3465" w:space="175"/>
            <w:col w:w="8560"/>
          </w:cols>
        </w:sectPr>
      </w:pPr>
      <w:rPr/>
    </w:p>
    <w:p>
      <w:pPr>
        <w:spacing w:before="0" w:after="0" w:line="301" w:lineRule="atLeas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1"/>
        </w:rPr>
        <w:t>Kl.O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96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61"/>
        </w:rPr>
        <w:t>Hl42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87" w:lineRule="atLeas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56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w w:val="206"/>
          <w:position w:val="0"/>
        </w:rPr>
        <w:t>dec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63"/>
          <w:position w:val="0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0"/>
        </w:rPr>
        <w:t>r</w:t>
      </w:r>
      <w:r>
        <w:rPr>
          <w:rFonts w:ascii="Segoe UI" w:hAnsi="Segoe UI" w:cs="Segoe UI" w:eastAsia="Segoe UI"/>
          <w:sz w:val="9"/>
          <w:szCs w:val="9"/>
          <w:spacing w:val="13"/>
          <w:w w:val="16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6"/>
          <w:position w:val="0"/>
        </w:rPr>
        <w:t>Sw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l;.ch</w:t>
      </w:r>
      <w:r>
        <w:rPr>
          <w:rFonts w:ascii="Segoe UI" w:hAnsi="Segoe UI" w:cs="Segoe UI" w:eastAsia="Segoe UI"/>
          <w:sz w:val="8"/>
          <w:szCs w:val="8"/>
          <w:spacing w:val="-5"/>
          <w:w w:val="14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2"/>
          <w:position w:val="0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R.H.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97" w:lineRule="atLeast"/>
        <w:ind w:right="-5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87" w:lineRule="atLeast"/>
        <w:ind w:right="-54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87" w:lineRule="atLeas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11"/>
          <w:w w:val="20"/>
        </w:rPr>
        <w:t>M-17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6" w:equalWidth="0">
            <w:col w:w="276" w:space="164"/>
            <w:col w:w="283" w:space="226"/>
            <w:col w:w="1848" w:space="77"/>
            <w:col w:w="600" w:space="171"/>
            <w:col w:w="226" w:space="2785"/>
            <w:col w:w="5544"/>
          </w:cols>
        </w:sectPr>
      </w:pPr>
      <w:rPr/>
    </w:p>
    <w:p>
      <w:pPr>
        <w:spacing w:before="0" w:after="0" w:line="351" w:lineRule="atLeast"/>
        <w:ind w:left="106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10"/>
          <w:w w:val="158"/>
        </w:rPr>
        <w:t>&gt;Ill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351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21"/>
        </w:rPr>
        <w:t>15368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52" w:lineRule="atLeast"/>
        <w:ind w:left="117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10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3"/>
          <w:w w:val="150"/>
          <w:position w:val="0"/>
        </w:rPr>
        <w:t>ela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0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0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7"/>
          <w:w w:val="1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2" w:lineRule="atLeas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5"/>
          <w:szCs w:val="55"/>
          <w:w w:val="34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-8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\,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351" w:lineRule="atLeas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·""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72" w:space="174"/>
            <w:col w:w="283" w:space="109"/>
            <w:col w:w="2696" w:space="179"/>
            <w:col w:w="8487"/>
          </w:cols>
        </w:sectPr>
      </w:pPr>
      <w:rPr/>
    </w:p>
    <w:p>
      <w:pPr>
        <w:spacing w:before="0" w:after="0" w:line="215" w:lineRule="atLeast"/>
        <w:ind w:left="101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5"/>
          <w:w w:val="135"/>
        </w:rPr>
        <w:t>IUS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313" w:lineRule="atLeast"/>
        <w:ind w:left="5" w:right="-56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"/>
          <w:w w:val="121"/>
          <w:position w:val="1"/>
        </w:rPr>
        <w:t>1556</w:t>
      </w:r>
      <w:r>
        <w:rPr>
          <w:rFonts w:ascii="Segoe UI" w:hAnsi="Segoe UI" w:cs="Segoe UI" w:eastAsia="Segoe UI"/>
          <w:sz w:val="9"/>
          <w:szCs w:val="9"/>
          <w:spacing w:val="0"/>
          <w:w w:val="121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0"/>
        </w:rPr>
        <w:t>""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5"/>
          <w:position w:val="0"/>
        </w:rPr>
        <w:t>to</w:t>
      </w:r>
      <w:r>
        <w:rPr>
          <w:rFonts w:ascii="Segoe UI" w:hAnsi="Segoe UI" w:cs="Segoe UI" w:eastAsia="Segoe UI"/>
          <w:sz w:val="7"/>
          <w:szCs w:val="7"/>
          <w:spacing w:val="0"/>
          <w:w w:val="18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5"/>
          <w:position w:val="0"/>
        </w:rPr>
        <w:t>Switc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43"/>
          <w:position w:val="0"/>
        </w:rPr>
        <w:t>4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4" w:lineRule="exact"/>
        <w:ind w:right="-49"/>
        <w:jc w:val="left"/>
        <w:tabs>
          <w:tab w:pos="4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138"/>
        </w:rPr>
        <w:t>1024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2</w:t>
      </w:r>
      <w:r>
        <w:rPr>
          <w:rFonts w:ascii="Segoe UI" w:hAnsi="Segoe UI" w:cs="Segoe UI" w:eastAsia="Segoe UI"/>
          <w:sz w:val="8"/>
          <w:szCs w:val="8"/>
          <w:spacing w:val="-3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1"/>
        </w:rPr>
        <w:t>La</w:t>
      </w:r>
      <w:r>
        <w:rPr>
          <w:rFonts w:ascii="Segoe UI" w:hAnsi="Segoe UI" w:cs="Segoe UI" w:eastAsia="Segoe UI"/>
          <w:sz w:val="9"/>
          <w:szCs w:val="9"/>
          <w:spacing w:val="-6"/>
          <w:w w:val="115"/>
          <w:position w:val="-2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p</w:t>
      </w:r>
      <w:r>
        <w:rPr>
          <w:rFonts w:ascii="Segoe UI" w:hAnsi="Segoe UI" w:cs="Segoe UI" w:eastAsia="Segoe UI"/>
          <w:sz w:val="9"/>
          <w:szCs w:val="9"/>
          <w:spacing w:val="10"/>
          <w:w w:val="11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5"/>
          <w:position w:val="-2"/>
        </w:rPr>
        <w:t>G.E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1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6"/>
          <w:position w:val="-2"/>
        </w:rPr>
        <w:t>#S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2"/>
        </w:rPr>
        <w:t>("We.it"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20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8"/>
          <w:position w:val="-2"/>
        </w:rPr>
        <w:t>Light</w:t>
      </w:r>
      <w:r>
        <w:rPr>
          <w:rFonts w:ascii="Segoe UI" w:hAnsi="Segoe UI" w:cs="Segoe UI" w:eastAsia="Segoe UI"/>
          <w:sz w:val="7"/>
          <w:szCs w:val="7"/>
          <w:spacing w:val="0"/>
          <w:w w:val="188"/>
          <w:position w:val="-2"/>
        </w:rPr>
        <w:t>)</w:t>
      </w:r>
      <w:r>
        <w:rPr>
          <w:rFonts w:ascii="Segoe UI" w:hAnsi="Segoe UI" w:cs="Segoe UI" w:eastAsia="Segoe UI"/>
          <w:sz w:val="7"/>
          <w:szCs w:val="7"/>
          <w:spacing w:val="-11"/>
          <w:w w:val="188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4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42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  <w:position w:val="-2"/>
        </w:rPr>
        <w:t>.</w:t>
      </w:r>
      <w:r>
        <w:rPr>
          <w:rFonts w:ascii="Segoe UI" w:hAnsi="Segoe UI" w:cs="Segoe UI" w:eastAsia="Segoe UI"/>
          <w:sz w:val="7"/>
          <w:szCs w:val="7"/>
          <w:spacing w:val="-25"/>
          <w:w w:val="24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33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22"/>
          <w:w w:val="335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20"/>
          <w:w w:val="179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3" w:lineRule="exact"/>
        <w:ind w:left="398"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2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189" w:lineRule="atLeast"/>
        <w:ind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5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6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33"/>
        </w:rPr>
        <w:t>.60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24" w:lineRule="atLeast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0"/>
        </w:rPr>
        <w:t>CA!i!R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20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94"/>
          <w:position w:val="1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28"/>
          <w:position w:val="0"/>
        </w:rPr>
        <w:t>OVE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0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9" w:after="0" w:line="119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43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86" w:space="160"/>
            <w:col w:w="3097" w:space="171"/>
            <w:col w:w="163" w:space="2198"/>
            <w:col w:w="6125"/>
          </w:cols>
        </w:sectPr>
      </w:pPr>
      <w:rPr/>
    </w:p>
    <w:p>
      <w:pPr>
        <w:spacing w:before="0" w:after="0" w:line="99" w:lineRule="atLeast"/>
        <w:ind w:left="111" w:right="-43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21"/>
        </w:rPr>
        <w:t>Kl.4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24" w:after="0" w:line="278" w:lineRule="auto"/>
        <w:ind w:left="101" w:right="-34" w:firstLine="1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5"/>
          <w:w w:val="111"/>
        </w:rPr>
        <w:t>&gt;US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1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49"/>
        </w:rPr>
        <w:t>Kl8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01" w:lineRule="atLeast"/>
        <w:ind w:left="8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15555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8" w:after="0" w:line="240" w:lineRule="auto"/>
        <w:ind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5"/>
        </w:rPr>
        <w:t>F-5651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33"/>
        </w:rPr>
        <w:t>1:33!8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7" w:lineRule="atLeast"/>
        <w:ind w:left="94" w:right="-4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�redlt</w:t>
      </w:r>
      <w:r>
        <w:rPr>
          <w:rFonts w:ascii="Segoe UI" w:hAnsi="Segoe UI" w:cs="Segoe UI" w:eastAsia="Segoe UI"/>
          <w:sz w:val="8"/>
          <w:szCs w:val="8"/>
          <w:spacing w:val="27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19"/>
        </w:rPr>
        <w:t>Ratc.b(;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t</w:t>
      </w:r>
      <w:r>
        <w:rPr>
          <w:rFonts w:ascii="Segoe UI" w:hAnsi="Segoe UI" w:cs="Segoe UI" w:eastAsia="Segoe UI"/>
          <w:sz w:val="9"/>
          <w:szCs w:val="9"/>
          <w:spacing w:val="13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Wheel.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8" w:lineRule="exact"/>
        <w:ind w:left="-28" w:right="-4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8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-2"/>
          <w:w w:val="235"/>
          <w:position w:val="0"/>
        </w:rPr>
        <w:t>udi</w:t>
      </w:r>
      <w:r>
        <w:rPr>
          <w:rFonts w:ascii="Segoe UI" w:hAnsi="Segoe UI" w:cs="Segoe UI" w:eastAsia="Segoe UI"/>
          <w:sz w:val="7"/>
          <w:szCs w:val="7"/>
          <w:spacing w:val="0"/>
          <w:w w:val="235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9"/>
          <w:position w:val="0"/>
        </w:rPr>
        <w:t>Magnet</w:t>
      </w:r>
      <w:r>
        <w:rPr>
          <w:rFonts w:ascii="Segoe UI" w:hAnsi="Segoe UI" w:cs="Segoe UI" w:eastAsia="Segoe UI"/>
          <w:sz w:val="8"/>
          <w:szCs w:val="8"/>
          <w:spacing w:val="0"/>
          <w:w w:val="11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7"/>
          <w:position w:val="0"/>
        </w:rPr>
        <w:t>Coil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1"/>
          <w:position w:val="0"/>
        </w:rPr>
        <w:t>{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210"/>
          <w:position w:val="0"/>
        </w:rPr>
        <w:t>Fair</w:t>
      </w:r>
      <w:r>
        <w:rPr>
          <w:rFonts w:ascii="Segoe UI" w:hAnsi="Segoe UI" w:cs="Segoe UI" w:eastAsia="Segoe UI"/>
          <w:sz w:val="7"/>
          <w:szCs w:val="7"/>
          <w:spacing w:val="0"/>
          <w:w w:val="210"/>
          <w:position w:val="0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40" w:lineRule="auto"/>
        <w:ind w:left="95" w:right="21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76"/>
        </w:rPr>
        <w:t>�to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3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32"/>
          <w:position w:val="2"/>
        </w:rPr>
        <w:t>1.00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91" w:space="151"/>
            <w:col w:w="352" w:space="39"/>
            <w:col w:w="2707" w:space="105"/>
            <w:col w:w="8555"/>
          </w:cols>
        </w:sectPr>
      </w:pPr>
      <w:rPr/>
    </w:p>
    <w:p>
      <w:pPr>
        <w:spacing w:before="4" w:after="0" w:line="240" w:lineRule="auto"/>
        <w:ind w:left="101" w:right="-4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v:group style="position:absolute;margin-left:.49pt;margin-top:63.996803pt;width:783.5153pt;height:527.515200pt;mso-position-horizontal-relative:page;mso-position-vertical-relative:page;z-index:-18983" coordorigin="10,1280" coordsize="15670,10550">
            <v:shape style="position:absolute;left:10;top:1280;width:15670;height:10550" type="#_x0000_t75">
              <v:imagedata r:id="rId373" o:title=""/>
            </v:shape>
            <v:group style="position:absolute;left:1120;top:1382;width:13833;height:2" coordorigin="1120,1382" coordsize="13833,2">
              <v:shape style="position:absolute;left:1120;top:1382;width:13833;height:2" coordorigin="1120,1382" coordsize="13833,0" path="m1120,1382l14953,1382e" filled="f" stroked="t" strokeweight=".727pt" strokecolor="#000000">
                <v:path arrowok="t"/>
              </v:shape>
            </v:group>
            <v:group style="position:absolute;left:15670;top:2332;width:2;height:1028" coordorigin="15670,2332" coordsize="2,1028">
              <v:shape style="position:absolute;left:15670;top:2332;width:2;height:1028" coordorigin="15670,2332" coordsize="0,1028" path="m15670,3360l15670,2332e" filled="f" stroked="t" strokeweight=".242pt" strokecolor="#000000">
                <v:path arrowok="t"/>
              </v:shape>
            </v:group>
            <v:group style="position:absolute;left:1178;top:11787;width:13818;height:2" coordorigin="1178,11787" coordsize="13818,2">
              <v:shape style="position:absolute;left:1178;top:11787;width:13818;height:2" coordorigin="1178,11787" coordsize="13818,0" path="m1178,11787l14996,11787e" filled="f" stroked="t" strokeweight=".727pt" strokecolor="#000000">
                <v:path arrowok="t"/>
              </v:shape>
            </v:group>
            <v:group style="position:absolute;left:7811;top:3067;width:1765;height:2" coordorigin="7811,3067" coordsize="1765,2">
              <v:shape style="position:absolute;left:7811;top:3067;width:1765;height:2" coordorigin="7811,3067" coordsize="1765,0" path="m7811,3067l9576,3067e" filled="f" stroked="t" strokeweight=".485pt" strokecolor="#000000">
                <v:path arrowok="t"/>
              </v:shape>
            </v:group>
            <v:group style="position:absolute;left:10730;top:2497;width:2;height:737" coordorigin="10730,2497" coordsize="2,737">
              <v:shape style="position:absolute;left:10730;top:2497;width:2;height:737" coordorigin="10730,2497" coordsize="0,737" path="m10730,3234l10730,2497e" filled="f" stroked="t" strokeweight=".485pt" strokecolor="#000000">
                <v:path arrowok="t"/>
              </v:shape>
            </v:group>
            <v:group style="position:absolute;left:7796;top:3217;width:781;height:2" coordorigin="7796,3217" coordsize="781,2">
              <v:shape style="position:absolute;left:7796;top:3217;width:781;height:2" coordorigin="7796,3217" coordsize="781,0" path="m7796,3217l8577,3217e" filled="f" stroked="t" strokeweight=".485pt" strokecolor="#000000">
                <v:path arrowok="t"/>
              </v:shape>
            </v:group>
            <v:group style="position:absolute;left:9573;top:3059;width:2;height:722" coordorigin="9573,3059" coordsize="2,722">
              <v:shape style="position:absolute;left:9573;top:3059;width:2;height:722" coordorigin="9573,3059" coordsize="0,722" path="m9573,3782l9573,3059e" filled="f" stroked="t" strokeweight=".727pt" strokecolor="#000000">
                <v:path arrowok="t"/>
              </v:shape>
            </v:group>
            <v:group style="position:absolute;left:12650;top:3224;width:863;height:2" coordorigin="12650,3224" coordsize="863,2">
              <v:shape style="position:absolute;left:12650;top:3224;width:863;height:2" coordorigin="12650,3224" coordsize="863,0" path="m12650,3224l13513,3224e" filled="f" stroked="t" strokeweight=".485pt" strokecolor="#000000">
                <v:path arrowok="t"/>
              </v:shape>
            </v:group>
            <v:group style="position:absolute;left:10739;top:3185;width:2;height:1004" coordorigin="10739,3185" coordsize="2,1004">
              <v:shape style="position:absolute;left:10739;top:3185;width:2;height:1004" coordorigin="10739,3185" coordsize="0,1004" path="m10739,4189l10739,3185e" filled="f" stroked="t" strokeweight=".485pt" strokecolor="#000000">
                <v:path arrowok="t"/>
              </v:shape>
            </v:group>
            <v:group style="position:absolute;left:12650;top:3355;width:1042;height:2" coordorigin="12650,3355" coordsize="1042,2">
              <v:shape style="position:absolute;left:12650;top:3355;width:1042;height:2" coordorigin="12650,3355" coordsize="1042,0" path="m12650,3355l13692,3355e" filled="f" stroked="t" strokeweight=".485pt" strokecolor="#000000">
                <v:path arrowok="t"/>
              </v:shape>
            </v:group>
            <v:group style="position:absolute;left:7828;top:3345;width:2;height:1212" coordorigin="7828,3345" coordsize="2,1212">
              <v:shape style="position:absolute;left:7828;top:3345;width:2;height:1212" coordorigin="7828,3345" coordsize="0,1212" path="m7828,4558l7828,3345e" filled="f" stroked="t" strokeweight=".727pt" strokecolor="#000000">
                <v:path arrowok="t"/>
              </v:shape>
            </v:group>
            <v:group style="position:absolute;left:12650;top:3486;width:1120;height:2" coordorigin="12650,3486" coordsize="1120,2">
              <v:shape style="position:absolute;left:12650;top:3486;width:1120;height:2" coordorigin="12650,3486" coordsize="1120,0" path="m12650,3486l13770,3486e" filled="f" stroked="t" strokeweight=".727pt" strokecolor="#000000">
                <v:path arrowok="t"/>
              </v:shape>
            </v:group>
            <v:group style="position:absolute;left:9775;top:3501;width:2;height:1745" coordorigin="9775,3501" coordsize="2,1745">
              <v:shape style="position:absolute;left:9775;top:3501;width:2;height:1745" coordorigin="9775,3501" coordsize="0,1745" path="m9775,5246l9775,3501e" filled="f" stroked="t" strokeweight=".727pt" strokecolor="#000000">
                <v:path arrowok="t"/>
              </v:shape>
            </v:group>
            <v:group style="position:absolute;left:8630;top:3796;width:2;height:1624" coordorigin="8630,3796" coordsize="2,1624">
              <v:shape style="position:absolute;left:8630;top:3796;width:2;height:1624" coordorigin="8630,3796" coordsize="0,1624" path="m8630,5421l8630,3796e" filled="f" stroked="t" strokeweight=".727pt" strokecolor="#000000">
                <v:path arrowok="t"/>
              </v:shape>
            </v:group>
            <v:group style="position:absolute;left:12272;top:4017;width:1261;height:2" coordorigin="12272,4017" coordsize="1261,2">
              <v:shape style="position:absolute;left:12272;top:4017;width:1261;height:2" coordorigin="12272,4017" coordsize="1261,0" path="m12272,4017l13532,4017e" filled="f" stroked="t" strokeweight=".485pt" strokecolor="#000000">
                <v:path arrowok="t"/>
              </v:shape>
            </v:group>
            <v:group style="position:absolute;left:10752;top:4141;width:2;height:1847" coordorigin="10752,4141" coordsize="2,1847">
              <v:shape style="position:absolute;left:10752;top:4141;width:2;height:1847" coordorigin="10752,4141" coordsize="0,1847" path="m10752,5988l10752,4141e" filled="f" stroked="t" strokeweight=".485pt" strokecolor="#000000">
                <v:path arrowok="t"/>
              </v:shape>
            </v:group>
            <v:group style="position:absolute;left:13845;top:4233;width:2;height:1396" coordorigin="13845,4233" coordsize="2,1396">
              <v:shape style="position:absolute;left:13845;top:4233;width:2;height:1396" coordorigin="13845,4233" coordsize="0,1396" path="m13845,5629l13845,4233e" filled="f" stroked="t" strokeweight=".485pt" strokecolor="#000000">
                <v:path arrowok="t"/>
              </v:shape>
            </v:group>
            <v:group style="position:absolute;left:13842;top:4388;width:2;height:116" coordorigin="13842,4388" coordsize="2,116">
              <v:shape style="position:absolute;left:13842;top:4388;width:2;height:116" coordorigin="13842,4388" coordsize="0,116" path="m13842,4504l13842,4388e" filled="f" stroked="t" strokeweight=".485pt" strokecolor="#000000">
                <v:path arrowok="t"/>
              </v:shape>
            </v:group>
            <v:group style="position:absolute;left:11583;top:4560;width:1101;height:2" coordorigin="11583,4560" coordsize="1101,2">
              <v:shape style="position:absolute;left:11583;top:4560;width:1101;height:2" coordorigin="11583,4560" coordsize="1101,0" path="m11583,4560l12684,4560e" filled="f" stroked="t" strokeweight=".485pt" strokecolor="#000000">
                <v:path arrowok="t"/>
              </v:shape>
            </v:group>
            <v:group style="position:absolute;left:6206;top:4558;width:2;height:645" coordorigin="6206,4558" coordsize="2,645">
              <v:shape style="position:absolute;left:6206;top:4558;width:2;height:645" coordorigin="6206,4558" coordsize="0,645" path="m6206,5202l6206,4558e" filled="f" stroked="t" strokeweight=".727pt" strokecolor="#000000">
                <v:path arrowok="t"/>
              </v:shape>
            </v:group>
            <v:group style="position:absolute;left:12679;top:4553;width:2;height:1372" coordorigin="12679,4553" coordsize="2,1372">
              <v:shape style="position:absolute;left:12679;top:4553;width:2;height:1372" coordorigin="12679,4553" coordsize="0,1372" path="m12679,5925l12679,4553e" filled="f" stroked="t" strokeweight=".727pt" strokecolor="#000000">
                <v:path arrowok="t"/>
              </v:shape>
            </v:group>
            <v:group style="position:absolute;left:11893;top:4943;width:1595;height:2" coordorigin="11893,4943" coordsize="1595,2">
              <v:shape style="position:absolute;left:11893;top:4943;width:1595;height:2" coordorigin="11893,4943" coordsize="1595,0" path="m11893,4943l13488,4943e" filled="f" stroked="t" strokeweight=".727pt" strokecolor="#000000">
                <v:path arrowok="t"/>
              </v:shape>
            </v:group>
            <v:group style="position:absolute;left:13847;top:4756;width:2;height:204" coordorigin="13847,4756" coordsize="2,204">
              <v:shape style="position:absolute;left:13847;top:4756;width:2;height:204" coordorigin="13847,4756" coordsize="0,204" path="m13847,4960l13847,4756e" filled="f" stroked="t" strokeweight=".485pt" strokecolor="#000000">
                <v:path arrowok="t"/>
              </v:shape>
            </v:group>
            <v:group style="position:absolute;left:2958;top:5052;width:2;height:1299" coordorigin="2958,5052" coordsize="2,1299">
              <v:shape style="position:absolute;left:2958;top:5052;width:2;height:1299" coordorigin="2958,5052" coordsize="0,1299" path="m2958,6352l2958,5052e" filled="f" stroked="t" strokeweight=".727pt" strokecolor="#000000">
                <v:path arrowok="t"/>
              </v:shape>
            </v:group>
            <v:group style="position:absolute;left:2768;top:5202;width:3452;height:2" coordorigin="2768,5202" coordsize="3452,2">
              <v:shape style="position:absolute;left:2768;top:5202;width:3452;height:2" coordorigin="2768,5202" coordsize="3452,0" path="m2768,5202l6221,5202e" filled="f" stroked="t" strokeweight=".485pt" strokecolor="#000000">
                <v:path arrowok="t"/>
              </v:shape>
            </v:group>
            <v:group style="position:absolute;left:8645;top:5299;width:2;height:2196" coordorigin="8645,5299" coordsize="2,2196">
              <v:shape style="position:absolute;left:8645;top:5299;width:2;height:2196" coordorigin="8645,5299" coordsize="0,2196" path="m8645,7496l8645,5299e" filled="f" stroked="t" strokeweight=".727pt" strokecolor="#000000">
                <v:path arrowok="t"/>
              </v:shape>
            </v:group>
            <v:group style="position:absolute;left:9784;top:5115;width:2;height:1232" coordorigin="9784,5115" coordsize="2,1232">
              <v:shape style="position:absolute;left:9784;top:5115;width:2;height:1232" coordorigin="9784,5115" coordsize="0,1232" path="m9784,6347l9784,5115e" filled="f" stroked="t" strokeweight=".727pt" strokecolor="#000000">
                <v:path arrowok="t"/>
              </v:shape>
            </v:group>
            <v:group style="position:absolute;left:12688;top:5847;width:2;height:805" coordorigin="12688,5847" coordsize="2,805">
              <v:shape style="position:absolute;left:12688;top:5847;width:2;height:805" coordorigin="12688,5847" coordsize="0,805" path="m12688,6652l12688,5847e" filled="f" stroked="t" strokeweight=".727pt" strokecolor="#000000">
                <v:path arrowok="t"/>
              </v:shape>
            </v:group>
            <v:group style="position:absolute;left:7392;top:6347;width:2;height:1227" coordorigin="7392,6347" coordsize="2,1227">
              <v:shape style="position:absolute;left:7392;top:6347;width:2;height:1227" coordorigin="7392,6347" coordsize="0,1227" path="m7392,7573l7392,6347e" filled="f" stroked="t" strokeweight=".727pt" strokecolor="#000000">
                <v:path arrowok="t"/>
              </v:shape>
            </v:group>
            <v:group style="position:absolute;left:13513;top:6633;width:868;height:2" coordorigin="13513,6633" coordsize="868,2">
              <v:shape style="position:absolute;left:13513;top:6633;width:868;height:2" coordorigin="13513,6633" coordsize="868,0" path="m13513,6633l14381,6633e" filled="f" stroked="t" strokeweight=".485pt" strokecolor="#000000">
                <v:path arrowok="t"/>
              </v:shape>
            </v:group>
            <v:group style="position:absolute;left:5605;top:6623;width:504;height:2" coordorigin="5605,6623" coordsize="504,2">
              <v:shape style="position:absolute;left:5605;top:6623;width:504;height:2" coordorigin="5605,6623" coordsize="504,0" path="m5605,6623l6109,6623e" filled="f" stroked="t" strokeweight=".485pt" strokecolor="#000000">
                <v:path arrowok="t"/>
              </v:shape>
            </v:group>
            <v:group style="position:absolute;left:6167;top:6623;width:179;height:2" coordorigin="6167,6623" coordsize="179,2">
              <v:shape style="position:absolute;left:6167;top:6623;width:179;height:2" coordorigin="6167,6623" coordsize="179,0" path="m6167,6623l6347,6623e" filled="f" stroked="t" strokeweight=".485pt" strokecolor="#000000">
                <v:path arrowok="t"/>
              </v:shape>
            </v:group>
            <v:group style="position:absolute;left:3229;top:6621;width:4325;height:2" coordorigin="3229,6621" coordsize="4325,2">
              <v:shape style="position:absolute;left:3229;top:6621;width:4325;height:2" coordorigin="3229,6621" coordsize="4325,0" path="m3229,6621l7554,6621e" filled="f" stroked="t" strokeweight=".485pt" strokecolor="#000000">
                <v:path arrowok="t"/>
              </v:shape>
            </v:group>
            <v:group style="position:absolute;left:12567;top:6502;width:2;height:679" coordorigin="12567,6502" coordsize="2,679">
              <v:shape style="position:absolute;left:12567;top:6502;width:2;height:679" coordorigin="12567,6502" coordsize="0,679" path="m12567,7181l12567,6502e" filled="f" stroked="t" strokeweight=".727pt" strokecolor="#000000">
                <v:path arrowok="t"/>
              </v:shape>
            </v:group>
            <v:group style="position:absolute;left:3365;top:6768;width:5139;height:2" coordorigin="3365,6768" coordsize="5139,2">
              <v:shape style="position:absolute;left:3365;top:6768;width:5139;height:2" coordorigin="3365,6768" coordsize="5139,0" path="m3365,6768l8504,6768e" filled="f" stroked="t" strokeweight=".485pt" strokecolor="#000000">
                <v:path arrowok="t"/>
              </v:shape>
            </v:group>
            <v:group style="position:absolute;left:8504;top:6754;width:2;height:2638" coordorigin="8504,6754" coordsize="2,2638">
              <v:shape style="position:absolute;left:8504;top:6754;width:2;height:2638" coordorigin="8504,6754" coordsize="0,2638" path="m8504,9392l8504,6754e" filled="f" stroked="t" strokeweight=".727pt" strokecolor="#000000">
                <v:path arrowok="t"/>
              </v:shape>
            </v:group>
            <v:group style="position:absolute;left:2473;top:6996;width:592;height:2" coordorigin="2473,6996" coordsize="592,2">
              <v:shape style="position:absolute;left:2473;top:6996;width:592;height:2" coordorigin="2473,6996" coordsize="592,0" path="m2473,6996l3064,6996e" filled="f" stroked="t" strokeweight=".727pt" strokecolor="#000000">
                <v:path arrowok="t"/>
              </v:shape>
            </v:group>
            <v:group style="position:absolute;left:9775;top:6890;width:2;height:1207" coordorigin="9775,6890" coordsize="2,1207">
              <v:shape style="position:absolute;left:9775;top:6890;width:2;height:1207" coordorigin="9775,6890" coordsize="0,1207" path="m9775,8097l9775,6890e" filled="f" stroked="t" strokeweight=".727pt" strokecolor="#000000">
                <v:path arrowok="t"/>
              </v:shape>
            </v:group>
            <v:group style="position:absolute;left:2463;top:7113;width:320;height:2" coordorigin="2463,7113" coordsize="320,2">
              <v:shape style="position:absolute;left:2463;top:7113;width:320;height:2" coordorigin="2463,7113" coordsize="320,0" path="m2463,7113l2783,7113e" filled="f" stroked="t" strokeweight=".485pt" strokecolor="#000000">
                <v:path arrowok="t"/>
              </v:shape>
            </v:group>
            <v:group style="position:absolute;left:2924;top:7113;width:398;height:2" coordorigin="2924,7113" coordsize="398,2">
              <v:shape style="position:absolute;left:2924;top:7113;width:398;height:2" coordorigin="2924,7113" coordsize="398,0" path="m2924,7113l3321,7113e" filled="f" stroked="t" strokeweight=".485pt" strokecolor="#000000">
                <v:path arrowok="t"/>
              </v:shape>
            </v:group>
            <v:group style="position:absolute;left:12577;top:7074;width:2;height:878" coordorigin="12577,7074" coordsize="2,878">
              <v:shape style="position:absolute;left:12577;top:7074;width:2;height:878" coordorigin="12577,7074" coordsize="0,878" path="m12577,7952l12577,7074e" filled="f" stroked="t" strokeweight=".485pt" strokecolor="#000000">
                <v:path arrowok="t"/>
              </v:shape>
            </v:group>
            <v:group style="position:absolute;left:5728;top:7510;width:2;height:257" coordorigin="5728,7510" coordsize="2,257">
              <v:shape style="position:absolute;left:5728;top:7510;width:2;height:257" coordorigin="5728,7510" coordsize="0,257" path="m5728,7767l5728,7510e" filled="f" stroked="t" strokeweight=".727pt" strokecolor="#000000">
                <v:path arrowok="t"/>
              </v:shape>
            </v:group>
            <v:group style="position:absolute;left:7406;top:7413;width:2;height:1862" coordorigin="7406,7413" coordsize="2,1862">
              <v:shape style="position:absolute;left:7406;top:7413;width:2;height:1862" coordorigin="7406,7413" coordsize="0,1862" path="m7406,9275l7406,7413e" filled="f" stroked="t" strokeweight=".727pt" strokecolor="#000000">
                <v:path arrowok="t"/>
              </v:shape>
            </v:group>
            <v:group style="position:absolute;left:9149;top:7753;width:1469;height:2" coordorigin="9149,7753" coordsize="1469,2">
              <v:shape style="position:absolute;left:9149;top:7753;width:1469;height:2" coordorigin="9149,7753" coordsize="1469,0" path="m9149,7753l10618,7753e" filled="f" stroked="t" strokeweight=".727pt" strokecolor="#000000">
                <v:path arrowok="t"/>
              </v:shape>
            </v:group>
            <v:group style="position:absolute;left:5738;top:7903;width:2;height:2104" coordorigin="5738,7903" coordsize="2,2104">
              <v:shape style="position:absolute;left:5738;top:7903;width:2;height:2104" coordorigin="5738,7903" coordsize="0,2104" path="m5738,10007l5738,7903e" filled="f" stroked="t" strokeweight=".727pt" strokecolor="#000000">
                <v:path arrowok="t"/>
              </v:shape>
            </v:group>
            <v:group style="position:absolute;left:6584;top:8213;width:684;height:2" coordorigin="6584,8213" coordsize="684,2">
              <v:shape style="position:absolute;left:6584;top:8213;width:684;height:2" coordorigin="6584,8213" coordsize="684,0" path="m6584,8213l7268,8213e" filled="f" stroked="t" strokeweight=".727pt" strokecolor="#000000">
                <v:path arrowok="t"/>
              </v:shape>
            </v:group>
            <v:group style="position:absolute;left:9782;top:7937;width:2;height:296" coordorigin="9782,7937" coordsize="2,296">
              <v:shape style="position:absolute;left:9782;top:7937;width:2;height:296" coordorigin="9782,7937" coordsize="0,296" path="m9782,8233l9782,7937e" filled="f" stroked="t" strokeweight=".727pt" strokecolor="#000000">
                <v:path arrowok="t"/>
              </v:shape>
            </v:group>
            <v:group style="position:absolute;left:9775;top:8228;width:3084;height:2" coordorigin="9775,8228" coordsize="3084,2">
              <v:shape style="position:absolute;left:9775;top:8228;width:3084;height:2" coordorigin="9775,8228" coordsize="3084,0" path="m9775,8228l12858,8228e" filled="f" stroked="t" strokeweight=".727pt" strokecolor="#000000">
                <v:path arrowok="t"/>
              </v:shape>
            </v:group>
            <v:group style="position:absolute;left:6802;top:9008;width:790;height:2" coordorigin="6802,9008" coordsize="790,2">
              <v:shape style="position:absolute;left:6802;top:9008;width:790;height:2" coordorigin="6802,9008" coordsize="790,0" path="m6802,9008l7593,9008e" filled="f" stroked="t" strokeweight=".485pt" strokecolor="#000000">
                <v:path arrowok="t"/>
              </v:shape>
            </v:group>
            <v:group style="position:absolute;left:10284;top:8364;width:2250;height:2" coordorigin="10284,8364" coordsize="2250,2">
              <v:shape style="position:absolute;left:10284;top:8364;width:2250;height:2" coordorigin="10284,8364" coordsize="2250,0" path="m10284,8364l12533,8364e" filled="f" stroked="t" strokeweight=".485pt" strokecolor="#000000">
                <v:path arrowok="t"/>
              </v:shape>
            </v:group>
            <v:group style="position:absolute;left:12853;top:8218;width:2;height:800" coordorigin="12853,8218" coordsize="2,800">
              <v:shape style="position:absolute;left:12853;top:8218;width:2;height:800" coordorigin="12853,8218" coordsize="0,800" path="m12853,9018l12853,8218e" filled="f" stroked="t" strokeweight=".727pt" strokecolor="#000000">
                <v:path arrowok="t"/>
              </v:shape>
            </v:group>
            <v:group style="position:absolute;left:7554;top:8482;width:5086;height:2" coordorigin="7554,8482" coordsize="5086,2">
              <v:shape style="position:absolute;left:7554;top:8482;width:5086;height:2" coordorigin="7554,8482" coordsize="5086,0" path="m7554,8482l12640,8482e" filled="f" stroked="t" strokeweight=".727pt" strokecolor="#000000">
                <v:path arrowok="t"/>
              </v:shape>
            </v:group>
            <v:group style="position:absolute;left:12863;top:8907;width:2;height:897" coordorigin="12863,8907" coordsize="2,897">
              <v:shape style="position:absolute;left:12863;top:8907;width:2;height:897" coordorigin="12863,8907" coordsize="0,897" path="m12863,9804l12863,8907e" filled="f" stroked="t" strokeweight=".727pt" strokecolor="#000000">
                <v:path arrowok="t"/>
              </v:shape>
            </v:group>
            <v:group style="position:absolute;left:5741;top:9076;width:2;height:189" coordorigin="5741,9076" coordsize="2,189">
              <v:shape style="position:absolute;left:5741;top:9076;width:2;height:189" coordorigin="5741,9076" coordsize="0,189" path="m5741,9265l5741,9076e" filled="f" stroked="t" strokeweight=".485pt" strokecolor="#000000">
                <v:path arrowok="t"/>
              </v:shape>
            </v:group>
            <v:group style="position:absolute;left:7408;top:9202;width:2;height:310" coordorigin="7408,9202" coordsize="2,310">
              <v:shape style="position:absolute;left:7408;top:9202;width:2;height:310" coordorigin="7408,9202" coordsize="0,310" path="m7408,9202l7408,9513e" filled="f" stroked="t" strokeweight=".727pt" strokecolor="#000000">
                <v:path arrowok="t"/>
              </v:shape>
            </v:group>
            <v:group style="position:absolute;left:9988;top:9227;width:2;height:815" coordorigin="9988,9227" coordsize="2,815">
              <v:shape style="position:absolute;left:9988;top:9227;width:2;height:815" coordorigin="9988,9227" coordsize="0,815" path="m9988,10041l9988,9227e" filled="f" stroked="t" strokeweight=".727pt" strokecolor="#000000">
                <v:path arrowok="t"/>
              </v:shape>
            </v:group>
            <v:group style="position:absolute;left:8509;top:9217;width:2;height:446" coordorigin="8509,9217" coordsize="2,446">
              <v:shape style="position:absolute;left:8509;top:9217;width:2;height:446" coordorigin="8509,9217" coordsize="0,446" path="m8509,9663l8509,9217e" filled="f" stroked="t" strokeweight=".485pt" strokecolor="#000000">
                <v:path arrowok="t"/>
              </v:shape>
            </v:group>
            <v:group style="position:absolute;left:9360;top:9198;width:2;height:1275" coordorigin="9360,9198" coordsize="2,1275">
              <v:shape style="position:absolute;left:9360;top:9198;width:2;height:1275" coordorigin="9360,9198" coordsize="0,1275" path="m9360,10473l9360,9198e" filled="f" stroked="t" strokeweight=".727pt" strokecolor="#000000">
                <v:path arrowok="t"/>
              </v:shape>
            </v:group>
            <v:group style="position:absolute;left:13503;top:9168;width:2;height:1295" coordorigin="13503,9168" coordsize="2,1295">
              <v:shape style="position:absolute;left:13503;top:9168;width:2;height:1295" coordorigin="13503,9168" coordsize="0,1295" path="m13503,10463l13503,9168e" filled="f" stroked="t" strokeweight=".727pt" strokecolor="#000000">
                <v:path arrowok="t"/>
              </v:shape>
            </v:group>
            <v:group style="position:absolute;left:5741;top:9551;width:2;height:155" coordorigin="5741,9551" coordsize="2,155">
              <v:shape style="position:absolute;left:5741;top:9551;width:2;height:155" coordorigin="5741,9551" coordsize="0,155" path="m5741,9707l5741,9551e" filled="f" stroked="t" strokeweight=".485pt" strokecolor="#000000">
                <v:path arrowok="t"/>
              </v:shape>
            </v:group>
            <v:group style="position:absolute;left:8512;top:9551;width:2;height:485" coordorigin="8512,9551" coordsize="2,485">
              <v:shape style="position:absolute;left:8512;top:9551;width:2;height:485" coordorigin="8512,9551" coordsize="0,485" path="m8512,10036l8512,9551e" filled="f" stroked="t" strokeweight=".727pt" strokecolor="#000000">
                <v:path arrowok="t"/>
              </v:shape>
            </v:group>
            <v:group style="position:absolute;left:12870;top:9464;width:2;height:572" coordorigin="12870,9464" coordsize="2,572">
              <v:shape style="position:absolute;left:12870;top:9464;width:2;height:572" coordorigin="12870,9464" coordsize="0,572" path="m12870,10036l12870,9464e" filled="f" stroked="t" strokeweight=".485pt" strokecolor="#000000">
                <v:path arrowok="t"/>
              </v:shape>
            </v:group>
            <v:group style="position:absolute;left:7554;top:9898;width:4999;height:2" coordorigin="7554,9898" coordsize="4999,2">
              <v:shape style="position:absolute;left:7554;top:9898;width:4999;height:2" coordorigin="7554,9898" coordsize="4999,0" path="m7554,9898l12553,9898e" filled="f" stroked="t" strokeweight=".727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8"/>
          <w:szCs w:val="8"/>
          <w:spacing w:val="-7"/>
          <w:w w:val="157"/>
        </w:rPr>
        <w:t>Kl7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06" w:right="-47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8"/>
          <w:w w:val="156"/>
        </w:rPr>
        <w:t>Kl8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6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5"/>
        </w:rPr>
        <w:t>Kl9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96" w:after="0" w:line="281" w:lineRule="auto"/>
        <w:ind w:left="111" w:right="15" w:firstLine="-1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36"/>
        </w:rPr>
        <w:t>Rl.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24"/>
        </w:rPr>
        <w:t>R2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111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7"/>
        </w:rPr>
        <w:t>Rll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3"/>
          <w:w w:val="135"/>
        </w:rPr>
        <w:t>1�11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   </w:t>
      </w:r>
      <w:r>
        <w:rPr>
          <w:rFonts w:ascii="Segoe UI" w:hAnsi="Segoe UI" w:cs="Segoe UI" w:eastAsia="Segoe UI"/>
          <w:sz w:val="7"/>
          <w:szCs w:val="7"/>
          <w:spacing w:val="8"/>
          <w:w w:val="13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7"/>
        </w:rPr>
        <w:t>-</w:t>
      </w:r>
      <w:r>
        <w:rPr>
          <w:rFonts w:ascii="Segoe UI" w:hAnsi="Segoe UI" w:cs="Segoe UI" w:eastAsia="Segoe UI"/>
          <w:sz w:val="7"/>
          <w:szCs w:val="7"/>
          <w:spacing w:val="1"/>
          <w:w w:val="20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0"/>
        </w:rPr>
        <w:t>S•itcn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29"/>
          <w:w w:val="317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19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19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5" w:lineRule="exact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5"/>
        </w:rPr>
        <w:t>15577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  </w:t>
      </w:r>
      <w:r>
        <w:rPr>
          <w:rFonts w:ascii="Segoe UI" w:hAnsi="Segoe UI" w:cs="Segoe UI" w:eastAsia="Segoe UI"/>
          <w:sz w:val="9"/>
          <w:szCs w:val="9"/>
          <w:spacing w:val="26"/>
          <w:w w:val="1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-</w:t>
      </w:r>
      <w:r>
        <w:rPr>
          <w:rFonts w:ascii="Segoe UI" w:hAnsi="Segoe UI" w:cs="Segoe UI" w:eastAsia="Segoe UI"/>
          <w:sz w:val="9"/>
          <w:szCs w:val="9"/>
          <w:spacing w:val="4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RelAy</w:t>
      </w:r>
      <w:r>
        <w:rPr>
          <w:rFonts w:ascii="Segoe UI" w:hAnsi="Segoe UI" w:cs="Segoe UI" w:eastAsia="Segoe UI"/>
          <w:sz w:val="9"/>
          <w:szCs w:val="9"/>
          <w:spacing w:val="-21"/>
          <w:w w:val="15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</w:rPr>
        <w:t>(10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;</w:t>
      </w:r>
      <w:r>
        <w:rPr>
          <w:rFonts w:ascii="Segoe UI" w:hAnsi="Segoe UI" w:cs="Segoe UI" w:eastAsia="Segoe UI"/>
          <w:sz w:val="8"/>
          <w:szCs w:val="8"/>
          <w:spacing w:val="34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7"/>
        </w:rPr>
        <w:t>Cr</w:t>
      </w:r>
      <w:r>
        <w:rPr>
          <w:rFonts w:ascii="Segoe UI" w:hAnsi="Segoe UI" w:cs="Segoe UI" w:eastAsia="Segoe UI"/>
          <w:sz w:val="8"/>
          <w:szCs w:val="8"/>
          <w:spacing w:val="-8"/>
          <w:w w:val="167"/>
        </w:rPr>
        <w:t>e</w:t>
      </w:r>
      <w:r>
        <w:rPr>
          <w:rFonts w:ascii="Segoe UI" w:hAnsi="Segoe UI" w:cs="Segoe UI" w:eastAsia="Segoe UI"/>
          <w:sz w:val="8"/>
          <w:szCs w:val="8"/>
          <w:spacing w:val="2"/>
          <w:w w:val="167"/>
        </w:rPr>
        <w:t>dits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28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,</w:t>
      </w:r>
      <w:r>
        <w:rPr>
          <w:rFonts w:ascii="Segoe UI" w:hAnsi="Segoe UI" w:cs="Segoe UI" w:eastAsia="Segoe UI"/>
          <w:sz w:val="5"/>
          <w:szCs w:val="5"/>
          <w:spacing w:val="34"/>
          <w:w w:val="312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19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5" w:right="-56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16"/>
        </w:rPr>
        <w:t>1�378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63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(25¢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2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47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ed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245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s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7" w:after="0" w:line="240" w:lineRule="auto"/>
        <w:ind w:left="13"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35"/>
        </w:rPr>
        <w:t>6271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  </w:t>
      </w:r>
      <w:r>
        <w:rPr>
          <w:rFonts w:ascii="Segoe UI" w:hAnsi="Segoe UI" w:cs="Segoe UI" w:eastAsia="Segoe UI"/>
          <w:sz w:val="8"/>
          <w:szCs w:val="8"/>
          <w:spacing w:val="29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-</w:t>
      </w:r>
      <w:r>
        <w:rPr>
          <w:rFonts w:ascii="Segoe UI" w:hAnsi="Segoe UI" w:cs="Segoe UI" w:eastAsia="Segoe UI"/>
          <w:sz w:val="9"/>
          <w:szCs w:val="9"/>
          <w:spacing w:val="8"/>
          <w:w w:val="17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1"/>
        </w:rPr>
        <w:t>Res:isto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r</w:t>
      </w:r>
      <w:r>
        <w:rPr>
          <w:rFonts w:ascii="Segoe UI" w:hAnsi="Segoe UI" w:cs="Segoe UI" w:eastAsia="Segoe UI"/>
          <w:sz w:val="7"/>
          <w:szCs w:val="7"/>
          <w:spacing w:val="17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::!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OhJ!I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311"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31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5"/>
        </w:rPr>
        <w:t>Wat</w:t>
      </w:r>
      <w:r>
        <w:rPr>
          <w:rFonts w:ascii="Segoe UI" w:hAnsi="Segoe UI" w:cs="Segoe UI" w:eastAsia="Segoe UI"/>
          <w:sz w:val="9"/>
          <w:szCs w:val="9"/>
          <w:spacing w:val="5"/>
          <w:w w:val="125"/>
        </w:rPr>
        <w:t>t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2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1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8"/>
          <w:w w:val="158"/>
          <w:position w:val="1"/>
        </w:rPr>
        <w:t>8271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9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11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1"/>
        </w:rPr>
        <w:t>Resistor</w:t>
      </w:r>
      <w:r>
        <w:rPr>
          <w:rFonts w:ascii="Segoe UI" w:hAnsi="Segoe UI" w:cs="Segoe UI" w:eastAsia="Segoe UI"/>
          <w:sz w:val="9"/>
          <w:szCs w:val="9"/>
          <w:spacing w:val="-21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()h}1t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21"/>
          <w:w w:val="1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1"/>
          <w:position w:val="1"/>
        </w:rPr>
        <w:t>Wat</w:t>
      </w:r>
      <w:r>
        <w:rPr>
          <w:rFonts w:ascii="Segoe UI" w:hAnsi="Segoe UI" w:cs="Segoe UI" w:eastAsia="Segoe UI"/>
          <w:sz w:val="9"/>
          <w:szCs w:val="9"/>
          <w:spacing w:val="5"/>
          <w:w w:val="12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6"/>
          <w:w w:val="18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7"/>
          <w:w w:val="19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81045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7"/>
        </w:rPr>
        <w:t>Resistor</w:t>
      </w:r>
      <w:r>
        <w:rPr>
          <w:rFonts w:ascii="Segoe UI" w:hAnsi="Segoe UI" w:cs="Segoe UI" w:eastAsia="Segoe UI"/>
          <w:sz w:val="7"/>
          <w:szCs w:val="7"/>
          <w:spacing w:val="1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1;')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Wir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e</w:t>
      </w:r>
      <w:r>
        <w:rPr>
          <w:rFonts w:ascii="Segoe UI" w:hAnsi="Segoe UI" w:cs="Segoe UI" w:eastAsia="Segoe UI"/>
          <w:sz w:val="7"/>
          <w:szCs w:val="7"/>
          <w:spacing w:val="17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w10:wrap type="none"/>
          <v:shape style="position:absolute;margin-left:258.628601pt;margin-top:-5.837154pt;width:8.053466pt;height:4.885661pt;mso-position-horizontal-relative:page;mso-position-vertical-relative:paragraph;z-index:-18976;rotation:1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/>
        <w:pict>
          <w10:wrap type="none"/>
          <v:shape style="position:absolute;margin-left:258.521027pt;margin-top:5.187998pt;width:8.896338pt;height:4.194834pt;mso-position-horizontal-relative:page;mso-position-vertical-relative:paragraph;z-index:-18975;rotation:1" type="#_x0000_t136" fillcolor="#000000" stroked="f">
            <o:extrusion v:ext="view" autorotationcenter="t"/>
            <v:textpath style="font-family:&amp;quot;Times New Roman&amp;quot;;font-size:4pt;v-text-kern:t;mso-text-shadow:auto" string=".20"/>
          </v:shape>
        </w:pic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55"/>
        </w:rPr>
        <w:t>,07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81" w:space="161"/>
            <w:col w:w="3103" w:space="163"/>
            <w:col w:w="8492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8" w:after="0" w:line="124" w:lineRule="exact"/>
        <w:ind w:left="7027" w:right="3887" w:firstLine="-29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9"/>
          <w:w w:val="100"/>
        </w:rPr>
        <w:t>OPEN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ONLY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WHEN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9"/>
          <w:w w:val="100"/>
        </w:rPr>
        <w:t>CRE</w:t>
      </w:r>
      <w:r>
        <w:rPr>
          <w:rFonts w:ascii="Segoe UI" w:hAnsi="Segoe UI" w:cs="Segoe UI" w:eastAsia="Segoe UI"/>
          <w:sz w:val="11"/>
          <w:szCs w:val="11"/>
          <w:spacing w:val="-5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7"/>
          <w:w w:val="10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T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0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 </w:t>
      </w:r>
      <w:r>
        <w:rPr>
          <w:rFonts w:ascii="Segoe UI" w:hAnsi="Segoe UI" w:cs="Segoe UI" w:eastAsia="Segoe UI"/>
          <w:sz w:val="11"/>
          <w:szCs w:val="11"/>
          <w:spacing w:val="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2"/>
          <w:w w:val="100"/>
        </w:rPr>
        <w:t>B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E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ING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40" w:h="12460" w:orient="landscape"/>
          <w:pgMar w:top="1140" w:bottom="280" w:left="1540" w:right="2040"/>
        </w:sectPr>
      </w:pPr>
      <w:rPr/>
    </w:p>
    <w:p>
      <w:pPr>
        <w:spacing w:before="50" w:after="0" w:line="240" w:lineRule="auto"/>
        <w:ind w:left="579" w:right="-20"/>
        <w:jc w:val="left"/>
        <w:tabs>
          <w:tab w:pos="130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31"/>
          <w:w w:val="84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1"/>
          <w:w w:val="8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84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13" w:right="-65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33"/>
          <w:w w:val="95"/>
        </w:rPr>
        <w:t>TY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14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5"/>
          <w:w w:val="8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Z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44" w:after="0" w:line="240" w:lineRule="auto"/>
        <w:ind w:left="165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93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6"/>
          <w:w w:val="78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9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74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8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89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64" w:after="0" w:line="240" w:lineRule="auto"/>
        <w:ind w:right="-81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6"/>
          <w:w w:val="84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8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4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95"/>
        </w:rPr>
        <w:t>-M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95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7"/>
        </w:rPr>
        <w:t>{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3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3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35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5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2"/>
        </w:rPr>
        <w:t>2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3"/>
          <w:position w:val="-4"/>
        </w:rPr>
        <w:t>¢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3"/>
          <w:position w:val="-4"/>
        </w:rPr>
        <w:t>)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2" w:lineRule="exact"/>
        <w:ind w:left="10" w:right="-42" w:firstLine="1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-6"/>
          <w:w w:val="117"/>
        </w:rPr>
        <w:t>LAT</w:t>
      </w:r>
      <w:r>
        <w:rPr>
          <w:rFonts w:ascii="Segoe UI" w:hAnsi="Segoe UI" w:cs="Segoe UI" w:eastAsia="Segoe UI"/>
          <w:sz w:val="11"/>
          <w:szCs w:val="11"/>
          <w:spacing w:val="0"/>
          <w:w w:val="117"/>
        </w:rPr>
        <w:t>C</w:t>
      </w:r>
      <w:r>
        <w:rPr>
          <w:rFonts w:ascii="Segoe UI" w:hAnsi="Segoe UI" w:cs="Segoe UI" w:eastAsia="Segoe UI"/>
          <w:sz w:val="11"/>
          <w:szCs w:val="11"/>
          <w:spacing w:val="-15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H</w:t>
      </w:r>
      <w:r>
        <w:rPr>
          <w:rFonts w:ascii="Segoe UI" w:hAnsi="Segoe UI" w:cs="Segoe UI" w:eastAsia="Segoe UI"/>
          <w:sz w:val="11"/>
          <w:szCs w:val="11"/>
          <w:spacing w:val="1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3"/>
        </w:rPr>
        <w:t>BARS</w:t>
      </w:r>
      <w:r>
        <w:rPr>
          <w:rFonts w:ascii="Segoe UI" w:hAnsi="Segoe UI" w:cs="Segoe UI" w:eastAsia="Segoe UI"/>
          <w:sz w:val="11"/>
          <w:szCs w:val="11"/>
          <w:spacing w:val="6"/>
          <w:w w:val="113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N</w:t>
      </w:r>
      <w:r>
        <w:rPr>
          <w:rFonts w:ascii="Segoe UI" w:hAnsi="Segoe UI" w:cs="Segoe UI" w:eastAsia="Segoe UI"/>
          <w:sz w:val="11"/>
          <w:szCs w:val="11"/>
          <w:spacing w:val="23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9"/>
        </w:rPr>
        <w:t>SELEC</w:t>
      </w:r>
      <w:r>
        <w:rPr>
          <w:rFonts w:ascii="Segoe UI" w:hAnsi="Segoe UI" w:cs="Segoe UI" w:eastAsia="Segoe UI"/>
          <w:sz w:val="11"/>
          <w:szCs w:val="11"/>
          <w:spacing w:val="-5"/>
          <w:w w:val="119"/>
        </w:rPr>
        <w:t>T</w:t>
      </w:r>
      <w:r>
        <w:rPr>
          <w:rFonts w:ascii="Segoe UI" w:hAnsi="Segoe UI" w:cs="Segoe UI" w:eastAsia="Segoe UI"/>
          <w:sz w:val="11"/>
          <w:szCs w:val="11"/>
          <w:spacing w:val="5"/>
          <w:w w:val="101"/>
        </w:rPr>
        <w:t>OR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240" w:lineRule="auto"/>
        <w:ind w:left="204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3"/>
          <w:w w:val="108"/>
        </w:rPr>
        <w:t>SWITCHES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7" w:after="0" w:line="865" w:lineRule="exact"/>
        <w:ind w:right="-73"/>
        <w:jc w:val="left"/>
        <w:rPr>
          <w:rFonts w:ascii="Times New Roman" w:hAnsi="Times New Roman" w:cs="Times New Roman" w:eastAsia="Times New Roman"/>
          <w:sz w:val="76"/>
          <w:szCs w:val="76"/>
        </w:rPr>
      </w:pPr>
      <w:rPr/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0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 </w:t>
      </w:r>
      <w:r>
        <w:rPr>
          <w:rFonts w:ascii="Times New Roman" w:hAnsi="Times New Roman" w:cs="Times New Roman" w:eastAsia="Times New Roman"/>
          <w:sz w:val="76"/>
          <w:szCs w:val="76"/>
          <w:spacing w:val="45"/>
          <w:w w:val="62"/>
          <w:position w:val="-2"/>
        </w:rPr>
        <w:t> 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0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100"/>
          <w:position w:val="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2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43"/>
          <w:position w:val="0"/>
        </w:rPr>
        <w:t>-7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"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27"/>
        </w:rPr>
        <w:t>M-8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7"/>
          <w:w w:val="134"/>
        </w:rPr>
        <w:t>M·IB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5" w:equalWidth="0">
            <w:col w:w="1719" w:space="106"/>
            <w:col w:w="3448" w:space="533"/>
            <w:col w:w="835" w:space="1187"/>
            <w:col w:w="296" w:space="2623"/>
            <w:col w:w="1313"/>
          </w:cols>
        </w:sectPr>
      </w:pPr>
      <w:rPr/>
    </w:p>
    <w:p>
      <w:pPr>
        <w:spacing w:before="8" w:after="0" w:line="208" w:lineRule="auto"/>
        <w:ind w:left="1488" w:right="-49" w:firstLine="2039"/>
        <w:jc w:val="left"/>
        <w:tabs>
          <w:tab w:pos="352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8"/>
          <w:w w:val="100"/>
        </w:rPr>
        <w:t>FRON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T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6"/>
        </w:rPr>
        <w:t>VIEW</w:t>
      </w:r>
      <w:r>
        <w:rPr>
          <w:rFonts w:ascii="Segoe UI" w:hAnsi="Segoe UI" w:cs="Segoe UI" w:eastAsia="Segoe UI"/>
          <w:sz w:val="11"/>
          <w:szCs w:val="11"/>
          <w:spacing w:val="5"/>
          <w:w w:val="106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7"/>
          <w:position w:val="-5"/>
        </w:rPr>
        <w:t>M-</w:t>
      </w:r>
      <w:r>
        <w:rPr>
          <w:rFonts w:ascii="Segoe UI" w:hAnsi="Segoe UI" w:cs="Segoe UI" w:eastAsia="Segoe UI"/>
          <w:sz w:val="11"/>
          <w:szCs w:val="11"/>
          <w:spacing w:val="0"/>
          <w:w w:val="107"/>
          <w:position w:val="-5"/>
        </w:rPr>
        <w:t>1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1"/>
          <w:szCs w:val="11"/>
          <w:spacing w:val="2"/>
          <w:w w:val="101"/>
          <w:position w:val="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1"/>
          <w:position w:val="0"/>
        </w:rPr>
        <w:t>F</w:t>
      </w:r>
      <w:r>
        <w:rPr>
          <w:rFonts w:ascii="Segoe UI" w:hAnsi="Segoe UI" w:cs="Segoe UI" w:eastAsia="Segoe UI"/>
          <w:sz w:val="11"/>
          <w:szCs w:val="11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8"/>
          <w:w w:val="109"/>
          <w:position w:val="0"/>
        </w:rPr>
        <w:t>SOCKE</w:t>
      </w:r>
      <w:r>
        <w:rPr>
          <w:rFonts w:ascii="Segoe UI" w:hAnsi="Segoe UI" w:cs="Segoe UI" w:eastAsia="Segoe UI"/>
          <w:sz w:val="11"/>
          <w:szCs w:val="11"/>
          <w:spacing w:val="0"/>
          <w:w w:val="109"/>
          <w:position w:val="0"/>
        </w:rPr>
        <w:t>T</w:t>
      </w:r>
      <w:r>
        <w:rPr>
          <w:rFonts w:ascii="Segoe UI" w:hAnsi="Segoe UI" w:cs="Segoe UI" w:eastAsia="Segoe UI"/>
          <w:sz w:val="11"/>
          <w:szCs w:val="11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80" w:after="0" w:line="240" w:lineRule="auto"/>
        <w:ind w:right="759"/>
        <w:jc w:val="righ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7"/>
          <w:w w:val="129"/>
        </w:rPr>
        <w:t>M-3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511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240" w:lineRule="auto"/>
        <w:ind w:right="283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3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right="293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3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7" w:after="0" w:line="122" w:lineRule="exact"/>
        <w:ind w:left="11" w:right="511" w:firstLine="-11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-1"/>
          <w:w w:val="109"/>
        </w:rPr>
        <w:t>REAR</w:t>
      </w:r>
      <w:r>
        <w:rPr>
          <w:rFonts w:ascii="Segoe UI" w:hAnsi="Segoe UI" w:cs="Segoe UI" w:eastAsia="Segoe UI"/>
          <w:sz w:val="11"/>
          <w:szCs w:val="11"/>
          <w:spacing w:val="-1"/>
          <w:w w:val="109"/>
        </w:rPr>
        <w:t> 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F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6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14"/>
        </w:rPr>
        <w:t>P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73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67"/>
          <w:position w:val="1"/>
        </w:rPr>
        <w:t>4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68" w:after="0" w:line="240" w:lineRule="auto"/>
        <w:ind w:left="49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49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86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490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57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40" w:lineRule="auto"/>
        <w:ind w:left="485" w:right="-45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7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58"/>
        <w:jc w:val="left"/>
        <w:tabs>
          <w:tab w:pos="5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w w:val="107"/>
        </w:rPr>
        <w:t>R-1</w:t>
      </w:r>
      <w:r>
        <w:rPr>
          <w:rFonts w:ascii="Segoe UI" w:hAnsi="Segoe UI" w:cs="Segoe UI" w:eastAsia="Segoe UI"/>
          <w:sz w:val="11"/>
          <w:szCs w:val="11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11"/>
          <w:w w:val="136"/>
        </w:rPr>
        <w:t>R-</w:t>
      </w:r>
      <w:r>
        <w:rPr>
          <w:rFonts w:ascii="Segoe UI" w:hAnsi="Segoe UI" w:cs="Segoe UI" w:eastAsia="Segoe UI"/>
          <w:sz w:val="11"/>
          <w:szCs w:val="11"/>
          <w:spacing w:val="0"/>
          <w:w w:val="136"/>
        </w:rPr>
        <w:t>2</w:t>
      </w:r>
      <w:r>
        <w:rPr>
          <w:rFonts w:ascii="Segoe UI" w:hAnsi="Segoe UI" w:cs="Segoe UI" w:eastAsia="Segoe UI"/>
          <w:sz w:val="11"/>
          <w:szCs w:val="11"/>
          <w:spacing w:val="-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133" w:lineRule="exact"/>
        <w:ind w:right="-20"/>
        <w:jc w:val="left"/>
        <w:tabs>
          <w:tab w:pos="12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8"/>
          <w:w w:val="133"/>
          <w:position w:val="-1"/>
        </w:rPr>
        <w:t>M-2</w:t>
      </w:r>
      <w:r>
        <w:rPr>
          <w:rFonts w:ascii="Segoe UI" w:hAnsi="Segoe UI" w:cs="Segoe UI" w:eastAsia="Segoe UI"/>
          <w:sz w:val="11"/>
          <w:szCs w:val="11"/>
          <w:spacing w:val="0"/>
          <w:w w:val="133"/>
          <w:position w:val="-1"/>
        </w:rPr>
        <w:t>0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1"/>
          <w:szCs w:val="11"/>
          <w:spacing w:val="19"/>
          <w:w w:val="118"/>
          <w:position w:val="-1"/>
        </w:rPr>
        <w:t>M</w:t>
      </w:r>
      <w:r>
        <w:rPr>
          <w:rFonts w:ascii="Segoe UI" w:hAnsi="Segoe UI" w:cs="Segoe UI" w:eastAsia="Segoe UI"/>
          <w:sz w:val="11"/>
          <w:szCs w:val="11"/>
          <w:spacing w:val="5"/>
          <w:w w:val="118"/>
          <w:position w:val="-1"/>
        </w:rPr>
        <w:t>-</w:t>
      </w:r>
      <w:r>
        <w:rPr>
          <w:rFonts w:ascii="Segoe UI" w:hAnsi="Segoe UI" w:cs="Segoe UI" w:eastAsia="Segoe UI"/>
          <w:sz w:val="11"/>
          <w:szCs w:val="11"/>
          <w:spacing w:val="12"/>
          <w:w w:val="96"/>
          <w:position w:val="-1"/>
        </w:rPr>
        <w:t>2</w:t>
      </w:r>
      <w:r>
        <w:rPr>
          <w:rFonts w:ascii="Segoe UI" w:hAnsi="Segoe UI" w:cs="Segoe UI" w:eastAsia="Segoe UI"/>
          <w:sz w:val="11"/>
          <w:szCs w:val="11"/>
          <w:spacing w:val="0"/>
          <w:w w:val="96"/>
          <w:position w:val="-1"/>
        </w:rPr>
        <w:t>1</w:t>
      </w:r>
      <w:r>
        <w:rPr>
          <w:rFonts w:ascii="Segoe UI" w:hAnsi="Segoe UI" w:cs="Segoe UI" w:eastAsia="Segoe UI"/>
          <w:sz w:val="11"/>
          <w:szCs w:val="11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0" w:after="0" w:line="112" w:lineRule="exact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2"/>
          <w:w w:val="129"/>
          <w:position w:val="1"/>
        </w:rPr>
        <w:t>LEF</w:t>
      </w:r>
      <w:r>
        <w:rPr>
          <w:rFonts w:ascii="Segoe UI" w:hAnsi="Segoe UI" w:cs="Segoe UI" w:eastAsia="Segoe UI"/>
          <w:sz w:val="11"/>
          <w:szCs w:val="11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1"/>
          <w:szCs w:val="11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4" w:equalWidth="0">
            <w:col w:w="4260" w:space="305"/>
            <w:col w:w="856" w:space="1794"/>
            <w:col w:w="769" w:space="1938"/>
            <w:col w:w="2138"/>
          </w:cols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"/>
          <w:w w:val="131"/>
        </w:rPr>
        <w:t>M-9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37" w:lineRule="exact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3"/>
          <w:w w:val="113"/>
          <w:position w:val="-1"/>
        </w:rPr>
        <w:t>M-15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2" w:equalWidth="0">
            <w:col w:w="5745" w:space="3110"/>
            <w:col w:w="3205"/>
          </w:cols>
        </w:sectPr>
      </w:pPr>
      <w:rPr/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4" w:lineRule="exact"/>
        <w:ind w:left="235" w:right="-80" w:firstLine="-58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IT11&lt;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PART</w:t>
      </w:r>
      <w:r>
        <w:rPr>
          <w:rFonts w:ascii="Segoe UI" w:hAnsi="Segoe UI" w:cs="Segoe UI" w:eastAsia="Segoe UI"/>
          <w:sz w:val="9"/>
          <w:szCs w:val="9"/>
          <w:spacing w:val="-9"/>
          <w:w w:val="12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NO.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28"/>
          <w:position w:val="0"/>
        </w:rPr>
        <w:t>Ml'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7"/>
          <w:position w:val="0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51" w:lineRule="exact"/>
        <w:ind w:right="-20"/>
        <w:jc w:val="left"/>
        <w:tabs>
          <w:tab w:pos="620" w:val="left"/>
          <w:tab w:pos="126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M-2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5"/>
          <w:w w:val="135"/>
        </w:rPr>
        <w:t>M·2</w:t>
      </w:r>
      <w:r>
        <w:rPr>
          <w:rFonts w:ascii="Segoe UI" w:hAnsi="Segoe UI" w:cs="Segoe UI" w:eastAsia="Segoe UI"/>
          <w:sz w:val="11"/>
          <w:szCs w:val="11"/>
          <w:spacing w:val="0"/>
          <w:w w:val="135"/>
        </w:rPr>
        <w:t>B</w:t>
      </w:r>
      <w:r>
        <w:rPr>
          <w:rFonts w:ascii="Segoe UI" w:hAnsi="Segoe UI" w:cs="Segoe UI" w:eastAsia="Segoe UI"/>
          <w:sz w:val="11"/>
          <w:szCs w:val="11"/>
          <w:spacing w:val="-40"/>
          <w:w w:val="135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  <w:position w:val="0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47"/>
          <w:position w:val="0"/>
        </w:rPr>
        <w:t>2</w:t>
      </w:r>
      <w:r>
        <w:rPr>
          <w:rFonts w:ascii="Segoe UI" w:hAnsi="Segoe UI" w:cs="Segoe UI" w:eastAsia="Segoe UI"/>
          <w:sz w:val="11"/>
          <w:szCs w:val="11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  <w:position w:val="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6" w:lineRule="exact"/>
        <w:ind w:left="291" w:right="-56"/>
        <w:jc w:val="left"/>
        <w:tabs>
          <w:tab w:pos="940" w:val="left"/>
          <w:tab w:pos="1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&lt;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¢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2"/>
          <w:w w:val="107"/>
          <w:position w:val="1"/>
        </w:rPr>
        <w:t>25�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84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"/>
          <w:w w:val="93"/>
        </w:rPr>
        <w:t>COI</w:t>
      </w:r>
      <w:r>
        <w:rPr>
          <w:rFonts w:ascii="Segoe UI" w:hAnsi="Segoe UI" w:cs="Segoe UI" w:eastAsia="Segoe UI"/>
          <w:sz w:val="11"/>
          <w:szCs w:val="11"/>
          <w:spacing w:val="0"/>
          <w:w w:val="93"/>
        </w:rPr>
        <w:t>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   </w:t>
      </w:r>
      <w:r>
        <w:rPr>
          <w:rFonts w:ascii="Segoe UI" w:hAnsi="Segoe UI" w:cs="Segoe UI" w:eastAsia="Segoe UI"/>
          <w:sz w:val="11"/>
          <w:szCs w:val="11"/>
          <w:spacing w:val="-1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12"/>
        </w:rPr>
        <w:t>SWI</w:t>
      </w:r>
      <w:r>
        <w:rPr>
          <w:rFonts w:ascii="Segoe UI" w:hAnsi="Segoe UI" w:cs="Segoe UI" w:eastAsia="Segoe UI"/>
          <w:sz w:val="11"/>
          <w:szCs w:val="11"/>
          <w:spacing w:val="-5"/>
          <w:w w:val="112"/>
        </w:rPr>
        <w:t>T</w:t>
      </w:r>
      <w:r>
        <w:rPr>
          <w:rFonts w:ascii="Segoe UI" w:hAnsi="Segoe UI" w:cs="Segoe UI" w:eastAsia="Segoe UI"/>
          <w:sz w:val="11"/>
          <w:szCs w:val="11"/>
          <w:spacing w:val="9"/>
          <w:w w:val="107"/>
        </w:rPr>
        <w:t>CHE</w:t>
      </w:r>
      <w:r>
        <w:rPr>
          <w:rFonts w:ascii="Segoe UI" w:hAnsi="Segoe UI" w:cs="Segoe UI" w:eastAsia="Segoe UI"/>
          <w:sz w:val="11"/>
          <w:szCs w:val="11"/>
          <w:spacing w:val="0"/>
          <w:w w:val="107"/>
        </w:rPr>
        <w:t>S</w:t>
      </w:r>
      <w:r>
        <w:rPr>
          <w:rFonts w:ascii="Segoe UI" w:hAnsi="Segoe UI" w:cs="Segoe UI" w:eastAsia="Segoe UI"/>
          <w:sz w:val="11"/>
          <w:szCs w:val="11"/>
          <w:spacing w:val="-2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2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-6"/>
          <w:w w:val="153"/>
        </w:rPr>
        <w:t>PIUCE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36" w:after="0" w:line="240" w:lineRule="auto"/>
        <w:ind w:right="-6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w w:val="112"/>
        </w:rPr>
        <w:t>M</w:t>
      </w:r>
      <w:r>
        <w:rPr>
          <w:rFonts w:ascii="Segoe UI" w:hAnsi="Segoe UI" w:cs="Segoe UI" w:eastAsia="Segoe UI"/>
          <w:sz w:val="11"/>
          <w:szCs w:val="11"/>
          <w:spacing w:val="-1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43"/>
          <w:position w:val="2"/>
        </w:rPr>
        <w:t>-</w:t>
      </w:r>
      <w:r>
        <w:rPr>
          <w:rFonts w:ascii="Segoe UI" w:hAnsi="Segoe UI" w:cs="Segoe UI" w:eastAsia="Segoe UI"/>
          <w:sz w:val="11"/>
          <w:szCs w:val="11"/>
          <w:spacing w:val="9"/>
          <w:w w:val="112"/>
          <w:position w:val="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12"/>
          <w:position w:val="0"/>
        </w:rPr>
        <w:t>l</w:t>
      </w:r>
      <w:r>
        <w:rPr>
          <w:rFonts w:ascii="Segoe UI" w:hAnsi="Segoe UI" w:cs="Segoe UI" w:eastAsia="Segoe UI"/>
          <w:sz w:val="11"/>
          <w:szCs w:val="11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4"/>
          <w:w w:val="94"/>
        </w:rPr>
        <w:t>M-</w:t>
      </w:r>
      <w:r>
        <w:rPr>
          <w:rFonts w:ascii="Segoe UI" w:hAnsi="Segoe UI" w:cs="Segoe UI" w:eastAsia="Segoe UI"/>
          <w:sz w:val="11"/>
          <w:szCs w:val="11"/>
          <w:spacing w:val="0"/>
          <w:w w:val="94"/>
        </w:rPr>
        <w:t>1</w:t>
      </w:r>
      <w:r>
        <w:rPr>
          <w:rFonts w:ascii="Segoe UI" w:hAnsi="Segoe UI" w:cs="Segoe UI" w:eastAsia="Segoe UI"/>
          <w:sz w:val="11"/>
          <w:szCs w:val="11"/>
          <w:spacing w:val="-9"/>
          <w:w w:val="94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71"/>
        </w:rPr>
        <w:t>0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21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2"/>
          <w:w w:val="100"/>
        </w:rPr>
        <w:t>�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C</w:t>
      </w:r>
      <w:r>
        <w:rPr>
          <w:rFonts w:ascii="Segoe UI" w:hAnsi="Segoe UI" w:cs="Segoe UI" w:eastAsia="Segoe UI"/>
          <w:sz w:val="11"/>
          <w:szCs w:val="11"/>
          <w:spacing w:val="-5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7"/>
        </w:rPr>
        <w:t>YCLE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29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5"/>
          <w:w w:val="141"/>
        </w:rPr>
        <w:t>M·l</w:t>
      </w:r>
      <w:r>
        <w:rPr>
          <w:rFonts w:ascii="Segoe UI" w:hAnsi="Segoe UI" w:cs="Segoe UI" w:eastAsia="Segoe UI"/>
          <w:sz w:val="11"/>
          <w:szCs w:val="11"/>
          <w:spacing w:val="0"/>
          <w:w w:val="141"/>
        </w:rPr>
        <w:t>6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12"/>
          <w:w w:val="106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6"/>
        </w:rPr>
        <w:t>7</w:t>
      </w:r>
      <w:r>
        <w:rPr>
          <w:rFonts w:ascii="Segoe UI" w:hAnsi="Segoe UI" w:cs="Segoe UI" w:eastAsia="Segoe UI"/>
          <w:sz w:val="11"/>
          <w:szCs w:val="11"/>
          <w:spacing w:val="-1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6" w:equalWidth="0">
            <w:col w:w="1011" w:space="150"/>
            <w:col w:w="1729" w:space="1709"/>
            <w:col w:w="285" w:space="791"/>
            <w:col w:w="340" w:space="38"/>
            <w:col w:w="321" w:space="2336"/>
            <w:col w:w="3350"/>
          </w:cols>
        </w:sectPr>
      </w:pPr>
      <w:rPr/>
    </w:p>
    <w:p>
      <w:pPr>
        <w:spacing w:before="0" w:after="0" w:line="159" w:lineRule="atLeast"/>
        <w:ind w:left="239" w:right="4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0"/>
        </w:rPr>
        <w:t>.0.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39" w:right="-27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0"/>
        </w:rPr>
        <w:t>M2B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6" w:after="0" w:line="240" w:lineRule="auto"/>
        <w:ind w:left="241" w:right="-23"/>
        <w:jc w:val="both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pict>
          <w10:wrap type="none"/>
          <v:shape style="position:absolute;margin-left:89.056534pt;margin-top:7.232907pt;width:5.972062pt;height:3.895887pt;mso-position-horizontal-relative:page;mso-position-vertical-relative:paragraph;z-index:-18965;rotation:1" type="#_x0000_t136" fillcolor="#000000" stroked="f">
            <o:extrusion v:ext="view" autorotationcenter="t"/>
            <v:textpath style="font-family:&amp;quot;Segoe UI&amp;quot;;font-size:3pt;v-text-kern:t;mso-text-shadow:auto" string="M3"/>
          </v:shape>
        </w:pic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</w:rPr>
        <w:t>M3C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4" w:right="53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402489pt;margin-top:4.502297pt;width:7.161433pt;height:6.872336pt;mso-position-horizontal-relative:page;mso-position-vertical-relative:paragraph;z-index:-18968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100"/>
                    </w:rPr>
                    <w:t>M5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12"/>
          <w:w w:val="122"/>
        </w:rPr>
        <w:t>M4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9" w:right="48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12"/>
          <w:w w:val="122"/>
        </w:rPr>
        <w:t>M6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240" w:lineRule="auto"/>
        <w:ind w:left="249" w:right="3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4"/>
        </w:rPr>
        <w:t>H'l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249" w:right="3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6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244" w:right="3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18"/>
        </w:rPr>
        <w:t>�9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4" w:after="0" w:line="224" w:lineRule="auto"/>
        <w:ind w:left="249" w:right="-33" w:firstLine="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1"/>
        </w:rPr>
        <w:t>KlO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Jill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0"/>
        </w:rPr>
        <w:t>Kl2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12" w:lineRule="exact"/>
        <w:ind w:left="244" w:right="-24" w:firstLine="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8"/>
        </w:rPr>
        <w:t>MU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Ml4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12" w:lineRule="exact"/>
        <w:ind w:left="254" w:right="-19" w:firstLine="-5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509323pt;margin-top:17.373465pt;width:10.426402pt;height:5.988287pt;mso-position-horizontal-relative:page;mso-position-vertical-relative:paragraph;z-index:-18966" type="#_x0000_t202" filled="f" stroked="f">
            <v:textbox inset="0,0,0,0">
              <w:txbxContent>
                <w:p>
                  <w:pPr>
                    <w:spacing w:before="8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37"/>
                    </w:rPr>
                    <w:t>10.8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9.612473pt;margin-top:12.758266pt;width:8.055276pt;height:3.946302pt;mso-position-horizontal-relative:page;mso-position-vertical-relative:paragraph;z-index:-18962;rotation:358" type="#_x0000_t136" fillcolor="#000000" stroked="f">
            <o:extrusion v:ext="view" autorotationcenter="t"/>
            <v:textpath style="font-family:&amp;quot;Segoe UI&amp;quot;;font-size:3pt;v-text-kern:t;mso-text-shadow:auto" string="M17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19"/>
        </w:rPr>
        <w:t>MlS</w:t>
      </w:r>
      <w:r>
        <w:rPr>
          <w:rFonts w:ascii="Segoe UI" w:hAnsi="Segoe UI" w:cs="Segoe UI" w:eastAsia="Segoe UI"/>
          <w:sz w:val="9"/>
          <w:szCs w:val="9"/>
          <w:spacing w:val="-10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5"/>
        </w:rPr>
        <w:t>Ml£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4" w:right="-20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89.651176pt;margin-top:-4.015912pt;width:8.126729pt;height:3.853888pt;mso-position-horizontal-relative:page;mso-position-vertical-relative:paragraph;z-index:-18961;rotation:358" type="#_x0000_t136" fillcolor="#000000" stroked="f">
            <o:extrusion v:ext="view" autorotationcenter="t"/>
            <v:textpath style="font-family:&amp;quot;Segoe UI&amp;quot;;font-size:3pt;v-text-kern:t;mso-text-shadow:auto" string="M19"/>
          </v:shape>
        </w:pict>
      </w:r>
      <w:r>
        <w:rPr>
          <w:rFonts w:ascii="Segoe UI" w:hAnsi="Segoe UI" w:cs="Segoe UI" w:eastAsia="Segoe UI"/>
          <w:sz w:val="9"/>
          <w:szCs w:val="9"/>
          <w:spacing w:val="-15"/>
          <w:w w:val="128"/>
        </w:rPr>
        <w:t>&gt;20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left="254" w:right="-32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26"/>
        </w:rPr>
        <w:t>M21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57" w:lineRule="atLeast"/>
        <w:ind w:left="1" w:right="881"/>
        <w:jc w:val="both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3"/>
          <w:w w:val="165"/>
        </w:rPr>
        <w:t>1423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r11</w:t>
      </w:r>
      <w:r>
        <w:rPr>
          <w:rFonts w:ascii="Segoe UI" w:hAnsi="Segoe UI" w:cs="Segoe UI" w:eastAsia="Segoe UI"/>
          <w:sz w:val="9"/>
          <w:szCs w:val="9"/>
          <w:spacing w:val="-10"/>
          <w:w w:val="145"/>
        </w:rPr>
        <w:t>\</w:t>
      </w:r>
      <w:r>
        <w:rPr>
          <w:rFonts w:ascii="Segoe UI" w:hAnsi="Segoe UI" w:cs="Segoe UI" w:eastAsia="Segoe UI"/>
          <w:sz w:val="9"/>
          <w:szCs w:val="9"/>
          <w:spacing w:val="5"/>
          <w:w w:val="119"/>
        </w:rPr>
        <w:t>1</w:t>
      </w:r>
      <w:r>
        <w:rPr>
          <w:rFonts w:ascii="Segoe UI" w:hAnsi="Segoe UI" w:cs="Segoe UI" w:eastAsia="Segoe UI"/>
          <w:sz w:val="9"/>
          <w:szCs w:val="9"/>
          <w:spacing w:val="-29"/>
          <w:w w:val="91"/>
        </w:rPr>
        <w:t>n,.</w:t>
      </w:r>
      <w:r>
        <w:rPr>
          <w:rFonts w:ascii="Segoe UI" w:hAnsi="Segoe UI" w:cs="Segoe UI" w:eastAsia="Segoe UI"/>
          <w:sz w:val="9"/>
          <w:szCs w:val="9"/>
          <w:spacing w:val="-29"/>
          <w:w w:val="65"/>
        </w:rPr>
        <w:t>'1</w:t>
      </w:r>
      <w:r>
        <w:rPr>
          <w:rFonts w:ascii="Segoe UI" w:hAnsi="Segoe UI" w:cs="Segoe UI" w:eastAsia="Segoe UI"/>
          <w:sz w:val="9"/>
          <w:szCs w:val="9"/>
          <w:spacing w:val="-5"/>
          <w:w w:val="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0"/>
        </w:rPr>
        <w:t>Strip</w:t>
      </w:r>
      <w:r>
        <w:rPr>
          <w:rFonts w:ascii="Times New Roman" w:hAnsi="Times New Roman" w:cs="Times New Roman" w:eastAsia="Times New Roman"/>
          <w:sz w:val="7"/>
          <w:szCs w:val="7"/>
          <w:spacing w:val="8"/>
          <w:w w:val="21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6"/>
        </w:rPr>
        <w:t>ASSI!liTibl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26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6" w:right="109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7"/>
        </w:rPr>
        <w:t>13298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Coin</w:t>
      </w:r>
      <w:r>
        <w:rPr>
          <w:rFonts w:ascii="Segoe UI" w:hAnsi="Segoe UI" w:cs="Segoe UI" w:eastAsia="Segoe UI"/>
          <w:sz w:val="9"/>
          <w:szCs w:val="9"/>
          <w:spacing w:val="22"/>
          <w:w w:val="12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9"/>
          <w:w w:val="140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w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7"/>
        </w:rPr>
        <w:t>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9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97"/>
        </w:rPr>
        <w:t>Astembl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6" w:right="1026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"/>
          <w:w w:val="145"/>
        </w:rPr>
        <w:t>1329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5"/>
        </w:rPr>
        <w:t>Socket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(13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82"/>
        </w:rPr>
        <w:t>Contact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2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6" w:right="76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5"/>
          <w:w w:val="158"/>
        </w:rPr>
        <w:t>1338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  </w:t>
      </w:r>
      <w:r>
        <w:rPr>
          <w:rFonts w:ascii="Segoe UI" w:hAnsi="Segoe UI" w:cs="Segoe UI" w:eastAsia="Segoe UI"/>
          <w:sz w:val="7"/>
          <w:szCs w:val="7"/>
          <w:spacing w:val="26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202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20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74"/>
        </w:rPr>
        <w:t>(1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3</w:t>
      </w:r>
      <w:r>
        <w:rPr>
          <w:rFonts w:ascii="Segoe UI" w:hAnsi="Segoe UI" w:cs="Segoe UI" w:eastAsia="Segoe UI"/>
          <w:sz w:val="7"/>
          <w:szCs w:val="7"/>
          <w:spacing w:val="-6"/>
          <w:w w:val="174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4"/>
        </w:rPr>
        <w:t>Con</w:t>
      </w:r>
      <w:r>
        <w:rPr>
          <w:rFonts w:ascii="Segoe UI" w:hAnsi="Segoe UI" w:cs="Segoe UI" w:eastAsia="Segoe UI"/>
          <w:sz w:val="7"/>
          <w:szCs w:val="7"/>
          <w:spacing w:val="-9"/>
          <w:w w:val="174"/>
        </w:rPr>
        <w:t>t</w:t>
      </w:r>
      <w:r>
        <w:rPr>
          <w:rFonts w:ascii="Segoe UI" w:hAnsi="Segoe UI" w:cs="Segoe UI" w:eastAsia="Segoe UI"/>
          <w:sz w:val="7"/>
          <w:szCs w:val="7"/>
          <w:spacing w:val="3"/>
          <w:w w:val="174"/>
        </w:rPr>
        <w:t>act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)</w:t>
      </w:r>
      <w:r>
        <w:rPr>
          <w:rFonts w:ascii="Segoe UI" w:hAnsi="Segoe UI" w:cs="Segoe UI" w:eastAsia="Segoe UI"/>
          <w:sz w:val="7"/>
          <w:szCs w:val="7"/>
          <w:spacing w:val="11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370" w:right="18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9.533997pt;margin-top:4.566518pt;width:4.846200pt;height:17.9pt;mso-position-horizontal-relative:page;mso-position-vertical-relative:paragraph;z-index:-18970" type="#_x0000_t202" filled="f" stroked="f">
            <v:textbox inset="0,0,0,0">
              <w:txbxContent>
                <w:p>
                  <w:pPr>
                    <w:spacing w:before="0" w:after="0" w:line="304" w:lineRule="exact"/>
                    <w:ind w:right="-94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-15"/>
                      <w:w w:val="44"/>
                      <w:position w:val="1"/>
                    </w:rPr>
                    <w:t>;;.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1"/>
          <w:position w:val="1"/>
        </w:rPr>
        <w:t>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1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291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7"/>
          <w:w w:val="178"/>
          <w:position w:val="1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5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(on</w:t>
      </w:r>
      <w:r>
        <w:rPr>
          <w:rFonts w:ascii="Times New Roman" w:hAnsi="Times New Roman" w:cs="Times New Roman" w:eastAsia="Times New Roman"/>
          <w:sz w:val="7"/>
          <w:szCs w:val="7"/>
          <w:spacing w:val="16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213"/>
          <w:position w:val="1"/>
        </w:rPr>
        <w:t>Sehcto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3"/>
          <w:position w:val="1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22"/>
          <w:w w:val="213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9"/>
          <w:position w:val="1"/>
        </w:rPr>
        <w:t>Switc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1"/>
        </w:rPr>
        <w:t>h</w:t>
      </w:r>
      <w:r>
        <w:rPr>
          <w:rFonts w:ascii="Segoe UI" w:hAnsi="Segoe UI" w:cs="Segoe UI" w:eastAsia="Segoe UI"/>
          <w:sz w:val="7"/>
          <w:szCs w:val="7"/>
          <w:spacing w:val="-12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79"/>
          <w:position w:val="1"/>
        </w:rPr>
        <w:t>Asse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79"/>
          <w:position w:val="1"/>
        </w:rPr>
        <w:t>m</w:t>
      </w:r>
      <w:r>
        <w:rPr>
          <w:rFonts w:ascii="Times New Roman" w:hAnsi="Times New Roman" w:cs="Times New Roman" w:eastAsia="Times New Roman"/>
          <w:sz w:val="7"/>
          <w:szCs w:val="7"/>
          <w:spacing w:val="-20"/>
          <w:w w:val="179"/>
          <w:position w:val="1"/>
        </w:rPr>
        <w:t>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-17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2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" w:after="0" w:line="115" w:lineRule="exact"/>
        <w:ind w:left="551" w:right="182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7"/>
        </w:rPr>
        <w:t>S\'litc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h</w:t>
      </w:r>
      <w:r>
        <w:rPr>
          <w:rFonts w:ascii="Segoe UI" w:hAnsi="Segoe UI" w:cs="Segoe UI" w:eastAsia="Segoe UI"/>
          <w:sz w:val="9"/>
          <w:szCs w:val="9"/>
          <w:spacing w:val="-1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47"/>
        </w:rPr>
        <w:t>(o: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Selector</w:t>
      </w:r>
      <w:r>
        <w:rPr>
          <w:rFonts w:ascii="Times New Roman" w:hAnsi="Times New Roman" w:cs="Times New Roman" w:eastAsia="Times New Roman"/>
          <w:sz w:val="7"/>
          <w:szCs w:val="7"/>
          <w:spacing w:val="16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202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Assembly)</w:t>
      </w:r>
      <w:r>
        <w:rPr>
          <w:rFonts w:ascii="Times New Roman" w:hAnsi="Times New Roman" w:cs="Times New Roman" w:eastAsia="Times New Roman"/>
          <w:sz w:val="7"/>
          <w:szCs w:val="7"/>
          <w:spacing w:val="1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1" w:lineRule="exact"/>
        <w:ind w:left="1" w:right="57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46"/>
          <w:position w:val="1"/>
        </w:rPr>
        <w:t>1336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  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64"/>
          <w:position w:val="0"/>
        </w:rPr>
        <w:t>S•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0"/>
        </w:rPr>
        <w:t>tc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0"/>
        </w:rPr>
        <w:t>)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1" w:lineRule="exact"/>
        <w:ind w:left="6" w:right="56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  <w:position w:val="1"/>
        </w:rPr>
        <w:t>1024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   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3"/>
          <w:position w:val="0"/>
        </w:rPr>
        <w:t>LB.mJ&gt;</w:t>
      </w:r>
      <w:r>
        <w:rPr>
          <w:rFonts w:ascii="Segoe UI" w:hAnsi="Segoe UI" w:cs="Segoe UI" w:eastAsia="Segoe UI"/>
          <w:sz w:val="7"/>
          <w:szCs w:val="7"/>
          <w:spacing w:val="0"/>
          <w:w w:val="113"/>
          <w:position w:val="0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72"/>
          <w:position w:val="0"/>
        </w:rPr>
        <w:t>(G.E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0"/>
        </w:rPr>
        <w:t>#51)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190" w:lineRule="auto"/>
        <w:ind w:left="11" w:right="186" w:firstLine="5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39"/>
        </w:rPr>
        <w:t>13:36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  </w:t>
      </w:r>
      <w:r>
        <w:rPr>
          <w:rFonts w:ascii="Segoe UI" w:hAnsi="Segoe UI" w:cs="Segoe UI" w:eastAsia="Segoe UI"/>
          <w:sz w:val="7"/>
          <w:szCs w:val="7"/>
          <w:spacing w:val="9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9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r</w:t>
      </w:r>
      <w:r>
        <w:rPr>
          <w:rFonts w:ascii="Segoe UI" w:hAnsi="Segoe UI" w:cs="Segoe UI" w:eastAsia="Segoe UI"/>
          <w:sz w:val="9"/>
          <w:szCs w:val="9"/>
          <w:spacing w:val="-15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9"/>
        </w:rPr>
        <w:t>Switc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h</w:t>
      </w:r>
      <w:r>
        <w:rPr>
          <w:rFonts w:ascii="Segoe UI" w:hAnsi="Segoe UI" w:cs="Segoe UI" w:eastAsia="Segoe UI"/>
          <w:sz w:val="9"/>
          <w:szCs w:val="9"/>
          <w:spacing w:val="20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,</w:t>
      </w:r>
      <w:r>
        <w:rPr>
          <w:rFonts w:ascii="Segoe UI" w:hAnsi="Segoe UI" w:cs="Segoe UI" w:eastAsia="Segoe UI"/>
          <w:sz w:val="9"/>
          <w:szCs w:val="9"/>
          <w:spacing w:val="38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-19"/>
          <w:w w:val="210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210"/>
        </w:rPr>
        <w:t>-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�1.15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6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Credit</w:t>
      </w:r>
      <w:r>
        <w:rPr>
          <w:rFonts w:ascii="Segoe UI" w:hAnsi="Segoe UI" w:cs="Segoe UI" w:eastAsia="Segoe UI"/>
          <w:sz w:val="7"/>
          <w:szCs w:val="7"/>
          <w:spacing w:val="33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3"/>
        </w:rPr>
        <w:t>Kagne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t</w:t>
      </w:r>
      <w:r>
        <w:rPr>
          <w:rFonts w:ascii="Segoe UI" w:hAnsi="Segoe UI" w:cs="Segoe UI" w:eastAsia="Segoe UI"/>
          <w:sz w:val="7"/>
          <w:szCs w:val="7"/>
          <w:spacing w:val="25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4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o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1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31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81"/>
        </w:rPr>
        <w:t>(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95"/>
        </w:rPr>
        <w:t>Pair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34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1"/>
        </w:rPr>
        <w:t>lM6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27"/>
          <w:w w:val="15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1"/>
          <w:position w:val="0"/>
        </w:rPr>
        <w:t>Cred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t.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0"/>
          <w:position w:val="0"/>
        </w:rPr>
        <w:t>Ratche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22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6"/>
          <w:w w:val="230"/>
          <w:position w:val="0"/>
        </w:rPr>
        <w:t>"bee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0"/>
          <w:position w:val="0"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38"/>
          <w:w w:val="23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6" w:lineRule="exact"/>
        <w:ind w:left="16" w:right="-3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</w:rPr>
        <w:t>1333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    </w:t>
      </w:r>
      <w:r>
        <w:rPr>
          <w:rFonts w:ascii="Segoe UI" w:hAnsi="Segoe UI" w:cs="Segoe UI" w:eastAsia="Segoe UI"/>
          <w:sz w:val="7"/>
          <w:szCs w:val="7"/>
          <w:spacing w:val="18"/>
          <w:w w:val="15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Mo</w:t>
      </w:r>
      <w:r>
        <w:rPr>
          <w:rFonts w:ascii="Segoe UI" w:hAnsi="Segoe UI" w:cs="Segoe UI" w:eastAsia="Segoe UI"/>
          <w:sz w:val="7"/>
          <w:szCs w:val="7"/>
          <w:spacing w:val="-7"/>
          <w:w w:val="234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67"/>
        </w:rPr>
        <w:t>Q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70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.</w:t>
      </w:r>
      <w:r>
        <w:rPr>
          <w:rFonts w:ascii="Segoe UI" w:hAnsi="Segoe UI" w:cs="Segoe UI" w:eastAsia="Segoe UI"/>
          <w:sz w:val="5"/>
          <w:szCs w:val="5"/>
          <w:spacing w:val="39"/>
          <w:w w:val="3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-4"/>
          <w:w w:val="1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*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" w:after="0" w:line="92" w:lineRule="exact"/>
        <w:ind w:left="6" w:right="93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1"/>
        </w:rPr>
        <w:t>10242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2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-17"/>
          <w:w w:val="173"/>
        </w:rPr>
        <w:t>Lal"-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P</w:t>
      </w:r>
      <w:r>
        <w:rPr>
          <w:rFonts w:ascii="Segoe UI" w:hAnsi="Segoe UI" w:cs="Segoe UI" w:eastAsia="Segoe UI"/>
          <w:sz w:val="7"/>
          <w:szCs w:val="7"/>
          <w:spacing w:val="6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73"/>
        </w:rPr>
        <w:t>G.E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.</w:t>
      </w:r>
      <w:r>
        <w:rPr>
          <w:rFonts w:ascii="Segoe UI" w:hAnsi="Segoe UI" w:cs="Segoe UI" w:eastAsia="Segoe UI"/>
          <w:sz w:val="7"/>
          <w:szCs w:val="7"/>
          <w:spacing w:val="14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3"/>
        </w:rPr>
        <w:t>#5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1</w:t>
      </w:r>
      <w:r>
        <w:rPr>
          <w:rFonts w:ascii="Segoe UI" w:hAnsi="Segoe UI" w:cs="Segoe UI" w:eastAsia="Segoe UI"/>
          <w:sz w:val="7"/>
          <w:szCs w:val="7"/>
          <w:spacing w:val="1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26"/>
          <w:w w:val="173"/>
        </w:rPr>
        <w:t>(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"</w:t>
      </w:r>
      <w:r>
        <w:rPr>
          <w:rFonts w:ascii="Segoe UI" w:hAnsi="Segoe UI" w:cs="Segoe UI" w:eastAsia="Segoe UI"/>
          <w:sz w:val="7"/>
          <w:szCs w:val="7"/>
          <w:spacing w:val="-2"/>
          <w:w w:val="173"/>
        </w:rPr>
        <w:t>"'dt1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1</w:t>
      </w:r>
      <w:r>
        <w:rPr>
          <w:rFonts w:ascii="Segoe UI" w:hAnsi="Segoe UI" w:cs="Segoe UI" w:eastAsia="Segoe UI"/>
          <w:sz w:val="7"/>
          <w:szCs w:val="7"/>
          <w:spacing w:val="-19"/>
          <w:w w:val="17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3"/>
        </w:rPr>
        <w:t>Light)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3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8"/>
        </w:rPr>
        <w:t>_.</w:t>
      </w:r>
      <w:r>
        <w:rPr>
          <w:rFonts w:ascii="Segoe UI" w:hAnsi="Segoe UI" w:cs="Segoe UI" w:eastAsia="Segoe UI"/>
          <w:sz w:val="5"/>
          <w:szCs w:val="5"/>
          <w:spacing w:val="0"/>
          <w:w w:val="138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30" w:lineRule="exact"/>
        <w:ind w:right="81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9"/>
          <w:position w:val="1"/>
        </w:rPr>
        <w:t>15110</w:t>
      </w:r>
      <w:r>
        <w:rPr>
          <w:rFonts w:ascii="Segoe UI" w:hAnsi="Segoe UI" w:cs="Segoe UI" w:eastAsia="Segoe UI"/>
          <w:sz w:val="7"/>
          <w:szCs w:val="7"/>
          <w:spacing w:val="0"/>
          <w:w w:val="159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3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59"/>
          <w:position w:val="1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5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9"/>
          <w:position w:val="0"/>
        </w:rPr>
        <w:t>Carz.y-Over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205"/>
          <w:position w:val="0"/>
        </w:rPr>
        <w:t>S"itc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          </w:t>
      </w:r>
      <w:r>
        <w:rPr>
          <w:rFonts w:ascii="Times New Roman" w:hAnsi="Times New Roman" w:cs="Times New Roman" w:eastAsia="Times New Roman"/>
          <w:sz w:val="7"/>
          <w:szCs w:val="7"/>
          <w:spacing w:val="15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6" w:right="98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5"/>
        </w:rPr>
        <w:t>1536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</w:t>
      </w:r>
      <w:r>
        <w:rPr>
          <w:rFonts w:ascii="Segoe UI" w:hAnsi="Segoe UI" w:cs="Segoe UI" w:eastAsia="Segoe UI"/>
          <w:sz w:val="7"/>
          <w:szCs w:val="7"/>
          <w:spacing w:val="18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5"/>
        </w:rPr>
        <w:t>Bela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y</w:t>
      </w:r>
      <w:r>
        <w:rPr>
          <w:rFonts w:ascii="Segoe UI" w:hAnsi="Segoe UI" w:cs="Segoe UI" w:eastAsia="Segoe UI"/>
          <w:sz w:val="9"/>
          <w:szCs w:val="9"/>
          <w:spacing w:val="19"/>
          <w:w w:val="15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55"/>
        </w:rPr>
        <w:t>Sw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5"/>
        </w:rPr>
        <w:t>i</w:t>
      </w:r>
      <w:r>
        <w:rPr>
          <w:rFonts w:ascii="Segoe UI" w:hAnsi="Segoe UI" w:cs="Segoe UI" w:eastAsia="Segoe UI"/>
          <w:sz w:val="9"/>
          <w:szCs w:val="9"/>
          <w:spacing w:val="-8"/>
          <w:w w:val="155"/>
        </w:rPr>
        <w:t>tc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b</w:t>
      </w:r>
      <w:r>
        <w:rPr>
          <w:rFonts w:ascii="Segoe UI" w:hAnsi="Segoe UI" w:cs="Segoe UI" w:eastAsia="Segoe UI"/>
          <w:sz w:val="9"/>
          <w:szCs w:val="9"/>
          <w:spacing w:val="28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4" w:after="0" w:line="240" w:lineRule="auto"/>
        <w:ind w:left="16" w:right="98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44"/>
        </w:rPr>
        <w:t>1337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      </w:t>
      </w:r>
      <w:r>
        <w:rPr>
          <w:rFonts w:ascii="Segoe UI" w:hAnsi="Segoe UI" w:cs="Segoe UI" w:eastAsia="Segoe UI"/>
          <w:sz w:val="7"/>
          <w:szCs w:val="7"/>
          <w:spacing w:val="10"/>
          <w:w w:val="14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4"/>
          <w:w w:val="204"/>
        </w:rPr>
        <w:t>Rela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4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19"/>
          <w:w w:val="204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5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¢</w:t>
      </w:r>
      <w:r>
        <w:rPr>
          <w:rFonts w:ascii="Segoe UI" w:hAnsi="Segoe UI" w:cs="Segoe UI" w:eastAsia="Segoe UI"/>
          <w:sz w:val="7"/>
          <w:szCs w:val="7"/>
          <w:spacing w:val="25"/>
          <w:w w:val="15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89"/>
        </w:rPr>
        <w:t>Credi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7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93" w:lineRule="exact"/>
        <w:ind w:left="11" w:right="978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17"/>
        </w:rPr>
        <w:t>1��78</w:t>
      </w:r>
      <w:r>
        <w:rPr>
          <w:rFonts w:ascii="Segoe UI" w:hAnsi="Segoe UI" w:cs="Segoe UI" w:eastAsia="Segoe UI"/>
          <w:sz w:val="7"/>
          <w:szCs w:val="7"/>
          <w:spacing w:val="0"/>
          <w:w w:val="117"/>
        </w:rPr>
        <w:t>           </w:t>
      </w:r>
      <w:r>
        <w:rPr>
          <w:rFonts w:ascii="Segoe UI" w:hAnsi="Segoe UI" w:cs="Segoe UI" w:eastAsia="Segoe UI"/>
          <w:sz w:val="7"/>
          <w:szCs w:val="7"/>
          <w:spacing w:val="2"/>
          <w:w w:val="11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8"/>
        </w:rPr>
        <w:t>iiele.y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4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25¢</w:t>
      </w:r>
      <w:r>
        <w:rPr>
          <w:rFonts w:ascii="Segoe UI" w:hAnsi="Segoe UI" w:cs="Segoe UI" w:eastAsia="Segoe UI"/>
          <w:sz w:val="7"/>
          <w:szCs w:val="7"/>
          <w:spacing w:val="9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83"/>
        </w:rPr>
        <w:t>Credi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5" w:lineRule="exact"/>
        <w:ind w:left="11" w:right="97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34"/>
        </w:rPr>
        <w:t>1334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4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.Selector</w:t>
      </w:r>
      <w:r>
        <w:rPr>
          <w:rFonts w:ascii="Segoe UI" w:hAnsi="Segoe UI" w:cs="Segoe UI" w:eastAsia="Segoe UI"/>
          <w:sz w:val="9"/>
          <w:szCs w:val="9"/>
          <w:spacing w:val="13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Oiec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17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79"/>
        </w:rPr>
        <w:t>Assel'lbl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3" w:lineRule="exact"/>
        <w:ind w:left="16" w:right="90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"/>
          <w:w w:val="149"/>
          <w:position w:val="1"/>
        </w:rPr>
        <w:t>1334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43"/>
          <w:position w:val="-1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1"/>
          <w:szCs w:val="11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8"/>
          <w:position w:val="1"/>
        </w:rPr>
        <w:t>Contact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1"/>
        </w:rPr>
        <w:t>Arm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7"/>
          <w:w w:val="116"/>
          <w:position w:val="1"/>
        </w:rPr>
        <w:t>l'IS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16"/>
          <w:position w:val="1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64"/>
          <w:position w:val="1"/>
        </w:rPr>
        <w:t>e:"'.bl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4"/>
          <w:position w:val="1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16" w:right="635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22"/>
        </w:rPr>
        <w:t>13��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  </w:t>
      </w:r>
      <w:r>
        <w:rPr>
          <w:rFonts w:ascii="Segoe UI" w:hAnsi="Segoe UI" w:cs="Segoe UI" w:eastAsia="Segoe UI"/>
          <w:sz w:val="7"/>
          <w:szCs w:val="7"/>
          <w:spacing w:val="21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7"/>
          <w:w w:val="12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91"/>
        </w:rPr>
        <w:t>Sele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1"/>
        </w:rPr>
        <w:t>c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</w:rPr>
        <w:t>tor</w:t>
      </w:r>
      <w:r>
        <w:rPr>
          <w:rFonts w:ascii="Times New Roman" w:hAnsi="Times New Roman" w:cs="Times New Roman" w:eastAsia="Times New Roman"/>
          <w:sz w:val="7"/>
          <w:szCs w:val="7"/>
          <w:spacing w:val="23"/>
          <w:w w:val="20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83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"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231"/>
        </w:rPr>
        <w:t>ite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1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5"/>
          <w:w w:val="160"/>
        </w:rPr>
        <w:t>As.sernbl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0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9" w:lineRule="exact"/>
        <w:ind w:left="16" w:right="124"/>
        <w:jc w:val="both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3.619995pt;margin-top:13.85752pt;width:2.9177pt;height:17.9pt;mso-position-horizontal-relative:page;mso-position-vertical-relative:paragraph;z-index:-18969" type="#_x0000_t202" filled="f" stroked="f">
            <v:textbox inset="0,0,0,0">
              <w:txbxContent>
                <w:p>
                  <w:pPr>
                    <w:spacing w:before="0" w:after="0" w:line="304" w:lineRule="exact"/>
                    <w:ind w:right="-94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50"/>
                      <w:position w:val="1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2"/>
          <w:w w:val="100"/>
        </w:rPr>
        <w:t>���(';(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</w:t>
      </w:r>
      <w:r>
        <w:rPr>
          <w:rFonts w:ascii="Segoe UI" w:hAnsi="Segoe UI" w:cs="Segoe UI" w:eastAsia="Segoe UI"/>
          <w:sz w:val="7"/>
          <w:szCs w:val="7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62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6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95"/>
        </w:rPr>
        <w:t>Sele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c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1"/>
          <w:w w:val="227"/>
        </w:rPr>
        <w:t>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27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2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Switch</w:t>
      </w:r>
      <w:r>
        <w:rPr>
          <w:rFonts w:ascii="Segoe UI" w:hAnsi="Segoe UI" w:cs="Segoe UI" w:eastAsia="Segoe UI"/>
          <w:sz w:val="9"/>
          <w:szCs w:val="9"/>
          <w:spacing w:val="3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Ass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40"/>
        </w:rPr>
        <w:t>nbl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18"/>
          <w:w w:val="14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R.li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8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2" w:lineRule="atLeast"/>
        <w:ind w:left="-27" w:right="-26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3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63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2" w:right="-19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8"/>
          <w:w w:val="154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54"/>
        </w:rPr>
        <w:t>5</w:t>
      </w:r>
      <w:r>
        <w:rPr>
          <w:rFonts w:ascii="Segoe UI" w:hAnsi="Segoe UI" w:cs="Segoe UI" w:eastAsia="Segoe UI"/>
          <w:sz w:val="7"/>
          <w:szCs w:val="7"/>
          <w:spacing w:val="-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79" w:right="-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29"/>
        </w:rPr>
        <w:t>.20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79" w:right="-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8"/>
        </w:rPr>
        <w:t>.lS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4" w:right="-27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3.143341pt;margin-top:-6.812214pt;width:9.572477pt;height:6.886872pt;mso-position-horizontal-relative:page;mso-position-vertical-relative:paragraph;z-index:-18967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0"/>
                    </w:rPr>
                    <w:t>.oo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314.1427pt;margin-top:-10.696939pt;width:7.205813pt;height:3.942263pt;mso-position-horizontal-relative:page;mso-position-vertical-relative:paragraph;z-index:-18964;rotation:1" type="#_x0000_t136" fillcolor="#000000" stroked="f">
            <o:extrusion v:ext="view" autorotationcenter="t"/>
            <v:textpath style="font-family:&amp;quot;Segoe UI&amp;quot;;font-size:3pt;v-text-kern:t;mso-text-shadow:auto" string=".25"/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63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5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5" w:after="0" w:line="240" w:lineRule="auto"/>
        <w:ind w:left="121" w:right="-17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3.893311pt;margin-top:7.760855pt;width:1.949883pt;height:2.656343pt;mso-position-horizontal-relative:page;mso-position-vertical-relative:paragraph;z-index:-18963;rotation:358" type="#_x0000_t136" fillcolor="#000000" stroked="f">
            <o:extrusion v:ext="view" autorotationcenter="t"/>
            <v:textpath style="font-family:&amp;quot;Segoe UI&amp;quot;;font-size:2pt;v-text-kern:t;mso-text-shadow:auto" string="."/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56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0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8" w:right="-13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3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16" w:lineRule="exact"/>
        <w:ind w:left="116" w:right="-35" w:firstLine="6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36"/>
        </w:rPr>
        <w:t>.so</w:t>
      </w:r>
      <w:r>
        <w:rPr>
          <w:rFonts w:ascii="Segoe UI" w:hAnsi="Segoe UI" w:cs="Segoe UI" w:eastAsia="Segoe UI"/>
          <w:sz w:val="9"/>
          <w:szCs w:val="9"/>
          <w:spacing w:val="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3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l.95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89" w:right="-2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24"/>
        </w:rPr>
        <w:t>.75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116" w:right="-3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23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26" w:right="-32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6"/>
          <w:w w:val="148"/>
        </w:rPr>
        <w:t>2.&lt;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26" w:right="-3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5"/>
          <w:w w:val="162"/>
        </w:rPr>
        <w:t>2.4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24" w:lineRule="exact"/>
        <w:ind w:left="402"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10"/>
          <w:w w:val="145"/>
          <w:position w:val="2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1"/>
          <w:szCs w:val="11"/>
          <w:spacing w:val="0"/>
          <w:w w:val="145"/>
          <w:position w:val="2"/>
        </w:rPr>
        <w:t>3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1"/>
          <w:szCs w:val="11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64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47"/>
        </w:rPr>
        <w:t>2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76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1"/>
          <w:w w:val="106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6"/>
        </w:rPr>
        <w:t>3</w:t>
      </w:r>
      <w:r>
        <w:rPr>
          <w:rFonts w:ascii="Segoe UI" w:hAnsi="Segoe UI" w:cs="Segoe UI" w:eastAsia="Segoe UI"/>
          <w:sz w:val="11"/>
          <w:szCs w:val="11"/>
          <w:spacing w:val="-2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1"/>
          <w:w w:val="108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8"/>
        </w:rPr>
        <w:t>4</w:t>
      </w:r>
      <w:r>
        <w:rPr>
          <w:rFonts w:ascii="Segoe UI" w:hAnsi="Segoe UI" w:cs="Segoe UI" w:eastAsia="Segoe UI"/>
          <w:sz w:val="11"/>
          <w:szCs w:val="11"/>
          <w:spacing w:val="-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73" w:lineRule="auto"/>
        <w:ind w:left="85" w:right="-42" w:firstLine="485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10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1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3"/>
        </w:rPr>
        <w:t>SWITCH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95" w:lineRule="exact"/>
        <w:ind w:right="-20"/>
        <w:jc w:val="left"/>
        <w:tabs>
          <w:tab w:pos="28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12"/>
          <w:w w:val="100"/>
          <w:position w:val="1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  <w:position w:val="1"/>
        </w:rPr>
        <w:t>LA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1"/>
          <w:szCs w:val="11"/>
          <w:spacing w:val="12"/>
          <w:w w:val="100"/>
          <w:position w:val="1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-4"/>
          <w:w w:val="117"/>
          <w:position w:val="1"/>
        </w:rPr>
        <w:t>LAY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6" w:equalWidth="0">
            <w:col w:w="429" w:space="202"/>
            <w:col w:w="2925" w:space="999"/>
            <w:col w:w="355" w:space="1012"/>
            <w:col w:w="725" w:space="702"/>
            <w:col w:w="643" w:space="751"/>
            <w:col w:w="3317"/>
          </w:cols>
        </w:sectPr>
      </w:pPr>
      <w:rPr/>
    </w:p>
    <w:p>
      <w:pPr>
        <w:spacing w:before="87" w:after="0" w:line="240" w:lineRule="auto"/>
        <w:ind w:right="-1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v:group style="position:absolute;margin-left:27.16pt;margin-top:59.151379pt;width:731.1516pt;height:520.7216pt;mso-position-horizontal-relative:page;mso-position-vertical-relative:page;z-index:-18971" coordorigin="543,1183" coordsize="14623,10414">
            <v:shape style="position:absolute;left:543;top:1202;width:14623;height:10395" type="#_x0000_t75">
              <v:imagedata r:id="rId374" o:title=""/>
            </v:shape>
            <v:group style="position:absolute;left:1062;top:1193;width:13799;height:2" coordorigin="1062,1193" coordsize="13799,2">
              <v:shape style="position:absolute;left:1062;top:1193;width:13799;height:2" coordorigin="1062,1193" coordsize="13799,0" path="m1062,1193l14861,1193e" filled="f" stroked="t" strokeweight=".97pt" strokecolor="#000000">
                <v:path arrowok="t"/>
              </v:shape>
            </v:group>
            <v:group style="position:absolute;left:1144;top:11573;width:12970;height:2" coordorigin="1144,11573" coordsize="12970,2">
              <v:shape style="position:absolute;left:1144;top:11573;width:12970;height:2" coordorigin="1144,11573" coordsize="12970,0" path="m1144,11573l14114,11573e" filled="f" stroked="t" strokeweight=".97pt" strokecolor="#000000">
                <v:path arrowok="t"/>
              </v:shape>
            </v:group>
            <v:group style="position:absolute;left:8291;top:2138;width:1581;height:2" coordorigin="8291,2138" coordsize="1581,2">
              <v:shape style="position:absolute;left:8291;top:2138;width:1581;height:2" coordorigin="8291,2138" coordsize="1581,0" path="m8291,2138l9872,2138e" filled="f" stroked="t" strokeweight=".727pt" strokecolor="#000000">
                <v:path arrowok="t"/>
              </v:shape>
            </v:group>
            <v:group style="position:absolute;left:10560;top:2150;width:184;height:2" coordorigin="10560,2150" coordsize="184,2">
              <v:shape style="position:absolute;left:10560;top:2150;width:184;height:2" coordorigin="10560,2150" coordsize="184,0" path="m10560,2150l10744,2150e" filled="f" stroked="t" strokeweight=".727pt" strokecolor="#000000">
                <v:path arrowok="t"/>
              </v:shape>
            </v:group>
            <v:group style="position:absolute;left:9869;top:2128;width:2;height:1139" coordorigin="9869,2128" coordsize="2,1139">
              <v:shape style="position:absolute;left:9869;top:2128;width:2;height:1139" coordorigin="9869,2128" coordsize="0,1139" path="m9869,3268l9869,2128e" filled="f" stroked="t" strokeweight=".727pt" strokecolor="#000000">
                <v:path arrowok="t"/>
              </v:shape>
            </v:group>
            <v:group style="position:absolute;left:10570;top:2143;width:2;height:693" coordorigin="10570,2143" coordsize="2,693">
              <v:shape style="position:absolute;left:10570;top:2143;width:2;height:693" coordorigin="10570,2143" coordsize="0,693" path="m10570,2836l10570,2143e" filled="f" stroked="t" strokeweight=".485pt" strokecolor="#000000">
                <v:path arrowok="t"/>
              </v:shape>
            </v:group>
            <v:group style="position:absolute;left:12242;top:2824;width:1135;height:2" coordorigin="12242,2824" coordsize="1135,2">
              <v:shape style="position:absolute;left:12242;top:2824;width:1135;height:2" coordorigin="12242,2824" coordsize="1135,0" path="m12242,2824l13377,2824e" filled="f" stroked="t" strokeweight=".727pt" strokecolor="#000000">
                <v:path arrowok="t"/>
              </v:shape>
            </v:group>
            <v:group style="position:absolute;left:8705;top:2788;width:2;height:2448" coordorigin="8705,2788" coordsize="2,2448">
              <v:shape style="position:absolute;left:8705;top:2788;width:2;height:2448" coordorigin="8705,2788" coordsize="0,2448" path="m8705,5236l8705,2788e" filled="f" stroked="t" strokeweight=".727pt" strokecolor="#000000">
                <v:path arrowok="t"/>
              </v:shape>
            </v:group>
            <v:group style="position:absolute;left:11108;top:2817;width:2;height:1304" coordorigin="11108,2817" coordsize="2,1304">
              <v:shape style="position:absolute;left:11108;top:2817;width:2;height:1304" coordorigin="11108,2817" coordsize="0,1304" path="m11108,4121l11108,2817e" filled="f" stroked="t" strokeweight=".727pt" strokecolor="#000000">
                <v:path arrowok="t"/>
              </v:shape>
            </v:group>
            <v:group style="position:absolute;left:12053;top:3375;width:1726;height:2" coordorigin="12053,3375" coordsize="1726,2">
              <v:shape style="position:absolute;left:12053;top:3375;width:1726;height:2" coordorigin="12053,3375" coordsize="1726,0" path="m12053,3375l13779,3375e" filled="f" stroked="t" strokeweight=".727pt" strokecolor="#000000">
                <v:path arrowok="t"/>
              </v:shape>
            </v:group>
            <v:group style="position:absolute;left:6890;top:4267;width:1833;height:2" coordorigin="6890,4267" coordsize="1833,2">
              <v:shape style="position:absolute;left:6890;top:4267;width:1833;height:2" coordorigin="6890,4267" coordsize="1833,0" path="m6890,4267l8722,4267e" filled="f" stroked="t" strokeweight=".727pt" strokecolor="#000000">
                <v:path arrowok="t"/>
              </v:shape>
            </v:group>
            <v:group style="position:absolute;left:11108;top:4114;width:1168;height:2" coordorigin="11108,4114" coordsize="1168,2">
              <v:shape style="position:absolute;left:11108;top:4114;width:1168;height:2" coordorigin="11108,4114" coordsize="1168,0" path="m11108,4114l12276,4114e" filled="f" stroked="t" strokeweight=".727pt" strokecolor="#000000">
                <v:path arrowok="t"/>
              </v:shape>
            </v:group>
            <v:group style="position:absolute;left:11423;top:4116;width:136;height:2" coordorigin="11423,4116" coordsize="136,2">
              <v:shape style="position:absolute;left:11423;top:4116;width:136;height:2" coordorigin="11423,4116" coordsize="136,0" path="m11423,4116l11559,4116e" filled="f" stroked="t" strokeweight=".485pt" strokecolor="#000000">
                <v:path arrowok="t"/>
              </v:shape>
            </v:group>
            <v:group style="position:absolute;left:12504;top:3942;width:2;height:655" coordorigin="12504,3942" coordsize="2,655">
              <v:shape style="position:absolute;left:12504;top:3942;width:2;height:655" coordorigin="12504,3942" coordsize="0,655" path="m12504,4596l12504,3942e" filled="f" stroked="t" strokeweight=".727pt" strokecolor="#000000">
                <v:path arrowok="t"/>
              </v:shape>
            </v:group>
            <v:group style="position:absolute;left:13624;top:3767;width:2;height:994" coordorigin="13624,3767" coordsize="2,994">
              <v:shape style="position:absolute;left:13624;top:3767;width:2;height:994" coordorigin="13624,3767" coordsize="0,994" path="m13624,4761l13624,3767e" filled="f" stroked="t" strokeweight=".727pt" strokecolor="#000000">
                <v:path arrowok="t"/>
              </v:shape>
            </v:group>
            <v:group style="position:absolute;left:10592;top:4078;width:2;height:519" coordorigin="10592,4078" coordsize="2,519">
              <v:shape style="position:absolute;left:10592;top:4078;width:2;height:519" coordorigin="10592,4078" coordsize="0,519" path="m10592,4596l10592,4078e" filled="f" stroked="t" strokeweight=".485pt" strokecolor="#000000">
                <v:path arrowok="t"/>
              </v:shape>
            </v:group>
            <v:group style="position:absolute;left:6567;top:4339;width:2;height:921" coordorigin="6567,4339" coordsize="2,921">
              <v:shape style="position:absolute;left:6567;top:4339;width:2;height:921" coordorigin="6567,4339" coordsize="0,921" path="m6567,5261l6567,4339e" filled="f" stroked="t" strokeweight=".727pt" strokecolor="#000000">
                <v:path arrowok="t"/>
              </v:shape>
            </v:group>
            <v:group style="position:absolute;left:7222;top:4344;width:2;height:921" coordorigin="7222,4344" coordsize="2,921">
              <v:shape style="position:absolute;left:7222;top:4344;width:2;height:921" coordorigin="7222,4344" coordsize="0,921" path="m7222,5265l7222,4344e" filled="f" stroked="t" strokeweight=".727pt" strokecolor="#000000">
                <v:path arrowok="t"/>
              </v:shape>
            </v:group>
            <v:group style="position:absolute;left:12085;top:4276;width:2;height:1716" coordorigin="12085,4276" coordsize="2,1716">
              <v:shape style="position:absolute;left:12085;top:4276;width:2;height:1716" coordorigin="12085,4276" coordsize="0,1716" path="m12085,5993l12085,4276e" filled="f" stroked="t" strokeweight=".727pt" strokecolor="#000000">
                <v:path arrowok="t"/>
              </v:shape>
            </v:group>
            <v:group style="position:absolute;left:8170;top:4640;width:2;height:776" coordorigin="8170,4640" coordsize="2,776">
              <v:shape style="position:absolute;left:8170;top:4640;width:2;height:776" coordorigin="8170,4640" coordsize="0,776" path="m8170,5416l8170,4640e" filled="f" stroked="t" strokeweight=".727pt" strokecolor="#000000">
                <v:path arrowok="t"/>
              </v:shape>
            </v:group>
            <v:group style="position:absolute;left:12276;top:4713;width:2;height:208" coordorigin="12276,4713" coordsize="2,208">
              <v:shape style="position:absolute;left:12276;top:4713;width:2;height:208" coordorigin="12276,4713" coordsize="0,208" path="m12276,4921l12276,4713e" filled="f" stroked="t" strokeweight=".485pt" strokecolor="#000000">
                <v:path arrowok="t"/>
              </v:shape>
            </v:group>
            <v:group style="position:absolute;left:13629;top:4713;width:2;height:242" coordorigin="13629,4713" coordsize="2,242">
              <v:shape style="position:absolute;left:13629;top:4713;width:2;height:242" coordorigin="13629,4713" coordsize="0,242" path="m13629,4955l13629,4713e" filled="f" stroked="t" strokeweight=".485pt" strokecolor="#000000">
                <v:path arrowok="t"/>
              </v:shape>
            </v:group>
            <v:group style="position:absolute;left:7925;top:4795;width:2;height:829" coordorigin="7925,4795" coordsize="2,829">
              <v:shape style="position:absolute;left:7925;top:4795;width:2;height:829" coordorigin="7925,4795" coordsize="0,829" path="m7925,5624l7925,4795e" filled="f" stroked="t" strokeweight=".727pt" strokecolor="#000000">
                <v:path arrowok="t"/>
              </v:shape>
            </v:group>
            <v:group style="position:absolute;left:7459;top:5076;width:2;height:960" coordorigin="7459,5076" coordsize="2,960">
              <v:shape style="position:absolute;left:7459;top:5076;width:2;height:960" coordorigin="7459,5076" coordsize="0,960" path="m7459,6036l7459,5076e" filled="f" stroked="t" strokeweight=".727pt" strokecolor="#000000">
                <v:path arrowok="t"/>
              </v:shape>
            </v:group>
            <v:group style="position:absolute;left:10592;top:4848;width:2;height:412" coordorigin="10592,4848" coordsize="2,412">
              <v:shape style="position:absolute;left:10592;top:4848;width:2;height:412" coordorigin="10592,4848" coordsize="0,412" path="m10592,5261l10592,4848e" filled="f" stroked="t" strokeweight=".485pt" strokecolor="#000000">
                <v:path arrowok="t"/>
              </v:shape>
            </v:group>
            <v:group style="position:absolute;left:9455;top:5212;width:2;height:499" coordorigin="9455,5212" coordsize="2,499">
              <v:shape style="position:absolute;left:9455;top:5212;width:2;height:499" coordorigin="9455,5212" coordsize="0,499" path="m9455,5712l9455,5212e" filled="f" stroked="t" strokeweight=".727pt" strokecolor="#000000">
                <v:path arrowok="t"/>
              </v:shape>
            </v:group>
            <v:group style="position:absolute;left:9224;top:5396;width:2;height:1309" coordorigin="9224,5396" coordsize="2,1309">
              <v:shape style="position:absolute;left:9224;top:5396;width:2;height:1309" coordorigin="9224,5396" coordsize="0,1309" path="m9224,6705l9224,5396e" filled="f" stroked="t" strokeweight=".485pt" strokecolor="#000000">
                <v:path arrowok="t"/>
              </v:shape>
            </v:group>
            <v:group style="position:absolute;left:10521;top:5552;width:679;height:2" coordorigin="10521,5552" coordsize="679,2">
              <v:shape style="position:absolute;left:10521;top:5552;width:679;height:2" coordorigin="10521,5552" coordsize="679,0" path="m10521,5552l11200,5552e" filled="f" stroked="t" strokeweight=".727pt" strokecolor="#000000">
                <v:path arrowok="t"/>
              </v:shape>
            </v:group>
            <v:group style="position:absolute;left:13314;top:5552;width:635;height:2" coordorigin="13314,5552" coordsize="635,2">
              <v:shape style="position:absolute;left:13314;top:5552;width:635;height:2" coordorigin="13314,5552" coordsize="635,0" path="m13314,5552l13949,5552e" filled="f" stroked="t" strokeweight=".727pt" strokecolor="#000000">
                <v:path arrowok="t"/>
              </v:shape>
            </v:group>
            <v:group style="position:absolute;left:7913;top:5619;width:1091;height:2" coordorigin="7913,5619" coordsize="1091,2">
              <v:shape style="position:absolute;left:7913;top:5619;width:1091;height:2" coordorigin="7913,5619" coordsize="1091,0" path="m7913,5619l9004,5619e" filled="f" stroked="t" strokeweight=".727pt" strokecolor="#000000">
                <v:path arrowok="t"/>
              </v:shape>
            </v:group>
            <v:group style="position:absolute;left:9227;top:5508;width:2;height:116" coordorigin="9227,5508" coordsize="2,116">
              <v:shape style="position:absolute;left:9227;top:5508;width:2;height:116" coordorigin="9227,5508" coordsize="0,116" path="m9227,5624l9227,5508e" filled="f" stroked="t" strokeweight=".485pt" strokecolor="#000000">
                <v:path arrowok="t"/>
              </v:shape>
            </v:group>
            <v:group style="position:absolute;left:8992;top:5605;width:2;height:393" coordorigin="8992,5605" coordsize="2,393">
              <v:shape style="position:absolute;left:8992;top:5605;width:2;height:393" coordorigin="8992,5605" coordsize="0,393" path="m8992,5998l8992,5605e" filled="f" stroked="t" strokeweight=".727pt" strokecolor="#000000">
                <v:path arrowok="t"/>
              </v:shape>
            </v:group>
            <v:group style="position:absolute;left:13314;top:5699;width:669;height:2" coordorigin="13314,5699" coordsize="669,2">
              <v:shape style="position:absolute;left:13314;top:5699;width:669;height:2" coordorigin="13314,5699" coordsize="669,0" path="m13314,5699l13983,5699e" filled="f" stroked="t" strokeweight=".727pt" strokecolor="#000000">
                <v:path arrowok="t"/>
              </v:shape>
            </v:group>
            <v:group style="position:absolute;left:7665;top:5842;width:1096;height:2" coordorigin="7665,5842" coordsize="1096,2">
              <v:shape style="position:absolute;left:7665;top:5842;width:1096;height:2" coordorigin="7665,5842" coordsize="1096,0" path="m7665,5842l8761,5842e" filled="f" stroked="t" strokeweight=".727pt" strokecolor="#000000">
                <v:path arrowok="t"/>
              </v:shape>
            </v:group>
            <v:group style="position:absolute;left:9464;top:5663;width:2;height:902" coordorigin="9464,5663" coordsize="2,902">
              <v:shape style="position:absolute;left:9464;top:5663;width:2;height:902" coordorigin="9464,5663" coordsize="0,902" path="m9464,6565l9464,5663e" filled="f" stroked="t" strokeweight=".485pt" strokecolor="#000000">
                <v:path arrowok="t"/>
              </v:shape>
            </v:group>
            <v:group style="position:absolute;left:11918;top:5850;width:781;height:2" coordorigin="11918,5850" coordsize="781,2">
              <v:shape style="position:absolute;left:11918;top:5850;width:781;height:2" coordorigin="11918,5850" coordsize="781,0" path="m11918,5850l12698,5850e" filled="f" stroked="t" strokeweight=".485pt" strokecolor="#000000">
                <v:path arrowok="t"/>
              </v:shape>
            </v:group>
            <v:group style="position:absolute;left:11215;top:5988;width:882;height:2" coordorigin="11215,5988" coordsize="882,2">
              <v:shape style="position:absolute;left:11215;top:5988;width:882;height:2" coordorigin="11215,5988" coordsize="882,0" path="m11215,5988l12097,5988e" filled="f" stroked="t" strokeweight=".727pt" strokecolor="#000000">
                <v:path arrowok="t"/>
              </v:shape>
            </v:group>
            <v:group style="position:absolute;left:13285;top:5985;width:732;height:2" coordorigin="13285,5985" coordsize="732,2">
              <v:shape style="position:absolute;left:13285;top:5985;width:732;height:2" coordorigin="13285,5985" coordsize="732,0" path="m13285,5985l14017,5985e" filled="f" stroked="t" strokeweight=".485pt" strokecolor="#000000">
                <v:path arrowok="t"/>
              </v:shape>
            </v:group>
            <v:group style="position:absolute;left:8533;top:6022;width:2;height:621" coordorigin="8533,6022" coordsize="2,621">
              <v:shape style="position:absolute;left:8533;top:6022;width:2;height:621" coordorigin="8533,6022" coordsize="0,621" path="m8533,6642l8533,6022e" filled="f" stroked="t" strokeweight=".727pt" strokecolor="#000000">
                <v:path arrowok="t"/>
              </v:shape>
            </v:group>
            <v:group style="position:absolute;left:7326;top:6184;width:4514;height:2" coordorigin="7326,6184" coordsize="4514,2">
              <v:shape style="position:absolute;left:7326;top:6184;width:4514;height:2" coordorigin="7326,6184" coordsize="4514,0" path="m7326,6184l11840,6184e" filled="f" stroked="t" strokeweight=".727pt" strokecolor="#000000">
                <v:path arrowok="t"/>
              </v:shape>
            </v:group>
            <v:group style="position:absolute;left:12284;top:5949;width:2;height:349" coordorigin="12284,5949" coordsize="2,349">
              <v:shape style="position:absolute;left:12284;top:5949;width:2;height:349" coordorigin="12284,5949" coordsize="0,349" path="m12284,6298l12284,5949e" filled="f" stroked="t" strokeweight=".727pt" strokecolor="#000000">
                <v:path arrowok="t"/>
              </v:shape>
            </v:group>
            <v:group style="position:absolute;left:9964;top:6550;width:3122;height:2" coordorigin="9964,6550" coordsize="3122,2">
              <v:shape style="position:absolute;left:9964;top:6550;width:3122;height:2" coordorigin="9964,6550" coordsize="3122,0" path="m9964,6550l13086,6550e" filled="f" stroked="t" strokeweight=".727pt" strokecolor="#000000">
                <v:path arrowok="t"/>
              </v:shape>
            </v:group>
            <v:group style="position:absolute;left:9236;top:6516;width:2;height:834" coordorigin="9236,6516" coordsize="2,834">
              <v:shape style="position:absolute;left:9236;top:6516;width:2;height:834" coordorigin="9236,6516" coordsize="0,834" path="m9236,7350l9236,6516e" filled="f" stroked="t" strokeweight=".727pt" strokecolor="#000000">
                <v:path arrowok="t"/>
              </v:shape>
            </v:group>
            <v:group style="position:absolute;left:11530;top:6749;width:761;height:2" coordorigin="11530,6749" coordsize="761,2">
              <v:shape style="position:absolute;left:11530;top:6749;width:761;height:2" coordorigin="11530,6749" coordsize="761,0" path="m11530,6749l12291,6749e" filled="f" stroked="t" strokeweight=".485pt" strokecolor="#000000">
                <v:path arrowok="t"/>
              </v:shape>
            </v:group>
            <v:group style="position:absolute;left:11542;top:6739;width:2;height:713" coordorigin="11542,6739" coordsize="2,713">
              <v:shape style="position:absolute;left:11542;top:6739;width:2;height:713" coordorigin="11542,6739" coordsize="0,713" path="m11542,7452l11542,6739e" filled="f" stroked="t" strokeweight=".727pt" strokecolor="#000000">
                <v:path arrowok="t"/>
              </v:shape>
            </v:group>
            <v:group style="position:absolute;left:12783;top:6744;width:2;height:1081" coordorigin="12783,6744" coordsize="2,1081">
              <v:shape style="position:absolute;left:12783;top:6744;width:2;height:1081" coordorigin="12783,6744" coordsize="0,1081" path="m12783,7825l12783,6744e" filled="f" stroked="t" strokeweight=".727pt" strokecolor="#000000">
                <v:path arrowok="t"/>
              </v:shape>
            </v:group>
            <v:group style="position:absolute;left:9985;top:6938;width:2;height:1915" coordorigin="9985,6938" coordsize="2,1915">
              <v:shape style="position:absolute;left:9985;top:6938;width:2;height:1915" coordorigin="9985,6938" coordsize="0,1915" path="m9985,8853l9985,6938e" filled="f" stroked="t" strokeweight=".727pt" strokecolor="#000000">
                <v:path arrowok="t"/>
              </v:shape>
            </v:group>
            <v:group style="position:absolute;left:11127;top:7440;width:1372;height:2" coordorigin="11127,7440" coordsize="1372,2">
              <v:shape style="position:absolute;left:11127;top:7440;width:1372;height:2" coordorigin="11127,7440" coordsize="1372,0" path="m11127,7440l12499,7440e" filled="f" stroked="t" strokeweight=".727pt" strokecolor="#000000">
                <v:path arrowok="t"/>
              </v:shape>
            </v:group>
            <v:group style="position:absolute;left:8499;top:7818;width:223;height:2" coordorigin="8499,7818" coordsize="223,2">
              <v:shape style="position:absolute;left:8499;top:7818;width:223;height:2" coordorigin="8499,7818" coordsize="223,0" path="m8499,7818l8722,7818e" filled="f" stroked="t" strokeweight=".727pt" strokecolor="#000000">
                <v:path arrowok="t"/>
              </v:shape>
            </v:group>
            <v:group style="position:absolute;left:9016;top:7685;width:2;height:664" coordorigin="9016,7685" coordsize="2,664">
              <v:shape style="position:absolute;left:9016;top:7685;width:2;height:664" coordorigin="9016,7685" coordsize="0,664" path="m9016,8349l9016,7685e" filled="f" stroked="t" strokeweight=".727pt" strokecolor="#000000">
                <v:path arrowok="t"/>
              </v:shape>
            </v:group>
            <v:group style="position:absolute;left:9004;top:8339;width:713;height:2" coordorigin="9004,8339" coordsize="713,2">
              <v:shape style="position:absolute;left:9004;top:8339;width:713;height:2" coordorigin="9004,8339" coordsize="713,0" path="m9004,8339l9716,8339e" filled="f" stroked="t" strokeweight=".727pt" strokecolor="#000000">
                <v:path arrowok="t"/>
              </v:shape>
            </v:group>
            <v:group style="position:absolute;left:9721;top:8335;width:2;height:950" coordorigin="9721,8335" coordsize="2,950">
              <v:shape style="position:absolute;left:9721;top:8335;width:2;height:950" coordorigin="9721,8335" coordsize="0,950" path="m9721,9285l9721,8335e" filled="f" stroked="t" strokeweight=".727pt" strokecolor="#000000">
                <v:path arrowok="t"/>
              </v:shape>
            </v:group>
            <v:group style="position:absolute;left:6936;top:8504;width:2;height:698" coordorigin="6936,8504" coordsize="2,698">
              <v:shape style="position:absolute;left:6936;top:8504;width:2;height:698" coordorigin="6936,8504" coordsize="0,698" path="m6936,9202l6936,8504e" filled="f" stroked="t" strokeweight=".485pt" strokecolor="#000000">
                <v:path arrowok="t"/>
              </v:shape>
            </v:group>
            <v:group style="position:absolute;left:9993;top:8504;width:2;height:165" coordorigin="9993,8504" coordsize="2,165">
              <v:shape style="position:absolute;left:9993;top:8504;width:2;height:165" coordorigin="9993,8504" coordsize="0,165" path="m9993,8669l9993,8504e" filled="f" stroked="t" strokeweight=".485pt" strokecolor="#000000">
                <v:path arrowok="t"/>
              </v:shape>
            </v:group>
            <v:group style="position:absolute;left:8538;top:9115;width:3971;height:2" coordorigin="8538,9115" coordsize="3971,2">
              <v:shape style="position:absolute;left:8538;top:9115;width:3971;height:2" coordorigin="8538,9115" coordsize="3971,0" path="m8538,9115l12509,9115e" filled="f" stroked="t" strokeweight=".485pt" strokecolor="#000000">
                <v:path arrowok="t"/>
              </v:shape>
            </v:group>
            <v:group style="position:absolute;left:10735;top:8688;width:2;height:606" coordorigin="10735,8688" coordsize="2,606">
              <v:shape style="position:absolute;left:10735;top:8688;width:2;height:606" coordorigin="10735,8688" coordsize="0,606" path="m10735,9295l10735,8688e" filled="f" stroked="t" strokeweight=".727pt" strokecolor="#000000">
                <v:path arrowok="t"/>
              </v:shape>
            </v:group>
            <v:group style="position:absolute;left:10989;top:8800;width:2;height:752" coordorigin="10989,8800" coordsize="2,752">
              <v:shape style="position:absolute;left:10989;top:8800;width:2;height:752" coordorigin="10989,8800" coordsize="0,752" path="m10989,9552l10989,8800e" filled="f" stroked="t" strokeweight=".727pt" strokecolor="#000000">
                <v:path arrowok="t"/>
              </v:shape>
            </v:group>
            <v:group style="position:absolute;left:12679;top:9105;width:2;height:621" coordorigin="12679,9105" coordsize="2,621">
              <v:shape style="position:absolute;left:12679;top:9105;width:2;height:621" coordorigin="12679,9105" coordsize="0,621" path="m12679,9105l12679,9726e" filled="f" stroked="t" strokeweight=".727pt" strokecolor="#000000">
                <v:path arrowok="t"/>
              </v:shape>
            </v:group>
            <v:group style="position:absolute;left:9993;top:9455;width:1862;height:2" coordorigin="9993,9455" coordsize="1862,2">
              <v:shape style="position:absolute;left:9993;top:9455;width:1862;height:2" coordorigin="9993,9455" coordsize="1862,0" path="m9993,9455l11855,9455e" filled="f" stroked="t" strokeweight=".485pt" strokecolor="#000000">
                <v:path arrowok="t"/>
              </v:shape>
            </v:group>
            <v:group style="position:absolute;left:3147;top:3835;width:810;height:2" coordorigin="3147,3835" coordsize="810,2">
              <v:shape style="position:absolute;left:3147;top:3835;width:810;height:2" coordorigin="3147,3835" coordsize="810,0" path="m3147,3835l3956,3835e" filled="f" stroked="t" strokeweight=".727pt" strokecolor="#000000">
                <v:path arrowok="t"/>
              </v:shape>
            </v:group>
            <v:group style="position:absolute;left:3147;top:4095;width:815;height:2" coordorigin="3147,4095" coordsize="815,2">
              <v:shape style="position:absolute;left:3147;top:4095;width:815;height:2" coordorigin="3147,4095" coordsize="815,0" path="m3147,4095l3961,4095e" filled="f" stroked="t" strokeweight=".727pt" strokecolor="#000000">
                <v:path arrowok="t"/>
              </v:shape>
            </v:group>
            <v:group style="position:absolute;left:3556;top:4078;width:2;height:1343" coordorigin="3556,4078" coordsize="2,1343">
              <v:shape style="position:absolute;left:3556;top:4078;width:2;height:1343" coordorigin="3556,4078" coordsize="0,1343" path="m3556,5421l3556,4078e" filled="f" stroked="t" strokeweight=".485pt" strokecolor="#000000">
                <v:path arrowok="t"/>
              </v:shape>
            </v:group>
            <v:group style="position:absolute;left:3515;top:4267;width:2153;height:2" coordorigin="3515,4267" coordsize="2153,2">
              <v:shape style="position:absolute;left:3515;top:4267;width:2153;height:2" coordorigin="3515,4267" coordsize="2153,0" path="m3515,4267l5668,4267e" filled="f" stroked="t" strokeweight=".485pt" strokecolor="#000000">
                <v:path arrowok="t"/>
              </v:shape>
            </v:group>
            <v:group style="position:absolute;left:3724;top:4078;width:2;height:941" coordorigin="3724,4078" coordsize="2,941">
              <v:shape style="position:absolute;left:3724;top:4078;width:2;height:941" coordorigin="3724,4078" coordsize="0,941" path="m3724,5018l3724,4078e" filled="f" stroked="t" strokeweight=".485pt" strokecolor="#000000">
                <v:path arrowok="t"/>
              </v:shape>
            </v:group>
            <v:group style="position:absolute;left:5101;top:4339;width:2;height:926" coordorigin="5101,4339" coordsize="2,926">
              <v:shape style="position:absolute;left:5101;top:4339;width:2;height:926" coordorigin="5101,4339" coordsize="0,926" path="m5101,5265l5101,4339e" filled="f" stroked="t" strokeweight=".727pt" strokecolor="#000000">
                <v:path arrowok="t"/>
              </v:shape>
            </v:group>
            <v:group style="position:absolute;left:5765;top:4344;width:2;height:916" coordorigin="5765,4344" coordsize="2,916">
              <v:shape style="position:absolute;left:5765;top:4344;width:2;height:916" coordorigin="5765,4344" coordsize="0,916" path="m5765,5261l5765,4344e" filled="f" stroked="t" strokeweight=".727pt" strokecolor="#000000">
                <v:path arrowok="t"/>
              </v:shape>
            </v:group>
            <v:group style="position:absolute;left:5973;top:4635;width:2;height:785" coordorigin="5973,4635" coordsize="2,785">
              <v:shape style="position:absolute;left:5973;top:4635;width:2;height:785" coordorigin="5973,4635" coordsize="0,785" path="m5973,5421l5973,4635e" filled="f" stroked="t" strokeweight=".485pt" strokecolor="#000000">
                <v:path arrowok="t"/>
              </v:shape>
            </v:group>
            <v:group style="position:absolute;left:5108;top:4703;width:2;height:315" coordorigin="5108,4703" coordsize="2,315">
              <v:shape style="position:absolute;left:5108;top:4703;width:2;height:315" coordorigin="5108,4703" coordsize="0,315" path="m5108,5018l5108,4703e" filled="f" stroked="t" strokeweight=".485pt" strokecolor="#000000">
                <v:path arrowok="t"/>
              </v:shape>
            </v:group>
            <v:group style="position:absolute;left:5552;top:4587;width:2;height:1867" coordorigin="5552,4587" coordsize="2,1867">
              <v:shape style="position:absolute;left:5552;top:4587;width:2;height:1867" coordorigin="5552,4587" coordsize="0,1867" path="m5552,6453l5552,4587e" filled="f" stroked="t" strokeweight=".485pt" strokecolor="#000000">
                <v:path arrowok="t"/>
              </v:shape>
            </v:group>
            <v:group style="position:absolute;left:4543;top:5023;width:2;height:504" coordorigin="4543,5023" coordsize="2,504">
              <v:shape style="position:absolute;left:4543;top:5023;width:2;height:504" coordorigin="4543,5023" coordsize="0,504" path="m4543,5527l4543,5023e" filled="f" stroked="t" strokeweight=".485pt" strokecolor="#000000">
                <v:path arrowok="t"/>
              </v:shape>
            </v:group>
            <v:group style="position:absolute;left:5096;top:5253;width:674;height:2" coordorigin="5096,5253" coordsize="674,2">
              <v:shape style="position:absolute;left:5096;top:5253;width:674;height:2" coordorigin="5096,5253" coordsize="674,0" path="m5096,5253l5770,5253e" filled="f" stroked="t" strokeweight=".727pt" strokecolor="#000000">
                <v:path arrowok="t"/>
              </v:shape>
            </v:group>
            <v:group style="position:absolute;left:3559;top:5217;width:2;height:204" coordorigin="3559,5217" coordsize="2,204">
              <v:shape style="position:absolute;left:3559;top:5217;width:2;height:204" coordorigin="3559,5217" coordsize="0,204" path="m3559,5421l3559,5217e" filled="f" stroked="t" strokeweight=".485pt" strokecolor="#000000">
                <v:path arrowok="t"/>
              </v:shape>
            </v:group>
            <v:group style="position:absolute;left:3554;top:5416;width:2124;height:2" coordorigin="3554,5416" coordsize="2124,2">
              <v:shape style="position:absolute;left:3554;top:5416;width:2124;height:2" coordorigin="3554,5416" coordsize="2124,0" path="m3554,5416l5678,5416e" filled="f" stroked="t" strokeweight=".727pt" strokecolor="#000000">
                <v:path arrowok="t"/>
              </v:shape>
            </v:group>
            <v:group style="position:absolute;left:2992;top:6439;width:2575;height:2" coordorigin="2992,6439" coordsize="2575,2">
              <v:shape style="position:absolute;left:2992;top:6439;width:2575;height:2" coordorigin="2992,6439" coordsize="2575,0" path="m2992,6439l5566,6439e" filled="f" stroked="t" strokeweight=".727pt" strokecolor="#000000">
                <v:path arrowok="t"/>
              </v:shape>
            </v:group>
            <v:group style="position:absolute;left:4550;top:5343;width:2;height:1115" coordorigin="4550,5343" coordsize="2,1115">
              <v:shape style="position:absolute;left:4550;top:5343;width:2;height:1115" coordorigin="4550,5343" coordsize="0,1115" path="m4550,6458l4550,5343e" filled="f" stroked="t" strokeweight=".485pt" strokecolor="#000000">
                <v:path arrowok="t"/>
              </v:shape>
            </v:group>
            <v:group style="position:absolute;left:5981;top:5372;width:2;height:1081" coordorigin="5981,5372" coordsize="2,1081">
              <v:shape style="position:absolute;left:5981;top:5372;width:2;height:1081" coordorigin="5981,5372" coordsize="0,1081" path="m5981,6453l5981,5372e" filled="f" stroked="t" strokeweight=".485pt" strokecolor="#000000">
                <v:path arrowok="t"/>
              </v:shape>
            </v:group>
            <v:group style="position:absolute;left:3006;top:6434;width:2;height:679" coordorigin="3006,6434" coordsize="2,679">
              <v:shape style="position:absolute;left:3006;top:6434;width:2;height:679" coordorigin="3006,6434" coordsize="0,679" path="m3006,7113l3006,6434e" filled="f" stroked="t" strokeweight=".727pt" strokecolor="#000000">
                <v:path arrowok="t"/>
              </v:shape>
            </v:group>
            <v:group style="position:absolute;left:3137;top:6579;width:2;height:674" coordorigin="3137,6579" coordsize="2,674">
              <v:shape style="position:absolute;left:3137;top:6579;width:2;height:674" coordorigin="3137,6579" coordsize="0,674" path="m3137,7253l3137,6579e" filled="f" stroked="t" strokeweight=".727pt" strokecolor="#000000">
                <v:path arrowok="t"/>
              </v:shape>
            </v:group>
            <v:group style="position:absolute;left:3920;top:6589;width:2;height:800" coordorigin="3920,6589" coordsize="2,800">
              <v:shape style="position:absolute;left:3920;top:6589;width:2;height:800" coordorigin="3920,6589" coordsize="0,800" path="m3920,7389l3920,6589e" filled="f" stroked="t" strokeweight=".485pt" strokecolor="#000000">
                <v:path arrowok="t"/>
              </v:shape>
            </v:group>
            <v:group style="position:absolute;left:4359;top:6570;width:2;height:664" coordorigin="4359,6570" coordsize="2,664">
              <v:shape style="position:absolute;left:4359;top:6570;width:2;height:664" coordorigin="4359,6570" coordsize="0,664" path="m4359,7234l4359,6570e" filled="f" stroked="t" strokeweight=".727pt" strokecolor="#000000">
                <v:path arrowok="t"/>
              </v:shape>
            </v:group>
            <v:group style="position:absolute;left:4514;top:6919;width:1479;height:2" coordorigin="4514,6919" coordsize="1479,2">
              <v:shape style="position:absolute;left:4514;top:6919;width:1479;height:2" coordorigin="4514,6919" coordsize="1479,0" path="m4514,6919l5993,6919e" filled="f" stroked="t" strokeweight=".727pt" strokecolor="#000000">
                <v:path arrowok="t"/>
              </v:shape>
            </v:group>
            <v:group style="position:absolute;left:5988;top:6390;width:2;height:538" coordorigin="5988,6390" coordsize="2,538">
              <v:shape style="position:absolute;left:5988;top:6390;width:2;height:538" coordorigin="5988,6390" coordsize="0,538" path="m5988,6928l5988,6390e" filled="f" stroked="t" strokeweight=".727pt" strokecolor="#000000">
                <v:path arrowok="t"/>
              </v:shape>
            </v:group>
            <v:group style="position:absolute;left:3297;top:7253;width:2;height:189" coordorigin="3297,7253" coordsize="2,189">
              <v:shape style="position:absolute;left:3297;top:7253;width:2;height:189" coordorigin="3297,7253" coordsize="0,189" path="m3297,7442l3297,7253e" filled="f" stroked="t" strokeweight=".485pt" strokecolor="#000000">
                <v:path arrowok="t"/>
              </v:shape>
            </v:group>
            <v:group style="position:absolute;left:3922;top:7384;width:2279;height:2" coordorigin="3922,7384" coordsize="2279,2">
              <v:shape style="position:absolute;left:3922;top:7384;width:2279;height:2" coordorigin="3922,7384" coordsize="2279,0" path="m3922,7384l6201,7384e" filled="f" stroked="t" strokeweight=".485pt" strokecolor="#000000">
                <v:path arrowok="t"/>
              </v:shape>
            </v:group>
            <v:group style="position:absolute;left:3282;top:7617;width:3113;height:2" coordorigin="3282,7617" coordsize="3113,2">
              <v:shape style="position:absolute;left:3282;top:7617;width:3113;height:2" coordorigin="3282,7617" coordsize="3113,0" path="m3282,7617l6395,7617e" filled="f" stroked="t" strokeweight=".485pt" strokecolor="#000000">
                <v:path arrowok="t"/>
              </v:shape>
            </v:group>
            <v:group style="position:absolute;left:5038;top:7622;width:737;height:2" coordorigin="5038,7622" coordsize="737,2">
              <v:shape style="position:absolute;left:5038;top:7622;width:737;height:2" coordorigin="5038,7622" coordsize="737,0" path="m5038,7622l5775,7622e" filled="f" stroked="t" strokeweight=".48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1"/>
          <w:w w:val="150"/>
        </w:rPr>
        <w:t>82118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240" w:lineRule="auto"/>
        <w:ind w:right="-1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45"/>
        </w:rPr>
        <w:t>62718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right="-2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55"/>
        </w:rPr>
        <w:t>81043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8" w:after="0" w:line="179" w:lineRule="auto"/>
        <w:ind w:left="165" w:right="-42" w:firstLine="-16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Resisto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7"/>
          <w:w w:val="134"/>
        </w:rPr>
        <w:t>22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4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Oh\'1'5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46"/>
        </w:rPr>
        <w:t>.,·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6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5"/>
          <w:w w:val="29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-38"/>
          <w:w w:val="299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95"/>
        </w:rPr>
        <w:t>Rssia.to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29"/>
          <w:w w:val="19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22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8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s</w:t>
      </w:r>
      <w:r>
        <w:rPr>
          <w:rFonts w:ascii="Segoe UI" w:hAnsi="Segoe UI" w:cs="Segoe UI" w:eastAsia="Segoe UI"/>
          <w:sz w:val="7"/>
          <w:szCs w:val="7"/>
          <w:spacing w:val="17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1</w:t>
      </w:r>
      <w:r>
        <w:rPr>
          <w:rFonts w:ascii="Segoe UI" w:hAnsi="Segoe UI" w:cs="Segoe UI" w:eastAsia="Segoe UI"/>
          <w:sz w:val="7"/>
          <w:szCs w:val="7"/>
          <w:spacing w:val="23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'•intt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75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35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.</w:t>
      </w:r>
      <w:r>
        <w:rPr>
          <w:rFonts w:ascii="Segoe UI" w:hAnsi="Segoe UI" w:cs="Segoe UI" w:eastAsia="Segoe UI"/>
          <w:sz w:val="5"/>
          <w:szCs w:val="5"/>
          <w:spacing w:val="29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96"/>
        </w:rPr>
        <w:t>Re::�i:stA!</w:t>
      </w:r>
      <w:r>
        <w:rPr>
          <w:rFonts w:ascii="Segoe UI" w:hAnsi="Segoe UI" w:cs="Segoe UI" w:eastAsia="Segoe UI"/>
          <w:sz w:val="9"/>
          <w:szCs w:val="9"/>
          <w:spacing w:val="0"/>
          <w:w w:val="9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4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9"/>
        </w:rPr>
        <w:t>Ohms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7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</w:rPr>
        <w:t>irl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61"/>
        </w:rPr>
        <w:t>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1"/>
        </w:rPr>
        <w:t>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Woun</w:t>
      </w:r>
      <w:r>
        <w:rPr>
          <w:rFonts w:ascii="Segoe UI" w:hAnsi="Segoe UI" w:cs="Segoe UI" w:eastAsia="Segoe UI"/>
          <w:sz w:val="9"/>
          <w:szCs w:val="9"/>
          <w:spacing w:val="5"/>
          <w:w w:val="103"/>
        </w:rPr>
        <w:t>d</w:t>
      </w:r>
      <w:r>
        <w:rPr>
          <w:rFonts w:ascii="Segoe UI" w:hAnsi="Segoe UI" w:cs="Segoe UI" w:eastAsia="Segoe UI"/>
          <w:sz w:val="5"/>
          <w:szCs w:val="5"/>
          <w:spacing w:val="2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8" w:after="0" w:line="240" w:lineRule="auto"/>
        <w:ind w:left="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7"/>
          <w:w w:val="178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7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1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3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3" w:equalWidth="0">
            <w:col w:w="939" w:space="110"/>
            <w:col w:w="2354" w:space="1341"/>
            <w:col w:w="7316"/>
          </w:cols>
        </w:sectPr>
      </w:pPr>
      <w:rPr/>
    </w:p>
    <w:p>
      <w:pPr>
        <w:spacing w:before="85" w:after="0" w:line="209" w:lineRule="exact"/>
        <w:ind w:left="856" w:right="-20"/>
        <w:jc w:val="left"/>
        <w:tabs>
          <w:tab w:pos="1580" w:val="left"/>
          <w:tab w:pos="2260" w:val="left"/>
          <w:tab w:pos="7000" w:val="left"/>
          <w:tab w:pos="770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8"/>
          <w:w w:val="9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9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9"/>
          <w:position w:val="-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88"/>
          <w:position w:val="-1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8"/>
          <w:position w:val="-1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9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9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9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1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1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8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8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8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4"/>
          <w:w w:val="91"/>
          <w:position w:val="-1"/>
        </w:rPr>
        <w:t>TYP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  <w:position w:val="-1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2"/>
          <w:w w:val="112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2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90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93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3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78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500" w:h="15700"/>
          <w:pgMar w:top="1120" w:bottom="280" w:left="1760" w:right="1140"/>
        </w:sectPr>
      </w:pPr>
      <w:rPr/>
    </w:p>
    <w:p>
      <w:pPr>
        <w:spacing w:before="25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R-</w:t>
      </w:r>
      <w:r>
        <w:rPr>
          <w:rFonts w:ascii="Segoe UI" w:hAnsi="Segoe UI" w:cs="Segoe UI" w:eastAsia="Segoe UI"/>
          <w:sz w:val="13"/>
          <w:szCs w:val="13"/>
          <w:spacing w:val="-3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1"/>
          <w:w w:val="260"/>
        </w:rPr>
        <w:t>r</w:t>
      </w:r>
      <w:r>
        <w:rPr>
          <w:rFonts w:ascii="Segoe UI" w:hAnsi="Segoe UI" w:cs="Segoe UI" w:eastAsia="Segoe UI"/>
          <w:sz w:val="13"/>
          <w:szCs w:val="13"/>
          <w:spacing w:val="-64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0"/>
        </w:rPr>
        <w:t>-</w:t>
      </w:r>
      <w:r>
        <w:rPr>
          <w:rFonts w:ascii="Segoe UI" w:hAnsi="Segoe UI" w:cs="Segoe UI" w:eastAsia="Segoe UI"/>
          <w:sz w:val="13"/>
          <w:szCs w:val="13"/>
          <w:spacing w:val="-29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362"/>
        </w:rPr>
        <w:t>-</w:t>
      </w:r>
      <w:r>
        <w:rPr>
          <w:rFonts w:ascii="Segoe UI" w:hAnsi="Segoe UI" w:cs="Segoe UI" w:eastAsia="Segoe UI"/>
          <w:sz w:val="13"/>
          <w:szCs w:val="13"/>
          <w:spacing w:val="-60"/>
          <w:w w:val="3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54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8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45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7"/>
        </w:rPr>
        <w:t>-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9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8" w:after="0" w:line="240" w:lineRule="auto"/>
        <w:ind w:right="-20"/>
        <w:jc w:val="left"/>
        <w:tabs>
          <w:tab w:pos="400" w:val="left"/>
        </w:tabs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39"/>
          <w:position w:val="9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9"/>
          <w:szCs w:val="19"/>
          <w:spacing w:val="5"/>
          <w:w w:val="88"/>
          <w:position w:val="0"/>
        </w:rPr>
        <w:t>HO</w:t>
      </w:r>
      <w:r>
        <w:rPr>
          <w:rFonts w:ascii="Segoe UI" w:hAnsi="Segoe UI" w:cs="Segoe UI" w:eastAsia="Segoe UI"/>
          <w:sz w:val="19"/>
          <w:szCs w:val="19"/>
          <w:spacing w:val="0"/>
          <w:w w:val="88"/>
          <w:position w:val="0"/>
        </w:rPr>
        <w:t>L</w:t>
      </w:r>
      <w:r>
        <w:rPr>
          <w:rFonts w:ascii="Segoe UI" w:hAnsi="Segoe UI" w:cs="Segoe UI" w:eastAsia="Segoe UI"/>
          <w:sz w:val="19"/>
          <w:szCs w:val="19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79"/>
          <w:position w:val="0"/>
        </w:rPr>
        <w:t>D</w:t>
      </w:r>
      <w:r>
        <w:rPr>
          <w:rFonts w:ascii="Segoe UI" w:hAnsi="Segoe UI" w:cs="Segoe UI" w:eastAsia="Segoe UI"/>
          <w:sz w:val="19"/>
          <w:szCs w:val="19"/>
          <w:spacing w:val="0"/>
          <w:w w:val="79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13"/>
          <w:w w:val="79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8"/>
          <w:w w:val="100"/>
          <w:position w:val="1"/>
        </w:rPr>
        <w:t>RE</w:t>
      </w:r>
      <w:r>
        <w:rPr>
          <w:rFonts w:ascii="Segoe UI" w:hAnsi="Segoe UI" w:cs="Segoe UI" w:eastAsia="Segoe UI"/>
          <w:sz w:val="19"/>
          <w:szCs w:val="19"/>
          <w:spacing w:val="7"/>
          <w:w w:val="100"/>
          <w:position w:val="1"/>
        </w:rPr>
        <w:t>L</w:t>
      </w:r>
      <w:r>
        <w:rPr>
          <w:rFonts w:ascii="Segoe UI" w:hAnsi="Segoe UI" w:cs="Segoe UI" w:eastAsia="Segoe UI"/>
          <w:sz w:val="19"/>
          <w:szCs w:val="19"/>
          <w:spacing w:val="-30"/>
          <w:w w:val="100"/>
          <w:position w:val="1"/>
        </w:rPr>
        <w:t>A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exact"/>
        <w:ind w:left="665" w:right="-69"/>
        <w:jc w:val="left"/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9"/>
          <w:szCs w:val="19"/>
          <w:spacing w:val="1"/>
          <w:w w:val="100"/>
        </w:rPr>
        <w:t>STE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P</w:t>
      </w:r>
      <w:r>
        <w:rPr>
          <w:rFonts w:ascii="Segoe UI" w:hAnsi="Segoe UI" w:cs="Segoe UI" w:eastAsia="Segoe UI"/>
          <w:sz w:val="19"/>
          <w:szCs w:val="19"/>
          <w:spacing w:val="7"/>
          <w:w w:val="100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R</w:t>
      </w:r>
      <w:r>
        <w:rPr>
          <w:rFonts w:ascii="Segoe UI" w:hAnsi="Segoe UI" w:cs="Segoe UI" w:eastAsia="Segoe UI"/>
          <w:sz w:val="19"/>
          <w:szCs w:val="19"/>
          <w:spacing w:val="-1"/>
          <w:w w:val="100"/>
        </w:rPr>
        <w:t>E</w:t>
      </w:r>
      <w:r>
        <w:rPr>
          <w:rFonts w:ascii="Segoe UI" w:hAnsi="Segoe UI" w:cs="Segoe UI" w:eastAsia="Segoe UI"/>
          <w:sz w:val="19"/>
          <w:szCs w:val="19"/>
          <w:spacing w:val="-29"/>
          <w:w w:val="100"/>
        </w:rPr>
        <w:t>L</w:t>
      </w:r>
      <w:r>
        <w:rPr>
          <w:rFonts w:ascii="Segoe UI" w:hAnsi="Segoe UI" w:cs="Segoe UI" w:eastAsia="Segoe UI"/>
          <w:sz w:val="19"/>
          <w:szCs w:val="19"/>
          <w:spacing w:val="-30"/>
          <w:w w:val="100"/>
        </w:rPr>
        <w:t>A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Y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4" w:lineRule="auto"/>
        <w:ind w:left="463" w:right="186" w:firstLine="-4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9"/>
          <w:w w:val="240"/>
        </w:rPr>
        <w:t>--</w:t>
      </w:r>
      <w:r>
        <w:rPr>
          <w:rFonts w:ascii="Segoe UI" w:hAnsi="Segoe UI" w:cs="Segoe UI" w:eastAsia="Segoe UI"/>
          <w:sz w:val="18"/>
          <w:szCs w:val="18"/>
          <w:spacing w:val="0"/>
          <w:w w:val="240"/>
        </w:rPr>
        <w:t>,</w:t>
      </w:r>
      <w:r>
        <w:rPr>
          <w:rFonts w:ascii="Segoe UI" w:hAnsi="Segoe UI" w:cs="Segoe UI" w:eastAsia="Segoe UI"/>
          <w:sz w:val="18"/>
          <w:szCs w:val="18"/>
          <w:spacing w:val="-1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5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6" w:after="0" w:line="184" w:lineRule="auto"/>
        <w:ind w:left="443" w:right="25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94" w:lineRule="exact"/>
        <w:ind w:left="430" w:right="24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85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92" w:lineRule="exact"/>
        <w:ind w:left="424" w:right="239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9" w:lineRule="exact"/>
        <w:ind w:left="427" w:right="249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7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500" w:h="15700"/>
          <w:pgMar w:top="1480" w:bottom="280" w:left="1760" w:right="1140"/>
          <w:cols w:num="3" w:equalWidth="0">
            <w:col w:w="1471" w:space="995"/>
            <w:col w:w="1619" w:space="4702"/>
            <w:col w:w="8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32" w:lineRule="exact"/>
        <w:ind w:right="532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54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821" w:lineRule="exact"/>
        <w:ind w:right="1609"/>
        <w:jc w:val="right"/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9"/>
          <w:szCs w:val="19"/>
          <w:spacing w:val="0"/>
          <w:w w:val="24"/>
          <w:position w:val="-61"/>
        </w:rPr>
        <w:t>�</w:t>
      </w:r>
      <w:r>
        <w:rPr>
          <w:rFonts w:ascii="Segoe UI" w:hAnsi="Segoe UI" w:cs="Segoe UI" w:eastAsia="Segoe UI"/>
          <w:sz w:val="19"/>
          <w:szCs w:val="19"/>
          <w:spacing w:val="0"/>
          <w:w w:val="24"/>
          <w:position w:val="-61"/>
        </w:rPr>
        <w:t>    </w:t>
      </w:r>
      <w:r>
        <w:rPr>
          <w:rFonts w:ascii="Segoe UI" w:hAnsi="Segoe UI" w:cs="Segoe UI" w:eastAsia="Segoe UI"/>
          <w:sz w:val="19"/>
          <w:szCs w:val="19"/>
          <w:spacing w:val="10"/>
          <w:w w:val="24"/>
          <w:position w:val="-61"/>
        </w:rPr>
        <w:t> </w:t>
      </w:r>
      <w:r>
        <w:rPr>
          <w:rFonts w:ascii="Segoe UI" w:hAnsi="Segoe UI" w:cs="Segoe UI" w:eastAsia="Segoe UI"/>
          <w:sz w:val="19"/>
          <w:szCs w:val="19"/>
          <w:spacing w:val="-108"/>
          <w:w w:val="72"/>
          <w:position w:val="-50"/>
        </w:rPr>
        <w:t>M</w:t>
      </w:r>
      <w:r>
        <w:rPr>
          <w:rFonts w:ascii="Times New Roman" w:hAnsi="Times New Roman" w:cs="Times New Roman" w:eastAsia="Times New Roman"/>
          <w:sz w:val="120"/>
          <w:szCs w:val="120"/>
          <w:spacing w:val="-793"/>
          <w:w w:val="85"/>
          <w:position w:val="-46"/>
        </w:rPr>
        <w:t>[i</w:t>
      </w:r>
      <w:r>
        <w:rPr>
          <w:rFonts w:ascii="Times New Roman" w:hAnsi="Times New Roman" w:cs="Times New Roman" w:eastAsia="Times New Roman"/>
          <w:sz w:val="120"/>
          <w:szCs w:val="120"/>
          <w:spacing w:val="-798"/>
          <w:w w:val="85"/>
          <w:position w:val="-46"/>
        </w:rPr>
        <w:t>j</w:t>
      </w:r>
      <w:r>
        <w:rPr>
          <w:rFonts w:ascii="Segoe UI" w:hAnsi="Segoe UI" w:cs="Segoe UI" w:eastAsia="Segoe UI"/>
          <w:sz w:val="19"/>
          <w:szCs w:val="19"/>
          <w:spacing w:val="0"/>
          <w:w w:val="164"/>
          <w:position w:val="-46"/>
        </w:rPr>
        <w:t>·</w:t>
      </w:r>
      <w:r>
        <w:rPr>
          <w:rFonts w:ascii="Segoe UI" w:hAnsi="Segoe UI" w:cs="Segoe UI" w:eastAsia="Segoe UI"/>
          <w:sz w:val="19"/>
          <w:szCs w:val="19"/>
          <w:spacing w:val="-20"/>
          <w:w w:val="100"/>
          <w:position w:val="-46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32"/>
          <w:position w:val="-46"/>
        </w:rPr>
        <w:t>1</w:t>
      </w:r>
      <w:r>
        <w:rPr>
          <w:rFonts w:ascii="Segoe UI" w:hAnsi="Segoe UI" w:cs="Segoe UI" w:eastAsia="Segoe UI"/>
          <w:sz w:val="19"/>
          <w:szCs w:val="19"/>
          <w:spacing w:val="-39"/>
          <w:w w:val="100"/>
          <w:position w:val="-46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17"/>
          <w:position w:val="-46"/>
        </w:rPr>
        <w:t>0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193" w:lineRule="exact"/>
        <w:ind w:right="10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4"/>
          <w:w w:val="234"/>
          <w:position w:val="5"/>
        </w:rPr>
        <w:t>r-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-6"/>
          <w:w w:val="234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4"/>
          <w:w w:val="234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41"/>
          <w:w w:val="234"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34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19"/>
          <w:w w:val="206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20"/>
          <w:w w:val="206"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0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3"/>
        </w:rPr>
        <w:t>-,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8" w:lineRule="exact"/>
        <w:ind w:right="10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55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79" w:after="0" w:line="240" w:lineRule="auto"/>
        <w:ind w:right="99"/>
        <w:jc w:val="right"/>
        <w:tabs>
          <w:tab w:pos="22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      </w:t>
      </w:r>
      <w:r>
        <w:rPr>
          <w:rFonts w:ascii="Segoe UI" w:hAnsi="Segoe UI" w:cs="Segoe UI" w:eastAsia="Segoe UI"/>
          <w:sz w:val="9"/>
          <w:szCs w:val="9"/>
          <w:spacing w:val="19"/>
          <w:w w:val="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7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83" w:lineRule="exact"/>
        <w:ind w:right="101"/>
        <w:jc w:val="right"/>
        <w:tabs>
          <w:tab w:pos="1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w w:val="104"/>
          <w:position w:val="2"/>
        </w:rPr>
        <w:t>I</w:t>
      </w:r>
      <w:r>
        <w:rPr>
          <w:rFonts w:ascii="Segoe UI" w:hAnsi="Segoe UI" w:cs="Segoe UI" w:eastAsia="Segoe UI"/>
          <w:sz w:val="13"/>
          <w:szCs w:val="13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56" w:after="0" w:line="165" w:lineRule="auto"/>
        <w:ind w:left="9389" w:right="98" w:firstLine="-1990"/>
        <w:jc w:val="right"/>
        <w:tabs>
          <w:tab w:pos="93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3.854065pt;margin-top:15.012484pt;width:19.371972pt;height:8.996503pt;mso-position-horizontal-relative:page;mso-position-vertical-relative:paragraph;z-index:-18957" type="#_x0000_t202" filled="f" stroked="f">
            <v:textbox inset="0,0,0,0">
              <w:txbxContent>
                <w:p>
                  <w:pPr>
                    <w:spacing w:before="0" w:after="0" w:line="163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17"/>
                    </w:rPr>
                    <w:t>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17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7"/>
                      <w:w w:val="12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0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816833pt;margin-top:5.213075pt;width:.14454pt;height:13.750005pt;mso-position-horizontal-relative:page;mso-position-vertical-relative:paragraph;z-index:-18954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-38"/>
                      <w:w w:val="66"/>
                      <w:position w:val="2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7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70"/>
        </w:rPr>
        <w:t>   </w:t>
      </w:r>
      <w:r>
        <w:rPr>
          <w:rFonts w:ascii="Segoe UI" w:hAnsi="Segoe UI" w:cs="Segoe UI" w:eastAsia="Segoe UI"/>
          <w:sz w:val="18"/>
          <w:szCs w:val="18"/>
          <w:spacing w:val="34"/>
          <w:w w:val="7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1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5" w:after="0" w:line="297" w:lineRule="exact"/>
        <w:ind w:right="217"/>
        <w:jc w:val="right"/>
        <w:tabs>
          <w:tab w:pos="1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9.505249pt;margin-top:4.369586pt;width:2.0592pt;height:17.600194pt;mso-position-horizontal-relative:page;mso-position-vertical-relative:paragraph;z-index:-18959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39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w w:val="167"/>
          <w:position w:val="4"/>
        </w:rPr>
        <w:t>-</w:t>
      </w:r>
      <w:r>
        <w:rPr>
          <w:rFonts w:ascii="Segoe UI" w:hAnsi="Segoe UI" w:cs="Segoe UI" w:eastAsia="Segoe UI"/>
          <w:sz w:val="18"/>
          <w:szCs w:val="18"/>
          <w:w w:val="100"/>
          <w:position w:val="4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4"/>
        </w:rPr>
      </w:r>
      <w:r>
        <w:rPr>
          <w:rFonts w:ascii="Segoe UI" w:hAnsi="Segoe UI" w:cs="Segoe UI" w:eastAsia="Segoe UI"/>
          <w:sz w:val="19"/>
          <w:szCs w:val="19"/>
          <w:w w:val="105"/>
          <w:position w:val="-3"/>
        </w:rPr>
        <w:t>:</w:t>
      </w:r>
      <w:r>
        <w:rPr>
          <w:rFonts w:ascii="Segoe UI" w:hAnsi="Segoe UI" w:cs="Segoe UI" w:eastAsia="Segoe UI"/>
          <w:sz w:val="19"/>
          <w:szCs w:val="19"/>
          <w:spacing w:val="-29"/>
          <w:w w:val="100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-5"/>
          <w:w w:val="85"/>
          <w:position w:val="-3"/>
        </w:rPr>
        <w:t>T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O</w:t>
      </w:r>
      <w:r>
        <w:rPr>
          <w:rFonts w:ascii="Segoe UI" w:hAnsi="Segoe UI" w:cs="Segoe UI" w:eastAsia="Segoe UI"/>
          <w:sz w:val="19"/>
          <w:szCs w:val="19"/>
          <w:spacing w:val="16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NOT</w:t>
      </w:r>
      <w:r>
        <w:rPr>
          <w:rFonts w:ascii="Segoe UI" w:hAnsi="Segoe UI" w:cs="Segoe UI" w:eastAsia="Segoe UI"/>
          <w:sz w:val="19"/>
          <w:szCs w:val="19"/>
          <w:spacing w:val="-2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9"/>
          <w:w w:val="85"/>
          <w:position w:val="-3"/>
        </w:rPr>
        <w:t>MOR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E</w:t>
      </w:r>
      <w:r>
        <w:rPr>
          <w:rFonts w:ascii="Segoe UI" w:hAnsi="Segoe UI" w:cs="Segoe UI" w:eastAsia="Segoe UI"/>
          <w:sz w:val="19"/>
          <w:szCs w:val="19"/>
          <w:spacing w:val="13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3"/>
          <w:w w:val="100"/>
          <w:position w:val="-3"/>
        </w:rPr>
        <w:t>THA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-3"/>
        </w:rPr>
        <w:t>N</w:t>
      </w:r>
      <w:r>
        <w:rPr>
          <w:rFonts w:ascii="Segoe UI" w:hAnsi="Segoe UI" w:cs="Segoe UI" w:eastAsia="Segoe UI"/>
          <w:sz w:val="19"/>
          <w:szCs w:val="19"/>
          <w:spacing w:val="2"/>
          <w:w w:val="100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-3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92" w:lineRule="exact"/>
        <w:ind w:right="97"/>
        <w:jc w:val="right"/>
        <w:tabs>
          <w:tab w:pos="20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62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6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62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6"/>
          <w:w w:val="92"/>
          <w:position w:val="2"/>
        </w:rPr>
        <w:t>DELUX</w:t>
      </w:r>
      <w:r>
        <w:rPr>
          <w:rFonts w:ascii="Segoe UI" w:hAnsi="Segoe UI" w:cs="Segoe UI" w:eastAsia="Segoe UI"/>
          <w:sz w:val="19"/>
          <w:szCs w:val="19"/>
          <w:spacing w:val="0"/>
          <w:w w:val="92"/>
          <w:position w:val="2"/>
        </w:rPr>
        <w:t>E</w:t>
      </w:r>
      <w:r>
        <w:rPr>
          <w:rFonts w:ascii="Segoe UI" w:hAnsi="Segoe UI" w:cs="Segoe UI" w:eastAsia="Segoe UI"/>
          <w:sz w:val="19"/>
          <w:szCs w:val="19"/>
          <w:spacing w:val="7"/>
          <w:w w:val="92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4"/>
          <w:w w:val="105"/>
          <w:position w:val="2"/>
        </w:rPr>
        <w:t>SEL</w:t>
      </w:r>
      <w:r>
        <w:rPr>
          <w:rFonts w:ascii="Segoe UI" w:hAnsi="Segoe UI" w:cs="Segoe UI" w:eastAsia="Segoe UI"/>
          <w:sz w:val="19"/>
          <w:szCs w:val="19"/>
          <w:spacing w:val="-1"/>
          <w:w w:val="105"/>
          <w:position w:val="2"/>
        </w:rPr>
        <w:t>E</w:t>
      </w:r>
      <w:r>
        <w:rPr>
          <w:rFonts w:ascii="Segoe UI" w:hAnsi="Segoe UI" w:cs="Segoe UI" w:eastAsia="Segoe UI"/>
          <w:sz w:val="19"/>
          <w:szCs w:val="19"/>
          <w:spacing w:val="0"/>
          <w:w w:val="92"/>
          <w:position w:val="-1"/>
        </w:rPr>
        <w:t>C</w:t>
      </w:r>
      <w:r>
        <w:rPr>
          <w:rFonts w:ascii="Segoe UI" w:hAnsi="Segoe UI" w:cs="Segoe UI" w:eastAsia="Segoe UI"/>
          <w:sz w:val="19"/>
          <w:szCs w:val="19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19"/>
          <w:szCs w:val="19"/>
          <w:spacing w:val="5"/>
          <w:w w:val="100"/>
          <w:position w:val="2"/>
        </w:rPr>
        <w:t>T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9"/>
          <w:szCs w:val="19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10"/>
          <w:w w:val="108"/>
          <w:position w:val="2"/>
        </w:rPr>
        <w:t>0</w:t>
      </w:r>
      <w:r>
        <w:rPr>
          <w:rFonts w:ascii="Segoe UI" w:hAnsi="Segoe UI" w:cs="Segoe UI" w:eastAsia="Segoe UI"/>
          <w:sz w:val="19"/>
          <w:szCs w:val="19"/>
          <w:spacing w:val="0"/>
          <w:w w:val="108"/>
          <w:position w:val="2"/>
        </w:rPr>
        <w:t>-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48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10" w:lineRule="exact"/>
        <w:ind w:right="9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9"/>
          <w:szCs w:val="19"/>
          <w:spacing w:val="0"/>
          <w:w w:val="151"/>
        </w:rPr>
        <w:t>L</w:t>
      </w:r>
      <w:r>
        <w:rPr>
          <w:rFonts w:ascii="Segoe UI" w:hAnsi="Segoe UI" w:cs="Segoe UI" w:eastAsia="Segoe UI"/>
          <w:sz w:val="19"/>
          <w:szCs w:val="19"/>
          <w:spacing w:val="-37"/>
          <w:w w:val="151"/>
        </w:rPr>
        <w:t> </w:t>
      </w:r>
      <w:r>
        <w:rPr>
          <w:rFonts w:ascii="Segoe UI" w:hAnsi="Segoe UI" w:cs="Segoe UI" w:eastAsia="Segoe UI"/>
          <w:sz w:val="19"/>
          <w:szCs w:val="19"/>
          <w:spacing w:val="-40"/>
          <w:w w:val="190"/>
        </w:rPr>
        <w:t>-</w:t>
      </w:r>
      <w:r>
        <w:rPr>
          <w:rFonts w:ascii="Segoe UI" w:hAnsi="Segoe UI" w:cs="Segoe UI" w:eastAsia="Segoe UI"/>
          <w:sz w:val="19"/>
          <w:szCs w:val="19"/>
          <w:spacing w:val="-33"/>
          <w:w w:val="72"/>
          <w:position w:val="4"/>
        </w:rPr>
        <w:t>M</w:t>
      </w:r>
      <w:r>
        <w:rPr>
          <w:rFonts w:ascii="Segoe UI" w:hAnsi="Segoe UI" w:cs="Segoe UI" w:eastAsia="Segoe UI"/>
          <w:sz w:val="19"/>
          <w:szCs w:val="19"/>
          <w:spacing w:val="-16"/>
          <w:w w:val="90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-39"/>
          <w:w w:val="112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11"/>
          <w:w w:val="92"/>
          <w:position w:val="3"/>
        </w:rPr>
        <w:t>C</w:t>
      </w:r>
      <w:r>
        <w:rPr>
          <w:rFonts w:ascii="Segoe UI" w:hAnsi="Segoe UI" w:cs="Segoe UI" w:eastAsia="Segoe UI"/>
          <w:sz w:val="19"/>
          <w:szCs w:val="19"/>
          <w:spacing w:val="0"/>
          <w:w w:val="68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13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34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13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49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6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0"/>
        </w:rPr>
        <w:t>J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</w:sectPr>
      </w:pPr>
      <w:rPr/>
    </w:p>
    <w:p>
      <w:pPr>
        <w:spacing w:before="37" w:after="0" w:line="240" w:lineRule="auto"/>
        <w:ind w:left="383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1"/>
        </w:rPr>
        <w:t>ITE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M</w:t>
      </w:r>
      <w:r>
        <w:rPr>
          <w:rFonts w:ascii="Segoe UI" w:hAnsi="Segoe UI" w:cs="Segoe UI" w:eastAsia="Segoe UI"/>
          <w:sz w:val="9"/>
          <w:szCs w:val="9"/>
          <w:spacing w:val="17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PART</w:t>
      </w:r>
      <w:r>
        <w:rPr>
          <w:rFonts w:ascii="Segoe UI" w:hAnsi="Segoe UI" w:cs="Segoe UI" w:eastAsia="Segoe UI"/>
          <w:sz w:val="9"/>
          <w:szCs w:val="9"/>
          <w:spacing w:val="21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6"/>
        </w:rPr>
        <w:t>NO.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197" w:right="11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"/>
          <w:w w:val="155"/>
        </w:rPr>
        <w:t>DESCRIPTION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82" w:lineRule="exact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00"/>
          <w:position w:val="-7"/>
        </w:rPr>
        <w:t>PAPE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7"/>
        </w:rPr>
        <w:t>R</w:t>
      </w:r>
      <w:r>
        <w:rPr>
          <w:rFonts w:ascii="Segoe UI" w:hAnsi="Segoe UI" w:cs="Segoe UI" w:eastAsia="Segoe UI"/>
          <w:sz w:val="13"/>
          <w:szCs w:val="13"/>
          <w:spacing w:val="18"/>
          <w:w w:val="100"/>
          <w:position w:val="-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76"/>
          <w:position w:val="-7"/>
        </w:rPr>
        <w:t>COMDEMSERS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4" w:after="0" w:line="240" w:lineRule="auto"/>
        <w:ind w:right="-20"/>
        <w:jc w:val="left"/>
        <w:tabs>
          <w:tab w:pos="2480" w:val="left"/>
          <w:tab w:pos="4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PRICE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63"/>
          <w:position w:val="2"/>
        </w:rPr>
        <w:t>ITE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M</w:t>
      </w:r>
      <w:r>
        <w:rPr>
          <w:rFonts w:ascii="Segoe UI" w:hAnsi="Segoe UI" w:cs="Segoe UI" w:eastAsia="Segoe UI"/>
          <w:sz w:val="9"/>
          <w:szCs w:val="9"/>
          <w:spacing w:val="-3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63"/>
          <w:position w:val="2"/>
        </w:rPr>
        <w:t>PAR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2"/>
        </w:rPr>
        <w:t>NO.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DESCRIPTION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PRICE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7" w:lineRule="exact"/>
        <w:ind w:left="4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6"/>
          <w:position w:val="-10"/>
        </w:rPr>
        <w:t>R4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A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1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0"/>
          <w:position w:val="-10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26"/>
          <w:w w:val="4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8"/>
          <w:position w:val="-19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19"/>
        </w:rPr>
        <w:t>7</w:t>
      </w:r>
      <w:r>
        <w:rPr>
          <w:rFonts w:ascii="Segoe UI" w:hAnsi="Segoe UI" w:cs="Segoe UI" w:eastAsia="Segoe UI"/>
          <w:sz w:val="9"/>
          <w:szCs w:val="9"/>
          <w:spacing w:val="-13"/>
          <w:w w:val="100"/>
          <w:position w:val="-1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-29"/>
          <w:w w:val="48"/>
          <w:position w:val="-19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214"/>
          <w:position w:val="-1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1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6"/>
          <w:position w:val="-10"/>
        </w:rPr>
        <w:t>50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Ohms</w:t>
      </w:r>
      <w:r>
        <w:rPr>
          <w:rFonts w:ascii="Segoe UI" w:hAnsi="Segoe UI" w:cs="Segoe UI" w:eastAsia="Segoe UI"/>
          <w:sz w:val="9"/>
          <w:szCs w:val="9"/>
          <w:spacing w:val="-11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Wire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46"/>
          <w:position w:val="-10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d</w:t>
      </w:r>
      <w:r>
        <w:rPr>
          <w:rFonts w:ascii="Segoe UI" w:hAnsi="Segoe UI" w:cs="Segoe UI" w:eastAsia="Segoe UI"/>
          <w:sz w:val="9"/>
          <w:szCs w:val="9"/>
          <w:spacing w:val="22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33"/>
          <w:position w:val="-10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3" w:equalWidth="0">
            <w:col w:w="1333" w:space="889"/>
            <w:col w:w="1194" w:space="931"/>
            <w:col w:w="5253"/>
          </w:cols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451" w:right="-67"/>
        <w:jc w:val="left"/>
        <w:tabs>
          <w:tab w:pos="800" w:val="left"/>
          <w:tab w:pos="31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37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1"/>
          <w:w w:val="137"/>
        </w:rPr>
        <w:t>8601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7"/>
        </w:rPr>
        <w:t>,0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5</w:t>
      </w:r>
      <w:r>
        <w:rPr>
          <w:rFonts w:ascii="Segoe UI" w:hAnsi="Segoe UI" w:cs="Segoe UI" w:eastAsia="Segoe UI"/>
          <w:sz w:val="9"/>
          <w:szCs w:val="9"/>
          <w:spacing w:val="-3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77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7"/>
        </w:rPr>
        <w:t>40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0</w:t>
      </w:r>
      <w:r>
        <w:rPr>
          <w:rFonts w:ascii="Segoe UI" w:hAnsi="Segoe UI" w:cs="Segoe UI" w:eastAsia="Segoe UI"/>
          <w:sz w:val="9"/>
          <w:szCs w:val="9"/>
          <w:spacing w:val="-24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7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7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,</w:t>
      </w:r>
      <w:r>
        <w:rPr>
          <w:rFonts w:ascii="Segoe UI" w:hAnsi="Segoe UI" w:cs="Segoe UI" w:eastAsia="Segoe UI"/>
          <w:sz w:val="18"/>
          <w:szCs w:val="18"/>
          <w:spacing w:val="-4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9"/>
        </w:rPr>
        <w:t>.10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5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4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0" w:lineRule="exact"/>
        <w:ind w:right="-18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9" w:after="0" w:line="240" w:lineRule="auto"/>
        <w:ind w:left="-34"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475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25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9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Wir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9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3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14"/>
          <w:w w:val="48"/>
          <w:position w:val="1"/>
        </w:rPr>
        <w:t>: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8"/>
          <w:position w:val="1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16"/>
          <w:w w:val="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9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6"/>
          <w:position w:val="11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5" w:equalWidth="0">
            <w:col w:w="3169" w:space="1192"/>
            <w:col w:w="375" w:space="81"/>
            <w:col w:w="228" w:space="583"/>
            <w:col w:w="2048" w:space="826"/>
            <w:col w:w="1098"/>
          </w:cols>
        </w:sectPr>
      </w:pPr>
      <w:rPr/>
    </w:p>
    <w:p>
      <w:pPr>
        <w:spacing w:before="9" w:after="0" w:line="240" w:lineRule="auto"/>
        <w:ind w:left="450" w:right="-58"/>
        <w:jc w:val="left"/>
        <w:tabs>
          <w:tab w:pos="8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3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4"/>
          <w:w w:val="139"/>
        </w:rPr>
        <w:t>1107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-</w:t>
      </w:r>
      <w:r>
        <w:rPr>
          <w:rFonts w:ascii="Segoe UI" w:hAnsi="Segoe UI" w:cs="Segoe UI" w:eastAsia="Segoe UI"/>
          <w:sz w:val="9"/>
          <w:szCs w:val="9"/>
          <w:spacing w:val="12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1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01"/>
        </w:rPr>
        <w:t>�</w:t>
      </w:r>
      <w:r>
        <w:rPr>
          <w:rFonts w:ascii="Segoe UI" w:hAnsi="Segoe UI" w:cs="Segoe UI" w:eastAsia="Segoe UI"/>
          <w:sz w:val="9"/>
          <w:szCs w:val="9"/>
          <w:spacing w:val="12"/>
          <w:w w:val="16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9"/>
        </w:rPr>
        <w:t>30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0</w:t>
      </w:r>
      <w:r>
        <w:rPr>
          <w:rFonts w:ascii="Segoe UI" w:hAnsi="Segoe UI" w:cs="Segoe UI" w:eastAsia="Segoe UI"/>
          <w:sz w:val="9"/>
          <w:szCs w:val="9"/>
          <w:spacing w:val="8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79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</w:rPr>
        <w:t>,</w:t>
      </w:r>
      <w:r>
        <w:rPr>
          <w:rFonts w:ascii="Segoe UI" w:hAnsi="Segoe UI" w:cs="Segoe UI" w:eastAsia="Segoe UI"/>
          <w:sz w:val="5"/>
          <w:szCs w:val="5"/>
          <w:spacing w:val="46"/>
          <w:w w:val="4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left="444" w:right="-44"/>
        <w:jc w:val="left"/>
        <w:tabs>
          <w:tab w:pos="8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38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8601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-</w:t>
      </w:r>
      <w:r>
        <w:rPr>
          <w:rFonts w:ascii="Segoe UI" w:hAnsi="Segoe UI" w:cs="Segoe UI" w:eastAsia="Segoe UI"/>
          <w:sz w:val="9"/>
          <w:szCs w:val="9"/>
          <w:spacing w:val="23"/>
          <w:w w:val="24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</w:rPr>
        <w:t>.0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1</w:t>
      </w:r>
      <w:r>
        <w:rPr>
          <w:rFonts w:ascii="Segoe UI" w:hAnsi="Segoe UI" w:cs="Segoe UI" w:eastAsia="Segoe UI"/>
          <w:sz w:val="9"/>
          <w:szCs w:val="9"/>
          <w:spacing w:val="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66"/>
        </w:rPr>
        <w:t>60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0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66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1" w:lineRule="exact"/>
        <w:ind w:right="-20"/>
        <w:jc w:val="lef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33"/>
          <w:w w:val="14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25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Ml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0"/>
        </w:rPr>
        <w:t>SCELLAHEOUS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119" w:lineRule="exact"/>
        <w:ind w:left="9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61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0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2" w:equalWidth="0">
            <w:col w:w="3472" w:space="960"/>
            <w:col w:w="5168"/>
          </w:cols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5.70343pt;margin-top:0pt;width:590.437758pt;height:753.8516pt;mso-position-horizontal-relative:page;mso-position-vertical-relative:page;z-index:-18960" coordorigin="114,0" coordsize="11809,15077">
            <v:shape style="position:absolute;left:114;top:0;width:11809;height:15077" type="#_x0000_t75">
              <v:imagedata r:id="rId375" o:title=""/>
            </v:shape>
            <v:group style="position:absolute;left:2226;top:1888;width:2117;height:15" coordorigin="2226,1888" coordsize="2117,15">
              <v:shape style="position:absolute;left:2226;top:1888;width:2117;height:15" coordorigin="2226,1888" coordsize="2117,15" path="m2226,1888l4342,1902e" filled="f" stroked="t" strokeweight=".966024pt" strokecolor="#000000">
                <v:path arrowok="t"/>
              </v:shape>
            </v:group>
            <v:group style="position:absolute;left:2223;top:1876;width:8;height:1092" coordorigin="2223,1876" coordsize="8,1092">
              <v:shape style="position:absolute;left:2223;top:1876;width:8;height:1092" coordorigin="2223,1876" coordsize="8,1092" path="m2223,2968l2231,1876e" filled="f" stroked="t" strokeweight=".725018pt" strokecolor="#000000">
                <v:path arrowok="t"/>
              </v:shape>
            </v:group>
            <v:group style="position:absolute;left:4323;top:1885;width:10;height:1406" coordorigin="4323,1885" coordsize="10,1406">
              <v:shape style="position:absolute;left:4323;top:1885;width:10;height:1406" coordorigin="4323,1885" coordsize="10,1406" path="m4323,3292l4333,1885e" filled="f" stroked="t" strokeweight=".966024pt" strokecolor="#000000">
                <v:path arrowok="t"/>
              </v:shape>
            </v:group>
            <v:group style="position:absolute;left:4472;top:2720;width:1271;height:9" coordorigin="4472,2720" coordsize="1271,9">
              <v:shape style="position:absolute;left:4472;top:2720;width:1271;height:9" coordorigin="4472,2720" coordsize="1271,9" path="m4472,2720l5743,2729e" filled="f" stroked="t" strokeweight=".725018pt" strokecolor="#000000">
                <v:path arrowok="t"/>
              </v:shape>
            </v:group>
            <v:group style="position:absolute;left:4862;top:4620;width:10;height:1387" coordorigin="4862,4620" coordsize="10,1387">
              <v:shape style="position:absolute;left:4862;top:4620;width:10;height:1387" coordorigin="4862,4620" coordsize="10,1387" path="m4862,6006l4872,4620e" filled="f" stroked="t" strokeweight=".966024pt" strokecolor="#000000">
                <v:path arrowok="t"/>
              </v:shape>
            </v:group>
            <v:group style="position:absolute;left:9231;top:8311;width:1981;height:14" coordorigin="9231,8311" coordsize="1981,14">
              <v:shape style="position:absolute;left:9231;top:8311;width:1981;height:14" coordorigin="9231,8311" coordsize="1981,14" path="m9231,8311l11212,8324e" filled="f" stroked="t" strokeweight=".966024pt" strokecolor="#000000">
                <v:path arrowok="t"/>
              </v:shape>
            </v:group>
            <v:group style="position:absolute;left:8543;top:10290;width:8;height:1078" coordorigin="8543,10290" coordsize="8,1078">
              <v:shape style="position:absolute;left:8543;top:10290;width:8;height:1078" coordorigin="8543,10290" coordsize="8,1078" path="m8543,11367l8551,10290e" filled="f" stroked="t" strokeweight=".966024pt" strokecolor="#000000">
                <v:path arrowok="t"/>
              </v:shape>
            </v:group>
            <v:group style="position:absolute;left:1991;top:11304;width:6572;height:46" coordorigin="1991,11304" coordsize="6572,46">
              <v:shape style="position:absolute;left:1991;top:11304;width:6572;height:46" coordorigin="1991,11304" coordsize="6572,46" path="m1991,11304l8562,11350e" filled="f" stroked="t" strokeweight=".966024pt" strokecolor="#000000">
                <v:path arrowok="t"/>
              </v:shape>
            </v:group>
            <v:group style="position:absolute;left:6517;top:11508;width:20;height:2832" coordorigin="6517,11508" coordsize="20,2832">
              <v:shape style="position:absolute;left:6517;top:11508;width:20;height:2832" coordorigin="6517,11508" coordsize="20,2832" path="m6517,14339l6537,11508e" filled="f" stroked="t" strokeweight=".725018pt" strokecolor="#000000">
                <v:path arrowok="t"/>
              </v:shape>
            </v:group>
            <v:group style="position:absolute;left:11731;top:735;width:95;height:13525" coordorigin="11731,735" coordsize="95,13525">
              <v:shape style="position:absolute;left:11731;top:735;width:95;height:13525" coordorigin="11731,735" coordsize="95,13525" path="m11731,14260l11826,735e" filled="f" stroked="t" strokeweight=".966024pt" strokecolor="#000000">
                <v:path arrowok="t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40" w:lineRule="auto"/>
        <w:ind w:left="1941" w:right="-5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2.541069pt;margin-top:11.618437pt;width:32.550200pt;height:17.603243pt;mso-position-horizontal-relative:page;mso-position-vertical-relative:paragraph;z-index:-18958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tabs>
                      <w:tab w:pos="480" w:val="left"/>
                    </w:tabs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31"/>
                      <w:position w:val="2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4"/>
                      <w:w w:val="50"/>
                      <w:position w:val="2"/>
                    </w:rPr>
                    <w:t>{-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98"/>
        </w:rPr>
        <w:t>ElECTRO</w:t>
      </w:r>
      <w:r>
        <w:rPr>
          <w:rFonts w:ascii="Segoe UI" w:hAnsi="Segoe UI" w:cs="Segoe UI" w:eastAsia="Segoe UI"/>
          <w:sz w:val="13"/>
          <w:szCs w:val="13"/>
          <w:spacing w:val="0"/>
          <w:w w:val="98"/>
        </w:rPr>
        <w:t>L</w:t>
      </w:r>
      <w:r>
        <w:rPr>
          <w:rFonts w:ascii="Segoe UI" w:hAnsi="Segoe UI" w:cs="Segoe UI" w:eastAsia="Segoe UI"/>
          <w:sz w:val="13"/>
          <w:szCs w:val="13"/>
          <w:spacing w:val="-11"/>
          <w:w w:val="9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Y</w:t>
      </w:r>
      <w:r>
        <w:rPr>
          <w:rFonts w:ascii="Segoe UI" w:hAnsi="Segoe UI" w:cs="Segoe UI" w:eastAsia="Segoe UI"/>
          <w:sz w:val="13"/>
          <w:szCs w:val="13"/>
          <w:spacing w:val="9"/>
          <w:w w:val="100"/>
        </w:rPr>
        <w:t>T</w:t>
      </w:r>
      <w:r>
        <w:rPr>
          <w:rFonts w:ascii="Segoe UI" w:hAnsi="Segoe UI" w:cs="Segoe UI" w:eastAsia="Segoe UI"/>
          <w:sz w:val="13"/>
          <w:szCs w:val="13"/>
          <w:spacing w:val="27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85"/>
        </w:rPr>
        <w:t>COHD£HSERS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4" w:lineRule="auto"/>
        <w:ind w:left="438" w:right="447" w:firstLine="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4"/>
        </w:rPr>
        <w:t>G4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                  </w:t>
      </w:r>
      <w:r>
        <w:rPr>
          <w:rFonts w:ascii="Segoe UI" w:hAnsi="Segoe UI" w:cs="Segoe UI" w:eastAsia="Segoe UI"/>
          <w:sz w:val="9"/>
          <w:szCs w:val="9"/>
          <w:spacing w:val="2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��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2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0</w:t>
      </w:r>
      <w:r>
        <w:rPr>
          <w:rFonts w:ascii="Segoe UI" w:hAnsi="Segoe UI" w:cs="Segoe UI" w:eastAsia="Segoe UI"/>
          <w:sz w:val="9"/>
          <w:szCs w:val="9"/>
          <w:spacing w:val="-7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2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s</w:t>
      </w:r>
      <w:r>
        <w:rPr>
          <w:rFonts w:ascii="Segoe UI" w:hAnsi="Segoe UI" w:cs="Segoe UI" w:eastAsia="Segoe UI"/>
          <w:sz w:val="9"/>
          <w:szCs w:val="9"/>
          <w:spacing w:val="28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2"/>
        </w:rPr>
        <w:t>C4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52"/>
          <w:position w:val="5"/>
        </w:rPr>
        <w:t>87Sl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5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52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8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6"/>
          <w:w w:val="22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0"/>
        </w:rPr>
        <w:t>Mf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6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81"/>
          <w:position w:val="0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-30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81"/>
          <w:position w:val="0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4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81"/>
          <w:position w:val="0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y</w:t>
      </w:r>
      <w:r>
        <w:rPr>
          <w:rFonts w:ascii="Segoe UI" w:hAnsi="Segoe UI" w:cs="Segoe UI" w:eastAsia="Segoe UI"/>
          <w:sz w:val="9"/>
          <w:szCs w:val="9"/>
          <w:spacing w:val="-24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    </w:t>
      </w:r>
      <w:r>
        <w:rPr>
          <w:rFonts w:ascii="Segoe UI" w:hAnsi="Segoe UI" w:cs="Segoe UI" w:eastAsia="Segoe UI"/>
          <w:sz w:val="9"/>
          <w:szCs w:val="9"/>
          <w:spacing w:val="16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87521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4"/>
          <w:w w:val="2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0"/>
        </w:rPr>
        <w:t>10</w:t>
      </w:r>
      <w:r>
        <w:rPr>
          <w:rFonts w:ascii="Segoe UI" w:hAnsi="Segoe UI" w:cs="Segoe UI" w:eastAsia="Segoe UI"/>
          <w:sz w:val="9"/>
          <w:szCs w:val="9"/>
          <w:spacing w:val="19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54"/>
          <w:position w:val="0"/>
        </w:rPr>
        <w:t>l·�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0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78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1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78"/>
          <w:position w:val="0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43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47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94"/>
        </w:rPr>
        <w:t>RES</w:t>
      </w:r>
      <w:r>
        <w:rPr>
          <w:rFonts w:ascii="Segoe UI" w:hAnsi="Segoe UI" w:cs="Segoe UI" w:eastAsia="Segoe UI"/>
          <w:sz w:val="13"/>
          <w:szCs w:val="13"/>
          <w:spacing w:val="0"/>
          <w:w w:val="94"/>
        </w:rPr>
        <w:t>I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91"/>
        </w:rPr>
        <w:t>ST</w:t>
      </w:r>
      <w:r>
        <w:rPr>
          <w:rFonts w:ascii="Segoe UI" w:hAnsi="Segoe UI" w:cs="Segoe UI" w:eastAsia="Segoe UI"/>
          <w:sz w:val="13"/>
          <w:szCs w:val="13"/>
          <w:spacing w:val="0"/>
          <w:w w:val="91"/>
        </w:rPr>
        <w:t>O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8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88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6" w:after="0" w:line="240" w:lineRule="auto"/>
        <w:ind w:left="439" w:right="303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3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  <w:position w:val="2"/>
        </w:rPr>
        <w:t>8244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39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14"/>
          <w:w w:val="22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6"/>
          <w:position w:val="2"/>
        </w:rPr>
        <w:t>33,</w:t>
      </w:r>
      <w:r>
        <w:rPr>
          <w:rFonts w:ascii="Segoe UI" w:hAnsi="Segoe UI" w:cs="Segoe UI" w:eastAsia="Segoe UI"/>
          <w:sz w:val="9"/>
          <w:szCs w:val="9"/>
          <w:spacing w:val="-7"/>
          <w:w w:val="146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Ohms</w:t>
      </w:r>
      <w:r>
        <w:rPr>
          <w:rFonts w:ascii="Segoe UI" w:hAnsi="Segoe UI" w:cs="Segoe UI" w:eastAsia="Segoe UI"/>
          <w:sz w:val="9"/>
          <w:szCs w:val="9"/>
          <w:spacing w:val="-9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2"/>
        </w:rPr>
        <w:t>1/2</w:t>
      </w:r>
      <w:r>
        <w:rPr>
          <w:rFonts w:ascii="Segoe UI" w:hAnsi="Segoe UI" w:cs="Segoe UI" w:eastAsia="Segoe UI"/>
          <w:sz w:val="9"/>
          <w:szCs w:val="9"/>
          <w:spacing w:val="29"/>
          <w:w w:val="17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0"/>
          <w:position w:val="2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5"/>
          <w:position w:val="2"/>
        </w:rPr>
        <w:t>tt</w:t>
      </w:r>
      <w:r>
        <w:rPr>
          <w:rFonts w:ascii="Segoe UI" w:hAnsi="Segoe UI" w:cs="Segoe UI" w:eastAsia="Segoe UI"/>
          <w:sz w:val="9"/>
          <w:szCs w:val="9"/>
          <w:spacing w:val="12"/>
          <w:w w:val="2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2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6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  <w:position w:val="0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18" w:lineRule="exact"/>
        <w:ind w:left="438" w:right="314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8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3"/>
          <w:position w:val="1"/>
        </w:rPr>
        <w:t>8244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23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55,000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1/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9"/>
          <w:position w:val="1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%</w:t>
      </w:r>
      <w:r>
        <w:rPr>
          <w:rFonts w:ascii="Segoe UI" w:hAnsi="Segoe UI" w:cs="Segoe UI" w:eastAsia="Segoe UI"/>
          <w:sz w:val="9"/>
          <w:szCs w:val="9"/>
          <w:spacing w:val="22"/>
          <w:w w:val="1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5" w:after="0" w:line="240" w:lineRule="auto"/>
        <w:ind w:left="441" w:right="31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R5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   </w:t>
      </w:r>
      <w:r>
        <w:rPr>
          <w:rFonts w:ascii="Segoe UI" w:hAnsi="Segoe UI" w:cs="Segoe UI" w:eastAsia="Segoe UI"/>
          <w:sz w:val="9"/>
          <w:szCs w:val="9"/>
          <w:spacing w:val="29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5"/>
        </w:rPr>
        <w:t>8245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9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330,000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Ohms</w:t>
      </w:r>
      <w:r>
        <w:rPr>
          <w:rFonts w:ascii="Segoe UI" w:hAnsi="Segoe UI" w:cs="Segoe UI" w:eastAsia="Segoe UI"/>
          <w:sz w:val="9"/>
          <w:szCs w:val="9"/>
          <w:spacing w:val="-2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1/2</w:t>
      </w:r>
      <w:r>
        <w:rPr>
          <w:rFonts w:ascii="Segoe UI" w:hAnsi="Segoe UI" w:cs="Segoe UI" w:eastAsia="Segoe UI"/>
          <w:sz w:val="9"/>
          <w:szCs w:val="9"/>
          <w:spacing w:val="27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26"/>
        </w:rPr>
        <w:t>W</w:t>
      </w:r>
      <w:r>
        <w:rPr>
          <w:rFonts w:ascii="Segoe UI" w:hAnsi="Segoe UI" w:cs="Segoe UI" w:eastAsia="Segoe UI"/>
          <w:sz w:val="9"/>
          <w:szCs w:val="9"/>
          <w:spacing w:val="4"/>
          <w:w w:val="12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10%.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2" w:after="0" w:line="240" w:lineRule="auto"/>
        <w:ind w:right="8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88"/>
        </w:rPr>
        <w:t>�11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50" w:lineRule="exact"/>
        <w:ind w:left="649" w:right="54" w:firstLine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77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7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61"/>
        </w:rPr>
        <w:t>t-13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5" w:lineRule="exact"/>
        <w:ind w:right="6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80"/>
          <w:position w:val="-2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320" w:lineRule="exact"/>
        <w:ind w:left="-73" w:right="58"/>
        <w:jc w:val="right"/>
        <w:tabs>
          <w:tab w:pos="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4.245697pt;margin-top:.954539pt;width:9.191791pt;height:4.811512pt;mso-position-horizontal-relative:page;mso-position-vertical-relative:paragraph;z-index:-18955;rotation:359" type="#_x0000_t136" fillcolor="#000000" stroked="f">
            <o:extrusion v:ext="view" autorotationcenter="t"/>
            <v:textpath style="font-family:&amp;quot;Segoe UI&amp;quot;;font-size:4pt;v-text-kern:t;mso-text-shadow:auto" string=".65"/>
          </v:shape>
        </w:pict>
      </w:r>
      <w:r>
        <w:rPr>
          <w:rFonts w:ascii="Times New Roman" w:hAnsi="Times New Roman" w:cs="Times New Roman" w:eastAsia="Times New Roman"/>
          <w:sz w:val="35"/>
          <w:szCs w:val="35"/>
          <w:spacing w:val="18"/>
          <w:w w:val="45"/>
          <w:position w:val="7"/>
        </w:rPr>
        <w:t>: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5"/>
          <w:position w:val="7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-37"/>
          <w:w w:val="45"/>
          <w:position w:val="7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9"/>
          <w:szCs w:val="9"/>
          <w:spacing w:val="14"/>
          <w:w w:val="163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4"/>
        </w:rPr>
        <w:t>2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4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-4"/>
        </w:rPr>
        <w:t>)'</w:t>
      </w:r>
      <w:r>
        <w:rPr>
          <w:rFonts w:ascii="Segoe UI" w:hAnsi="Segoe UI" w:cs="Segoe UI" w:eastAsia="Segoe UI"/>
          <w:sz w:val="9"/>
          <w:szCs w:val="9"/>
          <w:spacing w:val="-1"/>
          <w:w w:val="85"/>
          <w:position w:val="-4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-3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3" w:after="0" w:line="240" w:lineRule="auto"/>
        <w:ind w:right="8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17"/>
        </w:rPr>
        <w:t>M7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0" w:after="0" w:line="240" w:lineRule="auto"/>
        <w:ind w:right="7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7.419312pt;margin-top:9.462518pt;width:9.283200pt;height:6.88337pt;mso-position-horizontal-relative:page;mso-position-vertical-relative:paragraph;z-index:-18956" type="#_x0000_t202" filled="f" stroked="f">
            <v:textbox inset="0,0,0,0">
              <w:txbxContent>
                <w:p>
                  <w:pPr>
                    <w:spacing w:before="0" w:after="0" w:line="10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19"/>
                    </w:rPr>
                    <w:t>M9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7"/>
          <w:w w:val="125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3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MlO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1" w:lineRule="exact"/>
        <w:ind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56"/>
        </w:rPr>
        <w:t>.0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Mll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348" w:right="27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63"/>
        </w:rPr>
        <w:t>.07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8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34"/>
          <w:w w:val="118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0" w:after="0" w:line="240" w:lineRule="auto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3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9"/>
        </w:rPr>
        <w:t>Powe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r</w:t>
      </w:r>
      <w:r>
        <w:rPr>
          <w:rFonts w:ascii="Segoe UI" w:hAnsi="Segoe UI" w:cs="Segoe UI" w:eastAsia="Segoe UI"/>
          <w:sz w:val="9"/>
          <w:szCs w:val="9"/>
          <w:spacing w:val="31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77"/>
        </w:rPr>
        <w:t>Tra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n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86"/>
        </w:rPr>
        <w:t>sfo</w:t>
      </w:r>
      <w:r>
        <w:rPr>
          <w:rFonts w:ascii="Segoe UI" w:hAnsi="Segoe UI" w:cs="Segoe UI" w:eastAsia="Segoe UI"/>
          <w:sz w:val="9"/>
          <w:szCs w:val="9"/>
          <w:spacing w:val="-1"/>
          <w:w w:val="186"/>
        </w:rPr>
        <w:t>r</w:t>
      </w:r>
      <w:r>
        <w:rPr>
          <w:rFonts w:ascii="Segoe UI" w:hAnsi="Segoe UI" w:cs="Segoe UI" w:eastAsia="Segoe UI"/>
          <w:sz w:val="9"/>
          <w:szCs w:val="9"/>
          <w:spacing w:val="-1"/>
          <w:w w:val="155"/>
        </w:rPr>
        <w:t>mer.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49"/>
        </w:rPr>
        <w:t>1084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6"/>
        </w:rPr>
        <w:t>-</w:t>
      </w:r>
      <w:r>
        <w:rPr>
          <w:rFonts w:ascii="Segoe UI" w:hAnsi="Segoe UI" w:cs="Segoe UI" w:eastAsia="Segoe UI"/>
          <w:sz w:val="9"/>
          <w:szCs w:val="9"/>
          <w:spacing w:val="17"/>
          <w:w w:val="22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226"/>
        </w:rPr>
        <w:t>Filte</w:t>
      </w:r>
      <w:r>
        <w:rPr>
          <w:rFonts w:ascii="Segoe UI" w:hAnsi="Segoe UI" w:cs="Segoe UI" w:eastAsia="Segoe UI"/>
          <w:sz w:val="9"/>
          <w:szCs w:val="9"/>
          <w:spacing w:val="0"/>
          <w:w w:val="226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22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2"/>
        </w:rPr>
        <w:t>Chok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73" w:lineRule="exact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50"/>
          <w:position w:val="1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8"/>
          <w:szCs w:val="18"/>
          <w:spacing w:val="3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9</w:t>
      </w:r>
      <w:r>
        <w:rPr>
          <w:rFonts w:ascii="Segoe UI" w:hAnsi="Segoe UI" w:cs="Segoe UI" w:eastAsia="Segoe UI"/>
          <w:sz w:val="9"/>
          <w:szCs w:val="9"/>
          <w:spacing w:val="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Prong</w:t>
      </w:r>
      <w:r>
        <w:rPr>
          <w:rFonts w:ascii="Segoe UI" w:hAnsi="Segoe UI" w:cs="Segoe UI" w:eastAsia="Segoe UI"/>
          <w:sz w:val="9"/>
          <w:szCs w:val="9"/>
          <w:spacing w:val="-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72"/>
          <w:position w:val="1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1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auto"/>
        <w:ind w:left="1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12005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-</w:t>
      </w:r>
      <w:r>
        <w:rPr>
          <w:rFonts w:ascii="Segoe UI" w:hAnsi="Segoe UI" w:cs="Segoe UI" w:eastAsia="Segoe UI"/>
          <w:sz w:val="9"/>
          <w:szCs w:val="9"/>
          <w:spacing w:val="39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80"/>
        </w:rPr>
        <w:t>Powe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r</w:t>
      </w:r>
      <w:r>
        <w:rPr>
          <w:rFonts w:ascii="Segoe UI" w:hAnsi="Segoe UI" w:cs="Segoe UI" w:eastAsia="Segoe UI"/>
          <w:sz w:val="9"/>
          <w:szCs w:val="9"/>
          <w:spacing w:val="-28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Cable.</w:t>
      </w:r>
      <w:r>
        <w:rPr>
          <w:rFonts w:ascii="Segoe UI" w:hAnsi="Segoe UI" w:cs="Segoe UI" w:eastAsia="Segoe UI"/>
          <w:sz w:val="9"/>
          <w:szCs w:val="9"/>
          <w:spacing w:val="42"/>
          <w:w w:val="18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2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8" w:after="0" w:line="240" w:lineRule="auto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48"/>
        </w:rPr>
        <w:t>5014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-</w:t>
      </w:r>
      <w:r>
        <w:rPr>
          <w:rFonts w:ascii="Segoe UI" w:hAnsi="Segoe UI" w:cs="Segoe UI" w:eastAsia="Segoe UI"/>
          <w:sz w:val="9"/>
          <w:szCs w:val="9"/>
          <w:spacing w:val="42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Step</w:t>
      </w:r>
      <w:r>
        <w:rPr>
          <w:rFonts w:ascii="Segoe UI" w:hAnsi="Segoe UI" w:cs="Segoe UI" w:eastAsia="Segoe UI"/>
          <w:sz w:val="9"/>
          <w:szCs w:val="9"/>
          <w:spacing w:val="-8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</w:rPr>
        <w:t>12022</w:t>
      </w:r>
      <w:r>
        <w:rPr>
          <w:rFonts w:ascii="Segoe UI" w:hAnsi="Segoe UI" w:cs="Segoe UI" w:eastAsia="Segoe UI"/>
          <w:sz w:val="9"/>
          <w:szCs w:val="9"/>
          <w:spacing w:val="-2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7</w:t>
      </w:r>
      <w:r>
        <w:rPr>
          <w:rFonts w:ascii="Segoe UI" w:hAnsi="Segoe UI" w:cs="Segoe UI" w:eastAsia="Segoe UI"/>
          <w:sz w:val="9"/>
          <w:szCs w:val="9"/>
          <w:spacing w:val="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Prong</w:t>
      </w:r>
      <w:r>
        <w:rPr>
          <w:rFonts w:ascii="Segoe UI" w:hAnsi="Segoe UI" w:cs="Segoe UI" w:eastAsia="Segoe UI"/>
          <w:sz w:val="9"/>
          <w:szCs w:val="9"/>
          <w:spacing w:val="-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1"/>
        </w:rPr>
        <w:t>�la</w:t>
      </w:r>
      <w:r>
        <w:rPr>
          <w:rFonts w:ascii="Segoe UI" w:hAnsi="Segoe UI" w:cs="Segoe UI" w:eastAsia="Segoe UI"/>
          <w:sz w:val="9"/>
          <w:szCs w:val="9"/>
          <w:spacing w:val="4"/>
          <w:w w:val="14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1" w:after="0" w:line="240" w:lineRule="auto"/>
        <w:ind w:left="9" w:right="-54"/>
        <w:jc w:val="left"/>
        <w:tabs>
          <w:tab w:pos="5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14175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7"/>
          <w:w w:val="16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1"/>
        </w:rPr>
        <w:t>Amp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2"/>
        </w:rPr>
        <w:t>N</w:t>
      </w:r>
      <w:r>
        <w:rPr>
          <w:rFonts w:ascii="Segoe UI" w:hAnsi="Segoe UI" w:cs="Segoe UI" w:eastAsia="Segoe UI"/>
          <w:sz w:val="9"/>
          <w:szCs w:val="9"/>
          <w:spacing w:val="4"/>
          <w:w w:val="122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171"/>
        </w:rPr>
        <w:t>n-tamperab</w:t>
      </w:r>
      <w:r>
        <w:rPr>
          <w:rFonts w:ascii="Segoe UI" w:hAnsi="Segoe UI" w:cs="Segoe UI" w:eastAsia="Segoe UI"/>
          <w:sz w:val="9"/>
          <w:szCs w:val="9"/>
          <w:spacing w:val="-1"/>
          <w:w w:val="17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0"/>
        </w:rPr>
        <w:t>Fuse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7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5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8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8"/>
        </w:rPr>
        <w:t>Socke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</w:rPr>
        <w:t>,</w:t>
      </w:r>
      <w:r>
        <w:rPr>
          <w:rFonts w:ascii="Segoe UI" w:hAnsi="Segoe UI" w:cs="Segoe UI" w:eastAsia="Segoe UI"/>
          <w:sz w:val="5"/>
          <w:szCs w:val="5"/>
          <w:spacing w:val="41"/>
          <w:w w:val="4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6"/>
        </w:rPr>
        <w:t>12224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-</w:t>
      </w:r>
      <w:r>
        <w:rPr>
          <w:rFonts w:ascii="Segoe UI" w:hAnsi="Segoe UI" w:cs="Segoe UI" w:eastAsia="Segoe UI"/>
          <w:sz w:val="9"/>
          <w:szCs w:val="9"/>
          <w:spacing w:val="27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1/2</w:t>
      </w:r>
      <w:r>
        <w:rPr>
          <w:rFonts w:ascii="Segoe UI" w:hAnsi="Segoe UI" w:cs="Segoe UI" w:eastAsia="Segoe UI"/>
          <w:sz w:val="9"/>
          <w:szCs w:val="9"/>
          <w:spacing w:val="-16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9"/>
        </w:rPr>
        <w:t>Am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p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80"/>
        </w:rPr>
        <w:t>Solenoi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d</w:t>
      </w:r>
      <w:r>
        <w:rPr>
          <w:rFonts w:ascii="Segoe UI" w:hAnsi="Segoe UI" w:cs="Segoe UI" w:eastAsia="Segoe UI"/>
          <w:sz w:val="9"/>
          <w:szCs w:val="9"/>
          <w:spacing w:val="-28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Fuse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0" w:after="0" w:line="240" w:lineRule="auto"/>
        <w:ind w:left="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4"/>
        </w:rPr>
        <w:t>1201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5</w:t>
      </w:r>
      <w:r>
        <w:rPr>
          <w:rFonts w:ascii="Segoe UI" w:hAnsi="Segoe UI" w:cs="Segoe UI" w:eastAsia="Segoe UI"/>
          <w:sz w:val="9"/>
          <w:szCs w:val="9"/>
          <w:spacing w:val="18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9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g</w:t>
      </w:r>
      <w:r>
        <w:rPr>
          <w:rFonts w:ascii="Segoe UI" w:hAnsi="Segoe UI" w:cs="Segoe UI" w:eastAsia="Segoe UI"/>
          <w:sz w:val="9"/>
          <w:szCs w:val="9"/>
          <w:spacing w:val="33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9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5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5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158"/>
        </w:rPr>
        <w:t>�</w:t>
      </w:r>
      <w:r>
        <w:rPr>
          <w:rFonts w:ascii="Segoe UI" w:hAnsi="Segoe UI" w:cs="Segoe UI" w:eastAsia="Segoe UI"/>
          <w:sz w:val="9"/>
          <w:szCs w:val="9"/>
          <w:spacing w:val="6"/>
          <w:w w:val="158"/>
        </w:rPr>
        <w:t>i</w:t>
      </w:r>
      <w:r>
        <w:rPr>
          <w:rFonts w:ascii="Segoe UI" w:hAnsi="Segoe UI" w:cs="Segoe UI" w:eastAsia="Segoe UI"/>
          <w:sz w:val="9"/>
          <w:szCs w:val="9"/>
          <w:spacing w:val="3"/>
          <w:w w:val="158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8"/>
        </w:rPr>
        <w:t>Cabl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689" w:right="47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2"/>
          <w:w w:val="17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4"/>
        </w:rPr>
        <w:t>25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240" w:lineRule="auto"/>
        <w:ind w:left="789" w:right="4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8"/>
        </w:rPr>
        <w:t>.</w:t>
      </w:r>
      <w:r>
        <w:rPr>
          <w:rFonts w:ascii="Segoe UI" w:hAnsi="Segoe UI" w:cs="Segoe UI" w:eastAsia="Segoe UI"/>
          <w:sz w:val="9"/>
          <w:szCs w:val="9"/>
          <w:spacing w:val="-30"/>
          <w:w w:val="19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0" w:after="0" w:line="240" w:lineRule="auto"/>
        <w:ind w:left="783" w:right="45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.2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291" w:lineRule="auto"/>
        <w:ind w:left="643" w:right="465" w:firstLine="8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0"/>
        </w:rPr>
        <w:t>-�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53"/>
        </w:rPr>
        <w:t>lO.E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688" w:right="4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2"/>
          <w:w w:val="16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9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5" w:after="0" w:line="240" w:lineRule="auto"/>
        <w:ind w:left="784" w:right="45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.2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1" w:after="0" w:line="240" w:lineRule="auto"/>
        <w:ind w:left="783" w:right="4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55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5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782" w:right="4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240" w:lineRule="auto"/>
        <w:ind w:left="776" w:right="45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4"/>
          <w:w w:val="163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63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tabs>
          <w:tab w:pos="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97"/>
        </w:rPr>
        <w:t>.pe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r</w:t>
      </w:r>
      <w:r>
        <w:rPr>
          <w:rFonts w:ascii="Segoe UI" w:hAnsi="Segoe UI" w:cs="Segoe UI" w:eastAsia="Segoe UI"/>
          <w:sz w:val="9"/>
          <w:szCs w:val="9"/>
          <w:spacing w:val="-17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97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.</w:t>
      </w:r>
      <w:r>
        <w:rPr>
          <w:rFonts w:ascii="Segoe UI" w:hAnsi="Segoe UI" w:cs="Segoe UI" w:eastAsia="Segoe UI"/>
          <w:sz w:val="9"/>
          <w:szCs w:val="9"/>
          <w:spacing w:val="-2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6"/>
          <w:w w:val="159"/>
        </w:rPr>
        <w:t>,06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4" w:equalWidth="0">
            <w:col w:w="3666" w:space="479"/>
            <w:col w:w="896" w:space="133"/>
            <w:col w:w="2655" w:space="234"/>
            <w:col w:w="1537"/>
          </w:cols>
        </w:sectPr>
      </w:pPr>
      <w:rPr/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11" w:lineRule="exact"/>
        <w:ind w:left="2354" w:right="-20"/>
        <w:jc w:val="left"/>
        <w:tabs>
          <w:tab w:pos="3080" w:val="left"/>
          <w:tab w:pos="3800" w:val="left"/>
          <w:tab w:pos="69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w w:val="72"/>
          <w:position w:val="-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94"/>
          <w:position w:val="-2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4"/>
          <w:position w:val="-2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4"/>
          <w:w w:val="58"/>
          <w:position w:val="-2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-2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31"/>
          <w:w w:val="116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16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08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87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0"/>
        </w:rPr>
        <w:t>W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6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85"/>
          <w:position w:val="0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85"/>
          <w:position w:val="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86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86"/>
          <w:position w:val="0"/>
        </w:rPr>
        <w:t>N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0"/>
          <w:position w:val="0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4"/>
          <w:position w:val="0"/>
        </w:rPr>
        <w:t>R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9"/>
          <w:w w:val="104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44"/>
          <w:w w:val="103"/>
          <w:position w:val="0"/>
        </w:rPr>
        <w:t>ASS</w:t>
      </w:r>
      <w:r>
        <w:rPr>
          <w:rFonts w:ascii="Segoe UI" w:hAnsi="Segoe UI" w:cs="Segoe UI" w:eastAsia="Segoe UI"/>
          <w:sz w:val="17"/>
          <w:szCs w:val="17"/>
          <w:spacing w:val="0"/>
          <w:w w:val="103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94"/>
          <w:position w:val="0"/>
        </w:rPr>
        <w:t>MB</w:t>
      </w:r>
      <w:r>
        <w:rPr>
          <w:rFonts w:ascii="Segoe UI" w:hAnsi="Segoe UI" w:cs="Segoe UI" w:eastAsia="Segoe UI"/>
          <w:sz w:val="17"/>
          <w:szCs w:val="17"/>
          <w:spacing w:val="0"/>
          <w:w w:val="94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84"/>
          <w:position w:val="0"/>
        </w:rPr>
        <w:t>(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0"/>
        </w:rPr>
        <w:t>#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81"/>
          <w:position w:val="0"/>
        </w:rPr>
        <w:t>5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1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66"/>
          <w:position w:val="0"/>
        </w:rPr>
        <w:t>�2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0"/>
        </w:rPr>
        <w:t>)</w:t>
      </w:r>
      <w:r>
        <w:rPr>
          <w:rFonts w:ascii="Segoe UI" w:hAnsi="Segoe UI" w:cs="Segoe UI" w:eastAsia="Segoe UI"/>
          <w:sz w:val="23"/>
          <w:szCs w:val="2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1" w:lineRule="exact"/>
        <w:ind w:left="7551" w:right="-20"/>
        <w:jc w:val="left"/>
        <w:tabs>
          <w:tab w:pos="9320" w:val="left"/>
          <w:tab w:pos="108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5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7"/>
          <w:w w:val="14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EH</w:t>
      </w:r>
      <w:r>
        <w:rPr>
          <w:rFonts w:ascii="Segoe UI" w:hAnsi="Segoe UI" w:cs="Segoe UI" w:eastAsia="Segoe UI"/>
          <w:sz w:val="15"/>
          <w:szCs w:val="15"/>
          <w:spacing w:val="43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8"/>
        </w:rPr>
        <w:t>PAR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T</w:t>
      </w:r>
      <w:r>
        <w:rPr>
          <w:rFonts w:ascii="Segoe UI" w:hAnsi="Segoe UI" w:cs="Segoe UI" w:eastAsia="Segoe UI"/>
          <w:sz w:val="15"/>
          <w:szCs w:val="15"/>
          <w:spacing w:val="32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-1"/>
        </w:rPr>
        <w:t>DESCRIPTIO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74"/>
          <w:w w:val="184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-1"/>
        </w:rPr>
        <w:t>REQ.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16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-1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40" w:h="12460" w:orient="landscape"/>
          <w:pgMar w:top="1140" w:bottom="280" w:left="2120" w:right="840"/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0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5"/>
          <w:w w:val="142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14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1"/>
        </w:rPr>
        <w:t>TO</w:t>
      </w:r>
      <w:r>
        <w:rPr>
          <w:rFonts w:ascii="Segoe UI" w:hAnsi="Segoe UI" w:cs="Segoe UI" w:eastAsia="Segoe UI"/>
          <w:sz w:val="21"/>
          <w:szCs w:val="21"/>
          <w:spacing w:val="-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P</w:t>
      </w:r>
      <w:r>
        <w:rPr>
          <w:rFonts w:ascii="Segoe UI" w:hAnsi="Segoe UI" w:cs="Segoe UI" w:eastAsia="Segoe UI"/>
          <w:sz w:val="21"/>
          <w:szCs w:val="21"/>
          <w:spacing w:val="-41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33"/>
        </w:rPr>
        <w:t>EW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4" w:after="0" w:line="240" w:lineRule="auto"/>
        <w:ind w:left="67" w:right="-20"/>
        <w:jc w:val="left"/>
        <w:tabs>
          <w:tab w:pos="5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-52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1"/>
          <w:w w:val="141"/>
          <w:position w:val="0"/>
        </w:rPr>
        <w:t>5014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38"/>
          <w:w w:val="14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63"/>
          <w:position w:val="0"/>
        </w:rPr>
        <w:t>St</w:t>
      </w:r>
      <w:r>
        <w:rPr>
          <w:rFonts w:ascii="Segoe UI" w:hAnsi="Segoe UI" w:cs="Segoe UI" w:eastAsia="Segoe UI"/>
          <w:sz w:val="15"/>
          <w:szCs w:val="15"/>
          <w:spacing w:val="8"/>
          <w:w w:val="163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-8"/>
          <w:w w:val="16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60"/>
          <w:position w:val="0"/>
        </w:rPr>
        <w:t>Switch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9" w:after="0" w:line="240" w:lineRule="auto"/>
        <w:ind w:left="1743" w:right="-20"/>
        <w:jc w:val="left"/>
        <w:tabs>
          <w:tab w:pos="36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5"/>
          <w:w w:val="131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8"/>
          <w:w w:val="13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5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-27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8"/>
          <w:w w:val="16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1"/>
          <w:w w:val="183"/>
        </w:rPr>
        <w:t>NOT!i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"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4"/>
        </w:rPr>
        <w:t>f!.</w:t>
      </w:r>
      <w:r>
        <w:rPr>
          <w:rFonts w:ascii="Segoe UI" w:hAnsi="Segoe UI" w:cs="Segoe UI" w:eastAsia="Segoe UI"/>
          <w:sz w:val="9"/>
          <w:szCs w:val="9"/>
          <w:spacing w:val="-38"/>
          <w:w w:val="187"/>
        </w:rPr>
        <w:t>!f'</w:t>
      </w:r>
      <w:r>
        <w:rPr>
          <w:rFonts w:ascii="Segoe UI" w:hAnsi="Segoe UI" w:cs="Segoe UI" w:eastAsia="Segoe UI"/>
          <w:sz w:val="9"/>
          <w:szCs w:val="9"/>
          <w:spacing w:val="-14"/>
          <w:w w:val="165"/>
        </w:rPr>
        <w:t>HEI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04"/>
        </w:rPr>
        <w:t>.fTE</w:t>
      </w:r>
      <w:r>
        <w:rPr>
          <w:rFonts w:ascii="Segoe UI" w:hAnsi="Segoe UI" w:cs="Segoe UI" w:eastAsia="Segoe UI"/>
          <w:sz w:val="9"/>
          <w:szCs w:val="9"/>
          <w:spacing w:val="5"/>
          <w:w w:val="204"/>
        </w:rPr>
        <w:t>P</w:t>
      </w:r>
      <w:r>
        <w:rPr>
          <w:rFonts w:ascii="Segoe UI" w:hAnsi="Segoe UI" w:cs="Segoe UI" w:eastAsia="Segoe UI"/>
          <w:sz w:val="9"/>
          <w:szCs w:val="9"/>
          <w:spacing w:val="-26"/>
          <w:w w:val="206"/>
        </w:rPr>
        <w:t>R£</w:t>
      </w:r>
      <w:r>
        <w:rPr>
          <w:rFonts w:ascii="Segoe UI" w:hAnsi="Segoe UI" w:cs="Segoe UI" w:eastAsia="Segoe UI"/>
          <w:sz w:val="9"/>
          <w:szCs w:val="9"/>
          <w:spacing w:val="-5"/>
          <w:w w:val="206"/>
        </w:rPr>
        <w:t>t</w:t>
      </w:r>
      <w:r>
        <w:rPr>
          <w:rFonts w:ascii="Segoe UI" w:hAnsi="Segoe UI" w:cs="Segoe UI" w:eastAsia="Segoe UI"/>
          <w:sz w:val="9"/>
          <w:szCs w:val="9"/>
          <w:spacing w:val="5"/>
          <w:w w:val="112"/>
        </w:rPr>
        <w:t>,&lt;?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Y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72"/>
        </w:rPr>
        <w:t>15/I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72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2"/>
        </w:rPr>
        <w:t>OPEi</w:t>
      </w:r>
      <w:r>
        <w:rPr>
          <w:rFonts w:ascii="Times New Roman" w:hAnsi="Times New Roman" w:cs="Times New Roman" w:eastAsia="Times New Roman"/>
          <w:sz w:val="8"/>
          <w:szCs w:val="8"/>
          <w:spacing w:val="-34"/>
          <w:w w:val="202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8"/>
          <w:w w:val="144"/>
        </w:rPr>
        <w:t>A'r!ON_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0"/>
          <w:w w:val="171"/>
        </w:rPr>
        <w:t>CO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194"/>
        </w:rPr>
        <w:t>NT</w:t>
      </w:r>
      <w:r>
        <w:rPr>
          <w:rFonts w:ascii="Times New Roman" w:hAnsi="Times New Roman" w:cs="Times New Roman" w:eastAsia="Times New Roman"/>
          <w:sz w:val="8"/>
          <w:szCs w:val="8"/>
          <w:spacing w:val="-14"/>
          <w:w w:val="157"/>
        </w:rPr>
        <w:t>AC'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7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5"/>
        </w:rPr>
        <w:t>�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49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23"/>
        </w:rPr>
        <w:t>S</w:t>
      </w:r>
      <w:r>
        <w:rPr>
          <w:rFonts w:ascii="Segoe UI" w:hAnsi="Segoe UI" w:cs="Segoe UI" w:eastAsia="Segoe UI"/>
          <w:sz w:val="14"/>
          <w:szCs w:val="14"/>
          <w:spacing w:val="-29"/>
          <w:w w:val="105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19"/>
        </w:rPr>
        <w:t>i05Et:J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13" w:lineRule="exact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10"/>
          <w:w w:val="209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50"/>
          <w:w w:val="209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9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9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6"/>
        </w:rPr>
        <w:t>OPENE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6"/>
        </w:rPr>
        <w:t>P</w:t>
      </w:r>
      <w:r>
        <w:rPr>
          <w:rFonts w:ascii="Times New Roman" w:hAnsi="Times New Roman" w:cs="Times New Roman" w:eastAsia="Times New Roman"/>
          <w:sz w:val="8"/>
          <w:szCs w:val="8"/>
          <w:spacing w:val="-19"/>
          <w:w w:val="162"/>
        </w:rPr>
        <w:t>R:&gt;"?&amp;I"'C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62"/>
        </w:rPr>
        <w:t>H</w:t>
      </w:r>
      <w:r>
        <w:rPr>
          <w:rFonts w:ascii="Segoe UI" w:hAnsi="Segoe UI" w:cs="Segoe UI" w:eastAsia="Segoe UI"/>
          <w:sz w:val="9"/>
          <w:szCs w:val="9"/>
          <w:spacing w:val="-28"/>
          <w:w w:val="218"/>
        </w:rPr>
        <w:t>/HPV</w:t>
      </w:r>
      <w:r>
        <w:rPr>
          <w:rFonts w:ascii="Segoe UI" w:hAnsi="Segoe UI" w:cs="Segoe UI" w:eastAsia="Segoe UI"/>
          <w:sz w:val="9"/>
          <w:szCs w:val="9"/>
          <w:spacing w:val="5"/>
          <w:w w:val="218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16"/>
        </w:rPr>
        <w:t>&gt;&amp;'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3"/>
          <w:w w:val="222"/>
        </w:rPr>
        <w:t>THI</w:t>
      </w:r>
      <w:r>
        <w:rPr>
          <w:rFonts w:ascii="Segoe UI" w:hAnsi="Segoe UI" w:cs="Segoe UI" w:eastAsia="Segoe UI"/>
          <w:sz w:val="9"/>
          <w:szCs w:val="9"/>
          <w:spacing w:val="-10"/>
          <w:w w:val="222"/>
        </w:rPr>
        <w:t>S</w:t>
      </w:r>
      <w:r>
        <w:rPr>
          <w:rFonts w:ascii="Segoe UI" w:hAnsi="Segoe UI" w:cs="Segoe UI" w:eastAsia="Segoe UI"/>
          <w:sz w:val="9"/>
          <w:szCs w:val="9"/>
          <w:spacing w:val="-24"/>
          <w:w w:val="200"/>
        </w:rPr>
        <w:t>SENO.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A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201"/>
        </w:rPr>
        <w:t>Prl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376"/>
        </w:rPr>
        <w:t>t.</w:t>
      </w:r>
      <w:r>
        <w:rPr>
          <w:rFonts w:ascii="Times New Roman" w:hAnsi="Times New Roman" w:cs="Times New Roman" w:eastAsia="Times New Roman"/>
          <w:sz w:val="8"/>
          <w:szCs w:val="8"/>
          <w:spacing w:val="-63"/>
          <w:w w:val="158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7"/>
        </w:rPr>
        <w:t>.S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9"/>
        </w:rPr>
        <w:t>TIN/5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" w:after="0" w:line="113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21"/>
          <w:w w:val="201"/>
          <w:position w:val="-1"/>
        </w:rPr>
        <w:t>Wli'EC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1"/>
          <w:position w:val="-1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11"/>
          <w:w w:val="171"/>
          <w:position w:val="-1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-35"/>
          <w:w w:val="210"/>
          <w:position w:val="-1"/>
        </w:rPr>
        <w:t>"VRRt"N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210"/>
          <w:position w:val="-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209"/>
          <w:position w:val="-1"/>
        </w:rPr>
        <w:t>T?iRWG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9"/>
          <w:position w:val="-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175"/>
          <w:position w:val="-1"/>
        </w:rPr>
        <w:t>TJ'f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75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20"/>
          <w:w w:val="156"/>
          <w:position w:val="-1"/>
        </w:rPr>
        <w:t>1"/0Lt: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-36"/>
          <w:w w:val="162"/>
          <w:position w:val="-1"/>
        </w:rPr>
        <w:t>R.&lt;!.:/</w:t>
      </w:r>
      <w:r>
        <w:rPr>
          <w:rFonts w:ascii="Segoe UI" w:hAnsi="Segoe UI" w:cs="Segoe UI" w:eastAsia="Segoe UI"/>
          <w:sz w:val="9"/>
          <w:szCs w:val="9"/>
          <w:spacing w:val="5"/>
          <w:w w:val="162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26"/>
          <w:w w:val="237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14"/>
          <w:w w:val="191"/>
          <w:position w:val="-1"/>
        </w:rPr>
        <w:t>4</w:t>
      </w:r>
      <w:r>
        <w:rPr>
          <w:rFonts w:ascii="Segoe UI" w:hAnsi="Segoe UI" w:cs="Segoe UI" w:eastAsia="Segoe UI"/>
          <w:sz w:val="9"/>
          <w:szCs w:val="9"/>
          <w:spacing w:val="-24"/>
          <w:w w:val="191"/>
          <w:position w:val="-1"/>
        </w:rPr>
        <w:t>N</w:t>
      </w:r>
      <w:r>
        <w:rPr>
          <w:rFonts w:ascii="Segoe UI" w:hAnsi="Segoe UI" w:cs="Segoe UI" w:eastAsia="Segoe UI"/>
          <w:sz w:val="9"/>
          <w:szCs w:val="9"/>
          <w:spacing w:val="-7"/>
          <w:w w:val="232"/>
          <w:position w:val="-1"/>
        </w:rPr>
        <w:t>08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208"/>
          <w:position w:val="-1"/>
        </w:rPr>
        <w:t>WRTV</w:t>
      </w:r>
      <w:r>
        <w:rPr>
          <w:rFonts w:ascii="Segoe UI" w:hAnsi="Segoe UI" w:cs="Segoe UI" w:eastAsia="Segoe UI"/>
          <w:sz w:val="9"/>
          <w:szCs w:val="9"/>
          <w:spacing w:val="-14"/>
          <w:w w:val="208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-1"/>
        </w:rPr>
        <w:t>O!'=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1"/>
          <w:w w:val="229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30"/>
        </w:rPr>
        <w:t>H</w:t>
      </w:r>
      <w:r>
        <w:rPr>
          <w:rFonts w:ascii="Segoe UI" w:hAnsi="Segoe UI" w:cs="Segoe UI" w:eastAsia="Segoe UI"/>
          <w:sz w:val="9"/>
          <w:szCs w:val="9"/>
          <w:spacing w:val="-10"/>
          <w:w w:val="208"/>
        </w:rPr>
        <w:t>£</w:t>
      </w:r>
      <w:r>
        <w:rPr>
          <w:rFonts w:ascii="Segoe UI" w:hAnsi="Segoe UI" w:cs="Segoe UI" w:eastAsia="Segoe UI"/>
          <w:sz w:val="13"/>
          <w:szCs w:val="13"/>
          <w:spacing w:val="-10"/>
          <w:w w:val="88"/>
        </w:rPr>
        <w:t>i:.AH'f!N!</w:t>
      </w:r>
      <w:r>
        <w:rPr>
          <w:rFonts w:ascii="Segoe UI" w:hAnsi="Segoe UI" w:cs="Segoe UI" w:eastAsia="Segoe UI"/>
          <w:sz w:val="13"/>
          <w:szCs w:val="13"/>
          <w:spacing w:val="0"/>
          <w:w w:val="88"/>
        </w:rPr>
        <w:t>f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8"/>
          <w:w w:val="126"/>
        </w:rPr>
        <w:t>C"OPPI/'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R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68"/>
        </w:rPr>
        <w:t>5/:.</w:t>
      </w:r>
      <w:r>
        <w:rPr>
          <w:rFonts w:ascii="Segoe UI" w:hAnsi="Segoe UI" w:cs="Segoe UI" w:eastAsia="Segoe UI"/>
          <w:sz w:val="9"/>
          <w:szCs w:val="9"/>
          <w:spacing w:val="-23"/>
          <w:w w:val="168"/>
        </w:rPr>
        <w:t>V</w:t>
      </w:r>
      <w:r>
        <w:rPr>
          <w:rFonts w:ascii="Segoe UI" w:hAnsi="Segoe UI" w:cs="Segoe UI" w:eastAsia="Segoe UI"/>
          <w:sz w:val="9"/>
          <w:szCs w:val="9"/>
          <w:spacing w:val="-32"/>
          <w:w w:val="168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S</w:t>
      </w:r>
      <w:r>
        <w:rPr>
          <w:rFonts w:ascii="Segoe UI" w:hAnsi="Segoe UI" w:cs="Segoe UI" w:eastAsia="Segoe UI"/>
          <w:sz w:val="9"/>
          <w:szCs w:val="9"/>
          <w:spacing w:val="-25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06"/>
        </w:rPr>
        <w:t>TH</w:t>
      </w:r>
      <w:r>
        <w:rPr>
          <w:rFonts w:ascii="Segoe UI" w:hAnsi="Segoe UI" w:cs="Segoe UI" w:eastAsia="Segoe UI"/>
          <w:sz w:val="9"/>
          <w:szCs w:val="9"/>
          <w:spacing w:val="-14"/>
          <w:w w:val="206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90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190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48"/>
          <w:w w:val="209"/>
        </w:rPr>
        <w:t>M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209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34"/>
          <w:w w:val="216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433"/>
        </w:rPr>
        <w:t>(/</w:t>
      </w:r>
      <w:r>
        <w:rPr>
          <w:rFonts w:ascii="Times New Roman" w:hAnsi="Times New Roman" w:cs="Times New Roman" w:eastAsia="Times New Roman"/>
          <w:sz w:val="8"/>
          <w:szCs w:val="8"/>
          <w:spacing w:val="-82"/>
          <w:w w:val="123"/>
        </w:rPr>
        <w:t>i!f</w:t>
      </w:r>
      <w:r>
        <w:rPr>
          <w:rFonts w:ascii="Times New Roman" w:hAnsi="Times New Roman" w:cs="Times New Roman" w:eastAsia="Times New Roman"/>
          <w:sz w:val="8"/>
          <w:szCs w:val="8"/>
          <w:spacing w:val="-17"/>
          <w:w w:val="123"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-17"/>
          <w:w w:val="202"/>
        </w:rPr>
        <w:t>/.f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2"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2"/>
        </w:rPr>
        <w:t>HEt</w:t>
      </w:r>
      <w:r>
        <w:rPr>
          <w:rFonts w:ascii="Segoe UI" w:hAnsi="Segoe UI" w:cs="Segoe UI" w:eastAsia="Segoe UI"/>
          <w:sz w:val="9"/>
          <w:szCs w:val="9"/>
          <w:spacing w:val="0"/>
          <w:w w:val="20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-26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10"/>
        </w:rPr>
        <w:t>J'rE</w:t>
      </w:r>
      <w:r>
        <w:rPr>
          <w:rFonts w:ascii="Segoe UI" w:hAnsi="Segoe UI" w:cs="Segoe UI" w:eastAsia="Segoe UI"/>
          <w:sz w:val="9"/>
          <w:szCs w:val="9"/>
          <w:spacing w:val="-10"/>
          <w:w w:val="210"/>
        </w:rPr>
        <w:t>A</w:t>
      </w:r>
      <w:r>
        <w:rPr>
          <w:rFonts w:ascii="Segoe UI" w:hAnsi="Segoe UI" w:cs="Segoe UI" w:eastAsia="Segoe UI"/>
          <w:sz w:val="9"/>
          <w:szCs w:val="9"/>
          <w:spacing w:val="-39"/>
          <w:w w:val="160"/>
        </w:rPr>
        <w:t>O/t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14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301"/>
        </w:rPr>
        <w:t>I</w:t>
      </w:r>
      <w:r>
        <w:rPr>
          <w:rFonts w:ascii="Segoe UI" w:hAnsi="Segoe UI" w:cs="Segoe UI" w:eastAsia="Segoe UI"/>
          <w:sz w:val="9"/>
          <w:szCs w:val="9"/>
          <w:spacing w:val="-9"/>
          <w:w w:val="207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-27"/>
          <w:w w:val="210"/>
        </w:rPr>
        <w:t>av'RINC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0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47"/>
        </w:rPr>
        <w:t>/H</w:t>
      </w:r>
      <w:r>
        <w:rPr>
          <w:rFonts w:ascii="Segoe UI" w:hAnsi="Segoe UI" w:cs="Segoe UI" w:eastAsia="Segoe UI"/>
          <w:sz w:val="9"/>
          <w:szCs w:val="9"/>
          <w:spacing w:val="5"/>
          <w:w w:val="247"/>
        </w:rPr>
        <w:t>e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A!'RA:&gt;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2"/>
          <w:w w:val="233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34"/>
          <w:w w:val="161"/>
        </w:rPr>
        <w:t>IMP&lt;/t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.J'EJ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'</w:t>
      </w:r>
      <w:r>
        <w:rPr>
          <w:rFonts w:ascii="Segoe UI" w:hAnsi="Segoe UI" w:cs="Segoe UI" w:eastAsia="Segoe UI"/>
          <w:sz w:val="9"/>
          <w:szCs w:val="9"/>
          <w:spacing w:val="-29"/>
          <w:w w:val="178"/>
        </w:rPr>
        <w:t>ARI/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164"/>
        </w:rPr>
        <w:t>C&amp;I¥1/V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G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69"/>
        </w:rPr>
        <w:t>T"t'R</w:t>
      </w:r>
      <w:r>
        <w:rPr>
          <w:rFonts w:ascii="Segoe UI" w:hAnsi="Segoe UI" w:cs="Segoe UI" w:eastAsia="Segoe UI"/>
          <w:sz w:val="9"/>
          <w:szCs w:val="9"/>
          <w:spacing w:val="-10"/>
          <w:w w:val="169"/>
        </w:rPr>
        <w:t>O</w:t>
      </w:r>
      <w:r>
        <w:rPr>
          <w:rFonts w:ascii="Segoe UI" w:hAnsi="Segoe UI" w:cs="Segoe UI" w:eastAsia="Segoe UI"/>
          <w:sz w:val="9"/>
          <w:szCs w:val="9"/>
          <w:spacing w:val="-24"/>
          <w:w w:val="158"/>
        </w:rPr>
        <w:t>VGI'f</w:t>
      </w:r>
      <w:r>
        <w:rPr>
          <w:rFonts w:ascii="Segoe UI" w:hAnsi="Segoe UI" w:cs="Segoe UI" w:eastAsia="Segoe UI"/>
          <w:sz w:val="9"/>
          <w:szCs w:val="9"/>
          <w:spacing w:val="5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1"/>
          <w:w w:val="206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206"/>
        </w:rPr>
        <w:t>N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202"/>
        </w:rPr>
        <w:t>THI:</w:t>
      </w:r>
      <w:r>
        <w:rPr>
          <w:rFonts w:ascii="Segoe UI" w:hAnsi="Segoe UI" w:cs="Segoe UI" w:eastAsia="Segoe UI"/>
          <w:sz w:val="9"/>
          <w:szCs w:val="9"/>
          <w:spacing w:val="0"/>
          <w:w w:val="202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82"/>
        </w:rPr>
        <w:t>Hot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-43"/>
          <w:w w:val="250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32"/>
        </w:rPr>
        <w:t>.&lt;!</w:t>
      </w:r>
      <w:r>
        <w:rPr>
          <w:rFonts w:ascii="Segoe UI" w:hAnsi="Segoe UI" w:cs="Segoe UI" w:eastAsia="Segoe UI"/>
          <w:sz w:val="9"/>
          <w:szCs w:val="9"/>
          <w:spacing w:val="-5"/>
          <w:w w:val="132"/>
        </w:rPr>
        <w:t>L</w:t>
      </w:r>
      <w:r>
        <w:rPr>
          <w:rFonts w:ascii="Segoe UI" w:hAnsi="Segoe UI" w:cs="Segoe UI" w:eastAsia="Segoe UI"/>
          <w:sz w:val="9"/>
          <w:szCs w:val="9"/>
          <w:spacing w:val="-12"/>
          <w:w w:val="176"/>
        </w:rPr>
        <w:t>I"'</w:t>
      </w:r>
      <w:r>
        <w:rPr>
          <w:rFonts w:ascii="Segoe UI" w:hAnsi="Segoe UI" w:cs="Segoe UI" w:eastAsia="Segoe UI"/>
          <w:sz w:val="9"/>
          <w:szCs w:val="9"/>
          <w:spacing w:val="-5"/>
          <w:w w:val="176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226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6"/>
        </w:rPr>
        <w:t>S</w:t>
      </w:r>
      <w:r>
        <w:rPr>
          <w:rFonts w:ascii="Segoe UI" w:hAnsi="Segoe UI" w:cs="Segoe UI" w:eastAsia="Segoe UI"/>
          <w:sz w:val="9"/>
          <w:szCs w:val="9"/>
          <w:spacing w:val="-35"/>
          <w:w w:val="220"/>
        </w:rPr>
        <w:t>EIVE</w:t>
      </w:r>
      <w:r>
        <w:rPr>
          <w:rFonts w:ascii="Segoe UI" w:hAnsi="Segoe UI" w:cs="Segoe UI" w:eastAsia="Segoe UI"/>
          <w:sz w:val="9"/>
          <w:szCs w:val="9"/>
          <w:spacing w:val="-19"/>
          <w:w w:val="220"/>
        </w:rPr>
        <w:t>R</w:t>
      </w:r>
      <w:r>
        <w:rPr>
          <w:rFonts w:ascii="Segoe UI" w:hAnsi="Segoe UI" w:cs="Segoe UI" w:eastAsia="Segoe UI"/>
          <w:sz w:val="9"/>
          <w:szCs w:val="9"/>
          <w:spacing w:val="-29"/>
          <w:w w:val="225"/>
        </w:rPr>
        <w:t>GIZI:'P</w:t>
      </w:r>
      <w:r>
        <w:rPr>
          <w:rFonts w:ascii="Segoe UI" w:hAnsi="Segoe UI" w:cs="Segoe UI" w:eastAsia="Segoe UI"/>
          <w:sz w:val="9"/>
          <w:szCs w:val="9"/>
          <w:spacing w:val="0"/>
          <w:w w:val="225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73"/>
        </w:rPr>
        <w:t>CO-'V</w:t>
      </w:r>
      <w:r>
        <w:rPr>
          <w:rFonts w:ascii="Segoe UI" w:hAnsi="Segoe UI" w:cs="Segoe UI" w:eastAsia="Segoe UI"/>
          <w:sz w:val="9"/>
          <w:szCs w:val="9"/>
          <w:spacing w:val="-43"/>
          <w:w w:val="356"/>
        </w:rPr>
        <w:t>/</w:t>
      </w:r>
      <w:r>
        <w:rPr>
          <w:rFonts w:ascii="Segoe UI" w:hAnsi="Segoe UI" w:cs="Segoe UI" w:eastAsia="Segoe UI"/>
          <w:sz w:val="9"/>
          <w:szCs w:val="9"/>
          <w:spacing w:val="-10"/>
          <w:w w:val="230"/>
        </w:rPr>
        <w:t>fiC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0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2"/>
        </w:rPr>
        <w:t>?!i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48" w:lineRule="auto"/>
        <w:ind w:left="14" w:right="-38" w:firstLine="-1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61"/>
        </w:rPr>
        <w:t>Clf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233"/>
        </w:rPr>
        <w:t>05E.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0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8"/>
        </w:rPr>
        <w:t>71:Uf'NER61ZE</w:t>
      </w:r>
      <w:r>
        <w:rPr>
          <w:rFonts w:ascii="Segoe UI" w:hAnsi="Segoe UI" w:cs="Segoe UI" w:eastAsia="Segoe UI"/>
          <w:sz w:val="9"/>
          <w:szCs w:val="9"/>
          <w:spacing w:val="-49"/>
          <w:w w:val="278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25"/>
        </w:rPr>
        <w:t>7"ij</w:t>
      </w:r>
      <w:r>
        <w:rPr>
          <w:rFonts w:ascii="Segoe UI" w:hAnsi="Segoe UI" w:cs="Segoe UI" w:eastAsia="Segoe UI"/>
          <w:sz w:val="9"/>
          <w:szCs w:val="9"/>
          <w:spacing w:val="-5"/>
          <w:w w:val="225"/>
        </w:rPr>
        <w:t>E</w:t>
      </w:r>
      <w:r>
        <w:rPr>
          <w:rFonts w:ascii="Segoe UI" w:hAnsi="Segoe UI" w:cs="Segoe UI" w:eastAsia="Segoe UI"/>
          <w:sz w:val="9"/>
          <w:szCs w:val="9"/>
          <w:spacing w:val="-43"/>
          <w:w w:val="250"/>
        </w:rPr>
        <w:t>R</w:t>
      </w:r>
      <w:r>
        <w:rPr>
          <w:rFonts w:ascii="Segoe UI" w:hAnsi="Segoe UI" w:cs="Segoe UI" w:eastAsia="Segoe UI"/>
          <w:sz w:val="9"/>
          <w:szCs w:val="9"/>
          <w:spacing w:val="-38"/>
          <w:w w:val="208"/>
        </w:rPr>
        <w:t>J!</w:t>
      </w:r>
      <w:r>
        <w:rPr>
          <w:rFonts w:ascii="Segoe UI" w:hAnsi="Segoe UI" w:cs="Segoe UI" w:eastAsia="Segoe UI"/>
          <w:sz w:val="9"/>
          <w:szCs w:val="9"/>
          <w:spacing w:val="-39"/>
          <w:w w:val="15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.</w:t>
      </w:r>
      <w:r>
        <w:rPr>
          <w:rFonts w:ascii="Segoe UI" w:hAnsi="Segoe UI" w:cs="Segoe UI" w:eastAsia="Segoe UI"/>
          <w:sz w:val="9"/>
          <w:szCs w:val="9"/>
          <w:spacing w:val="-24"/>
          <w:w w:val="243"/>
        </w:rPr>
        <w:t>E</w:t>
      </w:r>
      <w:r>
        <w:rPr>
          <w:rFonts w:ascii="Segoe UI" w:hAnsi="Segoe UI" w:cs="Segoe UI" w:eastAsia="Segoe UI"/>
          <w:sz w:val="9"/>
          <w:szCs w:val="9"/>
          <w:spacing w:val="-19"/>
          <w:w w:val="184"/>
        </w:rPr>
        <w:t>t95C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276"/>
        </w:rPr>
        <w:t>�</w:t>
      </w:r>
      <w:r>
        <w:rPr>
          <w:rFonts w:ascii="Segoe UI" w:hAnsi="Segoe UI" w:cs="Segoe UI" w:eastAsia="Segoe UI"/>
          <w:sz w:val="9"/>
          <w:szCs w:val="9"/>
          <w:spacing w:val="-7"/>
          <w:w w:val="162"/>
        </w:rPr>
        <w:t>L19Y;</w:t>
      </w:r>
      <w:r>
        <w:rPr>
          <w:rFonts w:ascii="Segoe UI" w:hAnsi="Segoe UI" w:cs="Segoe UI" w:eastAsia="Segoe UI"/>
          <w:sz w:val="9"/>
          <w:szCs w:val="9"/>
          <w:spacing w:val="-34"/>
          <w:w w:val="151"/>
        </w:rPr>
        <w:t>n&gt;Y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2"/>
          <w:w w:val="600"/>
        </w:rPr>
        <w:t>�T</w:t>
      </w:r>
      <w:r>
        <w:rPr>
          <w:rFonts w:ascii="Segoe UI" w:hAnsi="Segoe UI" w:cs="Segoe UI" w:eastAsia="Segoe UI"/>
          <w:sz w:val="9"/>
          <w:szCs w:val="9"/>
          <w:spacing w:val="7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"8</w:t>
      </w:r>
      <w:r>
        <w:rPr>
          <w:rFonts w:ascii="Segoe UI" w:hAnsi="Segoe UI" w:cs="Segoe UI" w:eastAsia="Segoe UI"/>
          <w:sz w:val="9"/>
          <w:szCs w:val="9"/>
          <w:spacing w:val="-27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230"/>
        </w:rPr>
        <w:t>'/</w:t>
      </w:r>
      <w:r>
        <w:rPr>
          <w:rFonts w:ascii="Segoe UI" w:hAnsi="Segoe UI" w:cs="Segoe UI" w:eastAsia="Segoe UI"/>
          <w:sz w:val="9"/>
          <w:szCs w:val="9"/>
          <w:spacing w:val="-5"/>
          <w:w w:val="230"/>
        </w:rPr>
        <w:t>5</w:t>
      </w:r>
      <w:r>
        <w:rPr>
          <w:rFonts w:ascii="Segoe UI" w:hAnsi="Segoe UI" w:cs="Segoe UI" w:eastAsia="Segoe UI"/>
          <w:sz w:val="9"/>
          <w:szCs w:val="9"/>
          <w:spacing w:val="-41"/>
          <w:w w:val="212"/>
        </w:rPr>
        <w:t>�N&amp;'D</w:t>
      </w:r>
      <w:r>
        <w:rPr>
          <w:rFonts w:ascii="Segoe UI" w:hAnsi="Segoe UI" w:cs="Segoe UI" w:eastAsia="Segoe UI"/>
          <w:sz w:val="9"/>
          <w:szCs w:val="9"/>
          <w:spacing w:val="-5"/>
          <w:w w:val="21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4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13"/>
        </w:rPr>
        <w:t>T"</w:t>
      </w:r>
      <w:r>
        <w:rPr>
          <w:rFonts w:ascii="Segoe UI" w:hAnsi="Segoe UI" w:cs="Segoe UI" w:eastAsia="Segoe UI"/>
          <w:sz w:val="9"/>
          <w:szCs w:val="9"/>
          <w:spacing w:val="-24"/>
          <w:w w:val="213"/>
        </w:rPr>
        <w:t>7</w:t>
      </w:r>
      <w:r>
        <w:rPr>
          <w:rFonts w:ascii="Segoe UI" w:hAnsi="Segoe UI" w:cs="Segoe UI" w:eastAsia="Segoe UI"/>
          <w:sz w:val="9"/>
          <w:szCs w:val="9"/>
          <w:spacing w:val="-19"/>
          <w:w w:val="149"/>
        </w:rPr>
        <w:t>V5_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82"/>
        </w:rPr>
        <w:t>W"fi/'</w:t>
      </w:r>
      <w:r>
        <w:rPr>
          <w:rFonts w:ascii="Segoe UI" w:hAnsi="Segoe UI" w:cs="Segoe UI" w:eastAsia="Segoe UI"/>
          <w:sz w:val="9"/>
          <w:szCs w:val="9"/>
          <w:spacing w:val="5"/>
          <w:w w:val="182"/>
        </w:rPr>
        <w:t>N</w:t>
      </w:r>
      <w:r>
        <w:rPr>
          <w:rFonts w:ascii="Segoe UI" w:hAnsi="Segoe UI" w:cs="Segoe UI" w:eastAsia="Segoe UI"/>
          <w:sz w:val="9"/>
          <w:szCs w:val="9"/>
          <w:spacing w:val="-31"/>
          <w:w w:val="134"/>
        </w:rPr>
        <w:t>CO&gt;'V7i"</w:t>
      </w:r>
      <w:r>
        <w:rPr>
          <w:rFonts w:ascii="Segoe UI" w:hAnsi="Segoe UI" w:cs="Segoe UI" w:eastAsia="Segoe UI"/>
          <w:sz w:val="9"/>
          <w:szCs w:val="9"/>
          <w:spacing w:val="-14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21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T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24"/>
          <w:w w:val="31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6"/>
          <w:w w:val="502"/>
        </w:rPr>
        <w:t>'</w:t>
      </w:r>
      <w:r>
        <w:rPr>
          <w:rFonts w:ascii="Segoe UI" w:hAnsi="Segoe UI" w:cs="Segoe UI" w:eastAsia="Segoe UI"/>
          <w:sz w:val="9"/>
          <w:szCs w:val="9"/>
          <w:spacing w:val="-17"/>
          <w:w w:val="255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S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6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L</w:t>
      </w:r>
      <w:r>
        <w:rPr>
          <w:rFonts w:ascii="Segoe UI" w:hAnsi="Segoe UI" w:cs="Segoe UI" w:eastAsia="Segoe UI"/>
          <w:sz w:val="9"/>
          <w:szCs w:val="9"/>
          <w:spacing w:val="-27"/>
          <w:w w:val="187"/>
        </w:rPr>
        <w:t>OSC'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7'1:&gt;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31"/>
          <w:w w:val="165"/>
          <w:position w:val="1"/>
        </w:rPr>
        <w:t>eNE</w:t>
      </w:r>
      <w:r>
        <w:rPr>
          <w:rFonts w:ascii="Segoe UI" w:hAnsi="Segoe UI" w:cs="Segoe UI" w:eastAsia="Segoe UI"/>
          <w:sz w:val="13"/>
          <w:szCs w:val="13"/>
          <w:spacing w:val="-14"/>
          <w:w w:val="16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6"/>
          <w:w w:val="172"/>
          <w:position w:val="1"/>
        </w:rPr>
        <w:t>GIZ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68"/>
          <w:position w:val="1"/>
        </w:rPr>
        <w:t>7"-'T</w:t>
      </w:r>
      <w:r>
        <w:rPr>
          <w:rFonts w:ascii="Segoe UI" w:hAnsi="Segoe UI" w:cs="Segoe UI" w:eastAsia="Segoe UI"/>
          <w:sz w:val="9"/>
          <w:szCs w:val="9"/>
          <w:spacing w:val="-5"/>
          <w:w w:val="168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37"/>
          <w:w w:val="170"/>
          <w:position w:val="1"/>
        </w:rPr>
        <w:t>R&amp;-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27"/>
          <w:w w:val="259"/>
          <w:position w:val="1"/>
        </w:rPr>
        <w:t>cR5</w:t>
      </w:r>
      <w:r>
        <w:rPr>
          <w:rFonts w:ascii="Segoe UI" w:hAnsi="Segoe UI" w:cs="Segoe UI" w:eastAsia="Segoe UI"/>
          <w:sz w:val="9"/>
          <w:szCs w:val="9"/>
          <w:spacing w:val="0"/>
          <w:w w:val="259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286"/>
          <w:position w:val="1"/>
        </w:rPr>
        <w:t>Re</w:t>
      </w:r>
      <w:r>
        <w:rPr>
          <w:rFonts w:ascii="Segoe UI" w:hAnsi="Segoe UI" w:cs="Segoe UI" w:eastAsia="Segoe UI"/>
          <w:sz w:val="9"/>
          <w:szCs w:val="9"/>
          <w:spacing w:val="-14"/>
          <w:w w:val="28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210"/>
          <w:position w:val="1"/>
        </w:rPr>
        <w:t>fiY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13"/>
          <w:position w:val="1"/>
        </w:rPr>
        <w:t>CO¥</w:t>
      </w:r>
      <w:r>
        <w:rPr>
          <w:rFonts w:ascii="Segoe UI" w:hAnsi="Segoe UI" w:cs="Segoe UI" w:eastAsia="Segoe UI"/>
          <w:sz w:val="9"/>
          <w:szCs w:val="9"/>
          <w:spacing w:val="-43"/>
          <w:w w:val="213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239"/>
          <w:position w:val="1"/>
        </w:rPr>
        <w:t>RC</w:t>
      </w:r>
      <w:r>
        <w:rPr>
          <w:rFonts w:ascii="Segoe UI" w:hAnsi="Segoe UI" w:cs="Segoe UI" w:eastAsia="Segoe UI"/>
          <w:sz w:val="9"/>
          <w:szCs w:val="9"/>
          <w:spacing w:val="0"/>
          <w:w w:val="239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2"/>
          <w:w w:val="169"/>
          <w:position w:val="1"/>
        </w:rPr>
        <w:t>"£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-27"/>
          <w:w w:val="1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84"/>
        </w:rPr>
        <w:t>t'f</w:t>
      </w:r>
      <w:r>
        <w:rPr>
          <w:rFonts w:ascii="Segoe UI" w:hAnsi="Segoe UI" w:cs="Segoe UI" w:eastAsia="Segoe UI"/>
          <w:sz w:val="9"/>
          <w:szCs w:val="9"/>
          <w:spacing w:val="-38"/>
          <w:w w:val="184"/>
        </w:rPr>
        <w:t>R</w:t>
      </w:r>
      <w:r>
        <w:rPr>
          <w:rFonts w:ascii="Segoe UI" w:hAnsi="Segoe UI" w:cs="Segoe UI" w:eastAsia="Segoe UI"/>
          <w:sz w:val="9"/>
          <w:szCs w:val="9"/>
          <w:spacing w:val="-12"/>
          <w:w w:val="149"/>
        </w:rPr>
        <w:t>J!!Ci</w:t>
      </w:r>
      <w:r>
        <w:rPr>
          <w:rFonts w:ascii="Segoe UI" w:hAnsi="Segoe UI" w:cs="Segoe UI" w:eastAsia="Segoe UI"/>
          <w:sz w:val="9"/>
          <w:szCs w:val="9"/>
          <w:spacing w:val="5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49"/>
        </w:rPr>
        <w:t>O</w:t>
      </w:r>
      <w:r>
        <w:rPr>
          <w:rFonts w:ascii="Segoe UI" w:hAnsi="Segoe UI" w:cs="Segoe UI" w:eastAsia="Segoe UI"/>
          <w:sz w:val="9"/>
          <w:szCs w:val="9"/>
          <w:spacing w:val="-24"/>
          <w:w w:val="168"/>
        </w:rPr>
        <w:t>SJ!</w:t>
      </w:r>
      <w:r>
        <w:rPr>
          <w:rFonts w:ascii="Segoe UI" w:hAnsi="Segoe UI" w:cs="Segoe UI" w:eastAsia="Segoe UI"/>
          <w:sz w:val="9"/>
          <w:szCs w:val="9"/>
          <w:spacing w:val="-111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32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70"/>
        </w:rPr>
        <w:t>NC</w:t>
      </w:r>
      <w:r>
        <w:rPr>
          <w:rFonts w:ascii="Segoe UI" w:hAnsi="Segoe UI" w:cs="Segoe UI" w:eastAsia="Segoe UI"/>
          <w:sz w:val="9"/>
          <w:szCs w:val="9"/>
          <w:spacing w:val="5"/>
          <w:w w:val="170"/>
        </w:rPr>
        <w:t>J</w:t>
      </w:r>
      <w:r>
        <w:rPr>
          <w:rFonts w:ascii="Segoe UI" w:hAnsi="Segoe UI" w:cs="Segoe UI" w:eastAsia="Segoe UI"/>
          <w:sz w:val="9"/>
          <w:szCs w:val="9"/>
          <w:spacing w:val="-34"/>
          <w:w w:val="259"/>
        </w:rPr>
        <w:t>R</w:t>
      </w:r>
      <w:r>
        <w:rPr>
          <w:rFonts w:ascii="Segoe UI" w:hAnsi="Segoe UI" w:cs="Segoe UI" w:eastAsia="Segoe UI"/>
          <w:sz w:val="9"/>
          <w:szCs w:val="9"/>
          <w:spacing w:val="-24"/>
          <w:w w:val="200"/>
        </w:rPr>
        <w:t>J!</w:t>
      </w:r>
      <w:r>
        <w:rPr>
          <w:rFonts w:ascii="Segoe UI" w:hAnsi="Segoe UI" w:cs="Segoe UI" w:eastAsia="Segoe UI"/>
          <w:sz w:val="9"/>
          <w:szCs w:val="9"/>
          <w:spacing w:val="-31"/>
          <w:w w:val="208"/>
        </w:rPr>
        <w:t>M</w:t>
      </w:r>
      <w:r>
        <w:rPr>
          <w:rFonts w:ascii="Segoe UI" w:hAnsi="Segoe UI" w:cs="Segoe UI" w:eastAsia="Segoe UI"/>
          <w:sz w:val="9"/>
          <w:szCs w:val="9"/>
          <w:spacing w:val="-31"/>
          <w:w w:val="237"/>
        </w:rPr>
        <w:t>fl/,</w:t>
      </w:r>
      <w:r>
        <w:rPr>
          <w:rFonts w:ascii="Segoe UI" w:hAnsi="Segoe UI" w:cs="Segoe UI" w:eastAsia="Segoe UI"/>
          <w:sz w:val="9"/>
          <w:szCs w:val="9"/>
          <w:spacing w:val="-10"/>
          <w:w w:val="237"/>
        </w:rPr>
        <w:t>Y</w:t>
      </w:r>
      <w:r>
        <w:rPr>
          <w:rFonts w:ascii="Segoe UI" w:hAnsi="Segoe UI" w:cs="Segoe UI" w:eastAsia="Segoe UI"/>
          <w:sz w:val="9"/>
          <w:szCs w:val="9"/>
          <w:spacing w:val="-31"/>
          <w:w w:val="212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1"/>
        </w:rPr>
        <w:t>N</w:t>
      </w:r>
      <w:r>
        <w:rPr>
          <w:rFonts w:ascii="Segoe UI" w:hAnsi="Segoe UI" w:cs="Segoe UI" w:eastAsia="Segoe UI"/>
          <w:sz w:val="9"/>
          <w:szCs w:val="9"/>
          <w:spacing w:val="-43"/>
          <w:w w:val="24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247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$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13"/>
        </w:rPr>
        <w:t>P051</w:t>
      </w:r>
      <w:r>
        <w:rPr>
          <w:rFonts w:ascii="Segoe UI" w:hAnsi="Segoe UI" w:cs="Segoe UI" w:eastAsia="Segoe UI"/>
          <w:sz w:val="9"/>
          <w:szCs w:val="9"/>
          <w:spacing w:val="-39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209"/>
        </w:rPr>
        <w:t>I</w:t>
      </w:r>
      <w:r>
        <w:rPr>
          <w:rFonts w:ascii="Segoe UI" w:hAnsi="Segoe UI" w:cs="Segoe UI" w:eastAsia="Segoe UI"/>
          <w:sz w:val="9"/>
          <w:szCs w:val="9"/>
          <w:spacing w:val="-19"/>
          <w:w w:val="209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202"/>
        </w:rPr>
        <w:t>Nt95L</w:t>
      </w:r>
      <w:r>
        <w:rPr>
          <w:rFonts w:ascii="Segoe UI" w:hAnsi="Segoe UI" w:cs="Segoe UI" w:eastAsia="Segoe UI"/>
          <w:sz w:val="9"/>
          <w:szCs w:val="9"/>
          <w:spacing w:val="-24"/>
          <w:w w:val="202"/>
        </w:rPr>
        <w:t>O</w:t>
      </w:r>
      <w:r>
        <w:rPr>
          <w:rFonts w:ascii="Segoe UI" w:hAnsi="Segoe UI" w:cs="Segoe UI" w:eastAsia="Segoe UI"/>
          <w:sz w:val="9"/>
          <w:szCs w:val="9"/>
          <w:spacing w:val="-34"/>
          <w:w w:val="24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5</w:t>
      </w:r>
      <w:r>
        <w:rPr>
          <w:rFonts w:ascii="Segoe UI" w:hAnsi="Segoe UI" w:cs="Segoe UI" w:eastAsia="Segoe UI"/>
          <w:sz w:val="9"/>
          <w:szCs w:val="9"/>
          <w:spacing w:val="-18"/>
          <w:w w:val="206"/>
        </w:rPr>
        <w:t>t9S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8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3"/>
          <w:w w:val="221"/>
          <w:position w:val="-1"/>
        </w:rPr>
        <w:t>7"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-39"/>
          <w:w w:val="209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58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spacing w:val="-24"/>
          <w:w w:val="170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9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1"/>
        </w:rPr>
        <w:t>CJ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13"/>
          <w:position w:val="-1"/>
        </w:rPr>
        <w:t>Rlf!</w:t>
      </w:r>
      <w:r>
        <w:rPr>
          <w:rFonts w:ascii="Segoe UI" w:hAnsi="Segoe UI" w:cs="Segoe UI" w:eastAsia="Segoe UI"/>
          <w:sz w:val="9"/>
          <w:szCs w:val="9"/>
          <w:spacing w:val="-5"/>
          <w:w w:val="21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259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224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-1"/>
        </w:rPr>
        <w:t>5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-34"/>
          <w:w w:val="119"/>
          <w:position w:val="-1"/>
        </w:rPr>
        <w:t>£1</w:t>
      </w:r>
      <w:r>
        <w:rPr>
          <w:rFonts w:ascii="Segoe UI" w:hAnsi="Segoe UI" w:cs="Segoe UI" w:eastAsia="Segoe UI"/>
          <w:sz w:val="13"/>
          <w:szCs w:val="13"/>
          <w:spacing w:val="-29"/>
          <w:w w:val="119"/>
          <w:position w:val="-1"/>
        </w:rPr>
        <w:t>V</w:t>
      </w:r>
      <w:r>
        <w:rPr>
          <w:rFonts w:ascii="Segoe UI" w:hAnsi="Segoe UI" w:cs="Segoe UI" w:eastAsia="Segoe UI"/>
          <w:sz w:val="13"/>
          <w:szCs w:val="13"/>
          <w:spacing w:val="-24"/>
          <w:w w:val="144"/>
          <w:position w:val="-1"/>
        </w:rPr>
        <w:t>J!</w:t>
      </w:r>
      <w:r>
        <w:rPr>
          <w:rFonts w:ascii="Segoe UI" w:hAnsi="Segoe UI" w:cs="Segoe UI" w:eastAsia="Segoe UI"/>
          <w:sz w:val="13"/>
          <w:szCs w:val="13"/>
          <w:spacing w:val="-21"/>
          <w:w w:val="167"/>
          <w:position w:val="-1"/>
        </w:rPr>
        <w:t>R</w:t>
      </w:r>
      <w:r>
        <w:rPr>
          <w:rFonts w:ascii="Segoe UI" w:hAnsi="Segoe UI" w:cs="Segoe UI" w:eastAsia="Segoe UI"/>
          <w:sz w:val="13"/>
          <w:szCs w:val="13"/>
          <w:spacing w:val="-21"/>
          <w:w w:val="129"/>
          <w:position w:val="-1"/>
        </w:rPr>
        <w:t>51Zif!.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O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252"/>
          <w:position w:val="-1"/>
        </w:rPr>
        <w:t>8Y</w:t>
      </w:r>
      <w:r>
        <w:rPr>
          <w:rFonts w:ascii="Segoe UI" w:hAnsi="Segoe UI" w:cs="Segoe UI" w:eastAsia="Segoe UI"/>
          <w:sz w:val="9"/>
          <w:szCs w:val="9"/>
          <w:spacing w:val="-38"/>
          <w:w w:val="24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48"/>
          <w:position w:val="-1"/>
        </w:rPr>
        <w:t>-'</w:t>
      </w:r>
      <w:r>
        <w:rPr>
          <w:rFonts w:ascii="Segoe UI" w:hAnsi="Segoe UI" w:cs="Segoe UI" w:eastAsia="Segoe UI"/>
          <w:sz w:val="9"/>
          <w:szCs w:val="9"/>
          <w:spacing w:val="-34"/>
          <w:w w:val="148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53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28"/>
          <w:w w:val="236"/>
          <w:position w:val="-1"/>
        </w:rPr>
        <w:t>IMPV</w:t>
      </w:r>
      <w:r>
        <w:rPr>
          <w:rFonts w:ascii="Segoe UI" w:hAnsi="Segoe UI" w:cs="Segoe UI" w:eastAsia="Segoe UI"/>
          <w:sz w:val="9"/>
          <w:szCs w:val="9"/>
          <w:spacing w:val="0"/>
          <w:w w:val="236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9"/>
          <w:position w:val="-1"/>
        </w:rPr>
        <w:t>ScS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84"/>
        </w:rPr>
        <w:t>C0'1'1N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99"/>
        </w:rPr>
        <w:t>THR</w:t>
      </w:r>
      <w:r>
        <w:rPr>
          <w:rFonts w:ascii="Segoe UI" w:hAnsi="Segoe UI" w:cs="Segoe UI" w:eastAsia="Segoe UI"/>
          <w:sz w:val="9"/>
          <w:szCs w:val="9"/>
          <w:spacing w:val="-14"/>
          <w:w w:val="199"/>
        </w:rPr>
        <w:t>O</w:t>
      </w:r>
      <w:r>
        <w:rPr>
          <w:rFonts w:ascii="Segoe UI" w:hAnsi="Segoe UI" w:cs="Segoe UI" w:eastAsia="Segoe UI"/>
          <w:sz w:val="9"/>
          <w:szCs w:val="9"/>
          <w:spacing w:val="-20"/>
          <w:w w:val="155"/>
        </w:rPr>
        <w:t>VG-7'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·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4"/>
          <w:w w:val="206"/>
        </w:rPr>
        <w:t>.!</w:t>
      </w:r>
      <w:r>
        <w:rPr>
          <w:rFonts w:ascii="Segoe UI" w:hAnsi="Segoe UI" w:cs="Segoe UI" w:eastAsia="Segoe UI"/>
          <w:sz w:val="13"/>
          <w:szCs w:val="13"/>
          <w:spacing w:val="-19"/>
          <w:w w:val="103"/>
        </w:rPr>
        <w:t>O</w:t>
      </w:r>
      <w:r>
        <w:rPr>
          <w:rFonts w:ascii="Segoe UI" w:hAnsi="Segoe UI" w:cs="Segoe UI" w:eastAsia="Segoe UI"/>
          <w:sz w:val="13"/>
          <w:szCs w:val="13"/>
          <w:spacing w:val="-19"/>
          <w:w w:val="10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6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32"/>
        </w:rPr>
        <w:t>E/V</w:t>
      </w:r>
      <w:r>
        <w:rPr>
          <w:rFonts w:ascii="Segoe UI" w:hAnsi="Segoe UI" w:cs="Segoe UI" w:eastAsia="Segoe UI"/>
          <w:sz w:val="13"/>
          <w:szCs w:val="13"/>
          <w:spacing w:val="-19"/>
          <w:w w:val="132"/>
        </w:rPr>
        <w:t>O</w:t>
      </w:r>
      <w:r>
        <w:rPr>
          <w:rFonts w:ascii="Segoe UI" w:hAnsi="Segoe UI" w:cs="Segoe UI" w:eastAsia="Segoe UI"/>
          <w:sz w:val="13"/>
          <w:szCs w:val="13"/>
          <w:spacing w:val="-12"/>
          <w:w w:val="173"/>
        </w:rPr>
        <w:t>I0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2"/>
        </w:rPr>
        <w:t>OI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V</w:t>
      </w:r>
      <w:r>
        <w:rPr>
          <w:rFonts w:ascii="Segoe UI" w:hAnsi="Segoe UI" w:cs="Segoe UI" w:eastAsia="Segoe UI"/>
          <w:sz w:val="9"/>
          <w:szCs w:val="9"/>
          <w:spacing w:val="-43"/>
          <w:w w:val="191"/>
        </w:rPr>
        <w:t>T":f'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2"/>
        </w:rPr>
        <w:t>.</w:t>
      </w:r>
      <w:r>
        <w:rPr>
          <w:rFonts w:ascii="Segoe UI" w:hAnsi="Segoe UI" w:cs="Segoe UI" w:eastAsia="Segoe UI"/>
          <w:sz w:val="13"/>
          <w:szCs w:val="13"/>
          <w:spacing w:val="-14"/>
          <w:w w:val="112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0.:</w:t>
      </w:r>
      <w:r>
        <w:rPr>
          <w:rFonts w:ascii="Segoe UI" w:hAnsi="Segoe UI" w:cs="Segoe UI" w:eastAsia="Segoe UI"/>
          <w:sz w:val="13"/>
          <w:szCs w:val="13"/>
          <w:spacing w:val="-5"/>
          <w:w w:val="125"/>
        </w:rPr>
        <w:t>:</w:t>
      </w:r>
      <w:r>
        <w:rPr>
          <w:rFonts w:ascii="Segoe UI" w:hAnsi="Segoe UI" w:cs="Segoe UI" w:eastAsia="Segoe UI"/>
          <w:sz w:val="13"/>
          <w:szCs w:val="13"/>
          <w:spacing w:val="-26"/>
          <w:w w:val="136"/>
        </w:rPr>
        <w:t>EN'010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1"/>
          <w:w w:val="141"/>
        </w:rPr>
        <w:t>$1</w:t>
      </w:r>
      <w:r>
        <w:rPr>
          <w:rFonts w:ascii="Segoe UI" w:hAnsi="Segoe UI" w:cs="Segoe UI" w:eastAsia="Segoe UI"/>
          <w:sz w:val="15"/>
          <w:szCs w:val="15"/>
          <w:spacing w:val="0"/>
          <w:w w:val="141"/>
        </w:rPr>
        <w:t>0</w:t>
      </w:r>
      <w:r>
        <w:rPr>
          <w:rFonts w:ascii="Segoe UI" w:hAnsi="Segoe UI" w:cs="Segoe UI" w:eastAsia="Segoe UI"/>
          <w:sz w:val="15"/>
          <w:szCs w:val="15"/>
          <w:spacing w:val="-14"/>
          <w:w w:val="14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4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4"/>
        </w:rPr>
        <w:t>5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3" w:equalWidth="0">
            <w:col w:w="1869" w:space="5836"/>
            <w:col w:w="4097" w:space="25"/>
            <w:col w:w="853"/>
          </w:cols>
        </w:sectPr>
      </w:pPr>
      <w:rPr/>
    </w:p>
    <w:p>
      <w:pPr>
        <w:spacing w:before="46" w:after="0" w:line="223" w:lineRule="exact"/>
        <w:ind w:left="115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34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34"/>
          <w:position w:val="-1"/>
        </w:rPr>
        <w:t>         </w:t>
      </w:r>
      <w:r>
        <w:rPr>
          <w:rFonts w:ascii="Segoe UI" w:hAnsi="Segoe UI" w:cs="Segoe UI" w:eastAsia="Segoe UI"/>
          <w:sz w:val="17"/>
          <w:szCs w:val="17"/>
          <w:spacing w:val="3"/>
          <w:w w:val="3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0"/>
          <w:w w:val="124"/>
          <w:position w:val="-1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O</w:t>
      </w:r>
      <w:r>
        <w:rPr>
          <w:rFonts w:ascii="Segoe UI" w:hAnsi="Segoe UI" w:cs="Segoe UI" w:eastAsia="Segoe UI"/>
          <w:sz w:val="14"/>
          <w:szCs w:val="14"/>
          <w:spacing w:val="-15"/>
          <w:w w:val="124"/>
          <w:position w:val="-1"/>
        </w:rPr>
        <w:t>TIO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2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t.</w:t>
      </w:r>
      <w:r>
        <w:rPr>
          <w:rFonts w:ascii="Segoe UI" w:hAnsi="Segoe UI" w:cs="Segoe UI" w:eastAsia="Segoe UI"/>
          <w:sz w:val="14"/>
          <w:szCs w:val="14"/>
          <w:spacing w:val="-6"/>
          <w:w w:val="124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-24"/>
          <w:w w:val="124"/>
          <w:position w:val="-1"/>
        </w:rPr>
        <w:t>MIT/Iv'tf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?</w:t>
      </w:r>
      <w:r>
        <w:rPr>
          <w:rFonts w:ascii="Segoe UI" w:hAnsi="Segoe UI" w:cs="Segoe UI" w:eastAsia="Segoe UI"/>
          <w:sz w:val="14"/>
          <w:szCs w:val="14"/>
          <w:spacing w:val="-23"/>
          <w:w w:val="12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209"/>
          <w:position w:val="-1"/>
        </w:rPr>
        <w:t>t'90./V6T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9" w:lineRule="exact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31"/>
          <w:w w:val="143"/>
        </w:rPr>
        <w:t>ORVM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4"/>
          <w:w w:val="179"/>
        </w:rPr>
        <w:t>C/7M.P</w:t>
      </w:r>
      <w:r>
        <w:rPr>
          <w:rFonts w:ascii="Segoe UI" w:hAnsi="Segoe UI" w:cs="Segoe UI" w:eastAsia="Segoe UI"/>
          <w:sz w:val="9"/>
          <w:szCs w:val="9"/>
          <w:spacing w:val="-9"/>
          <w:w w:val="179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69"/>
        </w:rPr>
        <w:t>t!'</w:t>
      </w:r>
      <w:r>
        <w:rPr>
          <w:rFonts w:ascii="Segoe UI" w:hAnsi="Segoe UI" w:cs="Segoe UI" w:eastAsia="Segoe UI"/>
          <w:sz w:val="9"/>
          <w:szCs w:val="9"/>
          <w:spacing w:val="-48"/>
          <w:w w:val="29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&amp;</w:t>
      </w:r>
      <w:r>
        <w:rPr>
          <w:rFonts w:ascii="Segoe UI" w:hAnsi="Segoe UI" w:cs="Segoe UI" w:eastAsia="Segoe UI"/>
          <w:sz w:val="9"/>
          <w:szCs w:val="9"/>
          <w:spacing w:val="5"/>
          <w:w w:val="145"/>
        </w:rPr>
        <w:t>'</w:t>
      </w:r>
      <w:r>
        <w:rPr>
          <w:rFonts w:ascii="Segoe UI" w:hAnsi="Segoe UI" w:cs="Segoe UI" w:eastAsia="Segoe UI"/>
          <w:sz w:val="9"/>
          <w:szCs w:val="9"/>
          <w:spacing w:val="-35"/>
          <w:w w:val="217"/>
        </w:rPr>
        <w:t>/-':f'EI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R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25"/>
        </w:rPr>
        <w:t>C</w:t>
      </w:r>
      <w:r>
        <w:rPr>
          <w:rFonts w:ascii="Segoe UI" w:hAnsi="Segoe UI" w:cs="Segoe UI" w:eastAsia="Segoe UI"/>
          <w:sz w:val="9"/>
          <w:szCs w:val="9"/>
          <w:spacing w:val="-24"/>
          <w:w w:val="225"/>
        </w:rPr>
        <w:t>/</w:t>
      </w:r>
      <w:r>
        <w:rPr>
          <w:rFonts w:ascii="Segoe UI" w:hAnsi="Segoe UI" w:cs="Segoe UI" w:eastAsia="Segoe UI"/>
          <w:sz w:val="9"/>
          <w:szCs w:val="9"/>
          <w:spacing w:val="-29"/>
          <w:w w:val="193"/>
        </w:rPr>
        <w:t>.fl;"</w:t>
      </w:r>
      <w:r>
        <w:rPr>
          <w:rFonts w:ascii="Segoe UI" w:hAnsi="Segoe UI" w:cs="Segoe UI" w:eastAsia="Segoe UI"/>
          <w:sz w:val="9"/>
          <w:szCs w:val="9"/>
          <w:spacing w:val="-101"/>
          <w:w w:val="198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198"/>
        </w:rPr>
        <w:t>/</w:t>
      </w:r>
      <w:r>
        <w:rPr>
          <w:rFonts w:ascii="Segoe UI" w:hAnsi="Segoe UI" w:cs="Segoe UI" w:eastAsia="Segoe UI"/>
          <w:sz w:val="9"/>
          <w:szCs w:val="9"/>
          <w:spacing w:val="-19"/>
          <w:w w:val="24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/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185"/>
        </w:rPr>
        <w:t>/-7'Rt</w:t>
      </w:r>
      <w:r>
        <w:rPr>
          <w:rFonts w:ascii="Segoe UI" w:hAnsi="Segoe UI" w:cs="Segoe UI" w:eastAsia="Segoe UI"/>
          <w:sz w:val="9"/>
          <w:szCs w:val="9"/>
          <w:spacing w:val="-24"/>
          <w:w w:val="185"/>
        </w:rPr>
        <w:t>7</w:t>
      </w:r>
      <w:r>
        <w:rPr>
          <w:rFonts w:ascii="Segoe UI" w:hAnsi="Segoe UI" w:cs="Segoe UI" w:eastAsia="Segoe UI"/>
          <w:sz w:val="9"/>
          <w:szCs w:val="9"/>
          <w:spacing w:val="-36"/>
          <w:w w:val="206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331"/>
        </w:rPr>
        <w:t>ij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9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33"/>
          <w:w w:val="123"/>
        </w:rPr>
        <w:t>C'OIV</w:t>
      </w:r>
      <w:r>
        <w:rPr>
          <w:rFonts w:ascii="Segoe UI" w:hAnsi="Segoe UI" w:cs="Segoe UI" w:eastAsia="Segoe UI"/>
          <w:sz w:val="14"/>
          <w:szCs w:val="14"/>
          <w:spacing w:val="-58"/>
          <w:w w:val="170"/>
        </w:rPr>
        <w:t>T</w:t>
      </w:r>
      <w:r>
        <w:rPr>
          <w:rFonts w:ascii="Segoe UI" w:hAnsi="Segoe UI" w:cs="Segoe UI" w:eastAsia="Segoe UI"/>
          <w:sz w:val="14"/>
          <w:szCs w:val="14"/>
          <w:spacing w:val="-22"/>
          <w:w w:val="99"/>
        </w:rPr>
        <w:t>r&gt;'C73"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4" w:equalWidth="0">
            <w:col w:w="2673" w:space="5041"/>
            <w:col w:w="451" w:space="50"/>
            <w:col w:w="2704" w:space="4"/>
            <w:col w:w="1757"/>
          </w:cols>
        </w:sectPr>
      </w:pPr>
      <w:rPr/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/>
        <w:pict>
          <v:group style="position:absolute;margin-left:28.9pt;margin-top:57.792709pt;width:720.4817pt;height:525.9113pt;mso-position-horizontal-relative:page;mso-position-vertical-relative:page;z-index:-18953" coordorigin="578,1156" coordsize="14410,10518">
            <v:shape style="position:absolute;left:578;top:1310;width:14410;height:10364" type="#_x0000_t75">
              <v:imagedata r:id="rId376" o:title=""/>
            </v:shape>
            <v:group style="position:absolute;left:1132;top:1185;width:13812;height:2" coordorigin="1132,1185" coordsize="13812,2">
              <v:shape style="position:absolute;left:1132;top:1185;width:13812;height:2" coordorigin="1132,1185" coordsize="13812,0" path="m1132,1185l14944,1185e" filled="f" stroked="t" strokeweight=".963pt" strokecolor="#000000">
                <v:path arrowok="t"/>
              </v:shape>
            </v:group>
            <v:group style="position:absolute;left:1146;top:1165;width:2;height:10470" coordorigin="1146,1165" coordsize="2,10470">
              <v:shape style="position:absolute;left:1146;top:1165;width:2;height:10470" coordorigin="1146,1165" coordsize="0,10470" path="m1146,11636l1146,1165e" filled="f" stroked="t" strokeweight=".963pt" strokecolor="#000000">
                <v:path arrowok="t"/>
              </v:shape>
            </v:group>
            <v:group style="position:absolute;left:14944;top:1185;width:2;height:10465" coordorigin="14944,1185" coordsize="2,10465">
              <v:shape style="position:absolute;left:14944;top:1185;width:2;height:10465" coordorigin="14944,1185" coordsize="0,10465" path="m14944,11650l14944,118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4"/>
          <w:szCs w:val="24"/>
        </w:rPr>
      </w:r>
    </w:p>
    <w:p>
      <w:pPr>
        <w:spacing w:before="0" w:after="0" w:line="240" w:lineRule="auto"/>
        <w:ind w:left="31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9"/>
          <w:w w:val="33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3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328"/>
        </w:rPr>
        <w:t>----</w:t>
      </w:r>
      <w:r>
        <w:rPr>
          <w:rFonts w:ascii="Segoe UI" w:hAnsi="Segoe UI" w:cs="Segoe UI" w:eastAsia="Segoe UI"/>
          <w:sz w:val="14"/>
          <w:szCs w:val="14"/>
          <w:spacing w:val="0"/>
          <w:w w:val="328"/>
        </w:rPr>
        <w:t>-</w:t>
      </w:r>
      <w:r>
        <w:rPr>
          <w:rFonts w:ascii="Segoe UI" w:hAnsi="Segoe UI" w:cs="Segoe UI" w:eastAsia="Segoe UI"/>
          <w:sz w:val="14"/>
          <w:szCs w:val="14"/>
          <w:spacing w:val="5"/>
          <w:w w:val="232"/>
        </w:rPr>
        <w:t>---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3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41"/>
          <w:w w:val="141"/>
        </w:rPr>
        <w:t>CO</w:t>
      </w:r>
      <w:r>
        <w:rPr>
          <w:rFonts w:ascii="Segoe UI" w:hAnsi="Segoe UI" w:cs="Segoe UI" w:eastAsia="Segoe UI"/>
          <w:sz w:val="14"/>
          <w:szCs w:val="14"/>
          <w:spacing w:val="-7"/>
          <w:w w:val="141"/>
        </w:rPr>
        <w:t>N</w:t>
      </w:r>
      <w:r>
        <w:rPr>
          <w:rFonts w:ascii="Segoe UI" w:hAnsi="Segoe UI" w:cs="Segoe UI" w:eastAsia="Segoe UI"/>
          <w:sz w:val="14"/>
          <w:szCs w:val="14"/>
          <w:spacing w:val="-61"/>
          <w:w w:val="141"/>
        </w:rPr>
        <w:t>T</w:t>
      </w:r>
      <w:r>
        <w:rPr>
          <w:rFonts w:ascii="Segoe UI" w:hAnsi="Segoe UI" w:cs="Segoe UI" w:eastAsia="Segoe UI"/>
          <w:sz w:val="14"/>
          <w:szCs w:val="14"/>
          <w:spacing w:val="-3"/>
          <w:w w:val="141"/>
        </w:rPr>
        <w:t>r'iC</w:t>
      </w:r>
      <w:r>
        <w:rPr>
          <w:rFonts w:ascii="Segoe UI" w:hAnsi="Segoe UI" w:cs="Segoe UI" w:eastAsia="Segoe UI"/>
          <w:sz w:val="14"/>
          <w:szCs w:val="14"/>
          <w:spacing w:val="-27"/>
          <w:w w:val="141"/>
        </w:rPr>
        <w:t>T</w:t>
      </w:r>
      <w:r>
        <w:rPr>
          <w:rFonts w:ascii="Segoe UI" w:hAnsi="Segoe UI" w:cs="Segoe UI" w:eastAsia="Segoe UI"/>
          <w:sz w:val="14"/>
          <w:szCs w:val="14"/>
          <w:spacing w:val="-27"/>
          <w:w w:val="141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R</w:t>
      </w:r>
      <w:r>
        <w:rPr>
          <w:rFonts w:ascii="Segoe UI" w:hAnsi="Segoe UI" w:cs="Segoe UI" w:eastAsia="Segoe UI"/>
          <w:sz w:val="14"/>
          <w:szCs w:val="14"/>
          <w:spacing w:val="-16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-31"/>
          <w:w w:val="174"/>
        </w:rPr>
        <w:t>fiRM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9"/>
        </w:rPr>
      </w:r>
      <w:r>
        <w:rPr>
          <w:rFonts w:ascii="Segoe UI" w:hAnsi="Segoe UI" w:cs="Segoe UI" w:eastAsia="Segoe UI"/>
          <w:sz w:val="21"/>
          <w:szCs w:val="21"/>
          <w:spacing w:val="14"/>
          <w:w w:val="139"/>
          <w:u w:val="single" w:color="000000"/>
        </w:rPr>
        <w:t>B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7"/>
          <w:w w:val="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16"/>
          <w:w w:val="137"/>
          <w:u w:val="single" w:color="000000"/>
        </w:rPr>
        <w:t>FRONT</w:t>
      </w:r>
      <w:r>
        <w:rPr>
          <w:rFonts w:ascii="Segoe UI" w:hAnsi="Segoe UI" w:cs="Segoe UI" w:eastAsia="Segoe UI"/>
          <w:sz w:val="21"/>
          <w:szCs w:val="21"/>
          <w:spacing w:val="28"/>
          <w:w w:val="1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26"/>
          <w:u w:val="single" w:color="000000"/>
        </w:rPr>
        <w:t>VI</w:t>
      </w:r>
      <w:r>
        <w:rPr>
          <w:rFonts w:ascii="Segoe UI" w:hAnsi="Segoe UI" w:cs="Segoe UI" w:eastAsia="Segoe UI"/>
          <w:sz w:val="21"/>
          <w:szCs w:val="21"/>
          <w:spacing w:val="10"/>
          <w:w w:val="12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12"/>
          <w:w w:val="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20"/>
          <w:u w:val="single" w:color="000000"/>
        </w:rPr>
        <w:t>E</w:t>
      </w:r>
      <w:r>
        <w:rPr>
          <w:rFonts w:ascii="Segoe UI" w:hAnsi="Segoe UI" w:cs="Segoe UI" w:eastAsia="Segoe UI"/>
          <w:sz w:val="21"/>
          <w:szCs w:val="21"/>
          <w:spacing w:val="-10"/>
          <w:w w:val="120"/>
          <w:u w:val="single" w:color="000000"/>
        </w:rPr>
        <w:t>.</w:t>
      </w:r>
      <w:r>
        <w:rPr>
          <w:rFonts w:ascii="Segoe UI" w:hAnsi="Segoe UI" w:cs="Segoe UI" w:eastAsia="Segoe UI"/>
          <w:sz w:val="21"/>
          <w:szCs w:val="21"/>
          <w:spacing w:val="-10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27"/>
          <w:u w:val="single" w:color="000000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1187"/>
        <w:jc w:val="right"/>
        <w:tabs>
          <w:tab w:pos="2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6"/>
          <w:w w:val="88"/>
        </w:rPr>
        <w:t>��"</w:t>
      </w:r>
      <w:r>
        <w:rPr>
          <w:rFonts w:ascii="Segoe UI" w:hAnsi="Segoe UI" w:cs="Segoe UI" w:eastAsia="Segoe UI"/>
          <w:sz w:val="9"/>
          <w:szCs w:val="9"/>
          <w:spacing w:val="-24"/>
          <w:w w:val="88"/>
        </w:rPr>
        <w:t>�</w:t>
      </w:r>
      <w:r>
        <w:rPr>
          <w:rFonts w:ascii="Segoe UI" w:hAnsi="Segoe UI" w:cs="Segoe UI" w:eastAsia="Segoe UI"/>
          <w:sz w:val="9"/>
          <w:szCs w:val="9"/>
          <w:spacing w:val="5"/>
          <w:w w:val="155"/>
        </w:rPr>
        <w:t>-t.L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-29"/>
          <w:w w:val="316"/>
          <w:position w:val="2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316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3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240" w:lineRule="auto"/>
        <w:ind w:right="122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203"/>
        </w:rPr>
        <w:t>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5" w:after="0" w:line="240" w:lineRule="auto"/>
        <w:ind w:left="172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241"/>
        </w:rPr>
        <w:t>CIR</w:t>
      </w:r>
      <w:r>
        <w:rPr>
          <w:rFonts w:ascii="Segoe UI" w:hAnsi="Segoe UI" w:cs="Segoe UI" w:eastAsia="Segoe UI"/>
          <w:sz w:val="9"/>
          <w:szCs w:val="9"/>
          <w:spacing w:val="-29"/>
          <w:w w:val="241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254"/>
        </w:rPr>
        <w:t>VI</w:t>
      </w:r>
      <w:r>
        <w:rPr>
          <w:rFonts w:ascii="Segoe UI" w:hAnsi="Segoe UI" w:cs="Segoe UI" w:eastAsia="Segoe UI"/>
          <w:sz w:val="9"/>
          <w:szCs w:val="9"/>
          <w:spacing w:val="0"/>
          <w:w w:val="254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92"/>
        </w:rPr>
        <w:t>�O</w:t>
      </w:r>
      <w:r>
        <w:rPr>
          <w:rFonts w:ascii="Segoe UI" w:hAnsi="Segoe UI" w:cs="Segoe UI" w:eastAsia="Segoe UI"/>
          <w:sz w:val="9"/>
          <w:szCs w:val="9"/>
          <w:spacing w:val="5"/>
          <w:w w:val="19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r&gt;'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75"/>
        </w:rPr>
        <w:t>S,I;IO,f"'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T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5"/>
        </w:rPr>
        <w:t>7</w:t>
      </w:r>
      <w:r>
        <w:rPr>
          <w:rFonts w:ascii="Segoe UI" w:hAnsi="Segoe UI" w:cs="Segoe UI" w:eastAsia="Segoe UI"/>
          <w:sz w:val="14"/>
          <w:szCs w:val="14"/>
          <w:spacing w:val="-24"/>
          <w:w w:val="105"/>
        </w:rPr>
        <w:t>7</w:t>
      </w:r>
      <w:r>
        <w:rPr>
          <w:rFonts w:ascii="Segoe UI" w:hAnsi="Segoe UI" w:cs="Segoe UI" w:eastAsia="Segoe UI"/>
          <w:sz w:val="14"/>
          <w:szCs w:val="14"/>
          <w:spacing w:val="-39"/>
          <w:w w:val="120"/>
        </w:rPr>
        <w:t>A?'</w:t>
      </w:r>
      <w:r>
        <w:rPr>
          <w:rFonts w:ascii="Segoe UI" w:hAnsi="Segoe UI" w:cs="Segoe UI" w:eastAsia="Segoe UI"/>
          <w:sz w:val="14"/>
          <w:szCs w:val="14"/>
          <w:spacing w:val="5"/>
          <w:w w:val="120"/>
        </w:rPr>
        <w:t>E</w:t>
      </w:r>
      <w:r>
        <w:rPr>
          <w:rFonts w:ascii="Segoe UI" w:hAnsi="Segoe UI" w:cs="Segoe UI" w:eastAsia="Segoe UI"/>
          <w:sz w:val="14"/>
          <w:szCs w:val="14"/>
          <w:spacing w:val="-22"/>
          <w:w w:val="120"/>
        </w:rPr>
        <w:t>1/VJ&amp;R</w:t>
      </w:r>
      <w:r>
        <w:rPr>
          <w:rFonts w:ascii="Segoe UI" w:hAnsi="Segoe UI" w:cs="Segoe UI" w:eastAsia="Segoe UI"/>
          <w:sz w:val="14"/>
          <w:szCs w:val="14"/>
          <w:spacing w:val="-48"/>
          <w:w w:val="110"/>
        </w:rPr>
        <w:t>J/</w:t>
      </w:r>
      <w:r>
        <w:rPr>
          <w:rFonts w:ascii="Segoe UI" w:hAnsi="Segoe UI" w:cs="Segoe UI" w:eastAsia="Segoe UI"/>
          <w:sz w:val="14"/>
          <w:szCs w:val="14"/>
          <w:spacing w:val="-29"/>
          <w:w w:val="104"/>
        </w:rPr>
        <w:t>/ft:.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28" w:lineRule="exact"/>
        <w:ind w:left="5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46"/>
          <w:w w:val="148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0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7"/>
          <w:w w:val="142"/>
        </w:rPr>
        <w:t>t!'Ne</w:t>
      </w:r>
      <w:r>
        <w:rPr>
          <w:rFonts w:ascii="Segoe UI" w:hAnsi="Segoe UI" w:cs="Segoe UI" w:eastAsia="Segoe UI"/>
          <w:sz w:val="14"/>
          <w:szCs w:val="14"/>
          <w:spacing w:val="-19"/>
          <w:w w:val="142"/>
        </w:rPr>
        <w:t>R</w:t>
      </w:r>
      <w:r>
        <w:rPr>
          <w:rFonts w:ascii="Segoe UI" w:hAnsi="Segoe UI" w:cs="Segoe UI" w:eastAsia="Segoe UI"/>
          <w:sz w:val="14"/>
          <w:szCs w:val="14"/>
          <w:spacing w:val="-26"/>
          <w:w w:val="116"/>
        </w:rPr>
        <w:t>&lt;71Z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E</w:t>
      </w:r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229"/>
        </w:rPr>
        <w:t>/HC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: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5t!'t</w:t>
      </w:r>
      <w:r>
        <w:rPr>
          <w:rFonts w:ascii="Segoe UI" w:hAnsi="Segoe UI" w:cs="Segoe UI" w:eastAsia="Segoe UI"/>
          <w:sz w:val="9"/>
          <w:szCs w:val="9"/>
          <w:spacing w:val="-5"/>
          <w:w w:val="186"/>
        </w:rPr>
        <w:t>.</w:t>
      </w:r>
      <w:r>
        <w:rPr>
          <w:rFonts w:ascii="Segoe UI" w:hAnsi="Segoe UI" w:cs="Segoe UI" w:eastAsia="Segoe UI"/>
          <w:sz w:val="9"/>
          <w:szCs w:val="9"/>
          <w:spacing w:val="-16"/>
          <w:w w:val="245"/>
        </w:rPr>
        <w:t>EC</w:t>
      </w:r>
      <w:r>
        <w:rPr>
          <w:rFonts w:ascii="Segoe UI" w:hAnsi="Segoe UI" w:cs="Segoe UI" w:eastAsia="Segoe UI"/>
          <w:sz w:val="9"/>
          <w:szCs w:val="9"/>
          <w:spacing w:val="-38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25"/>
          <w:w w:val="196"/>
        </w:rPr>
        <w:t>IO'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N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3"/>
        </w:rPr>
        <w:t>!X?</w:t>
      </w:r>
      <w:r>
        <w:rPr>
          <w:rFonts w:ascii="Segoe UI" w:hAnsi="Segoe UI" w:cs="Segoe UI" w:eastAsia="Segoe UI"/>
          <w:sz w:val="9"/>
          <w:szCs w:val="9"/>
          <w:spacing w:val="5"/>
          <w:w w:val="183"/>
        </w:rPr>
        <w:t>L</w:t>
      </w:r>
      <w:r>
        <w:rPr>
          <w:rFonts w:ascii="Segoe UI" w:hAnsi="Segoe UI" w:cs="Segoe UI" w:eastAsia="Segoe UI"/>
          <w:sz w:val="9"/>
          <w:szCs w:val="9"/>
          <w:spacing w:val="-17"/>
          <w:w w:val="189"/>
        </w:rPr>
        <w:t>tf!</w:t>
      </w:r>
      <w:r>
        <w:rPr>
          <w:rFonts w:ascii="Segoe UI" w:hAnsi="Segoe UI" w:cs="Segoe UI" w:eastAsia="Segoe UI"/>
          <w:sz w:val="9"/>
          <w:szCs w:val="9"/>
          <w:spacing w:val="-14"/>
          <w:w w:val="189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196"/>
        </w:rPr>
        <w:t>OIO.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16"/>
        </w:rPr>
        <w:t>co,-v</w:t>
      </w:r>
      <w:r>
        <w:rPr>
          <w:rFonts w:ascii="Segoe UI" w:hAnsi="Segoe UI" w:cs="Segoe UI" w:eastAsia="Segoe UI"/>
          <w:sz w:val="9"/>
          <w:szCs w:val="9"/>
          <w:spacing w:val="-34"/>
          <w:w w:val="216"/>
        </w:rPr>
        <w:t>r</w:t>
      </w:r>
      <w:r>
        <w:rPr>
          <w:rFonts w:ascii="Segoe UI" w:hAnsi="Segoe UI" w:cs="Segoe UI" w:eastAsia="Segoe UI"/>
          <w:sz w:val="9"/>
          <w:szCs w:val="9"/>
          <w:spacing w:val="-14"/>
          <w:w w:val="217"/>
        </w:rPr>
        <w:t>r»CT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6" w:lineRule="exact"/>
        <w:ind w:left="6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55"/>
          <w:w w:val="178"/>
          <w:position w:val="1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9"/>
          <w:w w:val="17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3"/>
          <w:position w:val="1"/>
        </w:rPr>
        <w:t>"ON</w:t>
      </w:r>
      <w:r>
        <w:rPr>
          <w:rFonts w:ascii="Segoe UI" w:hAnsi="Segoe UI" w:cs="Segoe UI" w:eastAsia="Segoe UI"/>
          <w:sz w:val="9"/>
          <w:szCs w:val="9"/>
          <w:spacing w:val="-34"/>
          <w:w w:val="25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3"/>
          <w:w w:val="269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6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7"/>
          <w:w w:val="259"/>
          <w:position w:val="1"/>
        </w:rPr>
        <w:t>RE</w:t>
      </w:r>
      <w:r>
        <w:rPr>
          <w:rFonts w:ascii="Segoe UI" w:hAnsi="Segoe UI" w:cs="Segoe UI" w:eastAsia="Segoe UI"/>
          <w:sz w:val="9"/>
          <w:szCs w:val="9"/>
          <w:spacing w:val="-5"/>
          <w:w w:val="259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39"/>
          <w:w w:val="243"/>
          <w:position w:val="1"/>
        </w:rPr>
        <w:t>E/</w:t>
      </w:r>
      <w:r>
        <w:rPr>
          <w:rFonts w:ascii="Segoe UI" w:hAnsi="Segoe UI" w:cs="Segoe UI" w:eastAsia="Segoe UI"/>
          <w:sz w:val="9"/>
          <w:szCs w:val="9"/>
          <w:spacing w:val="-10"/>
          <w:w w:val="243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26"/>
          <w:w w:val="215"/>
          <w:position w:val="1"/>
        </w:rPr>
        <w:t>S.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16"/>
          <w:position w:val="1"/>
        </w:rPr>
        <w:t>REt:</w:t>
      </w:r>
      <w:r>
        <w:rPr>
          <w:rFonts w:ascii="Segoe UI" w:hAnsi="Segoe UI" w:cs="Segoe UI" w:eastAsia="Segoe UI"/>
          <w:sz w:val="9"/>
          <w:szCs w:val="9"/>
          <w:spacing w:val="5"/>
          <w:w w:val="21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8"/>
          <w:position w:val="1"/>
        </w:rPr>
        <w:t>/f</w:t>
      </w:r>
      <w:r>
        <w:rPr>
          <w:rFonts w:ascii="Segoe UI" w:hAnsi="Segoe UI" w:cs="Segoe UI" w:eastAsia="Segoe UI"/>
          <w:sz w:val="9"/>
          <w:szCs w:val="9"/>
          <w:spacing w:val="-4"/>
          <w:w w:val="21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14"/>
          <w:w w:val="193"/>
          <w:position w:val="1"/>
        </w:rPr>
        <w:t>/.</w:t>
      </w:r>
      <w:r>
        <w:rPr>
          <w:rFonts w:ascii="Segoe UI" w:hAnsi="Segoe UI" w:cs="Segoe UI" w:eastAsia="Segoe UI"/>
          <w:sz w:val="9"/>
          <w:szCs w:val="9"/>
          <w:spacing w:val="0"/>
          <w:w w:val="193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11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34"/>
          <w:w w:val="211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-19"/>
          <w:w w:val="239"/>
          <w:position w:val="1"/>
        </w:rPr>
        <w:t>ei</w:t>
      </w:r>
      <w:r>
        <w:rPr>
          <w:rFonts w:ascii="Segoe UI" w:hAnsi="Segoe UI" w:cs="Segoe UI" w:eastAsia="Segoe UI"/>
          <w:sz w:val="9"/>
          <w:szCs w:val="9"/>
          <w:spacing w:val="-38"/>
          <w:w w:val="239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24"/>
          <w:w w:val="242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242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88"/>
          <w:position w:val="1"/>
        </w:rPr>
        <w:t>AI</w:t>
      </w:r>
      <w:r>
        <w:rPr>
          <w:rFonts w:ascii="Segoe UI" w:hAnsi="Segoe UI" w:cs="Segoe UI" w:eastAsia="Segoe UI"/>
          <w:sz w:val="9"/>
          <w:szCs w:val="9"/>
          <w:spacing w:val="5"/>
          <w:w w:val="18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33"/>
          <w:w w:val="197"/>
          <w:position w:val="1"/>
        </w:rPr>
        <w:t>/..Y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12"/>
          <w:position w:val="1"/>
        </w:rPr>
        <w:t>TRNT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left="5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5"/>
          <w:w w:val="112"/>
        </w:rPr>
        <w:t>A</w:t>
      </w:r>
      <w:r>
        <w:rPr>
          <w:rFonts w:ascii="Segoe UI" w:hAnsi="Segoe UI" w:cs="Segoe UI" w:eastAsia="Segoe UI"/>
          <w:sz w:val="14"/>
          <w:szCs w:val="14"/>
          <w:spacing w:val="-43"/>
          <w:w w:val="166"/>
        </w:rPr>
        <w:t>I'7</w:t>
      </w:r>
      <w:r>
        <w:rPr>
          <w:rFonts w:ascii="Segoe UI" w:hAnsi="Segoe UI" w:cs="Segoe UI" w:eastAsia="Segoe UI"/>
          <w:sz w:val="14"/>
          <w:szCs w:val="14"/>
          <w:spacing w:val="-39"/>
          <w:w w:val="180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80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73"/>
        </w:rPr>
        <w:t>/H</w:t>
      </w:r>
      <w:r>
        <w:rPr>
          <w:rFonts w:ascii="Segoe UI" w:hAnsi="Segoe UI" w:cs="Segoe UI" w:eastAsia="Segoe UI"/>
          <w:sz w:val="9"/>
          <w:szCs w:val="9"/>
          <w:spacing w:val="0"/>
          <w:w w:val="273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3"/>
          <w:w w:val="235"/>
        </w:rPr>
        <w:t>/MPVI</w:t>
      </w:r>
      <w:r>
        <w:rPr>
          <w:rFonts w:ascii="Segoe UI" w:hAnsi="Segoe UI" w:cs="Segoe UI" w:eastAsia="Segoe UI"/>
          <w:sz w:val="9"/>
          <w:szCs w:val="9"/>
          <w:spacing w:val="0"/>
          <w:w w:val="23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41"/>
        </w:rPr>
        <w:t>!i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8"/>
          <w:w w:val="198"/>
        </w:rPr>
        <w:t>r,'t</w:t>
      </w:r>
      <w:r>
        <w:rPr>
          <w:rFonts w:ascii="Segoe UI" w:hAnsi="Segoe UI" w:cs="Segoe UI" w:eastAsia="Segoe UI"/>
          <w:sz w:val="9"/>
          <w:szCs w:val="9"/>
          <w:spacing w:val="-14"/>
          <w:w w:val="198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S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3"/>
          <w:w w:val="139"/>
        </w:rPr>
        <w:t>&amp;:t!'I</w:t>
      </w:r>
      <w:r>
        <w:rPr>
          <w:rFonts w:ascii="Segoe UI" w:hAnsi="Segoe UI" w:cs="Segoe UI" w:eastAsia="Segoe UI"/>
          <w:sz w:val="14"/>
          <w:szCs w:val="14"/>
          <w:spacing w:val="-5"/>
          <w:w w:val="139"/>
        </w:rPr>
        <w:t>Y</w:t>
      </w:r>
      <w:r>
        <w:rPr>
          <w:rFonts w:ascii="Segoe UI" w:hAnsi="Segoe UI" w:cs="Segoe UI" w:eastAsia="Segoe UI"/>
          <w:sz w:val="9"/>
          <w:szCs w:val="9"/>
          <w:spacing w:val="-34"/>
          <w:w w:val="243"/>
        </w:rPr>
        <w:t>R!:</w:t>
      </w:r>
      <w:r>
        <w:rPr>
          <w:rFonts w:ascii="Segoe UI" w:hAnsi="Segoe UI" w:cs="Segoe UI" w:eastAsia="Segoe UI"/>
          <w:sz w:val="9"/>
          <w:szCs w:val="9"/>
          <w:spacing w:val="-39"/>
          <w:w w:val="224"/>
        </w:rPr>
        <w:t>C</w:t>
      </w:r>
      <w:r>
        <w:rPr>
          <w:rFonts w:ascii="Segoe UI" w:hAnsi="Segoe UI" w:cs="Segoe UI" w:eastAsia="Segoe UI"/>
          <w:sz w:val="9"/>
          <w:szCs w:val="9"/>
          <w:spacing w:val="-39"/>
          <w:w w:val="204"/>
        </w:rPr>
        <w:t>tf/1/c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4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242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227"/>
        </w:rPr>
        <w:t>T"7E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3" w:lineRule="exact"/>
        <w:ind w:left="57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74"/>
        </w:rPr>
        <w:t>.Y&amp;U'C</w:t>
      </w:r>
      <w:r>
        <w:rPr>
          <w:rFonts w:ascii="Segoe UI" w:hAnsi="Segoe UI" w:cs="Segoe UI" w:eastAsia="Segoe UI"/>
          <w:sz w:val="9"/>
          <w:szCs w:val="9"/>
          <w:spacing w:val="-15"/>
          <w:w w:val="174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155"/>
        </w:rPr>
        <w:t>Oii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?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34"/>
          <w:w w:val="151"/>
        </w:rPr>
        <w:t>JOt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61"/>
        </w:rPr>
        <w:t>E4'0/0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,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57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22"/>
          <w:w w:val="115"/>
        </w:rPr>
        <w:t>/VO</w:t>
      </w:r>
      <w:r>
        <w:rPr>
          <w:rFonts w:ascii="Segoe UI" w:hAnsi="Segoe UI" w:cs="Segoe UI" w:eastAsia="Segoe UI"/>
          <w:sz w:val="13"/>
          <w:szCs w:val="13"/>
          <w:spacing w:val="-43"/>
          <w:w w:val="227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t!'</w:t>
      </w:r>
      <w:r>
        <w:rPr>
          <w:rFonts w:ascii="Segoe UI" w:hAnsi="Segoe UI" w:cs="Segoe UI" w:eastAsia="Segoe UI"/>
          <w:sz w:val="13"/>
          <w:szCs w:val="13"/>
          <w:spacing w:val="0"/>
          <w:w w:val="113"/>
        </w:rPr>
        <w:t>.;.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1"/>
          <w:w w:val="229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443"/>
        </w:rPr>
        <w:t>,.</w:t>
      </w:r>
      <w:r>
        <w:rPr>
          <w:rFonts w:ascii="Segoe UI" w:hAnsi="Segoe UI" w:cs="Segoe UI" w:eastAsia="Segoe UI"/>
          <w:sz w:val="9"/>
          <w:szCs w:val="9"/>
          <w:spacing w:val="-87"/>
          <w:w w:val="169"/>
        </w:rPr>
        <w:t>t!'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190"/>
        </w:rPr>
        <w:t>�/-f</w:t>
      </w:r>
      <w:r>
        <w:rPr>
          <w:rFonts w:ascii="Segoe UI" w:hAnsi="Segoe UI" w:cs="Segoe UI" w:eastAsia="Segoe UI"/>
          <w:sz w:val="9"/>
          <w:szCs w:val="9"/>
          <w:spacing w:val="-14"/>
          <w:w w:val="190"/>
        </w:rPr>
        <w:t>¥</w:t>
      </w:r>
      <w:r>
        <w:rPr>
          <w:rFonts w:ascii="Segoe UI" w:hAnsi="Segoe UI" w:cs="Segoe UI" w:eastAsia="Segoe UI"/>
          <w:sz w:val="9"/>
          <w:szCs w:val="9"/>
          <w:spacing w:val="-19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76"/>
        </w:rPr>
        <w:t>P/H!</w:t>
      </w:r>
      <w:r>
        <w:rPr>
          <w:rFonts w:ascii="Segoe UI" w:hAnsi="Segoe UI" w:cs="Segoe UI" w:eastAsia="Segoe UI"/>
          <w:sz w:val="9"/>
          <w:szCs w:val="9"/>
          <w:spacing w:val="-10"/>
          <w:w w:val="176"/>
        </w:rPr>
        <w:t>"</w:t>
      </w:r>
      <w:r>
        <w:rPr>
          <w:rFonts w:ascii="Segoe UI" w:hAnsi="Segoe UI" w:cs="Segoe UI" w:eastAsia="Segoe UI"/>
          <w:sz w:val="9"/>
          <w:szCs w:val="9"/>
          <w:spacing w:val="-41"/>
          <w:w w:val="218"/>
        </w:rPr>
        <w:t>/</w:t>
      </w:r>
      <w:r>
        <w:rPr>
          <w:rFonts w:ascii="Segoe UI" w:hAnsi="Segoe UI" w:cs="Segoe UI" w:eastAsia="Segoe UI"/>
          <w:sz w:val="9"/>
          <w:szCs w:val="9"/>
          <w:spacing w:val="-48"/>
          <w:w w:val="218"/>
        </w:rPr>
        <w:t>M</w:t>
      </w:r>
      <w:r>
        <w:rPr>
          <w:rFonts w:ascii="Segoe UI" w:hAnsi="Segoe UI" w:cs="Segoe UI" w:eastAsia="Segoe UI"/>
          <w:sz w:val="9"/>
          <w:szCs w:val="9"/>
          <w:spacing w:val="-38"/>
          <w:w w:val="285"/>
        </w:rPr>
        <w:t>A:</w:t>
      </w:r>
      <w:r>
        <w:rPr>
          <w:rFonts w:ascii="Segoe UI" w:hAnsi="Segoe UI" w:cs="Segoe UI" w:eastAsia="Segoe UI"/>
          <w:sz w:val="9"/>
          <w:szCs w:val="9"/>
          <w:spacing w:val="-43"/>
          <w:w w:val="193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:I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42"/>
        </w:rPr>
        <w:t>:fc</w:t>
      </w:r>
      <w:r>
        <w:rPr>
          <w:rFonts w:ascii="Segoe UI" w:hAnsi="Segoe UI" w:cs="Segoe UI" w:eastAsia="Segoe UI"/>
          <w:sz w:val="9"/>
          <w:szCs w:val="9"/>
          <w:spacing w:val="0"/>
          <w:w w:val="242"/>
        </w:rPr>
        <w:t>S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76"/>
        </w:rPr>
        <w:t>IY/L.f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20"/>
        </w:rPr>
        <w:t>&lt;!I&amp;</w:t>
      </w:r>
      <w:r>
        <w:rPr>
          <w:rFonts w:ascii="Segoe UI" w:hAnsi="Segoe UI" w:cs="Segoe UI" w:eastAsia="Segoe UI"/>
          <w:sz w:val="9"/>
          <w:szCs w:val="9"/>
          <w:spacing w:val="-5"/>
          <w:w w:val="120"/>
        </w:rPr>
        <w:t>'</w:t>
      </w:r>
      <w:r>
        <w:rPr>
          <w:rFonts w:ascii="Segoe UI" w:hAnsi="Segoe UI" w:cs="Segoe UI" w:eastAsia="Segoe UI"/>
          <w:sz w:val="9"/>
          <w:szCs w:val="9"/>
          <w:spacing w:val="-40"/>
          <w:w w:val="246"/>
        </w:rPr>
        <w:t>/M:r�C</w:t>
      </w:r>
      <w:r>
        <w:rPr>
          <w:rFonts w:ascii="Segoe UI" w:hAnsi="Segoe UI" w:cs="Segoe UI" w:eastAsia="Segoe UI"/>
          <w:sz w:val="9"/>
          <w:szCs w:val="9"/>
          <w:spacing w:val="-16"/>
          <w:w w:val="246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56"/>
        </w:rPr>
        <w:t>T7</w:t>
      </w:r>
      <w:r>
        <w:rPr>
          <w:rFonts w:ascii="Segoe UI" w:hAnsi="Segoe UI" w:cs="Segoe UI" w:eastAsia="Segoe UI"/>
          <w:sz w:val="9"/>
          <w:szCs w:val="9"/>
          <w:spacing w:val="-43"/>
          <w:w w:val="222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1" w:lineRule="exact"/>
        <w:ind w:left="98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w w:val="158"/>
          <w:position w:val="2"/>
        </w:rPr>
        <w:t>,p,yp,:cT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-51"/>
          <w:w w:val="175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75"/>
          <w:position w:val="1"/>
        </w:rPr>
        <w:t>0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201"/>
          <w:position w:val="1"/>
        </w:rPr>
        <w:t>9t!'CVR/..Y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71"/>
          <w:position w:val="1"/>
        </w:rPr>
        <w:t>fe</w:t>
      </w:r>
      <w:r>
        <w:rPr>
          <w:rFonts w:ascii="Segoe UI" w:hAnsi="Segoe UI" w:cs="Segoe UI" w:eastAsia="Segoe UI"/>
          <w:sz w:val="14"/>
          <w:szCs w:val="14"/>
          <w:spacing w:val="-10"/>
          <w:w w:val="171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-25"/>
          <w:w w:val="118"/>
          <w:position w:val="1"/>
        </w:rPr>
        <w:t>t!'CT.fOfV.</w:t>
      </w:r>
      <w:r>
        <w:rPr>
          <w:rFonts w:ascii="Segoe UI" w:hAnsi="Segoe UI" w:cs="Segoe UI" w:eastAsia="Segoe UI"/>
          <w:sz w:val="14"/>
          <w:szCs w:val="14"/>
          <w:spacing w:val="-5"/>
          <w:w w:val="118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-35"/>
          <w:w w:val="159"/>
          <w:position w:val="0"/>
        </w:rPr>
        <w:t>t9NI: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0"/>
        </w:rPr>
        <w:t>&gt;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223"/>
          <w:position w:val="0"/>
        </w:rPr>
        <w:t>J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21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63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29"/>
          <w:w w:val="241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9"/>
          <w:w w:val="222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34"/>
          <w:w w:val="207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58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6"/>
          <w:w w:val="224"/>
        </w:rPr>
        <w:t>V</w:t>
      </w:r>
      <w:r>
        <w:rPr>
          <w:rFonts w:ascii="Segoe UI" w:hAnsi="Segoe UI" w:cs="Segoe UI" w:eastAsia="Segoe UI"/>
          <w:sz w:val="9"/>
          <w:szCs w:val="9"/>
          <w:spacing w:val="5"/>
          <w:w w:val="224"/>
        </w:rPr>
        <w:t>P</w:t>
      </w:r>
      <w:r>
        <w:rPr>
          <w:rFonts w:ascii="Segoe UI" w:hAnsi="Segoe UI" w:cs="Segoe UI" w:eastAsia="Segoe UI"/>
          <w:sz w:val="9"/>
          <w:szCs w:val="9"/>
          <w:spacing w:val="-36"/>
          <w:w w:val="253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t.l'i</w:t>
      </w:r>
      <w:r>
        <w:rPr>
          <w:rFonts w:ascii="Segoe UI" w:hAnsi="Segoe UI" w:cs="Segoe UI" w:eastAsia="Segoe UI"/>
          <w:sz w:val="9"/>
          <w:szCs w:val="9"/>
          <w:spacing w:val="-19"/>
          <w:w w:val="19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.5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0"/>
        </w:rPr>
        <w:t>OV!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65"/>
        </w:rPr>
        <w:t>7l?</w:t>
      </w:r>
      <w:r>
        <w:rPr>
          <w:rFonts w:ascii="Segoe UI" w:hAnsi="Segoe UI" w:cs="Segoe UI" w:eastAsia="Segoe UI"/>
          <w:sz w:val="9"/>
          <w:szCs w:val="9"/>
          <w:spacing w:val="-31"/>
          <w:w w:val="274"/>
        </w:rPr>
        <w:t>E</w:t>
      </w:r>
      <w:r>
        <w:rPr>
          <w:rFonts w:ascii="Segoe UI" w:hAnsi="Segoe UI" w:cs="Segoe UI" w:eastAsia="Segoe UI"/>
          <w:sz w:val="9"/>
          <w:szCs w:val="9"/>
          <w:spacing w:val="-96"/>
          <w:w w:val="248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70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26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69"/>
        </w:rPr>
        <w:t>R19</w:t>
      </w:r>
      <w:r>
        <w:rPr>
          <w:rFonts w:ascii="Segoe UI" w:hAnsi="Segoe UI" w:cs="Segoe UI" w:eastAsia="Segoe UI"/>
          <w:sz w:val="9"/>
          <w:szCs w:val="9"/>
          <w:spacing w:val="-38"/>
          <w:w w:val="169"/>
        </w:rPr>
        <w:t>N</w:t>
      </w:r>
      <w:r>
        <w:rPr>
          <w:rFonts w:ascii="Segoe UI" w:hAnsi="Segoe UI" w:cs="Segoe UI" w:eastAsia="Segoe UI"/>
          <w:sz w:val="9"/>
          <w:szCs w:val="9"/>
          <w:spacing w:val="-24"/>
          <w:w w:val="190"/>
        </w:rPr>
        <w:t>EOV.</w:t>
      </w:r>
      <w:r>
        <w:rPr>
          <w:rFonts w:ascii="Segoe UI" w:hAnsi="Segoe UI" w:cs="Segoe UI" w:eastAsia="Segoe UI"/>
          <w:sz w:val="9"/>
          <w:szCs w:val="9"/>
          <w:spacing w:val="5"/>
          <w:w w:val="19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253"/>
        </w:rPr>
        <w:t>/MPVt.!!!C'.f'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216"/>
        </w:rPr>
        <w:t>TH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6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226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183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A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8C"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40" w:lineRule="auto"/>
        <w:ind w:left="56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76"/>
        </w:rPr>
        <w:t>5.:'</w:t>
      </w:r>
      <w:r>
        <w:rPr>
          <w:rFonts w:ascii="Segoe UI" w:hAnsi="Segoe UI" w:cs="Segoe UI" w:eastAsia="Segoe UI"/>
          <w:sz w:val="9"/>
          <w:szCs w:val="9"/>
          <w:spacing w:val="-10"/>
          <w:w w:val="176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342"/>
        </w:rPr>
        <w:t>/</w:t>
      </w:r>
      <w:r>
        <w:rPr>
          <w:rFonts w:ascii="Segoe UI" w:hAnsi="Segoe UI" w:cs="Segoe UI" w:eastAsia="Segoe UI"/>
          <w:sz w:val="9"/>
          <w:szCs w:val="9"/>
          <w:spacing w:val="-38"/>
          <w:w w:val="215"/>
        </w:rPr>
        <w:t>V</w:t>
      </w:r>
      <w:r>
        <w:rPr>
          <w:rFonts w:ascii="Segoe UI" w:hAnsi="Segoe UI" w:cs="Segoe UI" w:eastAsia="Segoe UI"/>
          <w:sz w:val="9"/>
          <w:szCs w:val="9"/>
          <w:spacing w:val="-14"/>
          <w:w w:val="215"/>
        </w:rPr>
        <w:t>P</w:t>
      </w:r>
      <w:r>
        <w:rPr>
          <w:rFonts w:ascii="Segoe UI" w:hAnsi="Segoe UI" w:cs="Segoe UI" w:eastAsia="Segoe UI"/>
          <w:sz w:val="9"/>
          <w:szCs w:val="9"/>
          <w:spacing w:val="-34"/>
          <w:w w:val="215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.</w:t>
      </w:r>
      <w:r>
        <w:rPr>
          <w:rFonts w:ascii="Segoe UI" w:hAnsi="Segoe UI" w:cs="Segoe UI" w:eastAsia="Segoe UI"/>
          <w:sz w:val="9"/>
          <w:szCs w:val="9"/>
          <w:spacing w:val="5"/>
          <w:w w:val="188"/>
        </w:rPr>
        <w:t>N</w:t>
      </w:r>
      <w:r>
        <w:rPr>
          <w:rFonts w:ascii="Segoe UI" w:hAnsi="Segoe UI" w:cs="Segoe UI" w:eastAsia="Segoe UI"/>
          <w:sz w:val="9"/>
          <w:szCs w:val="9"/>
          <w:spacing w:val="-48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163"/>
        </w:rPr>
        <w:t>-"'C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L</w:t>
      </w:r>
      <w:r>
        <w:rPr>
          <w:rFonts w:ascii="Segoe UI" w:hAnsi="Segoe UI" w:cs="Segoe UI" w:eastAsia="Segoe UI"/>
          <w:sz w:val="9"/>
          <w:szCs w:val="9"/>
          <w:spacing w:val="-29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-46"/>
          <w:w w:val="214"/>
        </w:rPr>
        <w:t>N.f</w:t>
      </w:r>
      <w:r>
        <w:rPr>
          <w:rFonts w:ascii="Segoe UI" w:hAnsi="Segoe UI" w:cs="Segoe UI" w:eastAsia="Segoe UI"/>
          <w:sz w:val="9"/>
          <w:szCs w:val="9"/>
          <w:spacing w:val="-15"/>
          <w:w w:val="214"/>
        </w:rPr>
        <w:t>'</w:t>
      </w:r>
      <w:r>
        <w:rPr>
          <w:rFonts w:ascii="Segoe UI" w:hAnsi="Segoe UI" w:cs="Segoe UI" w:eastAsia="Segoe UI"/>
          <w:sz w:val="9"/>
          <w:szCs w:val="9"/>
          <w:spacing w:val="-14"/>
          <w:w w:val="294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"/>
          <w:w w:val="9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-</w:t>
      </w:r>
      <w:r>
        <w:rPr>
          <w:rFonts w:ascii="Segoe UI" w:hAnsi="Segoe UI" w:cs="Segoe UI" w:eastAsia="Segoe UI"/>
          <w:sz w:val="28"/>
          <w:szCs w:val="28"/>
          <w:spacing w:val="-3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4"/>
          <w:w w:val="95"/>
        </w:rPr>
        <w:t>BOTT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O</w:t>
      </w:r>
      <w:r>
        <w:rPr>
          <w:rFonts w:ascii="Segoe UI" w:hAnsi="Segoe UI" w:cs="Segoe UI" w:eastAsia="Segoe UI"/>
          <w:sz w:val="28"/>
          <w:szCs w:val="28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M</w:t>
      </w:r>
      <w:r>
        <w:rPr>
          <w:rFonts w:ascii="Segoe UI" w:hAnsi="Segoe UI" w:cs="Segoe UI" w:eastAsia="Segoe UI"/>
          <w:sz w:val="28"/>
          <w:szCs w:val="28"/>
          <w:spacing w:val="27"/>
          <w:w w:val="75"/>
        </w:rPr>
        <w:t> </w:t>
      </w:r>
      <w:r>
        <w:rPr>
          <w:rFonts w:ascii="Segoe UI" w:hAnsi="Segoe UI" w:cs="Segoe UI" w:eastAsia="Segoe UI"/>
          <w:sz w:val="28"/>
          <w:szCs w:val="28"/>
          <w:spacing w:val="18"/>
          <w:w w:val="100"/>
        </w:rPr>
        <w:t>VI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E.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W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3" w:equalWidth="0">
            <w:col w:w="2377" w:space="584"/>
            <w:col w:w="2129" w:space="2037"/>
            <w:col w:w="5553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312" w:lineRule="exact"/>
        <w:ind w:left="1647" w:right="-20"/>
        <w:jc w:val="left"/>
        <w:tabs>
          <w:tab w:pos="2380" w:val="left"/>
          <w:tab w:pos="56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"/>
          <w:w w:val="7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2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4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2"/>
        </w:rPr>
        <w:t>9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14"/>
          <w:w w:val="8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3"/>
          <w:w w:val="76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22"/>
          <w:w w:val="6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64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1"/>
          <w:w w:val="6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52"/>
          <w:w w:val="87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3"/>
          <w:w w:val="8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21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3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63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15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3"/>
          <w:w w:val="63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   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83"/>
          <w:position w:val="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41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6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7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0"/>
        </w:rPr>
        <w:t>6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73"/>
          <w:position w:val="0"/>
        </w:rPr>
        <w:t>POWE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7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U</w:t>
      </w:r>
      <w:r>
        <w:rPr>
          <w:rFonts w:ascii="Segoe UI" w:hAnsi="Segoe UI" w:cs="Segoe UI" w:eastAsia="Segoe UI"/>
          <w:sz w:val="23"/>
          <w:szCs w:val="23"/>
          <w:spacing w:val="-6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14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60" w:h="12460" w:orient="landscape"/>
          <w:pgMar w:top="1140" w:bottom="280" w:left="2240" w:right="1680"/>
        </w:sectPr>
      </w:pPr>
      <w:rPr/>
    </w:p>
    <w:p>
      <w:pPr>
        <w:spacing w:before="1" w:after="0" w:line="240" w:lineRule="auto"/>
        <w:ind w:left="1743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29"/>
          <w:w w:val="410"/>
        </w:rPr>
        <w:t>r-</w:t>
      </w:r>
      <w:r>
        <w:rPr>
          <w:rFonts w:ascii="Segoe UI" w:hAnsi="Segoe UI" w:cs="Segoe UI" w:eastAsia="Segoe UI"/>
          <w:sz w:val="14"/>
          <w:szCs w:val="14"/>
          <w:spacing w:val="0"/>
          <w:w w:val="41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29"/>
        </w:rPr>
        <w:t>-</w:t>
      </w:r>
      <w:r>
        <w:rPr>
          <w:rFonts w:ascii="Segoe UI" w:hAnsi="Segoe UI" w:cs="Segoe UI" w:eastAsia="Segoe UI"/>
          <w:sz w:val="14"/>
          <w:szCs w:val="14"/>
          <w:spacing w:val="-12"/>
          <w:w w:val="32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29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7" w:after="0" w:line="98" w:lineRule="exact"/>
        <w:ind w:left="1703" w:right="1303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4"/>
          <w:position w:val="-7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39" w:lineRule="exact"/>
        <w:ind w:right="-20"/>
        <w:jc w:val="left"/>
        <w:tabs>
          <w:tab w:pos="1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308"/>
          <w:position w:val="5"/>
        </w:rPr>
        <w:t>--</w:t>
      </w:r>
      <w:r>
        <w:rPr>
          <w:rFonts w:ascii="Segoe UI" w:hAnsi="Segoe UI" w:cs="Segoe UI" w:eastAsia="Segoe UI"/>
          <w:sz w:val="21"/>
          <w:szCs w:val="21"/>
          <w:spacing w:val="-103"/>
          <w:w w:val="308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74"/>
          <w:w w:val="308"/>
          <w:position w:val="5"/>
        </w:rPr>
        <w:t>---</w:t>
      </w:r>
      <w:r>
        <w:rPr>
          <w:rFonts w:ascii="Segoe UI" w:hAnsi="Segoe UI" w:cs="Segoe UI" w:eastAsia="Segoe UI"/>
          <w:sz w:val="14"/>
          <w:szCs w:val="14"/>
          <w:spacing w:val="0"/>
          <w:w w:val="308"/>
          <w:position w:val="5"/>
        </w:rPr>
        <w:t>-</w:t>
      </w:r>
      <w:r>
        <w:rPr>
          <w:rFonts w:ascii="Segoe UI" w:hAnsi="Segoe UI" w:cs="Segoe UI" w:eastAsia="Segoe UI"/>
          <w:sz w:val="14"/>
          <w:szCs w:val="14"/>
          <w:spacing w:val="-98"/>
          <w:w w:val="308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308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-93"/>
          <w:w w:val="308"/>
          <w:position w:val="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7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46"/>
          <w:w w:val="19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2"/>
          <w:position w:val="-4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2" w:equalWidth="0">
            <w:col w:w="3121" w:space="3260"/>
            <w:col w:w="5359"/>
          </w:cols>
        </w:sectPr>
      </w:pPr>
      <w:rPr/>
    </w:p>
    <w:p>
      <w:pPr>
        <w:spacing w:before="2" w:after="0" w:line="240" w:lineRule="auto"/>
        <w:ind w:left="1697" w:right="2332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 style="position:absolute;margin-left:337.728241pt;margin-top:5.928871pt;width:24.660435pt;height:7.096738pt;mso-position-horizontal-relative:page;mso-position-vertical-relative:paragraph;z-index:-18946;rotation:358" type="#_x0000_t136" fillcolor="#000000" stroked="f">
            <o:extrusion v:ext="view" autorotationcenter="t"/>
            <v:textpath style="font-family:&amp;quot;Segoe UI&amp;quot;;font-size:7pt;v-text-kern:t;mso-text-shadow:auto" string="M -4 · "/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42"/>
        </w:rPr>
        <w:t>!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138" w:lineRule="exact"/>
        <w:ind w:left="1708" w:right="2342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29" w:lineRule="exact"/>
        <w:ind w:left="1697" w:right="233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5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56" w:lineRule="exact"/>
        <w:ind w:left="1703" w:right="2342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1" w:lineRule="exact"/>
        <w:ind w:left="1738" w:right="-66"/>
        <w:jc w:val="left"/>
        <w:tabs>
          <w:tab w:pos="36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8"/>
          <w:szCs w:val="18"/>
          <w:w w:val="61"/>
          <w:position w:val="-3"/>
        </w:rPr>
        <w:t>r</w:t>
      </w:r>
      <w:r>
        <w:rPr>
          <w:rFonts w:ascii="Segoe UI" w:hAnsi="Segoe UI" w:cs="Segoe UI" w:eastAsia="Segoe UI"/>
          <w:sz w:val="18"/>
          <w:szCs w:val="18"/>
          <w:w w:val="100"/>
          <w:position w:val="-3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3"/>
        </w:rPr>
      </w:r>
      <w:r>
        <w:rPr>
          <w:rFonts w:ascii="Segoe UI" w:hAnsi="Segoe UI" w:cs="Segoe UI" w:eastAsia="Segoe UI"/>
          <w:sz w:val="14"/>
          <w:szCs w:val="14"/>
          <w:spacing w:val="24"/>
          <w:w w:val="124"/>
          <w:position w:val="5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5"/>
        </w:rPr>
        <w:t>0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126"/>
          <w:position w:val="5"/>
        </w:rPr>
        <w:t>·(;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5"/>
        </w:rPr>
        <w:t>D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40" w:lineRule="exact"/>
        <w:ind w:left="1738" w:right="-87"/>
        <w:jc w:val="left"/>
        <w:tabs>
          <w:tab w:pos="3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-12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14"/>
          <w:szCs w:val="14"/>
          <w:spacing w:val="4"/>
          <w:w w:val="113"/>
          <w:position w:val="4"/>
        </w:rPr>
        <w:t>CYCLE!i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9"/>
          <w:w w:val="110"/>
        </w:rPr>
        <w:t>YELLOW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55" w:lineRule="exact"/>
        <w:ind w:right="-20"/>
        <w:jc w:val="left"/>
        <w:tabs>
          <w:tab w:pos="24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13"/>
          <w:w w:val="127"/>
          <w:position w:val="-2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-25"/>
          <w:w w:val="12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34"/>
          <w:w w:val="12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1"/>
          <w:szCs w:val="21"/>
          <w:spacing w:val="0"/>
          <w:w w:val="60"/>
          <w:position w:val="4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22" w:lineRule="exact"/>
        <w:ind w:left="2434" w:right="3004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3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0" w:after="0" w:line="319" w:lineRule="exact"/>
        <w:ind w:left="2429" w:right="304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shape style="position:absolute;margin-left:583.710022pt;margin-top:8.760267pt;width:71.5184pt;height:55.8663pt;mso-position-horizontal-relative:page;mso-position-vertical-relative:paragraph;z-index:-18951" type="#_x0000_t75">
            <v:imagedata r:id="rId377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-34"/>
          <w:w w:val="73"/>
          <w:position w:val="-2"/>
        </w:rPr>
        <w:t>.</w:t>
      </w:r>
      <w:r>
        <w:rPr>
          <w:rFonts w:ascii="Segoe UI" w:hAnsi="Segoe UI" w:cs="Segoe UI" w:eastAsia="Segoe UI"/>
          <w:sz w:val="28"/>
          <w:szCs w:val="28"/>
          <w:spacing w:val="-34"/>
          <w:w w:val="45"/>
          <w:position w:val="6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369" w:lineRule="exact"/>
        <w:ind w:left="2434" w:right="3008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1"/>
          <w:position w:val="-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660" w:h="12460" w:orient="landscape"/>
          <w:pgMar w:top="1480" w:bottom="280" w:left="2240" w:right="1680"/>
          <w:cols w:num="3" w:equalWidth="0">
            <w:col w:w="4165" w:space="973"/>
            <w:col w:w="621" w:space="381"/>
            <w:col w:w="5600"/>
          </w:cols>
        </w:sectPr>
      </w:pPr>
      <w:rPr/>
    </w:p>
    <w:p>
      <w:pPr>
        <w:spacing w:before="50" w:after="0" w:line="347" w:lineRule="exact"/>
        <w:ind w:left="1702" w:right="10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1"/>
          <w:position w:val="-2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6" w:lineRule="exact"/>
        <w:ind w:left="1707" w:right="10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71" w:lineRule="exact"/>
        <w:ind w:left="1707" w:right="106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25"/>
          <w:position w:val="2"/>
        </w:rPr>
        <w:t>1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767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5"/>
          <w:w w:val="295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0"/>
          <w:w w:val="295"/>
        </w:rPr>
        <w:t>_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269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269"/>
        </w:rPr>
        <w:t>-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1"/>
        <w:jc w:val="left"/>
        <w:tabs>
          <w:tab w:pos="17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9"/>
          <w:w w:val="105"/>
        </w:rPr>
        <w:t>&amp;LA</w:t>
      </w:r>
      <w:r>
        <w:rPr>
          <w:rFonts w:ascii="Segoe UI" w:hAnsi="Segoe UI" w:cs="Segoe UI" w:eastAsia="Segoe UI"/>
          <w:sz w:val="14"/>
          <w:szCs w:val="14"/>
          <w:spacing w:val="0"/>
          <w:w w:val="105"/>
        </w:rPr>
        <w:t>C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16"/>
        </w:rPr>
        <w:t>K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·</w:t>
      </w:r>
      <w:r>
        <w:rPr>
          <w:rFonts w:ascii="Segoe UI" w:hAnsi="Segoe UI" w:cs="Segoe UI" w:eastAsia="Segoe UI"/>
          <w:sz w:val="14"/>
          <w:szCs w:val="14"/>
          <w:spacing w:val="1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9"/>
        </w:rPr>
        <w:t>REI</w:t>
      </w:r>
      <w:r>
        <w:rPr>
          <w:rFonts w:ascii="Segoe UI" w:hAnsi="Segoe UI" w:cs="Segoe UI" w:eastAsia="Segoe UI"/>
          <w:sz w:val="14"/>
          <w:szCs w:val="14"/>
          <w:spacing w:val="0"/>
          <w:w w:val="109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11"/>
          <w:w w:val="120"/>
        </w:rPr>
        <w:t>GRU</w:t>
      </w:r>
      <w:r>
        <w:rPr>
          <w:rFonts w:ascii="Segoe UI" w:hAnsi="Segoe UI" w:cs="Segoe UI" w:eastAsia="Segoe UI"/>
          <w:sz w:val="14"/>
          <w:szCs w:val="14"/>
          <w:spacing w:val="0"/>
          <w:w w:val="120"/>
        </w:rPr>
        <w:t>N</w:t>
      </w:r>
      <w:r>
        <w:rPr>
          <w:rFonts w:ascii="Segoe UI" w:hAnsi="Segoe UI" w:cs="Segoe UI" w:eastAsia="Segoe UI"/>
          <w:sz w:val="14"/>
          <w:szCs w:val="14"/>
          <w:spacing w:val="-2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10"/>
        </w:rPr>
        <w:t>M·.5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84" w:lineRule="exact"/>
        <w:ind w:right="-3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84" w:lineRule="exact"/>
        <w:ind w:right="-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0" w:lineRule="exact"/>
        <w:ind w:right="-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6" w:lineRule="exact"/>
        <w:ind w:right="-1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316" w:lineRule="exact"/>
        <w:ind w:right="-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13" w:lineRule="exact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99" w:lineRule="exact"/>
        <w:ind w:right="-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33" w:lineRule="exact"/>
        <w:ind w:right="-15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66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16" w:lineRule="exact"/>
        <w:ind w:right="-15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-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00" w:lineRule="exact"/>
        <w:ind w:right="-19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0"/>
          <w:position w:val="1"/>
        </w:rPr>
        <w:t>J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62" w:lineRule="exact"/>
        <w:ind w:left="-62"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5"/>
          <w:szCs w:val="5"/>
          <w:spacing w:val="17"/>
          <w:w w:val="56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5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25"/>
          <w:w w:val="5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58"/>
          <w:w w:val="487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42"/>
          <w:w w:val="4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10"/>
          <w:w w:val="6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-5"/>
          <w:w w:val="66"/>
          <w:position w:val="1"/>
        </w:rPr>
        <w:t>_!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NOT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MOR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1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17"/>
        </w:rPr>
        <w:t>THAN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53"/>
        </w:rPr>
        <w:t>6</w:t>
      </w:r>
      <w:r>
        <w:rPr>
          <w:rFonts w:ascii="Segoe UI" w:hAnsi="Segoe UI" w:cs="Segoe UI" w:eastAsia="Segoe UI"/>
          <w:sz w:val="14"/>
          <w:szCs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32"/>
        </w:rPr>
        <w:t>DELUX</w:t>
      </w:r>
      <w:r>
        <w:rPr>
          <w:rFonts w:ascii="Segoe UI" w:hAnsi="Segoe UI" w:cs="Segoe UI" w:eastAsia="Segoe UI"/>
          <w:sz w:val="14"/>
          <w:szCs w:val="14"/>
          <w:spacing w:val="0"/>
          <w:w w:val="132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43"/>
        </w:rPr>
        <w:t>SElEC</w:t>
      </w:r>
      <w:r>
        <w:rPr>
          <w:rFonts w:ascii="Segoe UI" w:hAnsi="Segoe UI" w:cs="Segoe UI" w:eastAsia="Segoe UI"/>
          <w:sz w:val="14"/>
          <w:szCs w:val="14"/>
          <w:spacing w:val="-5"/>
          <w:w w:val="143"/>
        </w:rPr>
        <w:t>.</w:t>
      </w:r>
      <w:r>
        <w:rPr>
          <w:rFonts w:ascii="Segoe UI" w:hAnsi="Segoe UI" w:cs="Segoe UI" w:eastAsia="Segoe UI"/>
          <w:sz w:val="14"/>
          <w:szCs w:val="14"/>
          <w:spacing w:val="-19"/>
          <w:w w:val="157"/>
        </w:rPr>
        <w:t>T</w:t>
      </w:r>
      <w:r>
        <w:rPr>
          <w:rFonts w:ascii="Segoe UI" w:hAnsi="Segoe UI" w:cs="Segoe UI" w:eastAsia="Segoe UI"/>
          <w:sz w:val="14"/>
          <w:szCs w:val="14"/>
          <w:spacing w:val="10"/>
          <w:w w:val="118"/>
        </w:rPr>
        <w:t>-0-M</w:t>
      </w:r>
      <w:r>
        <w:rPr>
          <w:rFonts w:ascii="Segoe UI" w:hAnsi="Segoe UI" w:cs="Segoe UI" w:eastAsia="Segoe UI"/>
          <w:sz w:val="14"/>
          <w:szCs w:val="14"/>
          <w:spacing w:val="0"/>
          <w:w w:val="118"/>
        </w:rPr>
        <w:t>A</w:t>
      </w:r>
      <w:r>
        <w:rPr>
          <w:rFonts w:ascii="Segoe UI" w:hAnsi="Segoe UI" w:cs="Segoe UI" w:eastAsia="Segoe UI"/>
          <w:sz w:val="14"/>
          <w:szCs w:val="14"/>
          <w:spacing w:val="16"/>
          <w:w w:val="124"/>
        </w:rPr>
        <w:t>TIC</w:t>
      </w:r>
      <w:r>
        <w:rPr>
          <w:rFonts w:ascii="Segoe UI" w:hAnsi="Segoe UI" w:cs="Segoe UI" w:eastAsia="Segoe UI"/>
          <w:sz w:val="14"/>
          <w:szCs w:val="14"/>
          <w:spacing w:val="0"/>
          <w:w w:val="124"/>
        </w:rPr>
        <w:t>S</w:t>
      </w:r>
      <w:r>
        <w:rPr>
          <w:rFonts w:ascii="Segoe UI" w:hAnsi="Segoe UI" w:cs="Segoe UI" w:eastAsia="Segoe UI"/>
          <w:sz w:val="14"/>
          <w:szCs w:val="14"/>
          <w:spacing w:val="-2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5" w:equalWidth="0">
            <w:col w:w="2909" w:space="495"/>
            <w:col w:w="2275" w:space="479"/>
            <w:col w:w="297" w:space="315"/>
            <w:col w:w="1898" w:space="389"/>
            <w:col w:w="2683"/>
          </w:cols>
        </w:sectPr>
      </w:pPr>
      <w:rPr/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284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78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56" w:after="0" w:line="240" w:lineRule="auto"/>
        <w:ind w:left="645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6"/>
          <w:w w:val="121"/>
        </w:rPr>
        <w:t>ITEM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55" w:after="0" w:line="240" w:lineRule="auto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20"/>
        </w:rPr>
        <w:t>PAR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2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2" w:after="0" w:line="240" w:lineRule="auto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5"/>
        </w:rPr>
        <w:t>DESCRIPTION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27" w:after="0" w:line="220" w:lineRule="exact"/>
        <w:ind w:right="-20"/>
        <w:jc w:val="left"/>
        <w:tabs>
          <w:tab w:pos="12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58"/>
          <w:position w:val="0"/>
        </w:rPr>
        <w:t>PR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21"/>
          <w:position w:val="0"/>
        </w:rPr>
        <w:t>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1138" w:space="451"/>
            <w:col w:w="930" w:space="2533"/>
            <w:col w:w="1311" w:space="2484"/>
            <w:col w:w="2893"/>
          </w:cols>
        </w:sectPr>
      </w:pPr>
      <w:rPr/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27" w:after="0" w:line="240" w:lineRule="auto"/>
        <w:ind w:left="876" w:right="-67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0pt;margin-top:22.409321pt;width:3.12930pt;height:2.85pt;mso-position-horizontal-relative:page;mso-position-vertical-relative:paragraph;z-index:-18944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30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309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44"/>
          <w:position w:val="0"/>
        </w:rPr>
        <w:t>12004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9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63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7"/>
          <w:w w:val="16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80"/>
        </w:rPr>
        <w:t>Plug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240" w:lineRule="auto"/>
        <w:ind w:right="-7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  </w:t>
      </w:r>
      <w:r>
        <w:rPr>
          <w:rFonts w:ascii="Segoe UI" w:hAnsi="Segoe UI" w:cs="Segoe UI" w:eastAsia="Segoe UI"/>
          <w:sz w:val="5"/>
          <w:szCs w:val="5"/>
          <w:spacing w:val="37"/>
          <w:w w:val="33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0"/>
        </w:rPr>
        <w:t>    </w:t>
      </w:r>
      <w:r>
        <w:rPr>
          <w:rFonts w:ascii="Segoe UI" w:hAnsi="Segoe UI" w:cs="Segoe UI" w:eastAsia="Segoe UI"/>
          <w:sz w:val="9"/>
          <w:szCs w:val="9"/>
          <w:spacing w:val="5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6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3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6" w:after="0" w:line="274" w:lineRule="exact"/>
        <w:ind w:right="-20"/>
        <w:jc w:val="left"/>
        <w:tabs>
          <w:tab w:pos="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3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4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7"/>
          <w:w w:val="144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35"/>
          <w:position w:val="2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2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8" w:space="1067"/>
            <w:col w:w="1640" w:space="170"/>
            <w:col w:w="2929" w:space="1213"/>
            <w:col w:w="2403"/>
          </w:cols>
        </w:sectPr>
      </w:pPr>
      <w:rPr/>
    </w:p>
    <w:p>
      <w:pPr>
        <w:spacing w:before="9" w:after="0" w:line="240" w:lineRule="auto"/>
        <w:ind w:left="88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3.800003pt;margin-top:9.756156pt;width:492.593501pt;height:26.175023pt;mso-position-horizontal-relative:page;mso-position-vertical-relative:paragraph;z-index:-18950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64" w:hRule="exact"/>
                    </w:trPr>
                    <w:tc>
                      <w:tcPr>
                        <w:tcW w:w="51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0" w:after="0" w:line="240" w:lineRule="auto"/>
                          <w:ind w:left="50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8" w:after="0" w:line="240" w:lineRule="auto"/>
                          <w:ind w:left="369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8"/>
                            <w:w w:val="139"/>
                          </w:rPr>
                          <w:t>84244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45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9" w:after="0" w:line="240" w:lineRule="auto"/>
                          <w:ind w:left="535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4"/>
                            <w:w w:val="171"/>
                          </w:rPr>
                          <w:t>Socke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8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for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36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7"/>
                            <w:w w:val="171"/>
                          </w:rPr>
                          <w:t>Powe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19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7"/>
                            <w:w w:val="171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3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4"/>
                            <w:w w:val="167"/>
                          </w:rPr>
                          <w:t>Step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9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8" w:after="0" w:line="240" w:lineRule="auto"/>
                          <w:ind w:left="63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3"/>
                            <w:w w:val="163"/>
                          </w:rPr>
                          <w:t>Selecto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3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1"/>
                            <w:w w:val="16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3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4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2" w:after="0" w:line="240" w:lineRule="auto"/>
                          <w:ind w:left="55" w:right="46"/>
                          <w:jc w:val="center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5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" w:after="0" w:line="140" w:lineRule="exact"/>
                          <w:jc w:val="left"/>
                          <w:rPr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90" w:right="-8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2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8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0" w:after="0" w:line="240" w:lineRule="auto"/>
                          <w:ind w:left="204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4"/>
                            <w:w w:val="30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54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6" w:after="0" w:line="240" w:lineRule="auto"/>
                          <w:ind w:left="337" w:right="322"/>
                          <w:jc w:val="center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0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6" w:after="0" w:line="240" w:lineRule="auto"/>
                          <w:ind w:left="494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99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56"/>
                            <w:w w:val="599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3"/>
                            <w:position w:val="0"/>
                          </w:rPr>
                          <w:t>10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51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42" w:after="0" w:line="240" w:lineRule="auto"/>
                          <w:ind w:left="4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54"/>
                          </w:rPr>
                          <w:t>4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3" w:after="0" w:line="240" w:lineRule="auto"/>
                          <w:ind w:left="364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43"/>
                          </w:rPr>
                          <w:t>11213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45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39" w:lineRule="exact"/>
                          <w:ind w:left="535" w:right="-20"/>
                          <w:jc w:val="left"/>
                          <w:rPr>
                            <w:rFonts w:ascii="Segoe UI" w:hAnsi="Segoe UI" w:cs="Segoe UI" w:eastAsia="Segoe UI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2"/>
                            <w:w w:val="161"/>
                            <w:position w:val="1"/>
                          </w:rPr>
                          <w:t>Powe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50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6"/>
                            <w:w w:val="161"/>
                            <w:position w:val="1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8"/>
                            <w:w w:val="161"/>
                            <w:position w:val="1"/>
                          </w:rPr>
                          <w:t>a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1"/>
                            <w:w w:val="161"/>
                            <w:position w:val="1"/>
                          </w:rPr>
                          <w:t>n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s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6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"/>
                            <w:w w:val="161"/>
                            <w:position w:val="1"/>
                          </w:rPr>
                          <w:t>forme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59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9"/>
                            <w:w w:val="308"/>
                            <w:position w:val="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14"/>
                            <w:w w:val="308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0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19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41" w:lineRule="exact"/>
                          <w:ind w:left="92" w:right="-2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20"/>
                            <w:w w:val="137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19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 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10"/>
                            <w:w w:val="144"/>
                            <w:position w:val="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 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44"/>
                            <w:position w:val="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4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35" w:lineRule="exact"/>
                          <w:ind w:left="55" w:right="34"/>
                          <w:jc w:val="center"/>
                          <w:rPr>
                            <w:rFonts w:ascii="Segoe UI" w:hAnsi="Segoe UI" w:cs="Segoe UI" w:eastAsia="Segoe UI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2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35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6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351" w:right="307"/>
                          <w:jc w:val="center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50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8" w:after="0" w:line="240" w:lineRule="auto"/>
                          <w:ind w:left="359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49"/>
                            <w:w w:val="127"/>
                          </w:rPr>
                          <w:t>2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27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-12"/>
                            <w:w w:val="1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38"/>
                          </w:rPr>
                          <w:t>7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29"/>
                          </w:rPr>
                          <w:t>5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0pt;margin-top:-5.013844pt;width:3.25185pt;height:2.85pt;mso-position-horizontal-relative:page;mso-position-vertical-relative:paragraph;z-index:-18945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59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2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40"/>
        </w:rPr>
        <w:t>12005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4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45"/>
        </w:rPr>
        <w:t>Powe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4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5"/>
        </w:rPr>
        <w:t>Ca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35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95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5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3" w:after="0" w:line="240" w:lineRule="auto"/>
        <w:ind w:right="-6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4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59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16" w:lineRule="exact"/>
        <w:ind w:right="-7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81"/>
          <w:w w:val="15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2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1"/>
          <w:w w:val="15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5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32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6" w:equalWidth="0">
            <w:col w:w="2314" w:space="1066"/>
            <w:col w:w="1643" w:space="173"/>
            <w:col w:w="785" w:space="178"/>
            <w:col w:w="547" w:space="170"/>
            <w:col w:w="540" w:space="1916"/>
            <w:col w:w="240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75" w:after="0" w:line="240" w:lineRule="auto"/>
        <w:ind w:left="886" w:right="-64"/>
        <w:jc w:val="left"/>
        <w:tabs>
          <w:tab w:pos="172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48"/>
        </w:rPr>
        <w:t>81006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9" w:after="0" w:line="240" w:lineRule="auto"/>
        <w:ind w:left="891" w:right="-56"/>
        <w:jc w:val="left"/>
        <w:tabs>
          <w:tab w:pos="17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45"/>
        </w:rPr>
        <w:t>141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77" w:lineRule="exact"/>
        <w:ind w:right="-20"/>
        <w:jc w:val="left"/>
        <w:tabs>
          <w:tab w:pos="59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34"/>
        </w:rPr>
        <w:t>100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34"/>
        </w:rPr>
        <w:t>Oh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34"/>
        </w:rPr>
        <w:t>Watt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7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47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72"/>
        </w:rPr>
        <w:t>%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Wire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Wound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39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96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6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9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8"/>
        </w:rPr>
        <w:t>or</w:t>
      </w:r>
      <w:r>
        <w:rPr>
          <w:rFonts w:ascii="Times New Roman" w:hAnsi="Times New Roman" w:cs="Times New Roman" w:eastAsia="Times New Roman"/>
          <w:sz w:val="16"/>
          <w:szCs w:val="16"/>
          <w:spacing w:val="-66"/>
          <w:w w:val="16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238" w:lineRule="exact"/>
        <w:ind w:left="10" w:right="-20"/>
        <w:jc w:val="left"/>
        <w:tabs>
          <w:tab w:pos="59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 style="position:absolute;margin-left:628.747559pt;margin-top:-9.269049pt;width:15.662585pt;height:8.105262pt;mso-position-horizontal-relative:page;mso-position-vertical-relative:paragraph;z-index:-18948;rotation:1" type="#_x0000_t136" fillcolor="#000000" stroked="f">
            <o:extrusion v:ext="view" autorotationcenter="t"/>
            <v:textpath style="font-family:&amp;quot;Times New Roman&amp;quot;;font-size:8pt;v-text-kern:t;mso-text-shadow:auto" string=". 25"/>
          </v:shape>
        </w:pict>
      </w:r>
      <w:r>
        <w:rPr/>
        <w:pict>
          <w10:wrap type="none"/>
          <v:shape style="position:absolute;margin-left:628.747009pt;margin-top:3.010967pt;width:15.664487pt;height:8.108351pt;mso-position-horizontal-relative:page;mso-position-vertical-relative:paragraph;z-index:-18947;rotation:1" type="#_x0000_t136" fillcolor="#000000" stroked="f">
            <o:extrusion v:ext="view" autorotationcenter="t"/>
            <v:textpath style="font-family:&amp;quot;Times New Roman&amp;quot;;font-size:7pt;v-text-kern:t;mso-text-shadow:auto" string=". 25"/>
          </v:shape>
        </w:pic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26"/>
        </w:rPr>
        <w:t>2.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2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26"/>
        </w:rPr>
        <w:t>Am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2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Non-tamperable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66"/>
        </w:rPr>
        <w:t>Fu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39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5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2" w:equalWidth="0">
            <w:col w:w="2320" w:space="1070"/>
            <w:col w:w="8350"/>
          </w:cols>
        </w:sectPr>
      </w:pPr>
      <w:rPr/>
    </w:p>
    <w:p>
      <w:pPr>
        <w:spacing w:before="42" w:after="0" w:line="240" w:lineRule="auto"/>
        <w:ind w:left="88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39"/>
        </w:rPr>
        <w:t>12006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53" w:after="0" w:line="240" w:lineRule="auto"/>
        <w:ind w:right="-6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75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7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for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9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DeLuxe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68"/>
        </w:rPr>
        <w:t>Sele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83"/>
        </w:rPr>
        <w:t>t-0-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83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83"/>
        </w:rPr>
        <w:t>ati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3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1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5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5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45" w:lineRule="exact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0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35"/>
          <w:w w:val="15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4" w:space="1081"/>
            <w:col w:w="4503" w:space="173"/>
            <w:col w:w="538" w:space="734"/>
            <w:col w:w="2397"/>
          </w:cols>
        </w:sectPr>
      </w:pPr>
      <w:rPr/>
    </w:p>
    <w:p>
      <w:pPr>
        <w:spacing w:before="37" w:after="0" w:line="240" w:lineRule="auto"/>
        <w:ind w:left="89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2.25pt;margin-top:19.986164pt;width:3.12930pt;height:2.85pt;mso-position-horizontal-relative:page;mso-position-vertical-relative:paragraph;z-index:-18949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30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50"/>
        </w:rPr>
        <w:t>12015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2" w:after="0" w:line="240" w:lineRule="auto"/>
        <w:ind w:right="-64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56"/>
          <w:position w:val="1"/>
        </w:rPr>
        <w:t>Plu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56"/>
          <w:position w:val="1"/>
        </w:rPr>
        <w:t>fo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4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Wire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36"/>
          <w:position w:val="1"/>
        </w:rPr>
        <w:t>Ca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36"/>
          <w:position w:val="1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95"/>
          <w:position w:val="1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5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7" w:lineRule="exact"/>
        <w:ind w:right="-72"/>
        <w:jc w:val="left"/>
        <w:tabs>
          <w:tab w:pos="9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4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3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16"/>
          <w:w w:val="15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  <w:position w:val="0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7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8" w:space="1067"/>
            <w:col w:w="2842" w:space="178"/>
            <w:col w:w="2208" w:space="739"/>
            <w:col w:w="2388"/>
          </w:cols>
        </w:sectPr>
      </w:pPr>
      <w:rPr/>
    </w:p>
    <w:p>
      <w:pPr>
        <w:spacing w:before="0" w:after="0" w:line="237" w:lineRule="exact"/>
        <w:ind w:left="891" w:right="-67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23.120001pt;margin-top:65.498276pt;width:735.8907pt;height:524.5886pt;mso-position-horizontal-relative:page;mso-position-vertical-relative:page;z-index:-18952" coordorigin="462,1310" coordsize="14718,10492">
            <v:shape style="position:absolute;left:462;top:1310;width:10403;height:10480" type="#_x0000_t75">
              <v:imagedata r:id="rId379" o:title=""/>
            </v:shape>
            <v:shape style="position:absolute;left:14756;top:1348;width:424;height:10441" type="#_x0000_t75">
              <v:imagedata r:id="rId380" o:title=""/>
            </v:shape>
            <v:group style="position:absolute;left:997;top:1351;width:13808;height:2" coordorigin="997,1351" coordsize="13808,2">
              <v:shape style="position:absolute;left:997;top:1351;width:13808;height:2" coordorigin="997,1351" coordsize="13808,0" path="m997,1351l14805,1351e" filled="f" stroked="t" strokeweight=".963pt" strokecolor="#000000">
                <v:path arrowok="t"/>
              </v:shape>
            </v:group>
            <v:group style="position:absolute;left:4392;top:3636;width:1507;height:2" coordorigin="4392,3636" coordsize="1507,2">
              <v:shape style="position:absolute;left:4392;top:3636;width:1507;height:2" coordorigin="4392,3636" coordsize="1507,0" path="m4392,3636l5900,3636e" filled="f" stroked="t" strokeweight=".722pt" strokecolor="#000000">
                <v:path arrowok="t"/>
              </v:shape>
            </v:group>
            <v:group style="position:absolute;left:4407;top:3626;width:2;height:2215" coordorigin="4407,3626" coordsize="2,2215">
              <v:shape style="position:absolute;left:4407;top:3626;width:2;height:2215" coordorigin="4407,3626" coordsize="0,2215" path="m4407,5842l4407,3626e" filled="f" stroked="t" strokeweight=".722pt" strokecolor="#000000">
                <v:path arrowok="t"/>
              </v:shape>
            </v:group>
            <v:group style="position:absolute;left:9307;top:4407;width:2;height:1474" coordorigin="9307,4407" coordsize="2,1474">
              <v:shape style="position:absolute;left:9307;top:4407;width:2;height:1474" coordorigin="9307,4407" coordsize="0,1474" path="m9307,5880l9307,4407e" filled="f" stroked="t" strokeweight=".722pt" strokecolor="#000000">
                <v:path arrowok="t"/>
              </v:shape>
            </v:group>
            <v:group style="position:absolute;left:7007;top:4847;width:2731;height:2" coordorigin="7007,4847" coordsize="2731,2">
              <v:shape style="position:absolute;left:7007;top:4847;width:2731;height:2" coordorigin="7007,4847" coordsize="2731,0" path="m7007,4847l9738,4847e" filled="f" stroked="t" strokeweight=".963pt" strokecolor="#000000">
                <v:path arrowok="t"/>
              </v:shape>
            </v:group>
            <v:group style="position:absolute;left:7075;top:5640;width:1792;height:2" coordorigin="7075,5640" coordsize="1792,2">
              <v:shape style="position:absolute;left:7075;top:5640;width:1792;height:2" coordorigin="7075,5640" coordsize="1792,0" path="m7075,5640l8866,5640e" filled="f" stroked="t" strokeweight=".722pt" strokecolor="#000000">
                <v:path arrowok="t"/>
              </v:shape>
            </v:group>
            <v:group style="position:absolute;left:5601;top:5876;width:3718;height:2" coordorigin="5601,5876" coordsize="3718,2">
              <v:shape style="position:absolute;left:5601;top:5876;width:3718;height:2" coordorigin="5601,5876" coordsize="3718,0" path="m5601,5876l9319,5876e" filled="f" stroked="t" strokeweight=".722pt" strokecolor="#000000">
                <v:path arrowok="t"/>
              </v:shape>
            </v:group>
            <v:group style="position:absolute;left:5601;top:6150;width:1493;height:2" coordorigin="5601,6150" coordsize="1493,2">
              <v:shape style="position:absolute;left:5601;top:6150;width:1493;height:2" coordorigin="5601,6150" coordsize="1493,0" path="m5601,6150l7094,6150e" filled="f" stroked="t" strokeweight=".722pt" strokecolor="#000000">
                <v:path arrowok="t"/>
              </v:shape>
            </v:group>
            <v:group style="position:absolute;left:1050;top:11792;width:13803;height:2" coordorigin="1050,11792" coordsize="13803,2">
              <v:shape style="position:absolute;left:1050;top:11792;width:13803;height:2" coordorigin="1050,11792" coordsize="13803,0" path="m1050,11792l14853,11792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9</w:t>
      </w:r>
      <w:r>
        <w:rPr>
          <w:rFonts w:ascii="Segoe UI" w:hAnsi="Segoe UI" w:cs="Segoe UI" w:eastAsia="Segoe UI"/>
          <w:sz w:val="18"/>
          <w:szCs w:val="18"/>
          <w:spacing w:val="-3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45"/>
        </w:rPr>
        <w:t>12001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47" w:lineRule="exact"/>
        <w:ind w:right="-73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Wire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57"/>
        </w:rPr>
        <w:t>Cabl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6"/>
          <w:w w:val="13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44" w:lineRule="exact"/>
        <w:ind w:left="236" w:right="-20"/>
        <w:jc w:val="left"/>
        <w:tabs>
          <w:tab w:pos="39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4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9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4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41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per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7"/>
          <w:position w:val="-1"/>
        </w:rPr>
        <w:t>ft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41"/>
          <w:w w:val="167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7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0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3" w:equalWidth="0">
            <w:col w:w="2332" w:space="1068"/>
            <w:col w:w="2828" w:space="178"/>
            <w:col w:w="5334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5" w:after="0" w:line="302" w:lineRule="exact"/>
        <w:ind w:left="1242" w:right="1437"/>
        <w:jc w:val="center"/>
        <w:tabs>
          <w:tab w:pos="1940" w:val="left"/>
          <w:tab w:pos="78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36"/>
          <w:w w:val="100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69"/>
          <w:position w:val="-1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69"/>
          <w:position w:val="-1"/>
        </w:rPr>
        <w:t>OC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3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69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9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   </w:t>
      </w:r>
      <w:r>
        <w:rPr>
          <w:rFonts w:ascii="Segoe UI" w:hAnsi="Segoe UI" w:cs="Segoe UI" w:eastAsia="Segoe UI"/>
          <w:sz w:val="23"/>
          <w:szCs w:val="23"/>
          <w:spacing w:val="24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6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56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29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    </w:t>
      </w:r>
      <w:r>
        <w:rPr>
          <w:rFonts w:ascii="Segoe UI" w:hAnsi="Segoe UI" w:cs="Segoe UI" w:eastAsia="Segoe UI"/>
          <w:sz w:val="23"/>
          <w:szCs w:val="23"/>
          <w:spacing w:val="21"/>
          <w:w w:val="53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79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7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9"/>
          <w:position w:val="-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42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8"/>
          <w:position w:val="-1"/>
        </w:rPr>
        <w:t>SS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-1"/>
        </w:rPr>
        <w:t>2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100"/>
          <w:position w:val="-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1"/>
          <w:position w:val="-1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27"/>
          <w:w w:val="80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22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-2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80"/>
          <w:position w:val="-1"/>
        </w:rPr>
        <w:t>LE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6"/>
          <w:w w:val="66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40"/>
          <w:w w:val="6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34" w:lineRule="exact"/>
        <w:ind w:left="2831" w:right="3125"/>
        <w:jc w:val="center"/>
        <w:tabs>
          <w:tab w:pos="5060" w:val="left"/>
          <w:tab w:pos="5900" w:val="left"/>
          <w:tab w:pos="68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1"/>
          <w:w w:val="59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31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   </w:t>
      </w:r>
      <w:r>
        <w:rPr>
          <w:rFonts w:ascii="Segoe UI" w:hAnsi="Segoe UI" w:cs="Segoe UI" w:eastAsia="Segoe UI"/>
          <w:sz w:val="23"/>
          <w:szCs w:val="23"/>
          <w:spacing w:val="27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59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16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14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100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87"/>
          <w:position w:val="1"/>
        </w:rPr>
        <w:t>780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3"/>
          <w:w w:val="8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100"/>
          <w:position w:val="1"/>
        </w:rPr>
        <w:t>7850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1"/>
          <w:w w:val="84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-3"/>
          <w:w w:val="8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25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27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16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84"/>
          <w:position w:val="1"/>
        </w:rPr>
        <w:t>98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5" w:after="0" w:line="240" w:lineRule="auto"/>
        <w:ind w:left="4593" w:right="4957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6"/>
          <w:w w:val="111"/>
        </w:rPr>
        <w:t>AM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11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11"/>
        </w:rPr>
        <w:t>LJFJE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58"/>
        </w:rPr>
        <w:t>825-5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579" w:right="4913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6"/>
          <w:w w:val="143"/>
        </w:rPr>
        <w:t>825-10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4" w:after="0" w:line="124" w:lineRule="exact"/>
        <w:ind w:left="5580" w:right="4968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  <w:position w:val="-2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64"/>
          <w:position w:val="-2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64"/>
          <w:position w:val="-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48"/>
          <w:position w:val="-2"/>
        </w:rPr>
        <w:t>3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20" w:h="12460" w:orient="landscape"/>
          <w:pgMar w:top="1140" w:bottom="280" w:left="2240" w:right="2240"/>
        </w:sectPr>
      </w:pPr>
      <w:rPr/>
    </w:p>
    <w:p>
      <w:pPr>
        <w:spacing w:before="65" w:after="0" w:line="321" w:lineRule="auto"/>
        <w:ind w:left="590" w:right="-42" w:firstLine="-2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"/>
          <w:w w:val="112"/>
        </w:rPr>
        <w:t>SOLENOl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DRU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TYPE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52"/>
        </w:rPr>
        <w:t>S020-7Z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24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UNIT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16"/>
          <w:position w:val="-2"/>
        </w:rPr>
        <w:t>CONNEC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17"/>
          <w:position w:val="-2"/>
        </w:rPr>
        <w:t>CABLE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  <w:cols w:num="2" w:equalWidth="0">
            <w:col w:w="1717" w:space="2621"/>
            <w:col w:w="6802"/>
          </w:cols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21.200001pt;margin-top:59.598774pt;width:720.4795pt;height:522.1762pt;mso-position-horizontal-relative:page;mso-position-vertical-relative:page;z-index:-18943" coordorigin="424,1192" coordsize="14410,10444">
            <v:shape style="position:absolute;left:2736;top:2234;width:10826;height:8592" type="#_x0000_t75">
              <v:imagedata r:id="rId381" o:title=""/>
            </v:shape>
            <v:shape style="position:absolute;left:14357;top:1194;width:477;height:10403" type="#_x0000_t75">
              <v:imagedata r:id="rId382" o:title=""/>
            </v:shape>
            <v:shape style="position:absolute;left:424;top:1194;width:1464;height:10441" type="#_x0000_t75">
              <v:imagedata r:id="rId383" o:title=""/>
            </v:shape>
            <v:group style="position:absolute;left:987;top:1202;width:13759;height:2" coordorigin="987,1202" coordsize="13759,2">
              <v:shape style="position:absolute;left:987;top:1202;width:13759;height:2" coordorigin="987,1202" coordsize="13759,0" path="m987,1202l14747,1202e" filled="f" stroked="t" strokeweight=".963pt" strokecolor="#000000">
                <v:path arrowok="t"/>
              </v:shape>
            </v:group>
            <v:group style="position:absolute;left:10894;top:2480;width:2;height:973" coordorigin="10894,2480" coordsize="2,973">
              <v:shape style="position:absolute;left:10894;top:2480;width:2;height:973" coordorigin="10894,2480" coordsize="0,973" path="m10894,3453l10894,2480e" filled="f" stroked="t" strokeweight=".722pt" strokecolor="#000000">
                <v:path arrowok="t"/>
              </v:shape>
            </v:group>
            <v:group style="position:absolute;left:12045;top:2345;width:2;height:1218" coordorigin="12045,2345" coordsize="2,1218">
              <v:shape style="position:absolute;left:12045;top:2345;width:2;height:1218" coordorigin="12045,2345" coordsize="0,1218" path="m12045,3564l12045,2345e" filled="f" stroked="t" strokeweight=".722pt" strokecolor="#000000">
                <v:path arrowok="t"/>
              </v:shape>
            </v:group>
            <v:group style="position:absolute;left:5962;top:2418;width:4855;height:2" coordorigin="5962,2418" coordsize="4855,2">
              <v:shape style="position:absolute;left:5962;top:2418;width:4855;height:2" coordorigin="5962,2418" coordsize="4855,0" path="m5962,2418l10817,2418e" filled="f" stroked="t" strokeweight=".722pt" strokecolor="#000000">
                <v:path arrowok="t"/>
              </v:shape>
            </v:group>
            <v:group style="position:absolute;left:5842;top:2581;width:2;height:1074" coordorigin="5842,2581" coordsize="2,1074">
              <v:shape style="position:absolute;left:5842;top:2581;width:2;height:1074" coordorigin="5842,2581" coordsize="0,1074" path="m5842,3655l5842,2581e" filled="f" stroked="t" strokeweight=".963pt" strokecolor="#000000">
                <v:path arrowok="t"/>
              </v:shape>
            </v:group>
            <v:group style="position:absolute;left:2793;top:6786;width:2;height:2427" coordorigin="2793,6786" coordsize="2,2427">
              <v:shape style="position:absolute;left:2793;top:6786;width:2;height:2427" coordorigin="2793,6786" coordsize="0,2427" path="m2793,9213l2793,6786e" filled="f" stroked="t" strokeweight=".722pt" strokecolor="#000000">
                <v:path arrowok="t"/>
              </v:shape>
            </v:group>
            <v:group style="position:absolute;left:4041;top:6786;width:2;height:1368" coordorigin="4041,6786" coordsize="2,1368">
              <v:shape style="position:absolute;left:4041;top:6786;width:2;height:1368" coordorigin="4041,6786" coordsize="0,1368" path="m4041,8154l4041,6786e" filled="f" stroked="t" strokeweight=".722pt" strokecolor="#000000">
                <v:path arrowok="t"/>
              </v:shape>
            </v:group>
            <v:group style="position:absolute;left:6299;top:7065;width:2663;height:2" coordorigin="6299,7065" coordsize="2663,2">
              <v:shape style="position:absolute;left:6299;top:7065;width:2663;height:2" coordorigin="6299,7065" coordsize="2663,0" path="m6299,7065l8963,7065e" filled="f" stroked="t" strokeweight=".722pt" strokecolor="#000000">
                <v:path arrowok="t"/>
              </v:shape>
            </v:group>
            <v:group style="position:absolute;left:6095;top:7258;width:2;height:1296" coordorigin="6095,7258" coordsize="2,1296">
              <v:shape style="position:absolute;left:6095;top:7258;width:2;height:1296" coordorigin="6095,7258" coordsize="0,1296" path="m6095,8553l6095,7258e" filled="f" stroked="t" strokeweight=".722pt" strokecolor="#000000">
                <v:path arrowok="t"/>
              </v:shape>
            </v:group>
            <v:group style="position:absolute;left:2967;top:7809;width:891;height:2" coordorigin="2967,7809" coordsize="891,2">
              <v:shape style="position:absolute;left:2967;top:7809;width:891;height:2" coordorigin="2967,7809" coordsize="891,0" path="m2967,7809l3858,7809e" filled="f" stroked="t" strokeweight=".482pt" strokecolor="#000000">
                <v:path arrowok="t"/>
              </v:shape>
            </v:group>
            <v:group style="position:absolute;left:8989;top:7715;width:2;height:2528" coordorigin="8989,7715" coordsize="2,2528">
              <v:shape style="position:absolute;left:8989;top:7715;width:2;height:2528" coordorigin="8989,7715" coordsize="0,2528" path="m8989,10244l8989,7715e" filled="f" stroked="t" strokeweight=".722pt" strokecolor="#000000">
                <v:path arrowok="t"/>
              </v:shape>
            </v:group>
            <v:group style="position:absolute;left:5139;top:8635;width:877;height:2" coordorigin="5139,8635" coordsize="877,2">
              <v:shape style="position:absolute;left:5139;top:8635;width:877;height:2" coordorigin="5139,8635" coordsize="877,0" path="m5139,8635l6015,8635e" filled="f" stroked="t" strokeweight=".722pt" strokecolor="#000000">
                <v:path arrowok="t"/>
              </v:shape>
            </v:group>
            <v:group style="position:absolute;left:9793;top:8823;width:2;height:1426" coordorigin="9793,8823" coordsize="2,1426">
              <v:shape style="position:absolute;left:9793;top:8823;width:2;height:1426" coordorigin="9793,8823" coordsize="0,1426" path="m9793,10249l9793,8823e" filled="f" stroked="t" strokeweight=".722pt" strokecolor="#000000">
                <v:path arrowok="t"/>
              </v:shape>
            </v:group>
            <v:group style="position:absolute;left:11388;top:9358;width:2;height:896" coordorigin="11388,9358" coordsize="2,896">
              <v:shape style="position:absolute;left:11388;top:9358;width:2;height:896" coordorigin="11388,9358" coordsize="0,896" path="m11388,10253l11388,9358e" filled="f" stroked="t" strokeweight=".963pt" strokecolor="#000000">
                <v:path arrowok="t"/>
              </v:shape>
            </v:group>
            <v:group style="position:absolute;left:1088;top:11590;width:13702;height:2" coordorigin="1088,11590" coordsize="13702,2">
              <v:shape style="position:absolute;left:1088;top:11590;width:13702;height:2" coordorigin="1088,11590" coordsize="13702,0" path="m1088,11590l14790,11590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6" w:lineRule="auto"/>
        <w:ind w:left="2123" w:right="-42" w:firstLine="-24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-3"/>
          <w:w w:val="126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7"/>
          <w:w w:val="12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8"/>
        </w:rPr>
        <w:t>ELECTRI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18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16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27"/>
        </w:rPr>
        <w:t>SEL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18"/>
        </w:rPr>
        <w:t>CTOR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584" w:lineRule="exact"/>
        <w:ind w:right="-20"/>
        <w:jc w:val="lef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76"/>
          <w:position w:val="1"/>
        </w:rPr>
        <w:t>0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spacing w:before="0" w:after="0" w:line="374" w:lineRule="exact"/>
        <w:ind w:left="7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86"/>
          <w:position w:val="1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574" w:lineRule="exact"/>
        <w:ind w:left="43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192"/>
        </w:rPr>
        <w:t>0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61" w:after="0" w:line="282" w:lineRule="auto"/>
        <w:ind w:left="549" w:right="-42" w:firstLine="-21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8"/>
          <w:w w:val="128"/>
        </w:rPr>
        <w:t>STE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2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24"/>
        </w:rPr>
        <w:t>SEL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2"/>
        </w:rPr>
        <w:t>CTOR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23"/>
        </w:rPr>
        <w:t>TYP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40"/>
        </w:rPr>
        <w:t>SS20-I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5" w:lineRule="auto"/>
        <w:ind w:right="374" w:firstLine="5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-9"/>
          <w:w w:val="12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3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6"/>
        </w:rPr>
        <w:t>MORE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38"/>
        </w:rPr>
        <w:t>THA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3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8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3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7"/>
        </w:rPr>
        <w:t>DELUX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26"/>
        </w:rPr>
        <w:t>SELE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6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3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4"/>
        </w:rPr>
        <w:t>-0-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1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1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26"/>
        </w:rPr>
        <w:t>TICS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  <w:cols w:num="3" w:equalWidth="0">
            <w:col w:w="3159" w:space="3717"/>
            <w:col w:w="1693" w:space="609"/>
            <w:col w:w="196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00" w:h="12460" w:orient="landscape"/>
          <w:pgMar w:top="1140" w:bottom="280" w:left="2220" w:right="1160"/>
        </w:sectPr>
      </w:pPr>
      <w:rPr/>
    </w:p>
    <w:p>
      <w:pPr>
        <w:spacing w:before="40" w:after="0" w:line="240" w:lineRule="auto"/>
        <w:ind w:left="1593" w:right="-68"/>
        <w:jc w:val="left"/>
        <w:tabs>
          <w:tab w:pos="22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64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56" w:after="0" w:line="219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7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76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76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77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7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77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7"/>
          <w:w w:val="100"/>
          <w:position w:val="-1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32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32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6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92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43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5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3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33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3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511" w:space="550"/>
            <w:col w:w="925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48" w:lineRule="exact"/>
        <w:ind w:right="3227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99"/>
          <w:position w:val="1"/>
        </w:rPr>
        <w:t>G)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17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85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35"/>
          <w:szCs w:val="35"/>
          <w:w w:val="74"/>
          <w:position w:val="-12"/>
        </w:rPr>
        <w:t>CD</w:t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-12"/>
        </w:rPr>
        <w:tab/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-12"/>
        </w:rPr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348" w:lineRule="exact"/>
        <w:ind w:left="2529" w:right="3229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  <w:position w:val="1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67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67"/>
        </w:rPr>
        <w:t>1</w:t>
      </w:r>
      <w:r>
        <w:rPr>
          <w:rFonts w:ascii="Segoe UI" w:hAnsi="Segoe UI" w:cs="Segoe UI" w:eastAsia="Segoe UI"/>
          <w:sz w:val="18"/>
          <w:szCs w:val="18"/>
          <w:spacing w:val="11"/>
          <w:w w:val="6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6015" w:space="53"/>
            <w:col w:w="6252"/>
          </w:cols>
        </w:sectPr>
      </w:pPr>
      <w:rPr/>
    </w:p>
    <w:p>
      <w:pPr>
        <w:spacing w:before="0" w:after="0" w:line="148" w:lineRule="exact"/>
        <w:ind w:left="5979" w:right="593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21" w:lineRule="exact"/>
        <w:ind w:left="4957" w:right="6013"/>
        <w:jc w:val="center"/>
        <w:tabs>
          <w:tab w:pos="5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3"/>
        </w:rPr>
        <w:t>2</w:t>
      </w:r>
      <w:r>
        <w:rPr>
          <w:rFonts w:ascii="Segoe UI" w:hAnsi="Segoe UI" w:cs="Segoe UI" w:eastAsia="Segoe UI"/>
          <w:sz w:val="18"/>
          <w:szCs w:val="18"/>
          <w:spacing w:val="10"/>
          <w:w w:val="60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-10"/>
          <w:w w:val="89"/>
          <w:position w:val="6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8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  <w:position w:val="-5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3" w:lineRule="exact"/>
        <w:ind w:right="-68"/>
        <w:jc w:val="left"/>
        <w:tabs>
          <w:tab w:pos="1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25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  <w:position w:val="-4"/>
        </w:rPr>
        <w:t>:</w:t>
      </w:r>
      <w:r>
        <w:rPr>
          <w:rFonts w:ascii="Segoe UI" w:hAnsi="Segoe UI" w:cs="Segoe UI" w:eastAsia="Segoe UI"/>
          <w:sz w:val="13"/>
          <w:szCs w:val="13"/>
          <w:spacing w:val="23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-45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-10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56" w:lineRule="exact"/>
        <w:ind w:left="290" w:right="4464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12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18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6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28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8" w:lineRule="exact"/>
        <w:ind w:left="192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32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25" w:lineRule="exact"/>
        <w:ind w:left="-41" w:right="4326"/>
        <w:jc w:val="center"/>
        <w:tabs>
          <w:tab w:pos="19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24"/>
          <w:w w:val="170"/>
          <w:position w:val="-2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-21"/>
        </w:rPr>
        <w:t>'</w:t>
      </w:r>
      <w:r>
        <w:rPr>
          <w:rFonts w:ascii="Segoe UI" w:hAnsi="Segoe UI" w:cs="Segoe UI" w:eastAsia="Segoe UI"/>
          <w:sz w:val="21"/>
          <w:szCs w:val="21"/>
          <w:spacing w:val="-97"/>
          <w:w w:val="170"/>
          <w:position w:val="-2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1"/>
        </w:rPr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9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  <w:cols w:num="3" w:equalWidth="0">
            <w:col w:w="2941" w:space="106"/>
            <w:col w:w="1267" w:space="1570"/>
            <w:col w:w="6436"/>
          </w:cols>
        </w:sectPr>
      </w:pPr>
      <w:rPr/>
    </w:p>
    <w:p>
      <w:pPr>
        <w:spacing w:before="15" w:after="0" w:line="94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6"/>
        </w:rPr>
        <w:t>"'</w:t>
      </w:r>
      <w:r>
        <w:rPr>
          <w:rFonts w:ascii="Segoe UI" w:hAnsi="Segoe UI" w:cs="Segoe UI" w:eastAsia="Segoe UI"/>
          <w:sz w:val="13"/>
          <w:szCs w:val="13"/>
          <w:spacing w:val="45"/>
          <w:w w:val="131"/>
          <w:position w:val="-6"/>
        </w:rPr>
        <w:t> </w:t>
      </w:r>
      <w:r>
        <w:rPr>
          <w:rFonts w:ascii="Segoe UI" w:hAnsi="Segoe UI" w:cs="Segoe UI" w:eastAsia="Segoe UI"/>
          <w:sz w:val="13"/>
          <w:szCs w:val="13"/>
          <w:spacing w:val="-101"/>
          <w:w w:val="151"/>
          <w:position w:val="-1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4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right="-20"/>
        <w:jc w:val="left"/>
        <w:tabs>
          <w:tab w:pos="13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97"/>
          <w:w w:val="189"/>
          <w:position w:val="-1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4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9"/>
        </w:rPr>
        <w:t>"'</w:t>
      </w:r>
      <w:r>
        <w:rPr>
          <w:rFonts w:ascii="Segoe UI" w:hAnsi="Segoe UI" w:cs="Segoe UI" w:eastAsia="Segoe UI"/>
          <w:sz w:val="13"/>
          <w:szCs w:val="13"/>
          <w:spacing w:val="34"/>
          <w:w w:val="141"/>
          <w:position w:val="-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7"/>
          <w:position w:val="-5"/>
        </w:rPr>
        <w:t>"</w:t>
      </w:r>
      <w:r>
        <w:rPr>
          <w:rFonts w:ascii="Segoe UI" w:hAnsi="Segoe UI" w:cs="Segoe UI" w:eastAsia="Segoe UI"/>
          <w:sz w:val="9"/>
          <w:szCs w:val="9"/>
          <w:spacing w:val="6"/>
          <w:w w:val="287"/>
          <w:position w:val="-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2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31"/>
          <w:w w:val="176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-7"/>
        </w:rPr>
        <w:t>z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347" w:space="101"/>
            <w:col w:w="9872"/>
          </w:cols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  <w:position w:val="-3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24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5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87"/>
        </w:rPr>
        <w:t>"</w:t>
      </w:r>
      <w:r>
        <w:rPr>
          <w:rFonts w:ascii="Segoe UI" w:hAnsi="Segoe UI" w:cs="Segoe UI" w:eastAsia="Segoe UI"/>
          <w:sz w:val="9"/>
          <w:szCs w:val="9"/>
          <w:spacing w:val="35"/>
          <w:w w:val="2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ID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70"/>
          <w:w w:val="176"/>
          <w:position w:val="-14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9" w:after="0" w:line="10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  <w:position w:val="-1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8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272"/>
          <w:position w:val="1"/>
        </w:rPr>
        <w:t>:</w:t>
      </w:r>
      <w:r>
        <w:rPr>
          <w:rFonts w:ascii="Segoe UI" w:hAnsi="Segoe UI" w:cs="Segoe UI" w:eastAsia="Segoe UI"/>
          <w:sz w:val="18"/>
          <w:szCs w:val="18"/>
          <w:spacing w:val="-47"/>
          <w:w w:val="27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a!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05" w:lineRule="exact"/>
        <w:ind w:left="5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8"/>
          <w:w w:val="100"/>
          <w:position w:val="-4"/>
        </w:rPr>
        <w:t>"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00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4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-21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70" w:lineRule="exact"/>
        <w:ind w:left="37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519"/>
        </w:rPr>
        <w:t>.</w:t>
      </w:r>
      <w:r>
        <w:rPr>
          <w:rFonts w:ascii="Segoe UI" w:hAnsi="Segoe UI" w:cs="Segoe UI" w:eastAsia="Segoe UI"/>
          <w:sz w:val="9"/>
          <w:szCs w:val="9"/>
          <w:spacing w:val="-36"/>
          <w:w w:val="51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4" w:lineRule="exact"/>
        <w:ind w:left="-30" w:right="202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5.190002pt;margin-top:2.171461pt;width:39.135600pt;height:13.75pt;mso-position-horizontal-relative:page;mso-position-vertical-relative:paragraph;z-index:-18937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tabs>
                      <w:tab w:pos="600" w:val="left"/>
                    </w:tabs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47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95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87"/>
        </w:rPr>
        <w:t>"</w:t>
      </w:r>
      <w:r>
        <w:rPr>
          <w:rFonts w:ascii="Segoe UI" w:hAnsi="Segoe UI" w:cs="Segoe UI" w:eastAsia="Segoe UI"/>
          <w:sz w:val="9"/>
          <w:szCs w:val="9"/>
          <w:spacing w:val="17"/>
          <w:w w:val="2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3"/>
        </w:rPr>
        <w:t>0</w:t>
      </w:r>
      <w:r>
        <w:rPr>
          <w:rFonts w:ascii="Segoe UI" w:hAnsi="Segoe UI" w:cs="Segoe UI" w:eastAsia="Segoe UI"/>
          <w:sz w:val="9"/>
          <w:szCs w:val="9"/>
          <w:spacing w:val="4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3"/>
        </w:rPr>
        <w:t>"</w:t>
      </w:r>
      <w:r>
        <w:rPr>
          <w:rFonts w:ascii="Segoe UI" w:hAnsi="Segoe UI" w:cs="Segoe UI" w:eastAsia="Segoe UI"/>
          <w:sz w:val="9"/>
          <w:szCs w:val="9"/>
          <w:spacing w:val="5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2"/>
        </w:rPr>
        <w:t>c</w:t>
      </w:r>
      <w:r>
        <w:rPr>
          <w:rFonts w:ascii="Segoe UI" w:hAnsi="Segoe UI" w:cs="Segoe UI" w:eastAsia="Segoe UI"/>
          <w:sz w:val="9"/>
          <w:szCs w:val="9"/>
          <w:spacing w:val="26"/>
          <w:w w:val="20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5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3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62"/>
        </w:rPr>
        <w:t>a::</w:t>
      </w:r>
      <w:r>
        <w:rPr>
          <w:rFonts w:ascii="Segoe UI" w:hAnsi="Segoe UI" w:cs="Segoe UI" w:eastAsia="Segoe UI"/>
          <w:sz w:val="9"/>
          <w:szCs w:val="9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ac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68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68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x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37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3.320007pt;margin-top:3.248555pt;width:18.356801pt;height:17.6pt;mso-position-horizontal-relative:page;mso-position-vertical-relative:paragraph;z-index:-18935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38"/>
                      <w:position w:val="2"/>
                    </w:rPr>
                    <w:t>®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9"/>
          <w:position w:val="1"/>
        </w:rPr>
        <w:t>Cl&gt;</w:t>
      </w:r>
      <w:r>
        <w:rPr>
          <w:rFonts w:ascii="Segoe UI" w:hAnsi="Segoe UI" w:cs="Segoe UI" w:eastAsia="Segoe UI"/>
          <w:sz w:val="9"/>
          <w:szCs w:val="9"/>
          <w:spacing w:val="0"/>
          <w:w w:val="79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30"/>
          <w:w w:val="22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1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" w:lineRule="atLeast"/>
        <w:ind w:left="1350" w:right="171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0.429993pt;margin-top:6.146662pt;width:.1pt;height:6.75pt;mso-position-horizontal-relative:page;mso-position-vertical-relative:paragraph;z-index:-18941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06"/>
                      <w:w w:val="15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5.190002pt;margin-top:2.586152pt;width:1.6926pt;height:10.85pt;mso-position-horizontal-relative:page;mso-position-vertical-relative:paragraph;z-index:-18936" type="#_x0000_t202" filled="f" stroked="f">
            <v:textbox inset="0,0,0,0">
              <w:txbxContent>
                <w:p>
                  <w:pPr>
                    <w:spacing w:before="0" w:after="0" w:line="217" w:lineRule="exact"/>
                    <w:ind w:right="-73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60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49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34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9" w:after="0" w:line="105" w:lineRule="exact"/>
        <w:ind w:left="7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95"/>
          <w:position w:val="-11"/>
        </w:rPr>
        <w:t>N</w:t>
      </w:r>
      <w:r>
        <w:rPr>
          <w:rFonts w:ascii="Segoe UI" w:hAnsi="Segoe UI" w:cs="Segoe UI" w:eastAsia="Segoe UI"/>
          <w:sz w:val="18"/>
          <w:szCs w:val="18"/>
          <w:spacing w:val="-16"/>
          <w:w w:val="95"/>
          <w:position w:val="-1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15"/>
          <w:position w:val="-1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15"/>
          <w:position w:val="-11"/>
        </w:rPr>
        <w:t>T</w:t>
      </w:r>
      <w:r>
        <w:rPr>
          <w:rFonts w:ascii="Segoe UI" w:hAnsi="Segoe UI" w:cs="Segoe UI" w:eastAsia="Segoe UI"/>
          <w:sz w:val="18"/>
          <w:szCs w:val="18"/>
          <w:spacing w:val="-25"/>
          <w:w w:val="115"/>
          <w:position w:val="-11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35"/>
          <w:position w:val="-1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11"/>
        </w:rPr>
        <w:t>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5" w:equalWidth="0">
            <w:col w:w="1907" w:space="130"/>
            <w:col w:w="522" w:space="82"/>
            <w:col w:w="377" w:space="406"/>
            <w:col w:w="3243" w:space="1212"/>
            <w:col w:w="4441"/>
          </w:cols>
        </w:sectPr>
      </w:pPr>
      <w:rPr/>
    </w:p>
    <w:p>
      <w:pPr>
        <w:spacing w:before="0" w:after="0" w:line="98" w:lineRule="exact"/>
        <w:ind w:left="1641" w:right="-68"/>
        <w:jc w:val="left"/>
        <w:tabs>
          <w:tab w:pos="22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w w:val="151"/>
          <w:position w:val="-4"/>
        </w:rPr>
        <w:t>0</w:t>
      </w:r>
      <w:r>
        <w:rPr>
          <w:rFonts w:ascii="Segoe UI" w:hAnsi="Segoe UI" w:cs="Segoe UI" w:eastAsia="Segoe UI"/>
          <w:sz w:val="13"/>
          <w:szCs w:val="13"/>
          <w:w w:val="100"/>
          <w:position w:val="-4"/>
        </w:rPr>
        <w:t>  </w:t>
      </w:r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4"/>
        </w:rPr>
        <w:t>ll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72"/>
          <w:position w:val="-5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69"/>
          <w:position w:val="-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101"/>
          <w:w w:val="232"/>
          <w:position w:val="-5"/>
        </w:rPr>
        <w:t>Il</w:t>
      </w:r>
      <w:r>
        <w:rPr>
          <w:rFonts w:ascii="Segoe UI" w:hAnsi="Segoe UI" w:cs="Segoe UI" w:eastAsia="Segoe UI"/>
          <w:sz w:val="18"/>
          <w:szCs w:val="18"/>
          <w:spacing w:val="0"/>
          <w:w w:val="57"/>
          <w:position w:val="-3"/>
        </w:rPr>
        <w:t>:1: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97"/>
          <w:w w:val="86"/>
          <w:position w:val="-5"/>
        </w:rPr>
        <w:t>&lt;C</w:t>
      </w:r>
      <w:r>
        <w:rPr>
          <w:rFonts w:ascii="Segoe UI" w:hAnsi="Segoe UI" w:cs="Segoe UI" w:eastAsia="Segoe UI"/>
          <w:sz w:val="18"/>
          <w:szCs w:val="18"/>
          <w:spacing w:val="0"/>
          <w:w w:val="272"/>
          <w:position w:val="-3"/>
        </w:rPr>
        <w:t>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98" w:lineRule="exact"/>
        <w:ind w:right="-6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3"/>
          <w:w w:val="297"/>
          <w:position w:val="5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297"/>
          <w:position w:val="5"/>
        </w:rPr>
        <w:t>•</w:t>
      </w:r>
      <w:r>
        <w:rPr>
          <w:rFonts w:ascii="Segoe UI" w:hAnsi="Segoe UI" w:cs="Segoe UI" w:eastAsia="Segoe UI"/>
          <w:sz w:val="9"/>
          <w:szCs w:val="9"/>
          <w:spacing w:val="23"/>
          <w:w w:val="297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z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98" w:lineRule="exact"/>
        <w:ind w:right="-75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4"/>
        </w:rPr>
        <w:t>.!,</w:t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4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66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-4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56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2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3" w:lineRule="exact"/>
        <w:ind w:right="-20"/>
        <w:jc w:val="left"/>
        <w:tabs>
          <w:tab w:pos="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0"/>
          <w:position w:val="-1"/>
        </w:rPr>
        <w:t>Ill</w:t>
      </w:r>
      <w:r>
        <w:rPr>
          <w:rFonts w:ascii="Segoe UI" w:hAnsi="Segoe UI" w:cs="Segoe UI" w:eastAsia="Segoe UI"/>
          <w:sz w:val="9"/>
          <w:szCs w:val="9"/>
          <w:spacing w:val="51"/>
          <w:w w:val="21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87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4" w:equalWidth="0">
            <w:col w:w="3038" w:space="4"/>
            <w:col w:w="634" w:space="130"/>
            <w:col w:w="305" w:space="86"/>
            <w:col w:w="8123"/>
          </w:cols>
        </w:sectPr>
      </w:pPr>
      <w:rPr/>
    </w:p>
    <w:p>
      <w:pPr>
        <w:spacing w:before="0" w:after="0" w:line="76" w:lineRule="exact"/>
        <w:ind w:left="1641" w:right="-65"/>
        <w:jc w:val="left"/>
        <w:tabs>
          <w:tab w:pos="3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5"/>
          <w:position w:val="-5"/>
        </w:rPr>
        <w:t>c</w:t>
      </w:r>
      <w:r>
        <w:rPr>
          <w:rFonts w:ascii="Segoe UI" w:hAnsi="Segoe UI" w:cs="Segoe UI" w:eastAsia="Segoe UI"/>
          <w:sz w:val="9"/>
          <w:szCs w:val="9"/>
          <w:spacing w:val="49"/>
          <w:w w:val="22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5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::)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143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::)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43"/>
          <w:position w:val="-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-4"/>
        </w:rPr>
        <w:t>"'</w:t>
      </w:r>
      <w:r>
        <w:rPr>
          <w:rFonts w:ascii="Segoe UI" w:hAnsi="Segoe UI" w:cs="Segoe UI" w:eastAsia="Segoe UI"/>
          <w:sz w:val="13"/>
          <w:szCs w:val="13"/>
          <w:spacing w:val="22"/>
          <w:w w:val="143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-7"/>
        </w:rPr>
        <w:t>"'</w:t>
      </w:r>
      <w:r>
        <w:rPr>
          <w:rFonts w:ascii="Segoe UI" w:hAnsi="Segoe UI" w:cs="Segoe UI" w:eastAsia="Segoe UI"/>
          <w:sz w:val="13"/>
          <w:szCs w:val="13"/>
          <w:spacing w:val="31"/>
          <w:w w:val="143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4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25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3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3" w:after="0" w:line="53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5"/>
        </w:rPr>
        <w:t>&lt;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spacing w:val="36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7"/>
          <w:position w:val="-5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5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6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5"/>
          <w:w w:val="105"/>
          <w:position w:val="-8"/>
        </w:rPr>
        <w:t>WHE</w:t>
      </w:r>
      <w:r>
        <w:rPr>
          <w:rFonts w:ascii="Segoe UI" w:hAnsi="Segoe UI" w:cs="Segoe UI" w:eastAsia="Segoe UI"/>
          <w:sz w:val="18"/>
          <w:szCs w:val="18"/>
          <w:spacing w:val="0"/>
          <w:w w:val="105"/>
          <w:position w:val="-8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8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00"/>
          <w:position w:val="-8"/>
        </w:rPr>
        <w:t> </w:t>
      </w:r>
      <w:r>
        <w:rPr>
          <w:rFonts w:ascii="Segoe UI" w:hAnsi="Segoe UI" w:cs="Segoe UI" w:eastAsia="Segoe UI"/>
          <w:sz w:val="18"/>
          <w:szCs w:val="18"/>
          <w:spacing w:val="18"/>
          <w:w w:val="130"/>
          <w:position w:val="-9"/>
        </w:rPr>
        <w:t>SELE</w:t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9"/>
        </w:rPr>
        <w:t>C</w:t>
      </w:r>
      <w:r>
        <w:rPr>
          <w:rFonts w:ascii="Segoe UI" w:hAnsi="Segoe UI" w:cs="Segoe UI" w:eastAsia="Segoe UI"/>
          <w:sz w:val="18"/>
          <w:szCs w:val="18"/>
          <w:spacing w:val="-31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-9"/>
          <w:w w:val="138"/>
          <w:position w:val="-9"/>
        </w:rPr>
        <w:t>T</w:t>
      </w:r>
      <w:r>
        <w:rPr>
          <w:rFonts w:ascii="Segoe UI" w:hAnsi="Segoe UI" w:cs="Segoe UI" w:eastAsia="Segoe UI"/>
          <w:sz w:val="18"/>
          <w:szCs w:val="18"/>
          <w:spacing w:val="5"/>
          <w:w w:val="109"/>
          <w:position w:val="-9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-9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9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142"/>
          <w:position w:val="-9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-9"/>
        </w:rPr>
        <w:t>w</w:t>
      </w:r>
      <w:r>
        <w:rPr>
          <w:rFonts w:ascii="Segoe UI" w:hAnsi="Segoe UI" w:cs="Segoe UI" w:eastAsia="Segoe UI"/>
          <w:sz w:val="18"/>
          <w:szCs w:val="18"/>
          <w:spacing w:val="-25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24"/>
          <w:position w:val="-10"/>
        </w:rPr>
        <w:t>I</w:t>
      </w:r>
      <w:r>
        <w:rPr>
          <w:rFonts w:ascii="Segoe UI" w:hAnsi="Segoe UI" w:cs="Segoe UI" w:eastAsia="Segoe UI"/>
          <w:sz w:val="17"/>
          <w:szCs w:val="17"/>
          <w:spacing w:val="10"/>
          <w:w w:val="124"/>
          <w:position w:val="-10"/>
        </w:rPr>
        <w:t>T</w:t>
      </w:r>
      <w:r>
        <w:rPr>
          <w:rFonts w:ascii="Segoe UI" w:hAnsi="Segoe UI" w:cs="Segoe UI" w:eastAsia="Segoe UI"/>
          <w:sz w:val="17"/>
          <w:szCs w:val="17"/>
          <w:spacing w:val="14"/>
          <w:w w:val="111"/>
          <w:position w:val="-10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-1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0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10"/>
        </w:rPr>
        <w:t> </w:t>
      </w:r>
      <w:r>
        <w:rPr>
          <w:rFonts w:ascii="Segoe UI" w:hAnsi="Segoe UI" w:cs="Segoe UI" w:eastAsia="Segoe UI"/>
          <w:sz w:val="17"/>
          <w:szCs w:val="17"/>
          <w:spacing w:val="29"/>
          <w:w w:val="117"/>
          <w:position w:val="-1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-10"/>
        </w:rPr>
        <w:t>S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3" w:equalWidth="0">
            <w:col w:w="4908" w:space="285"/>
            <w:col w:w="363" w:space="3024"/>
            <w:col w:w="3740"/>
          </w:cols>
        </w:sectPr>
      </w:pPr>
      <w:rPr/>
    </w:p>
    <w:p>
      <w:pPr>
        <w:spacing w:before="0" w:after="0" w:line="69" w:lineRule="exact"/>
        <w:ind w:left="1636" w:right="-67"/>
        <w:jc w:val="left"/>
        <w:tabs>
          <w:tab w:pos="22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72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25"/>
          <w:w w:val="27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8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8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6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7"/>
        </w:rPr>
        <w:t>a:</w:t>
      </w:r>
      <w:r>
        <w:rPr>
          <w:rFonts w:ascii="Segoe UI" w:hAnsi="Segoe UI" w:cs="Segoe UI" w:eastAsia="Segoe UI"/>
          <w:sz w:val="9"/>
          <w:szCs w:val="9"/>
          <w:spacing w:val="39"/>
          <w:w w:val="16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6"/>
          <w:position w:val="-7"/>
        </w:rPr>
        <w:t>r</w:t>
      </w:r>
      <w:r>
        <w:rPr>
          <w:rFonts w:ascii="Segoe UI" w:hAnsi="Segoe UI" w:cs="Segoe UI" w:eastAsia="Segoe UI"/>
          <w:sz w:val="18"/>
          <w:szCs w:val="18"/>
          <w:spacing w:val="8"/>
          <w:w w:val="16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7"/>
          <w:position w:val="-7"/>
        </w:rPr>
        <w:t>ca::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9" w:after="0" w:line="60" w:lineRule="exact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25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41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37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30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5"/>
        </w:rPr>
        <w:t>....1</w:t>
      </w:r>
      <w:r>
        <w:rPr>
          <w:rFonts w:ascii="Segoe UI" w:hAnsi="Segoe UI" w:cs="Segoe UI" w:eastAsia="Segoe UI"/>
          <w:sz w:val="9"/>
          <w:szCs w:val="9"/>
          <w:spacing w:val="29"/>
          <w:w w:val="261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37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7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932" w:space="106"/>
            <w:col w:w="9282"/>
          </w:cols>
        </w:sectPr>
      </w:pPr>
      <w:rPr/>
    </w:p>
    <w:p>
      <w:pPr>
        <w:spacing w:before="32" w:after="0" w:line="240" w:lineRule="auto"/>
        <w:ind w:left="2646" w:right="-58"/>
        <w:jc w:val="left"/>
        <w:tabs>
          <w:tab w:pos="3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215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19"/>
          <w:w w:val="21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-51"/>
          <w:w w:val="21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Ill</w:t>
      </w:r>
      <w:r>
        <w:rPr>
          <w:rFonts w:ascii="Segoe UI" w:hAnsi="Segoe UI" w:cs="Segoe UI" w:eastAsia="Segoe UI"/>
          <w:sz w:val="9"/>
          <w:szCs w:val="9"/>
          <w:spacing w:val="22"/>
          <w:w w:val="2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2"/>
        </w:rPr>
        <w:t>Ill</w:t>
      </w:r>
      <w:r>
        <w:rPr>
          <w:rFonts w:ascii="Segoe UI" w:hAnsi="Segoe UI" w:cs="Segoe UI" w:eastAsia="Segoe UI"/>
          <w:sz w:val="9"/>
          <w:szCs w:val="9"/>
          <w:spacing w:val="49"/>
          <w:w w:val="2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1111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2"/>
        </w:rPr>
        <w:t>Ul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9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0"/>
        </w:rPr>
        <w:t>111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1" w:after="0" w:line="170" w:lineRule="atLeast"/>
        <w:ind w:right="-46" w:firstLine="353"/>
        <w:jc w:val="left"/>
        <w:tabs>
          <w:tab w:pos="13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-10"/>
          <w:w w:val="6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-</w:t>
      </w:r>
      <w:r>
        <w:rPr>
          <w:rFonts w:ascii="Segoe UI" w:hAnsi="Segoe UI" w:cs="Segoe UI" w:eastAsia="Segoe UI"/>
          <w:sz w:val="13"/>
          <w:szCs w:val="13"/>
          <w:spacing w:val="-115"/>
          <w:w w:val="4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00"/>
        </w:rPr>
        <w:t>IN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T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R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9"/>
        </w:rPr>
        <w:t>RUPTE</w:t>
      </w:r>
      <w:r>
        <w:rPr>
          <w:rFonts w:ascii="Segoe UI" w:hAnsi="Segoe UI" w:cs="Segoe UI" w:eastAsia="Segoe UI"/>
          <w:sz w:val="13"/>
          <w:szCs w:val="13"/>
          <w:spacing w:val="0"/>
          <w:w w:val="109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9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9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WHE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300" w:lineRule="exact"/>
        <w:ind w:left="183" w:right="-93"/>
        <w:jc w:val="left"/>
        <w:tabs>
          <w:tab w:pos="9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  <w:t>J</w:t>
      </w:r>
      <w:r>
        <w:rPr>
          <w:rFonts w:ascii="Times New Roman" w:hAnsi="Times New Roman" w:cs="Times New Roman" w:eastAsia="Times New Roman"/>
          <w:sz w:val="35"/>
          <w:szCs w:val="35"/>
          <w:spacing w:val="-74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28"/>
          <w:w w:val="127"/>
          <w:position w:val="-2"/>
        </w:rPr>
        <w:t>SE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27"/>
          <w:w w:val="127"/>
          <w:position w:val="-2"/>
        </w:rPr>
        <w:t>BETWEE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N</w:t>
      </w:r>
      <w:r>
        <w:rPr>
          <w:rFonts w:ascii="Segoe UI" w:hAnsi="Segoe UI" w:cs="Segoe UI" w:eastAsia="Segoe UI"/>
          <w:sz w:val="17"/>
          <w:szCs w:val="17"/>
          <w:spacing w:val="-27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spacing w:val="-6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08"/>
          <w:position w:val="-2"/>
        </w:rPr>
        <w:t>W</w:t>
      </w:r>
      <w:r>
        <w:rPr>
          <w:rFonts w:ascii="Segoe UI" w:hAnsi="Segoe UI" w:cs="Segoe UI" w:eastAsia="Segoe UI"/>
          <w:sz w:val="17"/>
          <w:szCs w:val="17"/>
          <w:spacing w:val="0"/>
          <w:w w:val="105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66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8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6"/>
          <w:w w:val="138"/>
        </w:rPr>
        <w:t>SELE</w:t>
      </w:r>
      <w:r>
        <w:rPr>
          <w:rFonts w:ascii="Segoe UI" w:hAnsi="Segoe UI" w:cs="Segoe UI" w:eastAsia="Segoe UI"/>
          <w:sz w:val="17"/>
          <w:szCs w:val="17"/>
          <w:spacing w:val="5"/>
          <w:w w:val="138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T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08"/>
        </w:rPr>
        <w:t>ION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S</w:t>
      </w:r>
      <w:r>
        <w:rPr>
          <w:rFonts w:ascii="Segoe UI" w:hAnsi="Segoe UI" w:cs="Segoe UI" w:eastAsia="Segoe UI"/>
          <w:sz w:val="17"/>
          <w:szCs w:val="17"/>
          <w:spacing w:val="-3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4" w:equalWidth="0">
            <w:col w:w="5478" w:space="429"/>
            <w:col w:w="1601" w:space="72"/>
            <w:col w:w="3117" w:space="159"/>
            <w:col w:w="1464"/>
          </w:cols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ind w:left="283" w:right="-80"/>
        <w:jc w:val="left"/>
        <w:tabs>
          <w:tab w:pos="1080" w:val="left"/>
          <w:tab w:pos="15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6.050003pt;margin-top:6.017168pt;width:6.8862pt;height:8.9pt;mso-position-horizontal-relative:page;mso-position-vertical-relative:paragraph;z-index:-18934" type="#_x0000_t202" filled="f" stroked="f">
            <v:textbox inset="0,0,0,0">
              <w:txbxContent>
                <w:p>
                  <w:pPr>
                    <w:spacing w:before="0" w:after="0" w:line="169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2"/>
                      <w:w w:val="61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61"/>
                      <w:position w:val="1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-1"/>
        </w:rPr>
        <w:t>·l�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-27"/>
          <w:w w:val="87"/>
          <w:position w:val="-1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62"/>
          <w:position w:val="-1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exact"/>
        <w:ind w:right="-70"/>
        <w:jc w:val="left"/>
        <w:tabs>
          <w:tab w:pos="760" w:val="left"/>
          <w:tab w:pos="15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64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4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-29"/>
          <w:w w:val="6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34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-35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9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1" w:lineRule="exact"/>
        <w:ind w:left="841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1"/>
          <w:w w:val="125"/>
        </w:rPr>
        <w:t>SEL</w:t>
      </w:r>
      <w:r>
        <w:rPr>
          <w:rFonts w:ascii="Segoe UI" w:hAnsi="Segoe UI" w:cs="Segoe UI" w:eastAsia="Segoe UI"/>
          <w:sz w:val="13"/>
          <w:szCs w:val="13"/>
          <w:spacing w:val="5"/>
          <w:w w:val="12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13"/>
        </w:rPr>
        <w:t>CTOR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206.040115pt;margin-top:.7952pt;width:7.489831pt;height:9.45495pt;mso-position-horizontal-relative:page;mso-position-vertical-relative:paragraph;z-index:-18939;rotation:358" type="#_x0000_t136" fillcolor="#000000" stroked="f">
            <o:extrusion v:ext="view" autorotationcenter="t"/>
            <v:textpath style="font-family:&amp;quot;Segoe UI&amp;quot;;font-size:8pt;v-text-kern:t;mso-text-shadow:auto" string="1 9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71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H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4"/>
        </w:rPr>
        <w:t>SHAFT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-69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26"/>
          <w:w w:val="114"/>
          <w:position w:val="3"/>
        </w:rPr>
        <w:t>THI</w:t>
      </w:r>
      <w:r>
        <w:rPr>
          <w:rFonts w:ascii="Segoe UI" w:hAnsi="Segoe UI" w:cs="Segoe UI" w:eastAsia="Segoe UI"/>
          <w:sz w:val="18"/>
          <w:szCs w:val="18"/>
          <w:spacing w:val="0"/>
          <w:w w:val="114"/>
          <w:position w:val="3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14"/>
          <w:position w:val="3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1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100"/>
          <w:position w:val="2"/>
        </w:rPr>
        <w:t>SW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27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20"/>
          <w:position w:val="2"/>
        </w:rPr>
        <w:t>TC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2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2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1"/>
        </w:rPr>
        <w:t>WI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5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4"/>
          <w:w w:val="129"/>
          <w:position w:val="1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8"/>
          <w:szCs w:val="18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-5"/>
          <w:w w:val="116"/>
          <w:position w:val="1"/>
        </w:rPr>
        <w:t>·</w:t>
      </w:r>
      <w:r>
        <w:rPr>
          <w:rFonts w:ascii="Segoe UI" w:hAnsi="Segoe UI" w:cs="Segoe UI" w:eastAsia="Segoe UI"/>
          <w:sz w:val="18"/>
          <w:szCs w:val="18"/>
          <w:spacing w:val="19"/>
          <w:w w:val="115"/>
          <w:position w:val="1"/>
        </w:rPr>
        <w:t>PE</w:t>
      </w:r>
      <w:r>
        <w:rPr>
          <w:rFonts w:ascii="Segoe UI" w:hAnsi="Segoe UI" w:cs="Segoe UI" w:eastAsia="Segoe UI"/>
          <w:sz w:val="18"/>
          <w:szCs w:val="18"/>
          <w:spacing w:val="0"/>
          <w:w w:val="115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6" w:equalWidth="0">
            <w:col w:w="1642" w:space="700"/>
            <w:col w:w="1639" w:space="1082"/>
            <w:col w:w="1576" w:space="106"/>
            <w:col w:w="1043" w:space="774"/>
            <w:col w:w="2132" w:space="130"/>
            <w:col w:w="1496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5" w:lineRule="exact"/>
        <w:ind w:left="148" w:right="-63"/>
        <w:jc w:val="left"/>
        <w:tabs>
          <w:tab w:pos="940" w:val="left"/>
          <w:tab w:pos="13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3"/>
        </w:rPr>
        <w:t>0</w:t>
      </w:r>
      <w:r>
        <w:rPr>
          <w:rFonts w:ascii="Segoe UI" w:hAnsi="Segoe UI" w:cs="Segoe UI" w:eastAsia="Segoe UI"/>
          <w:sz w:val="13"/>
          <w:szCs w:val="13"/>
          <w:spacing w:val="-28"/>
          <w:w w:val="141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8"/>
          <w:szCs w:val="18"/>
          <w:spacing w:val="0"/>
          <w:w w:val="141"/>
          <w:position w:val="-2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41"/>
          <w:position w:val="-3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0" w:lineRule="exact"/>
        <w:ind w:left="114" w:right="-73"/>
        <w:jc w:val="left"/>
        <w:tabs>
          <w:tab w:pos="9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7"/>
          <w:w w:val="100"/>
          <w:position w:val="4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0"/>
        </w:rPr>
        <w:t>2.</w:t>
      </w:r>
      <w:r>
        <w:rPr>
          <w:rFonts w:ascii="Segoe UI" w:hAnsi="Segoe UI" w:cs="Segoe UI" w:eastAsia="Segoe UI"/>
          <w:sz w:val="17"/>
          <w:szCs w:val="17"/>
          <w:spacing w:val="-1"/>
          <w:w w:val="6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4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83"/>
          <w:position w:val="4"/>
        </w:rPr>
        <w:t>22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69"/>
        <w:jc w:val="left"/>
        <w:tabs>
          <w:tab w:pos="400" w:val="left"/>
          <w:tab w:pos="820" w:val="left"/>
          <w:tab w:pos="1180" w:val="left"/>
          <w:tab w:pos="1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20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15"/>
          <w:w w:val="66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1"/>
        </w:rPr>
        <w:t>8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5"/>
          <w:w w:val="6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1"/>
        </w:rPr>
        <w:t>8</w:t>
      </w:r>
      <w:r>
        <w:rPr>
          <w:rFonts w:ascii="Segoe UI" w:hAnsi="Segoe UI" w:cs="Segoe UI" w:eastAsia="Segoe UI"/>
          <w:sz w:val="17"/>
          <w:szCs w:val="17"/>
          <w:spacing w:val="-27"/>
          <w:w w:val="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13"/>
          <w:w w:val="6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-26"/>
          <w:w w:val="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12"/>
          <w:w w:val="37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8" w:lineRule="exact"/>
        <w:ind w:right="-20"/>
        <w:jc w:val="right"/>
        <w:tabs>
          <w:tab w:pos="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w w:val="136"/>
          <w:position w:val="2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2"/>
        </w:rPr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8"/>
          <w:position w:val="3"/>
        </w:rPr>
        <w:t>ITEM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236" w:lineRule="exact"/>
        <w:ind w:left="-49" w:right="72"/>
        <w:jc w:val="right"/>
        <w:tabs>
          <w:tab w:pos="19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  <w:position w:val="-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7" w:after="0" w:line="240" w:lineRule="auto"/>
        <w:ind w:right="69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3" w:lineRule="exact"/>
        <w:ind w:right="6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0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9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9" w:after="0" w:line="240" w:lineRule="auto"/>
        <w:ind w:left="5"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33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49"/>
        </w:rPr>
        <w:t>14047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6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14087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48"/>
        </w:rPr>
        <w:t>12224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14086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7" w:after="0" w:line="240" w:lineRule="auto"/>
        <w:ind w:left="1599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33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2"/>
          <w:position w:val="0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  <w:position w:val="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  <w:position w:val="0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0"/>
          <w:position w:val="0"/>
        </w:rPr>
        <w:t>onl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0"/>
          <w:position w:val="0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5"/>
          <w:position w:val="0"/>
        </w:rPr>
        <w:t>(Se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67"/>
          <w:position w:val="0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0"/>
          <w:position w:val="0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85"/>
          <w:position w:val="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5"/>
          <w:position w:val="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53"/>
          <w:position w:val="0"/>
        </w:rPr>
        <w:t>8)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62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54"/>
          <w:position w:val="0"/>
        </w:rPr>
        <w:t>Co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8"/>
          <w:position w:val="0"/>
        </w:rPr>
        <w:t>Swl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9"/>
          <w:position w:val="0"/>
        </w:rPr>
        <w:t>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0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6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9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41"/>
          <w:w w:val="16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4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6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3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3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5" w:after="0" w:line="240" w:lineRule="auto"/>
        <w:ind w:left="155"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5"/>
          <w:w w:val="246"/>
        </w:rPr>
        <w:t>l/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24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22"/>
        </w:rPr>
        <w:t>Am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2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2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Solenoid</w:t>
      </w:r>
      <w:r>
        <w:rPr>
          <w:rFonts w:ascii="Times New Roman" w:hAnsi="Times New Roman" w:cs="Times New Roman" w:eastAsia="Times New Roman"/>
          <w:sz w:val="10"/>
          <w:szCs w:val="10"/>
          <w:spacing w:val="38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9"/>
        </w:rPr>
        <w:t>Fus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6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5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152" w:lineRule="exact"/>
        <w:ind w:left="308" w:right="30" w:firstLine="-30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1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Interrupter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21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5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6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4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4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2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72"/>
        </w:rPr>
        <w:t>onl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1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(See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2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8)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99" w:after="0" w:line="240" w:lineRule="auto"/>
        <w:ind w:left="45" w:right="11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2"/>
        </w:rPr>
        <w:t>1.00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214" w:right="11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7"/>
          <w:w w:val="158"/>
        </w:rPr>
        <w:t>.5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219" w:right="11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06.174316pt;margin-top:16.336126pt;width:13.394176pt;height:7.137701pt;mso-position-horizontal-relative:page;mso-position-vertical-relative:paragraph;z-index:-18940" type="#_x0000_t202" filled="f" stroked="f">
            <v:textbox inset="0,0,0,0">
              <w:txbxContent>
                <w:p>
                  <w:pPr>
                    <w:spacing w:before="11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214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14"/>
                      <w:w w:val="140"/>
                    </w:rPr>
                    <w:t>7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4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8"/>
        </w:rPr>
        <w:t>.15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  <w:cols w:num="6" w:equalWidth="0">
            <w:col w:w="1461" w:space="232"/>
            <w:col w:w="1724" w:space="1466"/>
            <w:col w:w="2173" w:space="132"/>
            <w:col w:w="595" w:space="19"/>
            <w:col w:w="3567" w:space="308"/>
            <w:col w:w="643"/>
          </w:cols>
        </w:sectPr>
      </w:pPr>
      <w:rPr/>
    </w:p>
    <w:p>
      <w:pPr>
        <w:spacing w:before="29" w:after="0" w:line="240" w:lineRule="auto"/>
        <w:ind w:left="6894" w:right="-20"/>
        <w:jc w:val="left"/>
        <w:tabs>
          <w:tab w:pos="7180" w:val="left"/>
          <w:tab w:pos="78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25.129999pt;margin-top:63.779739pt;width:734.7383pt;height:523.0923pt;mso-position-horizontal-relative:page;mso-position-vertical-relative:page;z-index:-18942" coordorigin="503,1276" coordsize="14695,10462">
            <v:shape style="position:absolute;left:503;top:1276;width:14695;height:10438" type="#_x0000_t75">
              <v:imagedata r:id="rId384" o:title=""/>
            </v:shape>
            <v:group style="position:absolute;left:1068;top:1341;width:13830;height:2" coordorigin="1068,1341" coordsize="13830,2">
              <v:shape style="position:absolute;left:1068;top:1341;width:13830;height:2" coordorigin="1068,1341" coordsize="13830,0" path="m1068,1341l14898,1341e" filled="f" stroked="t" strokeweight=".966pt" strokecolor="#000000">
                <v:path arrowok="t"/>
              </v:shape>
            </v:group>
            <v:group style="position:absolute;left:1111;top:11704;width:13801;height:2" coordorigin="1111,11704" coordsize="13801,2">
              <v:shape style="position:absolute;left:1111;top:11704;width:13801;height:2" coordorigin="1111,11704" coordsize="13801,0" path="m1111,11704l14912,11704e" filled="f" stroked="t" strokeweight=".966pt" strokecolor="#000000">
                <v:path arrowok="t"/>
              </v:shape>
            </v:group>
            <v:group style="position:absolute;left:14886;top:1343;width:2;height:10384" coordorigin="14886,1343" coordsize="2,10384">
              <v:shape style="position:absolute;left:14886;top:1343;width:2;height:10384" coordorigin="14886,1343" coordsize="0,10384" path="m14886,11728l14886,1343e" filled="f" stroked="t" strokeweight=".966pt" strokecolor="#000000">
                <v:path arrowok="t"/>
              </v:shape>
            </v:group>
            <v:group style="position:absolute;left:8517;top:3904;width:2;height:1585" coordorigin="8517,3904" coordsize="2,1585">
              <v:shape style="position:absolute;left:8517;top:3904;width:2;height:1585" coordorigin="8517,3904" coordsize="0,1585" path="m8517,5489l8517,3904e" filled="f" stroked="t" strokeweight=".966pt" strokecolor="#000000">
                <v:path arrowok="t"/>
              </v:shape>
            </v:group>
            <v:group style="position:absolute;left:4987;top:4499;width:2;height:2827" coordorigin="4987,4499" coordsize="2,2827">
              <v:shape style="position:absolute;left:4987;top:4499;width:2;height:2827" coordorigin="4987,4499" coordsize="0,2827" path="m4987,7326l4987,4499e" filled="f" stroked="t" strokeweight=".725pt" strokecolor="#000000">
                <v:path arrowok="t"/>
              </v:shape>
            </v:group>
            <v:group style="position:absolute;left:5175;top:4690;width:2561;height:2" coordorigin="5175,4690" coordsize="2561,2">
              <v:shape style="position:absolute;left:5175;top:4690;width:2561;height:2" coordorigin="5175,4690" coordsize="2561,0" path="m5175,4690l7736,4690e" filled="f" stroked="t" strokeweight=".966pt" strokecolor="#000000">
                <v:path arrowok="t"/>
              </v:shape>
            </v:group>
            <v:group style="position:absolute;left:5187;top:4678;width:2;height:4736" coordorigin="5187,4678" coordsize="2,4736">
              <v:shape style="position:absolute;left:5187;top:4678;width:2;height:4736" coordorigin="5187,4678" coordsize="0,4736" path="m5187,9413l5187,4678e" filled="f" stroked="t" strokeweight=".966pt" strokecolor="#000000">
                <v:path arrowok="t"/>
              </v:shape>
            </v:group>
            <v:group style="position:absolute;left:5383;top:4895;width:2;height:2353" coordorigin="5383,4895" coordsize="2,2353">
              <v:shape style="position:absolute;left:5383;top:4895;width:2;height:2353" coordorigin="5383,4895" coordsize="0,2353" path="m5383,7248l5383,4895e" filled="f" stroked="t" strokeweight=".966pt" strokecolor="#000000">
                <v:path arrowok="t"/>
              </v:shape>
            </v:group>
            <v:group style="position:absolute;left:5562;top:5100;width:1392;height:2" coordorigin="5562,5100" coordsize="1392,2">
              <v:shape style="position:absolute;left:5562;top:5100;width:1392;height:2" coordorigin="5562,5100" coordsize="1392,0" path="m5562,5100l6954,5100e" filled="f" stroked="t" strokeweight=".966pt" strokecolor="#000000">
                <v:path arrowok="t"/>
              </v:shape>
            </v:group>
            <v:group style="position:absolute;left:5572;top:5088;width:2;height:2237" coordorigin="5572,5088" coordsize="2,2237">
              <v:shape style="position:absolute;left:5572;top:5088;width:2;height:2237" coordorigin="5572,5088" coordsize="0,2237" path="m5572,7326l5572,5088e" filled="f" stroked="t" strokeweight=".725pt" strokecolor="#000000">
                <v:path arrowok="t"/>
              </v:shape>
            </v:group>
            <v:group style="position:absolute;left:5750;top:5274;width:1372;height:2" coordorigin="5750,5274" coordsize="1372,2">
              <v:shape style="position:absolute;left:5750;top:5274;width:1372;height:2" coordorigin="5750,5274" coordsize="1372,0" path="m5750,5274l7123,5274e" filled="f" stroked="t" strokeweight="1.208pt" strokecolor="#000000">
                <v:path arrowok="t"/>
              </v:shape>
            </v:group>
            <v:group style="position:absolute;left:8727;top:3697;width:2;height:1952" coordorigin="8727,3697" coordsize="2,1952">
              <v:shape style="position:absolute;left:8727;top:3697;width:2;height:1952" coordorigin="8727,3697" coordsize="0,1952" path="m8727,5649l8727,3697e" filled="f" stroked="t" strokeweight=".966pt" strokecolor="#000000">
                <v:path arrowok="t"/>
              </v:shape>
            </v:group>
            <v:group style="position:absolute;left:6159;top:5717;width:2;height:3039" coordorigin="6159,5717" coordsize="2,3039">
              <v:shape style="position:absolute;left:6159;top:5717;width:2;height:3039" coordorigin="6159,5717" coordsize="0,3039" path="m6159,8756l6159,5717e" filled="f" stroked="t" strokeweight=".966pt" strokecolor="#000000">
                <v:path arrowok="t"/>
              </v:shape>
            </v:group>
            <v:group style="position:absolute;left:4803;top:4291;width:2;height:5127" coordorigin="4803,4291" coordsize="2,5127">
              <v:shape style="position:absolute;left:4803;top:4291;width:2;height:5127" coordorigin="4803,4291" coordsize="0,5127" path="m4803,9418l4803,4291e" filled="f" stroked="t" strokeweight=".966pt" strokecolor="#000000">
                <v:path arrowok="t"/>
              </v:shape>
            </v:group>
            <v:group style="position:absolute;left:6548;top:6045;width:2;height:1411" coordorigin="6548,6045" coordsize="2,1411">
              <v:shape style="position:absolute;left:6548;top:6045;width:2;height:1411" coordorigin="6548,6045" coordsize="0,1411" path="m6548,7456l6548,6045e" filled="f" stroked="t" strokeweight=".966pt" strokecolor="#000000">
                <v:path arrowok="t"/>
              </v:shape>
            </v:group>
            <v:group style="position:absolute;left:6751;top:6248;width:2;height:3170" coordorigin="6751,6248" coordsize="2,3170">
              <v:shape style="position:absolute;left:6751;top:6248;width:2;height:3170" coordorigin="6751,6248" coordsize="0,3170" path="m6751,9418l6751,6248e" filled="f" stroked="t" strokeweight=".966pt" strokecolor="#000000">
                <v:path arrowok="t"/>
              </v:shape>
            </v:group>
            <v:group style="position:absolute;left:8867;top:7125;width:498;height:2" coordorigin="8867,7125" coordsize="498,2">
              <v:shape style="position:absolute;left:8867;top:7125;width:498;height:2" coordorigin="8867,7125" coordsize="498,0" path="m8867,7125l9365,7125e" filled="f" stroked="t" strokeweight=".966pt" strokecolor="#000000">
                <v:path arrowok="t"/>
              </v:shape>
            </v:group>
            <v:group style="position:absolute;left:7152;top:6639;width:2;height:2769" coordorigin="7152,6639" coordsize="2,2769">
              <v:shape style="position:absolute;left:7152;top:6639;width:2;height:2769" coordorigin="7152,6639" coordsize="0,2769" path="m7152,9408l7152,6639e" filled="f" stroked="t" strokeweight=".966pt" strokecolor="#000000">
                <v:path arrowok="t"/>
              </v:shape>
            </v:group>
            <v:group style="position:absolute;left:7734;top:6852;width:2;height:2059" coordorigin="7734,6852" coordsize="2,2059">
              <v:shape style="position:absolute;left:7734;top:6852;width:2;height:2059" coordorigin="7734,6852" coordsize="0,2059" path="m7734,8911l7734,6852e" filled="f" stroked="t" strokeweight=".966pt" strokecolor="#000000">
                <v:path arrowok="t"/>
              </v:shape>
            </v:group>
            <v:group style="position:absolute;left:6550;top:7210;width:2;height:246" coordorigin="6550,7210" coordsize="2,246">
              <v:shape style="position:absolute;left:6550;top:7210;width:2;height:246" coordorigin="6550,7210" coordsize="0,246" path="m6550,7456l6550,7210e" filled="f" stroked="t" strokeweight=".725pt" strokecolor="#000000">
                <v:path arrowok="t"/>
              </v:shape>
            </v:group>
            <v:group style="position:absolute;left:5572;top:7398;width:2;height:561" coordorigin="5572,7398" coordsize="2,561">
              <v:shape style="position:absolute;left:5572;top:7398;width:2;height:561" coordorigin="5572,7398" coordsize="0,561" path="m5572,7959l5572,7398e" filled="f" stroked="t" strokeweight=".725pt" strokecolor="#000000">
                <v:path arrowok="t"/>
              </v:shape>
            </v:group>
            <v:group style="position:absolute;left:7538;top:7611;width:2;height:348" coordorigin="7538,7611" coordsize="2,348">
              <v:shape style="position:absolute;left:7538;top:7611;width:2;height:348" coordorigin="7538,7611" coordsize="0,348" path="m7538,7959l7538,7611e" filled="f" stroked="t" strokeweight=".966pt" strokecolor="#000000">
                <v:path arrowok="t"/>
              </v:shape>
            </v:group>
            <v:group style="position:absolute;left:7536;top:6852;width:2;height:1198" coordorigin="7536,6852" coordsize="2,1198">
              <v:shape style="position:absolute;left:7536;top:6852;width:2;height:1198" coordorigin="7536,6852" coordsize="0,1198" path="m7536,8050l7536,6852e" filled="f" stroked="t" strokeweight=".966pt" strokecolor="#000000">
                <v:path arrowok="t"/>
              </v:shape>
            </v:group>
            <v:group style="position:absolute;left:5965;top:5465;width:2;height:3948" coordorigin="5965,5465" coordsize="2,3948">
              <v:shape style="position:absolute;left:5965;top:5465;width:2;height:3948" coordorigin="5965,5465" coordsize="0,3948" path="m5965,9413l5965,5465e" filled="f" stroked="t" strokeweight=".966pt" strokecolor="#000000">
                <v:path arrowok="t"/>
              </v:shape>
            </v:group>
            <v:group style="position:absolute;left:6949;top:7910;width:2;height:227" coordorigin="6949,7910" coordsize="2,227">
              <v:shape style="position:absolute;left:6949;top:7910;width:2;height:227" coordorigin="6949,7910" coordsize="0,227" path="m6949,8137l6949,7910e" filled="f" stroked="t" strokeweight=".725pt" strokecolor="#000000">
                <v:path arrowok="t"/>
              </v:shape>
            </v:group>
            <v:group style="position:absolute;left:5388;top:8162;width:2;height:763" coordorigin="5388,8162" coordsize="2,763">
              <v:shape style="position:absolute;left:5388;top:8162;width:2;height:763" coordorigin="5388,8162" coordsize="0,763" path="m5388,8925l5388,8162e" filled="f" stroked="t" strokeweight=".966pt" strokecolor="#000000">
                <v:path arrowok="t"/>
              </v:shape>
            </v:group>
            <v:group style="position:absolute;left:6550;top:8215;width:2;height:701" coordorigin="6550,8215" coordsize="2,701">
              <v:shape style="position:absolute;left:6550;top:8215;width:2;height:701" coordorigin="6550,8215" coordsize="0,701" path="m6550,8915l6550,8215e" filled="f" stroked="t" strokeweight=".966pt" strokecolor="#000000">
                <v:path arrowok="t"/>
              </v:shape>
            </v:group>
            <v:group style="position:absolute;left:4987;top:8215;width:2;height:541" coordorigin="4987,8215" coordsize="2,541">
              <v:shape style="position:absolute;left:4987;top:8215;width:2;height:541" coordorigin="4987,8215" coordsize="0,541" path="m4987,8756l4987,8215e" filled="f" stroked="t" strokeweight=".725pt" strokecolor="#000000">
                <v:path arrowok="t"/>
              </v:shape>
            </v:group>
            <v:group style="position:absolute;left:6937;top:6408;width:2;height:2677" coordorigin="6937,6408" coordsize="2,2677">
              <v:shape style="position:absolute;left:6937;top:6408;width:2;height:2677" coordorigin="6937,6408" coordsize="0,2677" path="m6937,9085l6937,6408e" filled="f" stroked="t" strokeweight=".966pt" strokecolor="#000000">
                <v:path arrowok="t"/>
              </v:shape>
            </v:group>
            <v:group style="position:absolute;left:6359;top:5866;width:2;height:3542" coordorigin="6359,5866" coordsize="2,3542">
              <v:shape style="position:absolute;left:6359;top:5866;width:2;height:3542" coordorigin="6359,5866" coordsize="0,3542" path="m6359,9408l6359,5866e" filled="f" stroked="t" strokeweight=".966pt" strokecolor="#000000">
                <v:path arrowok="t"/>
              </v:shape>
            </v:group>
            <v:group style="position:absolute;left:7533;top:8075;width:2;height:1334" coordorigin="7533,8075" coordsize="2,1334">
              <v:shape style="position:absolute;left:7533;top:8075;width:2;height:1334" coordorigin="7533,8075" coordsize="0,1334" path="m7533,9408l7533,8075e" filled="f" stroked="t" strokeweight=".96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44"/>
        </w:rPr>
        <w:t>1024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6"/>
          <w:position w:val="1"/>
        </w:rPr>
        <w:t>#5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6"/>
          <w:position w:val="1"/>
        </w:rPr>
        <w:t>Mazd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1"/>
        </w:rPr>
        <w:t>lamp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0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6894" w:right="-20"/>
        <w:jc w:val="left"/>
        <w:tabs>
          <w:tab w:pos="71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  <w:position w:val="1"/>
        </w:rPr>
        <w:t>14072-A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4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1"/>
          <w:position w:val="0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61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9"/>
          <w:w w:val="177"/>
          <w:position w:val="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7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rminal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7"/>
          <w:position w:val="0"/>
        </w:rPr>
        <w:t>Stri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46"/>
          <w:position w:val="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8"/>
          <w:position w:val="0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  <w:position w:val="0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left="6894" w:right="-20"/>
        <w:jc w:val="left"/>
        <w:tabs>
          <w:tab w:pos="71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14145-A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2"/>
          <w:position w:val="1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9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5"/>
          <w:position w:val="1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5"/>
          <w:position w:val="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3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9"/>
          <w:position w:val="1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9"/>
          <w:position w:val="1"/>
        </w:rPr>
        <w:t>complet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78"/>
          <w:position w:val="1"/>
        </w:rPr>
        <w:t>with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2" w:after="0" w:line="240" w:lineRule="auto"/>
        <w:ind w:right="58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200"/>
        </w:rPr>
        <w:t>Interrupte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2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9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-22"/>
          <w:w w:val="15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5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5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146" w:lineRule="exact"/>
        <w:ind w:left="8116" w:right="-46" w:firstLine="-1223"/>
        <w:jc w:val="left"/>
        <w:tabs>
          <w:tab w:pos="7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6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6"/>
          <w:position w:val="1"/>
        </w:rPr>
        <w:t>4146-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71"/>
          <w:position w:val="1"/>
        </w:rPr>
        <w:t>Selec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1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1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1"/>
          <w:position w:val="1"/>
        </w:rPr>
        <w:t>an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201"/>
          <w:position w:val="1"/>
        </w:rPr>
        <w:t>Interrupte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1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0"/>
          <w:w w:val="20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1"/>
          <w:position w:val="1"/>
        </w:rPr>
        <w:t>complet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9"/>
          <w:position w:val="1"/>
        </w:rPr>
        <w:t>wired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to</w:t>
      </w:r>
      <w:r>
        <w:rPr>
          <w:rFonts w:ascii="Times New Roman" w:hAnsi="Times New Roman" w:cs="Times New Roman" w:eastAsia="Times New Roman"/>
          <w:sz w:val="10"/>
          <w:szCs w:val="10"/>
          <w:spacing w:val="37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4"/>
          <w:position w:val="0"/>
        </w:rPr>
        <w:t>Termina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4"/>
          <w:position w:val="0"/>
        </w:rPr>
        <w:t>Stri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8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22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6"/>
          <w:w w:val="42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1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8"/>
          <w:w w:val="41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1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4"/>
          <w:w w:val="41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0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25"/>
          <w:w w:val="20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6" w:after="0" w:line="240" w:lineRule="auto"/>
        <w:ind w:left="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0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0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240" w:lineRule="auto"/>
        <w:ind w:left="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702.55072pt;margin-top:17.744577pt;width:15.259704pt;height:5.157058pt;mso-position-horizontal-relative:page;mso-position-vertical-relative:paragraph;z-index:-18938;rotation:359" type="#_x0000_t136" fillcolor="#000000" stroked="f">
            <o:extrusion v:ext="view" autorotationcenter="t"/>
            <v:textpath style="font-family:&amp;quot;Times New Roman&amp;quot;;font-size:5pt;v-text-kern:t;mso-text-shadow:auto" string="1. 75"/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60"/>
        </w:rPr>
        <w:t>.40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54"/>
        </w:rPr>
        <w:t>2.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11515" w:space="327"/>
            <w:col w:w="478"/>
          </w:cols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97" w:lineRule="exact"/>
        <w:ind w:left="2247" w:right="-20"/>
        <w:jc w:val="left"/>
        <w:tabs>
          <w:tab w:pos="2940" w:val="left"/>
          <w:tab w:pos="36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5"/>
          <w:w w:val="75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5"/>
          <w:position w:val="-3"/>
        </w:rPr>
        <w:t>G</w:t>
      </w:r>
      <w:r>
        <w:rPr>
          <w:rFonts w:ascii="Segoe UI" w:hAnsi="Segoe UI" w:cs="Segoe UI" w:eastAsia="Segoe UI"/>
          <w:sz w:val="23"/>
          <w:szCs w:val="23"/>
          <w:spacing w:val="12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6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25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2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30"/>
          <w:w w:val="72"/>
          <w:position w:val="-2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14"/>
          <w:w w:val="72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1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3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1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4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71"/>
          <w:position w:val="-2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9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12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1"/>
          <w:position w:val="-2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-2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7"/>
          <w:w w:val="71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-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4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71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67"/>
          <w:position w:val="-2"/>
        </w:rPr>
        <w:t>AD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72"/>
          <w:position w:val="-2"/>
        </w:rPr>
        <w:t>PT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41"/>
          <w:w w:val="72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8" w:lineRule="exact"/>
        <w:ind w:left="10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311"/>
        </w:rPr>
        <w:t>r--</w:t>
      </w:r>
      <w:r>
        <w:rPr>
          <w:rFonts w:ascii="Segoe UI" w:hAnsi="Segoe UI" w:cs="Segoe UI" w:eastAsia="Segoe UI"/>
          <w:sz w:val="21"/>
          <w:szCs w:val="21"/>
          <w:spacing w:val="-111"/>
          <w:w w:val="31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86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09"/>
          <w:w w:val="3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86"/>
          <w:position w:val="1"/>
        </w:rPr>
        <w:t>--</w:t>
      </w:r>
      <w:r>
        <w:rPr>
          <w:rFonts w:ascii="Segoe UI" w:hAnsi="Segoe UI" w:cs="Segoe UI" w:eastAsia="Segoe UI"/>
          <w:sz w:val="14"/>
          <w:szCs w:val="14"/>
          <w:spacing w:val="-125"/>
          <w:w w:val="38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86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67"/>
          <w:w w:val="3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97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8"/>
          <w:w w:val="408"/>
          <w:position w:val="1"/>
        </w:rPr>
        <w:t>----</w:t>
      </w:r>
      <w:r>
        <w:rPr>
          <w:rFonts w:ascii="Segoe UI" w:hAnsi="Segoe UI" w:cs="Segoe UI" w:eastAsia="Segoe UI"/>
          <w:sz w:val="21"/>
          <w:szCs w:val="21"/>
          <w:spacing w:val="0"/>
          <w:w w:val="40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84"/>
          <w:w w:val="248"/>
          <w:position w:val="1"/>
        </w:rPr>
        <w:t>--</w:t>
      </w:r>
      <w:r>
        <w:rPr>
          <w:rFonts w:ascii="Segoe UI" w:hAnsi="Segoe UI" w:cs="Segoe UI" w:eastAsia="Segoe UI"/>
          <w:sz w:val="21"/>
          <w:szCs w:val="21"/>
          <w:spacing w:val="0"/>
          <w:w w:val="24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96"/>
          <w:w w:val="24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5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20"/>
          <w:w w:val="372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77"/>
          <w:w w:val="372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6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18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846" w:right="-20"/>
        <w:jc w:val="left"/>
        <w:tabs>
          <w:tab w:pos="2880" w:val="left"/>
          <w:tab w:pos="4920" w:val="left"/>
          <w:tab w:pos="67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4.080002pt;margin-top:5.745815pt;width:1.43775pt;height:17.75pt;mso-position-horizontal-relative:page;mso-position-vertical-relative:paragraph;z-index:-18930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M</w:t>
      </w:r>
      <w:r>
        <w:rPr>
          <w:rFonts w:ascii="Segoe UI" w:hAnsi="Segoe UI" w:cs="Segoe UI" w:eastAsia="Segoe UI"/>
          <w:sz w:val="14"/>
          <w:szCs w:val="14"/>
          <w:spacing w:val="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3"/>
          <w:position w:val="5"/>
        </w:rPr>
        <w:t>.</w:t>
      </w:r>
      <w:r>
        <w:rPr>
          <w:rFonts w:ascii="Segoe UI" w:hAnsi="Segoe UI" w:cs="Segoe UI" w:eastAsia="Segoe UI"/>
          <w:sz w:val="14"/>
          <w:szCs w:val="14"/>
          <w:spacing w:val="-28"/>
          <w:w w:val="173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19"/>
          <w:w w:val="100"/>
          <w:position w:val="0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Z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M</w:t>
      </w:r>
      <w:r>
        <w:rPr>
          <w:rFonts w:ascii="Segoe UI" w:hAnsi="Segoe UI" w:cs="Segoe UI" w:eastAsia="Segoe UI"/>
          <w:sz w:val="14"/>
          <w:szCs w:val="14"/>
          <w:spacing w:val="-8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'</w:t>
      </w:r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Z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21"/>
          <w:szCs w:val="21"/>
          <w:spacing w:val="0"/>
          <w:w w:val="60"/>
          <w:position w:val="-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7" w:after="0" w:line="32" w:lineRule="exact"/>
        <w:ind w:right="16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5"/>
          <w:position w:val="-13"/>
        </w:rPr>
        <w:t>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680" w:h="12460" w:orient="landscape"/>
          <w:pgMar w:top="1140" w:bottom="280" w:left="1780" w:right="1740"/>
        </w:sectPr>
      </w:pPr>
      <w:rPr/>
    </w:p>
    <w:p>
      <w:pPr>
        <w:spacing w:before="0" w:after="0" w:line="512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0" w:after="0" w:line="473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339" w:lineRule="exact"/>
        <w:ind w:left="10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0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417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48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19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13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68" w:lineRule="exact"/>
        <w:ind w:left="106" w:right="-111"/>
        <w:jc w:val="left"/>
        <w:tabs>
          <w:tab w:pos="620" w:val="left"/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4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68"/>
          <w:w w:val="304"/>
          <w:position w:val="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74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61" w:right="-20"/>
        <w:jc w:val="right"/>
        <w:tabs>
          <w:tab w:pos="6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38"/>
        </w:rPr>
        <w:t>-</w:t>
      </w:r>
      <w:r>
        <w:rPr>
          <w:rFonts w:ascii="Segoe UI" w:hAnsi="Segoe UI" w:cs="Segoe UI" w:eastAsia="Segoe UI"/>
          <w:sz w:val="14"/>
          <w:szCs w:val="14"/>
          <w:spacing w:val="21"/>
          <w:w w:val="33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8"/>
          <w:position w:val="-4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21"/>
          <w:szCs w:val="21"/>
          <w:spacing w:val="0"/>
          <w:w w:val="68"/>
          <w:position w:val="-8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11" w:lineRule="exact"/>
        <w:ind w:left="-68" w:right="1504"/>
        <w:jc w:val="right"/>
        <w:tabs>
          <w:tab w:pos="31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29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45"/>
          <w:position w:val="5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1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5" w:lineRule="exact"/>
        <w:ind w:left="1158" w:right="2738"/>
        <w:jc w:val="center"/>
        <w:tabs>
          <w:tab w:pos="19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-</w:t>
      </w:r>
      <w:r>
        <w:rPr>
          <w:rFonts w:ascii="Segoe UI" w:hAnsi="Segoe UI" w:cs="Segoe UI" w:eastAsia="Segoe UI"/>
          <w:sz w:val="14"/>
          <w:szCs w:val="14"/>
          <w:spacing w:val="-116"/>
          <w:w w:val="351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186" w:lineRule="exact"/>
        <w:ind w:right="1494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-3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270"/>
        <w:jc w:val="righ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6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-52" w:right="27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00"/>
        </w:rPr>
        <w:t>-</w:t>
      </w:r>
      <w:r>
        <w:rPr>
          <w:rFonts w:ascii="Segoe UI" w:hAnsi="Segoe UI" w:cs="Segoe UI" w:eastAsia="Segoe UI"/>
          <w:sz w:val="14"/>
          <w:szCs w:val="14"/>
          <w:spacing w:val="-61"/>
          <w:w w:val="4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0"/>
        </w:rPr>
        <w:t>-</w:t>
      </w:r>
      <w:r>
        <w:rPr>
          <w:rFonts w:ascii="Segoe UI" w:hAnsi="Segoe UI" w:cs="Segoe UI" w:eastAsia="Segoe UI"/>
          <w:sz w:val="14"/>
          <w:szCs w:val="14"/>
          <w:spacing w:val="44"/>
          <w:w w:val="4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4"/>
          <w:position w:val="-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680" w:h="12460" w:orient="landscape"/>
          <w:pgMar w:top="1480" w:bottom="280" w:left="1780" w:right="1740"/>
          <w:cols w:num="4" w:equalWidth="0">
            <w:col w:w="1427" w:space="1267"/>
            <w:col w:w="778" w:space="57"/>
            <w:col w:w="4789" w:space="2762"/>
            <w:col w:w="1080"/>
          </w:cols>
        </w:sectPr>
      </w:pPr>
      <w:rPr/>
    </w:p>
    <w:p>
      <w:pPr>
        <w:spacing w:before="0" w:after="0" w:line="378" w:lineRule="exact"/>
        <w:ind w:left="106" w:right="-111"/>
        <w:jc w:val="left"/>
        <w:tabs>
          <w:tab w:pos="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47"/>
          <w:szCs w:val="47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47"/>
          <w:szCs w:val="47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spacing w:val="19"/>
          <w:w w:val="148"/>
          <w:position w:val="1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7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7"/>
        </w:rPr>
        <w:t>        </w:t>
      </w:r>
      <w:r>
        <w:rPr>
          <w:rFonts w:ascii="Segoe UI" w:hAnsi="Segoe UI" w:cs="Segoe UI" w:eastAsia="Segoe UI"/>
          <w:sz w:val="9"/>
          <w:szCs w:val="9"/>
          <w:spacing w:val="19"/>
          <w:w w:val="291"/>
          <w:position w:val="17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91"/>
          <w:position w:val="17"/>
        </w:rPr>
        <w:t>"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18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395" w:lineRule="exact"/>
        <w:ind w:left="10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27" w:lineRule="exact"/>
        <w:ind w:right="-20"/>
        <w:jc w:val="left"/>
        <w:tabs>
          <w:tab w:pos="2040" w:val="left"/>
          <w:tab w:pos="40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3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75"/>
          <w:position w:val="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75"/>
          <w:position w:val="9"/>
        </w:rPr>
        <w:t>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9"/>
        </w:rPr>
        <w:t>7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9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7"/>
          <w:szCs w:val="27"/>
          <w:spacing w:val="5"/>
          <w:w w:val="100"/>
          <w:position w:val="0"/>
        </w:rPr>
        <w:t>r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,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4"/>
          <w:w w:val="7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9"/>
          <w:position w:val="1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58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4"/>
          <w:w w:val="62"/>
        </w:rPr>
        <w:t>11</w:t>
      </w:r>
      <w:r>
        <w:rPr>
          <w:rFonts w:ascii="Segoe UI" w:hAnsi="Segoe UI" w:cs="Segoe UI" w:eastAsia="Segoe UI"/>
          <w:sz w:val="17"/>
          <w:szCs w:val="17"/>
          <w:spacing w:val="0"/>
          <w:w w:val="62"/>
        </w:rPr>
        <w:t>7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  <w:cols w:num="3" w:equalWidth="0">
            <w:col w:w="1211" w:space="177"/>
            <w:col w:w="5420" w:space="5015"/>
            <w:col w:w="337"/>
          </w:cols>
        </w:sectPr>
      </w:pPr>
      <w:rPr/>
    </w:p>
    <w:p>
      <w:pPr>
        <w:spacing w:before="0" w:after="0" w:line="416" w:lineRule="exact"/>
        <w:ind w:left="106" w:right="-111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47"/>
          <w:szCs w:val="47"/>
          <w:w w:val="137"/>
          <w:position w:val="2"/>
        </w:rPr>
        <w:t>L</w:t>
      </w:r>
      <w:r>
        <w:rPr>
          <w:rFonts w:ascii="Times New Roman" w:hAnsi="Times New Roman" w:cs="Times New Roman" w:eastAsia="Times New Roman"/>
          <w:sz w:val="47"/>
          <w:szCs w:val="47"/>
          <w:spacing w:val="-7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97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192"/>
          <w:w w:val="397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2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23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2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23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14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42"/>
          <w:position w:val="2"/>
        </w:rPr>
        <w:t>--</w:t>
      </w:r>
      <w:r>
        <w:rPr>
          <w:rFonts w:ascii="Segoe UI" w:hAnsi="Segoe UI" w:cs="Segoe UI" w:eastAsia="Segoe UI"/>
          <w:sz w:val="14"/>
          <w:szCs w:val="14"/>
          <w:spacing w:val="-146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64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82"/>
          <w:w w:val="53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64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82"/>
          <w:w w:val="53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35"/>
          <w:w w:val="534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6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200"/>
          <w:w w:val="46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30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31"/>
          <w:w w:val="53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53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5" w:after="0" w:line="155" w:lineRule="exact"/>
        <w:ind w:left="44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29"/>
          <w:w w:val="126"/>
          <w:position w:val="-3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-3"/>
        </w:rPr>
        <w:t>·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-3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67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1.850006pt;margin-top:-5.478055pt;width:17.767751pt;height:17.75pt;mso-position-horizontal-relative:page;mso-position-vertical-relative:paragraph;z-index:-18931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54"/>
                      <w:position w:val="2"/>
                    </w:rPr>
                    <w:t>_j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29"/>
          <w:w w:val="579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96"/>
          <w:w w:val="579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79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77"/>
          <w:w w:val="579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28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194"/>
          <w:w w:val="428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71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  <w:cols w:num="2" w:equalWidth="0">
            <w:col w:w="4852" w:space="11"/>
            <w:col w:w="7297"/>
          </w:cols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</w:sectPr>
      </w:pPr>
      <w:rPr/>
    </w:p>
    <w:p>
      <w:pPr>
        <w:spacing w:before="47" w:after="0" w:line="240" w:lineRule="auto"/>
        <w:ind w:left="1139" w:right="-20"/>
        <w:jc w:val="left"/>
        <w:tabs>
          <w:tab w:pos="2080" w:val="left"/>
          <w:tab w:pos="542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v:group style="position:absolute;margin-left:23.049999pt;margin-top:51.830017pt;width:723.84pt;height:528pt;mso-position-horizontal-relative:page;mso-position-vertical-relative:page;z-index:-18933" coordorigin="461,1037" coordsize="14477,10560">
            <v:shape style="position:absolute;left:461;top:1037;width:14477;height:10560" type="#_x0000_t75">
              <v:imagedata r:id="rId385" o:title=""/>
            </v:shape>
            <v:group style="position:absolute;left:14791;top:1138;width:2;height:10426" coordorigin="14791,1138" coordsize="2,10426">
              <v:shape style="position:absolute;left:14791;top:1138;width:2;height:10426" coordorigin="14791,1138" coordsize="0,10426" path="m14791,11563l14791,1138e" filled="f" stroked="t" strokeweight=".96pt" strokecolor="#000000">
                <v:path arrowok="t"/>
              </v:shape>
            </v:group>
            <v:group style="position:absolute;left:3410;top:3341;width:2;height:4090" coordorigin="3410,3341" coordsize="2,4090">
              <v:shape style="position:absolute;left:3410;top:3341;width:2;height:4090" coordorigin="3410,3341" coordsize="0,4090" path="m3410,7430l3410,3341e" filled="f" stroked="t" strokeweight=".96pt" strokecolor="#000000">
                <v:path arrowok="t"/>
              </v:shape>
            </v:group>
            <v:group style="position:absolute;left:2506;top:4166;width:10234;height:2" coordorigin="2506,4166" coordsize="10234,2">
              <v:shape style="position:absolute;left:2506;top:4166;width:10234;height:2" coordorigin="2506,4166" coordsize="10234,0" path="m2506,4166l12739,4166e" filled="f" stroked="t" strokeweight=".72pt" strokecolor="#000000">
                <v:path arrowok="t"/>
              </v:shape>
            </v:group>
            <v:group style="position:absolute;left:2846;top:5179;width:10440;height:2" coordorigin="2846,5179" coordsize="10440,2">
              <v:shape style="position:absolute;left:2846;top:5179;width:10440;height:2" coordorigin="2846,5179" coordsize="10440,0" path="m2846,5179l13286,5179e" filled="f" stroked="t" strokeweight=".72pt" strokecolor="#000000">
                <v:path arrowok="t"/>
              </v:shape>
            </v:group>
            <v:group style="position:absolute;left:2846;top:5628;width:7128;height:2" coordorigin="2846,5628" coordsize="7128,2">
              <v:shape style="position:absolute;left:2846;top:5628;width:7128;height:2" coordorigin="2846,5628" coordsize="7128,0" path="m2846,5628l9974,5628e" filled="f" stroked="t" strokeweight=".48pt" strokecolor="#000000">
                <v:path arrowok="t"/>
              </v:shape>
            </v:group>
            <v:group style="position:absolute;left:9437;top:5635;width:3854;height:2" coordorigin="9437,5635" coordsize="3854,2">
              <v:shape style="position:absolute;left:9437;top:5635;width:3854;height:2" coordorigin="9437,5635" coordsize="3854,0" path="m9437,5635l13291,5635e" filled="f" stroked="t" strokeweight=".72pt" strokecolor="#000000">
                <v:path arrowok="t"/>
              </v:shape>
            </v:group>
            <v:group style="position:absolute;left:2846;top:6086;width:7128;height:2" coordorigin="2846,6086" coordsize="7128,2">
              <v:shape style="position:absolute;left:2846;top:6086;width:7128;height:2" coordorigin="2846,6086" coordsize="7128,0" path="m2846,6086l9974,6086e" filled="f" stroked="t" strokeweight=".48pt" strokecolor="#000000">
                <v:path arrowok="t"/>
              </v:shape>
            </v:group>
            <v:group style="position:absolute;left:9917;top:6094;width:3374;height:2" coordorigin="9917,6094" coordsize="3374,2">
              <v:shape style="position:absolute;left:9917;top:6094;width:3374;height:2" coordorigin="9917,6094" coordsize="3374,0" path="m9917,6094l13291,6094e" filled="f" stroked="t" strokeweight=".72pt" strokecolor="#000000">
                <v:path arrowok="t"/>
              </v:shape>
            </v:group>
            <v:group style="position:absolute;left:7910;top:7627;width:4829;height:2" coordorigin="7910,7627" coordsize="4829,2">
              <v:shape style="position:absolute;left:7910;top:7627;width:4829;height:2" coordorigin="7910,7627" coordsize="4829,0" path="m7910,7627l12739,7627e" filled="f" stroked="t" strokeweight=".48pt" strokecolor="#000000">
                <v:path arrowok="t"/>
              </v:shape>
            </v:group>
            <v:group style="position:absolute;left:4550;top:7622;width:2074;height:2" coordorigin="4550,7622" coordsize="2074,2">
              <v:shape style="position:absolute;left:4550;top:7622;width:2074;height:2" coordorigin="4550,7622" coordsize="2074,0" path="m4550,7622l6624,7622e" filled="f" stroked="t" strokeweight=".72pt" strokecolor="#000000">
                <v:path arrowok="t"/>
              </v:shape>
            </v:group>
            <v:group style="position:absolute;left:6607;top:7363;width:2;height:821" coordorigin="6607,7363" coordsize="2,821">
              <v:shape style="position:absolute;left:6607;top:7363;width:2;height:821" coordorigin="6607,7363" coordsize="0,821" path="m6607,8184l6607,7363e" filled="f" stroked="t" strokeweight=".72pt" strokecolor="#000000">
                <v:path arrowok="t"/>
              </v:shape>
            </v:group>
            <v:group style="position:absolute;left:12672;top:7634;width:278;height:2" coordorigin="12672,7634" coordsize="278,2">
              <v:shape style="position:absolute;left:12672;top:7634;width:278;height:2" coordorigin="12672,7634" coordsize="278,0" path="m12672,7634l12950,7634e" filled="f" stroked="t" strokeweight=".72pt" strokecolor="#000000">
                <v:path arrowok="t"/>
              </v:shape>
            </v:group>
            <v:group style="position:absolute;left:3038;top:7783;width:10258;height:2" coordorigin="3038,7783" coordsize="10258,2">
              <v:shape style="position:absolute;left:3038;top:7783;width:10258;height:2" coordorigin="3038,7783" coordsize="10258,0" path="m3038,7783l13296,7783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26"/>
          <w:position w:val="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55"/>
          <w:w w:val="22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1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29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29"/>
          <w:position w:val="0"/>
        </w:rPr>
        <w:t>PAR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2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30"/>
          <w:position w:val="0"/>
        </w:rPr>
        <w:t>DESCRIPTION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69" w:right="-20"/>
        <w:jc w:val="left"/>
        <w:tabs>
          <w:tab w:pos="2200" w:val="left"/>
          <w:tab w:pos="37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4"/>
          <w:position w:val="3"/>
        </w:rPr>
        <w:t>1</w:t>
      </w:r>
      <w:r>
        <w:rPr>
          <w:rFonts w:ascii="Segoe UI" w:hAnsi="Segoe UI" w:cs="Segoe UI" w:eastAsia="Segoe UI"/>
          <w:sz w:val="17"/>
          <w:szCs w:val="17"/>
          <w:spacing w:val="-52"/>
          <w:w w:val="12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9"/>
          <w:w w:val="124"/>
          <w:position w:val="2"/>
        </w:rPr>
        <w:t>1201</w:t>
      </w:r>
      <w:r>
        <w:rPr>
          <w:rFonts w:ascii="Segoe UI" w:hAnsi="Segoe UI" w:cs="Segoe UI" w:eastAsia="Segoe UI"/>
          <w:sz w:val="17"/>
          <w:szCs w:val="17"/>
          <w:spacing w:val="0"/>
          <w:w w:val="124"/>
          <w:position w:val="2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69"/>
          <w:position w:val="0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47"/>
          <w:position w:val="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7"/>
          <w:position w:val="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214"/>
          <w:position w:val="0"/>
        </w:rPr>
        <w:t>cke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14"/>
          <w:position w:val="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52"/>
          <w:w w:val="21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14"/>
          <w:position w:val="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70"/>
          <w:w w:val="21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69"/>
          <w:position w:val="0"/>
        </w:rPr>
        <w:t>Special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37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1" w:after="0" w:line="240" w:lineRule="auto"/>
        <w:ind w:left="376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3.929993pt;margin-top:1.66192pt;width:97.957pt;height:50.33pt;mso-position-horizontal-relative:page;mso-position-vertical-relative:paragraph;z-index:-18932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12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84" w:lineRule="exact"/>
                          <w:ind w:left="242" w:right="322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  <w:position w:val="1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88" w:lineRule="exact"/>
                          <w:ind w:left="354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0"/>
                            <w:w w:val="119"/>
                            <w:position w:val="1"/>
                          </w:rPr>
                          <w:t>11202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5" w:lineRule="exact"/>
                          <w:ind w:left="251" w:right="318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9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8"/>
                            <w:w w:val="120"/>
                          </w:rPr>
                          <w:t>12020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42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2" w:lineRule="exact"/>
                          <w:ind w:left="237" w:right="320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3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7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0"/>
                            <w:w w:val="119"/>
                          </w:rPr>
                          <w:t>14213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13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6" w:lineRule="exact"/>
                          <w:ind w:left="242" w:right="327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9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0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2"/>
                            <w:w w:val="124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4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7"/>
                            <w:w w:val="115"/>
                          </w:rPr>
                          <w:t>17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3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67"/>
          <w:position w:val="1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67"/>
          <w:position w:val="1"/>
        </w:rPr>
        <w:t>Socke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32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60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57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61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0" w:after="0" w:line="240" w:lineRule="auto"/>
        <w:ind w:left="376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74"/>
          <w:position w:val="1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4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55"/>
          <w:w w:val="174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90"/>
          <w:position w:val="1"/>
        </w:rPr>
        <w:t>Plu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0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5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6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7" w:after="0" w:line="240" w:lineRule="auto"/>
        <w:ind w:left="376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15"/>
          <w:w w:val="162"/>
        </w:rPr>
        <w:t>Selectio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4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62"/>
        </w:rPr>
        <w:t>an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62"/>
        </w:rPr>
        <w:t>Powe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44"/>
        </w:rPr>
        <w:t>Ca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201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0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6" w:after="0" w:line="240" w:lineRule="auto"/>
        <w:ind w:left="3764" w:right="-6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35"/>
          <w:w w:val="121"/>
        </w:rPr>
        <w:t>2.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31"/>
        </w:rPr>
        <w:t>Am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1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49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49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88"/>
        </w:rPr>
        <w:t>-ta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88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92"/>
        </w:rPr>
        <w:t>perabl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66"/>
        </w:rPr>
        <w:t>Fus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87" w:after="0" w:line="240" w:lineRule="auto"/>
        <w:ind w:right="-20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30"/>
        </w:rPr>
        <w:t>USED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1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  </w:t>
      </w:r>
      <w:r>
        <w:rPr>
          <w:rFonts w:ascii="Segoe UI" w:hAnsi="Segoe UI" w:cs="Segoe UI" w:eastAsia="Segoe UI"/>
          <w:sz w:val="14"/>
          <w:szCs w:val="14"/>
          <w:spacing w:val="13"/>
          <w:w w:val="15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49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8" w:after="0" w:line="240" w:lineRule="auto"/>
        <w:ind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52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8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42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auto"/>
        <w:ind w:left="245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-68"/>
          <w:w w:val="18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2" w:after="0" w:line="240" w:lineRule="auto"/>
        <w:ind w:left="490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6"/>
          <w:w w:val="185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1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7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8" w:after="0" w:line="240" w:lineRule="auto"/>
        <w:ind w:left="485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5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7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5"/>
          <w:w w:val="1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59"/>
          <w:w w:val="1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3" w:after="0" w:line="240" w:lineRule="auto"/>
        <w:ind w:left="89" w:right="834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7"/>
        </w:rPr>
        <w:t>PRICE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6" w:right="83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13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.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3"/>
        </w:rPr>
        <w:t>00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207" w:right="85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1"/>
          <w:w w:val="127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.</w:t>
      </w:r>
      <w:r>
        <w:rPr>
          <w:rFonts w:ascii="Segoe UI" w:hAnsi="Segoe UI" w:cs="Segoe UI" w:eastAsia="Segoe UI"/>
          <w:sz w:val="17"/>
          <w:szCs w:val="17"/>
          <w:spacing w:val="-26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207" w:right="846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8"/>
          <w:w w:val="126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.</w:t>
      </w:r>
      <w:r>
        <w:rPr>
          <w:rFonts w:ascii="Segoe UI" w:hAnsi="Segoe UI" w:cs="Segoe UI" w:eastAsia="Segoe UI"/>
          <w:sz w:val="17"/>
          <w:szCs w:val="17"/>
          <w:spacing w:val="-3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3"/>
        </w:rPr>
        <w:t>00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auto"/>
        <w:ind w:left="212" w:right="84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4"/>
          <w:w w:val="100"/>
        </w:rPr>
        <w:t>1.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1" w:after="0" w:line="240" w:lineRule="auto"/>
        <w:ind w:left="360" w:right="85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4"/>
          <w:w w:val="12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2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2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1780" w:right="1740"/>
          <w:cols w:num="3" w:equalWidth="0">
            <w:col w:w="7103" w:space="132"/>
            <w:col w:w="2949" w:space="349"/>
            <w:col w:w="1627"/>
          </w:cols>
        </w:sectPr>
      </w:pPr>
      <w:rPr/>
    </w:p>
    <w:p>
      <w:pPr>
        <w:spacing w:before="95" w:after="0" w:line="240" w:lineRule="auto"/>
        <w:ind w:left="1358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240096pt;height:11.52pt;mso-position-horizontal-relative:char;mso-position-vertical-relative:line" type="#_x0000_t75">
            <v:imagedata r:id="rId38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44" w:right="-20"/>
        <w:jc w:val="left"/>
        <w:tabs>
          <w:tab w:pos="68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09.850082pt;margin-top:9.744051pt;width:15.999365pt;height:7.16968pt;mso-position-horizontal-relative:page;mso-position-vertical-relative:paragraph;z-index:-18928;rotation:358" type="#_x0000_t136" fillcolor="#000000" stroked="f">
            <o:extrusion v:ext="view" autorotationcenter="t"/>
            <v:textpath style="font-family:&amp;quot;Segoe UI&amp;quot;;font-size:7pt;v-text-kern:t;mso-text-shadow:auto" string="M·1 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38"/>
          <w:position w:val="-9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9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38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8964" w:right="452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2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20" w:h="12500" w:orient="landscape"/>
          <w:pgMar w:top="80" w:bottom="280" w:left="210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-</w:t>
      </w:r>
      <w:r>
        <w:rPr>
          <w:rFonts w:ascii="Segoe UI" w:hAnsi="Segoe UI" w:cs="Segoe UI" w:eastAsia="Segoe UI"/>
          <w:sz w:val="14"/>
          <w:szCs w:val="14"/>
          <w:spacing w:val="53"/>
          <w:w w:val="32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7"/>
          <w:position w:val="-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0" w:after="0" w:line="240" w:lineRule="auto"/>
        <w:ind w:right="1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-47" w:right="115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38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6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4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95"/>
          <w:position w:val="-2"/>
        </w:rPr>
        <w:t>,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58"/>
          <w:position w:val="2"/>
        </w:rPr>
        <w:t>,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27" w:after="0" w:line="240" w:lineRule="auto"/>
        <w:ind w:left="643" w:right="599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76" w:after="0" w:line="240" w:lineRule="auto"/>
        <w:ind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198"/>
        </w:rPr>
        <w:t>-</w:t>
      </w:r>
      <w:r>
        <w:rPr>
          <w:rFonts w:ascii="Segoe UI" w:hAnsi="Segoe UI" w:cs="Segoe UI" w:eastAsia="Segoe UI"/>
          <w:sz w:val="23"/>
          <w:szCs w:val="23"/>
          <w:spacing w:val="5"/>
          <w:w w:val="19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98"/>
        </w:rPr>
        <w:t>-</w:t>
      </w:r>
      <w:r>
        <w:rPr>
          <w:rFonts w:ascii="Segoe UI" w:hAnsi="Segoe UI" w:cs="Segoe UI" w:eastAsia="Segoe UI"/>
          <w:sz w:val="23"/>
          <w:szCs w:val="23"/>
          <w:spacing w:val="58"/>
          <w:w w:val="19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6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357" w:lineRule="exact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2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4" w:after="0" w:line="240" w:lineRule="auto"/>
        <w:ind w:left="1936" w:right="1661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58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77"/>
          <w:w w:val="6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6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2623" w:space="1124"/>
            <w:col w:w="834" w:space="977"/>
            <w:col w:w="1359" w:space="2287"/>
            <w:col w:w="4416"/>
          </w:cols>
        </w:sectPr>
      </w:pPr>
      <w:rPr/>
    </w:p>
    <w:p>
      <w:pPr>
        <w:spacing w:before="0" w:after="0" w:line="464" w:lineRule="exact"/>
        <w:ind w:left="2750" w:right="-20"/>
        <w:jc w:val="left"/>
        <w:tabs>
          <w:tab w:pos="6860" w:val="left"/>
          <w:tab w:pos="115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101"/>
          <w:position w:val="3"/>
        </w:rPr>
      </w:r>
      <w:r>
        <w:rPr>
          <w:rFonts w:ascii="Segoe UI" w:hAnsi="Segoe UI" w:cs="Segoe UI" w:eastAsia="Segoe UI"/>
          <w:sz w:val="47"/>
          <w:szCs w:val="47"/>
          <w:w w:val="101"/>
          <w:u w:val="single" w:color="000000"/>
          <w:position w:val="3"/>
        </w:rPr>
        <w:t> </w:t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  <w:tab/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30"/>
          <w:u w:val="single" w:color="000000"/>
          <w:position w:val="3"/>
        </w:rPr>
        <w:t>I</w:t>
      </w:r>
      <w:r>
        <w:rPr>
          <w:rFonts w:ascii="Segoe UI" w:hAnsi="Segoe UI" w:cs="Segoe UI" w:eastAsia="Segoe UI"/>
          <w:sz w:val="47"/>
          <w:szCs w:val="47"/>
          <w:w w:val="3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101"/>
          <w:u w:val="single" w:color="000000"/>
          <w:position w:val="3"/>
        </w:rPr>
        <w:t> </w:t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  <w:tab/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25" w:lineRule="exact"/>
        <w:ind w:left="7479" w:right="1729"/>
        <w:jc w:val="center"/>
        <w:tabs>
          <w:tab w:pos="8180" w:val="left"/>
          <w:tab w:pos="8620" w:val="left"/>
          <w:tab w:pos="8940" w:val="left"/>
          <w:tab w:pos="115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8"/>
          <w:w w:val="77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  <w:position w:val="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36"/>
          <w:w w:val="80"/>
          <w:position w:val="0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7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5"/>
          <w:w w:val="68"/>
          <w:position w:val="0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4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0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2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8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8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0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6"/>
          <w:position w:val="0"/>
        </w:rPr>
        <w:t>AG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6"/>
          <w:w w:val="70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85" w:lineRule="exact"/>
        <w:ind w:left="7899" w:right="2012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0"/>
          <w:w w:val="84"/>
          <w:position w:val="-1"/>
        </w:rPr>
        <w:t>TYP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1"/>
          <w:w w:val="75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92"/>
          <w:position w:val="-1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92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6"/>
          <w:position w:val="-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1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65"/>
          <w:position w:val="-1"/>
        </w:rPr>
        <w:t>POW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69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U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74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87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-1"/>
        </w:rPr>
        <w:t>Y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</w:sectPr>
      </w:pPr>
      <w:rPr/>
    </w:p>
    <w:p>
      <w:pPr>
        <w:spacing w:before="54" w:after="0" w:line="240" w:lineRule="auto"/>
        <w:ind w:left="111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7"/>
          <w:w w:val="158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8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10"/>
        </w:rPr>
        <w:t>EM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4" w:after="0" w:line="240" w:lineRule="auto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PART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3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45" w:after="0" w:line="240" w:lineRule="auto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30"/>
        </w:rPr>
        <w:t>DESCRIPTION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0" w:after="0" w:line="218" w:lineRule="exact"/>
        <w:ind w:right="-20"/>
        <w:jc w:val="left"/>
        <w:tabs>
          <w:tab w:pos="12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37"/>
          <w:position w:val="-1"/>
        </w:rPr>
        <w:t>PRICE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590" w:space="467"/>
            <w:col w:w="937" w:space="3375"/>
            <w:col w:w="1308" w:space="3098"/>
            <w:col w:w="3845"/>
          </w:cols>
        </w:sectPr>
      </w:pPr>
      <w:rPr/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</w:sectPr>
      </w:pPr>
      <w:rPr/>
    </w:p>
    <w:p>
      <w:pPr>
        <w:spacing w:before="52" w:after="0" w:line="240" w:lineRule="auto"/>
        <w:ind w:left="342" w:right="-52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25.049999pt;margin-top:61.636402pt;width:755.8796pt;height:553.3646pt;mso-position-horizontal-relative:page;mso-position-vertical-relative:page;z-index:-18929" coordorigin="501,1233" coordsize="15118,11067">
            <v:shape style="position:absolute;left:501;top:1233;width:15118;height:11067" type="#_x0000_t75">
              <v:imagedata r:id="rId387" o:title=""/>
            </v:shape>
            <v:group style="position:absolute;left:3940;top:1594;width:626;height:2" coordorigin="3940,1594" coordsize="626,2">
              <v:shape style="position:absolute;left:3940;top:1594;width:626;height:2" coordorigin="3940,1594" coordsize="626,0" path="m3940,1594l4566,1594e" filled="f" stroked="t" strokeweight=".722pt" strokecolor="#000000">
                <v:path arrowok="t"/>
              </v:shape>
            </v:group>
            <v:group style="position:absolute;left:13162;top:2032;width:1031;height:2" coordorigin="13162,2032" coordsize="1031,2">
              <v:shape style="position:absolute;left:13162;top:2032;width:1031;height:2" coordorigin="13162,2032" coordsize="1031,0" path="m13162,2032l14193,2032e" filled="f" stroked="t" strokeweight=".722pt" strokecolor="#000000">
                <v:path arrowok="t"/>
              </v:shape>
            </v:group>
            <v:group style="position:absolute;left:14181;top:2023;width:2;height:3742" coordorigin="14181,2023" coordsize="2,3742">
              <v:shape style="position:absolute;left:14181;top:2023;width:2;height:3742" coordorigin="14181,2023" coordsize="0,3742" path="m14181,5765l14181,2023e" filled="f" stroked="t" strokeweight=".963pt" strokecolor="#000000">
                <v:path arrowok="t"/>
              </v:shape>
            </v:group>
            <v:group style="position:absolute;left:3899;top:2023;width:2;height:3728" coordorigin="3899,2023" coordsize="2,3728">
              <v:shape style="position:absolute;left:3899;top:2023;width:2;height:3728" coordorigin="3899,2023" coordsize="0,3728" path="m3899,5750l3899,2023e" filled="f" stroked="t" strokeweight=".963pt" strokecolor="#000000">
                <v:path arrowok="t"/>
              </v:shape>
            </v:group>
            <v:group style="position:absolute;left:3891;top:2032;width:1026;height:2" coordorigin="3891,2032" coordsize="1026,2">
              <v:shape style="position:absolute;left:3891;top:2032;width:1026;height:2" coordorigin="3891,2032" coordsize="1026,0" path="m3891,2032l4917,2032e" filled="f" stroked="t" strokeweight=".963pt" strokecolor="#000000">
                <v:path arrowok="t"/>
              </v:shape>
            </v:group>
            <v:group style="position:absolute;left:4905;top:2023;width:2;height:3732" coordorigin="4905,2023" coordsize="2,3732">
              <v:shape style="position:absolute;left:4905;top:2023;width:2;height:3732" coordorigin="4905,2023" coordsize="0,3732" path="m4905,5755l4905,2023e" filled="f" stroked="t" strokeweight=".963pt" strokecolor="#000000">
                <v:path arrowok="t"/>
              </v:shape>
            </v:group>
            <v:group style="position:absolute;left:5724;top:2013;width:2;height:3737" coordorigin="5724,2013" coordsize="2,3737">
              <v:shape style="position:absolute;left:5724;top:2013;width:2;height:3737" coordorigin="5724,2013" coordsize="0,3737" path="m5724,5750l5724,2013e" filled="f" stroked="t" strokeweight=".963pt" strokecolor="#000000">
                <v:path arrowok="t"/>
              </v:shape>
            </v:group>
            <v:group style="position:absolute;left:6735;top:2013;width:2;height:3737" coordorigin="6735,2013" coordsize="2,3737">
              <v:shape style="position:absolute;left:6735;top:2013;width:2;height:3737" coordorigin="6735,2013" coordsize="0,3737" path="m6735,5750l6735,2013e" filled="f" stroked="t" strokeweight=".963pt" strokecolor="#000000">
                <v:path arrowok="t"/>
              </v:shape>
            </v:group>
            <v:group style="position:absolute;left:13174;top:2018;width:2;height:3747" coordorigin="13174,2018" coordsize="2,3747">
              <v:shape style="position:absolute;left:13174;top:2018;width:2;height:3747" coordorigin="13174,2018" coordsize="0,3747" path="m13174,5765l13174,2018e" filled="f" stroked="t" strokeweight=".963pt" strokecolor="#000000">
                <v:path arrowok="t"/>
              </v:shape>
            </v:group>
            <v:group style="position:absolute;left:7544;top:2013;width:2;height:3728" coordorigin="7544,2013" coordsize="2,3728">
              <v:shape style="position:absolute;left:7544;top:2013;width:2;height:3728" coordorigin="7544,2013" coordsize="0,3728" path="m7544,5741l7544,2013e" filled="f" stroked="t" strokeweight=".963pt" strokecolor="#000000">
                <v:path arrowok="t"/>
              </v:shape>
            </v:group>
            <v:group style="position:absolute;left:8556;top:2013;width:2;height:3737" coordorigin="8556,2013" coordsize="2,3737">
              <v:shape style="position:absolute;left:8556;top:2013;width:2;height:3737" coordorigin="8556,2013" coordsize="0,3737" path="m8556,5750l8556,2013e" filled="f" stroked="t" strokeweight=".963pt" strokecolor="#000000">
                <v:path arrowok="t"/>
              </v:shape>
            </v:group>
            <v:group style="position:absolute;left:1045;top:11780;width:13851;height:2" coordorigin="1045,11780" coordsize="13851,2">
              <v:shape style="position:absolute;left:1045;top:11780;width:13851;height:2" coordorigin="1045,11780" coordsize="13851,0" path="m1045,11780l14896,11780e" filled="f" stroked="t" strokeweight=".963pt" strokecolor="#000000">
                <v:path arrowok="t"/>
              </v:shape>
            </v:group>
            <v:group style="position:absolute;left:4402;top:2868;width:9290;height:2" coordorigin="4402,2868" coordsize="9290,2">
              <v:shape style="position:absolute;left:4402;top:2868;width:9290;height:2" coordorigin="4402,2868" coordsize="9290,0" path="m4402,2868l13692,2868e" filled="f" stroked="t" strokeweight=".482pt" strokecolor="#000000">
                <v:path arrowok="t"/>
              </v:shape>
            </v:group>
            <v:group style="position:absolute;left:4397;top:3277;width:9290;height:2" coordorigin="4397,3277" coordsize="9290,2">
              <v:shape style="position:absolute;left:4397;top:3277;width:9290;height:2" coordorigin="4397,3277" coordsize="9290,0" path="m4397,3277l13687,3277e" filled="f" stroked="t" strokeweight=".482pt" strokecolor="#000000">
                <v:path arrowok="t"/>
              </v:shape>
            </v:group>
            <v:group style="position:absolute;left:4402;top:3689;width:9285;height:2" coordorigin="4402,3689" coordsize="9285,2">
              <v:shape style="position:absolute;left:4402;top:3689;width:9285;height:2" coordorigin="4402,3689" coordsize="9285,0" path="m4402,3689l13687,3689e" filled="f" stroked="t" strokeweight=".722pt" strokecolor="#000000">
                <v:path arrowok="t"/>
              </v:shape>
            </v:group>
            <v:group style="position:absolute;left:4397;top:4103;width:9295;height:2" coordorigin="4397,4103" coordsize="9295,2">
              <v:shape style="position:absolute;left:4397;top:4103;width:9295;height:2" coordorigin="4397,4103" coordsize="9295,0" path="m4397,4103l13692,4103e" filled="f" stroked="t" strokeweight=".482pt" strokecolor="#000000">
                <v:path arrowok="t"/>
              </v:shape>
            </v:group>
            <v:group style="position:absolute;left:4397;top:4515;width:9285;height:2" coordorigin="4397,4515" coordsize="9285,2">
              <v:shape style="position:absolute;left:4397;top:4515;width:9285;height:2" coordorigin="4397,4515" coordsize="9285,0" path="m4397,4515l13682,4515e" filled="f" stroked="t" strokeweight=".482pt" strokecolor="#000000">
                <v:path arrowok="t"/>
              </v:shape>
            </v:group>
            <v:group style="position:absolute;left:1970;top:8269;width:1426;height:2" coordorigin="1970,8269" coordsize="1426,2">
              <v:shape style="position:absolute;left:1970;top:8269;width:1426;height:2" coordorigin="1970,8269" coordsize="1426,0" path="m1970,8269l3395,8269e" filled="f" stroked="t" strokeweight=".722pt" strokecolor="#000000">
                <v:path arrowok="t"/>
              </v:shape>
            </v:group>
            <v:group style="position:absolute;left:7537;top:5736;width:1031;height:2" coordorigin="7537,5736" coordsize="1031,2">
              <v:shape style="position:absolute;left:7537;top:5736;width:1031;height:2" coordorigin="7537,5736" coordsize="1031,0" path="m7537,5736l8568,5736e" filled="f" stroked="t" strokeweight=".963pt" strokecolor="#000000">
                <v:path arrowok="t"/>
              </v:shape>
            </v:group>
            <v:group style="position:absolute;left:5929;top:5921;width:1845;height:2" coordorigin="5929,5921" coordsize="1845,2">
              <v:shape style="position:absolute;left:5929;top:5921;width:1845;height:2" coordorigin="5929,5921" coordsize="1845,0" path="m5929,5921l7773,5921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3"/>
          <w:w w:val="15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0"/>
        </w:rPr>
        <w:t>1201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9" w:after="0" w:line="240" w:lineRule="auto"/>
        <w:ind w:left="356" w:right="-60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54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37"/>
          <w:position w:val="0"/>
        </w:rPr>
        <w:t>1120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0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53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left="361" w:right="-64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-3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46"/>
        </w:rPr>
        <w:t>1202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6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-53"/>
          <w:w w:val="14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7" w:after="0" w:line="240" w:lineRule="auto"/>
        <w:ind w:left="351" w:right="-57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5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-48"/>
          <w:w w:val="14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45"/>
        </w:rPr>
        <w:t>1421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9" w:after="0" w:line="240" w:lineRule="auto"/>
        <w:ind w:left="361" w:right="-64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50"/>
        </w:rPr>
        <w:t>141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2" w:after="0" w:line="240" w:lineRule="auto"/>
        <w:ind w:left="361" w:right="-62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1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31"/>
        </w:rPr>
        <w:t>1121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1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3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7" w:after="0" w:line="240" w:lineRule="auto"/>
        <w:ind w:left="356" w:right="-52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1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38"/>
          <w:position w:val="0"/>
        </w:rPr>
        <w:t>842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38"/>
          <w:position w:val="0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0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7" w:after="0" w:line="240" w:lineRule="auto"/>
        <w:ind w:left="361" w:right="-63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1"/>
        </w:rPr>
        <w:t>8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37"/>
          <w:position w:val="0"/>
        </w:rPr>
        <w:t>1200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0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spacing w:val="-49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1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4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4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9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4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41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24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72"/>
        </w:rPr>
        <w:t>Spec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72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72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2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25"/>
          <w:w w:val="1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5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3"/>
          <w:w w:val="154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51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Prong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3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54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9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7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1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5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0" w:after="0" w:line="240" w:lineRule="auto"/>
        <w:ind w:left="14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12"/>
          <w:w w:val="166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66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66"/>
        </w:rPr>
        <w:t>Plu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1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8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6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0" w:after="0" w:line="240" w:lineRule="auto"/>
        <w:ind w:left="14" w:right="-60"/>
        <w:jc w:val="left"/>
        <w:tabs>
          <w:tab w:pos="37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12"/>
          <w:w w:val="169"/>
        </w:rPr>
        <w:t>Selectio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and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6"/>
        </w:rPr>
        <w:t>Powe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6"/>
        </w:rPr>
        <w:t>Cabl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3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25" w:after="0" w:line="240" w:lineRule="auto"/>
        <w:ind w:left="14" w:right="-67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44"/>
          <w:w w:val="129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29"/>
        </w:rPr>
        <w:t>Am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Non-ta</w:t>
      </w:r>
      <w:r>
        <w:rPr>
          <w:rFonts w:ascii="Times New Roman" w:hAnsi="Times New Roman" w:cs="Times New Roman" w:eastAsia="Times New Roman"/>
          <w:sz w:val="15"/>
          <w:szCs w:val="15"/>
          <w:spacing w:val="-32"/>
          <w:w w:val="166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66"/>
        </w:rPr>
        <w:t>perabl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6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59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6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9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58" w:after="0" w:line="240" w:lineRule="auto"/>
        <w:ind w:left="13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Power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Tra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6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61"/>
        </w:rPr>
        <w:t>sfo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61"/>
        </w:rPr>
        <w:t>me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0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Prong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9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5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6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9" w:lineRule="exact"/>
        <w:ind w:left="10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9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Prone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61"/>
        </w:rPr>
        <w:t>Plu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5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7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7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2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246" w:right="-5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5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8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54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3" w:after="0" w:line="240" w:lineRule="auto"/>
        <w:ind w:left="10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8" w:after="0" w:line="240" w:lineRule="auto"/>
        <w:ind w:left="15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6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6"/>
          <w:w w:val="16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25" w:after="0" w:line="240" w:lineRule="auto"/>
        <w:ind w:left="10" w:right="-6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6"/>
          <w:w w:val="1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9" w:after="0" w:line="240" w:lineRule="auto"/>
        <w:ind w:left="2669" w:right="1975"/>
        <w:jc w:val="center"/>
        <w:tabs>
          <w:tab w:pos="34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9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59"/>
          <w:position w:val="0"/>
        </w:rPr>
        <w:t>$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21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49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46" w:lineRule="exact"/>
        <w:ind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-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4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4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3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37"/>
          <w:w w:val="144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3"/>
          <w:w w:val="144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-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52" w:after="0" w:line="240" w:lineRule="auto"/>
        <w:ind w:left="5"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2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46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4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43"/>
          <w:w w:val="139"/>
          <w:position w:val="0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1"/>
          <w:w w:val="13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9" w:after="0" w:line="240" w:lineRule="auto"/>
        <w:ind w:left="5"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1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0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39"/>
          <w:position w:val="0"/>
        </w:rPr>
        <w:t>1.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0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5" w:after="0" w:line="240" w:lineRule="auto"/>
        <w:ind w:left="1194" w:right="-20"/>
        <w:jc w:val="left"/>
        <w:tabs>
          <w:tab w:pos="2700" w:val="left"/>
          <w:tab w:pos="3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3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6"/>
          <w:position w:val="0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0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0" w:lineRule="auto"/>
        <w:ind w:left="5" w:right="-20"/>
        <w:jc w:val="left"/>
        <w:tabs>
          <w:tab w:pos="1180" w:val="left"/>
          <w:tab w:pos="2700" w:val="left"/>
          <w:tab w:pos="35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w w:val="166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24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49"/>
          <w:position w:val="0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39"/>
          <w:position w:val="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0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-2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10" w:right="-20"/>
        <w:jc w:val="left"/>
        <w:tabs>
          <w:tab w:pos="2700" w:val="left"/>
          <w:tab w:pos="37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7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62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4" w:lineRule="exact"/>
        <w:ind w:left="5" w:right="-20"/>
        <w:jc w:val="left"/>
        <w:tabs>
          <w:tab w:pos="1180" w:val="left"/>
          <w:tab w:pos="2700" w:val="left"/>
          <w:tab w:pos="3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5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37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5"/>
          <w:w w:val="151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40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0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-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2392" w:space="228"/>
            <w:col w:w="4046" w:space="168"/>
            <w:col w:w="555" w:space="168"/>
            <w:col w:w="606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7" w:after="0" w:line="357" w:lineRule="exact"/>
        <w:ind w:left="1612" w:right="-20"/>
        <w:jc w:val="left"/>
        <w:tabs>
          <w:tab w:pos="2300" w:val="left"/>
          <w:tab w:pos="30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1.150543pt;margin-top:14.434746pt;width:57.0297pt;height:14.403539pt;mso-position-horizontal-relative:page;mso-position-vertical-relative:paragraph;z-index:-18926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7"/>
                    <w:jc w:val="left"/>
                    <w:rPr>
                      <w:rFonts w:ascii="Segoe UI" w:hAnsi="Segoe UI" w:cs="Segoe UI" w:eastAsia="Segoe UI"/>
                      <w:sz w:val="23"/>
                      <w:szCs w:val="2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25"/>
                      <w:w w:val="61"/>
                    </w:rPr>
                    <w:t>A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34"/>
                      <w:w w:val="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D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5"/>
                      <w:w w:val="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46"/>
                      <w:w w:val="82"/>
                      <w:position w:val="1"/>
                    </w:rPr>
                    <w:t>98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2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3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4.588043pt;margin-top:15.199113pt;width:79.359685pt;height:14.428439pt;mso-position-horizontal-relative:page;mso-position-vertical-relative:paragraph;z-index:-18925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7"/>
                    <w:jc w:val="left"/>
                    <w:tabs>
                      <w:tab w:pos="880" w:val="left"/>
                    </w:tabs>
                    <w:rPr>
                      <w:rFonts w:ascii="Segoe UI" w:hAnsi="Segoe UI" w:cs="Segoe UI" w:eastAsia="Segoe UI"/>
                      <w:sz w:val="23"/>
                      <w:szCs w:val="2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52"/>
                      <w:w w:val="83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3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1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79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2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5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5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42"/>
                      <w:w w:val="84"/>
                      <w:position w:val="1"/>
                    </w:rPr>
                    <w:t>8800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4"/>
                      <w:position w:val="1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2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3"/>
          <w:szCs w:val="23"/>
          <w:spacing w:val="10"/>
          <w:w w:val="74"/>
          <w:position w:val="-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5"/>
          <w:position w:val="-4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60"/>
          <w:position w:val="-4"/>
        </w:rPr>
        <w:t>24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4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1"/>
        </w:rPr>
        <w:t>B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64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7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6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57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5"/>
          <w:w w:val="60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64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-1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8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4"/>
          <w:position w:val="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P</w:t>
      </w:r>
      <w:r>
        <w:rPr>
          <w:rFonts w:ascii="Segoe UI" w:hAnsi="Segoe UI" w:cs="Segoe UI" w:eastAsia="Segoe UI"/>
          <w:sz w:val="23"/>
          <w:szCs w:val="2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0"/>
          <w:position w:val="2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2"/>
        </w:rPr>
        <w:t>-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3"/>
        </w:rPr>
        <w:t>I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23"/>
          <w:szCs w:val="23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51"/>
          <w:w w:val="58"/>
          <w:position w:val="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2"/>
        </w:rPr>
        <w:t>I</w:t>
      </w:r>
      <w:r>
        <w:rPr>
          <w:rFonts w:ascii="Segoe UI" w:hAnsi="Segoe UI" w:cs="Segoe UI" w:eastAsia="Segoe UI"/>
          <w:sz w:val="23"/>
          <w:szCs w:val="23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52"/>
          <w:w w:val="67"/>
          <w:position w:val="3"/>
        </w:rPr>
        <w:t>RE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3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3"/>
        </w:rPr>
        <w:t>  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3"/>
        </w:rPr>
        <w:t>A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3"/>
        </w:rPr>
        <w:t>D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71"/>
          <w:position w:val="3"/>
        </w:rPr>
        <w:t>APTO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3"/>
        </w:rPr>
        <w:t>R</w:t>
      </w:r>
      <w:r>
        <w:rPr>
          <w:rFonts w:ascii="Segoe UI" w:hAnsi="Segoe UI" w:cs="Segoe UI" w:eastAsia="Segoe UI"/>
          <w:sz w:val="23"/>
          <w:szCs w:val="23"/>
          <w:spacing w:val="-21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38" w:lineRule="exact"/>
        <w:ind w:left="3224"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24"/>
          <w:w w:val="55"/>
          <w:position w:val="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2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2"/>
        </w:rPr>
        <w:t>   </w:t>
      </w:r>
      <w:r>
        <w:rPr>
          <w:rFonts w:ascii="Segoe UI" w:hAnsi="Segoe UI" w:cs="Segoe UI" w:eastAsia="Segoe UI"/>
          <w:sz w:val="23"/>
          <w:szCs w:val="23"/>
          <w:spacing w:val="29"/>
          <w:w w:val="57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7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25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78"/>
          <w:position w:val="1"/>
        </w:rPr>
        <w:t>DEL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78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84"/>
          <w:position w:val="1"/>
        </w:rPr>
        <w:t>78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8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4"/>
          <w:szCs w:val="14"/>
          <w:spacing w:val="39"/>
          <w:w w:val="135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35"/>
        </w:rPr>
        <w:t>D</w:t>
      </w:r>
      <w:r>
        <w:rPr>
          <w:rFonts w:ascii="Segoe UI" w:hAnsi="Segoe UI" w:cs="Segoe UI" w:eastAsia="Segoe UI"/>
          <w:sz w:val="14"/>
          <w:szCs w:val="14"/>
          <w:spacing w:val="40"/>
          <w:w w:val="135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80"/>
        </w:rPr>
        <w:t>'C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0</w:t>
      </w:r>
      <w:r>
        <w:rPr>
          <w:rFonts w:ascii="Segoe UI" w:hAnsi="Segoe UI" w:cs="Segoe UI" w:eastAsia="Segoe UI"/>
          <w:sz w:val="18"/>
          <w:szCs w:val="18"/>
          <w:spacing w:val="9"/>
          <w:w w:val="80"/>
        </w:rPr>
        <w:t> </w:t>
      </w:r>
      <w:r>
        <w:rPr>
          <w:rFonts w:ascii="Segoe UI" w:hAnsi="Segoe UI" w:cs="Segoe UI" w:eastAsia="Segoe UI"/>
          <w:sz w:val="18"/>
          <w:szCs w:val="18"/>
          <w:spacing w:val="12"/>
          <w:w w:val="126"/>
        </w:rPr>
        <w:t>-7i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773" w:right="-20"/>
        <w:jc w:val="left"/>
        <w:tabs>
          <w:tab w:pos="8480" w:val="left"/>
          <w:tab w:pos="9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27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27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1"/>
        </w:rPr>
        <w:t>!!&gt;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5"/>
          <w:w w:val="171"/>
        </w:rPr>
        <w:t>CONT.,C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4"/>
          <w:w w:val="179"/>
        </w:rPr>
        <w:t>50C.KC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9"/>
        </w:rPr>
        <w:t>OI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J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17" w:lineRule="exact"/>
        <w:ind w:left="7793" w:right="-20"/>
        <w:jc w:val="left"/>
        <w:tabs>
          <w:tab w:pos="90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43"/>
        </w:rPr>
        <w:t>'l&gt;'if"\f'HOI',IOU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146"/>
        </w:rPr>
        <w:t>1\I"'I='Lif"IE'R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80" w:h="12460" w:orient="landscape"/>
          <w:pgMar w:top="1140" w:bottom="280" w:left="2240" w:right="1580"/>
        </w:sectPr>
      </w:pPr>
      <w:rPr/>
    </w:p>
    <w:p>
      <w:pPr>
        <w:spacing w:before="36" w:after="0" w:line="116" w:lineRule="exact"/>
        <w:ind w:left="8211" w:right="-38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.496838pt;margin-top:55.07201pt;width:760.064592pt;height:530.349509pt;mso-position-horizontal-relative:page;mso-position-vertical-relative:page;z-index:-18927" coordorigin="30,1101" coordsize="15201,10607">
            <v:shape style="position:absolute;left:30;top:1125;width:15201;height:10583" type="#_x0000_t75">
              <v:imagedata r:id="rId388" o:title=""/>
            </v:shape>
            <v:group style="position:absolute;left:1046;top:1111;width:13812;height:130" coordorigin="1046,1111" coordsize="13812,130">
              <v:shape style="position:absolute;left:1046;top:1111;width:13812;height:130" coordorigin="1046,1111" coordsize="13812,130" path="m1046,1241l14858,1111e" filled="f" stroked="t" strokeweight=".96304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3"/>
          <w:w w:val="160"/>
        </w:rPr>
        <w:t>IJHEt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38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9"/>
        </w:rPr>
        <w:t>'POWE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72"/>
        </w:rPr>
        <w:t>SllPPLY</w:t>
      </w:r>
      <w:r>
        <w:rPr>
          <w:rFonts w:ascii="Segoe UI" w:hAnsi="Segoe UI" w:cs="Segoe UI" w:eastAsia="Segoe UI"/>
          <w:sz w:val="9"/>
          <w:szCs w:val="9"/>
          <w:spacing w:val="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96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S</w:t>
      </w:r>
      <w:r>
        <w:rPr>
          <w:rFonts w:ascii="Segoe UI" w:hAnsi="Segoe UI" w:cs="Segoe UI" w:eastAsia="Segoe UI"/>
          <w:sz w:val="9"/>
          <w:szCs w:val="9"/>
          <w:spacing w:val="-25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95"/>
        </w:rPr>
        <w:t>I&lt;!</w:t>
      </w:r>
      <w:r>
        <w:rPr>
          <w:rFonts w:ascii="Segoe UI" w:hAnsi="Segoe UI" w:cs="Segoe UI" w:eastAsia="Segoe UI"/>
          <w:sz w:val="9"/>
          <w:szCs w:val="9"/>
          <w:spacing w:val="-1"/>
          <w:w w:val="9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55"/>
        </w:rPr>
        <w:t>-'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3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IS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64"/>
        </w:rPr>
        <w:t>USED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­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0" w:lineRule="exact"/>
        <w:ind w:right="36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Pl.U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60"/>
          <w:position w:val="1"/>
        </w:rPr>
        <w:t>IT'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5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0"/>
          <w:position w:val="1"/>
        </w:rPr>
        <w:t>POI.JEI&lt;!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0"/>
          <w:position w:val="1"/>
        </w:rPr>
        <w:t>ti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4" w:lineRule="exact"/>
        <w:ind w:right="12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":lo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E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37"/>
        </w:rPr>
        <w:t>l.E&lt;:TO!t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C.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I\</w:t>
      </w:r>
      <w:r>
        <w:rPr>
          <w:rFonts w:ascii="Segoe UI" w:hAnsi="Segoe UI" w:cs="Segoe UI" w:eastAsia="Segoe UI"/>
          <w:sz w:val="9"/>
          <w:szCs w:val="9"/>
          <w:spacing w:val="-22"/>
          <w:w w:val="15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&amp;L�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right="5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6"/>
        </w:rPr>
        <w:t>l</w:t>
      </w:r>
      <w:r>
        <w:rPr>
          <w:rFonts w:ascii="Segoe UI" w:hAnsi="Segoe UI" w:cs="Segoe UI" w:eastAsia="Segoe UI"/>
          <w:sz w:val="9"/>
          <w:szCs w:val="9"/>
          <w:spacing w:val="-2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t.</w:t>
      </w:r>
      <w:r>
        <w:rPr>
          <w:rFonts w:ascii="Segoe UI" w:hAnsi="Segoe UI" w:cs="Segoe UI" w:eastAsia="Segoe UI"/>
          <w:sz w:val="9"/>
          <w:szCs w:val="9"/>
          <w:spacing w:val="-6"/>
          <w:w w:val="105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153"/>
        </w:rPr>
        <w:t>lT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27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I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HS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200"/>
        </w:rPr>
        <w:t>S.=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K</w:t>
      </w:r>
      <w:r>
        <w:rPr>
          <w:rFonts w:ascii="Segoe UI" w:hAnsi="Segoe UI" w:cs="Segoe UI" w:eastAsia="Segoe UI"/>
          <w:sz w:val="9"/>
          <w:szCs w:val="9"/>
          <w:spacing w:val="-34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l:</w:t>
      </w:r>
      <w:r>
        <w:rPr>
          <w:rFonts w:ascii="Segoe UI" w:hAnsi="Segoe UI" w:cs="Segoe UI" w:eastAsia="Segoe UI"/>
          <w:sz w:val="9"/>
          <w:szCs w:val="9"/>
          <w:spacing w:val="4"/>
          <w:w w:val="22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110" w:lineRule="exact"/>
        <w:ind w:left="7" w:right="355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CI\8Lt:'5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f'e.OM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0"/>
        </w:rPr>
        <w:t>IJO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T</w:t>
      </w:r>
      <w:r>
        <w:rPr>
          <w:rFonts w:ascii="Segoe UI" w:hAnsi="Segoe UI" w:cs="Segoe UI" w:eastAsia="Segoe UI"/>
          <w:sz w:val="9"/>
          <w:szCs w:val="9"/>
          <w:spacing w:val="28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0"/>
        </w:rPr>
        <w:t>1'\0IU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THI\'-l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13" w:lineRule="exact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5"/>
          <w:position w:val="-1"/>
        </w:rPr>
        <w:t>'SEI.EC</w:t>
      </w:r>
      <w:r>
        <w:rPr>
          <w:rFonts w:ascii="Segoe UI" w:hAnsi="Segoe UI" w:cs="Segoe UI" w:eastAsia="Segoe UI"/>
          <w:sz w:val="9"/>
          <w:szCs w:val="9"/>
          <w:spacing w:val="-1"/>
          <w:w w:val="14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10"/>
          <w:w w:val="145"/>
          <w:position w:val="-1"/>
        </w:rPr>
        <w:t>-0-Mi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1"/>
          <w:w w:val="14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8"/>
          <w:position w:val="-1"/>
        </w:rPr>
        <w:t>HC!&gt;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8" w:lineRule="exact"/>
        <w:ind w:left="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'Pl.U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q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"/>
        </w:rPr>
        <w:t>!!.lTO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9"/>
          <w:position w:val="1"/>
        </w:rPr>
        <w:t>THESL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57"/>
        </w:rPr>
        <w:t>SO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C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2"/>
        </w:rPr>
        <w:t>K</w:t>
      </w:r>
      <w:r>
        <w:rPr>
          <w:rFonts w:ascii="Segoe UI" w:hAnsi="Segoe UI" w:cs="Segoe UI" w:eastAsia="Segoe UI"/>
          <w:sz w:val="9"/>
          <w:szCs w:val="9"/>
          <w:spacing w:val="5"/>
          <w:w w:val="209"/>
        </w:rPr>
        <w:t>ETS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2240" w:right="1580"/>
          <w:cols w:num="2" w:equalWidth="0">
            <w:col w:w="9792" w:space="531"/>
            <w:col w:w="1537"/>
          </w:cols>
        </w:sectPr>
      </w:pPr>
      <w:rPr/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23" w:after="0" w:line="240" w:lineRule="auto"/>
        <w:ind w:left="3747" w:right="-20"/>
        <w:jc w:val="left"/>
        <w:tabs>
          <w:tab w:pos="4440" w:val="left"/>
          <w:tab w:pos="51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1"/>
          <w:w w:val="71"/>
        </w:rPr>
        <w:t>F</w:t>
      </w:r>
      <w:r>
        <w:rPr>
          <w:rFonts w:ascii="Segoe UI" w:hAnsi="Segoe UI" w:cs="Segoe UI" w:eastAsia="Segoe UI"/>
          <w:sz w:val="23"/>
          <w:szCs w:val="23"/>
          <w:spacing w:val="26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I</w:t>
      </w:r>
      <w:r>
        <w:rPr>
          <w:rFonts w:ascii="Segoe UI" w:hAnsi="Segoe UI" w:cs="Segoe UI" w:eastAsia="Segoe UI"/>
          <w:sz w:val="23"/>
          <w:szCs w:val="23"/>
          <w:spacing w:val="34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G</w:t>
      </w:r>
      <w:r>
        <w:rPr>
          <w:rFonts w:ascii="Segoe UI" w:hAnsi="Segoe UI" w:cs="Segoe UI" w:eastAsia="Segoe UI"/>
          <w:sz w:val="23"/>
          <w:szCs w:val="23"/>
          <w:spacing w:val="-1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spacing w:val="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-4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43"/>
          <w:w w:val="74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C</w:t>
      </w:r>
      <w:r>
        <w:rPr>
          <w:rFonts w:ascii="Segoe UI" w:hAnsi="Segoe UI" w:cs="Segoe UI" w:eastAsia="Segoe UI"/>
          <w:sz w:val="23"/>
          <w:szCs w:val="23"/>
          <w:spacing w:val="-3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H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67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A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7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 </w:t>
      </w:r>
      <w:r>
        <w:rPr>
          <w:rFonts w:ascii="Segoe UI" w:hAnsi="Segoe UI" w:cs="Segoe UI" w:eastAsia="Segoe UI"/>
          <w:sz w:val="23"/>
          <w:szCs w:val="23"/>
          <w:spacing w:val="11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  </w:t>
      </w:r>
      <w:r>
        <w:rPr>
          <w:rFonts w:ascii="Segoe UI" w:hAnsi="Segoe UI" w:cs="Segoe UI" w:eastAsia="Segoe UI"/>
          <w:sz w:val="23"/>
          <w:szCs w:val="23"/>
          <w:spacing w:val="6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7"/>
        </w:rPr>
        <w:t>D</w:t>
      </w:r>
      <w:r>
        <w:rPr>
          <w:rFonts w:ascii="Segoe UI" w:hAnsi="Segoe UI" w:cs="Segoe UI" w:eastAsia="Segoe UI"/>
          <w:sz w:val="23"/>
          <w:szCs w:val="23"/>
          <w:spacing w:val="1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39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17"/>
          <w:w w:val="67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G</w:t>
      </w:r>
      <w:r>
        <w:rPr>
          <w:rFonts w:ascii="Segoe UI" w:hAnsi="Segoe UI" w:cs="Segoe UI" w:eastAsia="Segoe UI"/>
          <w:sz w:val="23"/>
          <w:szCs w:val="23"/>
          <w:spacing w:val="23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R</w:t>
      </w:r>
      <w:r>
        <w:rPr>
          <w:rFonts w:ascii="Segoe UI" w:hAnsi="Segoe UI" w:cs="Segoe UI" w:eastAsia="Segoe UI"/>
          <w:sz w:val="23"/>
          <w:szCs w:val="23"/>
          <w:spacing w:val="-2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</w:rPr>
        <w:t>    </w:t>
      </w:r>
      <w:r>
        <w:rPr>
          <w:rFonts w:ascii="Segoe UI" w:hAnsi="Segoe UI" w:cs="Segoe UI" w:eastAsia="Segoe UI"/>
          <w:sz w:val="23"/>
          <w:szCs w:val="23"/>
          <w:spacing w:val="19"/>
          <w:w w:val="53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8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Y</w:t>
      </w:r>
      <w:r>
        <w:rPr>
          <w:rFonts w:ascii="Segoe UI" w:hAnsi="Segoe UI" w:cs="Segoe UI" w:eastAsia="Segoe UI"/>
          <w:sz w:val="23"/>
          <w:szCs w:val="23"/>
          <w:spacing w:val="15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8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  </w:t>
      </w:r>
      <w:r>
        <w:rPr>
          <w:rFonts w:ascii="Segoe UI" w:hAnsi="Segoe UI" w:cs="Segoe UI" w:eastAsia="Segoe UI"/>
          <w:sz w:val="23"/>
          <w:szCs w:val="23"/>
          <w:spacing w:val="20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-1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   </w:t>
      </w:r>
      <w:r>
        <w:rPr>
          <w:rFonts w:ascii="Segoe UI" w:hAnsi="Segoe UI" w:cs="Segoe UI" w:eastAsia="Segoe UI"/>
          <w:sz w:val="23"/>
          <w:szCs w:val="23"/>
          <w:spacing w:val="32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36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N</w:t>
      </w:r>
      <w:r>
        <w:rPr>
          <w:rFonts w:ascii="Segoe UI" w:hAnsi="Segoe UI" w:cs="Segoe UI" w:eastAsia="Segoe UI"/>
          <w:sz w:val="23"/>
          <w:szCs w:val="23"/>
          <w:spacing w:val="-3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4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55"/>
        </w:rPr>
        <w:t>M</w:t>
      </w:r>
      <w:r>
        <w:rPr>
          <w:rFonts w:ascii="Segoe UI" w:hAnsi="Segoe UI" w:cs="Segoe UI" w:eastAsia="Segoe UI"/>
          <w:sz w:val="23"/>
          <w:szCs w:val="23"/>
          <w:spacing w:val="32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5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1"/>
        </w:rPr>
        <w:t>T</w:t>
      </w:r>
      <w:r>
        <w:rPr>
          <w:rFonts w:ascii="Segoe UI" w:hAnsi="Segoe UI" w:cs="Segoe UI" w:eastAsia="Segoe UI"/>
          <w:sz w:val="23"/>
          <w:szCs w:val="23"/>
          <w:spacing w:val="-3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E</w:t>
      </w:r>
      <w:r>
        <w:rPr>
          <w:rFonts w:ascii="Segoe UI" w:hAnsi="Segoe UI" w:cs="Segoe UI" w:eastAsia="Segoe UI"/>
          <w:sz w:val="23"/>
          <w:szCs w:val="23"/>
          <w:spacing w:val="-2"/>
          <w:w w:val="7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65" w:lineRule="exact"/>
        <w:ind w:left="365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46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2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20"/>
          <w:w w:val="288"/>
          <w:position w:val="-2"/>
        </w:rPr>
        <w:t>J</w:t>
      </w:r>
      <w:r>
        <w:rPr>
          <w:rFonts w:ascii="Segoe UI" w:hAnsi="Segoe UI" w:cs="Segoe UI" w:eastAsia="Segoe UI"/>
          <w:sz w:val="14"/>
          <w:szCs w:val="14"/>
          <w:spacing w:val="-53"/>
          <w:w w:val="132"/>
          <w:position w:val="-2"/>
        </w:rPr>
        <w:t>�</w:t>
      </w:r>
      <w:r>
        <w:rPr>
          <w:rFonts w:ascii="Segoe UI" w:hAnsi="Segoe UI" w:cs="Segoe UI" w:eastAsia="Segoe UI"/>
          <w:sz w:val="14"/>
          <w:szCs w:val="14"/>
          <w:spacing w:val="19"/>
          <w:w w:val="113"/>
          <w:position w:val="-2"/>
        </w:rPr>
        <w:t>G</w:t>
      </w:r>
      <w:r>
        <w:rPr>
          <w:rFonts w:ascii="Segoe UI" w:hAnsi="Segoe UI" w:cs="Segoe UI" w:eastAsia="Segoe UI"/>
          <w:sz w:val="14"/>
          <w:szCs w:val="14"/>
          <w:spacing w:val="0"/>
          <w:w w:val="113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65" w:lineRule="exact"/>
        <w:ind w:left="226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/18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5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114" w:lineRule="exact"/>
        <w:ind w:left="10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9"/>
          <w:position w:val="-1"/>
        </w:rPr>
        <w:t>&lt;..TI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680" w:h="12460" w:orient="landscape"/>
          <w:pgMar w:top="1140" w:bottom="280" w:left="400" w:right="2240"/>
        </w:sectPr>
      </w:pPr>
      <w:rPr/>
    </w:p>
    <w:p>
      <w:pPr>
        <w:spacing w:before="43" w:after="0" w:line="240" w:lineRule="auto"/>
        <w:ind w:right="-20"/>
        <w:jc w:val="righ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7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6"/>
          <w:w w:val="82"/>
          <w:position w:val="1"/>
        </w:rPr>
        <w:t>&lt;: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1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48"/>
          <w:position w:val="1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3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0"/>
          <w:w w:val="169"/>
          <w:position w:val="-1"/>
        </w:rPr>
        <w:t>HIZ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6827" w:space="5212"/>
            <w:col w:w="1001"/>
          </w:cols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70.170868pt;margin-top:3.258493pt;width:10.051046pt;height:7.076744pt;mso-position-horizontal-relative:page;mso-position-vertical-relative:paragraph;z-index:-18914;rotation:358" type="#_x0000_t136" fillcolor="#000000" stroked="f">
            <o:extrusion v:ext="view" autorotationcenter="t"/>
            <v:textpath style="font-family:&amp;quot;Segoe UI&amp;quot;;font-size:7pt;v-text-kern:t;mso-text-shadow:auto" string="1111"/>
          </v:shape>
        </w:pict>
      </w:r>
      <w:r>
        <w:rPr>
          <w:rFonts w:ascii="Segoe UI" w:hAnsi="Segoe UI" w:cs="Segoe UI" w:eastAsia="Segoe UI"/>
          <w:sz w:val="5"/>
          <w:szCs w:val="5"/>
          <w:spacing w:val="10"/>
          <w:w w:val="432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32"/>
        </w:rPr>
        <w:t>-</w:t>
      </w:r>
      <w:r>
        <w:rPr>
          <w:rFonts w:ascii="Segoe UI" w:hAnsi="Segoe UI" w:cs="Segoe UI" w:eastAsia="Segoe UI"/>
          <w:sz w:val="5"/>
          <w:szCs w:val="5"/>
          <w:spacing w:val="7"/>
          <w:w w:val="4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3"/>
        </w:rPr>
        <w:t>_,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50"/>
          <w:position w:val="-1"/>
        </w:rPr>
        <w:t>C!J.B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3088" w:space="5035"/>
            <w:col w:w="491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</w:sectPr>
      </w:pPr>
      <w:rPr/>
    </w:p>
    <w:p>
      <w:pPr>
        <w:spacing w:before="33" w:after="0" w:line="240" w:lineRule="auto"/>
        <w:ind w:left="4120" w:right="3703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80"/>
        </w:rPr>
        <w:t>M/0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483" w:right="-55"/>
        <w:jc w:val="left"/>
        <w:tabs>
          <w:tab w:pos="4740" w:val="left"/>
          <w:tab w:pos="5860" w:val="left"/>
          <w:tab w:pos="74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24"/>
        </w:rPr>
        <w:t>!TL)f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4"/>
        </w:rPr>
        <w:t> </w:t>
      </w:r>
      <w:r>
        <w:rPr>
          <w:rFonts w:ascii="Segoe UI" w:hAnsi="Segoe UI" w:cs="Segoe UI" w:eastAsia="Segoe UI"/>
          <w:sz w:val="7"/>
          <w:szCs w:val="7"/>
          <w:spacing w:val="-14"/>
          <w:w w:val="142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24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2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5"/>
          <w:w w:val="177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4"/>
          <w:w w:val="177"/>
          <w:position w:val="1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E</w:t>
      </w:r>
      <w:r>
        <w:rPr>
          <w:rFonts w:ascii="Segoe UI" w:hAnsi="Segoe UI" w:cs="Segoe UI" w:eastAsia="Segoe UI"/>
          <w:sz w:val="7"/>
          <w:szCs w:val="7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7"/>
          <w:position w:val="1"/>
        </w:rPr>
        <w:t>ITD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7"/>
          <w:position w:val="1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9"/>
          <w:w w:val="17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No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-5"/>
          <w:w w:val="154"/>
          <w:position w:val="1"/>
        </w:rPr>
        <w:t>DESCRIPTION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51"/>
        <w:jc w:val="left"/>
        <w:tabs>
          <w:tab w:pos="15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3"/>
        </w:rPr>
        <w:t>PRICE</w:t>
      </w:r>
      <w:r>
        <w:rPr>
          <w:rFonts w:ascii="Segoe UI" w:hAnsi="Segoe UI" w:cs="Segoe UI" w:eastAsia="Segoe UI"/>
          <w:sz w:val="7"/>
          <w:szCs w:val="7"/>
          <w:spacing w:val="1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6"/>
        </w:rPr>
        <w:t>ITEJ'o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f</w:t>
      </w:r>
      <w:r>
        <w:rPr>
          <w:rFonts w:ascii="Segoe UI" w:hAnsi="Segoe UI" w:cs="Segoe UI" w:eastAsia="Segoe UI"/>
          <w:sz w:val="7"/>
          <w:szCs w:val="7"/>
          <w:spacing w:val="2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6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6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4"/>
          <w:w w:val="154"/>
        </w:rPr>
        <w:t>DESCRIPTION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116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40"/>
          <w:position w:val="-23"/>
        </w:rPr>
        <w:t>V</w:t>
      </w:r>
      <w:r>
        <w:rPr>
          <w:rFonts w:ascii="Segoe UI" w:hAnsi="Segoe UI" w:cs="Segoe UI" w:eastAsia="Segoe UI"/>
          <w:sz w:val="28"/>
          <w:szCs w:val="28"/>
          <w:spacing w:val="-57"/>
          <w:w w:val="140"/>
          <w:position w:val="-23"/>
        </w:rPr>
        <w:t> </w:t>
      </w:r>
      <w:r>
        <w:rPr>
          <w:rFonts w:ascii="Segoe UI" w:hAnsi="Segoe UI" w:cs="Segoe UI" w:eastAsia="Segoe UI"/>
          <w:sz w:val="28"/>
          <w:szCs w:val="28"/>
          <w:spacing w:val="-3"/>
          <w:w w:val="55"/>
          <w:position w:val="-9"/>
        </w:rPr>
        <w:t>C</w:t>
      </w:r>
      <w:r>
        <w:rPr>
          <w:rFonts w:ascii="Segoe UI" w:hAnsi="Segoe UI" w:cs="Segoe UI" w:eastAsia="Segoe UI"/>
          <w:sz w:val="28"/>
          <w:szCs w:val="28"/>
          <w:spacing w:val="-20"/>
          <w:w w:val="65"/>
          <w:position w:val="-4"/>
        </w:rPr>
        <w:t>/</w:t>
      </w:r>
      <w:r>
        <w:rPr>
          <w:rFonts w:ascii="Segoe UI" w:hAnsi="Segoe UI" w:cs="Segoe UI" w:eastAsia="Segoe UI"/>
          <w:sz w:val="28"/>
          <w:szCs w:val="28"/>
          <w:spacing w:val="0"/>
          <w:w w:val="60"/>
          <w:position w:val="0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91" w:lineRule="exact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9"/>
        </w:rPr>
        <w:t>PRICE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4" w:equalWidth="0">
            <w:col w:w="8092" w:space="509"/>
            <w:col w:w="2180" w:space="5"/>
            <w:col w:w="539" w:space="30"/>
            <w:col w:w="1685"/>
          </w:cols>
        </w:sectPr>
      </w:pPr>
      <w:rPr/>
    </w:p>
    <w:p>
      <w:pPr>
        <w:spacing w:before="93" w:after="0" w:line="240" w:lineRule="auto"/>
        <w:ind w:right="54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RES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STORS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69" w:lineRule="auto"/>
        <w:ind w:left="4363" w:right="99" w:firstLine="-845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11010</w:t>
      </w:r>
      <w:r>
        <w:rPr>
          <w:rFonts w:ascii="Segoe UI" w:hAnsi="Segoe UI" w:cs="Segoe UI" w:eastAsia="Segoe UI"/>
          <w:sz w:val="7"/>
          <w:szCs w:val="7"/>
          <w:spacing w:val="6"/>
          <w:w w:val="18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188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1"/>
        </w:rPr>
        <w:t>250</w:t>
      </w:r>
      <w:r>
        <w:rPr>
          <w:rFonts w:ascii="Segoe UI" w:hAnsi="Segoe UI" w:cs="Segoe UI" w:eastAsia="Segoe UI"/>
          <w:sz w:val="7"/>
          <w:szCs w:val="7"/>
          <w:spacing w:val="8"/>
          <w:w w:val="15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IJOO</w:t>
      </w:r>
      <w:r>
        <w:rPr>
          <w:rFonts w:ascii="Segoe UI" w:hAnsi="Segoe UI" w:cs="Segoe UI" w:eastAsia="Segoe UI"/>
          <w:sz w:val="7"/>
          <w:szCs w:val="7"/>
          <w:spacing w:val="24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2"/>
        </w:rPr>
        <w:t>Variabl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9"/>
        </w:rPr>
        <w:t>Modu-</w:t>
      </w:r>
      <w:r>
        <w:rPr>
          <w:rFonts w:ascii="Segoe UI" w:hAnsi="Segoe UI" w:cs="Segoe UI" w:eastAsia="Segoe UI"/>
          <w:sz w:val="7"/>
          <w:szCs w:val="7"/>
          <w:spacing w:val="-5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7"/>
        </w:rPr>
        <w:t>l�ttio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n</w:t>
      </w:r>
      <w:r>
        <w:rPr>
          <w:rFonts w:ascii="Segoe UI" w:hAnsi="Segoe UI" w:cs="Segoe UI" w:eastAsia="Segoe UI"/>
          <w:sz w:val="7"/>
          <w:szCs w:val="7"/>
          <w:spacing w:val="7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7"/>
        </w:rPr>
        <w:t>Control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25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9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2" w:lineRule="exact"/>
        <w:ind w:left="353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82427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4"/>
          <w:w w:val="14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0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40"/>
          <w:position w:val="1"/>
        </w:rPr>
        <w:t>100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40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-4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80"/>
          <w:position w:val="1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26"/>
          <w:w w:val="18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0"/>
          <w:position w:val="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5"/>
          <w:w w:val="18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6"/>
          <w:w w:val="1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lQ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9" w:lineRule="exact"/>
        <w:ind w:left="354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1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4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7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9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&lt;XX&gt;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4"/>
        </w:rPr>
        <w:t>Ohm</w:t>
      </w:r>
      <w:r>
        <w:rPr>
          <w:rFonts w:ascii="Segoe UI" w:hAnsi="Segoe UI" w:cs="Segoe UI" w:eastAsia="Segoe UI"/>
          <w:sz w:val="7"/>
          <w:szCs w:val="7"/>
          <w:spacing w:val="18"/>
          <w:w w:val="124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Watt</w:t>
      </w:r>
      <w:r>
        <w:rPr>
          <w:rFonts w:ascii="Segoe UI" w:hAnsi="Segoe UI" w:cs="Segoe UI" w:eastAsia="Segoe UI"/>
          <w:sz w:val="7"/>
          <w:szCs w:val="7"/>
          <w:spacing w:val="-6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.:t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4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4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left="3536" w:right="-58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0"/>
          <w:w w:val="15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5"/>
        </w:rPr>
        <w:t>8242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</w:rPr>
        <w:t>56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2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1"/>
        </w:rPr>
        <w:t>±.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1"/>
        </w:rPr>
        <w:t>1()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%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81" w:lineRule="exact"/>
        <w:ind w:left="3532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R5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2"/>
          <w:position w:val="-3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-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-3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4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4"/>
          <w:w w:val="146"/>
          <w:position w:val="-3"/>
        </w:rPr>
        <w:t>7</w:t>
      </w:r>
      <w:r>
        <w:rPr>
          <w:rFonts w:ascii="Segoe UI" w:hAnsi="Segoe UI" w:cs="Segoe UI" w:eastAsia="Segoe UI"/>
          <w:sz w:val="9"/>
          <w:szCs w:val="9"/>
          <w:spacing w:val="5"/>
          <w:w w:val="97"/>
          <w:position w:val="-3"/>
        </w:rPr>
        <w:t>10C</w:t>
      </w:r>
      <w:r>
        <w:rPr>
          <w:rFonts w:ascii="Segoe UI" w:hAnsi="Segoe UI" w:cs="Segoe UI" w:eastAsia="Segoe UI"/>
          <w:sz w:val="9"/>
          <w:szCs w:val="9"/>
          <w:spacing w:val="0"/>
          <w:w w:val="97"/>
          <w:position w:val="-3"/>
        </w:rPr>
        <w:t>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2"/>
          <w:position w:val="-3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-3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2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6"/>
          <w:position w:val="-3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56"/>
          <w:position w:val="-3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t</w:t>
      </w:r>
      <w:r>
        <w:rPr>
          <w:rFonts w:ascii="Segoe UI" w:hAnsi="Segoe UI" w:cs="Segoe UI" w:eastAsia="Segoe UI"/>
          <w:sz w:val="7"/>
          <w:szCs w:val="7"/>
          <w:spacing w:val="-17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68"/>
          <w:position w:val="-3"/>
        </w:rPr>
        <w:t>;::</w:t>
      </w:r>
      <w:r>
        <w:rPr>
          <w:rFonts w:ascii="Segoe UI" w:hAnsi="Segoe UI" w:cs="Segoe UI" w:eastAsia="Segoe UI"/>
          <w:sz w:val="7"/>
          <w:szCs w:val="7"/>
          <w:spacing w:val="-9"/>
          <w:w w:val="26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5"/>
          <w:position w:val="-3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3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6"/>
          <w:w w:val="13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1"/>
          <w:position w:val="-3"/>
        </w:rPr>
        <w:t>,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88" w:after="0" w:line="263" w:lineRule="auto"/>
        <w:ind w:left="209" w:right="172" w:firstLine="-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7"/>
          <w:w w:val="147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 </w:t>
      </w:r>
      <w:r>
        <w:rPr>
          <w:rFonts w:ascii="Segoe UI" w:hAnsi="Segoe UI" w:cs="Segoe UI" w:eastAsia="Segoe UI"/>
          <w:sz w:val="7"/>
          <w:szCs w:val="7"/>
          <w:spacing w:val="21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86026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</w:t>
      </w:r>
      <w:r>
        <w:rPr>
          <w:rFonts w:ascii="Segoe UI" w:hAnsi="Segoe UI" w:cs="Segoe UI" w:eastAsia="Segoe UI"/>
          <w:sz w:val="7"/>
          <w:szCs w:val="7"/>
          <w:spacing w:val="3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4"/>
        </w:rPr>
        <w:t>.01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Mid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40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.</w:t>
      </w:r>
      <w:r>
        <w:rPr>
          <w:rFonts w:ascii="Segoe UI" w:hAnsi="Segoe UI" w:cs="Segoe UI" w:eastAsia="Segoe UI"/>
          <w:sz w:val="9"/>
          <w:szCs w:val="9"/>
          <w:spacing w:val="27"/>
          <w:w w:val="135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56"/>
        </w:rPr>
        <w:t>Tubule</w:t>
      </w:r>
      <w:r>
        <w:rPr>
          <w:rFonts w:ascii="Segoe UI" w:hAnsi="Segoe UI" w:cs="Segoe UI" w:eastAsia="Segoe UI"/>
          <w:sz w:val="7"/>
          <w:szCs w:val="7"/>
          <w:spacing w:val="5"/>
          <w:w w:val="15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r.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C5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4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</w:t>
      </w:r>
      <w:r>
        <w:rPr>
          <w:rFonts w:ascii="Segoe UI" w:hAnsi="Segoe UI" w:cs="Segoe UI" w:eastAsia="Segoe UI"/>
          <w:sz w:val="7"/>
          <w:szCs w:val="7"/>
          <w:spacing w:val="1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28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,05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2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2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</w:rPr>
        <w:t>Tubular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08" w:lineRule="exact"/>
        <w:ind w:left="205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C4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4"/>
          <w:w w:val="111"/>
        </w:rPr>
        <w:t>8501: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1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91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5</w:t>
      </w:r>
      <w:r>
        <w:rPr>
          <w:rFonts w:ascii="Segoe UI" w:hAnsi="Segoe UI" w:cs="Segoe UI" w:eastAsia="Segoe UI"/>
          <w:sz w:val="7"/>
          <w:szCs w:val="7"/>
          <w:spacing w:val="-5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0"/>
        </w:rPr>
        <w:t>M.t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d</w:t>
      </w:r>
      <w:r>
        <w:rPr>
          <w:rFonts w:ascii="Segoe UI" w:hAnsi="Segoe UI" w:cs="Segoe UI" w:eastAsia="Segoe UI"/>
          <w:sz w:val="7"/>
          <w:szCs w:val="7"/>
          <w:spacing w:val="-12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34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58"/>
        </w:rPr>
        <w:t>(50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0</w:t>
      </w:r>
      <w:r>
        <w:rPr>
          <w:rFonts w:ascii="Segoe UI" w:hAnsi="Segoe UI" w:cs="Segoe UI" w:eastAsia="Segoe UI"/>
          <w:sz w:val="7"/>
          <w:szCs w:val="7"/>
          <w:spacing w:val="2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Mm.f.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65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0" w:after="0" w:line="85" w:lineRule="exact"/>
        <w:ind w:left="4" w:right="-20"/>
        <w:jc w:val="left"/>
        <w:tabs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66"/>
          <w:position w:val="-2"/>
        </w:rPr>
        <w:t>.7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-2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7"/>
          <w:szCs w:val="7"/>
          <w:spacing w:val="1"/>
          <w:w w:val="137"/>
          <w:position w:val="-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-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81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1"/>
          <w:w w:val="18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42" w:lineRule="exact"/>
        <w:ind w:right="-4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9.345428pt;margin-top:6.194028pt;width:109.801693pt;height:13.9pt;mso-position-horizontal-relative:page;mso-position-vertical-relative:paragraph;z-index:-18923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tabs>
                      <w:tab w:pos="420" w:val="left"/>
                      <w:tab w:pos="194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2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2"/>
                    </w:rPr>
                    <w:t>{-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37"/>
                      <w:w w:val="7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3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24"/>
                      <w:w w:val="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29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48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8"/>
                      <w:position w:val="2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6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2"/>
          <w:position w:val="1"/>
        </w:rPr>
        <w:t>8500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34"/>
          <w:w w:val="19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1"/>
          <w:position w:val="1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91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-10"/>
          <w:w w:val="19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(</w:t>
      </w:r>
      <w:r>
        <w:rPr>
          <w:rFonts w:ascii="Segoe UI" w:hAnsi="Segoe UI" w:cs="Segoe UI" w:eastAsia="Segoe UI"/>
          <w:sz w:val="14"/>
          <w:szCs w:val="14"/>
          <w:spacing w:val="-1"/>
          <w:w w:val="81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1"/>
        </w:rPr>
        <w:t>000</w:t>
      </w:r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69"/>
          <w:position w:val="1"/>
        </w:rPr>
        <w:t>Mmf.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8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26"/>
          <w:position w:val="1"/>
        </w:rPr>
        <w:t>0%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26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240" w:lineRule="auto"/>
        <w:ind w:left="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8500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9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99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99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99"/>
        </w:rPr>
        <w:t>1</w:t>
      </w:r>
      <w:r>
        <w:rPr>
          <w:rFonts w:ascii="Segoe UI" w:hAnsi="Segoe UI" w:cs="Segoe UI" w:eastAsia="Segoe UI"/>
          <w:sz w:val="7"/>
          <w:szCs w:val="7"/>
          <w:spacing w:val="-13"/>
          <w:w w:val="199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52"/>
        </w:rPr>
        <w:t>Mf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28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3"/>
        </w:rPr>
        <w:t>(</w:t>
      </w:r>
      <w:r>
        <w:rPr>
          <w:rFonts w:ascii="Segoe UI" w:hAnsi="Segoe UI" w:cs="Segoe UI" w:eastAsia="Segoe UI"/>
          <w:sz w:val="7"/>
          <w:szCs w:val="7"/>
          <w:spacing w:val="-5"/>
          <w:w w:val="16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2"/>
        </w:rPr>
        <w:t>Mmf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2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22"/>
          <w:w w:val="1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1" w:right="-20"/>
        <w:jc w:val="left"/>
        <w:tabs>
          <w:tab w:pos="10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3.687225pt;margin-top:4.222099pt;width:15.906495pt;height:6.596578pt;mso-position-horizontal-relative:page;mso-position-vertical-relative:paragraph;z-index:-18920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4"/>
                      <w:w w:val="131"/>
                      <w:position w:val="-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6"/>
                      <w:w w:val="110"/>
                      <w:position w:val="-2"/>
                    </w:rPr>
                    <w:t>G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"/>
                      <w:w w:val="154"/>
                      <w:position w:val="0"/>
                    </w:rPr>
                    <w:t>060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9.197632pt;margin-top:4.926605pt;width:126.92962pt;height:8.029350pt;mso-position-horizontal-relative:page;mso-position-vertical-relative:paragraph;z-index:-18919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left="20" w:right="-20"/>
                    <w:jc w:val="left"/>
                    <w:tabs>
                      <w:tab w:pos="880" w:val="left"/>
                    </w:tabs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"/>
                      <w:w w:val="252"/>
                      <w:position w:val="4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59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9"/>
                      <w:position w:val="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42"/>
                      <w:position w:val="1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6"/>
                      <w:w w:val="142"/>
                      <w:position w:val="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2"/>
                      <w:position w:val="3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26"/>
                      <w:w w:val="14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22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9"/>
                      <w:w w:val="222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221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41"/>
                      <w:position w:val="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7"/>
                      <w:w w:val="141"/>
                      <w:position w:val="2"/>
                    </w:rPr>
                    <w:t>M.fd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7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69"/>
                      <w:position w:val="2"/>
                    </w:rPr>
                    <w:t>60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69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3"/>
                      <w:w w:val="169"/>
                      <w:position w:val="2"/>
                    </w:rPr>
                    <w:t>V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69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1"/>
                    </w:rPr>
                    <w:t>Tubular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4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0"/>
                      <w:w w:val="13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-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1"/>
        </w:rPr>
        <w:t>C7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A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2"/>
          <w:w w:val="15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51"/>
        </w:rPr>
        <w:t>Mf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52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82"/>
        </w:rPr>
        <w:t>Tubular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242" w:lineRule="exact"/>
        <w:ind w:left="-52" w:right="-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$</w:t>
      </w:r>
      <w:r>
        <w:rPr>
          <w:rFonts w:ascii="Segoe UI" w:hAnsi="Segoe UI" w:cs="Segoe UI" w:eastAsia="Segoe UI"/>
          <w:sz w:val="9"/>
          <w:szCs w:val="9"/>
          <w:spacing w:val="26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8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24"/>
        </w:rPr>
        <w:t>M3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74" w:lineRule="exact"/>
        <w:ind w:right="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9"/>
          <w:w w:val="183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8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83"/>
        </w:rPr>
        <w:t> </w:t>
      </w:r>
      <w:r>
        <w:rPr>
          <w:rFonts w:ascii="Segoe UI" w:hAnsi="Segoe UI" w:cs="Segoe UI" w:eastAsia="Segoe UI"/>
          <w:sz w:val="7"/>
          <w:szCs w:val="7"/>
          <w:spacing w:val="33"/>
          <w:w w:val="183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24"/>
        </w:rPr>
        <w:t>M4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3" w:after="0" w:line="240" w:lineRule="auto"/>
        <w:ind w:right="-1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5"/>
          <w:w w:val="95"/>
        </w:rPr>
        <w:t>M5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9"/>
          <w:w w:val="174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  </w:t>
      </w:r>
      <w:r>
        <w:rPr>
          <w:rFonts w:ascii="Segoe UI" w:hAnsi="Segoe UI" w:cs="Segoe UI" w:eastAsia="Segoe UI"/>
          <w:sz w:val="7"/>
          <w:szCs w:val="7"/>
          <w:spacing w:val="11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2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76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7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H1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10" w:lineRule="exact"/>
        <w:ind w:left="369" w:right="-20" w:firstLine="-25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6"/>
          <w:w w:val="160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  </w:t>
      </w:r>
      <w:r>
        <w:rPr>
          <w:rFonts w:ascii="Segoe UI" w:hAnsi="Segoe UI" w:cs="Segoe UI" w:eastAsia="Segoe UI"/>
          <w:sz w:val="7"/>
          <w:szCs w:val="7"/>
          <w:spacing w:val="8"/>
          <w:w w:val="16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1"/>
        </w:rPr>
        <w:t>MB</w:t>
      </w:r>
      <w:r>
        <w:rPr>
          <w:rFonts w:ascii="Segoe UI" w:hAnsi="Segoe UI" w:cs="Segoe UI" w:eastAsia="Segoe UI"/>
          <w:sz w:val="7"/>
          <w:szCs w:val="7"/>
          <w:spacing w:val="-5"/>
          <w:w w:val="11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16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6"/>
        </w:rPr>
        <w:t>9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70" w:lineRule="exact"/>
        <w:ind w:left="13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72"/>
        </w:rPr>
        <w:t>.40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00" w:after="0" w:line="240" w:lineRule="auto"/>
        <w:ind w:left="6" w:right="-54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.3014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4"/>
        </w:rPr>
        <w:t>O.scill</w:t>
      </w:r>
      <w:r>
        <w:rPr>
          <w:rFonts w:ascii="Segoe UI" w:hAnsi="Segoe UI" w:cs="Segoe UI" w:eastAsia="Segoe UI"/>
          <w:sz w:val="7"/>
          <w:szCs w:val="7"/>
          <w:spacing w:val="0"/>
          <w:w w:val="184"/>
        </w:rPr>
        <w:t>a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5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145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201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201"/>
        </w:rPr>
        <w:t>l</w:t>
      </w:r>
      <w:r>
        <w:rPr>
          <w:rFonts w:ascii="Segoe UI" w:hAnsi="Segoe UI" w:cs="Segoe UI" w:eastAsia="Segoe UI"/>
          <w:sz w:val="7"/>
          <w:szCs w:val="7"/>
          <w:spacing w:val="14"/>
          <w:w w:val="20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2"/>
        </w:rPr>
        <w:t>As5embly.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2" w:after="0" w:line="240" w:lineRule="auto"/>
        <w:ind w:left="11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75"/>
        </w:rPr>
        <w:t>3017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9</w:t>
      </w:r>
      <w:r>
        <w:rPr>
          <w:rFonts w:ascii="Segoe UI" w:hAnsi="Segoe UI" w:cs="Segoe UI" w:eastAsia="Segoe UI"/>
          <w:sz w:val="7"/>
          <w:szCs w:val="7"/>
          <w:spacing w:val="27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-</w:t>
      </w:r>
      <w:r>
        <w:rPr>
          <w:rFonts w:ascii="Segoe UI" w:hAnsi="Segoe UI" w:cs="Segoe UI" w:eastAsia="Segoe UI"/>
          <w:sz w:val="7"/>
          <w:szCs w:val="7"/>
          <w:spacing w:val="28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5"/>
        </w:rPr>
        <w:t>Outpu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t</w:t>
      </w:r>
      <w:r>
        <w:rPr>
          <w:rFonts w:ascii="Segoe UI" w:hAnsi="Segoe UI" w:cs="Segoe UI" w:eastAsia="Segoe UI"/>
          <w:sz w:val="7"/>
          <w:szCs w:val="7"/>
          <w:spacing w:val="-4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216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216"/>
        </w:rPr>
        <w:t>l</w:t>
      </w:r>
      <w:r>
        <w:rPr>
          <w:rFonts w:ascii="Segoe UI" w:hAnsi="Segoe UI" w:cs="Segoe UI" w:eastAsia="Segoe UI"/>
          <w:sz w:val="7"/>
          <w:szCs w:val="7"/>
          <w:spacing w:val="12"/>
          <w:w w:val="21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0"/>
        </w:rPr>
        <w:t>Assembl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y</w:t>
      </w:r>
      <w:r>
        <w:rPr>
          <w:rFonts w:ascii="Segoe UI" w:hAnsi="Segoe UI" w:cs="Segoe UI" w:eastAsia="Segoe UI"/>
          <w:sz w:val="7"/>
          <w:szCs w:val="7"/>
          <w:spacing w:val="-19"/>
          <w:w w:val="16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8" w:lineRule="exact"/>
        <w:ind w:left="7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4"/>
        </w:rPr>
        <w:t>1101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47"/>
        </w:rPr>
        <w:t>Cho</w:t>
      </w:r>
      <w:r>
        <w:rPr>
          <w:rFonts w:ascii="Segoe UI" w:hAnsi="Segoe UI" w:cs="Segoe UI" w:eastAsia="Segoe UI"/>
          <w:sz w:val="7"/>
          <w:szCs w:val="7"/>
          <w:spacing w:val="7"/>
          <w:w w:val="171"/>
        </w:rPr>
        <w:t>ke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.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5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8"/>
        </w:rPr>
        <w:t>1102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0"/>
          <w:w w:val="12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13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43"/>
        </w:rPr>
        <w:t>P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8"/>
        </w:rPr>
        <w:t>'!ll'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7"/>
        </w:rPr>
        <w:t>Transforme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9"/>
        </w:rPr>
        <w:t>11007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0"/>
        </w:rPr>
        <w:t>-</w:t>
      </w:r>
      <w:r>
        <w:rPr>
          <w:rFonts w:ascii="Segoe UI" w:hAnsi="Segoe UI" w:cs="Segoe UI" w:eastAsia="Segoe UI"/>
          <w:sz w:val="7"/>
          <w:szCs w:val="7"/>
          <w:spacing w:val="1"/>
          <w:w w:val="22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0"/>
        </w:rPr>
        <w:t>Filter</w:t>
      </w:r>
      <w:r>
        <w:rPr>
          <w:rFonts w:ascii="Segoe UI" w:hAnsi="Segoe UI" w:cs="Segoe UI" w:eastAsia="Segoe UI"/>
          <w:sz w:val="7"/>
          <w:szCs w:val="7"/>
          <w:spacing w:val="19"/>
          <w:w w:val="22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Choke.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240" w:lineRule="auto"/>
        <w:ind w:left="9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78"/>
        </w:rPr>
        <w:t>1146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9</w:t>
      </w:r>
      <w:r>
        <w:rPr>
          <w:rFonts w:ascii="Segoe UI" w:hAnsi="Segoe UI" w:cs="Segoe UI" w:eastAsia="Segoe UI"/>
          <w:sz w:val="7"/>
          <w:szCs w:val="7"/>
          <w:spacing w:val="28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Input</w:t>
      </w:r>
      <w:r>
        <w:rPr>
          <w:rFonts w:ascii="Segoe UI" w:hAnsi="Segoe UI" w:cs="Segoe UI" w:eastAsia="Segoe UI"/>
          <w:sz w:val="7"/>
          <w:szCs w:val="7"/>
          <w:spacing w:val="12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Lead.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8" w:after="0" w:line="240" w:lineRule="auto"/>
        <w:ind w:left="10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1"/>
        </w:rPr>
        <w:t>1202�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8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Input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</w:rPr>
        <w:t>Adapte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r</w:t>
      </w:r>
      <w:r>
        <w:rPr>
          <w:rFonts w:ascii="Segoe UI" w:hAnsi="Segoe UI" w:cs="Segoe UI" w:eastAsia="Segoe UI"/>
          <w:sz w:val="7"/>
          <w:szCs w:val="7"/>
          <w:spacing w:val="-16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g</w:t>
      </w:r>
      <w:r>
        <w:rPr>
          <w:rFonts w:ascii="Segoe UI" w:hAnsi="Segoe UI" w:cs="Segoe UI" w:eastAsia="Segoe UI"/>
          <w:sz w:val="7"/>
          <w:szCs w:val="7"/>
          <w:spacing w:val="29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6"/>
        </w:rPr>
        <w:t>and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52" w:lineRule="exact"/>
        <w:ind w:left="600" w:right="392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5"/>
          <w:position w:val="-3"/>
        </w:rPr>
        <w:t>Socket</w:t>
      </w:r>
      <w:r>
        <w:rPr>
          <w:rFonts w:ascii="Segoe UI" w:hAnsi="Segoe UI" w:cs="Segoe UI" w:eastAsia="Segoe UI"/>
          <w:sz w:val="7"/>
          <w:szCs w:val="7"/>
          <w:spacing w:val="21"/>
          <w:w w:val="16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8"/>
          <w:position w:val="-3"/>
        </w:rPr>
        <w:t>Assem</w:t>
      </w:r>
      <w:r>
        <w:rPr>
          <w:rFonts w:ascii="Segoe UI" w:hAnsi="Segoe UI" w:cs="Segoe UI" w:eastAsia="Segoe UI"/>
          <w:sz w:val="7"/>
          <w:szCs w:val="7"/>
          <w:spacing w:val="-5"/>
          <w:w w:val="128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-7"/>
          <w:w w:val="198"/>
          <w:position w:val="-3"/>
        </w:rPr>
        <w:t>bly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-28" w:right="1346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8"/>
        </w:rPr>
        <w:t>$</w:t>
      </w:r>
      <w:r>
        <w:rPr>
          <w:rFonts w:ascii="Segoe UI" w:hAnsi="Segoe UI" w:cs="Segoe UI" w:eastAsia="Segoe UI"/>
          <w:sz w:val="9"/>
          <w:szCs w:val="9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3"/>
        </w:rPr>
        <w:t>.7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5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0"/>
          <w:w w:val="164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01" w:right="1351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61"/>
        </w:rPr>
        <w:t>.35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240" w:lineRule="auto"/>
        <w:ind w:left="5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8"/>
          <w:w w:val="127"/>
        </w:rPr>
        <w:t>2.2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5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31"/>
        </w:rPr>
        <w:t>1.2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105" w:right="13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93.776306pt;margin-top:11.712783pt;width:7.951252pt;height:4.849453pt;mso-position-horizontal-relative:page;mso-position-vertical-relative:paragraph;z-index:-18912;rotation:359" type="#_x0000_t136" fillcolor="#000000" stroked="f">
            <o:extrusion v:ext="view" autorotationcenter="t"/>
            <v:textpath style="font-family:&amp;quot;Segoe UI&amp;quot;;font-size:4pt;v-text-kern:t;mso-text-shadow:auto" string=".�o"/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116"/>
        </w:rPr>
        <w:t>.l\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0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400" w:right="2240"/>
          <w:cols w:num="5" w:equalWidth="0">
            <w:col w:w="5836" w:space="161"/>
            <w:col w:w="2586" w:space="22"/>
            <w:col w:w="516" w:space="92"/>
            <w:col w:w="1901" w:space="231"/>
            <w:col w:w="1695"/>
          </w:cols>
        </w:sectPr>
      </w:pPr>
      <w:rPr/>
    </w:p>
    <w:p>
      <w:pPr>
        <w:spacing w:before="44" w:after="0" w:line="77" w:lineRule="exact"/>
        <w:ind w:left="3534" w:right="-6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R6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-1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4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6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22"/>
          <w:w w:val="196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96"/>
          <w:position w:val="-1"/>
        </w:rPr>
        <w:t>47,</w:t>
      </w:r>
      <w:r>
        <w:rPr>
          <w:rFonts w:ascii="Segoe UI" w:hAnsi="Segoe UI" w:cs="Segoe UI" w:eastAsia="Segoe UI"/>
          <w:sz w:val="7"/>
          <w:szCs w:val="7"/>
          <w:spacing w:val="0"/>
          <w:w w:val="196"/>
          <w:position w:val="-1"/>
        </w:rPr>
        <w:t>000</w:t>
      </w:r>
      <w:r>
        <w:rPr>
          <w:rFonts w:ascii="Segoe UI" w:hAnsi="Segoe UI" w:cs="Segoe UI" w:eastAsia="Segoe UI"/>
          <w:sz w:val="7"/>
          <w:szCs w:val="7"/>
          <w:spacing w:val="1"/>
          <w:w w:val="196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20"/>
          <w:position w:val="-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0"/>
          <w:position w:val="-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2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215"/>
          <w:position w:val="-1"/>
        </w:rPr>
        <w:t>l/</w:t>
      </w:r>
      <w:r>
        <w:rPr>
          <w:rFonts w:ascii="Segoe UI" w:hAnsi="Segoe UI" w:cs="Segoe UI" w:eastAsia="Segoe UI"/>
          <w:sz w:val="7"/>
          <w:szCs w:val="7"/>
          <w:spacing w:val="0"/>
          <w:w w:val="215"/>
          <w:position w:val="-1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21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4"/>
          <w:position w:val="-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±</w:t>
      </w:r>
      <w:r>
        <w:rPr>
          <w:rFonts w:ascii="Segoe UI" w:hAnsi="Segoe UI" w:cs="Segoe UI" w:eastAsia="Segoe UI"/>
          <w:sz w:val="7"/>
          <w:szCs w:val="7"/>
          <w:spacing w:val="17"/>
          <w:w w:val="154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5"/>
          <w:position w:val="-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42" w:lineRule="exact"/>
        <w:ind w:left="3538" w:right="-61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37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9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7"/>
        </w:rPr>
        <w:t>8.244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47100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0</w:t>
      </w:r>
      <w:r>
        <w:rPr>
          <w:rFonts w:ascii="Segoe UI" w:hAnsi="Segoe UI" w:cs="Segoe UI" w:eastAsia="Segoe UI"/>
          <w:sz w:val="7"/>
          <w:szCs w:val="7"/>
          <w:spacing w:val="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l/2</w:t>
      </w:r>
      <w:r>
        <w:rPr>
          <w:rFonts w:ascii="Segoe UI" w:hAnsi="Segoe UI" w:cs="Segoe UI" w:eastAsia="Segoe UI"/>
          <w:sz w:val="14"/>
          <w:szCs w:val="14"/>
          <w:spacing w:val="2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5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t</w:t>
      </w:r>
      <w:r>
        <w:rPr>
          <w:rFonts w:ascii="Segoe UI" w:hAnsi="Segoe UI" w:cs="Segoe UI" w:eastAsia="Segoe UI"/>
          <w:sz w:val="7"/>
          <w:szCs w:val="7"/>
          <w:spacing w:val="-20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±</w:t>
      </w:r>
      <w:r>
        <w:rPr>
          <w:rFonts w:ascii="Segoe UI" w:hAnsi="Segoe UI" w:cs="Segoe UI" w:eastAsia="Segoe UI"/>
          <w:sz w:val="7"/>
          <w:szCs w:val="7"/>
          <w:spacing w:val="6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lQ%</w:t>
      </w:r>
      <w:r>
        <w:rPr>
          <w:rFonts w:ascii="Segoe UI" w:hAnsi="Segoe UI" w:cs="Segoe UI" w:eastAsia="Segoe UI"/>
          <w:sz w:val="7"/>
          <w:szCs w:val="7"/>
          <w:spacing w:val="5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98" w:lineRule="exact"/>
        <w:ind w:left="3538"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7.425934pt;margin-top:2.076827pt;width:3.18384pt;height:10.8pt;mso-position-horizontal-relative:page;mso-position-vertical-relative:paragraph;z-index:-18922" type="#_x0000_t202" filled="f" stroked="f">
            <v:textbox inset="0,0,0,0">
              <w:txbxContent>
                <w:p>
                  <w:pPr>
                    <w:spacing w:before="0" w:after="0" w:line="198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2"/>
        </w:rPr>
        <w:t>8243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</w:t>
      </w:r>
      <w:r>
        <w:rPr>
          <w:rFonts w:ascii="Segoe UI" w:hAnsi="Segoe UI" w:cs="Segoe UI" w:eastAsia="Segoe UI"/>
          <w:sz w:val="7"/>
          <w:szCs w:val="7"/>
          <w:spacing w:val="1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-</w:t>
      </w:r>
      <w:r>
        <w:rPr>
          <w:rFonts w:ascii="Segoe UI" w:hAnsi="Segoe UI" w:cs="Segoe UI" w:eastAsia="Segoe UI"/>
          <w:sz w:val="7"/>
          <w:szCs w:val="7"/>
          <w:spacing w:val="17"/>
          <w:w w:val="20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10</w:t>
      </w:r>
      <w:r>
        <w:rPr>
          <w:rFonts w:ascii="Segoe UI" w:hAnsi="Segoe UI" w:cs="Segoe UI" w:eastAsia="Segoe UI"/>
          <w:sz w:val="7"/>
          <w:szCs w:val="7"/>
          <w:spacing w:val="10"/>
          <w:w w:val="208"/>
        </w:rPr>
        <w:t>,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000</w:t>
      </w:r>
      <w:r>
        <w:rPr>
          <w:rFonts w:ascii="Segoe UI" w:hAnsi="Segoe UI" w:cs="Segoe UI" w:eastAsia="Segoe UI"/>
          <w:sz w:val="7"/>
          <w:szCs w:val="7"/>
          <w:spacing w:val="-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88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J'II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88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9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t</w:t>
      </w:r>
      <w:r>
        <w:rPr>
          <w:rFonts w:ascii="Segoe UI" w:hAnsi="Segoe UI" w:cs="Segoe UI" w:eastAsia="Segoe UI"/>
          <w:sz w:val="7"/>
          <w:szCs w:val="7"/>
          <w:spacing w:val="-4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±</w:t>
      </w:r>
      <w:r>
        <w:rPr>
          <w:rFonts w:ascii="Segoe UI" w:hAnsi="Segoe UI" w:cs="Segoe UI" w:eastAsia="Segoe UI"/>
          <w:sz w:val="7"/>
          <w:szCs w:val="7"/>
          <w:spacing w:val="13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3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3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6" w:lineRule="exact"/>
        <w:ind w:left="3544" w:right="-20"/>
        <w:jc w:val="left"/>
        <w:tabs>
          <w:tab w:pos="42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4"/>
        </w:rPr>
        <w:t>11008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4"/>
        </w:rPr>
        <w:t>Ce.ndoh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m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34"/>
          <w:position w:val="-4"/>
        </w:rPr>
        <w:t>1900-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-4"/>
        </w:rPr>
        <w:t>8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0"/>
          <w:position w:val="-4"/>
        </w:rPr>
        <w:t>333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4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31"/>
          <w:position w:val="-4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1"/>
          <w:position w:val="-4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-4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21" w:lineRule="exact"/>
        <w:ind w:left="4" w:right="-20"/>
        <w:jc w:val="left"/>
        <w:tabs>
          <w:tab w:pos="24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3"/>
          <w:w w:val="147"/>
          <w:position w:val="-3"/>
        </w:rPr>
        <w:t>•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4"/>
        </w:rPr>
        <w:t>B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4"/>
        </w:rPr>
        <w:t>    </w:t>
      </w:r>
      <w:r>
        <w:rPr>
          <w:rFonts w:ascii="Segoe UI" w:hAnsi="Segoe UI" w:cs="Segoe UI" w:eastAsia="Segoe UI"/>
          <w:sz w:val="7"/>
          <w:szCs w:val="7"/>
          <w:spacing w:val="21"/>
          <w:w w:val="147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87519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13"/>
          <w:w w:val="214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M.fd.</w:t>
      </w:r>
      <w:r>
        <w:rPr>
          <w:rFonts w:ascii="Segoe UI" w:hAnsi="Segoe UI" w:cs="Segoe UI" w:eastAsia="Segoe UI"/>
          <w:sz w:val="7"/>
          <w:szCs w:val="7"/>
          <w:spacing w:val="16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7"/>
          <w:position w:val="-3"/>
        </w:rPr>
        <w:t>45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-3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06"/>
          <w:position w:val="-3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233"/>
          <w:position w:val="-3"/>
        </w:rPr>
        <w:t>ic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-35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8" w:lineRule="exact"/>
        <w:ind w:left="393" w:right="-20"/>
        <w:jc w:val="left"/>
        <w:tabs>
          <w:tab w:pos="8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0.020813pt;margin-top:1.484852pt;width:130.89093pt;height:15.696126pt;mso-position-horizontal-relative:page;mso-position-vertical-relative:paragraph;z-index:-18921" type="#_x0000_t202" filled="f" stroked="f">
            <v:textbox inset="0,0,0,0">
              <w:txbxContent>
                <w:p>
                  <w:pPr>
                    <w:spacing w:before="0" w:after="0" w:line="309" w:lineRule="exact"/>
                    <w:ind w:right="-87"/>
                    <w:jc w:val="left"/>
                    <w:tabs>
                      <w:tab w:pos="980" w:val="left"/>
                      <w:tab w:pos="246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5"/>
                      <w:w w:val="164"/>
                      <w:position w:val="17"/>
                    </w:rPr>
                    <w:t>,0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4"/>
                      <w:position w:val="17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40"/>
                      <w:position w:val="17"/>
                    </w:rPr>
                    <w:t>C9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0"/>
                      <w:position w:val="17"/>
                    </w:rPr>
                    <w:t>A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52"/>
                      <w:position w:val="17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2"/>
                      <w:position w:val="17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9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"/>
                      <w:w w:val="151"/>
                      <w:position w:val="17"/>
                    </w:rPr>
                    <w:t>Mfd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1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9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2"/>
                      <w:position w:val="17"/>
                    </w:rPr>
                    <w:t>450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7"/>
                      <w:w w:val="159"/>
                      <w:position w:val="17"/>
                    </w:rPr>
                    <w:t>V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9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66"/>
                      <w:position w:val="17"/>
                    </w:rPr>
                    <w:t>Lytic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7"/>
                    </w:rPr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34"/>
                      <w:w w:val="56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56"/>
                      <w:position w:val="1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4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78"/>
          <w:position w:val="-1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8"/>
          <w:position w:val="-1"/>
        </w:rPr>
        <w:t>{-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42" w:lineRule="exact"/>
        <w:ind w:left="5" w:right="-20"/>
        <w:jc w:val="left"/>
        <w:tabs>
          <w:tab w:pos="24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  <w:position w:val="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2"/>
          <w:position w:val="1"/>
        </w:rPr>
        <w:t>C9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B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3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2"/>
          <w:position w:val="5"/>
        </w:rPr>
        <w:t>8752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5"/>
        </w:rPr>
        <w:t>  </w:t>
      </w:r>
      <w:r>
        <w:rPr>
          <w:rFonts w:ascii="Segoe UI" w:hAnsi="Segoe UI" w:cs="Segoe UI" w:eastAsia="Segoe UI"/>
          <w:sz w:val="7"/>
          <w:szCs w:val="7"/>
          <w:spacing w:val="8"/>
          <w:w w:val="152"/>
          <w:position w:val="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4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10"/>
          <w:w w:val="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13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37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26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7"/>
          <w:position w:val="1"/>
        </w:rPr>
        <w:t>50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1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79"/>
          <w:position w:val="1"/>
        </w:rPr>
        <w:t>�!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7" w:lineRule="exact"/>
        <w:ind w:left="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00"/>
          <w:position w:val="-3"/>
        </w:rPr>
        <w:t>.S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9"/>
          <w:position w:val="-3"/>
        </w:rPr>
        <w:t>Cl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49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9"/>
          <w:position w:val="-3"/>
        </w:rPr>
        <w:t>8752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49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10</w:t>
      </w:r>
      <w:r>
        <w:rPr>
          <w:rFonts w:ascii="Segoe UI" w:hAnsi="Segoe UI" w:cs="Segoe UI" w:eastAsia="Segoe UI"/>
          <w:sz w:val="7"/>
          <w:szCs w:val="7"/>
          <w:spacing w:val="-1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-3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-9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50</w:t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V.</w:t>
      </w:r>
      <w:r>
        <w:rPr>
          <w:rFonts w:ascii="Segoe UI" w:hAnsi="Segoe UI" w:cs="Segoe UI" w:eastAsia="Segoe UI"/>
          <w:sz w:val="7"/>
          <w:szCs w:val="7"/>
          <w:spacing w:val="20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7"/>
          <w:position w:val="-3"/>
        </w:rPr>
        <w:t>Lyti</w:t>
      </w:r>
      <w:r>
        <w:rPr>
          <w:rFonts w:ascii="Segoe UI" w:hAnsi="Segoe UI" w:cs="Segoe UI" w:eastAsia="Segoe UI"/>
          <w:sz w:val="7"/>
          <w:szCs w:val="7"/>
          <w:spacing w:val="0"/>
          <w:w w:val="197"/>
          <w:position w:val="-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9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9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8" w:after="0" w:line="240" w:lineRule="auto"/>
        <w:ind w:left="48" w:right="-4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.S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O</w:t>
      </w:r>
      <w:r>
        <w:rPr>
          <w:rFonts w:ascii="Segoe UI" w:hAnsi="Segoe UI" w:cs="Segoe UI" w:eastAsia="Segoe UI"/>
          <w:sz w:val="7"/>
          <w:szCs w:val="7"/>
          <w:spacing w:val="22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50"/>
        </w:rPr>
        <w:t>1202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   </w:t>
      </w:r>
      <w:r>
        <w:rPr>
          <w:rFonts w:ascii="Segoe UI" w:hAnsi="Segoe UI" w:cs="Segoe UI" w:eastAsia="Segoe UI"/>
          <w:sz w:val="7"/>
          <w:szCs w:val="7"/>
          <w:spacing w:val="23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8"/>
          <w:w w:val="21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g</w:t>
      </w:r>
      <w:r>
        <w:rPr>
          <w:rFonts w:ascii="Segoe UI" w:hAnsi="Segoe UI" w:cs="Segoe UI" w:eastAsia="Segoe UI"/>
          <w:sz w:val="7"/>
          <w:szCs w:val="7"/>
          <w:spacing w:val="29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75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g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7" w:lineRule="exact"/>
        <w:ind w:left="301" w:right="67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M1l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4"/>
        </w:rPr>
        <w:t>1212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5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Power</w:t>
      </w:r>
      <w:r>
        <w:rPr>
          <w:rFonts w:ascii="Segoe UI" w:hAnsi="Segoe UI" w:cs="Segoe UI" w:eastAsia="Segoe UI"/>
          <w:sz w:val="7"/>
          <w:szCs w:val="7"/>
          <w:spacing w:val="-2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Cord.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88" w:lineRule="exact"/>
        <w:ind w:right="-55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7"/>
          <w:position w:val="2"/>
        </w:rPr>
        <w:t>1.00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2"/>
        </w:rPr>
        <w:t>   </w:t>
      </w:r>
      <w:r>
        <w:rPr>
          <w:rFonts w:ascii="Segoe UI" w:hAnsi="Segoe UI" w:cs="Segoe UI" w:eastAsia="Segoe UI"/>
          <w:sz w:val="7"/>
          <w:szCs w:val="7"/>
          <w:spacing w:val="7"/>
          <w:w w:val="157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-2"/>
        </w:rPr>
        <w:t>Ml2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1"/>
          <w:position w:val="-2"/>
        </w:rPr>
        <w:t>ll75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-</w:t>
      </w:r>
      <w:r>
        <w:rPr>
          <w:rFonts w:ascii="Segoe UI" w:hAnsi="Segoe UI" w:cs="Segoe UI" w:eastAsia="Segoe UI"/>
          <w:sz w:val="7"/>
          <w:szCs w:val="7"/>
          <w:spacing w:val="24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4</w:t>
      </w:r>
      <w:r>
        <w:rPr>
          <w:rFonts w:ascii="Segoe UI" w:hAnsi="Segoe UI" w:cs="Segoe UI" w:eastAsia="Segoe UI"/>
          <w:sz w:val="7"/>
          <w:szCs w:val="7"/>
          <w:spacing w:val="7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  <w:position w:val="-2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g</w:t>
      </w:r>
      <w:r>
        <w:rPr>
          <w:rFonts w:ascii="Segoe UI" w:hAnsi="Segoe UI" w:cs="Segoe UI" w:eastAsia="Segoe UI"/>
          <w:sz w:val="7"/>
          <w:szCs w:val="7"/>
          <w:spacing w:val="-17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1"/>
          <w:position w:val="-2"/>
        </w:rPr>
        <w:t>Plug.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65" w:lineRule="exact"/>
        <w:ind w:left="66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3"/>
          <w:w w:val="147"/>
          <w:position w:val="-6"/>
        </w:rPr>
        <w:t>...2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-6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8"/>
          <w:w w:val="147"/>
          <w:position w:val="-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-6"/>
        </w:rPr>
        <w:t>12126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-6"/>
        </w:rPr>
        <w:t>  </w:t>
      </w:r>
      <w:r>
        <w:rPr>
          <w:rFonts w:ascii="Segoe UI" w:hAnsi="Segoe UI" w:cs="Segoe UI" w:eastAsia="Segoe UI"/>
          <w:sz w:val="14"/>
          <w:szCs w:val="14"/>
          <w:spacing w:val="24"/>
          <w:w w:val="75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17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  <w:position w:val="-6"/>
        </w:rPr>
        <w:t>Outpu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-6"/>
        </w:rPr>
        <w:t>t</w:t>
      </w:r>
      <w:r>
        <w:rPr>
          <w:rFonts w:ascii="Segoe UI" w:hAnsi="Segoe UI" w:cs="Segoe UI" w:eastAsia="Segoe UI"/>
          <w:sz w:val="7"/>
          <w:szCs w:val="7"/>
          <w:spacing w:val="-22"/>
          <w:w w:val="17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60"/>
          <w:position w:val="-6"/>
        </w:rPr>
        <w:t>Cord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3.019592pt;margin-top:-5.631466pt;width:9.611236pt;height:5.661529pt;mso-position-horizontal-relative:page;mso-position-vertical-relative:paragraph;z-index:-18918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6"/>
                    </w:rPr>
                    <w:t>.25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72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66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6" w:after="0" w:line="23" w:lineRule="exact"/>
        <w:ind w:left="1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74"/>
          <w:position w:val="-6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4" w:equalWidth="0">
            <w:col w:w="5763" w:space="237"/>
            <w:col w:w="2618" w:space="54"/>
            <w:col w:w="1780" w:space="1026"/>
            <w:col w:w="1562"/>
          </w:cols>
        </w:sectPr>
      </w:pPr>
      <w:rPr/>
    </w:p>
    <w:p>
      <w:pPr>
        <w:spacing w:before="45" w:after="0" w:line="240" w:lineRule="auto"/>
        <w:ind w:right="206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8"/>
        </w:rPr>
        <w:t>RlO</w:t>
      </w:r>
      <w:r>
        <w:rPr>
          <w:rFonts w:ascii="Segoe UI" w:hAnsi="Segoe UI" w:cs="Segoe UI" w:eastAsia="Segoe UI"/>
          <w:sz w:val="7"/>
          <w:szCs w:val="7"/>
          <w:spacing w:val="-1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11009</w:t>
      </w:r>
      <w:r>
        <w:rPr>
          <w:rFonts w:ascii="Segoe UI" w:hAnsi="Segoe UI" w:cs="Segoe UI" w:eastAsia="Segoe UI"/>
          <w:sz w:val="7"/>
          <w:szCs w:val="7"/>
          <w:spacing w:val="2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0"/>
        </w:rPr>
        <w:t>Cand</w:t>
      </w:r>
      <w:r>
        <w:rPr>
          <w:rFonts w:ascii="Segoe UI" w:hAnsi="Segoe UI" w:cs="Segoe UI" w:eastAsia="Segoe UI"/>
          <w:sz w:val="7"/>
          <w:szCs w:val="7"/>
          <w:spacing w:val="-5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90"/>
        </w:rPr>
        <w:t>tun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37"/>
        </w:rPr>
        <w:t>Ohms.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8" w:after="0" w:line="94" w:lineRule="exact"/>
        <w:ind w:right="11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85"/>
          <w:position w:val="-2"/>
        </w:rPr>
        <w:t>COMDEMSER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1" w:lineRule="exact"/>
        <w:ind w:left="3546" w:right="-82"/>
        <w:jc w:val="left"/>
        <w:tabs>
          <w:tab w:pos="4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3.234009pt;margin-top:-5.028955pt;width:9.52069pt;height:5.630251pt;mso-position-horizontal-relative:page;mso-position-vertical-relative:paragraph;z-index:-18917" type="#_x0000_t202" filled="f" stroked="f">
            <v:textbox inset="0,0,0,0">
              <w:txbxContent>
                <w:p>
                  <w:pPr>
                    <w:spacing w:before="2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"/>
                      <w:w w:val="161"/>
                    </w:rPr>
                    <w:t>.10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94.295959pt;margin-top:1.550094pt;width:7.875184pt;height:3.5763pt;mso-position-horizontal-relative:page;mso-position-vertical-relative:paragraph;z-index:-18916;rotation:1" type="#_x0000_t136" fillcolor="#000000" stroked="f">
            <o:extrusion v:ext="view" autorotationcenter="t"/>
            <v:textpath style="font-family:&amp;quot;Segoe UI&amp;quot;;font-size:3pt;v-text-kern:t;mso-text-shadow:auto" string=".25"/>
          </v:shape>
        </w:pict>
      </w:r>
      <w:r>
        <w:rPr>
          <w:rFonts w:ascii="Segoe UI" w:hAnsi="Segoe UI" w:cs="Segoe UI" w:eastAsia="Segoe UI"/>
          <w:sz w:val="28"/>
          <w:szCs w:val="28"/>
          <w:spacing w:val="1"/>
          <w:w w:val="58"/>
          <w:position w:val="-7"/>
        </w:rPr>
        <w:t>cu</w:t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7"/>
        </w:rPr>
        <w:t>j</w:t>
      </w:r>
      <w:r>
        <w:rPr>
          <w:rFonts w:ascii="Segoe UI" w:hAnsi="Segoe UI" w:cs="Segoe UI" w:eastAsia="Segoe UI"/>
          <w:sz w:val="28"/>
          <w:szCs w:val="28"/>
          <w:spacing w:val="-43"/>
          <w:w w:val="58"/>
          <w:position w:val="-7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28"/>
          <w:szCs w:val="28"/>
          <w:spacing w:val="5"/>
          <w:w w:val="65"/>
          <w:position w:val="-7"/>
        </w:rPr>
        <w:t>{</w:t>
      </w:r>
      <w:r>
        <w:rPr>
          <w:rFonts w:ascii="Segoe UI" w:hAnsi="Segoe UI" w:cs="Segoe UI" w:eastAsia="Segoe UI"/>
          <w:sz w:val="28"/>
          <w:szCs w:val="28"/>
          <w:spacing w:val="0"/>
          <w:w w:val="65"/>
          <w:position w:val="-7"/>
        </w:rPr>
        <w:t>-</w:t>
      </w:r>
      <w:r>
        <w:rPr>
          <w:rFonts w:ascii="Segoe UI" w:hAnsi="Segoe UI" w:cs="Segoe UI" w:eastAsia="Segoe UI"/>
          <w:sz w:val="28"/>
          <w:szCs w:val="28"/>
          <w:spacing w:val="-35"/>
          <w:w w:val="100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72"/>
          <w:position w:val="-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0</w:t>
      </w:r>
      <w:r>
        <w:rPr>
          <w:rFonts w:ascii="Segoe UI" w:hAnsi="Segoe UI" w:cs="Segoe UI" w:eastAsia="Segoe UI"/>
          <w:sz w:val="7"/>
          <w:szCs w:val="7"/>
          <w:spacing w:val="-1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-24"/>
          <w:w w:val="172"/>
          <w:position w:val="-7"/>
        </w:rPr>
        <w:t>r</w:t>
      </w:r>
      <w:r>
        <w:rPr>
          <w:rFonts w:ascii="Segoe UI" w:hAnsi="Segoe UI" w:cs="Segoe UI" w:eastAsia="Segoe UI"/>
          <w:sz w:val="7"/>
          <w:szCs w:val="7"/>
          <w:spacing w:val="-9"/>
          <w:w w:val="172"/>
          <w:position w:val="-7"/>
        </w:rPr>
        <w:t>«</w:t>
      </w:r>
      <w:r>
        <w:rPr>
          <w:rFonts w:ascii="Segoe UI" w:hAnsi="Segoe UI" w:cs="Segoe UI" w:eastAsia="Segoe UI"/>
          <w:sz w:val="7"/>
          <w:szCs w:val="7"/>
          <w:spacing w:val="21"/>
          <w:w w:val="172"/>
          <w:position w:val="-7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3"/>
          <w:position w:val="-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-7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3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3"/>
          <w:position w:val="-7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7"/>
        </w:rPr>
        <w:t>.</w:t>
      </w:r>
      <w:r>
        <w:rPr>
          <w:rFonts w:ascii="Segoe UI" w:hAnsi="Segoe UI" w:cs="Segoe UI" w:eastAsia="Segoe UI"/>
          <w:sz w:val="9"/>
          <w:szCs w:val="9"/>
          <w:spacing w:val="31"/>
          <w:w w:val="143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1"/>
          <w:position w:val="-7"/>
        </w:rPr>
        <w:t>L,yti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7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81"/>
          <w:position w:val="-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-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5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1"/>
          <w:w w:val="166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18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00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1"/>
        </w:rPr>
        <w:t>SCELLAHEOUS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2" w:after="0" w:line="58" w:lineRule="exac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453.735931pt;margin-top:12.615pt;width:11.568618pt;height:3.556669pt;mso-position-horizontal-relative:page;mso-position-vertical-relative:paragraph;z-index:-18915;rotation:2" type="#_x0000_t136" fillcolor="#000000" stroked="f">
            <o:extrusion v:ext="view" autorotationcenter="t"/>
            <v:textpath style="font-family:&amp;quot;Segoe UI&amp;quot;;font-size:3pt;v-text-kern:t;mso-text-shadow:auto" string="1.50 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l-0..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206"/>
          <w:position w:val="-5"/>
        </w:rPr>
        <w:t>ll07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-5"/>
        </w:rPr>
        <w:t>2</w:t>
      </w:r>
      <w:r>
        <w:rPr>
          <w:rFonts w:ascii="Segoe UI" w:hAnsi="Segoe UI" w:cs="Segoe UI" w:eastAsia="Segoe UI"/>
          <w:sz w:val="7"/>
          <w:szCs w:val="7"/>
          <w:spacing w:val="35"/>
          <w:w w:val="206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-5"/>
        </w:rPr>
        <w:t>-</w:t>
      </w:r>
      <w:r>
        <w:rPr>
          <w:rFonts w:ascii="Segoe UI" w:hAnsi="Segoe UI" w:cs="Segoe UI" w:eastAsia="Segoe UI"/>
          <w:sz w:val="7"/>
          <w:szCs w:val="7"/>
          <w:spacing w:val="18"/>
          <w:w w:val="206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0"/>
          <w:position w:val="-5"/>
        </w:rPr>
        <w:t>Bas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5"/>
        </w:rPr>
        <w:t>s</w:t>
      </w:r>
      <w:r>
        <w:rPr>
          <w:rFonts w:ascii="Segoe UI" w:hAnsi="Segoe UI" w:cs="Segoe UI" w:eastAsia="Segoe UI"/>
          <w:sz w:val="7"/>
          <w:szCs w:val="7"/>
          <w:spacing w:val="23"/>
          <w:w w:val="15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-5"/>
        </w:rPr>
        <w:t>Chok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5"/>
        </w:rPr>
        <w:t>e</w:t>
      </w:r>
      <w:r>
        <w:rPr>
          <w:rFonts w:ascii="Segoe UI" w:hAnsi="Segoe UI" w:cs="Segoe UI" w:eastAsia="Segoe UI"/>
          <w:sz w:val="7"/>
          <w:szCs w:val="7"/>
          <w:spacing w:val="8"/>
          <w:w w:val="15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8"/>
          <w:position w:val="-5"/>
        </w:rPr>
        <w:t>Asse</w:t>
      </w:r>
      <w:r>
        <w:rPr>
          <w:rFonts w:ascii="Segoe UI" w:hAnsi="Segoe UI" w:cs="Segoe UI" w:eastAsia="Segoe UI"/>
          <w:sz w:val="7"/>
          <w:szCs w:val="7"/>
          <w:spacing w:val="-5"/>
          <w:w w:val="138"/>
          <w:position w:val="-5"/>
        </w:rPr>
        <w:t>m</w:t>
      </w:r>
      <w:r>
        <w:rPr>
          <w:rFonts w:ascii="Segoe UI" w:hAnsi="Segoe UI" w:cs="Segoe UI" w:eastAsia="Segoe UI"/>
          <w:sz w:val="7"/>
          <w:szCs w:val="7"/>
          <w:spacing w:val="-10"/>
          <w:w w:val="213"/>
          <w:position w:val="-5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13"/>
          <w:position w:val="-5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7" w:lineRule="exact"/>
        <w:ind w:right="549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81" w:lineRule="auto"/>
        <w:ind w:left="6" w:right="418" w:firstLine="-6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1"/>
          <w:w w:val="180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4</w:t>
      </w:r>
      <w:r>
        <w:rPr>
          <w:rFonts w:ascii="Segoe UI" w:hAnsi="Segoe UI" w:cs="Segoe UI" w:eastAsia="Segoe UI"/>
          <w:sz w:val="7"/>
          <w:szCs w:val="7"/>
          <w:spacing w:val="13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1202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7</w:t>
      </w:r>
      <w:r>
        <w:rPr>
          <w:rFonts w:ascii="Segoe UI" w:hAnsi="Segoe UI" w:cs="Segoe UI" w:eastAsia="Segoe UI"/>
          <w:sz w:val="7"/>
          <w:szCs w:val="7"/>
          <w:spacing w:val="2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2</w:t>
      </w:r>
      <w:r>
        <w:rPr>
          <w:rFonts w:ascii="Segoe UI" w:hAnsi="Segoe UI" w:cs="Segoe UI" w:eastAsia="Segoe UI"/>
          <w:sz w:val="7"/>
          <w:szCs w:val="7"/>
          <w:spacing w:val="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9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g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6"/>
        </w:rPr>
        <w:t>So</w:t>
      </w:r>
      <w:r>
        <w:rPr>
          <w:rFonts w:ascii="Segoe UI" w:hAnsi="Segoe UI" w:cs="Segoe UI" w:eastAsia="Segoe UI"/>
          <w:sz w:val="7"/>
          <w:szCs w:val="7"/>
          <w:spacing w:val="-5"/>
          <w:w w:val="156"/>
        </w:rPr>
        <w:t>c</w:t>
      </w:r>
      <w:r>
        <w:rPr>
          <w:rFonts w:ascii="Segoe UI" w:hAnsi="Segoe UI" w:cs="Segoe UI" w:eastAsia="Segoe UI"/>
          <w:sz w:val="7"/>
          <w:szCs w:val="7"/>
          <w:spacing w:val="6"/>
          <w:w w:val="184"/>
        </w:rPr>
        <w:t>ket</w:t>
      </w:r>
      <w:r>
        <w:rPr>
          <w:rFonts w:ascii="Segoe UI" w:hAnsi="Segoe UI" w:cs="Segoe UI" w:eastAsia="Segoe UI"/>
          <w:sz w:val="7"/>
          <w:szCs w:val="7"/>
          <w:spacing w:val="0"/>
          <w:w w:val="184"/>
        </w:rPr>
        <w:t>.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67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5</w:t>
      </w:r>
      <w:r>
        <w:rPr>
          <w:rFonts w:ascii="Segoe UI" w:hAnsi="Segoe UI" w:cs="Segoe UI" w:eastAsia="Segoe UI"/>
          <w:sz w:val="7"/>
          <w:szCs w:val="7"/>
          <w:spacing w:val="-11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-23"/>
          <w:w w:val="167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-</w:t>
      </w:r>
      <w:r>
        <w:rPr>
          <w:rFonts w:ascii="Segoe UI" w:hAnsi="Segoe UI" w:cs="Segoe UI" w:eastAsia="Segoe UI"/>
          <w:sz w:val="7"/>
          <w:szCs w:val="7"/>
          <w:spacing w:val="-3"/>
          <w:w w:val="167"/>
        </w:rPr>
        <w:t>320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80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g</w:t>
      </w:r>
      <w:r>
        <w:rPr>
          <w:rFonts w:ascii="Segoe UI" w:hAnsi="Segoe UI" w:cs="Segoe UI" w:eastAsia="Segoe UI"/>
          <w:sz w:val="7"/>
          <w:szCs w:val="7"/>
          <w:spacing w:val="-6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2"/>
        </w:rPr>
        <w:t>Plug.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240" w:lineRule="auto"/>
        <w:ind w:left="6"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453.354431pt;margin-top:4.351408pt;width:11.528283pt;height:4.807980pt;mso-position-horizontal-relative:page;mso-position-vertical-relative:paragraph;z-index:-18913;rotation:358" type="#_x0000_t136" fillcolor="#000000" stroked="f">
            <o:extrusion v:ext="view" autorotationcenter="t"/>
            <v:textpath style="font-family:&amp;quot;Times New Roman&amp;quot;;font-size:4pt;v-text-kern:t;mso-text-shadow:auto" string="1.25"/>
          </v:shape>
        </w:pict>
      </w:r>
      <w:r>
        <w:rPr>
          <w:rFonts w:ascii="Segoe UI" w:hAnsi="Segoe UI" w:cs="Segoe UI" w:eastAsia="Segoe UI"/>
          <w:sz w:val="7"/>
          <w:szCs w:val="7"/>
          <w:spacing w:val="3"/>
          <w:w w:val="161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1"/>
        </w:rPr>
        <w:t>F-�02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4</w:t>
      </w:r>
      <w:r>
        <w:rPr>
          <w:rFonts w:ascii="Segoe UI" w:hAnsi="Segoe UI" w:cs="Segoe UI" w:eastAsia="Segoe UI"/>
          <w:sz w:val="7"/>
          <w:szCs w:val="7"/>
          <w:spacing w:val="-18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Pit:lru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p</w:t>
      </w:r>
      <w:r>
        <w:rPr>
          <w:rFonts w:ascii="Segoe UI" w:hAnsi="Segoe UI" w:cs="Segoe UI" w:eastAsia="Segoe UI"/>
          <w:sz w:val="7"/>
          <w:szCs w:val="7"/>
          <w:spacing w:val="-2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Shortin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g</w:t>
      </w:r>
      <w:r>
        <w:rPr>
          <w:rFonts w:ascii="Segoe UI" w:hAnsi="Segoe UI" w:cs="Segoe UI" w:eastAsia="Segoe UI"/>
          <w:sz w:val="7"/>
          <w:szCs w:val="7"/>
          <w:spacing w:val="7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Switch.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7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1"/>
          <w:w w:val="177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5" w:equalWidth="0">
            <w:col w:w="5427" w:space="580"/>
            <w:col w:w="156" w:space="48"/>
            <w:col w:w="1951" w:space="831"/>
            <w:col w:w="2029" w:space="458"/>
            <w:col w:w="1560"/>
          </w:cols>
        </w:sectPr>
      </w:pPr>
      <w:rPr/>
    </w:p>
    <w:p>
      <w:pPr>
        <w:spacing w:before="0" w:after="0" w:line="276" w:lineRule="exact"/>
        <w:ind w:left="3552" w:right="-82"/>
        <w:jc w:val="left"/>
        <w:tabs>
          <w:tab w:pos="57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group style="position:absolute;margin-left:52.290104pt;margin-top:55.328201pt;width:731.06988pt;height:537.991751pt;mso-position-horizontal-relative:page;mso-position-vertical-relative:page;z-index:-18924" coordorigin="1046,1107" coordsize="14621,10760">
            <v:shape style="position:absolute;left:1046;top:1107;width:14621;height:10760" type="#_x0000_t75">
              <v:imagedata r:id="rId389" o:title=""/>
            </v:shape>
            <v:group style="position:absolute;left:1058;top:1258;width:61;height:10478" coordorigin="1058,1258" coordsize="61,10478">
              <v:shape style="position:absolute;left:1058;top:1258;width:61;height:10478" coordorigin="1058,1258" coordsize="61,10478" path="m1119,11737l1058,1258e" filled="f" stroked="t" strokeweight=".960016pt" strokecolor="#000000">
                <v:path arrowok="t"/>
              </v:shape>
            </v:group>
            <v:group style="position:absolute;left:3082;top:5984;width:13;height:2208" coordorigin="3082,5984" coordsize="13,2208">
              <v:shape style="position:absolute;left:3082;top:5984;width:13;height:2208" coordorigin="3082,5984" coordsize="13,2208" path="m3095,8192l3082,5984e" filled="f" stroked="t" strokeweight=".720012pt" strokecolor="#000000">
                <v:path arrowok="t"/>
              </v:shape>
            </v:group>
            <v:group style="position:absolute;left:7409;top:6175;width:4;height:749" coordorigin="7409,6175" coordsize="4,749">
              <v:shape style="position:absolute;left:7409;top:6175;width:4;height:749" coordorigin="7409,6175" coordsize="4,749" path="m7413,6924l7409,6175e" filled="f" stroked="t" strokeweight=".720012pt" strokecolor="#000000">
                <v:path arrowok="t"/>
              </v:shape>
            </v:group>
            <v:group style="position:absolute;left:8419;top:6169;width:11;height:1906" coordorigin="8419,6169" coordsize="11,1906">
              <v:shape style="position:absolute;left:8419;top:6169;width:11;height:1906" coordorigin="8419,6169" coordsize="11,1906" path="m8430,8075l8419,6169e" filled="f" stroked="t" strokeweight=".720012pt" strokecolor="#000000">
                <v:path arrowok="t"/>
              </v:shape>
            </v:group>
            <v:group style="position:absolute;left:4547;top:6557;width:9;height:1522" coordorigin="4547,6557" coordsize="9,1522">
              <v:shape style="position:absolute;left:4547;top:6557;width:9;height:1522" coordorigin="4547,6557" coordsize="9,1522" path="m4556,8078l4547,6557e" filled="f" stroked="t" strokeweight=".720012pt" strokecolor="#000000">
                <v:path arrowok="t"/>
              </v:shape>
            </v:group>
            <v:group style="position:absolute;left:3367;top:7048;width:10;height:1762" coordorigin="3367,7048" coordsize="10,1762">
              <v:shape style="position:absolute;left:3367;top:7048;width:10;height:1762" coordorigin="3367,7048" coordsize="10,1762" path="m3377,8810l3367,7048e" filled="f" stroked="t" strokeweight=".720012pt" strokecolor="#000000">
                <v:path arrowok="t"/>
              </v:shape>
            </v:group>
            <v:group style="position:absolute;left:6028;top:6942;width:11;height:1963" coordorigin="6028,6942" coordsize="11,1963">
              <v:shape style="position:absolute;left:6028;top:6942;width:11;height:1963" coordorigin="6028,6942" coordsize="11,1963" path="m6040,8905l6028,6942e" filled="f" stroked="t" strokeweight=".720012pt" strokecolor="#000000">
                <v:path arrowok="t"/>
              </v:shape>
            </v:group>
            <v:group style="position:absolute;left:3825;top:6518;width:8;height:1339" coordorigin="3825,6518" coordsize="8,1339">
              <v:shape style="position:absolute;left:3825;top:6518;width:8;height:1339" coordorigin="3825,6518" coordsize="8,1339" path="m3833,7857l3825,6518e" filled="f" stroked="t" strokeweight=".720012pt" strokecolor="#000000">
                <v:path arrowok="t"/>
              </v:shape>
            </v:group>
            <v:group style="position:absolute;left:3099;top:9223;width:667;height:4" coordorigin="3099,9223" coordsize="667,4">
              <v:shape style="position:absolute;left:3099;top:9223;width:667;height:4" coordorigin="3099,9223" coordsize="667,4" path="m3099,9227l3766,9223e" filled="f" stroked="t" strokeweight=".720012pt" strokecolor="#000000">
                <v:path arrowok="t"/>
              </v:shape>
            </v:group>
            <v:group style="position:absolute;left:11294;top:6153;width:17;height:2909" coordorigin="11294,6153" coordsize="17,2909">
              <v:shape style="position:absolute;left:11294;top:6153;width:17;height:2909" coordorigin="11294,6153" coordsize="17,2909" path="m11311,9062l11294,6153e" filled="f" stroked="t" strokeweight=".720012pt" strokecolor="#000000">
                <v:path arrowok="t"/>
              </v:shape>
            </v:group>
            <v:group style="position:absolute;left:11621;top:2148;width:758;height:4" coordorigin="11621,2148" coordsize="758,4">
              <v:shape style="position:absolute;left:11621;top:2148;width:758;height:4" coordorigin="11621,2148" coordsize="758,4" path="m11621,2152l12380,2148e" filled="f" stroked="t" strokeweight=".720012pt" strokecolor="#000000">
                <v:path arrowok="t"/>
              </v:shape>
            </v:group>
            <v:group style="position:absolute;left:12368;top:2143;width:5;height:816" coordorigin="12368,2143" coordsize="5,816">
              <v:shape style="position:absolute;left:12368;top:2143;width:5;height:816" coordorigin="12368,2143" coordsize="5,816" path="m12372,2959l12368,2143e" filled="f" stroked="t" strokeweight=".720012pt" strokecolor="#000000">
                <v:path arrowok="t"/>
              </v:shape>
            </v:group>
            <v:group style="position:absolute;left:13428;top:6160;width:5;height:931" coordorigin="13428,6160" coordsize="5,931">
              <v:shape style="position:absolute;left:13428;top:6160;width:5;height:931" coordorigin="13428,6160" coordsize="5,931" path="m13433,7091l13428,6160e" filled="f" stroked="t" strokeweight=".720012pt" strokecolor="#000000">
                <v:path arrowok="t"/>
              </v:shape>
            </v:group>
            <v:group style="position:absolute;left:3989;top:6199;width:970;height:6" coordorigin="3989,6199" coordsize="970,6">
              <v:shape style="position:absolute;left:3989;top:6199;width:970;height:6" coordorigin="3989,6199" coordsize="970,6" path="m3989,6205l4958,6199e" filled="f" stroked="t" strokeweight=".480008pt" strokecolor="#000000">
                <v:path arrowok="t"/>
              </v:shape>
            </v:group>
            <v:group style="position:absolute;left:6919;top:7465;width:3;height:562" coordorigin="6919,7465" coordsize="3,562">
              <v:shape style="position:absolute;left:6919;top:7465;width:3;height:562" coordorigin="6919,7465" coordsize="3,562" path="m6922,8026l6919,7465e" filled="f" stroked="t" strokeweight=".72001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-9"/>
          <w:w w:val="172"/>
          <w:position w:val="7"/>
        </w:rPr>
        <w:t>C!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7"/>
        </w:rPr>
        <w:t>D</w:t>
      </w:r>
      <w:r>
        <w:rPr>
          <w:rFonts w:ascii="Segoe UI" w:hAnsi="Segoe UI" w:cs="Segoe UI" w:eastAsia="Segoe UI"/>
          <w:sz w:val="7"/>
          <w:szCs w:val="7"/>
          <w:spacing w:val="11"/>
          <w:w w:val="172"/>
          <w:position w:val="7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2"/>
          <w:position w:val="10"/>
        </w:rPr>
        <w:t>8751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0"/>
        </w:rPr>
        <w:t>2</w:t>
      </w:r>
      <w:r>
        <w:rPr>
          <w:rFonts w:ascii="Segoe UI" w:hAnsi="Segoe UI" w:cs="Segoe UI" w:eastAsia="Segoe UI"/>
          <w:sz w:val="7"/>
          <w:szCs w:val="7"/>
          <w:spacing w:val="31"/>
          <w:w w:val="172"/>
          <w:position w:val="1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20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87"/>
          <w:position w:val="6"/>
        </w:rPr>
        <w:t>!&lt;i</w:t>
      </w:r>
      <w:r>
        <w:rPr>
          <w:rFonts w:ascii="Segoe UI" w:hAnsi="Segoe UI" w:cs="Segoe UI" w:eastAsia="Segoe UI"/>
          <w:sz w:val="9"/>
          <w:szCs w:val="9"/>
          <w:spacing w:val="6"/>
          <w:w w:val="87"/>
          <w:position w:val="6"/>
        </w:rPr>
        <w:t>f</w:t>
      </w:r>
      <w:r>
        <w:rPr>
          <w:rFonts w:ascii="Segoe UI" w:hAnsi="Segoe UI" w:cs="Segoe UI" w:eastAsia="Segoe UI"/>
          <w:sz w:val="7"/>
          <w:szCs w:val="7"/>
          <w:spacing w:val="-1"/>
          <w:w w:val="165"/>
          <w:position w:val="6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6"/>
        </w:rPr>
        <w:t>   </w:t>
      </w:r>
      <w:r>
        <w:rPr>
          <w:rFonts w:ascii="Segoe UI" w:hAnsi="Segoe UI" w:cs="Segoe UI" w:eastAsia="Segoe UI"/>
          <w:sz w:val="7"/>
          <w:szCs w:val="7"/>
          <w:spacing w:val="-8"/>
          <w:w w:val="10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25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  <w:position w:val="6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9"/>
          <w:position w:val="6"/>
        </w:rPr>
        <w:t>Lyti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6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99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28"/>
          <w:szCs w:val="28"/>
          <w:spacing w:val="17"/>
          <w:w w:val="64"/>
          <w:position w:val="2"/>
        </w:rPr>
        <w:t>:}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5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2"/>
          <w:w w:val="177"/>
          <w:position w:val="2"/>
        </w:rPr>
        <w:t>•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2"/>
        </w:rPr>
        <w:t>75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0"/>
        </w:rPr>
        <w:t>M2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99"/>
          <w:position w:val="0"/>
        </w:rPr>
        <w:t>ll00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0"/>
        </w:rPr>
        <w:t>Modulation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69"/>
          <w:position w:val="0"/>
        </w:rPr>
        <w:t>Transfor</w:t>
      </w:r>
      <w:r>
        <w:rPr>
          <w:rFonts w:ascii="Segoe UI" w:hAnsi="Segoe UI" w:cs="Segoe UI" w:eastAsia="Segoe UI"/>
          <w:sz w:val="7"/>
          <w:szCs w:val="7"/>
          <w:spacing w:val="-5"/>
          <w:w w:val="169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6"/>
          <w:w w:val="198"/>
          <w:position w:val="0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5855" w:space="155"/>
            <w:col w:w="7030"/>
          </w:cols>
        </w:sectPr>
      </w:pPr>
      <w:rPr/>
    </w:p>
    <w:p>
      <w:pPr>
        <w:spacing w:before="51" w:after="0" w:line="301" w:lineRule="exact"/>
        <w:ind w:left="70" w:right="-58"/>
        <w:jc w:val="center"/>
        <w:tabs>
          <w:tab w:pos="760" w:val="left"/>
          <w:tab w:pos="44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1"/>
          <w:w w:val="84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5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26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-1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0"/>
          <w:position w:val="-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    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70"/>
          <w:position w:val="-1"/>
        </w:rPr>
        <w:t>BL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72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2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1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66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62"/>
          <w:position w:val="-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70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3"/>
          <w:position w:val="-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98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98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6"/>
          <w:position w:val="-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1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68"/>
          <w:position w:val="-1"/>
        </w:rPr>
        <w:t>TRA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57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2"/>
          <w:position w:val="-1"/>
        </w:rPr>
        <w:t>TTE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52" w:lineRule="exact"/>
        <w:ind w:left="1490" w:right="1239"/>
        <w:jc w:val="center"/>
        <w:tabs>
          <w:tab w:pos="3740" w:val="left"/>
          <w:tab w:pos="4600" w:val="left"/>
          <w:tab w:pos="54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6"/>
          <w:w w:val="56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56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86"/>
          <w:position w:val="1"/>
        </w:rPr>
        <w:t>7800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3"/>
          <w:position w:val="1"/>
        </w:rPr>
        <w:t>7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5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91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91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2"/>
          <w:position w:val="1"/>
        </w:rPr>
        <w:t>88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1"/>
          <w:w w:val="60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82"/>
          <w:position w:val="1"/>
        </w:rPr>
        <w:t>9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6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•</w:t>
      </w:r>
      <w:r>
        <w:rPr>
          <w:rFonts w:ascii="Segoe UI" w:hAnsi="Segoe UI" w:cs="Segoe UI" w:eastAsia="Segoe UI"/>
          <w:sz w:val="9"/>
          <w:szCs w:val="9"/>
          <w:spacing w:val="-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66"/>
        </w:rPr>
        <w:t>•r"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'</w:t>
      </w:r>
      <w:r>
        <w:rPr>
          <w:rFonts w:ascii="Segoe UI" w:hAnsi="Segoe UI" w:cs="Segoe UI" w:eastAsia="Segoe UI"/>
          <w:sz w:val="9"/>
          <w:szCs w:val="9"/>
          <w:spacing w:val="-16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7"/>
        </w:rPr>
        <w:t>I'H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•</w:t>
      </w:r>
      <w:r>
        <w:rPr>
          <w:rFonts w:ascii="Segoe UI" w:hAnsi="Segoe UI" w:cs="Segoe UI" w:eastAsia="Segoe UI"/>
          <w:sz w:val="9"/>
          <w:szCs w:val="9"/>
          <w:spacing w:val="5"/>
          <w:w w:val="125"/>
        </w:rPr>
        <w:t>tloL4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6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90"/>
        </w:rPr>
        <w:t>1"</w:t>
      </w:r>
      <w:r>
        <w:rPr>
          <w:rFonts w:ascii="Segoe UI" w:hAnsi="Segoe UI" w:cs="Segoe UI" w:eastAsia="Segoe UI"/>
          <w:sz w:val="9"/>
          <w:szCs w:val="9"/>
          <w:spacing w:val="0"/>
          <w:w w:val="90"/>
        </w:rPr>
        <w:t>1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95"/>
        </w:rPr>
        <w:t>4l.IC,U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P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680" w:h="12460" w:orient="landscape"/>
          <w:pgMar w:top="1120" w:bottom="280" w:left="1920" w:right="1580"/>
          <w:cols w:num="2" w:equalWidth="0">
            <w:col w:w="7938" w:space="3276"/>
            <w:col w:w="966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920" w:right="15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25.049999pt;margin-top:49.966774pt;width:732.0402pt;height:522.178200pt;mso-position-horizontal-relative:page;mso-position-vertical-relative:page;z-index:-18911" coordorigin="501,999" coordsize="14641,10444">
            <v:shape style="position:absolute;left:501;top:1002;width:14641;height:10441" type="#_x0000_t75">
              <v:imagedata r:id="rId390" o:title=""/>
            </v:shape>
            <v:group style="position:absolute;left:1050;top:1009;width:13784;height:2" coordorigin="1050,1009" coordsize="13784,2">
              <v:shape style="position:absolute;left:1050;top:1009;width:13784;height:2" coordorigin="1050,1009" coordsize="13784,0" path="m1050,1009l14833,1009e" filled="f" stroked="t" strokeweight=".963pt" strokecolor="#000000">
                <v:path arrowok="t"/>
              </v:shape>
            </v:group>
            <v:group style="position:absolute;left:8717;top:1873;width:1132;height:2" coordorigin="8717,1873" coordsize="1132,2">
              <v:shape style="position:absolute;left:8717;top:1873;width:1132;height:2" coordorigin="8717,1873" coordsize="1132,0" path="m8717,1873l9849,1873e" filled="f" stroked="t" strokeweight=".722pt" strokecolor="#000000">
                <v:path arrowok="t"/>
              </v:shape>
            </v:group>
            <v:group style="position:absolute;left:7812;top:2011;width:2037;height:2" coordorigin="7812,2011" coordsize="2037,2">
              <v:shape style="position:absolute;left:7812;top:2011;width:2037;height:2" coordorigin="7812,2011" coordsize="2037,0" path="m7812,2011l9849,2011e" filled="f" stroked="t" strokeweight=".482pt" strokecolor="#000000">
                <v:path arrowok="t"/>
              </v:shape>
            </v:group>
            <v:group style="position:absolute;left:7691;top:2134;width:2;height:992" coordorigin="7691,2134" coordsize="2,992">
              <v:shape style="position:absolute;left:7691;top:2134;width:2;height:992" coordorigin="7691,2134" coordsize="0,992" path="m7691,3126l7691,2134e" filled="f" stroked="t" strokeweight=".722pt" strokecolor="#000000">
                <v:path arrowok="t"/>
              </v:shape>
            </v:group>
            <v:group style="position:absolute;left:7682;top:3217;width:1984;height:2" coordorigin="7682,3217" coordsize="1984,2">
              <v:shape style="position:absolute;left:7682;top:3217;width:1984;height:2" coordorigin="7682,3217" coordsize="1984,0" path="m7682,3217l9666,3217e" filled="f" stroked="t" strokeweight=".722pt" strokecolor="#000000">
                <v:path arrowok="t"/>
              </v:shape>
            </v:group>
            <v:group style="position:absolute;left:9030;top:3525;width:891;height:2" coordorigin="9030,3525" coordsize="891,2">
              <v:shape style="position:absolute;left:9030;top:3525;width:891;height:2" coordorigin="9030,3525" coordsize="891,0" path="m9030,3525l9921,3525e" filled="f" stroked="t" strokeweight=".722pt" strokecolor="#000000">
                <v:path arrowok="t"/>
              </v:shape>
            </v:group>
            <v:group style="position:absolute;left:8529;top:4814;width:1474;height:2" coordorigin="8529,4814" coordsize="1474,2">
              <v:shape style="position:absolute;left:8529;top:4814;width:1474;height:2" coordorigin="8529,4814" coordsize="1474,0" path="m8529,4814l10003,4814e" filled="f" stroked="t" strokeweight=".482pt" strokecolor="#000000">
                <v:path arrowok="t"/>
              </v:shape>
            </v:group>
            <v:group style="position:absolute;left:1117;top:11424;width:13764;height:2" coordorigin="1117,11424" coordsize="13764,2">
              <v:shape style="position:absolute;left:1117;top:11424;width:13764;height:2" coordorigin="1117,11424" coordsize="13764,0" path="m1117,11424l14882,11424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33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8"/>
        </w:rPr>
        <w:t>TI.AI</w:t>
      </w:r>
      <w:r>
        <w:rPr>
          <w:rFonts w:ascii="Segoe UI" w:hAnsi="Segoe UI" w:cs="Segoe UI" w:eastAsia="Segoe UI"/>
          <w:sz w:val="9"/>
          <w:szCs w:val="9"/>
          <w:spacing w:val="-7"/>
          <w:w w:val="148"/>
        </w:rPr>
        <w:t>I</w:t>
      </w:r>
      <w:r>
        <w:rPr>
          <w:rFonts w:ascii="Segoe UI" w:hAnsi="Segoe UI" w:cs="Segoe UI" w:eastAsia="Segoe UI"/>
          <w:sz w:val="9"/>
          <w:szCs w:val="9"/>
          <w:spacing w:val="16"/>
          <w:w w:val="148"/>
        </w:rPr>
        <w:t>SMI</w:t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spacing w:val="18"/>
          <w:w w:val="148"/>
        </w:rPr>
        <w:t>TE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84"/>
        </w:rPr>
        <w:t>T·.:n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14" w:lineRule="exact"/>
        <w:ind w:left="828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spacing w:val="0"/>
          <w:w w:val="193"/>
          <w:position w:val="1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79"/>
        </w:rPr>
        <w:t>AMPU</w:t>
      </w:r>
      <w:r>
        <w:rPr>
          <w:rFonts w:ascii="Segoe UI" w:hAnsi="Segoe UI" w:cs="Segoe UI" w:eastAsia="Segoe UI"/>
          <w:sz w:val="9"/>
          <w:szCs w:val="9"/>
          <w:spacing w:val="-5"/>
          <w:w w:val="179"/>
        </w:rPr>
        <w:t>F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IE/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.&amp;f.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5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64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5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277" w:lineRule="auto"/>
        <w:ind w:left="945" w:right="4071" w:firstLine="-1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20"/>
        </w:rPr>
        <w:t>I!J7.5•1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0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54"/>
        </w:rPr>
        <w:t>bl.5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920" w:right="1580"/>
          <w:cols w:num="2" w:equalWidth="0">
            <w:col w:w="1471" w:space="5181"/>
            <w:col w:w="5528"/>
          </w:cols>
        </w:sectPr>
      </w:pPr>
      <w:rPr/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/>
        <w:pict>
          <v:group style="position:absolute;margin-left:23.049999pt;margin-top:4.800017pt;width:758.4pt;height:576.950pt;mso-position-horizontal-relative:page;mso-position-vertical-relative:page;z-index:-18910" coordorigin="461,96" coordsize="15168,11539">
            <v:shape style="position:absolute;left:461;top:1152;width:15168;height:10483" type="#_x0000_t75">
              <v:imagedata r:id="rId391" o:title=""/>
            </v:shape>
            <v:group style="position:absolute;left:15617;top:101;width:2;height:1224" coordorigin="15617,101" coordsize="2,1224">
              <v:shape style="position:absolute;left:15617;top:101;width:2;height:1224" coordorigin="15617,101" coordsize="0,1224" path="m15617,1325l15617,101e" filled="f" stroked="t" strokeweight=".48pt" strokecolor="#000000">
                <v:path arrowok="t"/>
              </v:shape>
            </v:group>
            <v:group style="position:absolute;left:989;top:1159;width:13800;height:2" coordorigin="989,1159" coordsize="13800,2">
              <v:shape style="position:absolute;left:989;top:1159;width:13800;height:2" coordorigin="989,1159" coordsize="13800,0" path="m989,1159l14789,1159e" filled="f" stroked="t" strokeweight=".96pt" strokecolor="#000000">
                <v:path arrowok="t"/>
              </v:shape>
            </v:group>
            <v:group style="position:absolute;left:7574;top:3247;width:1229;height:2" coordorigin="7574,3247" coordsize="1229,2">
              <v:shape style="position:absolute;left:7574;top:3247;width:1229;height:2" coordorigin="7574,3247" coordsize="1229,0" path="m7574,3247l8803,3247e" filled="f" stroked="t" strokeweight=".48pt" strokecolor="#000000">
                <v:path arrowok="t"/>
              </v:shape>
            </v:group>
            <v:group style="position:absolute;left:7286;top:3847;width:1517;height:2" coordorigin="7286,3847" coordsize="1517,2">
              <v:shape style="position:absolute;left:7286;top:3847;width:1517;height:2" coordorigin="7286,3847" coordsize="1517,0" path="m7286,3847l8803,3847e" filled="f" stroked="t" strokeweight=".48pt" strokecolor="#000000">
                <v:path arrowok="t"/>
              </v:shape>
            </v:group>
            <v:group style="position:absolute;left:4848;top:4874;width:1325;height:2" coordorigin="4848,4874" coordsize="1325,2">
              <v:shape style="position:absolute;left:4848;top:4874;width:1325;height:2" coordorigin="4848,4874" coordsize="1325,0" path="m4848,4874l6173,4874e" filled="f" stroked="t" strokeweight=".48pt" strokecolor="#000000">
                <v:path arrowok="t"/>
              </v:shape>
            </v:group>
            <v:group style="position:absolute;left:1070;top:11621;width:13805;height:2" coordorigin="1070,11621" coordsize="13805,2">
              <v:shape style="position:absolute;left:1070;top:11621;width:13805;height:2" coordorigin="1070,11621" coordsize="13805,0" path="m1070,11621l14875,11621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sz w:val="28"/>
          <w:szCs w:val="28"/>
        </w:rPr>
      </w:r>
    </w:p>
    <w:p>
      <w:pPr>
        <w:spacing w:before="78" w:after="0" w:line="186" w:lineRule="auto"/>
        <w:ind w:left="2887" w:right="1535" w:firstLine="-1191"/>
        <w:jc w:val="left"/>
        <w:tabs>
          <w:tab w:pos="2400" w:val="left"/>
          <w:tab w:pos="2840" w:val="left"/>
          <w:tab w:pos="5580" w:val="left"/>
          <w:tab w:pos="68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0"/>
          <w:w w:val="8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I</w:t>
      </w:r>
      <w:r>
        <w:rPr>
          <w:rFonts w:ascii="Segoe UI" w:hAnsi="Segoe UI" w:cs="Segoe UI" w:eastAsia="Segoe UI"/>
          <w:sz w:val="23"/>
          <w:szCs w:val="23"/>
          <w:spacing w:val="46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4"/>
          <w:w w:val="100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7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1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68"/>
        </w:rPr>
        <w:t>BLO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   </w:t>
      </w:r>
      <w:r>
        <w:rPr>
          <w:rFonts w:ascii="Segoe UI" w:hAnsi="Segoe UI" w:cs="Segoe UI" w:eastAsia="Segoe UI"/>
          <w:sz w:val="23"/>
          <w:szCs w:val="23"/>
          <w:spacing w:val="21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68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22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I</w:t>
      </w:r>
      <w:r>
        <w:rPr>
          <w:rFonts w:ascii="Segoe UI" w:hAnsi="Segoe UI" w:cs="Segoe UI" w:eastAsia="Segoe UI"/>
          <w:sz w:val="23"/>
          <w:szCs w:val="23"/>
          <w:spacing w:val="33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N</w:t>
      </w:r>
      <w:r>
        <w:rPr>
          <w:rFonts w:ascii="Segoe UI" w:hAnsi="Segoe UI" w:cs="Segoe UI" w:eastAsia="Segoe UI"/>
          <w:sz w:val="23"/>
          <w:szCs w:val="23"/>
          <w:spacing w:val="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  </w:t>
      </w:r>
      <w:r>
        <w:rPr>
          <w:rFonts w:ascii="Segoe UI" w:hAnsi="Segoe UI" w:cs="Segoe UI" w:eastAsia="Segoe UI"/>
          <w:sz w:val="23"/>
          <w:szCs w:val="23"/>
          <w:spacing w:val="2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7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R</w:t>
      </w:r>
      <w:r>
        <w:rPr>
          <w:rFonts w:ascii="Segoe UI" w:hAnsi="Segoe UI" w:cs="Segoe UI" w:eastAsia="Segoe UI"/>
          <w:sz w:val="23"/>
          <w:szCs w:val="23"/>
          <w:spacing w:val="25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4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4"/>
        </w:rPr>
        <w:t>    </w:t>
      </w:r>
      <w:r>
        <w:rPr>
          <w:rFonts w:ascii="Segoe UI" w:hAnsi="Segoe UI" w:cs="Segoe UI" w:eastAsia="Segoe UI"/>
          <w:sz w:val="23"/>
          <w:szCs w:val="23"/>
          <w:spacing w:val="1"/>
          <w:w w:val="54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8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  </w:t>
      </w:r>
      <w:r>
        <w:rPr>
          <w:rFonts w:ascii="Segoe UI" w:hAnsi="Segoe UI" w:cs="Segoe UI" w:eastAsia="Segoe UI"/>
          <w:sz w:val="23"/>
          <w:szCs w:val="23"/>
          <w:spacing w:val="2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8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P</w:t>
      </w:r>
      <w:r>
        <w:rPr>
          <w:rFonts w:ascii="Segoe UI" w:hAnsi="Segoe UI" w:cs="Segoe UI" w:eastAsia="Segoe UI"/>
          <w:sz w:val="23"/>
          <w:szCs w:val="23"/>
          <w:spacing w:val="37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  </w:t>
      </w:r>
      <w:r>
        <w:rPr>
          <w:rFonts w:ascii="Segoe UI" w:hAnsi="Segoe UI" w:cs="Segoe UI" w:eastAsia="Segoe UI"/>
          <w:sz w:val="23"/>
          <w:szCs w:val="23"/>
          <w:spacing w:val="29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-1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79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  </w:t>
      </w:r>
      <w:r>
        <w:rPr>
          <w:rFonts w:ascii="Segoe UI" w:hAnsi="Segoe UI" w:cs="Segoe UI" w:eastAsia="Segoe UI"/>
          <w:sz w:val="23"/>
          <w:szCs w:val="23"/>
          <w:spacing w:val="36"/>
          <w:w w:val="79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9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R</w:t>
      </w:r>
      <w:r>
        <w:rPr>
          <w:rFonts w:ascii="Segoe UI" w:hAnsi="Segoe UI" w:cs="Segoe UI" w:eastAsia="Segoe UI"/>
          <w:sz w:val="23"/>
          <w:szCs w:val="23"/>
          <w:spacing w:val="-2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66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</w:rPr>
        <w:t>N</w:t>
      </w:r>
      <w:r>
        <w:rPr>
          <w:rFonts w:ascii="Segoe UI" w:hAnsi="Segoe UI" w:cs="Segoe UI" w:eastAsia="Segoe UI"/>
          <w:sz w:val="23"/>
          <w:szCs w:val="23"/>
          <w:spacing w:val="13"/>
          <w:w w:val="66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M</w:t>
      </w:r>
      <w:r>
        <w:rPr>
          <w:rFonts w:ascii="Segoe UI" w:hAnsi="Segoe UI" w:cs="Segoe UI" w:eastAsia="Segoe UI"/>
          <w:sz w:val="23"/>
          <w:szCs w:val="23"/>
          <w:spacing w:val="15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3"/>
        </w:rPr>
        <w:t>T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3"/>
        </w:rPr>
        <w:t>TE</w:t>
      </w:r>
      <w:r>
        <w:rPr>
          <w:rFonts w:ascii="Segoe UI" w:hAnsi="Segoe UI" w:cs="Segoe UI" w:eastAsia="Segoe UI"/>
          <w:sz w:val="23"/>
          <w:szCs w:val="23"/>
          <w:spacing w:val="0"/>
          <w:w w:val="83"/>
        </w:rPr>
        <w:t>R</w:t>
      </w:r>
      <w:r>
        <w:rPr>
          <w:rFonts w:ascii="Segoe UI" w:hAnsi="Segoe UI" w:cs="Segoe UI" w:eastAsia="Segoe UI"/>
          <w:sz w:val="23"/>
          <w:szCs w:val="23"/>
          <w:spacing w:val="-5"/>
          <w:w w:val="83"/>
        </w:rPr>
        <w:t> </w:t>
      </w:r>
      <w:r>
        <w:rPr>
          <w:rFonts w:ascii="Segoe UI" w:hAnsi="Segoe UI" w:cs="Segoe UI" w:eastAsia="Segoe UI"/>
          <w:sz w:val="23"/>
          <w:szCs w:val="23"/>
          <w:spacing w:val="16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62"/>
        </w:rPr>
        <w:t>MOD</w:t>
      </w:r>
      <w:r>
        <w:rPr>
          <w:rFonts w:ascii="Segoe UI" w:hAnsi="Segoe UI" w:cs="Segoe UI" w:eastAsia="Segoe UI"/>
          <w:sz w:val="23"/>
          <w:szCs w:val="23"/>
          <w:spacing w:val="0"/>
          <w:w w:val="62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L</w:t>
      </w:r>
      <w:r>
        <w:rPr>
          <w:rFonts w:ascii="Segoe UI" w:hAnsi="Segoe UI" w:cs="Segoe UI" w:eastAsia="Segoe UI"/>
          <w:sz w:val="23"/>
          <w:szCs w:val="23"/>
          <w:spacing w:val="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-1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7"/>
        </w:rPr>
        <w:t>-</w:t>
      </w:r>
      <w:r>
        <w:rPr>
          <w:rFonts w:ascii="Segoe UI" w:hAnsi="Segoe UI" w:cs="Segoe UI" w:eastAsia="Segoe UI"/>
          <w:sz w:val="23"/>
          <w:szCs w:val="23"/>
          <w:spacing w:val="-27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3"/>
        </w:rPr>
        <w:t>7850</w:t>
      </w:r>
      <w:r>
        <w:rPr>
          <w:rFonts w:ascii="Segoe UI" w:hAnsi="Segoe UI" w:cs="Segoe UI" w:eastAsia="Segoe UI"/>
          <w:sz w:val="23"/>
          <w:szCs w:val="23"/>
          <w:spacing w:val="0"/>
          <w:w w:val="83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-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90"/>
        </w:rPr>
        <w:t>-8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8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5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0</w:t>
      </w:r>
      <w:r>
        <w:rPr>
          <w:rFonts w:ascii="Segoe UI" w:hAnsi="Segoe UI" w:cs="Segoe UI" w:eastAsia="Segoe UI"/>
          <w:sz w:val="23"/>
          <w:szCs w:val="23"/>
          <w:spacing w:val="-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6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6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2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 </w:t>
      </w:r>
      <w:r>
        <w:rPr>
          <w:rFonts w:ascii="Segoe UI" w:hAnsi="Segoe UI" w:cs="Segoe UI" w:eastAsia="Segoe UI"/>
          <w:sz w:val="23"/>
          <w:szCs w:val="23"/>
          <w:spacing w:val="39"/>
          <w:w w:val="81"/>
        </w:rPr>
        <w:t>RC-980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0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56" w:right="-20"/>
        <w:jc w:val="left"/>
        <w:tabs>
          <w:tab w:pos="3620" w:val="left"/>
          <w:tab w:pos="5180" w:val="left"/>
          <w:tab w:pos="60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413.626801pt;margin-top:30.105839pt;width:15.535184pt;height:17.901792pt;mso-position-horizontal-relative:page;mso-position-vertical-relative:paragraph;z-index:-18909;rotation:359" type="#_x0000_t136" fillcolor="#000000" stroked="f">
            <o:extrusion v:ext="view" autorotationcenter="t"/>
            <v:textpath style="font-family:&amp;quot;Segoe UI&amp;quot;;font-size:17pt;v-text-kern:t;mso-text-shadow:auto" string="@"/>
          </v:shape>
        </w:pict>
      </w:r>
      <w:r>
        <w:rPr/>
        <w:pict>
          <w10:wrap type="none"/>
          <v:shape style="position:absolute;margin-left:298.650024pt;margin-top:33.395016pt;width:8.095510pt;height:17.827840pt;mso-position-horizontal-relative:page;mso-position-vertical-relative:paragraph;z-index:-18908;rotation:359" type="#_x0000_t136" fillcolor="#000000" stroked="f">
            <o:extrusion v:ext="view" autorotationcenter="t"/>
            <v:textpath style="font-family:&amp;quot;Segoe UI&amp;quot;;font-size:17pt;v-text-kern:t;mso-text-shadow:auto" string="ffi"/>
          </v:shape>
        </w:pict>
      </w:r>
      <w:r>
        <w:rPr/>
        <w:pict>
          <w10:wrap type="none"/>
          <v:shape style="position:absolute;margin-left:321.208771pt;margin-top:32.633446pt;width:15.783765pt;height:17.904263pt;mso-position-horizontal-relative:page;mso-position-vertical-relative:paragraph;z-index:-18907;rotation:359" type="#_x0000_t136" fillcolor="#000000" stroked="f">
            <o:extrusion v:ext="view" autorotationcenter="t"/>
            <v:textpath style="font-family:&amp;quot;Segoe UI&amp;quot;;font-size:17pt;v-text-kern:t;mso-text-shadow:auto" string="0"/>
          </v:shape>
        </w:pict>
      </w:r>
      <w:r>
        <w:rPr/>
        <w:pict>
          <w10:wrap type="none"/>
          <v:shape style="position:absolute;margin-left:346.884979pt;margin-top:31.239798pt;width:52.747058pt;height:18.271695pt;mso-position-horizontal-relative:page;mso-position-vertical-relative:paragraph;z-index:-18906;rotation:359" type="#_x0000_t136" fillcolor="#000000" stroked="f">
            <o:extrusion v:ext="view" autorotationcenter="t"/>
            <v:textpath style="font-family:&amp;quot;Segoe UI&amp;quot;;font-size:17pt;v-text-kern:t;mso-text-shadow:auto" string="0 CJ"/>
          </v:shape>
        </w:pict>
      </w:r>
      <w:r>
        <w:rPr/>
        <w:pict>
          <w10:wrap type="none"/>
          <v:shape style="position:absolute;margin-left:245.35672pt;margin-top:34.478725pt;width:28.265594pt;height:18.028304pt;mso-position-horizontal-relative:page;mso-position-vertical-relative:paragraph;z-index:-18905;rotation:359" type="#_x0000_t136" fillcolor="#000000" stroked="f">
            <o:extrusion v:ext="view" autorotationcenter="t"/>
            <v:textpath style="font-family:&amp;quot;Segoe UI&amp;quot;;font-size:17pt;v-text-kern:t;mso-text-shadow:auto" string="®    ffi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74"/>
          <w:position w:val="8"/>
        </w:rPr>
        <w:t>o</w:t>
      </w:r>
      <w:r>
        <w:rPr>
          <w:rFonts w:ascii="Segoe UI" w:hAnsi="Segoe UI" w:cs="Segoe UI" w:eastAsia="Segoe UI"/>
          <w:sz w:val="21"/>
          <w:szCs w:val="21"/>
          <w:spacing w:val="8"/>
          <w:w w:val="174"/>
          <w:position w:val="8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74"/>
          <w:position w:val="0"/>
        </w:rPr>
        <w:t>0</w:t>
      </w:r>
      <w:r>
        <w:rPr>
          <w:rFonts w:ascii="Segoe UI" w:hAnsi="Segoe UI" w:cs="Segoe UI" w:eastAsia="Segoe UI"/>
          <w:sz w:val="35"/>
          <w:szCs w:val="35"/>
          <w:spacing w:val="-150"/>
          <w:w w:val="17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74"/>
          <w:position w:val="0"/>
        </w:rPr>
        <w:t>0</w:t>
      </w:r>
      <w:r>
        <w:rPr>
          <w:rFonts w:ascii="Segoe UI" w:hAnsi="Segoe UI" w:cs="Segoe UI" w:eastAsia="Segoe UI"/>
          <w:sz w:val="35"/>
          <w:szCs w:val="35"/>
          <w:spacing w:val="-150"/>
          <w:w w:val="17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52"/>
          <w:w w:val="531"/>
          <w:position w:val="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.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23"/>
          <w:w w:val="49"/>
          <w:position w:val="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spacing w:val="0"/>
          <w:w w:val="166"/>
          <w:position w:val="0"/>
        </w:rPr>
        <w:t>o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0" w:after="0" w:line="98" w:lineRule="exact"/>
        <w:ind w:left="5839" w:right="4286" w:firstLine="-47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31"/>
        </w:rPr>
        <w:t>,1/</w:t>
      </w:r>
      <w:r>
        <w:rPr>
          <w:rFonts w:ascii="Segoe UI" w:hAnsi="Segoe UI" w:cs="Segoe UI" w:eastAsia="Segoe UI"/>
          <w:sz w:val="9"/>
          <w:szCs w:val="9"/>
          <w:spacing w:val="-5"/>
          <w:w w:val="13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.TI�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8"/>
        </w:rPr>
        <w:t>C1ulr�o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1"/>
        </w:rPr>
        <w:t>$7"1</w:t>
      </w:r>
      <w:r>
        <w:rPr>
          <w:rFonts w:ascii="Segoe UI" w:hAnsi="Segoe UI" w:cs="Segoe UI" w:eastAsia="Segoe UI"/>
          <w:sz w:val="9"/>
          <w:szCs w:val="9"/>
          <w:spacing w:val="5"/>
          <w:w w:val="101"/>
        </w:rPr>
        <w:t>f</w:t>
      </w:r>
      <w:r>
        <w:rPr>
          <w:rFonts w:ascii="Segoe UI" w:hAnsi="Segoe UI" w:cs="Segoe UI" w:eastAsia="Segoe UI"/>
          <w:sz w:val="9"/>
          <w:szCs w:val="9"/>
          <w:spacing w:val="-2"/>
          <w:w w:val="173"/>
        </w:rPr>
        <w:t>/JoJ</w:t>
      </w:r>
      <w:r>
        <w:rPr>
          <w:rFonts w:ascii="Segoe UI" w:hAnsi="Segoe UI" w:cs="Segoe UI" w:eastAsia="Segoe UI"/>
          <w:sz w:val="9"/>
          <w:szCs w:val="9"/>
          <w:spacing w:val="-2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P'ICS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99"/>
        </w:rPr>
        <w:t>fl·l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5811" w:right="48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00"/>
        </w:rPr>
        <w:t>f"'C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</w:rPr>
        <w:t>J.I·J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pgSz w:w="15680" w:h="12460" w:orient="landscape"/>
          <w:pgMar w:top="1140" w:bottom="280" w:left="2240" w:right="22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640" w:h="12460" w:orient="landscape"/>
          <w:pgMar w:top="1140" w:bottom="280" w:left="420" w:right="92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57.211731pt;margin-top:-23.006041pt;width:9.830646pt;height:7.081351pt;mso-position-horizontal-relative:page;mso-position-vertical-relative:paragraph;z-index:-18901;rotation:2" type="#_x0000_t136" fillcolor="#000000" stroked="f">
            <o:extrusion v:ext="view" autorotationcenter="t"/>
            <v:textpath style="font-family:&amp;quot;Segoe UI&amp;quot;;font-size:7pt;v-text-kern:t;mso-text-shadow:auto" string="R-7"/>
          </v:shape>
        </w:pict>
      </w:r>
      <w:r>
        <w:rPr>
          <w:rFonts w:ascii="Segoe UI" w:hAnsi="Segoe UI" w:cs="Segoe UI" w:eastAsia="Segoe UI"/>
          <w:sz w:val="14"/>
          <w:szCs w:val="14"/>
          <w:spacing w:val="-17"/>
          <w:w w:val="111"/>
        </w:rPr>
        <w:t>c-�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3"/>
          <w:w w:val="124"/>
        </w:rPr>
        <w:t>C·/0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3" w:after="0" w:line="181" w:lineRule="exact"/>
        <w:ind w:left="71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2"/>
          <w:w w:val="109"/>
          <w:position w:val="-1"/>
        </w:rPr>
        <w:t>1'1·8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7" w:lineRule="exact"/>
        <w:ind w:right="49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2"/>
          <w:w w:val="187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-</w:t>
      </w:r>
      <w:r>
        <w:rPr>
          <w:rFonts w:ascii="Segoe UI" w:hAnsi="Segoe UI" w:cs="Segoe UI" w:eastAsia="Segoe UI"/>
          <w:sz w:val="9"/>
          <w:szCs w:val="9"/>
          <w:spacing w:val="-3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88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9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21"/>
          <w:w w:val="179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-19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66"/>
        </w:rPr>
        <w:t>------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26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203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0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6" w:lineRule="exact"/>
        <w:ind w:right="474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                                           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8"/>
          <w:position w:val="1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3" w:lineRule="exact"/>
        <w:ind w:right="48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                                                            </w:t>
      </w:r>
      <w:r>
        <w:rPr>
          <w:rFonts w:ascii="Segoe UI" w:hAnsi="Segoe UI" w:cs="Segoe UI" w:eastAsia="Segoe UI"/>
          <w:sz w:val="9"/>
          <w:szCs w:val="9"/>
          <w:spacing w:val="21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3" w:lineRule="exact"/>
        <w:ind w:left="5" w:right="49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59"/>
        </w:rPr>
        <w:t>                                                                                                                                             </w:t>
      </w:r>
      <w:r>
        <w:rPr>
          <w:rFonts w:ascii="Segoe UI" w:hAnsi="Segoe UI" w:cs="Segoe UI" w:eastAsia="Segoe UI"/>
          <w:sz w:val="9"/>
          <w:szCs w:val="9"/>
          <w:spacing w:val="12"/>
          <w:w w:val="5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3" w:after="0" w:line="202" w:lineRule="auto"/>
        <w:ind w:left="5" w:right="260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both"/>
        <w:spacing w:after="0"/>
        <w:sectPr>
          <w:type w:val="continuous"/>
          <w:pgSz w:w="15640" w:h="12460" w:orient="landscape"/>
          <w:pgMar w:top="1480" w:bottom="280" w:left="420" w:right="920"/>
          <w:cols w:num="3" w:equalWidth="0">
            <w:col w:w="6356" w:space="722"/>
            <w:col w:w="256" w:space="4284"/>
            <w:col w:w="268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76" w:lineRule="exact"/>
        <w:ind w:left="123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70"/>
          <w:position w:val="-1"/>
        </w:rPr>
        <w:t>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8" w:lineRule="exact"/>
        <w:ind w:left="118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00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33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117"/>
        </w:rPr>
        <w:t>/1·10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3" w:lineRule="exact"/>
        <w:ind w:right="-77"/>
        <w:jc w:val="left"/>
        <w:tabs>
          <w:tab w:pos="7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3"/>
          <w:w w:val="74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17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74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-41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2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5" w:lineRule="exact"/>
        <w:ind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8"/>
          <w:w w:val="7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5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28"/>
          <w:w w:val="55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5"/>
          <w:position w:val="-2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3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3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41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3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73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-2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-3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4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2"/>
        </w:rPr>
        <w:t>    </w:t>
      </w:r>
      <w:r>
        <w:rPr>
          <w:rFonts w:ascii="Segoe UI" w:hAnsi="Segoe UI" w:cs="Segoe UI" w:eastAsia="Segoe UI"/>
          <w:sz w:val="23"/>
          <w:szCs w:val="23"/>
          <w:spacing w:val="20"/>
          <w:w w:val="5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81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8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Y</w:t>
      </w:r>
      <w:r>
        <w:rPr>
          <w:rFonts w:ascii="Segoe UI" w:hAnsi="Segoe UI" w:cs="Segoe UI" w:eastAsia="Segoe UI"/>
          <w:sz w:val="23"/>
          <w:szCs w:val="23"/>
          <w:spacing w:val="19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1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6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68"/>
          <w:position w:val="-3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3"/>
        </w:rPr>
        <w:t>R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76"/>
          <w:position w:val="-2"/>
        </w:rPr>
        <w:t>6-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3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3"/>
        </w:rPr>
        <w:t>  </w:t>
      </w:r>
      <w:r>
        <w:rPr>
          <w:rFonts w:ascii="Segoe UI" w:hAnsi="Segoe UI" w:cs="Segoe UI" w:eastAsia="Segoe UI"/>
          <w:sz w:val="23"/>
          <w:szCs w:val="23"/>
          <w:spacing w:val="39"/>
          <w:w w:val="76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-1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4"/>
          <w:position w:val="-2"/>
        </w:rPr>
        <w:t>MOT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8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4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0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4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46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4"/>
          <w:position w:val="-2"/>
        </w:rPr>
        <w:t>V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4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3" w:equalWidth="0">
            <w:col w:w="2056" w:space="3908"/>
            <w:col w:w="942" w:space="469"/>
            <w:col w:w="6925"/>
          </w:cols>
        </w:sectPr>
      </w:pPr>
      <w:rPr/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3403" w:right="-20"/>
        <w:jc w:val="left"/>
        <w:tabs>
          <w:tab w:pos="4680" w:val="left"/>
          <w:tab w:pos="5820" w:val="left"/>
          <w:tab w:pos="7460" w:val="left"/>
          <w:tab w:pos="8600" w:val="left"/>
          <w:tab w:pos="10180" w:val="left"/>
          <w:tab w:pos="113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IT:EJ.i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PART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NO.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2"/>
          <w:w w:val="157"/>
          <w:position w:val="1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ITE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27"/>
          <w:position w:val="1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2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24"/>
          <w:w w:val="12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ITE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10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18"/>
          <w:position w:val="0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18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2"/>
          <w:w w:val="11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-5"/>
          <w:w w:val="155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-26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68"/>
          <w:position w:val="0"/>
        </w:rPr>
        <w:t>PRICE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47" w:after="0" w:line="240" w:lineRule="auto"/>
        <w:ind w:left="4803" w:right="-20"/>
        <w:jc w:val="left"/>
        <w:tabs>
          <w:tab w:pos="62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00"/>
          <w:position w:val="2"/>
        </w:rPr>
        <w:t>RES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2"/>
        </w:rPr>
        <w:t>STOR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S</w:t>
        <w:tab/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86038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.cos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M.fd.</w:t>
      </w:r>
      <w:r>
        <w:rPr>
          <w:rFonts w:ascii="Segoe UI" w:hAnsi="Segoe UI" w:cs="Segoe UI" w:eastAsia="Segoe UI"/>
          <w:sz w:val="7"/>
          <w:szCs w:val="7"/>
          <w:spacing w:val="1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1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28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7"/>
          <w:position w:val="1"/>
        </w:rPr>
        <w:t>Tu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b</w:t>
      </w:r>
      <w:r>
        <w:rPr>
          <w:rFonts w:ascii="Segoe UI" w:hAnsi="Segoe UI" w:cs="Segoe UI" w:eastAsia="Segoe UI"/>
          <w:sz w:val="7"/>
          <w:szCs w:val="7"/>
          <w:spacing w:val="-3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7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1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1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1"/>
        </w:rPr>
        <w:t>8603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11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82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5"/>
          <w:w w:val="1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  <w:position w:val="1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8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2"/>
          <w:position w:val="1"/>
        </w:rPr>
        <w:t>$</w:t>
      </w:r>
      <w:r>
        <w:rPr>
          <w:rFonts w:ascii="Segoe UI" w:hAnsi="Segoe UI" w:cs="Segoe UI" w:eastAsia="Segoe UI"/>
          <w:sz w:val="14"/>
          <w:szCs w:val="14"/>
          <w:spacing w:val="31"/>
          <w:w w:val="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3" w:lineRule="exact"/>
        <w:ind w:left="6233" w:right="-20"/>
        <w:jc w:val="left"/>
        <w:tabs>
          <w:tab w:pos="87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C4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3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86009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6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5"/>
          <w:w w:val="15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.OS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17"/>
          <w:position w:val="0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1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5"/>
          <w:position w:val="0"/>
        </w:rPr>
        <w:t>20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5"/>
          <w:position w:val="0"/>
        </w:rPr>
        <w:t>Vo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-17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75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3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7"/>
          <w:w w:val="146"/>
          <w:position w:val="0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10"/>
          <w:w w:val="14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6"/>
          <w:position w:val="1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5"/>
          <w:w w:val="14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6"/>
          <w:position w:val="1"/>
        </w:rPr>
        <w:t>875:5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3"/>
          <w:w w:val="14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6"/>
          <w:position w:val="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11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6"/>
          <w:position w:val="1"/>
        </w:rPr>
        <w:t>Hfd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50</w:t>
      </w:r>
      <w:r>
        <w:rPr>
          <w:rFonts w:ascii="Segoe UI" w:hAnsi="Segoe UI" w:cs="Segoe UI" w:eastAsia="Segoe UI"/>
          <w:sz w:val="7"/>
          <w:szCs w:val="7"/>
          <w:spacing w:val="16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6"/>
          <w:position w:val="0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90"/>
          <w:position w:val="0"/>
        </w:rPr>
        <w:t>Electro-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23" w:lineRule="exact"/>
        <w:ind w:left="3444" w:right="-20"/>
        <w:jc w:val="left"/>
        <w:tabs>
          <w:tab w:pos="996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47"/>
          <w:position w:val="2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       </w:t>
      </w:r>
      <w:r>
        <w:rPr>
          <w:rFonts w:ascii="Segoe UI" w:hAnsi="Segoe UI" w:cs="Segoe UI" w:eastAsia="Segoe UI"/>
          <w:sz w:val="7"/>
          <w:szCs w:val="7"/>
          <w:spacing w:val="-2"/>
          <w:w w:val="136"/>
          <w:position w:val="1"/>
        </w:rPr>
        <w:t>824.1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1"/>
        </w:rPr>
        <w:t>270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17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58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2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98"/>
          <w:position w:val="1"/>
        </w:rPr>
        <w:t>\o.'</w:t>
      </w:r>
      <w:r>
        <w:rPr>
          <w:rFonts w:ascii="Segoe UI" w:hAnsi="Segoe UI" w:cs="Segoe UI" w:eastAsia="Segoe UI"/>
          <w:sz w:val="7"/>
          <w:szCs w:val="7"/>
          <w:spacing w:val="0"/>
          <w:w w:val="98"/>
          <w:position w:val="1"/>
        </w:rPr>
        <w:t>a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22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0"/>
          <w:w w:val="162"/>
          <w:position w:val="1"/>
        </w:rPr>
        <w:t>.!.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3"/>
          <w:position w:val="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  <w:position w:val="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9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6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0"/>
          <w:position w:val="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6"/>
          <w:position w:val="1"/>
        </w:rPr>
        <w:t>,0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39"/>
          <w:position w:val="1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1"/>
        </w:rPr>
        <w:t>d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1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5"/>
          <w:position w:val="1"/>
        </w:rPr>
        <w:t>Tubul</w:t>
      </w:r>
      <w:r>
        <w:rPr>
          <w:rFonts w:ascii="Segoe UI" w:hAnsi="Segoe UI" w:cs="Segoe UI" w:eastAsia="Segoe UI"/>
          <w:sz w:val="7"/>
          <w:szCs w:val="7"/>
          <w:spacing w:val="7"/>
          <w:w w:val="204"/>
          <w:position w:val="1"/>
        </w:rPr>
        <w:t>ar</w:t>
      </w:r>
      <w:r>
        <w:rPr>
          <w:rFonts w:ascii="Segoe UI" w:hAnsi="Segoe UI" w:cs="Segoe UI" w:eastAsia="Segoe UI"/>
          <w:sz w:val="7"/>
          <w:szCs w:val="7"/>
          <w:spacing w:val="0"/>
          <w:w w:val="204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1"/>
          <w:w w:val="204"/>
          <w:position w:val="1"/>
        </w:rPr>
        <w:t>zyti</w:t>
      </w:r>
      <w:r>
        <w:rPr>
          <w:rFonts w:ascii="Segoe UI" w:hAnsi="Segoe UI" w:cs="Segoe UI" w:eastAsia="Segoe UI"/>
          <w:sz w:val="7"/>
          <w:szCs w:val="7"/>
          <w:spacing w:val="0"/>
          <w:w w:val="204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7"/>
          <w:w w:val="153"/>
          <w:position w:val="1"/>
        </w:rPr>
        <w:t>.3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4" w:lineRule="exact"/>
        <w:ind w:left="3449" w:right="-20"/>
        <w:jc w:val="left"/>
        <w:tabs>
          <w:tab w:pos="59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82706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23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39,000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2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3"/>
          <w:w w:val="264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Watt</w:t>
      </w:r>
      <w:r>
        <w:rPr>
          <w:rFonts w:ascii="Segoe UI" w:hAnsi="Segoe UI" w:cs="Segoe UI" w:eastAsia="Segoe UI"/>
          <w:sz w:val="7"/>
          <w:szCs w:val="7"/>
          <w:spacing w:val="26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;t</w:t>
      </w:r>
      <w:r>
        <w:rPr>
          <w:rFonts w:ascii="Segoe UI" w:hAnsi="Segoe UI" w:cs="Segoe UI" w:eastAsia="Segoe UI"/>
          <w:sz w:val="9"/>
          <w:szCs w:val="9"/>
          <w:spacing w:val="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10'1,,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5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1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6"/>
          <w:position w:val="2"/>
        </w:rPr>
        <w:t>-</w:t>
      </w:r>
      <w:r>
        <w:rPr>
          <w:rFonts w:ascii="Segoe UI" w:hAnsi="Segoe UI" w:cs="Segoe UI" w:eastAsia="Segoe UI"/>
          <w:sz w:val="5"/>
          <w:szCs w:val="5"/>
          <w:spacing w:val="21"/>
          <w:w w:val="336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0"/>
        </w:rPr>
        <w:t>as</w:t>
      </w:r>
      <w:r>
        <w:rPr>
          <w:rFonts w:ascii="Segoe UI" w:hAnsi="Segoe UI" w:cs="Segoe UI" w:eastAsia="Segoe UI"/>
          <w:sz w:val="9"/>
          <w:szCs w:val="9"/>
          <w:spacing w:val="2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0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2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Volt</w:t>
      </w:r>
      <w:r>
        <w:rPr>
          <w:rFonts w:ascii="Segoe UI" w:hAnsi="Segoe UI" w:cs="Segoe UI" w:eastAsia="Segoe UI"/>
          <w:sz w:val="7"/>
          <w:szCs w:val="7"/>
          <w:spacing w:val="10"/>
          <w:w w:val="18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5"/>
          <w:w w:val="189"/>
          <w:position w:val="0"/>
        </w:rPr>
        <w:t>Tubul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23"/>
          <w:w w:val="189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8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0" w:lineRule="exact"/>
        <w:ind w:left="3444" w:right="-20"/>
        <w:jc w:val="left"/>
        <w:tabs>
          <w:tab w:pos="5940" w:val="left"/>
          <w:tab w:pos="10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3"/>
          <w:w w:val="142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 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 </w:t>
      </w:r>
      <w:r>
        <w:rPr>
          <w:rFonts w:ascii="Segoe UI" w:hAnsi="Segoe UI" w:cs="Segoe UI" w:eastAsia="Segoe UI"/>
          <w:sz w:val="7"/>
          <w:szCs w:val="7"/>
          <w:spacing w:val="26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11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5"/>
        </w:rPr>
        <w:t>47,00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2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</w:t>
      </w:r>
      <w:r>
        <w:rPr>
          <w:rFonts w:ascii="Segoe UI" w:hAnsi="Segoe UI" w:cs="Segoe UI" w:eastAsia="Segoe UI"/>
          <w:sz w:val="7"/>
          <w:szCs w:val="7"/>
          <w:spacing w:val="25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Watt</w:t>
      </w:r>
      <w:r>
        <w:rPr>
          <w:rFonts w:ascii="Segoe UI" w:hAnsi="Segoe UI" w:cs="Segoe UI" w:eastAsia="Segoe UI"/>
          <w:sz w:val="7"/>
          <w:szCs w:val="7"/>
          <w:spacing w:val="28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;t</w:t>
      </w:r>
      <w:r>
        <w:rPr>
          <w:rFonts w:ascii="Segoe UI" w:hAnsi="Segoe UI" w:cs="Segoe UI" w:eastAsia="Segoe UI"/>
          <w:sz w:val="9"/>
          <w:szCs w:val="9"/>
          <w:spacing w:val="9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9"/>
        </w:rPr>
        <w:t>1()%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C7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19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86017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0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44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4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200</w:t>
      </w:r>
      <w:r>
        <w:rPr>
          <w:rFonts w:ascii="Segoe UI" w:hAnsi="Segoe UI" w:cs="Segoe UI" w:eastAsia="Segoe UI"/>
          <w:sz w:val="7"/>
          <w:szCs w:val="7"/>
          <w:spacing w:val="5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6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55"/>
        </w:rPr>
        <w:t>Tub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224"/>
        </w:rPr>
        <w:t>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      </w:t>
      </w:r>
      <w:r>
        <w:rPr>
          <w:rFonts w:ascii="Segoe UI" w:hAnsi="Segoe UI" w:cs="Segoe UI" w:eastAsia="Segoe UI"/>
          <w:sz w:val="5"/>
          <w:szCs w:val="5"/>
          <w:spacing w:val="23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71"/>
        </w:rPr>
        <w:t>M</w:t>
      </w:r>
      <w:r>
        <w:rPr>
          <w:rFonts w:ascii="Segoe UI" w:hAnsi="Segoe UI" w:cs="Segoe UI" w:eastAsia="Segoe UI"/>
          <w:sz w:val="9"/>
          <w:szCs w:val="9"/>
          <w:spacing w:val="2"/>
          <w:w w:val="7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SCELLAHEOUS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3732" w:right="-20"/>
        <w:jc w:val="left"/>
        <w:tabs>
          <w:tab w:pos="59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193.371231pt;margin-top:1.651908pt;width:5.326899pt;height:3.856668pt;mso-position-horizontal-relative:page;mso-position-vertical-relative:paragraph;z-index:-18898;rotation:358" type="#_x0000_t136" fillcolor="#000000" stroked="f">
            <o:extrusion v:ext="view" autorotationcenter="t"/>
            <v:textpath style="font-family:&amp;quot;Segoe UI&amp;quot;;font-size:3pt;v-text-kern:t;mso-text-shadow:auto" string="R4"/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39"/>
        </w:rPr>
        <w:t>8246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    </w:t>
      </w:r>
      <w:r>
        <w:rPr>
          <w:rFonts w:ascii="Segoe UI" w:hAnsi="Segoe UI" w:cs="Segoe UI" w:eastAsia="Segoe UI"/>
          <w:sz w:val="7"/>
          <w:szCs w:val="7"/>
          <w:spacing w:val="2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3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1</w:t>
      </w:r>
      <w:r>
        <w:rPr>
          <w:rFonts w:ascii="Segoe UI" w:hAnsi="Segoe UI" w:cs="Segoe UI" w:eastAsia="Segoe UI"/>
          <w:sz w:val="9"/>
          <w:szCs w:val="9"/>
          <w:spacing w:val="13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39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3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m</w:t>
      </w:r>
      <w:r>
        <w:rPr>
          <w:rFonts w:ascii="Segoe UI" w:hAnsi="Segoe UI" w:cs="Segoe UI" w:eastAsia="Segoe UI"/>
          <w:sz w:val="7"/>
          <w:szCs w:val="7"/>
          <w:spacing w:val="-9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Ws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tt</w:t>
      </w:r>
      <w:r>
        <w:rPr>
          <w:rFonts w:ascii="Segoe UI" w:hAnsi="Segoe UI" w:cs="Segoe UI" w:eastAsia="Segoe UI"/>
          <w:sz w:val="7"/>
          <w:szCs w:val="7"/>
          <w:spacing w:val="1"/>
          <w:w w:val="2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.±.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8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10%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.a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s</w:t>
      </w:r>
      <w:r>
        <w:rPr>
          <w:rFonts w:ascii="Segoe UI" w:hAnsi="Segoe UI" w:cs="Segoe UI" w:eastAsia="Segoe UI"/>
          <w:sz w:val="9"/>
          <w:szCs w:val="9"/>
          <w:spacing w:val="15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5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d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8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9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t</w:t>
      </w:r>
      <w:r>
        <w:rPr>
          <w:rFonts w:ascii="Segoe UI" w:hAnsi="Segoe UI" w:cs="Segoe UI" w:eastAsia="Segoe UI"/>
          <w:sz w:val="7"/>
          <w:szCs w:val="7"/>
          <w:spacing w:val="16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79"/>
        </w:rPr>
        <w:t>T</w:t>
      </w:r>
      <w:r>
        <w:rPr>
          <w:rFonts w:ascii="Segoe UI" w:hAnsi="Segoe UI" w:cs="Segoe UI" w:eastAsia="Segoe UI"/>
          <w:sz w:val="7"/>
          <w:szCs w:val="7"/>
          <w:spacing w:val="-18"/>
          <w:w w:val="179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bular.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     </w:t>
      </w:r>
      <w:r>
        <w:rPr>
          <w:rFonts w:ascii="Segoe UI" w:hAnsi="Segoe UI" w:cs="Segoe UI" w:eastAsia="Segoe UI"/>
          <w:sz w:val="7"/>
          <w:szCs w:val="7"/>
          <w:spacing w:val="12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left="3444" w:right="-20"/>
        <w:jc w:val="left"/>
        <w:tabs>
          <w:tab w:pos="9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R.5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0"/>
        </w:rPr>
        <w:t>82460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30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33"/>
          <w:position w:val="0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3"/>
          <w:position w:val="0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13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8"/>
          <w:position w:val="0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17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.±</w:t>
      </w:r>
      <w:r>
        <w:rPr>
          <w:rFonts w:ascii="Segoe UI" w:hAnsi="Segoe UI" w:cs="Segoe UI" w:eastAsia="Segoe UI"/>
          <w:sz w:val="7"/>
          <w:szCs w:val="7"/>
          <w:spacing w:val="2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10%</w:t>
      </w:r>
      <w:r>
        <w:rPr>
          <w:rFonts w:ascii="Segoe UI" w:hAnsi="Segoe UI" w:cs="Segoe UI" w:eastAsia="Segoe UI"/>
          <w:sz w:val="7"/>
          <w:szCs w:val="7"/>
          <w:spacing w:val="14"/>
          <w:w w:val="1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7"/>
          <w:position w:val="0"/>
        </w:rPr>
        <w:t>        </w:t>
      </w:r>
      <w:r>
        <w:rPr>
          <w:rFonts w:ascii="Segoe UI" w:hAnsi="Segoe UI" w:cs="Segoe UI" w:eastAsia="Segoe UI"/>
          <w:sz w:val="5"/>
          <w:szCs w:val="5"/>
          <w:spacing w:val="13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0"/>
        </w:rPr>
        <w:t>;1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6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7"/>
          <w:position w:val="1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12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19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8"/>
          <w:position w:val="0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6"/>
          <w:w w:val="19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0"/>
        </w:rPr>
        <w:t>M.fd</w:t>
      </w:r>
      <w:r>
        <w:rPr>
          <w:rFonts w:ascii="Segoe UI" w:hAnsi="Segoe UI" w:cs="Segoe UI" w:eastAsia="Segoe UI"/>
          <w:sz w:val="9"/>
          <w:szCs w:val="9"/>
          <w:spacing w:val="-4"/>
          <w:w w:val="9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0"/>
          <w:position w:val="0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12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0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27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-8"/>
          <w:w w:val="170"/>
          <w:position w:val="0"/>
        </w:rPr>
        <w:t>u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bula.r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1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70"/>
          <w:position w:val="0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8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5018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20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201"/>
          <w:position w:val="0"/>
        </w:rPr>
        <w:t>1s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7"/>
          <w:w w:val="20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2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0"/>
          <w:position w:val="0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34"/>
          <w:w w:val="19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0"/>
          <w:position w:val="0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11"/>
          <w:w w:val="19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24"/>
          <w:position w:val="0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23"/>
          <w:w w:val="12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3"/>
          <w:position w:val="0"/>
        </w:rPr>
        <w:t>Shield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3441" w:right="-20"/>
        <w:jc w:val="left"/>
        <w:tabs>
          <w:tab w:pos="5940" w:val="left"/>
          <w:tab w:pos="8740" w:val="left"/>
          <w:tab w:pos="9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544128pt;margin-top:1.780766pt;width:7.334923pt;height:3.821044pt;mso-position-horizontal-relative:page;mso-position-vertical-relative:paragraph;z-index:-18897;rotation:358" type="#_x0000_t136" fillcolor="#000000" stroked="f">
            <o:extrusion v:ext="view" autorotationcenter="t"/>
            <v:textpath style="font-family:&amp;quot;Segoe UI&amp;quot;;font-size:3pt;v-text-kern:t;mso-text-shadow:auto" string=".75"/>
          </v:shape>
        </w:pict>
      </w:r>
      <w:r>
        <w:rPr>
          <w:rFonts w:ascii="Segoe UI" w:hAnsi="Segoe UI" w:cs="Segoe UI" w:eastAsia="Segoe UI"/>
          <w:sz w:val="7"/>
          <w:szCs w:val="7"/>
          <w:spacing w:val="-3"/>
          <w:w w:val="141"/>
          <w:position w:val="1"/>
        </w:rPr>
        <w:t>Rt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11"/>
          <w:w w:val="14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1"/>
          <w:position w:val="0"/>
        </w:rPr>
        <w:t>824.1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4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11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4"/>
          <w:position w:val="0"/>
        </w:rPr>
        <w:t>27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4"/>
          <w:position w:val="0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1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339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-17"/>
          <w:w w:val="33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0"/>
        </w:rPr>
        <w:t>Wntt</w:t>
      </w:r>
      <w:r>
        <w:rPr>
          <w:rFonts w:ascii="Segoe UI" w:hAnsi="Segoe UI" w:cs="Segoe UI" w:eastAsia="Segoe UI"/>
          <w:sz w:val="7"/>
          <w:szCs w:val="7"/>
          <w:spacing w:val="23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0"/>
        </w:rPr>
        <w:t>.±.</w:t>
      </w:r>
      <w:r>
        <w:rPr>
          <w:rFonts w:ascii="Segoe UI" w:hAnsi="Segoe UI" w:cs="Segoe UI" w:eastAsia="Segoe UI"/>
          <w:sz w:val="9"/>
          <w:szCs w:val="9"/>
          <w:spacing w:val="14"/>
          <w:w w:val="8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5"/>
          <w:position w:val="0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0"/>
        </w:rPr>
        <w:t>%</w:t>
      </w:r>
      <w:r>
        <w:rPr>
          <w:rFonts w:ascii="Segoe UI" w:hAnsi="Segoe UI" w:cs="Segoe UI" w:eastAsia="Segoe UI"/>
          <w:sz w:val="7"/>
          <w:szCs w:val="7"/>
          <w:spacing w:val="11"/>
          <w:w w:val="15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15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26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28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2"/>
          <w:position w:val="0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5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400</w:t>
      </w:r>
      <w:r>
        <w:rPr>
          <w:rFonts w:ascii="Segoe UI" w:hAnsi="Segoe UI" w:cs="Segoe UI" w:eastAsia="Segoe UI"/>
          <w:sz w:val="7"/>
          <w:szCs w:val="7"/>
          <w:spacing w:val="28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6"/>
          <w:position w:val="0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-2"/>
          <w:w w:val="224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90"/>
          <w:position w:val="0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-15"/>
          <w:w w:val="19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2"/>
          <w:w w:val="140"/>
          <w:position w:val="0"/>
        </w:rPr>
        <w:t>Asse</w:t>
      </w:r>
      <w:r>
        <w:rPr>
          <w:rFonts w:ascii="Segoe UI" w:hAnsi="Segoe UI" w:cs="Segoe UI" w:eastAsia="Segoe UI"/>
          <w:sz w:val="7"/>
          <w:szCs w:val="7"/>
          <w:spacing w:val="-5"/>
          <w:w w:val="140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8"/>
          <w:w w:val="206"/>
          <w:position w:val="0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0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5" w:lineRule="exact"/>
        <w:ind w:left="3441" w:right="-20"/>
        <w:jc w:val="left"/>
        <w:tabs>
          <w:tab w:pos="5940" w:val="left"/>
          <w:tab w:pos="8740" w:val="left"/>
          <w:tab w:pos="93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R7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28"/>
          <w:w w:val="14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82445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5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56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,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1"/>
        </w:rPr>
        <w:t>000</w:t>
      </w:r>
      <w:r>
        <w:rPr>
          <w:rFonts w:ascii="Segoe UI" w:hAnsi="Segoe UI" w:cs="Segoe UI" w:eastAsia="Segoe UI"/>
          <w:sz w:val="7"/>
          <w:szCs w:val="7"/>
          <w:spacing w:val="14"/>
          <w:w w:val="22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7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1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6"/>
          <w:position w:val="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1"/>
        </w:rPr>
        <w:t>.±.</w:t>
      </w:r>
      <w:r>
        <w:rPr>
          <w:rFonts w:ascii="Segoe UI" w:hAnsi="Segoe UI" w:cs="Segoe UI" w:eastAsia="Segoe UI"/>
          <w:sz w:val="9"/>
          <w:szCs w:val="9"/>
          <w:spacing w:val="18"/>
          <w:w w:val="8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1"/>
          <w:w w:val="17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Cll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85017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2"/>
          <w:w w:val="17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4"/>
          <w:position w:val="0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4"/>
          <w:position w:val="0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5"/>
          <w:w w:val="23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8"/>
          <w:position w:val="0"/>
        </w:rPr>
        <w:t>Mic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8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9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6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M2.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"/>
          <w:w w:val="144"/>
          <w:position w:val="0"/>
        </w:rPr>
        <w:t>3018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4"/>
          <w:position w:val="0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24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134"/>
          <w:position w:val="0"/>
        </w:rPr>
        <w:t>2n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0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5"/>
          <w:position w:val="0"/>
        </w:rPr>
        <w:t>R.F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5"/>
          <w:position w:val="0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32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75"/>
          <w:position w:val="0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2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83"/>
          <w:position w:val="0"/>
        </w:rPr>
        <w:t>Shield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0" w:lineRule="exact"/>
        <w:ind w:left="3449" w:right="-20"/>
        <w:jc w:val="left"/>
        <w:tabs>
          <w:tab w:pos="5940" w:val="left"/>
          <w:tab w:pos="8740" w:val="left"/>
          <w:tab w:pos="9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45874pt;margin-top:.610342pt;width:7.699255pt;height:4.822079pt;mso-position-horizontal-relative:page;mso-position-vertical-relative:paragraph;z-index:-18900;rotation:2" type="#_x0000_t136" fillcolor="#000000" stroked="f">
            <o:extrusion v:ext="view" autorotationcenter="t"/>
            <v:textpath style="font-family:&amp;quot;Segoe UI&amp;quot;;font-size:4pt;v-text-kern:t;mso-text-shadow:auto" string=".75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8"/>
        </w:rPr>
        <w:t>824</w:t>
      </w:r>
      <w:r>
        <w:rPr>
          <w:rFonts w:ascii="Segoe UI" w:hAnsi="Segoe UI" w:cs="Segoe UI" w:eastAsia="Segoe UI"/>
          <w:sz w:val="7"/>
          <w:szCs w:val="7"/>
          <w:spacing w:val="-8"/>
          <w:w w:val="158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   </w:t>
      </w:r>
      <w:r>
        <w:rPr>
          <w:rFonts w:ascii="Segoe UI" w:hAnsi="Segoe UI" w:cs="Segoe UI" w:eastAsia="Segoe UI"/>
          <w:sz w:val="7"/>
          <w:szCs w:val="7"/>
          <w:spacing w:val="19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</w:rPr>
        <w:t>l</w:t>
      </w:r>
      <w:r>
        <w:rPr>
          <w:rFonts w:ascii="Segoe UI" w:hAnsi="Segoe UI" w:cs="Segoe UI" w:eastAsia="Segoe UI"/>
          <w:sz w:val="9"/>
          <w:szCs w:val="9"/>
          <w:spacing w:val="-13"/>
          <w:w w:val="264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5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  </w:t>
      </w:r>
      <w:r>
        <w:rPr>
          <w:rFonts w:ascii="Segoe UI" w:hAnsi="Segoe UI" w:cs="Segoe UI" w:eastAsia="Segoe UI"/>
          <w:sz w:val="7"/>
          <w:szCs w:val="7"/>
          <w:spacing w:val="10"/>
          <w:w w:val="125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5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m</w:t>
      </w:r>
      <w:r>
        <w:rPr>
          <w:rFonts w:ascii="Segoe UI" w:hAnsi="Segoe UI" w:cs="Segoe UI" w:eastAsia="Segoe UI"/>
          <w:sz w:val="7"/>
          <w:szCs w:val="7"/>
          <w:spacing w:val="14"/>
          <w:w w:val="12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3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t</w:t>
      </w:r>
      <w:r>
        <w:rPr>
          <w:rFonts w:ascii="Segoe UI" w:hAnsi="Segoe UI" w:cs="Segoe UI" w:eastAsia="Segoe UI"/>
          <w:sz w:val="7"/>
          <w:szCs w:val="7"/>
          <w:spacing w:val="13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±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9"/>
        </w:rPr>
        <w:t>10%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-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7"/>
          <w:w w:val="149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</w:t>
      </w:r>
      <w:r>
        <w:rPr>
          <w:rFonts w:ascii="Segoe UI" w:hAnsi="Segoe UI" w:cs="Segoe UI" w:eastAsia="Segoe UI"/>
          <w:sz w:val="7"/>
          <w:szCs w:val="7"/>
          <w:spacing w:val="13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3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229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5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5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-17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-23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Assembl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15" w:lineRule="exact"/>
        <w:ind w:left="3449" w:right="-55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6"/>
        </w:rPr>
        <w:t>1115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    </w:t>
      </w:r>
      <w:r>
        <w:rPr>
          <w:rFonts w:ascii="Segoe UI" w:hAnsi="Segoe UI" w:cs="Segoe UI" w:eastAsia="Segoe UI"/>
          <w:sz w:val="7"/>
          <w:szCs w:val="7"/>
          <w:spacing w:val="24"/>
          <w:w w:val="14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18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4"/>
        </w:rPr>
        <w:t>250,00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27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44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m</w:t>
      </w:r>
      <w:r>
        <w:rPr>
          <w:rFonts w:ascii="Segoe UI" w:hAnsi="Segoe UI" w:cs="Segoe UI" w:eastAsia="Segoe UI"/>
          <w:sz w:val="7"/>
          <w:szCs w:val="7"/>
          <w:spacing w:val="-12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4"/>
        </w:rPr>
        <w:t>VolW!I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e</w:t>
      </w:r>
      <w:r>
        <w:rPr>
          <w:rFonts w:ascii="Segoe UI" w:hAnsi="Segoe UI" w:cs="Segoe UI" w:eastAsia="Segoe UI"/>
          <w:sz w:val="7"/>
          <w:szCs w:val="7"/>
          <w:spacing w:val="25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8"/>
        </w:rPr>
        <w:t>Control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right="-20"/>
        <w:jc w:val="left"/>
        <w:tabs>
          <w:tab w:pos="2500" w:val="left"/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8"/>
          <w:w w:val="137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3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229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3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3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3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-2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8"/>
          <w:w w:val="153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14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4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1"/>
          <w:w w:val="149"/>
        </w:rPr>
        <w:t>3018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</w:t>
      </w:r>
      <w:r>
        <w:rPr>
          <w:rFonts w:ascii="Segoe UI" w:hAnsi="Segoe UI" w:cs="Segoe UI" w:eastAsia="Segoe UI"/>
          <w:sz w:val="7"/>
          <w:szCs w:val="7"/>
          <w:spacing w:val="24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15"/>
          <w:w w:val="222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5"/>
          <w:position w:val="-1"/>
        </w:rPr>
        <w:t>3r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65"/>
          <w:position w:val="-1"/>
        </w:rPr>
        <w:t>R.F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  <w:position w:val="-1"/>
        </w:rPr>
        <w:t>Coi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4"/>
          <w:position w:val="-1"/>
        </w:rPr>
        <w:t>Shield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766" w:space="468"/>
            <w:col w:w="8066"/>
          </w:cols>
        </w:sectPr>
      </w:pPr>
      <w:rPr/>
    </w:p>
    <w:p>
      <w:pPr>
        <w:spacing w:before="0" w:after="0" w:line="113" w:lineRule="exact"/>
        <w:ind w:left="3449" w:right="-20"/>
        <w:jc w:val="left"/>
        <w:tabs>
          <w:tab w:pos="996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7.208801pt;margin-top:-5.239214pt;width:10.033355pt;height:5.912924pt;mso-position-horizontal-relative:page;mso-position-vertical-relative:paragraph;z-index:-18903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6"/>
                      <w:w w:val="15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2"/>
          <w:w w:val="153"/>
        </w:rPr>
        <w:t>Rl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</w:t>
      </w:r>
      <w:r>
        <w:rPr>
          <w:rFonts w:ascii="Segoe UI" w:hAnsi="Segoe UI" w:cs="Segoe UI" w:eastAsia="Segoe UI"/>
          <w:sz w:val="7"/>
          <w:szCs w:val="7"/>
          <w:spacing w:val="26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  </w:t>
      </w:r>
      <w:r>
        <w:rPr>
          <w:rFonts w:ascii="Segoe UI" w:hAnsi="Segoe UI" w:cs="Segoe UI" w:eastAsia="Segoe UI"/>
          <w:sz w:val="7"/>
          <w:szCs w:val="7"/>
          <w:spacing w:val="5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22,00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21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t</w:t>
      </w:r>
      <w:r>
        <w:rPr>
          <w:rFonts w:ascii="Segoe UI" w:hAnsi="Segoe UI" w:cs="Segoe UI" w:eastAsia="Segoe UI"/>
          <w:sz w:val="7"/>
          <w:szCs w:val="7"/>
          <w:spacing w:val="-18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z</w:t>
      </w:r>
      <w:r>
        <w:rPr>
          <w:rFonts w:ascii="Segoe UI" w:hAnsi="Segoe UI" w:cs="Segoe UI" w:eastAsia="Segoe UI"/>
          <w:sz w:val="9"/>
          <w:szCs w:val="9"/>
          <w:spacing w:val="11"/>
          <w:w w:val="18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</w:rPr>
        <w:t>10%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     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</w:t>
      </w:r>
      <w:r>
        <w:rPr>
          <w:rFonts w:ascii="Segoe UI" w:hAnsi="Segoe UI" w:cs="Segoe UI" w:eastAsia="Segoe UI"/>
          <w:sz w:val="7"/>
          <w:szCs w:val="7"/>
          <w:spacing w:val="28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8603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0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7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.</w:t>
      </w:r>
      <w:r>
        <w:rPr>
          <w:rFonts w:ascii="Segoe UI" w:hAnsi="Segoe UI" w:cs="Segoe UI" w:eastAsia="Segoe UI"/>
          <w:sz w:val="7"/>
          <w:szCs w:val="7"/>
          <w:spacing w:val="10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2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0</w:t>
      </w:r>
      <w:r>
        <w:rPr>
          <w:rFonts w:ascii="Segoe UI" w:hAnsi="Segoe UI" w:cs="Segoe UI" w:eastAsia="Segoe UI"/>
          <w:sz w:val="7"/>
          <w:szCs w:val="7"/>
          <w:spacing w:val="14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2"/>
        </w:rPr>
        <w:t>T</w:t>
      </w:r>
      <w:r>
        <w:rPr>
          <w:rFonts w:ascii="Segoe UI" w:hAnsi="Segoe UI" w:cs="Segoe UI" w:eastAsia="Segoe UI"/>
          <w:sz w:val="7"/>
          <w:szCs w:val="7"/>
          <w:spacing w:val="-15"/>
          <w:w w:val="172"/>
        </w:rPr>
        <w:t>u</w:t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bular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     </w:t>
      </w:r>
      <w:r>
        <w:rPr>
          <w:rFonts w:ascii="Segoe UI" w:hAnsi="Segoe UI" w:cs="Segoe UI" w:eastAsia="Segoe UI"/>
          <w:sz w:val="7"/>
          <w:szCs w:val="7"/>
          <w:spacing w:val="11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As</w:t>
      </w:r>
      <w:r>
        <w:rPr>
          <w:rFonts w:ascii="Segoe UI" w:hAnsi="Segoe UI" w:cs="Segoe UI" w:eastAsia="Segoe UI"/>
          <w:sz w:val="7"/>
          <w:szCs w:val="7"/>
          <w:spacing w:val="9"/>
          <w:w w:val="172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72"/>
        </w:rPr>
        <w:t>embl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y</w:t>
      </w:r>
      <w:r>
        <w:rPr>
          <w:rFonts w:ascii="Segoe UI" w:hAnsi="Segoe UI" w:cs="Segoe UI" w:eastAsia="Segoe UI"/>
          <w:sz w:val="7"/>
          <w:szCs w:val="7"/>
          <w:spacing w:val="15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2"/>
          <w:w w:val="131"/>
          <w:position w:val="-1"/>
        </w:rPr>
        <w:t>.75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13" w:lineRule="exact"/>
        <w:ind w:left="3444"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8.390198pt;margin-top:1.612738pt;width:7.348751pt;height:3.853646pt;mso-position-horizontal-relative:page;mso-position-vertical-relative:paragraph;z-index:-18896;rotation:359" type="#_x0000_t136" fillcolor="#000000" stroked="f">
            <o:extrusion v:ext="view" autorotationcenter="t"/>
            <v:textpath style="font-family:&amp;quot;Segoe UI&amp;quot;;font-size:3pt;v-text-kern:t;mso-text-shadow:auto" string=".07"/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R11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</w:t>
      </w:r>
      <w:r>
        <w:rPr>
          <w:rFonts w:ascii="Segoe UI" w:hAnsi="Segoe UI" w:cs="Segoe UI" w:eastAsia="Segoe UI"/>
          <w:sz w:val="7"/>
          <w:szCs w:val="7"/>
          <w:spacing w:val="12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8246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  </w:t>
      </w:r>
      <w:r>
        <w:rPr>
          <w:rFonts w:ascii="Segoe UI" w:hAnsi="Segoe UI" w:cs="Segoe UI" w:eastAsia="Segoe UI"/>
          <w:sz w:val="7"/>
          <w:szCs w:val="7"/>
          <w:spacing w:val="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-</w:t>
      </w:r>
      <w:r>
        <w:rPr>
          <w:rFonts w:ascii="Segoe UI" w:hAnsi="Segoe UI" w:cs="Segoe UI" w:eastAsia="Segoe UI"/>
          <w:sz w:val="9"/>
          <w:szCs w:val="9"/>
          <w:spacing w:val="21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</w:rPr>
        <w:t>l</w:t>
      </w:r>
      <w:r>
        <w:rPr>
          <w:rFonts w:ascii="Segoe UI" w:hAnsi="Segoe UI" w:cs="Segoe UI" w:eastAsia="Segoe UI"/>
          <w:sz w:val="9"/>
          <w:szCs w:val="9"/>
          <w:spacing w:val="-1"/>
          <w:w w:val="264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18"/>
        </w:rPr>
        <w:t>M!;!g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8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1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76"/>
          <w:position w:val="0"/>
        </w:rPr>
        <w:t>Watt</w:t>
      </w:r>
      <w:r>
        <w:rPr>
          <w:rFonts w:ascii="Segoe UI" w:hAnsi="Segoe UI" w:cs="Segoe UI" w:eastAsia="Segoe UI"/>
          <w:sz w:val="7"/>
          <w:szCs w:val="7"/>
          <w:spacing w:val="-22"/>
          <w:w w:val="17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9"/>
          <w:w w:val="17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  <w:position w:val="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>0%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3" w:lineRule="exact"/>
        <w:ind w:right="-20"/>
        <w:jc w:val="left"/>
        <w:tabs>
          <w:tab w:pos="3100" w:val="left"/>
          <w:tab w:pos="5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Cl5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7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9"/>
        </w:rPr>
        <w:t>8</w:t>
      </w:r>
      <w:r>
        <w:rPr>
          <w:rFonts w:ascii="Segoe UI" w:hAnsi="Segoe UI" w:cs="Segoe UI" w:eastAsia="Segoe UI"/>
          <w:sz w:val="7"/>
          <w:szCs w:val="7"/>
          <w:spacing w:val="-5"/>
          <w:w w:val="149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235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9"/>
        </w:rPr>
        <w:t>-</w:t>
      </w:r>
      <w:r>
        <w:rPr>
          <w:rFonts w:ascii="Segoe UI" w:hAnsi="Segoe UI" w:cs="Segoe UI" w:eastAsia="Segoe UI"/>
          <w:sz w:val="7"/>
          <w:szCs w:val="7"/>
          <w:spacing w:val="22"/>
          <w:w w:val="239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9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Volt</w:t>
      </w:r>
      <w:r>
        <w:rPr>
          <w:rFonts w:ascii="Segoe UI" w:hAnsi="Segoe UI" w:cs="Segoe UI" w:eastAsia="Segoe UI"/>
          <w:sz w:val="7"/>
          <w:szCs w:val="7"/>
          <w:spacing w:val="28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-18"/>
          <w:w w:val="177"/>
        </w:rPr>
        <w:t>Tu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bular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   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28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-2"/>
          <w:w w:val="227"/>
        </w:rPr>
        <w:t>lll8</w:t>
      </w:r>
      <w:r>
        <w:rPr>
          <w:rFonts w:ascii="Segoe UI" w:hAnsi="Segoe UI" w:cs="Segoe UI" w:eastAsia="Segoe UI"/>
          <w:sz w:val="7"/>
          <w:szCs w:val="7"/>
          <w:spacing w:val="0"/>
          <w:w w:val="227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227"/>
        </w:rPr>
        <w:t> </w:t>
      </w:r>
      <w:r>
        <w:rPr>
          <w:rFonts w:ascii="Segoe UI" w:hAnsi="Segoe UI" w:cs="Segoe UI" w:eastAsia="Segoe UI"/>
          <w:sz w:val="7"/>
          <w:szCs w:val="7"/>
          <w:spacing w:val="34"/>
          <w:w w:val="22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7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4"/>
          <w:w w:val="22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7"/>
          <w:position w:val="-1"/>
        </w:rPr>
        <w:t>Jac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-1"/>
        </w:rPr>
        <w:t>k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6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-�5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757" w:space="481"/>
            <w:col w:w="8062"/>
          </w:cols>
        </w:sectPr>
      </w:pPr>
      <w:rPr/>
    </w:p>
    <w:p>
      <w:pPr>
        <w:spacing w:before="0" w:after="0" w:line="120" w:lineRule="exact"/>
        <w:ind w:left="3449" w:right="-20"/>
        <w:jc w:val="left"/>
        <w:tabs>
          <w:tab w:pos="8740" w:val="left"/>
          <w:tab w:pos="934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47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</w:t>
      </w:r>
      <w:r>
        <w:rPr>
          <w:rFonts w:ascii="Segoe UI" w:hAnsi="Segoe UI" w:cs="Segoe UI" w:eastAsia="Segoe UI"/>
          <w:sz w:val="7"/>
          <w:szCs w:val="7"/>
          <w:spacing w:val="1"/>
          <w:w w:val="146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9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3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1"/>
        </w:rPr>
        <w:t>,00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17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1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60"/>
          <w:position w:val="0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18"/>
          <w:position w:val="0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2"/>
          <w:position w:val="0"/>
        </w:rPr>
        <w:t>10%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2"/>
          <w:position w:val="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>      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8"/>
          <w:position w:val="0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45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3"/>
          <w:position w:val="1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8"/>
          <w:position w:val="1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29"/>
          <w:position w:val="1"/>
        </w:rPr>
        <w:t>f·tf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1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7"/>
          <w:w w:val="158"/>
          <w:position w:val="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M5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-2"/>
          <w:w w:val="152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9"/>
          <w:position w:val="0"/>
        </w:rPr>
        <w:t>Audi</w:t>
      </w:r>
      <w:r>
        <w:rPr>
          <w:rFonts w:ascii="Segoe UI" w:hAnsi="Segoe UI" w:cs="Segoe UI" w:eastAsia="Segoe UI"/>
          <w:sz w:val="7"/>
          <w:szCs w:val="7"/>
          <w:spacing w:val="0"/>
          <w:w w:val="159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0"/>
          <w:position w:val="0"/>
        </w:rPr>
        <w:t>Inpu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45"/>
          <w:position w:val="0"/>
        </w:rPr>
        <w:t>Ch</w:t>
      </w:r>
      <w:r>
        <w:rPr>
          <w:rFonts w:ascii="Segoe UI" w:hAnsi="Segoe UI" w:cs="Segoe UI" w:eastAsia="Segoe UI"/>
          <w:sz w:val="7"/>
          <w:szCs w:val="7"/>
          <w:spacing w:val="-5"/>
          <w:w w:val="145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5"/>
          <w:w w:val="177"/>
          <w:position w:val="0"/>
        </w:rPr>
        <w:t>ke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62"/>
          <w:position w:val="0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6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7" w:lineRule="exact"/>
        <w:ind w:left="3449" w:right="-20"/>
        <w:jc w:val="left"/>
        <w:tabs>
          <w:tab w:pos="5940" w:val="left"/>
          <w:tab w:pos="934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11"/>
        </w:rPr>
        <w:t>R1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2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26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2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2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9"/>
        </w:rPr>
        <w:t>Ton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Control.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1"/>
        </w:rPr>
        <w:t>50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3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2"/>
          <w:w w:val="149"/>
          <w:position w:val="1"/>
        </w:rPr>
        <w:t>8</w:t>
      </w:r>
      <w:r>
        <w:rPr>
          <w:rFonts w:ascii="Segoe UI" w:hAnsi="Segoe UI" w:cs="Segoe UI" w:eastAsia="Segoe UI"/>
          <w:sz w:val="7"/>
          <w:szCs w:val="7"/>
          <w:spacing w:val="-5"/>
          <w:w w:val="149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1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7"/>
          <w:szCs w:val="7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9"/>
          <w:position w:val="1"/>
        </w:rPr>
        <w:t>.01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10"/>
          <w:w w:val="87"/>
          <w:position w:val="1"/>
        </w:rPr>
        <w:t>1-</w:t>
      </w:r>
      <w:r>
        <w:rPr>
          <w:rFonts w:ascii="Segoe UI" w:hAnsi="Segoe UI" w:cs="Segoe UI" w:eastAsia="Segoe UI"/>
          <w:sz w:val="7"/>
          <w:szCs w:val="7"/>
          <w:spacing w:val="-5"/>
          <w:w w:val="87"/>
          <w:position w:val="1"/>
        </w:rPr>
        <w:t>l</w:t>
      </w:r>
      <w:r>
        <w:rPr>
          <w:rFonts w:ascii="Segoe UI" w:hAnsi="Segoe UI" w:cs="Segoe UI" w:eastAsia="Segoe UI"/>
          <w:sz w:val="7"/>
          <w:szCs w:val="7"/>
          <w:spacing w:val="7"/>
          <w:w w:val="189"/>
          <w:position w:val="1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6"/>
          <w:position w:val="1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3"/>
          <w:w w:val="172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61"/>
          <w:position w:val="1"/>
        </w:rPr>
        <w:t>Tub</w:t>
      </w:r>
      <w:r>
        <w:rPr>
          <w:rFonts w:ascii="Segoe UI" w:hAnsi="Segoe UI" w:cs="Segoe UI" w:eastAsia="Segoe UI"/>
          <w:sz w:val="7"/>
          <w:szCs w:val="7"/>
          <w:spacing w:val="-10"/>
          <w:w w:val="161"/>
          <w:position w:val="1"/>
        </w:rPr>
        <w:t>u</w:t>
      </w:r>
      <w:r>
        <w:rPr>
          <w:rFonts w:ascii="Segoe UI" w:hAnsi="Segoe UI" w:cs="Segoe UI" w:eastAsia="Segoe UI"/>
          <w:sz w:val="7"/>
          <w:szCs w:val="7"/>
          <w:spacing w:val="2"/>
          <w:w w:val="218"/>
          <w:position w:val="1"/>
        </w:rPr>
        <w:t>lE</w:t>
      </w:r>
      <w:r>
        <w:rPr>
          <w:rFonts w:ascii="Segoe UI" w:hAnsi="Segoe UI" w:cs="Segoe UI" w:eastAsia="Segoe UI"/>
          <w:sz w:val="7"/>
          <w:szCs w:val="7"/>
          <w:spacing w:val="0"/>
          <w:w w:val="218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   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1"/>
        </w:rPr>
        <w:t>H6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1"/>
          <w:w w:val="152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8"/>
          <w:position w:val="0"/>
        </w:rPr>
        <w:t>Rela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5"/>
          <w:w w:val="156"/>
          <w:position w:val="0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2"/>
          <w:w w:val="175"/>
          <w:position w:val="0"/>
        </w:rPr>
        <w:t>Brac</w:t>
      </w:r>
      <w:r>
        <w:rPr>
          <w:rFonts w:ascii="Segoe UI" w:hAnsi="Segoe UI" w:cs="Segoe UI" w:eastAsia="Segoe UI"/>
          <w:sz w:val="7"/>
          <w:szCs w:val="7"/>
          <w:spacing w:val="-5"/>
          <w:w w:val="175"/>
          <w:position w:val="0"/>
        </w:rPr>
        <w:t>k</w:t>
      </w:r>
      <w:r>
        <w:rPr>
          <w:rFonts w:ascii="Segoe UI" w:hAnsi="Segoe UI" w:cs="Segoe UI" w:eastAsia="Segoe UI"/>
          <w:sz w:val="7"/>
          <w:szCs w:val="7"/>
          <w:spacing w:val="4"/>
          <w:w w:val="200"/>
          <w:position w:val="0"/>
        </w:rPr>
        <w:t>et</w:t>
      </w:r>
      <w:r>
        <w:rPr>
          <w:rFonts w:ascii="Segoe UI" w:hAnsi="Segoe UI" w:cs="Segoe UI" w:eastAsia="Segoe UI"/>
          <w:sz w:val="7"/>
          <w:szCs w:val="7"/>
          <w:spacing w:val="0"/>
          <w:w w:val="20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6"/>
          <w:w w:val="166"/>
          <w:position w:val="0"/>
        </w:rPr>
        <w:t>2.0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9" w:lineRule="exact"/>
        <w:ind w:left="3449" w:right="-20"/>
        <w:jc w:val="left"/>
        <w:tabs>
          <w:tab w:pos="8740" w:val="left"/>
          <w:tab w:pos="934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8.436737pt;margin-top:7.016591pt;width:7.968829pt;height:3.893543pt;mso-position-horizontal-relative:page;mso-position-vertical-relative:paragraph;z-index:-18895;rotation:359" type="#_x0000_t136" fillcolor="#000000" stroked="f">
            <o:extrusion v:ext="view" autorotationcenter="t"/>
            <v:textpath style="font-family:&amp;quot;Segoe UI&amp;quot;;font-size:3pt;v-text-kern:t;mso-text-shadow:auto" string=".15 "/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R14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   </w:t>
      </w:r>
      <w:r>
        <w:rPr>
          <w:rFonts w:ascii="Segoe UI" w:hAnsi="Segoe UI" w:cs="Segoe UI" w:eastAsia="Segoe UI"/>
          <w:sz w:val="7"/>
          <w:szCs w:val="7"/>
          <w:spacing w:val="15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82444.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2"/>
        </w:rPr>
        <w:t>47,00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15"/>
          <w:w w:val="16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Ohm</w:t>
      </w:r>
      <w:r>
        <w:rPr>
          <w:rFonts w:ascii="Segoe UI" w:hAnsi="Segoe UI" w:cs="Segoe UI" w:eastAsia="Segoe UI"/>
          <w:sz w:val="7"/>
          <w:szCs w:val="7"/>
          <w:spacing w:val="22"/>
          <w:w w:val="122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t</w:t>
      </w:r>
      <w:r>
        <w:rPr>
          <w:rFonts w:ascii="Segoe UI" w:hAnsi="Segoe UI" w:cs="Segoe UI" w:eastAsia="Segoe UI"/>
          <w:sz w:val="7"/>
          <w:szCs w:val="7"/>
          <w:spacing w:val="-1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;t.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lQ%.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 </w:t>
      </w:r>
      <w:r>
        <w:rPr>
          <w:rFonts w:ascii="Segoe UI" w:hAnsi="Segoe UI" w:cs="Segoe UI" w:eastAsia="Segoe UI"/>
          <w:sz w:val="7"/>
          <w:szCs w:val="7"/>
          <w:spacing w:val="1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C18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9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2"/>
          <w:position w:val="0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8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3"/>
          <w:position w:val="0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8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0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3"/>
          <w:position w:val="0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4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53"/>
          <w:position w:val="0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9"/>
          <w:w w:val="15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H7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8420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Speake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1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Socke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-2"/>
          <w:w w:val="174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8" w:after="0" w:line="240" w:lineRule="auto"/>
        <w:ind w:left="3454"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3"/>
          <w:position w:val="1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3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3"/>
          <w:position w:val="0"/>
        </w:rPr>
        <w:t>ll�9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13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  <w:position w:val="0"/>
        </w:rPr>
        <w:t>15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2"/>
          <w:position w:val="0"/>
        </w:rPr>
        <w:t>Candohm.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4" w:lineRule="exact"/>
        <w:ind w:right="-20"/>
        <w:jc w:val="left"/>
        <w:tabs>
          <w:tab w:pos="2500" w:val="left"/>
          <w:tab w:pos="3100" w:val="left"/>
          <w:tab w:pos="52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5"/>
          <w:w w:val="145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8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6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35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d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7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11399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12"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1"/>
        </w:rPr>
        <w:t>Spea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k</w:t>
      </w:r>
      <w:r>
        <w:rPr>
          <w:rFonts w:ascii="Segoe UI" w:hAnsi="Segoe UI" w:cs="Segoe UI" w:eastAsia="Segoe UI"/>
          <w:sz w:val="7"/>
          <w:szCs w:val="7"/>
          <w:spacing w:val="2"/>
          <w:w w:val="195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95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8"/>
          <w:w w:val="162"/>
        </w:rPr>
        <w:t>6.0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-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194" w:space="1044"/>
            <w:col w:w="8062"/>
          </w:cols>
        </w:sectPr>
      </w:pPr>
      <w:rPr/>
    </w:p>
    <w:p>
      <w:pPr>
        <w:spacing w:before="0" w:after="0" w:line="40" w:lineRule="exact"/>
        <w:ind w:left="3449" w:right="-20"/>
        <w:jc w:val="left"/>
        <w:tabs>
          <w:tab w:pos="5940" w:val="left"/>
          <w:tab w:pos="9000" w:val="left"/>
          <w:tab w:pos="934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50"/>
          <w:position w:val="-6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  </w:t>
      </w:r>
      <w:r>
        <w:rPr>
          <w:rFonts w:ascii="Segoe UI" w:hAnsi="Segoe UI" w:cs="Segoe UI" w:eastAsia="Segoe UI"/>
          <w:sz w:val="7"/>
          <w:szCs w:val="7"/>
          <w:spacing w:val="23"/>
          <w:w w:val="150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  <w:position w:val="-6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10"/>
          <w:w w:val="222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105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8"/>
          <w:position w:val="-6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m</w:t>
      </w:r>
      <w:r>
        <w:rPr>
          <w:rFonts w:ascii="Segoe UI" w:hAnsi="Segoe UI" w:cs="Segoe UI" w:eastAsia="Segoe UI"/>
          <w:sz w:val="7"/>
          <w:szCs w:val="7"/>
          <w:spacing w:val="-7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8"/>
          <w:position w:val="-6"/>
        </w:rPr>
        <w:t>Can</w:t>
      </w:r>
      <w:r>
        <w:rPr>
          <w:rFonts w:ascii="Segoe UI" w:hAnsi="Segoe UI" w:cs="Segoe UI" w:eastAsia="Segoe UI"/>
          <w:sz w:val="7"/>
          <w:szCs w:val="7"/>
          <w:spacing w:val="1"/>
          <w:w w:val="138"/>
          <w:position w:val="-6"/>
        </w:rPr>
        <w:t>dohm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-4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-33"/>
          <w:w w:val="23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5"/>
          <w:w w:val="154"/>
          <w:position w:val="-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  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4"/>
          <w:position w:val="-6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 </w:t>
      </w:r>
      <w:r>
        <w:rPr>
          <w:rFonts w:ascii="Segoe UI" w:hAnsi="Segoe UI" w:cs="Segoe UI" w:eastAsia="Segoe UI"/>
          <w:sz w:val="7"/>
          <w:szCs w:val="7"/>
          <w:spacing w:val="18"/>
          <w:w w:val="154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4"/>
          <w:position w:val="-5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5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5"/>
        </w:rPr>
        <w:t>    </w:t>
      </w:r>
      <w:r>
        <w:rPr>
          <w:rFonts w:ascii="Segoe UI" w:hAnsi="Segoe UI" w:cs="Segoe UI" w:eastAsia="Segoe UI"/>
          <w:sz w:val="7"/>
          <w:szCs w:val="7"/>
          <w:spacing w:val="1"/>
          <w:w w:val="154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9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12"/>
          <w:w w:val="23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5"/>
          <w:position w:val="-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18"/>
          <w:w w:val="155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6"/>
        </w:rPr>
        <w:t>Mf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d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6"/>
          <w:position w:val="-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6"/>
          <w:position w:val="-6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.350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6"/>
          <w:position w:val="-6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5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6"/>
          <w:position w:val="-6"/>
        </w:rPr>
        <w:t>Electr</w:t>
      </w:r>
      <w:r>
        <w:rPr>
          <w:rFonts w:ascii="Segoe UI" w:hAnsi="Segoe UI" w:cs="Segoe UI" w:eastAsia="Segoe UI"/>
          <w:sz w:val="9"/>
          <w:szCs w:val="9"/>
          <w:spacing w:val="-8"/>
          <w:w w:val="156"/>
          <w:position w:val="-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M9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7"/>
          <w:szCs w:val="7"/>
          <w:spacing w:val="-2"/>
          <w:w w:val="201"/>
          <w:position w:val="-6"/>
        </w:rPr>
        <w:t>ll40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-6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5"/>
          <w:w w:val="201"/>
          <w:position w:val="-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6"/>
          <w:position w:val="-6"/>
        </w:rPr>
        <w:t>-</w:t>
      </w:r>
      <w:r>
        <w:rPr>
          <w:rFonts w:ascii="Segoe UI" w:hAnsi="Segoe UI" w:cs="Segoe UI" w:eastAsia="Segoe UI"/>
          <w:sz w:val="5"/>
          <w:szCs w:val="5"/>
          <w:spacing w:val="-3"/>
          <w:w w:val="33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29"/>
          <w:position w:val="-6"/>
        </w:rPr>
        <w:t>Nea</w:t>
      </w:r>
      <w:r>
        <w:rPr>
          <w:rFonts w:ascii="Segoe UI" w:hAnsi="Segoe UI" w:cs="Segoe UI" w:eastAsia="Segoe UI"/>
          <w:sz w:val="9"/>
          <w:szCs w:val="9"/>
          <w:spacing w:val="-10"/>
          <w:w w:val="129"/>
          <w:position w:val="-6"/>
        </w:rPr>
        <w:t>r</w:t>
      </w:r>
      <w:r>
        <w:rPr>
          <w:rFonts w:ascii="Segoe UI" w:hAnsi="Segoe UI" w:cs="Segoe UI" w:eastAsia="Segoe UI"/>
          <w:sz w:val="5"/>
          <w:szCs w:val="5"/>
          <w:spacing w:val="-9"/>
          <w:w w:val="336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54"/>
          <w:position w:val="-6"/>
        </w:rPr>
        <w:t>Fa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7"/>
          <w:position w:val="-6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6"/>
        </w:rPr>
        <w:t>.</w:t>
      </w:r>
      <w:r>
        <w:rPr>
          <w:rFonts w:ascii="Segoe UI" w:hAnsi="Segoe UI" w:cs="Segoe UI" w:eastAsia="Segoe UI"/>
          <w:sz w:val="9"/>
          <w:szCs w:val="9"/>
          <w:spacing w:val="-33"/>
          <w:w w:val="13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96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18"/>
          <w:position w:val="-6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90" w:lineRule="exact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9"/>
          <w:w w:val="36"/>
          <w:position w:val="-13"/>
        </w:rPr>
        <w:t>{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13"/>
        </w:rPr>
        <w:t>-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13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40"/>
          <w:w w:val="36"/>
          <w:position w:val="-1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8"/>
          <w:position w:val="-1"/>
        </w:rPr>
        <w:t>lytic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9"/>
          <w:w w:val="136"/>
        </w:rPr>
        <w:t>.6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  </w:t>
      </w:r>
      <w:r>
        <w:rPr>
          <w:rFonts w:ascii="Segoe UI" w:hAnsi="Segoe UI" w:cs="Segoe UI" w:eastAsia="Segoe UI"/>
          <w:sz w:val="7"/>
          <w:szCs w:val="7"/>
          <w:spacing w:val="21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6"/>
        </w:rPr>
        <w:t>Ml.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</w:rPr>
        <w:t>F-136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9</w:t>
      </w:r>
      <w:r>
        <w:rPr>
          <w:rFonts w:ascii="Segoe UI" w:hAnsi="Segoe UI" w:cs="Segoe UI" w:eastAsia="Segoe UI"/>
          <w:sz w:val="7"/>
          <w:szCs w:val="7"/>
          <w:spacing w:val="7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-</w:t>
      </w:r>
      <w:r>
        <w:rPr>
          <w:rFonts w:ascii="Segoe UI" w:hAnsi="Segoe UI" w:cs="Segoe UI" w:eastAsia="Segoe UI"/>
          <w:sz w:val="7"/>
          <w:szCs w:val="7"/>
          <w:spacing w:val="24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82"/>
        </w:rPr>
        <w:t>Lin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2"/>
        </w:rPr>
        <w:t>Cor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d</w:t>
      </w:r>
      <w:r>
        <w:rPr>
          <w:rFonts w:ascii="Segoe UI" w:hAnsi="Segoe UI" w:cs="Segoe UI" w:eastAsia="Segoe UI"/>
          <w:sz w:val="7"/>
          <w:szCs w:val="7"/>
          <w:spacing w:val="-15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d</w:t>
      </w:r>
      <w:r>
        <w:rPr>
          <w:rFonts w:ascii="Segoe UI" w:hAnsi="Segoe UI" w:cs="Segoe UI" w:eastAsia="Segoe UI"/>
          <w:sz w:val="7"/>
          <w:szCs w:val="7"/>
          <w:spacing w:val="-4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82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g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7"/>
        </w:rPr>
        <w:t>Assem-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108" w:space="635"/>
            <w:col w:w="5557"/>
          </w:cols>
        </w:sectPr>
      </w:pPr>
      <w:rPr/>
    </w:p>
    <w:p>
      <w:pPr>
        <w:spacing w:before="0" w:after="0" w:line="20" w:lineRule="exact"/>
        <w:ind w:left="4687" w:right="-82"/>
        <w:jc w:val="left"/>
        <w:tabs>
          <w:tab w:pos="6240" w:val="left"/>
          <w:tab w:pos="7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00"/>
          <w:position w:val="-16"/>
        </w:rPr>
        <w:t>CONDENSER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</w:r>
      <w:r>
        <w:rPr>
          <w:rFonts w:ascii="Segoe UI" w:hAnsi="Segoe UI" w:cs="Segoe UI" w:eastAsia="Segoe UI"/>
          <w:sz w:val="7"/>
          <w:szCs w:val="7"/>
          <w:spacing w:val="0"/>
          <w:w w:val="132"/>
          <w:position w:val="-18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-18"/>
        </w:rPr>
        <w:t>2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-18"/>
        </w:rPr>
        <w:t> </w:t>
      </w:r>
      <w:r>
        <w:rPr>
          <w:rFonts w:ascii="Segoe UI" w:hAnsi="Segoe UI" w:cs="Segoe UI" w:eastAsia="Segoe UI"/>
          <w:sz w:val="28"/>
          <w:szCs w:val="28"/>
          <w:spacing w:val="-7"/>
          <w:w w:val="48"/>
          <w:position w:val="-18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48"/>
          <w:position w:val="-18"/>
        </w:rPr>
        <w:t>}</w:t>
      </w:r>
      <w:r>
        <w:rPr>
          <w:rFonts w:ascii="Segoe UI" w:hAnsi="Segoe UI" w:cs="Segoe UI" w:eastAsia="Segoe UI"/>
          <w:sz w:val="28"/>
          <w:szCs w:val="28"/>
          <w:spacing w:val="-34"/>
          <w:w w:val="48"/>
          <w:position w:val="-18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8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8"/>
        </w:rPr>
      </w:r>
      <w:r>
        <w:rPr>
          <w:rFonts w:ascii="Segoe UI" w:hAnsi="Segoe UI" w:cs="Segoe UI" w:eastAsia="Segoe UI"/>
          <w:sz w:val="7"/>
          <w:szCs w:val="7"/>
          <w:spacing w:val="-2"/>
          <w:w w:val="156"/>
          <w:position w:val="-19"/>
        </w:rPr>
        <w:t>EJ.e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19"/>
        </w:rPr>
        <w:t>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217"/>
          <w:position w:val="-19"/>
        </w:rPr>
        <w:t>trolyti</w:t>
      </w:r>
      <w:r>
        <w:rPr>
          <w:rFonts w:ascii="Segoe UI" w:hAnsi="Segoe UI" w:cs="Segoe UI" w:eastAsia="Segoe UI"/>
          <w:sz w:val="7"/>
          <w:szCs w:val="7"/>
          <w:spacing w:val="0"/>
          <w:w w:val="217"/>
          <w:position w:val="-19"/>
        </w:rPr>
        <w:t>c</w:t>
      </w:r>
      <w:r>
        <w:rPr>
          <w:rFonts w:ascii="Segoe UI" w:hAnsi="Segoe UI" w:cs="Segoe UI" w:eastAsia="Segoe UI"/>
          <w:sz w:val="7"/>
          <w:szCs w:val="7"/>
          <w:spacing w:val="33"/>
          <w:w w:val="217"/>
          <w:position w:val="-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141"/>
          <w:position w:val="-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" w:lineRule="exact"/>
        <w:ind w:right="-20"/>
        <w:jc w:val="left"/>
        <w:tabs>
          <w:tab w:pos="48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59"/>
          <w:szCs w:val="59"/>
          <w:spacing w:val="0"/>
          <w:w w:val="50"/>
          <w:position w:val="-44"/>
        </w:rPr>
        <w:t>J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-44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-44"/>
        </w:rPr>
      </w:r>
      <w:r>
        <w:rPr>
          <w:rFonts w:ascii="Segoe UI" w:hAnsi="Segoe UI" w:cs="Segoe UI" w:eastAsia="Segoe UI"/>
          <w:sz w:val="7"/>
          <w:szCs w:val="7"/>
          <w:spacing w:val="-9"/>
          <w:w w:val="181"/>
          <w:position w:val="-18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8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8"/>
        </w:rPr>
        <w:t>   </w:t>
      </w:r>
      <w:r>
        <w:rPr>
          <w:rFonts w:ascii="Segoe UI" w:hAnsi="Segoe UI" w:cs="Segoe UI" w:eastAsia="Segoe UI"/>
          <w:sz w:val="7"/>
          <w:szCs w:val="7"/>
          <w:spacing w:val="7"/>
          <w:w w:val="181"/>
          <w:position w:val="-1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ll443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81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-</w:t>
      </w:r>
      <w:r>
        <w:rPr>
          <w:rFonts w:ascii="Segoe UI" w:hAnsi="Segoe UI" w:cs="Segoe UI" w:eastAsia="Segoe UI"/>
          <w:sz w:val="7"/>
          <w:szCs w:val="7"/>
          <w:spacing w:val="29"/>
          <w:w w:val="181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3"/>
          <w:position w:val="-19"/>
        </w:rPr>
        <w:t>Of</w:t>
      </w:r>
      <w:r>
        <w:rPr>
          <w:rFonts w:ascii="Segoe UI" w:hAnsi="Segoe UI" w:cs="Segoe UI" w:eastAsia="Segoe UI"/>
          <w:sz w:val="7"/>
          <w:szCs w:val="7"/>
          <w:spacing w:val="-5"/>
          <w:w w:val="183"/>
          <w:position w:val="-19"/>
        </w:rPr>
        <w:t>f</w:t>
      </w:r>
      <w:r>
        <w:rPr>
          <w:rFonts w:ascii="Segoe UI" w:hAnsi="Segoe UI" w:cs="Segoe UI" w:eastAsia="Segoe UI"/>
          <w:sz w:val="9"/>
          <w:szCs w:val="9"/>
          <w:spacing w:val="-5"/>
          <w:w w:val="117"/>
          <w:position w:val="-19"/>
        </w:rPr>
        <w:t>-O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4"/>
          <w:position w:val="-19"/>
        </w:rPr>
        <w:t>S·</w:t>
      </w:r>
      <w:r>
        <w:rPr>
          <w:rFonts w:ascii="Segoe UI" w:hAnsi="Segoe UI" w:cs="Segoe UI" w:eastAsia="Segoe UI"/>
          <w:sz w:val="7"/>
          <w:szCs w:val="7"/>
          <w:spacing w:val="0"/>
          <w:w w:val="184"/>
          <w:position w:val="-19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67"/>
          <w:position w:val="-19"/>
        </w:rPr>
        <w:t>tc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7"/>
          <w:position w:val="-19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d</w:t>
      </w:r>
      <w:r>
        <w:rPr>
          <w:rFonts w:ascii="Segoe UI" w:hAnsi="Segoe UI" w:cs="Segoe UI" w:eastAsia="Segoe UI"/>
          <w:sz w:val="7"/>
          <w:szCs w:val="7"/>
          <w:spacing w:val="7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7"/>
          <w:position w:val="-19"/>
        </w:rPr>
        <w:t>Lead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101" w:space="422"/>
            <w:col w:w="5777"/>
          </w:cols>
        </w:sectPr>
      </w:pPr>
      <w:rPr/>
    </w:p>
    <w:p>
      <w:pPr>
        <w:spacing w:before="0" w:after="0" w:line="101" w:lineRule="exact"/>
        <w:ind w:left="7102" w:right="-20"/>
        <w:jc w:val="left"/>
        <w:tabs>
          <w:tab w:pos="998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8"/>
          <w:w w:val="17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10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1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5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1"/>
        </w:rPr>
        <w:t>35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0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0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8"/>
          <w:w w:val="206"/>
          <w:position w:val="1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1"/>
        </w:rPr>
        <w:t>y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26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.as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4"/>
        </w:rPr>
        <w:t>CZlB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76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5"/>
          <w:w w:val="141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3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4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30</w:t>
      </w:r>
      <w:r>
        <w:rPr>
          <w:rFonts w:ascii="Segoe UI" w:hAnsi="Segoe UI" w:cs="Segoe UI" w:eastAsia="Segoe UI"/>
          <w:sz w:val="7"/>
          <w:szCs w:val="7"/>
          <w:spacing w:val="8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4"/>
        </w:rPr>
        <w:t>35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1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69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.75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673279pt;margin-top:1.080820pt;width:8.321894pt;height:3.872511pt;mso-position-horizontal-relative:page;mso-position-vertical-relative:paragraph;z-index:-18899;rotation:2" type="#_x0000_t136" fillcolor="#000000" stroked="f">
            <o:extrusion v:ext="view" autorotationcenter="t"/>
            <v:textpath style="font-family:&amp;quot;Segoe UI&amp;quot;;font-size:3pt;v-text-kern:t;mso-text-shadow:auto" string=".�o "/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40"/>
        </w:rPr>
        <w:t>Asse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m</w:t>
      </w:r>
      <w:r>
        <w:rPr>
          <w:rFonts w:ascii="Segoe UI" w:hAnsi="Segoe UI" w:cs="Segoe UI" w:eastAsia="Segoe UI"/>
          <w:sz w:val="7"/>
          <w:szCs w:val="7"/>
          <w:spacing w:val="-11"/>
          <w:w w:val="206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5" w:equalWidth="0">
            <w:col w:w="6478" w:space="53"/>
            <w:col w:w="294" w:space="157"/>
            <w:col w:w="1028" w:space="747"/>
            <w:col w:w="147" w:space="1078"/>
            <w:col w:w="4318"/>
          </w:cols>
        </w:sectPr>
      </w:pPr>
      <w:rPr/>
    </w:p>
    <w:p>
      <w:pPr>
        <w:spacing w:before="0" w:after="0" w:line="119" w:lineRule="exact"/>
        <w:ind w:left="3449" w:right="-20"/>
        <w:jc w:val="left"/>
        <w:tabs>
          <w:tab w:pos="5940" w:val="left"/>
          <w:tab w:pos="7200" w:val="left"/>
          <w:tab w:pos="900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5"/>
          <w:w w:val="142"/>
          <w:position w:val="2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1"/>
          <w:position w:val="1"/>
        </w:rPr>
        <w:t>8604</w:t>
      </w:r>
      <w:r>
        <w:rPr>
          <w:rFonts w:ascii="Segoe UI" w:hAnsi="Segoe UI" w:cs="Segoe UI" w:eastAsia="Segoe UI"/>
          <w:sz w:val="7"/>
          <w:szCs w:val="7"/>
          <w:spacing w:val="0"/>
          <w:w w:val="151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7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1"/>
          <w:position w:val="1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600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32"/>
          <w:position w:val="1"/>
        </w:rPr>
        <w:t>Tubula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4"/>
          <w:w w:val="180"/>
          <w:position w:val="0"/>
        </w:rPr>
        <w:t>Ele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218"/>
          <w:position w:val="0"/>
        </w:rPr>
        <w:t>trolyti</w:t>
      </w:r>
      <w:r>
        <w:rPr>
          <w:rFonts w:ascii="Segoe UI" w:hAnsi="Segoe UI" w:cs="Segoe UI" w:eastAsia="Segoe UI"/>
          <w:sz w:val="7"/>
          <w:szCs w:val="7"/>
          <w:spacing w:val="0"/>
          <w:w w:val="218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47"/>
          <w:position w:val="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6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8"/>
          <w:position w:val="0"/>
        </w:rPr>
        <w:t>Tw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2"/>
          <w:w w:val="163"/>
          <w:position w:val="0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63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Receptacle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7"/>
          <w:w w:val="164"/>
          <w:position w:val="-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-1"/>
        </w:rPr>
        <w:t>0</w:t>
      </w:r>
      <w:r>
        <w:rPr>
          <w:rFonts w:ascii="Segoe UI" w:hAnsi="Segoe UI" w:cs="Segoe UI" w:eastAsia="Segoe UI"/>
          <w:sz w:val="7"/>
          <w:szCs w:val="7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2" w:lineRule="exact"/>
        <w:ind w:left="3444" w:right="-20"/>
        <w:jc w:val="left"/>
        <w:tabs>
          <w:tab w:pos="5940" w:val="left"/>
          <w:tab w:pos="900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7.60849pt;margin-top:5.885225pt;width:10.094135pt;height:5.914581pt;mso-position-horizontal-relative:page;mso-position-vertical-relative:paragraph;z-index:-18902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"/>
                      <w:w w:val="152"/>
                    </w:rPr>
                    <w:t>.&lt;0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5"/>
          <w:w w:val="130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43"/>
          <w:position w:val="1"/>
        </w:rPr>
        <w:t>8604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7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28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0"/>
          <w:position w:val="1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84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84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6"/>
          <w:position w:val="1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76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37"/>
          <w:position w:val="0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7"/>
          <w:szCs w:val="7"/>
          <w:spacing w:val="4"/>
          <w:w w:val="142"/>
          <w:position w:val="0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0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33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9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0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Ml3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 </w:t>
      </w:r>
      <w:r>
        <w:rPr>
          <w:rFonts w:ascii="Segoe UI" w:hAnsi="Segoe UI" w:cs="Segoe UI" w:eastAsia="Segoe UI"/>
          <w:sz w:val="7"/>
          <w:szCs w:val="7"/>
          <w:spacing w:val="-1"/>
          <w:w w:val="148"/>
          <w:position w:val="0"/>
        </w:rPr>
        <w:t>1159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5"/>
          <w:position w:val="0"/>
        </w:rPr>
        <w:t>Pol!'e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85"/>
          <w:position w:val="0"/>
        </w:rPr>
        <w:t>Transfo</w:t>
      </w:r>
      <w:r>
        <w:rPr>
          <w:rFonts w:ascii="Segoe UI" w:hAnsi="Segoe UI" w:cs="Segoe UI" w:eastAsia="Segoe UI"/>
          <w:sz w:val="7"/>
          <w:szCs w:val="7"/>
          <w:spacing w:val="-5"/>
          <w:w w:val="18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5"/>
          <w:w w:val="151"/>
          <w:position w:val="0"/>
        </w:rPr>
        <w:t>mer</w:t>
      </w:r>
      <w:r>
        <w:rPr>
          <w:rFonts w:ascii="Segoe UI" w:hAnsi="Segoe UI" w:cs="Segoe UI" w:eastAsia="Segoe UI"/>
          <w:sz w:val="7"/>
          <w:szCs w:val="7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0"/>
          <w:w w:val="149"/>
          <w:position w:val="0"/>
        </w:rPr>
        <w:t>3.2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15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13.44pt;margin-top:51.829918pt;width:730.44pt;height:533.7601pt;mso-position-horizontal-relative:page;mso-position-vertical-relative:page;z-index:-18904" coordorigin="269,1037" coordsize="14609,10675">
            <v:shape style="position:absolute;left:269;top:1037;width:14592;height:10675" type="#_x0000_t75">
              <v:imagedata r:id="rId392" o:title=""/>
            </v:shape>
            <v:group style="position:absolute;left:6881;top:4214;width:2;height:787" coordorigin="6881,4214" coordsize="2,787">
              <v:shape style="position:absolute;left:6881;top:4214;width:2;height:787" coordorigin="6881,4214" coordsize="0,787" path="m6881,5002l6881,4214e" filled="f" stroked="t" strokeweight=".48pt" strokecolor="#000000">
                <v:path arrowok="t"/>
              </v:shape>
            </v:group>
            <v:group style="position:absolute;left:6278;top:5275;width:2;height:2755" coordorigin="6278,5275" coordsize="2,2755">
              <v:shape style="position:absolute;left:6278;top:5275;width:2;height:2755" coordorigin="6278,5275" coordsize="0,2755" path="m6278,8030l6278,5275e" filled="f" stroked="t" strokeweight=".48pt" strokecolor="#000000">
                <v:path arrowok="t"/>
              </v:shape>
            </v:group>
            <v:group style="position:absolute;left:6038;top:6060;width:1171;height:2" coordorigin="6038,6060" coordsize="1171,2">
              <v:shape style="position:absolute;left:6038;top:6060;width:1171;height:2" coordorigin="6038,6060" coordsize="1171,0" path="m6038,6060l7210,6060e" filled="f" stroked="t" strokeweight=".48pt" strokecolor="#000000">
                <v:path arrowok="t"/>
              </v:shape>
            </v:group>
            <v:group style="position:absolute;left:6038;top:6521;width:1171;height:2" coordorigin="6038,6521" coordsize="1171,2">
              <v:shape style="position:absolute;left:6038;top:6521;width:1171;height:2" coordorigin="6038,6521" coordsize="1171,0" path="m6038,6521l7210,6521e" filled="f" stroked="t" strokeweight=".48pt" strokecolor="#000000">
                <v:path arrowok="t"/>
              </v:shape>
            </v:group>
            <v:group style="position:absolute;left:1824;top:5947;width:2;height:1531" coordorigin="1824,5947" coordsize="2,1531">
              <v:shape style="position:absolute;left:1824;top:5947;width:2;height:1531" coordorigin="1824,5947" coordsize="0,1531" path="m1824,7478l1824,5947e" filled="f" stroked="t" strokeweight=".48pt" strokecolor="#000000">
                <v:path arrowok="t"/>
              </v:shape>
            </v:group>
            <v:group style="position:absolute;left:1973;top:6672;width:2;height:960" coordorigin="1973,6672" coordsize="2,960">
              <v:shape style="position:absolute;left:1973;top:6672;width:2;height:960" coordorigin="1973,6672" coordsize="0,960" path="m1973,7632l1973,6672e" filled="f" stroked="t" strokeweight=".48pt" strokecolor="#000000">
                <v:path arrowok="t"/>
              </v:shape>
            </v:group>
            <v:group style="position:absolute;left:10447;top:6826;width:2;height:787" coordorigin="10447,6826" coordsize="2,787">
              <v:shape style="position:absolute;left:10447;top:6826;width:2;height:787" coordorigin="10447,6826" coordsize="0,787" path="m10447,7613l10447,6826e" filled="f" stroked="t" strokeweight=".48pt" strokecolor="#000000">
                <v:path arrowok="t"/>
              </v:shape>
            </v:group>
            <v:group style="position:absolute;left:6038;top:7490;width:3413;height:2" coordorigin="6038,7490" coordsize="3413,2">
              <v:shape style="position:absolute;left:6038;top:7490;width:3413;height:2" coordorigin="6038,7490" coordsize="3413,0" path="m6038,7490l9451,7490e" filled="f" stroked="t" strokeweight=".48pt" strokecolor="#000000">
                <v:path arrowok="t"/>
              </v:shape>
            </v:group>
            <v:group style="position:absolute;left:6038;top:8018;width:4421;height:2" coordorigin="6038,8018" coordsize="4421,2">
              <v:shape style="position:absolute;left:6038;top:8018;width:4421;height:2" coordorigin="6038,8018" coordsize="4421,0" path="m6038,8018l10459,8018e" filled="f" stroked="t" strokeweight=".48pt" strokecolor="#000000">
                <v:path arrowok="t"/>
              </v:shape>
            </v:group>
            <v:group style="position:absolute;left:14868;top:1238;width:2;height:10402" coordorigin="14868,1238" coordsize="2,10402">
              <v:shape style="position:absolute;left:14868;top:1238;width:2;height:10402" coordorigin="14868,1238" coordsize="0,10402" path="m14868,11640l14868,1238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0"/>
          <w:w w:val="201"/>
        </w:rPr>
        <w:t>Electrolytic</w:t>
      </w:r>
      <w:r>
        <w:rPr>
          <w:rFonts w:ascii="Segoe UI" w:hAnsi="Segoe UI" w:cs="Segoe UI" w:eastAsia="Segoe UI"/>
          <w:sz w:val="7"/>
          <w:szCs w:val="7"/>
          <w:spacing w:val="29"/>
          <w:w w:val="20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40" w:lineRule="auto"/>
        <w:ind w:right="-20"/>
        <w:jc w:val="left"/>
        <w:tabs>
          <w:tab w:pos="24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47"/>
          <w:position w:val="1"/>
        </w:rPr>
        <w:t>Ml4</w:t>
      </w:r>
      <w:r>
        <w:rPr>
          <w:rFonts w:ascii="Segoe UI" w:hAnsi="Segoe UI" w:cs="Segoe UI" w:eastAsia="Segoe UI"/>
          <w:sz w:val="7"/>
          <w:szCs w:val="7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-1"/>
          <w:w w:val="194"/>
          <w:position w:val="0"/>
        </w:rPr>
        <w:t>ll39</w:t>
      </w:r>
      <w:r>
        <w:rPr>
          <w:rFonts w:ascii="Segoe UI" w:hAnsi="Segoe UI" w:cs="Segoe UI" w:eastAsia="Segoe UI"/>
          <w:sz w:val="7"/>
          <w:szCs w:val="7"/>
          <w:spacing w:val="0"/>
          <w:w w:val="194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0"/>
        </w:rPr>
        <w:t>Filter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7"/>
          <w:position w:val="0"/>
        </w:rPr>
        <w:t>Chok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0"/>
          <w:w w:val="153"/>
          <w:position w:val="0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000" w:space="1012"/>
            <w:col w:w="5288"/>
          </w:cols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83" w:lineRule="auto"/>
        <w:ind w:left="1843" w:right="966" w:firstLine="-790"/>
        <w:jc w:val="left"/>
        <w:tabs>
          <w:tab w:pos="1760" w:val="left"/>
          <w:tab w:pos="2240" w:val="left"/>
          <w:tab w:pos="3260" w:val="left"/>
          <w:tab w:pos="4420" w:val="left"/>
          <w:tab w:pos="5300" w:val="left"/>
          <w:tab w:pos="6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7"/>
          <w:w w:val="71"/>
        </w:rPr>
        <w:t>F</w:t>
      </w:r>
      <w:r>
        <w:rPr>
          <w:rFonts w:ascii="Segoe UI" w:hAnsi="Segoe UI" w:cs="Segoe UI" w:eastAsia="Segoe UI"/>
          <w:sz w:val="23"/>
          <w:szCs w:val="23"/>
          <w:spacing w:val="19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1"/>
        </w:rPr>
        <w:t>I</w:t>
      </w:r>
      <w:r>
        <w:rPr>
          <w:rFonts w:ascii="Segoe UI" w:hAnsi="Segoe UI" w:cs="Segoe UI" w:eastAsia="Segoe UI"/>
          <w:sz w:val="23"/>
          <w:szCs w:val="23"/>
          <w:spacing w:val="20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G</w:t>
      </w:r>
      <w:r>
        <w:rPr>
          <w:rFonts w:ascii="Segoe UI" w:hAnsi="Segoe UI" w:cs="Segoe UI" w:eastAsia="Segoe UI"/>
          <w:sz w:val="23"/>
          <w:szCs w:val="23"/>
          <w:spacing w:val="15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.</w:t>
      </w:r>
      <w:r>
        <w:rPr>
          <w:rFonts w:ascii="Segoe UI" w:hAnsi="Segoe UI" w:cs="Segoe UI" w:eastAsia="Segoe UI"/>
          <w:sz w:val="23"/>
          <w:szCs w:val="23"/>
          <w:spacing w:val="-5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5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9</w:t>
      </w:r>
      <w:r>
        <w:rPr>
          <w:rFonts w:ascii="Segoe UI" w:hAnsi="Segoe UI" w:cs="Segoe UI" w:eastAsia="Segoe UI"/>
          <w:sz w:val="23"/>
          <w:szCs w:val="23"/>
          <w:spacing w:val="-53"/>
          <w:w w:val="8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0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505"/>
        </w:rPr>
        <w:t> </w:t>
      </w:r>
      <w:r>
        <w:rPr>
          <w:rFonts w:ascii="Segoe UI" w:hAnsi="Segoe UI" w:cs="Segoe UI" w:eastAsia="Segoe UI"/>
          <w:sz w:val="5"/>
          <w:szCs w:val="5"/>
          <w:spacing w:val="59"/>
          <w:w w:val="505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67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O</w:t>
      </w:r>
      <w:r>
        <w:rPr>
          <w:rFonts w:ascii="Segoe UI" w:hAnsi="Segoe UI" w:cs="Segoe UI" w:eastAsia="Segoe UI"/>
          <w:sz w:val="23"/>
          <w:szCs w:val="23"/>
          <w:spacing w:val="-3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1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1"/>
        </w:rPr>
        <w:t>R</w:t>
      </w:r>
      <w:r>
        <w:rPr>
          <w:rFonts w:ascii="Segoe UI" w:hAnsi="Segoe UI" w:cs="Segoe UI" w:eastAsia="Segoe UI"/>
          <w:sz w:val="23"/>
          <w:szCs w:val="23"/>
          <w:spacing w:val="33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N</w:t>
      </w:r>
      <w:r>
        <w:rPr>
          <w:rFonts w:ascii="Segoe UI" w:hAnsi="Segoe UI" w:cs="Segoe UI" w:eastAsia="Segoe UI"/>
          <w:sz w:val="23"/>
          <w:szCs w:val="23"/>
          <w:spacing w:val="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G</w:t>
      </w:r>
      <w:r>
        <w:rPr>
          <w:rFonts w:ascii="Segoe UI" w:hAnsi="Segoe UI" w:cs="Segoe UI" w:eastAsia="Segoe UI"/>
          <w:sz w:val="23"/>
          <w:szCs w:val="23"/>
          <w:spacing w:val="-3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7"/>
          <w:w w:val="6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6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6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2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2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9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Y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P</w:t>
      </w:r>
      <w:r>
        <w:rPr>
          <w:rFonts w:ascii="Segoe UI" w:hAnsi="Segoe UI" w:cs="Segoe UI" w:eastAsia="Segoe UI"/>
          <w:sz w:val="23"/>
          <w:szCs w:val="23"/>
          <w:spacing w:val="11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77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-</w:t>
      </w:r>
      <w:r>
        <w:rPr>
          <w:rFonts w:ascii="Segoe UI" w:hAnsi="Segoe UI" w:cs="Segoe UI" w:eastAsia="Segoe UI"/>
          <w:sz w:val="23"/>
          <w:szCs w:val="23"/>
          <w:spacing w:val="34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1"/>
        </w:rPr>
        <w:t>5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37"/>
          <w:w w:val="7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4"/>
          <w:w w:val="7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8"/>
          <w:position w:val="0"/>
        </w:rPr>
        <w:t>MOT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6"/>
          <w:position w:val="0"/>
        </w:rPr>
        <w:t>SE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3"/>
          <w:w w:val="86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4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39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27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5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81"/>
          <w:position w:val="0"/>
        </w:rPr>
        <w:t>K</w:t>
      </w:r>
      <w:r>
        <w:rPr>
          <w:rFonts w:ascii="Segoe UI" w:hAnsi="Segoe UI" w:cs="Segoe UI" w:eastAsia="Segoe UI"/>
          <w:sz w:val="23"/>
          <w:szCs w:val="23"/>
          <w:spacing w:val="13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8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14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4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4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4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1"/>
        </w:rPr>
        <w:t>9</w:t>
      </w:r>
      <w:r>
        <w:rPr>
          <w:rFonts w:ascii="Segoe UI" w:hAnsi="Segoe UI" w:cs="Segoe UI" w:eastAsia="Segoe UI"/>
          <w:sz w:val="23"/>
          <w:szCs w:val="23"/>
          <w:spacing w:val="8"/>
          <w:w w:val="83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43"/>
          <w:position w:val="0"/>
        </w:rPr>
        <w:t>'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43"/>
          <w:position w:val="0"/>
        </w:rPr>
        <w:t>+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9"/>
          <w:w w:val="8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Y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64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5"/>
          <w:w w:val="6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57"/>
          <w:position w:val="0"/>
        </w:rPr>
        <w:t>HON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81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2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3" w:lineRule="exact"/>
        <w:ind w:left="5838" w:right="331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20" w:lineRule="exact"/>
        <w:ind w:left="3445" w:right="3323"/>
        <w:jc w:val="center"/>
        <w:tabs>
          <w:tab w:pos="58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1"/>
          <w:szCs w:val="21"/>
          <w:spacing w:val="11"/>
          <w:w w:val="119"/>
          <w:position w:val="14"/>
        </w:rPr>
        <w:t>AM</w:t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4"/>
        </w:rPr>
        <w:t>P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14"/>
        </w:rPr>
        <w:t> </w:t>
      </w:r>
      <w:r>
        <w:rPr>
          <w:rFonts w:ascii="Segoe UI" w:hAnsi="Segoe UI" w:cs="Segoe UI" w:eastAsia="Segoe UI"/>
          <w:sz w:val="21"/>
          <w:szCs w:val="21"/>
          <w:spacing w:val="18"/>
          <w:w w:val="127"/>
          <w:position w:val="14"/>
        </w:rPr>
        <w:t>LI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14"/>
        </w:rPr>
        <w:t>F</w:t>
      </w:r>
      <w:r>
        <w:rPr>
          <w:rFonts w:ascii="Segoe UI" w:hAnsi="Segoe UI" w:cs="Segoe UI" w:eastAsia="Segoe UI"/>
          <w:sz w:val="21"/>
          <w:szCs w:val="21"/>
          <w:spacing w:val="-24"/>
          <w:w w:val="127"/>
          <w:position w:val="14"/>
        </w:rPr>
        <w:t> </w:t>
      </w:r>
      <w:r>
        <w:rPr>
          <w:rFonts w:ascii="Segoe UI" w:hAnsi="Segoe UI" w:cs="Segoe UI" w:eastAsia="Segoe UI"/>
          <w:sz w:val="21"/>
          <w:szCs w:val="21"/>
          <w:spacing w:val="37"/>
          <w:w w:val="127"/>
          <w:position w:val="14"/>
        </w:rPr>
        <w:t>IE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14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4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4"/>
        </w:rPr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71" w:lineRule="exact"/>
        <w:ind w:left="3873" w:right="497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9"/>
          <w:w w:val="122"/>
          <w:position w:val="2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2"/>
        </w:rPr>
        <w:t>R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52" w:after="0" w:line="222" w:lineRule="exact"/>
        <w:ind w:left="2980" w:right="-20"/>
        <w:jc w:val="left"/>
        <w:tabs>
          <w:tab w:pos="43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3"/>
          <w:w w:val="120"/>
          <w:position w:val="-5"/>
        </w:rPr>
        <w:t>MA</w:t>
      </w:r>
      <w:r>
        <w:rPr>
          <w:rFonts w:ascii="Segoe UI" w:hAnsi="Segoe UI" w:cs="Segoe UI" w:eastAsia="Segoe UI"/>
          <w:sz w:val="21"/>
          <w:szCs w:val="21"/>
          <w:spacing w:val="0"/>
          <w:w w:val="120"/>
          <w:position w:val="-5"/>
        </w:rPr>
        <w:t>S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36"/>
          <w:position w:val="-5"/>
        </w:rPr>
        <w:t>TE</w:t>
      </w:r>
      <w:r>
        <w:rPr>
          <w:rFonts w:ascii="Segoe UI" w:hAnsi="Segoe UI" w:cs="Segoe UI" w:eastAsia="Segoe UI"/>
          <w:sz w:val="21"/>
          <w:szCs w:val="21"/>
          <w:spacing w:val="0"/>
          <w:w w:val="136"/>
          <w:position w:val="-5"/>
        </w:rPr>
        <w:t>R</w:t>
      </w:r>
      <w:r>
        <w:rPr>
          <w:rFonts w:ascii="Segoe UI" w:hAnsi="Segoe UI" w:cs="Segoe UI" w:eastAsia="Segoe UI"/>
          <w:sz w:val="21"/>
          <w:szCs w:val="21"/>
          <w:spacing w:val="-76"/>
          <w:w w:val="136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21"/>
          <w:szCs w:val="21"/>
          <w:spacing w:val="26"/>
          <w:w w:val="100"/>
          <w:position w:val="-5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5"/>
        </w:rPr>
        <w:t>O</w:t>
      </w:r>
      <w:r>
        <w:rPr>
          <w:rFonts w:ascii="Segoe UI" w:hAnsi="Segoe UI" w:cs="Segoe UI" w:eastAsia="Segoe UI"/>
          <w:sz w:val="21"/>
          <w:szCs w:val="21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18"/>
          <w:position w:val="-5"/>
        </w:rPr>
        <w:t>NTR</w:t>
      </w:r>
      <w:r>
        <w:rPr>
          <w:rFonts w:ascii="Segoe UI" w:hAnsi="Segoe UI" w:cs="Segoe UI" w:eastAsia="Segoe UI"/>
          <w:sz w:val="21"/>
          <w:szCs w:val="21"/>
          <w:spacing w:val="5"/>
          <w:w w:val="118"/>
          <w:position w:val="-5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53"/>
          <w:position w:val="-5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409" w:lineRule="exact"/>
        <w:ind w:left="3334" w:right="3322"/>
        <w:jc w:val="center"/>
        <w:tabs>
          <w:tab w:pos="58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21"/>
          <w:szCs w:val="21"/>
          <w:spacing w:val="-18"/>
          <w:w w:val="145"/>
          <w:position w:val="-3"/>
        </w:rPr>
        <w:t>STA</w:t>
      </w:r>
      <w:r>
        <w:rPr>
          <w:rFonts w:ascii="Segoe UI" w:hAnsi="Segoe UI" w:cs="Segoe UI" w:eastAsia="Segoe UI"/>
          <w:sz w:val="21"/>
          <w:szCs w:val="21"/>
          <w:spacing w:val="0"/>
          <w:w w:val="145"/>
          <w:position w:val="-3"/>
        </w:rPr>
        <w:t>T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25"/>
          <w:w w:val="100"/>
          <w:position w:val="-3"/>
        </w:rPr>
        <w:t>IO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N</w:t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35"/>
          <w:szCs w:val="35"/>
          <w:spacing w:val="0"/>
          <w:w w:val="51"/>
          <w:position w:val="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08" w:lineRule="exact"/>
        <w:ind w:left="5848" w:right="333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49" w:lineRule="exact"/>
        <w:ind w:left="5837" w:right="3331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51"/>
          <w:position w:val="-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35" w:lineRule="exact"/>
        <w:ind w:left="3441" w:right="458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3"/>
          <w:w w:val="147"/>
          <w:position w:val="1"/>
        </w:rPr>
        <w:t>BLAC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1"/>
        </w:rPr>
        <w:t>K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137"/>
          <w:position w:val="1"/>
        </w:rPr>
        <w:t>RE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460" w:h="15620"/>
          <w:pgMar w:top="1300" w:bottom="280" w:left="1740" w:right="1380"/>
        </w:sectPr>
      </w:pPr>
      <w:rPr/>
    </w:p>
    <w:p>
      <w:pPr>
        <w:spacing w:before="8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7"/>
          <w:w w:val="153"/>
        </w:rPr>
        <w:t>B</w:t>
      </w:r>
      <w:r>
        <w:rPr>
          <w:rFonts w:ascii="Segoe UI" w:hAnsi="Segoe UI" w:cs="Segoe UI" w:eastAsia="Segoe UI"/>
          <w:sz w:val="14"/>
          <w:szCs w:val="14"/>
          <w:spacing w:val="0"/>
          <w:w w:val="153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145"/>
        </w:rPr>
        <w:t>AC</w:t>
      </w:r>
      <w:r>
        <w:rPr>
          <w:rFonts w:ascii="Segoe UI" w:hAnsi="Segoe UI" w:cs="Segoe UI" w:eastAsia="Segoe UI"/>
          <w:sz w:val="14"/>
          <w:szCs w:val="14"/>
          <w:spacing w:val="0"/>
          <w:w w:val="145"/>
        </w:rPr>
        <w:t>K</w:t>
      </w:r>
      <w:r>
        <w:rPr>
          <w:rFonts w:ascii="Segoe UI" w:hAnsi="Segoe UI" w:cs="Segoe UI" w:eastAsia="Segoe UI"/>
          <w:sz w:val="14"/>
          <w:szCs w:val="14"/>
          <w:spacing w:val="-2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78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6"/>
        </w:rPr>
        <w:t>8</w:t>
      </w:r>
      <w:r>
        <w:rPr>
          <w:rFonts w:ascii="Segoe UI" w:hAnsi="Segoe UI" w:cs="Segoe UI" w:eastAsia="Segoe UI"/>
          <w:sz w:val="21"/>
          <w:szCs w:val="21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6"/>
          <w:w w:val="114"/>
        </w:rPr>
        <w:t>PRON</w:t>
      </w:r>
      <w:r>
        <w:rPr>
          <w:rFonts w:ascii="Segoe UI" w:hAnsi="Segoe UI" w:cs="Segoe UI" w:eastAsia="Segoe UI"/>
          <w:sz w:val="21"/>
          <w:szCs w:val="21"/>
          <w:spacing w:val="0"/>
          <w:w w:val="114"/>
        </w:rPr>
        <w:t>G</w:t>
      </w:r>
      <w:r>
        <w:rPr>
          <w:rFonts w:ascii="Segoe UI" w:hAnsi="Segoe UI" w:cs="Segoe UI" w:eastAsia="Segoe UI"/>
          <w:sz w:val="21"/>
          <w:szCs w:val="21"/>
          <w:spacing w:val="-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2" w:equalWidth="0">
            <w:col w:w="4413" w:space="2212"/>
            <w:col w:w="271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7" w:after="0" w:line="231" w:lineRule="exact"/>
        <w:ind w:left="10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2"/>
          <w:w w:val="115"/>
          <w:position w:val="-1"/>
        </w:rPr>
        <w:t>M-2.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6" w:lineRule="exact"/>
        <w:ind w:left="3488" w:right="438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41"/>
          <w:w w:val="116"/>
        </w:rPr>
        <w:t>ZI</w: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3"/>
          <w:w w:val="117"/>
        </w:rPr>
        <w:t>COR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D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2" w:after="0" w:line="143" w:lineRule="auto"/>
        <w:ind w:left="7021" w:right="32" w:firstLine="135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122"/>
        </w:rPr>
        <w:t>SP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</w:t>
      </w:r>
      <w:r>
        <w:rPr>
          <w:rFonts w:ascii="Segoe UI" w:hAnsi="Segoe UI" w:cs="Segoe UI" w:eastAsia="Segoe UI"/>
          <w:sz w:val="17"/>
          <w:szCs w:val="17"/>
          <w:spacing w:val="-13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00"/>
        </w:rPr>
        <w:t>IC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E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06"/>
        </w:rPr>
        <w:t>SOL</w:t>
      </w:r>
      <w:r>
        <w:rPr>
          <w:rFonts w:ascii="Segoe UI" w:hAnsi="Segoe UI" w:cs="Segoe UI" w:eastAsia="Segoe UI"/>
          <w:sz w:val="18"/>
          <w:szCs w:val="18"/>
          <w:spacing w:val="0"/>
          <w:w w:val="106"/>
        </w:rPr>
        <w:t>D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124"/>
        </w:rPr>
        <w:t>E</w:t>
      </w:r>
      <w:r>
        <w:rPr>
          <w:rFonts w:ascii="Segoe UI" w:hAnsi="Segoe UI" w:cs="Segoe UI" w:eastAsia="Segoe UI"/>
          <w:sz w:val="18"/>
          <w:szCs w:val="18"/>
          <w:spacing w:val="10"/>
          <w:w w:val="124"/>
        </w:rPr>
        <w:t>R</w:t>
      </w:r>
      <w:r>
        <w:rPr>
          <w:rFonts w:ascii="Segoe UI" w:hAnsi="Segoe UI" w:cs="Segoe UI" w:eastAsia="Segoe UI"/>
          <w:sz w:val="18"/>
          <w:szCs w:val="18"/>
          <w:spacing w:val="14"/>
          <w:w w:val="115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15"/>
        </w:rPr>
        <w:t>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6"/>
        </w:rPr>
        <w:t>4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-2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TA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47"/>
        </w:rPr>
        <w:t>PE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D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</w:sectPr>
      </w:pPr>
      <w:rPr/>
    </w:p>
    <w:p>
      <w:pPr>
        <w:spacing w:before="11" w:after="0" w:line="231" w:lineRule="exact"/>
        <w:ind w:left="389" w:right="-67"/>
        <w:jc w:val="left"/>
        <w:tabs>
          <w:tab w:pos="12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4"/>
          <w:w w:val="120"/>
        </w:rPr>
        <w:t>ITE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M</w:t>
      </w:r>
      <w:r>
        <w:rPr>
          <w:rFonts w:ascii="Segoe UI" w:hAnsi="Segoe UI" w:cs="Segoe UI" w:eastAsia="Segoe UI"/>
          <w:sz w:val="17"/>
          <w:szCs w:val="17"/>
          <w:spacing w:val="-37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-1"/>
          <w:w w:val="120"/>
          <w:position w:val="-1"/>
        </w:rPr>
        <w:t>PAR</w:t>
      </w:r>
      <w:r>
        <w:rPr>
          <w:rFonts w:ascii="Segoe UI" w:hAnsi="Segoe UI" w:cs="Segoe UI" w:eastAsia="Segoe UI"/>
          <w:sz w:val="18"/>
          <w:szCs w:val="18"/>
          <w:spacing w:val="0"/>
          <w:w w:val="120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40"/>
          <w:w w:val="12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89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-14"/>
          <w:w w:val="89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2"/>
          <w:position w:val="-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8" w:after="0" w:line="224" w:lineRule="exact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"/>
          <w:w w:val="126"/>
        </w:rPr>
        <w:t>DESCRIPTION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2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3"/>
          <w:w w:val="139"/>
          <w:position w:val="-1"/>
        </w:rPr>
        <w:t>PRICE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3" w:equalWidth="0">
            <w:col w:w="2167" w:space="2898"/>
            <w:col w:w="1321" w:space="2089"/>
            <w:col w:w="865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454.799995" w:type="dxa"/>
      </w:tblPr>
      <w:tblGrid/>
      <w:tr>
        <w:trPr>
          <w:trHeight w:val="311" w:hRule="exact"/>
        </w:trPr>
        <w:tc>
          <w:tcPr>
            <w:tcW w:w="58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7" w:after="0" w:line="240" w:lineRule="auto"/>
              <w:ind w:left="40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20"/>
              </w:rPr>
              <w:t>Ml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02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98" w:after="0" w:line="240" w:lineRule="auto"/>
              <w:ind w:left="302" w:right="-2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"/>
                <w:w w:val="149"/>
              </w:rPr>
              <w:t>14121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38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4" w:after="0" w:line="240" w:lineRule="auto"/>
              <w:ind w:left="124" w:right="-20"/>
              <w:jc w:val="left"/>
              <w:tabs>
                <w:tab w:pos="600" w:val="left"/>
              </w:tabs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235"/>
              </w:rPr>
              <w:t>-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17"/>
                <w:szCs w:val="17"/>
                <w:spacing w:val="3"/>
                <w:w w:val="141"/>
              </w:rPr>
              <w:t>Cancel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6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1" w:after="0" w:line="240" w:lineRule="auto"/>
              <w:ind w:left="64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6"/>
                <w:w w:val="146"/>
              </w:rPr>
              <w:t>So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6"/>
              </w:rPr>
              <w:t>l</w:t>
            </w:r>
            <w:r>
              <w:rPr>
                <w:rFonts w:ascii="Segoe UI" w:hAnsi="Segoe UI" w:cs="Segoe UI" w:eastAsia="Segoe UI"/>
                <w:sz w:val="17"/>
                <w:szCs w:val="17"/>
                <w:spacing w:val="-3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4"/>
                <w:w w:val="136"/>
              </w:rPr>
              <w:t>enoi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</w:rPr>
              <w:t>d</w:t>
            </w:r>
            <w:r>
              <w:rPr>
                <w:rFonts w:ascii="Segoe UI" w:hAnsi="Segoe UI" w:cs="Segoe UI" w:eastAsia="Segoe UI"/>
                <w:sz w:val="17"/>
                <w:szCs w:val="17"/>
                <w:spacing w:val="40"/>
                <w:w w:val="136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3"/>
                <w:w w:val="133"/>
              </w:rPr>
              <w:t>and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5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3" w:after="0" w:line="240" w:lineRule="auto"/>
              <w:ind w:left="51" w:right="-76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6"/>
                <w:w w:val="149"/>
              </w:rPr>
              <w:t>Pl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9"/>
              </w:rPr>
              <w:t>u</w:t>
            </w:r>
            <w:r>
              <w:rPr>
                <w:rFonts w:ascii="Segoe UI" w:hAnsi="Segoe UI" w:cs="Segoe UI" w:eastAsia="Segoe UI"/>
                <w:sz w:val="17"/>
                <w:szCs w:val="17"/>
                <w:spacing w:val="6"/>
                <w:w w:val="149"/>
              </w:rPr>
              <w:t>nge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9"/>
              </w:rPr>
              <w:t>r</w:t>
            </w:r>
            <w:r>
              <w:rPr>
                <w:rFonts w:ascii="Segoe UI" w:hAnsi="Segoe UI" w:cs="Segoe UI" w:eastAsia="Segoe UI"/>
                <w:sz w:val="17"/>
                <w:szCs w:val="17"/>
                <w:spacing w:val="66"/>
                <w:w w:val="149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30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25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33"/>
                <w:w w:val="53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1583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9" w:after="0" w:line="240" w:lineRule="auto"/>
              <w:ind w:left="187" w:right="-20"/>
              <w:jc w:val="left"/>
              <w:tabs>
                <w:tab w:pos="820" w:val="left"/>
              </w:tabs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76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  <w:tab/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$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1"/>
                <w:szCs w:val="21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40"/>
                <w:w w:val="143"/>
              </w:rPr>
              <w:t>1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3"/>
              </w:rPr>
              <w:t>.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28"/>
                <w:w w:val="14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5"/>
                <w:w w:val="144"/>
              </w:rPr>
              <w:t>4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7"/>
              </w:rPr>
              <w:t>0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270" w:hRule="exact"/>
        </w:trPr>
        <w:tc>
          <w:tcPr>
            <w:tcW w:w="58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3" w:after="0" w:line="240" w:lineRule="auto"/>
              <w:ind w:left="40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-2"/>
                <w:w w:val="116"/>
              </w:rPr>
              <w:t>M2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102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5" w:after="0" w:line="240" w:lineRule="auto"/>
              <w:ind w:left="293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7"/>
                <w:w w:val="154"/>
              </w:rPr>
              <w:t>12105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138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1" w:lineRule="exact"/>
              <w:ind w:left="119" w:right="-20"/>
              <w:jc w:val="left"/>
              <w:tabs>
                <w:tab w:pos="620" w:val="left"/>
              </w:tabs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250"/>
              </w:rPr>
              <w:t>-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18"/>
                <w:szCs w:val="18"/>
                <w:spacing w:val="-6"/>
                <w:w w:val="121"/>
              </w:rPr>
              <w:t>Can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21"/>
              </w:rPr>
              <w:t>c</w:t>
            </w:r>
            <w:r>
              <w:rPr>
                <w:rFonts w:ascii="Segoe UI" w:hAnsi="Segoe UI" w:cs="Segoe UI" w:eastAsia="Segoe UI"/>
                <w:sz w:val="18"/>
                <w:szCs w:val="18"/>
                <w:spacing w:val="-3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72"/>
                <w:position w:val="1"/>
              </w:rPr>
              <w:t>el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56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4" w:lineRule="exact"/>
              <w:ind w:left="54" w:right="-20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1"/>
                <w:w w:val="152"/>
              </w:rPr>
              <w:t>Bu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2"/>
              </w:rPr>
              <w:t>t</w:t>
            </w:r>
            <w:r>
              <w:rPr>
                <w:rFonts w:ascii="Segoe UI" w:hAnsi="Segoe UI" w:cs="Segoe UI" w:eastAsia="Segoe UI"/>
                <w:sz w:val="17"/>
                <w:szCs w:val="17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"/>
                <w:w w:val="137"/>
              </w:rPr>
              <w:t>to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7"/>
              </w:rPr>
              <w:t>n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7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18"/>
                <w:w w:val="137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2"/>
                <w:w w:val="31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"/>
                <w:w w:val="31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25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6" w:lineRule="exact"/>
              <w:ind w:left="75" w:right="-96"/>
              <w:jc w:val="left"/>
              <w:tabs>
                <w:tab w:pos="1760" w:val="left"/>
              </w:tabs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9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4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4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-37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  <w:tab/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4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14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82"/>
              </w:rPr>
              <w:t>.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82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4"/>
                <w:w w:val="18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76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745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3" w:after="0" w:line="240" w:lineRule="auto"/>
              <w:ind w:left="207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73"/>
              </w:rPr>
              <w:t>.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83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left="473" w:right="-2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62"/>
              </w:rPr>
              <w:t>.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4"/>
                <w:w w:val="162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5"/>
                <w:w w:val="132"/>
              </w:rPr>
              <w:t>5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7"/>
              </w:rPr>
              <w:t>0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type w:val="continuous"/>
          <w:pgSz w:w="12460" w:h="15620"/>
          <w:pgMar w:top="1480" w:bottom="280" w:left="1740" w:right="1380"/>
        </w:sectPr>
      </w:pPr>
      <w:rPr/>
    </w:p>
    <w:p>
      <w:pPr>
        <w:spacing w:before="0" w:after="0" w:line="197" w:lineRule="exact"/>
        <w:ind w:left="490" w:right="-67"/>
        <w:jc w:val="left"/>
        <w:tabs>
          <w:tab w:pos="1320" w:val="left"/>
          <w:tab w:pos="21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6.51pt;margin-top:.475874pt;width:592.6154pt;height:743.11710pt;mso-position-horizontal-relative:page;mso-position-vertical-relative:page;z-index:-18894" coordorigin="130,10" coordsize="11852,14862">
            <v:shape style="position:absolute;left:130;top:10;width:11852;height:14862" type="#_x0000_t75">
              <v:imagedata r:id="rId393" o:title=""/>
            </v:shape>
            <v:group style="position:absolute;left:1315;top:778;width:10412;height:2" coordorigin="1315,778" coordsize="10412,2">
              <v:shape style="position:absolute;left:1315;top:778;width:10412;height:2" coordorigin="1315,778" coordsize="10412,0" path="m1315,778l11727,778e" filled="f" stroked="t" strokeweight=".963pt" strokecolor="#000000">
                <v:path arrowok="t"/>
              </v:shape>
            </v:group>
            <v:group style="position:absolute;left:4291;top:5158;width:6429;height:2" coordorigin="4291,5158" coordsize="6429,2">
              <v:shape style="position:absolute;left:4291;top:5158;width:6429;height:2" coordorigin="4291,5158" coordsize="6429,0" path="m4291,5158l10721,5158e" filled="f" stroked="t" strokeweight=".963pt" strokecolor="#000000">
                <v:path arrowok="t"/>
              </v:shape>
            </v:group>
            <v:group style="position:absolute;left:4296;top:5363;width:3058;height:2" coordorigin="4296,5363" coordsize="3058,2">
              <v:shape style="position:absolute;left:4296;top:5363;width:3058;height:2" coordorigin="4296,5363" coordsize="3058,0" path="m4296,5363l7354,5363e" filled="f" stroked="t" strokeweight=".963pt" strokecolor="#000000">
                <v:path arrowok="t"/>
              </v:shape>
            </v:group>
            <v:group style="position:absolute;left:7335;top:5355;width:2;height:2957" coordorigin="7335,5355" coordsize="2,2957">
              <v:shape style="position:absolute;left:7335;top:5355;width:2;height:2957" coordorigin="7335,5355" coordsize="0,2957" path="m7335,8313l7335,5355e" filled="f" stroked="t" strokeweight=".963pt" strokecolor="#000000">
                <v:path arrowok="t"/>
              </v:shape>
            </v:group>
            <v:group style="position:absolute;left:10708;top:5163;width:2;height:944" coordorigin="10708,5163" coordsize="2,944">
              <v:shape style="position:absolute;left:10708;top:5163;width:2;height:944" coordorigin="10708,5163" coordsize="0,944" path="m10708,6107l10708,5163e" filled="f" stroked="t" strokeweight=".963pt" strokecolor="#000000">
                <v:path arrowok="t"/>
              </v:shape>
            </v:group>
            <v:group style="position:absolute;left:11171;top:8105;width:2;height:746" coordorigin="11171,8105" coordsize="2,746">
              <v:shape style="position:absolute;left:11171;top:8105;width:2;height:746" coordorigin="11171,8105" coordsize="0,746" path="m11171,8852l11171,810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8"/>
          <w:szCs w:val="18"/>
          <w:spacing w:val="-10"/>
          <w:w w:val="100"/>
          <w:position w:val="1"/>
        </w:rPr>
        <w:t>fJ[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45"/>
          <w:position w:val="2"/>
        </w:rPr>
        <w:t>1210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  <w:position w:val="2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-55"/>
          <w:w w:val="145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44"/>
          <w:position w:val="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87" w:lineRule="exact"/>
        <w:ind w:right="-67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"/>
          <w:w w:val="138"/>
          <w:position w:val="1"/>
        </w:rPr>
        <w:t>Cance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9"/>
          <w:w w:val="13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8"/>
          <w:position w:val="1"/>
        </w:rPr>
        <w:t>Butto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25"/>
          <w:w w:val="13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38"/>
          <w:position w:val="1"/>
        </w:rPr>
        <w:t>Housin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g</w:t>
      </w:r>
      <w:r>
        <w:rPr>
          <w:rFonts w:ascii="Segoe UI" w:hAnsi="Segoe UI" w:cs="Segoe UI" w:eastAsia="Segoe UI"/>
          <w:sz w:val="18"/>
          <w:szCs w:val="18"/>
          <w:spacing w:val="23"/>
          <w:w w:val="13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20"/>
          <w:w w:val="13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40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41" w:right="1422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8"/>
          <w:w w:val="8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9</w:t>
      </w:r>
      <w:r>
        <w:rPr>
          <w:rFonts w:ascii="Segoe UI" w:hAnsi="Segoe UI" w:cs="Segoe UI" w:eastAsia="Segoe UI"/>
          <w:sz w:val="23"/>
          <w:szCs w:val="23"/>
          <w:spacing w:val="-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3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31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1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3" w:equalWidth="0">
            <w:col w:w="2316" w:space="365"/>
            <w:col w:w="3676" w:space="2397"/>
            <w:col w:w="58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8893" coordorigin="0,0" coordsize="12442,15744">
            <v:shape style="position:absolute;left:0;top:0;width:12442;height:15744" type="#_x0000_t75">
              <v:imagedata r:id="rId394" o:title=""/>
            </v:shape>
            <v:shape style="position:absolute;left:1382;top:1075;width:384;height:307" type="#_x0000_t75">
              <v:imagedata r:id="rId395" o:title=""/>
            </v:shape>
            <v:shape style="position:absolute;left:1306;top:0;width:3302;height:461" type="#_x0000_t75">
              <v:imagedata r:id="rId396" o:title=""/>
            </v:shape>
            <v:shape style="position:absolute;left:8909;top:0;width:2534;height:230" type="#_x0000_t75">
              <v:imagedata r:id="rId397" o:title=""/>
            </v:shape>
            <v:shape style="position:absolute;left:3149;top:15360;width:307;height:384" type="#_x0000_t75">
              <v:imagedata r:id="rId398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0" w:after="0" w:line="274" w:lineRule="exact"/>
        <w:ind w:left="112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color w:val="303030"/>
          <w:spacing w:val="9"/>
          <w:w w:val="93"/>
        </w:rPr>
        <w:t>5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93"/>
        </w:rPr>
        <w:t>1</w:t>
      </w:r>
      <w:r>
        <w:rPr>
          <w:rFonts w:ascii="Segoe UI" w:hAnsi="Segoe UI" w:cs="Segoe UI" w:eastAsia="Segoe UI"/>
          <w:sz w:val="21"/>
          <w:szCs w:val="21"/>
          <w:color w:val="303030"/>
          <w:spacing w:val="-5"/>
          <w:w w:val="93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0"/>
        </w:rPr>
        <w:t>-</w:t>
      </w:r>
      <w:r>
        <w:rPr>
          <w:rFonts w:ascii="Segoe UI" w:hAnsi="Segoe UI" w:cs="Segoe UI" w:eastAsia="Segoe UI"/>
          <w:sz w:val="21"/>
          <w:szCs w:val="21"/>
          <w:color w:val="303030"/>
          <w:spacing w:val="2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19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color w:val="303030"/>
          <w:spacing w:val="-2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4"/>
        </w:rPr>
        <w:t>IOY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F2F2F"/>
          <w:spacing w:val="0"/>
          <w:w w:val="183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color w:val="2F2F2F"/>
          <w:spacing w:val="49"/>
          <w:w w:val="18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2F2F2F"/>
          <w:spacing w:val="-14"/>
          <w:w w:val="125"/>
          <w:position w:val="-2"/>
        </w:rPr>
        <w:t>'20V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1020" w:h="13620"/>
          <w:pgMar w:top="260" w:bottom="280" w:left="800" w:right="1540"/>
          <w:cols w:num="2" w:equalWidth="0">
            <w:col w:w="1159" w:space="3561"/>
            <w:col w:w="3960"/>
          </w:cols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.000034pt;width:550.559998pt;height:680.16pt;mso-position-horizontal-relative:page;mso-position-vertical-relative:page;z-index:-18892" coordorigin="0,0" coordsize="11011,13603">
            <v:shape style="position:absolute;left:0;top:0;width:11011;height:13603" type="#_x0000_t75">
              <v:imagedata r:id="rId399" o:title=""/>
            </v:shape>
            <v:shape style="position:absolute;left:1766;top:2150;width:230;height:154" type="#_x0000_t75">
              <v:imagedata r:id="rId400" o:title=""/>
            </v:shape>
            <v:shape style="position:absolute;left:2918;top:614;width:7526;height:5222" type="#_x0000_t75">
              <v:imagedata r:id="rId401" o:title=""/>
            </v:shape>
            <v:shape style="position:absolute;left:307;top:7757;width:154;height:154" type="#_x0000_t75">
              <v:imagedata r:id="rId402" o:title=""/>
            </v:shape>
            <v:shape style="position:absolute;left:1766;top:6067;width:8602;height:4838" type="#_x0000_t75">
              <v:imagedata r:id="rId403" o:title=""/>
            </v:shape>
            <v:shape style="position:absolute;left:5222;top:11366;width:614;height:230" type="#_x0000_t75">
              <v:imagedata r:id="rId404" o:title=""/>
            </v:shape>
            <v:group style="position:absolute;left:1949;top:2218;width:1142;height:2" coordorigin="1949,2218" coordsize="1142,2">
              <v:shape style="position:absolute;left:1949;top:2218;width:1142;height:2" coordorigin="1949,2218" coordsize="1142,0" path="m1949,2218l3091,2218e" filled="f" stroked="t" strokeweight=".96pt" strokecolor="#2F2F2F">
                <v:path arrowok="t"/>
              </v:shape>
            </v:group>
            <v:group style="position:absolute;left:6768;top:4786;width:1766;height:2" coordorigin="6768,4786" coordsize="1766,2">
              <v:shape style="position:absolute;left:6768;top:4786;width:1766;height:2" coordorigin="6768,4786" coordsize="1766,0" path="m6768,4786l8534,4786e" filled="f" stroked="t" strokeweight=".96pt" strokecolor="#404040">
                <v:path arrowok="t"/>
              </v:shape>
            </v:group>
            <v:group style="position:absolute;left:8530;top:3696;width:2;height:1094" coordorigin="8530,3696" coordsize="2,1094">
              <v:shape style="position:absolute;left:8530;top:3696;width:2;height:1094" coordorigin="8530,3696" coordsize="0,1094" path="m8530,4790l8530,3696e" filled="f" stroked="t" strokeweight=".96pt" strokecolor="#2C2C2C">
                <v:path arrowok="t"/>
              </v:shape>
            </v:group>
            <v:group style="position:absolute;left:5342;top:10589;width:2;height:797" coordorigin="5342,10589" coordsize="2,797">
              <v:shape style="position:absolute;left:5342;top:10589;width:2;height:797" coordorigin="5342,10589" coordsize="0,797" path="m5342,11386l5342,10589e" filled="f" stroked="t" strokeweight="1.44pt" strokecolor="#404040">
                <v:path arrowok="t"/>
              </v:shape>
            </v:group>
            <w10:wrap type="none"/>
          </v:group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02" w:lineRule="exact"/>
        <w:ind w:left="175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32323"/>
          <w:spacing w:val="0"/>
          <w:w w:val="100"/>
          <w:position w:val="-2"/>
        </w:rPr>
        <w:t>IO#t..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248" w:lineRule="exact"/>
        <w:ind w:right="2443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A2A2A"/>
          <w:w w:val="156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color w:val="2A2A2A"/>
          <w:spacing w:val="10"/>
          <w:w w:val="125"/>
          <w:position w:val="0"/>
        </w:rPr>
        <w:t>o</w:t>
      </w:r>
      <w:r>
        <w:rPr>
          <w:rFonts w:ascii="Segoe UI" w:hAnsi="Segoe UI" w:cs="Segoe UI" w:eastAsia="Segoe UI"/>
          <w:sz w:val="17"/>
          <w:szCs w:val="17"/>
          <w:color w:val="2A2A2A"/>
          <w:spacing w:val="0"/>
          <w:w w:val="226"/>
          <w:position w:val="-3"/>
        </w:rPr>
        <w:t>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0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A3A3A"/>
          <w:spacing w:val="24"/>
          <w:w w:val="124"/>
        </w:rPr>
        <w:t>Sl</w:t>
      </w:r>
      <w:r>
        <w:rPr>
          <w:rFonts w:ascii="Segoe UI" w:hAnsi="Segoe UI" w:cs="Segoe UI" w:eastAsia="Segoe UI"/>
          <w:sz w:val="17"/>
          <w:szCs w:val="17"/>
          <w:color w:val="3A3A3A"/>
          <w:spacing w:val="0"/>
          <w:w w:val="124"/>
        </w:rPr>
        <w:t>-</w:t>
      </w:r>
      <w:r>
        <w:rPr>
          <w:rFonts w:ascii="Segoe UI" w:hAnsi="Segoe UI" w:cs="Segoe UI" w:eastAsia="Segoe UI"/>
          <w:sz w:val="17"/>
          <w:szCs w:val="17"/>
          <w:color w:val="3A3A3A"/>
          <w:spacing w:val="11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color w:val="3A3A3A"/>
          <w:spacing w:val="5"/>
          <w:w w:val="121"/>
        </w:rPr>
        <w:t>lOIDY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020" w:h="13620"/>
          <w:pgMar w:top="1480" w:bottom="280" w:left="800" w:right="1540"/>
        </w:sectPr>
      </w:pPr>
      <w:rPr/>
    </w:p>
    <w:p>
      <w:pPr>
        <w:spacing w:before="80" w:after="0" w:line="240" w:lineRule="auto"/>
        <w:ind w:left="113" w:right="-20"/>
        <w:jc w:val="left"/>
        <w:rPr>
          <w:rFonts w:ascii="Segoe UI" w:hAnsi="Segoe UI" w:cs="Segoe UI" w:eastAsia="Segoe UI"/>
          <w:sz w:val="12"/>
          <w:szCs w:val="12"/>
        </w:rPr>
      </w:pPr>
      <w:rPr/>
      <w:r>
        <w:rPr>
          <w:rFonts w:ascii="Segoe UI" w:hAnsi="Segoe UI" w:cs="Segoe UI" w:eastAsia="Segoe UI"/>
          <w:sz w:val="12"/>
          <w:szCs w:val="12"/>
          <w:color w:val="232323"/>
          <w:spacing w:val="-10"/>
          <w:w w:val="143"/>
        </w:rPr>
        <w:t>INSTRUCTION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3"/>
        </w:rPr>
        <w:t>S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3"/>
        </w:rPr>
        <w:t>  </w:t>
      </w:r>
      <w:r>
        <w:rPr>
          <w:rFonts w:ascii="Segoe UI" w:hAnsi="Segoe UI" w:cs="Segoe UI" w:eastAsia="Segoe UI"/>
          <w:sz w:val="12"/>
          <w:szCs w:val="12"/>
          <w:color w:val="232323"/>
          <w:spacing w:val="27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43"/>
        </w:rPr>
        <w:t>FOR</w:t>
      </w:r>
      <w:r>
        <w:rPr>
          <w:rFonts w:ascii="Segoe UI" w:hAnsi="Segoe UI" w:cs="Segoe UI" w:eastAsia="Segoe UI"/>
          <w:sz w:val="13"/>
          <w:szCs w:val="13"/>
          <w:color w:val="232323"/>
          <w:spacing w:val="9"/>
          <w:w w:val="143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8"/>
          <w:w w:val="199"/>
        </w:rPr>
        <w:t>ASS�IN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99"/>
        </w:rPr>
        <w:t>G</w:t>
      </w:r>
      <w:r>
        <w:rPr>
          <w:rFonts w:ascii="Segoe UI" w:hAnsi="Segoe UI" w:cs="Segoe UI" w:eastAsia="Segoe UI"/>
          <w:sz w:val="12"/>
          <w:szCs w:val="12"/>
          <w:color w:val="232323"/>
          <w:spacing w:val="51"/>
          <w:w w:val="199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A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7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BASIC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1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3"/>
          <w:w w:val="135"/>
        </w:rPr>
        <w:t>1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0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 </w:t>
      </w:r>
      <w:r>
        <w:rPr>
          <w:rFonts w:ascii="Segoe UI" w:hAnsi="Segoe UI" w:cs="Segoe UI" w:eastAsia="Segoe UI"/>
          <w:sz w:val="12"/>
          <w:szCs w:val="12"/>
          <w:color w:val="232323"/>
          <w:spacing w:val="34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42"/>
          <w:w w:val="161"/>
        </w:rPr>
        <w:t>WAT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T</w:t>
      </w:r>
      <w:r>
        <w:rPr>
          <w:rFonts w:ascii="Segoe UI" w:hAnsi="Segoe UI" w:cs="Segoe UI" w:eastAsia="Segoe UI"/>
          <w:sz w:val="12"/>
          <w:szCs w:val="12"/>
          <w:color w:val="232323"/>
          <w:spacing w:val="17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6"/>
          <w:w w:val="161"/>
        </w:rPr>
        <w:t>(RMS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)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5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3"/>
          <w:w w:val="161"/>
        </w:rPr>
        <w:t>SIHGl.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E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4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9"/>
          <w:w w:val="176"/>
        </w:rPr>
        <w:t>C*NNEL</w:t>
      </w:r>
      <w:r>
        <w:rPr>
          <w:rFonts w:ascii="Segoe UI" w:hAnsi="Segoe UI" w:cs="Segoe UI" w:eastAsia="Segoe UI"/>
          <w:sz w:val="12"/>
          <w:szCs w:val="12"/>
          <w:color w:val="000000"/>
          <w:spacing w:val="0"/>
          <w:w w:val="100"/>
        </w:rPr>
      </w:r>
    </w:p>
    <w:p>
      <w:pPr>
        <w:spacing w:before="40" w:after="0" w:line="240" w:lineRule="auto"/>
        <w:ind w:left="132" w:right="-20"/>
        <w:jc w:val="left"/>
        <w:rPr>
          <w:rFonts w:ascii="Segoe UI" w:hAnsi="Segoe UI" w:cs="Segoe UI" w:eastAsia="Segoe UI"/>
          <w:sz w:val="12"/>
          <w:szCs w:val="12"/>
        </w:rPr>
      </w:pPr>
      <w:rPr/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00"/>
        </w:rPr>
        <w:t>OR</w:t>
      </w:r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color w:val="232323"/>
          <w:spacing w:val="14"/>
          <w:w w:val="10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6"/>
          <w:w w:val="140"/>
        </w:rPr>
        <w:t>STERE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O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40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5"/>
          <w:w w:val="140"/>
        </w:rPr>
        <w:t>SOUN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D</w:t>
      </w:r>
      <w:r>
        <w:rPr>
          <w:rFonts w:ascii="Segoe UI" w:hAnsi="Segoe UI" w:cs="Segoe UI" w:eastAsia="Segoe UI"/>
          <w:sz w:val="12"/>
          <w:szCs w:val="12"/>
          <w:color w:val="232323"/>
          <w:spacing w:val="13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9"/>
          <w:w w:val="150"/>
        </w:rPr>
        <w:t>SYSTEM</w:t>
      </w:r>
      <w:r>
        <w:rPr>
          <w:rFonts w:ascii="Segoe UI" w:hAnsi="Segoe UI" w:cs="Segoe UI" w:eastAsia="Segoe UI"/>
          <w:sz w:val="12"/>
          <w:szCs w:val="1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3" w:lineRule="auto"/>
        <w:ind w:left="113" w:right="12210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2B2B2B"/>
          <w:spacing w:val="-20"/>
          <w:w w:val="153"/>
        </w:rPr>
        <w:t>AUOI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53"/>
        </w:rPr>
        <w:t>O</w:t>
      </w:r>
      <w:r>
        <w:rPr>
          <w:rFonts w:ascii="Segoe UI" w:hAnsi="Segoe UI" w:cs="Segoe UI" w:eastAsia="Segoe UI"/>
          <w:sz w:val="8"/>
          <w:szCs w:val="8"/>
          <w:color w:val="2B2B2B"/>
          <w:spacing w:val="5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0"/>
          <w:w w:val="169"/>
        </w:rPr>
        <w:t>SIGil�</w:t>
      </w:r>
      <w:r>
        <w:rPr>
          <w:rFonts w:ascii="Segoe UI" w:hAnsi="Segoe UI" w:cs="Segoe UI" w:eastAsia="Segoe UI"/>
          <w:sz w:val="8"/>
          <w:szCs w:val="8"/>
          <w:color w:val="2B2B2B"/>
          <w:spacing w:val="-1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4"/>
          <w:w w:val="138"/>
        </w:rPr>
        <w:t>FROio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38"/>
        </w:rPr>
        <w:t>!</w:t>
      </w:r>
      <w:r>
        <w:rPr>
          <w:rFonts w:ascii="Segoe UI" w:hAnsi="Segoe UI" w:cs="Segoe UI" w:eastAsia="Segoe UI"/>
          <w:sz w:val="8"/>
          <w:szCs w:val="8"/>
          <w:color w:val="2B2B2B"/>
          <w:spacing w:val="28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56"/>
        </w:rPr>
        <w:t>PRE.OIIP,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9"/>
          <w:w w:val="183"/>
        </w:rPr>
        <w:t>T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376"/>
        </w:rPr>
        <w:t>l.llll</w:t>
      </w:r>
      <w:r>
        <w:rPr>
          <w:rFonts w:ascii="Segoe UI" w:hAnsi="Segoe UI" w:cs="Segoe UI" w:eastAsia="Segoe UI"/>
          <w:sz w:val="8"/>
          <w:szCs w:val="8"/>
          <w:color w:val="2B2B2B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63"/>
        </w:rPr>
        <w:t>TAOU:.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85"/>
        </w:rPr>
        <w:t>TAI'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85"/>
        </w:rPr>
        <w:t>t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330"/>
        </w:rPr>
        <w:t>ll</w:t>
      </w:r>
      <w:r>
        <w:rPr>
          <w:rFonts w:ascii="Segoe UI" w:hAnsi="Segoe UI" w:cs="Segoe UI" w:eastAsia="Segoe UI"/>
          <w:sz w:val="9"/>
          <w:szCs w:val="9"/>
          <w:color w:val="2B2B2B"/>
          <w:spacing w:val="-19"/>
          <w:w w:val="330"/>
        </w:rPr>
        <w:t>l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189"/>
        </w:rPr>
        <w:t>COIUII.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94" w:lineRule="exact"/>
        <w:ind w:left="12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B2B2B"/>
          <w:spacing w:val="-14"/>
          <w:w w:val="136"/>
          <w:position w:val="-1"/>
        </w:rPr>
        <w:t>.-ADIO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136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color w:val="2B2B2B"/>
          <w:spacing w:val="-3"/>
          <w:w w:val="13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2B2B2B"/>
          <w:spacing w:val="-14"/>
          <w:w w:val="226"/>
          <w:position w:val="-1"/>
        </w:rPr>
        <w:t>(tc.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4300" w:h="11120" w:orient="landscape"/>
          <w:pgMar w:top="220" w:bottom="0" w:left="540" w:right="500"/>
        </w:sectPr>
      </w:pPr>
      <w:rPr/>
    </w:p>
    <w:p>
      <w:pPr>
        <w:spacing w:before="37" w:after="0" w:line="240" w:lineRule="auto"/>
        <w:ind w:right="614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434343"/>
          <w:spacing w:val="0"/>
          <w:w w:val="150"/>
        </w:rPr>
        <w:t>CHI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60" w:after="0" w:line="240" w:lineRule="auto"/>
        <w:ind w:right="-20"/>
        <w:jc w:val="righ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4B4B4B"/>
          <w:spacing w:val="58"/>
          <w:w w:val="46"/>
        </w:rPr>
        <w:t>@J[i</w:t>
      </w:r>
      <w:r>
        <w:rPr>
          <w:rFonts w:ascii="Segoe UI" w:hAnsi="Segoe UI" w:cs="Segoe UI" w:eastAsia="Segoe UI"/>
          <w:sz w:val="78"/>
          <w:szCs w:val="78"/>
          <w:color w:val="4B4B4B"/>
          <w:spacing w:val="0"/>
          <w:w w:val="46"/>
        </w:rPr>
        <w:t>]</w:t>
      </w:r>
      <w:r>
        <w:rPr>
          <w:rFonts w:ascii="Segoe UI" w:hAnsi="Segoe UI" w:cs="Segoe UI" w:eastAsia="Segoe UI"/>
          <w:sz w:val="78"/>
          <w:szCs w:val="78"/>
          <w:color w:val="4B4B4B"/>
          <w:spacing w:val="-156"/>
          <w:w w:val="100"/>
        </w:rPr>
        <w:t> 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9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73737"/>
          <w:w w:val="188"/>
        </w:rPr>
        <w:t>(;4,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78"/>
        </w:rPr>
        <w:t>C5,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0"/>
          <w:w w:val="250"/>
        </w:rPr>
        <w:t>C,,</w:t>
      </w:r>
      <w:r>
        <w:rPr>
          <w:rFonts w:ascii="Segoe UI" w:hAnsi="Segoe UI" w:cs="Segoe UI" w:eastAsia="Segoe UI"/>
          <w:sz w:val="8"/>
          <w:szCs w:val="8"/>
          <w:color w:val="373737"/>
          <w:spacing w:val="-10"/>
          <w:w w:val="176"/>
        </w:rPr>
        <w:t>CT.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51" w:after="0" w:line="240" w:lineRule="auto"/>
        <w:ind w:left="-1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E3E3E"/>
          <w:spacing w:val="-10"/>
          <w:w w:val="230"/>
        </w:rPr>
        <w:t>ct</w:t>
      </w:r>
      <w:r>
        <w:rPr>
          <w:rFonts w:ascii="Segoe UI" w:hAnsi="Segoe UI" w:cs="Segoe UI" w:eastAsia="Segoe UI"/>
          <w:sz w:val="9"/>
          <w:szCs w:val="9"/>
          <w:color w:val="3E3E3E"/>
          <w:spacing w:val="-5"/>
          <w:w w:val="230"/>
        </w:rPr>
        <w:t>,</w:t>
      </w:r>
      <w:r>
        <w:rPr>
          <w:rFonts w:ascii="Segoe UI" w:hAnsi="Segoe UI" w:cs="Segoe UI" w:eastAsia="Segoe UI"/>
          <w:sz w:val="9"/>
          <w:szCs w:val="9"/>
          <w:color w:val="3E3E3E"/>
          <w:spacing w:val="-10"/>
          <w:w w:val="197"/>
        </w:rPr>
        <w:t>ca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color w:val="3E3E3E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0"/>
          <w:w w:val="215"/>
        </w:rPr>
        <w:t>Rl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215"/>
        </w:rPr>
        <w:t>.</w:t>
      </w:r>
      <w:r>
        <w:rPr>
          <w:rFonts w:ascii="Segoe UI" w:hAnsi="Segoe UI" w:cs="Segoe UI" w:eastAsia="Segoe UI"/>
          <w:sz w:val="8"/>
          <w:szCs w:val="8"/>
          <w:color w:val="3E3E3E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9"/>
          <w:w w:val="199"/>
        </w:rPr>
        <w:t>RZ.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6" w:after="0" w:line="240" w:lineRule="auto"/>
        <w:ind w:left="165" w:right="1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65656"/>
          <w:spacing w:val="-9"/>
          <w:w w:val="249"/>
        </w:rPr>
        <w:t>Sli,Cil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4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2F2F2F"/>
          <w:spacing w:val="0"/>
          <w:w w:val="294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27" w:after="0" w:line="159" w:lineRule="auto"/>
        <w:ind w:left="461" w:right="728" w:firstLine="-9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53535"/>
          <w:spacing w:val="-7"/>
          <w:w w:val="110"/>
        </w:rPr>
        <w:t>OUf'UT</w:t>
      </w:r>
      <w:r>
        <w:rPr>
          <w:rFonts w:ascii="Segoe UI" w:hAnsi="Segoe UI" w:cs="Segoe UI" w:eastAsia="Segoe UI"/>
          <w:sz w:val="13"/>
          <w:szCs w:val="13"/>
          <w:color w:val="353535"/>
          <w:spacing w:val="-7"/>
          <w:w w:val="110"/>
        </w:rPr>
        <w:t> </w:t>
      </w:r>
      <w:r>
        <w:rPr>
          <w:rFonts w:ascii="Segoe UI" w:hAnsi="Segoe UI" w:cs="Segoe UI" w:eastAsia="Segoe UI"/>
          <w:sz w:val="13"/>
          <w:szCs w:val="13"/>
          <w:color w:val="353535"/>
          <w:spacing w:val="0"/>
          <w:w w:val="134"/>
        </w:rPr>
        <w:t>Tll</w:t>
      </w:r>
      <w:r>
        <w:rPr>
          <w:rFonts w:ascii="Segoe UI" w:hAnsi="Segoe UI" w:cs="Segoe UI" w:eastAsia="Segoe UI"/>
          <w:sz w:val="13"/>
          <w:szCs w:val="13"/>
          <w:color w:val="353535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53535"/>
          <w:spacing w:val="0"/>
          <w:w w:val="122"/>
        </w:rPr>
        <w:t>l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10251" w:space="182"/>
            <w:col w:w="769" w:space="479"/>
            <w:col w:w="157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</w:sectPr>
      </w:pPr>
      <w:rPr/>
    </w:p>
    <w:p>
      <w:pPr>
        <w:spacing w:before="86" w:after="0" w:line="240" w:lineRule="auto"/>
        <w:ind w:left="1648" w:right="251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820107pt;margin-top:-1.826623pt;width:154.499604pt;height:9.009728pt;mso-position-horizontal-relative:page;mso-position-vertical-relative:paragraph;z-index:-18887" type="#_x0000_t202" filled="f" stroked="f">
            <v:textbox inset="0,0,0,0">
              <w:txbxContent>
                <w:p>
                  <w:pPr>
                    <w:spacing w:before="19" w:after="0" w:line="240" w:lineRule="auto"/>
                    <w:ind w:left="20" w:right="-41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0"/>
                      <w:w w:val="220"/>
                    </w:rPr>
                    <w:t>,-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2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-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-12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306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8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7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41"/>
        </w:rPr>
        <w:t>1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19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292929"/>
          <w:spacing w:val="0"/>
          <w:w w:val="116"/>
        </w:rPr>
        <w:t>POWER</w:t>
      </w:r>
      <w:r>
        <w:rPr>
          <w:rFonts w:ascii="Segoe UI" w:hAnsi="Segoe UI" w:cs="Segoe UI" w:eastAsia="Segoe UI"/>
          <w:sz w:val="13"/>
          <w:szCs w:val="13"/>
          <w:color w:val="292929"/>
          <w:spacing w:val="36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color w:val="292929"/>
          <w:spacing w:val="-13"/>
          <w:w w:val="147"/>
        </w:rPr>
        <w:t>SUPPLY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5" w:after="0" w:line="240" w:lineRule="auto"/>
        <w:ind w:right="-6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TYPICAL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23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LAVOUT</w:t>
      </w:r>
      <w:r>
        <w:rPr>
          <w:rFonts w:ascii="Segoe UI" w:hAnsi="Segoe UI" w:cs="Segoe UI" w:eastAsia="Segoe UI"/>
          <w:sz w:val="8"/>
          <w:szCs w:val="8"/>
          <w:color w:val="404040"/>
          <w:spacing w:val="-14"/>
          <w:w w:val="16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62"/>
        </w:rPr>
        <w:t>ISTI!AfOI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08" w:lineRule="exact"/>
        <w:ind w:left="192" w:right="451" w:firstLine="-19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93939"/>
          <w:spacing w:val="-19"/>
          <w:w w:val="194"/>
        </w:rPr>
        <w:t>Il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l</w:t>
      </w:r>
      <w:r>
        <w:rPr>
          <w:rFonts w:ascii="Segoe UI" w:hAnsi="Segoe UI" w:cs="Segoe UI" w:eastAsia="Segoe UI"/>
          <w:sz w:val="9"/>
          <w:szCs w:val="9"/>
          <w:color w:val="393939"/>
          <w:spacing w:val="31"/>
          <w:w w:val="194"/>
        </w:rPr>
        <w:t> 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'lOUIE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 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56"/>
        </w:rPr>
        <w:t>CCI</w:t>
      </w:r>
      <w:r>
        <w:rPr>
          <w:rFonts w:ascii="Segoe UI" w:hAnsi="Segoe UI" w:cs="Segoe UI" w:eastAsia="Segoe UI"/>
          <w:sz w:val="9"/>
          <w:szCs w:val="9"/>
          <w:color w:val="393939"/>
          <w:spacing w:val="-10"/>
          <w:w w:val="156"/>
        </w:rPr>
        <w:t>I</w:t>
      </w:r>
      <w:r>
        <w:rPr>
          <w:rFonts w:ascii="Segoe UI" w:hAnsi="Segoe UI" w:cs="Segoe UI" w:eastAsia="Segoe UI"/>
          <w:sz w:val="9"/>
          <w:szCs w:val="9"/>
          <w:color w:val="393939"/>
          <w:spacing w:val="-10"/>
          <w:w w:val="169"/>
        </w:rPr>
        <w:t>liiOL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4266" w:space="5360"/>
            <w:col w:w="1590" w:space="868"/>
            <w:col w:w="1176"/>
          </w:cols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06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2.090027pt;margin-top:-12.247197pt;width:26.876051pt;height:39.35pt;mso-position-horizontal-relative:page;mso-position-vertical-relative:paragraph;z-index:-18890" type="#_x0000_t202" filled="f" stroked="f">
            <v:textbox inset="0,0,0,0">
              <w:txbxContent>
                <w:p>
                  <w:pPr>
                    <w:spacing w:before="0" w:after="0" w:line="723" w:lineRule="exact"/>
                    <w:ind w:right="-158"/>
                    <w:jc w:val="left"/>
                    <w:rPr>
                      <w:rFonts w:ascii="Segoe UI" w:hAnsi="Segoe UI" w:cs="Segoe UI" w:eastAsia="Segoe UI"/>
                      <w:sz w:val="78"/>
                      <w:szCs w:val="7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8"/>
                      <w:szCs w:val="78"/>
                      <w:color w:val="404040"/>
                      <w:spacing w:val="0"/>
                      <w:w w:val="127"/>
                      <w:position w:val="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78"/>
                      <w:szCs w:val="7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color w:val="383838"/>
          <w:spacing w:val="-6"/>
          <w:w w:val="170"/>
        </w:rPr>
        <w:t>C4,C5,C6",CT,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79" w:after="0" w:line="240" w:lineRule="auto"/>
        <w:ind w:right="64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04040"/>
          <w:spacing w:val="-6"/>
          <w:w w:val="213"/>
        </w:rPr>
        <w:t>ce,ct,III,Rl,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83" w:lineRule="exact"/>
        <w:ind w:left="-36" w:right="7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color w:val="3E3E3E"/>
          <w:spacing w:val="-10"/>
          <w:w w:val="58"/>
          <w:position w:val="-1"/>
        </w:rPr>
        <w:t>OUTPU</w:t>
      </w:r>
      <w:r>
        <w:rPr>
          <w:rFonts w:ascii="Segoe UI" w:hAnsi="Segoe UI" w:cs="Segoe UI" w:eastAsia="Segoe UI"/>
          <w:sz w:val="21"/>
          <w:szCs w:val="21"/>
          <w:color w:val="3E3E3E"/>
          <w:spacing w:val="0"/>
          <w:w w:val="58"/>
          <w:position w:val="-1"/>
        </w:rPr>
        <w:t>T</w:t>
      </w:r>
      <w:r>
        <w:rPr>
          <w:rFonts w:ascii="Segoe UI" w:hAnsi="Segoe UI" w:cs="Segoe UI" w:eastAsia="Segoe UI"/>
          <w:sz w:val="21"/>
          <w:szCs w:val="21"/>
          <w:color w:val="3E3E3E"/>
          <w:spacing w:val="-38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color w:val="3E3E3E"/>
          <w:spacing w:val="0"/>
          <w:w w:val="121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99" w:lineRule="exact"/>
        <w:ind w:left="117" w:right="27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E3E3E"/>
          <w:spacing w:val="0"/>
          <w:w w:val="215"/>
        </w:rPr>
        <w:t>lSI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4300" w:h="11120" w:orient="landscape"/>
          <w:pgMar w:top="1480" w:bottom="280" w:left="540" w:right="500"/>
          <w:cols w:num="2" w:equalWidth="0">
            <w:col w:w="12440" w:space="134"/>
            <w:col w:w="686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0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10"/>
          <w:w w:val="162"/>
          <w:position w:val="-1"/>
        </w:rPr>
        <w:t>Ct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62"/>
          <w:position w:val="-1"/>
        </w:rPr>
        <w:t>U</w:t>
      </w:r>
      <w:r>
        <w:rPr>
          <w:rFonts w:ascii="Segoe UI" w:hAnsi="Segoe UI" w:cs="Segoe UI" w:eastAsia="Segoe UI"/>
          <w:sz w:val="9"/>
          <w:szCs w:val="9"/>
          <w:color w:val="3D3D3D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4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C3C3C"/>
          <w:spacing w:val="-16"/>
          <w:w w:val="157"/>
          <w:position w:val="4"/>
        </w:rPr>
        <w:t>CI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7"/>
          <w:position w:val="4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-28"/>
          <w:w w:val="157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00"/>
          <w:position w:val="4"/>
        </w:rPr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57"/>
          <w:position w:val="0"/>
        </w:rPr>
        <w:t>AMPt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2" w:equalWidth="0">
            <w:col w:w="9368" w:space="1104"/>
            <w:col w:w="2788"/>
          </w:cols>
        </w:sectPr>
      </w:pPr>
      <w:rPr/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</w:sectPr>
      </w:pPr>
      <w:rPr/>
    </w:p>
    <w:p>
      <w:pPr>
        <w:spacing w:before="47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7.985107pt;margin-top:8.825745pt;width:17.566235pt;height:4.915048pt;mso-position-horizontal-relative:page;mso-position-vertical-relative:paragraph;z-index:-18886;rotation:358" type="#_x0000_t136" fillcolor="#414141" stroked="f">
            <o:extrusion v:ext="view" autorotationcenter="t"/>
            <v:textpath style="font-family:&amp;quot;Segoe UI&amp;quot;;font-size:4pt;v-text-kern:t;mso-text-shadow:auto" string="60 &quot;'"/>
          </v:shape>
        </w:pict>
      </w:r>
      <w:r>
        <w:rPr>
          <w:rFonts w:ascii="Segoe UI" w:hAnsi="Segoe UI" w:cs="Segoe UI" w:eastAsia="Segoe UI"/>
          <w:sz w:val="9"/>
          <w:szCs w:val="9"/>
          <w:color w:val="414141"/>
          <w:spacing w:val="5"/>
          <w:w w:val="100"/>
        </w:rPr>
        <w:t>11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30"/>
        </w:rPr>
        <w:t>VAC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36" w:lineRule="exact"/>
        <w:ind w:right="-6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686868"/>
          <w:spacing w:val="0"/>
          <w:w w:val="176"/>
          <w:position w:val="-3"/>
        </w:rPr>
        <w:t>I</w:t>
      </w:r>
      <w:r>
        <w:rPr>
          <w:rFonts w:ascii="Segoe UI" w:hAnsi="Segoe UI" w:cs="Segoe UI" w:eastAsia="Segoe UI"/>
          <w:sz w:val="13"/>
          <w:szCs w:val="13"/>
          <w:color w:val="686868"/>
          <w:spacing w:val="-9"/>
          <w:w w:val="17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76"/>
          <w:position w:val="-3"/>
        </w:rPr>
        <w:t>I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76"/>
          <w:position w:val="-3"/>
        </w:rPr>
        <w:t>  </w:t>
      </w:r>
      <w:r>
        <w:rPr>
          <w:rFonts w:ascii="Segoe UI" w:hAnsi="Segoe UI" w:cs="Segoe UI" w:eastAsia="Segoe UI"/>
          <w:sz w:val="9"/>
          <w:szCs w:val="9"/>
          <w:color w:val="686868"/>
          <w:spacing w:val="39"/>
          <w:w w:val="176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0"/>
          <w:w w:val="100"/>
          <w:position w:val="-3"/>
        </w:rPr>
        <w:t>1</w:t>
      </w:r>
      <w:r>
        <w:rPr>
          <w:rFonts w:ascii="Segoe UI" w:hAnsi="Segoe UI" w:cs="Segoe UI" w:eastAsia="Segoe UI"/>
          <w:sz w:val="8"/>
          <w:szCs w:val="8"/>
          <w:color w:val="68686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19"/>
          <w:w w:val="100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-9"/>
          <w:w w:val="89"/>
          <w:position w:val="-3"/>
        </w:rPr>
        <w:t>1</w:t>
      </w:r>
      <w:r>
        <w:rPr>
          <w:rFonts w:ascii="Segoe UI" w:hAnsi="Segoe UI" w:cs="Segoe UI" w:eastAsia="Segoe UI"/>
          <w:sz w:val="13"/>
          <w:szCs w:val="13"/>
          <w:color w:val="5B5B5B"/>
          <w:spacing w:val="0"/>
          <w:w w:val="213"/>
          <w:position w:val="-5"/>
        </w:rPr>
        <w:t>_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75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03030"/>
          <w:spacing w:val="-10"/>
          <w:w w:val="144"/>
          <w:position w:val="-8"/>
        </w:rPr>
        <w:t>c</w:t>
      </w:r>
      <w:r>
        <w:rPr>
          <w:rFonts w:ascii="Segoe UI" w:hAnsi="Segoe UI" w:cs="Segoe UI" w:eastAsia="Segoe UI"/>
          <w:sz w:val="13"/>
          <w:szCs w:val="13"/>
          <w:color w:val="303030"/>
          <w:spacing w:val="0"/>
          <w:w w:val="144"/>
          <w:position w:val="-8"/>
        </w:rPr>
        <w:t>•</w:t>
      </w:r>
      <w:r>
        <w:rPr>
          <w:rFonts w:ascii="Segoe UI" w:hAnsi="Segoe UI" w:cs="Segoe UI" w:eastAsia="Segoe UI"/>
          <w:sz w:val="13"/>
          <w:szCs w:val="13"/>
          <w:color w:val="303030"/>
          <w:spacing w:val="0"/>
          <w:w w:val="170"/>
          <w:position w:val="-11"/>
        </w:rPr>
        <w:t>·</w:t>
      </w:r>
      <w:r>
        <w:rPr>
          <w:rFonts w:ascii="Segoe UI" w:hAnsi="Segoe UI" w:cs="Segoe UI" w:eastAsia="Segoe UI"/>
          <w:sz w:val="13"/>
          <w:szCs w:val="13"/>
          <w:color w:val="303030"/>
          <w:spacing w:val="-26"/>
          <w:w w:val="100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color w:val="303030"/>
          <w:spacing w:val="-5"/>
          <w:w w:val="153"/>
          <w:position w:val="-8"/>
        </w:rPr>
        <w:t>"·''·C'7,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2249" w:space="3134"/>
            <w:col w:w="577" w:space="5039"/>
            <w:col w:w="2261"/>
          </w:cols>
        </w:sectPr>
      </w:pPr>
      <w:rPr/>
    </w:p>
    <w:p>
      <w:pPr>
        <w:spacing w:before="0" w:after="0" w:line="225" w:lineRule="exact"/>
        <w:ind w:left="3502" w:right="-7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2.549988pt;margin-top:7.520236pt;width:6.96075pt;height:2.85pt;mso-position-horizontal-relative:page;mso-position-vertical-relative:paragraph;z-index:-18889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525252"/>
                      <w:spacing w:val="-5"/>
                      <w:w w:val="368"/>
                    </w:rPr>
                    <w:t>·-·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39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30"/>
          <w:w w:val="23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75"/>
          <w:position w:val="-3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1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8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5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46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6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1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47"/>
          <w:w w:val="19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1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8"/>
          <w:w w:val="19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5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-10"/>
          <w:w w:val="166"/>
          <w:position w:val="-2"/>
        </w:rPr>
        <w:t>-</w:t>
      </w:r>
      <w:r>
        <w:rPr>
          <w:rFonts w:ascii="Segoe UI" w:hAnsi="Segoe UI" w:cs="Segoe UI" w:eastAsia="Segoe UI"/>
          <w:sz w:val="8"/>
          <w:szCs w:val="8"/>
          <w:color w:val="5B5B5B"/>
          <w:spacing w:val="-28"/>
          <w:w w:val="180"/>
          <w:position w:val="6"/>
        </w:rPr>
        <w:t>I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31"/>
          <w:position w:val="-2"/>
        </w:rPr>
        <w:t>�</w:t>
      </w:r>
      <w:r>
        <w:rPr>
          <w:rFonts w:ascii="Segoe UI" w:hAnsi="Segoe UI" w:cs="Segoe UI" w:eastAsia="Segoe UI"/>
          <w:sz w:val="13"/>
          <w:szCs w:val="13"/>
          <w:color w:val="525252"/>
          <w:spacing w:val="-39"/>
          <w:w w:val="67"/>
          <w:position w:val="-2"/>
        </w:rPr>
        <w:t>""1</w:t>
      </w:r>
      <w:r>
        <w:rPr>
          <w:rFonts w:ascii="Segoe UI" w:hAnsi="Segoe UI" w:cs="Segoe UI" w:eastAsia="Segoe UI"/>
          <w:sz w:val="8"/>
          <w:szCs w:val="8"/>
          <w:color w:val="5B5B5B"/>
          <w:spacing w:val="1"/>
          <w:w w:val="180"/>
          <w:position w:val="8"/>
        </w:rPr>
        <w:t>I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84"/>
          <w:position w:val="0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5B5B5B"/>
          <w:spacing w:val="10"/>
          <w:w w:val="100"/>
          <w:position w:val="6"/>
        </w:rPr>
        <w:t>:_</w:t>
      </w:r>
      <w:r>
        <w:rPr>
          <w:rFonts w:ascii="Segoe UI" w:hAnsi="Segoe UI" w:cs="Segoe UI" w:eastAsia="Segoe UI"/>
          <w:sz w:val="13"/>
          <w:szCs w:val="13"/>
          <w:color w:val="5B5B5B"/>
          <w:spacing w:val="0"/>
          <w:w w:val="100"/>
          <w:position w:val="6"/>
        </w:rPr>
        <w:t>,</w:t>
      </w:r>
      <w:r>
        <w:rPr>
          <w:rFonts w:ascii="Segoe UI" w:hAnsi="Segoe UI" w:cs="Segoe UI" w:eastAsia="Segoe UI"/>
          <w:sz w:val="13"/>
          <w:szCs w:val="13"/>
          <w:color w:val="5B5B5B"/>
          <w:spacing w:val="27"/>
          <w:w w:val="100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40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66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17"/>
          <w:w w:val="26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45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5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9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2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3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-.J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0" w:lineRule="exact"/>
        <w:ind w:right="17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474747"/>
          <w:spacing w:val="0"/>
          <w:w w:val="100"/>
          <w:position w:val="-10"/>
        </w:rPr>
        <w:t>I</w:t>
      </w:r>
      <w:r>
        <w:rPr>
          <w:rFonts w:ascii="Segoe UI" w:hAnsi="Segoe UI" w:cs="Segoe UI" w:eastAsia="Segoe UI"/>
          <w:sz w:val="13"/>
          <w:szCs w:val="13"/>
          <w:color w:val="474747"/>
          <w:spacing w:val="0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color w:val="474747"/>
          <w:spacing w:val="10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6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6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6F6F6F"/>
          <w:spacing w:val="15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288"/>
          <w:position w:val="-1"/>
        </w:rPr>
        <w:t>I</w:t>
      </w:r>
      <w:r>
        <w:rPr>
          <w:rFonts w:ascii="Segoe UI" w:hAnsi="Segoe UI" w:cs="Segoe UI" w:eastAsia="Segoe UI"/>
          <w:sz w:val="5"/>
          <w:szCs w:val="5"/>
          <w:color w:val="343434"/>
          <w:spacing w:val="18"/>
          <w:w w:val="28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221"/>
          <w:position w:val="-1"/>
        </w:rPr>
        <w:t>...</w:t>
      </w:r>
      <w:r>
        <w:rPr>
          <w:rFonts w:ascii="Segoe UI" w:hAnsi="Segoe UI" w:cs="Segoe UI" w:eastAsia="Segoe UI"/>
          <w:sz w:val="9"/>
          <w:szCs w:val="9"/>
          <w:color w:val="343434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300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color w:val="343434"/>
          <w:spacing w:val="-36"/>
          <w:w w:val="3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7"/>
          <w:w w:val="169"/>
          <w:position w:val="-1"/>
        </w:rPr>
        <w:t>,OWf:l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69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color w:val="343434"/>
          <w:spacing w:val="23"/>
          <w:w w:val="16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4"/>
          <w:position w:val="-1"/>
        </w:rPr>
        <w:t>TO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03030"/>
          <w:spacing w:val="0"/>
          <w:w w:val="228"/>
        </w:rPr>
        <w:t>CI,</w:t>
      </w:r>
      <w:r>
        <w:rPr>
          <w:rFonts w:ascii="Segoe UI" w:hAnsi="Segoe UI" w:cs="Segoe UI" w:eastAsia="Segoe UI"/>
          <w:sz w:val="8"/>
          <w:szCs w:val="8"/>
          <w:color w:val="303030"/>
          <w:spacing w:val="-31"/>
          <w:w w:val="228"/>
        </w:rPr>
        <w:t> </w:t>
      </w:r>
      <w:r>
        <w:rPr>
          <w:rFonts w:ascii="Segoe UI" w:hAnsi="Segoe UI" w:cs="Segoe UI" w:eastAsia="Segoe UI"/>
          <w:sz w:val="8"/>
          <w:szCs w:val="8"/>
          <w:color w:val="303030"/>
          <w:spacing w:val="-19"/>
          <w:w w:val="215"/>
        </w:rPr>
        <w:t>C.t,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03030"/>
          <w:spacing w:val="-4"/>
          <w:w w:val="124"/>
        </w:rPr>
        <w:t>1!1,1\2,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6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E3E3E"/>
          <w:spacing w:val="-25"/>
          <w:w w:val="182"/>
          <w:position w:val="-5"/>
        </w:rPr>
        <w:t>OUTPU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182"/>
          <w:position w:val="-5"/>
        </w:rPr>
        <w:t>T</w:t>
      </w:r>
      <w:r>
        <w:rPr>
          <w:rFonts w:ascii="Segoe UI" w:hAnsi="Segoe UI" w:cs="Segoe UI" w:eastAsia="Segoe UI"/>
          <w:sz w:val="8"/>
          <w:szCs w:val="8"/>
          <w:color w:val="3E3E3E"/>
          <w:spacing w:val="-10"/>
          <w:w w:val="18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200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4" w:equalWidth="0">
            <w:col w:w="6845" w:space="4154"/>
            <w:col w:w="385" w:space="47"/>
            <w:col w:w="342" w:space="848"/>
            <w:col w:w="639"/>
          </w:cols>
        </w:sectPr>
      </w:pPr>
      <w:rPr/>
    </w:p>
    <w:p>
      <w:pPr>
        <w:spacing w:before="38" w:after="0" w:line="240" w:lineRule="auto"/>
        <w:ind w:left="83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21"/>
          <w:w w:val="206"/>
          <w:position w:val="3"/>
        </w:rPr>
        <w:t>IIOT(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6"/>
          <w:position w:val="3"/>
        </w:rPr>
        <w:t>S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6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6"/>
          <w:w w:val="206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1"/>
          <w:w w:val="182"/>
          <w:position w:val="0"/>
        </w:rPr>
        <w:t>SILICO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color w:val="383838"/>
          <w:spacing w:val="21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2"/>
          <w:position w:val="0"/>
        </w:rPr>
        <w:t>'II£AS£</w:t>
      </w:r>
      <w:r>
        <w:rPr>
          <w:rFonts w:ascii="Segoe UI" w:hAnsi="Segoe UI" w:cs="Segoe UI" w:eastAsia="Segoe UI"/>
          <w:sz w:val="9"/>
          <w:szCs w:val="9"/>
          <w:color w:val="383838"/>
          <w:spacing w:val="-11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IIU!.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18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8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£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API'UE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D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3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7"/>
          <w:w w:val="181"/>
          <w:position w:val="0"/>
        </w:rPr>
        <w:t>8£TWtol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23" w:after="0" w:line="240" w:lineRule="auto"/>
        <w:ind w:left="130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39"/>
        </w:rPr>
        <w:t>.lH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39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15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31"/>
          <w:w w:val="383"/>
        </w:rPr>
        <w:t>-lN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383"/>
        </w:rPr>
        <w:t>G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38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1"/>
          <w:w w:val="176"/>
        </w:rPr>
        <w:t>PLAT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6"/>
        </w:rPr>
        <w:t>£</w:t>
      </w:r>
      <w:r>
        <w:rPr>
          <w:rFonts w:ascii="Segoe UI" w:hAnsi="Segoe UI" w:cs="Segoe UI" w:eastAsia="Segoe UI"/>
          <w:sz w:val="8"/>
          <w:szCs w:val="8"/>
          <w:color w:val="383838"/>
          <w:spacing w:val="1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F</w:t>
      </w:r>
      <w:r>
        <w:rPr>
          <w:rFonts w:ascii="Segoe UI" w:hAnsi="Segoe UI" w:cs="Segoe UI" w:eastAsia="Segoe UI"/>
          <w:sz w:val="9"/>
          <w:szCs w:val="9"/>
          <w:color w:val="383838"/>
          <w:spacing w:val="1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0"/>
        </w:rPr>
        <w:t>tfY8RI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1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63"/>
        </w:rPr>
        <w:t>AIOIPUflER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5" w:after="0" w:line="240" w:lineRule="auto"/>
        <w:ind w:left="131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383838"/>
          <w:spacing w:val="-10"/>
          <w:w w:val="100"/>
        </w:rPr>
        <w:t>TIGHT!!!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,</w:t>
      </w:r>
      <w:r>
        <w:rPr>
          <w:rFonts w:ascii="Segoe UI" w:hAnsi="Segoe UI" w:cs="Segoe UI" w:eastAsia="Segoe UI"/>
          <w:sz w:val="13"/>
          <w:szCs w:val="13"/>
          <w:color w:val="383838"/>
          <w:spacing w:val="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8"/>
        </w:rPr>
        <w:t>2</w:t>
      </w:r>
      <w:r>
        <w:rPr>
          <w:rFonts w:ascii="Segoe UI" w:hAnsi="Segoe UI" w:cs="Segoe UI" w:eastAsia="Segoe UI"/>
          <w:sz w:val="9"/>
          <w:szCs w:val="9"/>
          <w:color w:val="383838"/>
          <w:spacing w:val="3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11"/>
        </w:rPr>
        <w:t>110\.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11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202"/>
        </w:rPr>
        <w:t>HTllo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24"/>
        </w:rPr>
        <w:t>G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color w:val="383838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4"/>
          <w:w w:val="100"/>
        </w:rPr>
        <w:t>SCREW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S</w:t>
      </w:r>
      <w:r>
        <w:rPr>
          <w:rFonts w:ascii="Segoe UI" w:hAnsi="Segoe UI" w:cs="Segoe UI" w:eastAsia="Segoe UI"/>
          <w:sz w:val="13"/>
          <w:szCs w:val="13"/>
          <w:color w:val="383838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9"/>
          <w:w w:val="130"/>
        </w:rPr>
        <w:t>F'IMot.T.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73" w:after="0" w:line="117" w:lineRule="exact"/>
        <w:ind w:left="13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2A2A2A"/>
          <w:spacing w:val="-14"/>
          <w:w w:val="141"/>
        </w:rPr>
        <w:t>�EE</w:t>
      </w:r>
      <w:r>
        <w:rPr>
          <w:rFonts w:ascii="Segoe UI" w:hAnsi="Segoe UI" w:cs="Segoe UI" w:eastAsia="Segoe UI"/>
          <w:sz w:val="9"/>
          <w:szCs w:val="9"/>
          <w:color w:val="2A2A2A"/>
          <w:spacing w:val="0"/>
          <w:w w:val="141"/>
        </w:rPr>
        <w:t>P</w:t>
      </w:r>
      <w:r>
        <w:rPr>
          <w:rFonts w:ascii="Segoe UI" w:hAnsi="Segoe UI" w:cs="Segoe UI" w:eastAsia="Segoe UI"/>
          <w:sz w:val="9"/>
          <w:szCs w:val="9"/>
          <w:color w:val="2A2A2A"/>
          <w:spacing w:val="33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13"/>
          <w:w w:val="261"/>
        </w:rPr>
        <w:t>Al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261"/>
        </w:rPr>
        <w:t>l</w:t>
      </w:r>
      <w:r>
        <w:rPr>
          <w:rFonts w:ascii="Segoe UI" w:hAnsi="Segoe UI" w:cs="Segoe UI" w:eastAsia="Segoe UI"/>
          <w:sz w:val="8"/>
          <w:szCs w:val="8"/>
          <w:color w:val="2A2A2A"/>
          <w:spacing w:val="1"/>
          <w:w w:val="26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7"/>
          <w:w w:val="171"/>
        </w:rPr>
        <w:t>WilliN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71"/>
        </w:rPr>
        <w:t>G</w:t>
      </w:r>
      <w:r>
        <w:rPr>
          <w:rFonts w:ascii="Segoe UI" w:hAnsi="Segoe UI" w:cs="Segoe UI" w:eastAsia="Segoe UI"/>
          <w:sz w:val="8"/>
          <w:szCs w:val="8"/>
          <w:color w:val="2A2A2A"/>
          <w:spacing w:val="18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32"/>
          <w:w w:val="171"/>
        </w:rPr>
        <w:t>A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71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36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color w:val="474747"/>
          <w:spacing w:val="-9"/>
          <w:w w:val="180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-11"/>
          <w:w w:val="181"/>
        </w:rPr>
        <w:t>IIOII</w:t>
      </w:r>
      <w:r>
        <w:rPr>
          <w:rFonts w:ascii="Segoe UI" w:hAnsi="Segoe UI" w:cs="Segoe UI" w:eastAsia="Segoe UI"/>
          <w:sz w:val="8"/>
          <w:szCs w:val="8"/>
          <w:color w:val="2A2A2A"/>
          <w:spacing w:val="-10"/>
          <w:w w:val="181"/>
        </w:rPr>
        <w:t>T</w:t>
      </w:r>
      <w:r>
        <w:rPr>
          <w:rFonts w:ascii="Segoe UI" w:hAnsi="Segoe UI" w:cs="Segoe UI" w:eastAsia="Segoe UI"/>
          <w:sz w:val="8"/>
          <w:szCs w:val="8"/>
          <w:color w:val="848484"/>
          <w:spacing w:val="0"/>
          <w:w w:val="165"/>
        </w:rPr>
        <w:t>·</w:t>
      </w:r>
      <w:r>
        <w:rPr>
          <w:rFonts w:ascii="Segoe UI" w:hAnsi="Segoe UI" w:cs="Segoe UI" w:eastAsia="Segoe UI"/>
          <w:sz w:val="8"/>
          <w:szCs w:val="8"/>
          <w:color w:val="848484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848484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36"/>
          <w:w w:val="191"/>
        </w:rPr>
        <w:t>A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91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25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7"/>
          <w:w w:val="169"/>
        </w:rPr>
        <w:t>POS518Lf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139" w:lineRule="exact"/>
        <w:ind w:left="1409" w:right="30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20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200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color w:val="787878"/>
          <w:spacing w:val="6"/>
          <w:w w:val="2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29"/>
          <w:w w:val="152"/>
          <w:position w:val="-1"/>
        </w:rPr>
        <w:t>'--,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2"/>
          <w:position w:val="-1"/>
        </w:rPr>
        <w:t>;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5"/>
          <w:w w:val="72"/>
          <w:position w:val="-1"/>
        </w:rPr>
        <w:t>CH.A�!O(_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72"/>
          <w:position w:val="-1"/>
        </w:rPr>
        <w:t>L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1"/>
          <w:w w:val="7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78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15" w:lineRule="exact"/>
        <w:ind w:left="1399" w:right="346"/>
        <w:jc w:val="center"/>
        <w:tabs>
          <w:tab w:pos="1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0.889999pt;margin-top:-2.141001pt;width:67.6729pt;height:6.7pt;mso-position-horizontal-relative:page;mso-position-vertical-relative:paragraph;z-index:-18888" type="#_x0000_t202" filled="f" stroked="f">
            <v:textbox inset="0,0,0,0">
              <w:txbxContent>
                <w:p>
                  <w:pPr>
                    <w:spacing w:before="0" w:after="0" w:line="134" w:lineRule="exact"/>
                    <w:ind w:right="-60"/>
                    <w:jc w:val="left"/>
                    <w:tabs>
                      <w:tab w:pos="130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-16"/>
                      <w:w w:val="177"/>
                      <w:position w:val="7"/>
                    </w:rPr>
                    <w:t>CHASSI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77"/>
                      <w:position w:val="7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-37"/>
                      <w:w w:val="177"/>
                      <w:position w:val="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00"/>
                      <w:position w:val="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00"/>
                      <w:position w:val="7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0"/>
                      <w:w w:val="111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24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46"/>
          <w:position w:val="-1"/>
        </w:rPr>
        <w:t>(</w:t>
      </w:r>
      <w:r>
        <w:rPr>
          <w:rFonts w:ascii="Segoe UI" w:hAnsi="Segoe UI" w:cs="Segoe UI" w:eastAsia="Segoe UI"/>
          <w:sz w:val="13"/>
          <w:szCs w:val="13"/>
          <w:color w:val="393939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93939"/>
          <w:spacing w:val="-10"/>
          <w:w w:val="119"/>
          <w:position w:val="-1"/>
        </w:rPr>
        <w:t>ST(I!£01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6" w:lineRule="exact"/>
        <w:ind w:left="1283" w:right="163"/>
        <w:jc w:val="center"/>
        <w:tabs>
          <w:tab w:pos="26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19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4"/>
          <w:w w:val="214"/>
          <w:position w:val="-2"/>
        </w:rPr>
        <w:t>L-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214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75757"/>
          <w:spacing w:val="-76"/>
          <w:w w:val="214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color w:val="B4B4B4"/>
          <w:spacing w:val="0"/>
          <w:w w:val="10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8" w:lineRule="exact"/>
        <w:ind w:left="1315" w:right="-6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464646"/>
          <w:spacing w:val="0"/>
          <w:w w:val="21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color w:val="464646"/>
          <w:spacing w:val="-52"/>
          <w:w w:val="21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466"/>
          <w:position w:val="2"/>
        </w:rPr>
        <w:t>--</w:t>
      </w:r>
      <w:r>
        <w:rPr>
          <w:rFonts w:ascii="Segoe UI" w:hAnsi="Segoe UI" w:cs="Segoe UI" w:eastAsia="Segoe UI"/>
          <w:sz w:val="9"/>
          <w:szCs w:val="9"/>
          <w:color w:val="464646"/>
          <w:spacing w:val="-77"/>
          <w:w w:val="466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17"/>
          <w:w w:val="152"/>
          <w:position w:val="2"/>
        </w:rPr>
        <w:t>�PIANI&lt;l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2"/>
          <w:position w:val="2"/>
        </w:rPr>
        <w:t>L</w:t>
      </w:r>
      <w:r>
        <w:rPr>
          <w:rFonts w:ascii="Segoe UI" w:hAnsi="Segoe UI" w:cs="Segoe UI" w:eastAsia="Segoe UI"/>
          <w:sz w:val="8"/>
          <w:szCs w:val="8"/>
          <w:color w:val="464646"/>
          <w:spacing w:val="-19"/>
          <w:w w:val="152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2"/>
          <w:position w:val="2"/>
        </w:rPr>
        <w:t>3&amp;4</w:t>
      </w:r>
      <w:r>
        <w:rPr>
          <w:rFonts w:ascii="Segoe UI" w:hAnsi="Segoe UI" w:cs="Segoe UI" w:eastAsia="Segoe UI"/>
          <w:sz w:val="8"/>
          <w:szCs w:val="8"/>
          <w:color w:val="464646"/>
          <w:spacing w:val="17"/>
          <w:w w:val="152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7"/>
          <w:w w:val="157"/>
          <w:position w:val="2"/>
        </w:rPr>
        <w:t>t®AOI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9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73737"/>
          <w:spacing w:val="-4"/>
          <w:w w:val="242"/>
        </w:rPr>
        <w:t>at,Sll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52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69"/>
        </w:rPr>
        <w:t>l$1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4" w:equalWidth="0">
            <w:col w:w="3966" w:space="112"/>
            <w:col w:w="2941" w:space="3974"/>
            <w:col w:w="385" w:space="1355"/>
            <w:col w:w="527"/>
          </w:cols>
        </w:sectPr>
      </w:pPr>
      <w:rPr/>
    </w:p>
    <w:p>
      <w:pPr>
        <w:spacing w:before="0" w:after="0" w:line="266" w:lineRule="exact"/>
        <w:ind w:left="1313" w:right="-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0pt;margin-top:0pt;width:714.23999pt;height:555.839966pt;mso-position-horizontal-relative:page;mso-position-vertical-relative:page;z-index:-18891" coordorigin="0,0" coordsize="14285,11117">
            <v:shape style="position:absolute;left:0;top:0;width:14285;height:11117" type="#_x0000_t75">
              <v:imagedata r:id="rId405" o:title=""/>
            </v:shape>
            <v:shape style="position:absolute;left:1018;top:3725;width:1344;height:298" type="#_x0000_t75">
              <v:imagedata r:id="rId406" o:title=""/>
            </v:shape>
            <v:shape style="position:absolute;left:4829;top:3590;width:202;height:115" type="#_x0000_t75">
              <v:imagedata r:id="rId407" o:title=""/>
            </v:shape>
            <v:shape style="position:absolute;left:5731;top:8592;width:672;height:240" type="#_x0000_t75">
              <v:imagedata r:id="rId408" o:title=""/>
            </v:shape>
            <v:shape style="position:absolute;left:2237;top:9024;width:1776;height:125" type="#_x0000_t75">
              <v:imagedata r:id="rId409" o:title=""/>
            </v:shape>
            <v:shape style="position:absolute;left:6029;top:9936;width:2275;height:278" type="#_x0000_t75">
              <v:imagedata r:id="rId410" o:title=""/>
            </v:shape>
            <v:shape style="position:absolute;left:11914;top:4790;width:432;height:307" type="#_x0000_t75">
              <v:imagedata r:id="rId411" o:title=""/>
            </v:shape>
            <v:shape style="position:absolute;left:11338;top:6441;width:365;height:125" type="#_x0000_t75">
              <v:imagedata r:id="rId412" o:title=""/>
            </v:shape>
            <v:shape style="position:absolute;left:11405;top:6566;width:221;height:115" type="#_x0000_t75">
              <v:imagedata r:id="rId413" o:title=""/>
            </v:shape>
            <v:shape style="position:absolute;left:10195;top:7766;width:547;height:326" type="#_x0000_t75">
              <v:imagedata r:id="rId414" o:title=""/>
            </v:shape>
            <v:shape style="position:absolute;left:9888;top:9715;width:422;height:336" type="#_x0000_t75">
              <v:imagedata r:id="rId415" o:title=""/>
            </v:shape>
            <v:group style="position:absolute;left:2746;top:2323;width:2;height:1814" coordorigin="2746,2323" coordsize="2,1814">
              <v:shape style="position:absolute;left:2746;top:2323;width:2;height:1814" coordorigin="2746,2323" coordsize="0,1814" path="m2746,4138l2746,2323e" filled="f" stroked="t" strokeweight=".96pt" strokecolor="#4B4B4B">
                <v:path arrowok="t"/>
              </v:shape>
            </v:group>
            <v:group style="position:absolute;left:3149;top:2256;width:2;height:1882" coordorigin="3149,2256" coordsize="2,1882">
              <v:shape style="position:absolute;left:3149;top:2256;width:2;height:1882" coordorigin="3149,2256" coordsize="0,1882" path="m3149,4138l3149,2256e" filled="f" stroked="t" strokeweight=".96pt" strokecolor="#575757">
                <v:path arrowok="t"/>
              </v:shape>
            </v:group>
            <v:group style="position:absolute;left:4771;top:2074;width:2;height:2006" coordorigin="4771,2074" coordsize="2,2006">
              <v:shape style="position:absolute;left:4771;top:2074;width:2;height:2006" coordorigin="4771,2074" coordsize="0,2006" path="m4771,4080l4771,2074e" filled="f" stroked="t" strokeweight=".96pt" strokecolor="#535353">
                <v:path arrowok="t"/>
              </v:shape>
            </v:group>
            <v:group style="position:absolute;left:5587;top:2294;width:2;height:1325" coordorigin="5587,2294" coordsize="2,1325">
              <v:shape style="position:absolute;left:5587;top:2294;width:2;height:1325" coordorigin="5587,2294" coordsize="0,1325" path="m5587,3619l5587,2294e" filled="f" stroked="t" strokeweight=".96pt" strokecolor="#5F5F5F">
                <v:path arrowok="t"/>
              </v:shape>
            </v:group>
            <v:group style="position:absolute;left:6888;top:2266;width:2;height:1354" coordorigin="6888,2266" coordsize="2,1354">
              <v:shape style="position:absolute;left:6888;top:2266;width:2;height:1354" coordorigin="6888,2266" coordsize="0,1354" path="m6888,3619l6888,2266e" filled="f" stroked="t" strokeweight=".96pt" strokecolor="#575757">
                <v:path arrowok="t"/>
              </v:shape>
            </v:group>
            <v:group style="position:absolute;left:13056;top:7498;width:2;height:1920" coordorigin="13056,7498" coordsize="2,1920">
              <v:shape style="position:absolute;left:13056;top:7498;width:2;height:1920" coordorigin="13056,7498" coordsize="0,1920" path="m13056,9418l13056,7498e" filled="f" stroked="t" strokeweight=".96pt" strokecolor="#444444">
                <v:path arrowok="t"/>
              </v:shape>
            </v:group>
            <v:group style="position:absolute;left:11434;top:8765;width:883;height:2" coordorigin="11434,8765" coordsize="883,2">
              <v:shape style="position:absolute;left:11434;top:8765;width:883;height:2" coordorigin="11434,8765" coordsize="883,0" path="m11434,8765l12317,8765e" filled="f" stroked="t" strokeweight=".96pt" strokecolor="#535353">
                <v:path arrowok="t"/>
              </v:shape>
            </v:group>
            <v:group style="position:absolute;left:12394;top:8746;width:2;height:672" coordorigin="12394,8746" coordsize="2,672">
              <v:shape style="position:absolute;left:12394;top:8746;width:2;height:672" coordorigin="12394,8746" coordsize="0,672" path="m12394,9418l12394,8746e" filled="f" stroked="t" strokeweight=".96pt" strokecolor="#474747">
                <v:path arrowok="t"/>
              </v:shape>
            </v:group>
            <v:group style="position:absolute;left:9494;top:9662;width:2179;height:2" coordorigin="9494,9662" coordsize="2179,2">
              <v:shape style="position:absolute;left:9494;top:9662;width:2179;height:2" coordorigin="9494,9662" coordsize="2179,0" path="m9494,9662l11674,9662e" filled="f" stroked="t" strokeweight=".96pt" strokecolor="#505050">
                <v:path arrowok="t"/>
              </v:shape>
            </v:group>
            <v:group style="position:absolute;left:10877;top:5496;width:960;height:2" coordorigin="10877,5496" coordsize="960,2">
              <v:shape style="position:absolute;left:10877;top:5496;width:960;height:2" coordorigin="10877,5496" coordsize="960,0" path="m10877,5496l11837,5496e" filled="f" stroked="t" strokeweight=".96pt" strokecolor="#4B4B4B">
                <v:path arrowok="t"/>
              </v:shape>
            </v:group>
            <v:group style="position:absolute;left:11832;top:5482;width:2;height:806" coordorigin="11832,5482" coordsize="2,806">
              <v:shape style="position:absolute;left:11832;top:5482;width:2;height:806" coordorigin="11832,5482" coordsize="0,806" path="m11832,6288l11832,5482e" filled="f" stroked="t" strokeweight=".96pt" strokecolor="#474747">
                <v:path arrowok="t"/>
              </v:shape>
            </v:group>
            <v:group style="position:absolute;left:10627;top:6389;width:384;height:2" coordorigin="10627,6389" coordsize="384,2">
              <v:shape style="position:absolute;left:10627;top:6389;width:384;height:2" coordorigin="10627,6389" coordsize="384,0" path="m10627,6389l11011,6389e" filled="f" stroked="t" strokeweight=".48pt" strokecolor="#5F5F5F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7"/>
          <w:szCs w:val="27"/>
          <w:color w:val="414141"/>
          <w:spacing w:val="-38"/>
          <w:w w:val="100"/>
          <w:position w:val="2"/>
        </w:rPr>
        <w:t>;'::</w:t>
      </w:r>
      <w:r>
        <w:rPr>
          <w:rFonts w:ascii="Segoe UI" w:hAnsi="Segoe UI" w:cs="Segoe UI" w:eastAsia="Segoe UI"/>
          <w:sz w:val="27"/>
          <w:szCs w:val="27"/>
          <w:color w:val="414141"/>
          <w:spacing w:val="0"/>
          <w:w w:val="100"/>
          <w:position w:val="2"/>
        </w:rPr>
        <w:t>�</w:t>
      </w:r>
      <w:r>
        <w:rPr>
          <w:rFonts w:ascii="Segoe UI" w:hAnsi="Segoe UI" w:cs="Segoe UI" w:eastAsia="Segoe UI"/>
          <w:sz w:val="27"/>
          <w:szCs w:val="27"/>
          <w:color w:val="414141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27"/>
          <w:szCs w:val="27"/>
          <w:color w:val="414141"/>
          <w:spacing w:val="-29"/>
          <w:w w:val="76"/>
          <w:position w:val="2"/>
        </w:rPr>
        <w:t>�</w:t>
      </w:r>
      <w:r>
        <w:rPr>
          <w:rFonts w:ascii="Segoe UI" w:hAnsi="Segoe UI" w:cs="Segoe UI" w:eastAsia="Segoe UI"/>
          <w:sz w:val="27"/>
          <w:szCs w:val="27"/>
          <w:color w:val="414141"/>
          <w:spacing w:val="0"/>
          <w:w w:val="76"/>
          <w:position w:val="2"/>
        </w:rPr>
        <w:t>l</w:t>
      </w:r>
      <w:r>
        <w:rPr>
          <w:rFonts w:ascii="Segoe UI" w:hAnsi="Segoe UI" w:cs="Segoe UI" w:eastAsia="Segoe UI"/>
          <w:sz w:val="27"/>
          <w:szCs w:val="27"/>
          <w:color w:val="414141"/>
          <w:spacing w:val="-8"/>
          <w:w w:val="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-15"/>
          <w:w w:val="150"/>
          <w:position w:val="2"/>
        </w:rPr>
        <w:t>WilliN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50"/>
          <w:position w:val="2"/>
        </w:rPr>
        <w:t>G</w:t>
      </w:r>
      <w:r>
        <w:rPr>
          <w:rFonts w:ascii="Segoe UI" w:hAnsi="Segoe UI" w:cs="Segoe UI" w:eastAsia="Segoe UI"/>
          <w:sz w:val="9"/>
          <w:szCs w:val="9"/>
          <w:color w:val="414141"/>
          <w:spacing w:val="30"/>
          <w:w w:val="15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6"/>
          <w:w w:val="100"/>
          <w:position w:val="2"/>
        </w:rPr>
        <w:t>CA�[f\JL�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2"/>
        </w:rPr>
        <w:t>V</w:t>
      </w:r>
      <w:r>
        <w:rPr>
          <w:rFonts w:ascii="Segoe UI" w:hAnsi="Segoe UI" w:cs="Segoe UI" w:eastAsia="Segoe UI"/>
          <w:sz w:val="13"/>
          <w:szCs w:val="13"/>
          <w:color w:val="414141"/>
          <w:spacing w:val="-12"/>
          <w:w w:val="100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237"/>
          <w:position w:val="2"/>
        </w:rPr>
        <w:t>IKI</w:t>
      </w:r>
      <w:r>
        <w:rPr>
          <w:rFonts w:ascii="Segoe UI" w:hAnsi="Segoe UI" w:cs="Segoe UI" w:eastAsia="Segoe UI"/>
          <w:sz w:val="8"/>
          <w:szCs w:val="8"/>
          <w:color w:val="414141"/>
          <w:spacing w:val="-5"/>
          <w:w w:val="181"/>
          <w:position w:val="1"/>
        </w:rPr>
        <w:t>OR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81"/>
          <w:position w:val="1"/>
        </w:rPr>
        <w:t>(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color w:val="414141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6"/>
          <w:w w:val="147"/>
          <w:position w:val="1"/>
        </w:rPr>
        <w:t>!UMNIIoG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432" w:right="-8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color w:val="363636"/>
          <w:spacing w:val="-14"/>
          <w:w w:val="79"/>
          <w:position w:val="-7"/>
        </w:rPr>
        <w:t>:=�</w:t>
      </w:r>
      <w:r>
        <w:rPr>
          <w:rFonts w:ascii="Segoe UI" w:hAnsi="Segoe UI" w:cs="Segoe UI" w:eastAsia="Segoe UI"/>
          <w:sz w:val="21"/>
          <w:szCs w:val="21"/>
          <w:color w:val="363636"/>
          <w:spacing w:val="-57"/>
          <w:w w:val="137"/>
          <w:position w:val="-7"/>
        </w:rPr>
        <w:t>::'</w:t>
      </w:r>
      <w:r>
        <w:rPr>
          <w:rFonts w:ascii="Segoe UI" w:hAnsi="Segoe UI" w:cs="Segoe UI" w:eastAsia="Segoe UI"/>
          <w:sz w:val="21"/>
          <w:szCs w:val="21"/>
          <w:color w:val="363636"/>
          <w:spacing w:val="-19"/>
          <w:w w:val="73"/>
          <w:position w:val="-7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14"/>
          <w:w w:val="63"/>
          <w:position w:val="-5"/>
        </w:rPr>
        <w:t>��</w:t>
      </w:r>
      <w:r>
        <w:rPr>
          <w:rFonts w:ascii="Segoe UI" w:hAnsi="Segoe UI" w:cs="Segoe UI" w:eastAsia="Segoe UI"/>
          <w:sz w:val="21"/>
          <w:szCs w:val="21"/>
          <w:color w:val="363636"/>
          <w:spacing w:val="0"/>
          <w:w w:val="63"/>
          <w:position w:val="-5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28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color w:val="363636"/>
          <w:spacing w:val="-86"/>
          <w:w w:val="100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9"/>
          <w:w w:val="100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16"/>
          <w:w w:val="83"/>
          <w:position w:val="0"/>
        </w:rPr>
        <w:t>;'\1</w:t>
      </w:r>
      <w:r>
        <w:rPr>
          <w:rFonts w:ascii="Segoe UI" w:hAnsi="Segoe UI" w:cs="Segoe UI" w:eastAsia="Segoe UI"/>
          <w:sz w:val="21"/>
          <w:szCs w:val="21"/>
          <w:color w:val="363636"/>
          <w:spacing w:val="-9"/>
          <w:w w:val="83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471"/>
          <w:position w:val="4"/>
        </w:rPr>
        <w:t>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color w:val="2D2D2D"/>
          <w:spacing w:val="0"/>
          <w:w w:val="315"/>
        </w:rPr>
        <w:t>•</w:t>
      </w:r>
      <w:r>
        <w:rPr>
          <w:rFonts w:ascii="Segoe UI" w:hAnsi="Segoe UI" w:cs="Segoe UI" w:eastAsia="Segoe UI"/>
          <w:sz w:val="9"/>
          <w:szCs w:val="9"/>
          <w:color w:val="2D2D2D"/>
          <w:spacing w:val="-49"/>
          <w:w w:val="315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23"/>
        </w:rPr>
        <w:t>OOIOIE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23"/>
        </w:rPr>
        <w:t>S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12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0"/>
          <w:w w:val="100"/>
        </w:rPr>
        <w:t>1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00"/>
        </w:rPr>
        <w:t>AW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G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color w:val="2D2D2D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5"/>
          <w:w w:val="117"/>
        </w:rPr>
        <w:t>WIRE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63636"/>
          <w:spacing w:val="0"/>
          <w:w w:val="161"/>
        </w:rPr>
        <w:t>.lS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4159" w:space="907"/>
            <w:col w:w="2382" w:space="38"/>
            <w:col w:w="5774"/>
          </w:cols>
        </w:sectPr>
      </w:pPr>
      <w:rPr/>
    </w:p>
    <w:p>
      <w:pPr>
        <w:spacing w:before="0" w:after="0" w:line="272" w:lineRule="exact"/>
        <w:ind w:right="691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8.417145pt;margin-top:-6.971096pt;width:6.360781pt;height:4.910637pt;mso-position-horizontal-relative:page;mso-position-vertical-relative:paragraph;z-index:-18881" type="#_x0000_t202" filled="f" stroked="f">
            <v:textbox inset="0,0,0,0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383838"/>
                      <w:spacing w:val="0"/>
                      <w:w w:val="43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color w:val="2C2C2C"/>
          <w:spacing w:val="10"/>
          <w:w w:val="88"/>
        </w:rPr>
        <w:t>1.3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</w:rPr>
      </w:r>
    </w:p>
    <w:p>
      <w:pPr>
        <w:spacing w:before="0" w:after="0" w:line="211" w:lineRule="exact"/>
        <w:ind w:right="633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474747"/>
          <w:spacing w:val="0"/>
          <w:w w:val="172"/>
        </w:rPr>
        <w:t>I</w:t>
      </w:r>
      <w:r>
        <w:rPr>
          <w:rFonts w:ascii="Segoe UI" w:hAnsi="Segoe UI" w:cs="Segoe UI" w:eastAsia="Segoe UI"/>
          <w:sz w:val="17"/>
          <w:szCs w:val="17"/>
          <w:color w:val="474747"/>
          <w:spacing w:val="-33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72"/>
        </w:rPr>
        <w:t>"</w:t>
      </w:r>
      <w:r>
        <w:rPr>
          <w:rFonts w:ascii="Segoe UI" w:hAnsi="Segoe UI" w:cs="Segoe UI" w:eastAsia="Segoe UI"/>
          <w:sz w:val="17"/>
          <w:szCs w:val="17"/>
          <w:color w:val="383838"/>
          <w:spacing w:val="-52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color w:val="A8A8A8"/>
          <w:spacing w:val="0"/>
          <w:w w:val="103"/>
        </w:rPr>
        <w:t>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3" w:lineRule="exact"/>
        <w:ind w:right="-20"/>
        <w:jc w:val="right"/>
        <w:tabs>
          <w:tab w:pos="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26.062637pt;margin-top:16.254061pt;width:21.290651pt;height:10.572223pt;mso-position-horizontal-relative:page;mso-position-vertical-relative:paragraph;z-index:-18864;rotation:359" type="#_x0000_t136" fillcolor="#292929" stroked="f">
            <o:extrusion v:ext="view" autorotationcenter="t"/>
            <v:textpath style="font-family:&amp;quot;Segoe UI&amp;quot;;font-size:10pt;v-text-kern:t;mso-text-shadow:auto" string="I�DP"/>
          </v:shape>
        </w:pict>
      </w:r>
      <w:r>
        <w:rPr/>
        <w:pict>
          <w10:wrap type="none"/>
          <v:shape style="position:absolute;margin-left:253.885193pt;margin-top:15.83677pt;width:20.168126pt;height:6.72104pt;mso-position-horizontal-relative:page;mso-position-vertical-relative:paragraph;z-index:-18863;rotation:359" type="#_x0000_t136" fillcolor="#292929" stroked="f">
            <o:extrusion v:ext="view" autorotationcenter="t"/>
            <v:textpath style="font-family:&amp;quot;Segoe UI&amp;quot;;font-size:6pt;v-text-kern:t;mso-text-shadow:auto" string="�d tl"/>
          </v:shape>
        </w:pict>
      </w:r>
      <w:r>
        <w:rPr>
          <w:rFonts w:ascii="Segoe UI" w:hAnsi="Segoe UI" w:cs="Segoe UI" w:eastAsia="Segoe UI"/>
          <w:sz w:val="17"/>
          <w:szCs w:val="17"/>
          <w:color w:val="292929"/>
          <w:w w:val="122"/>
        </w:rPr>
        <w:t>l.</w:t>
      </w:r>
      <w:r>
        <w:rPr>
          <w:rFonts w:ascii="Segoe UI" w:hAnsi="Segoe UI" w:cs="Segoe UI" w:eastAsia="Segoe UI"/>
          <w:sz w:val="17"/>
          <w:szCs w:val="17"/>
          <w:color w:val="292929"/>
          <w:w w:val="100"/>
        </w:rPr>
        <w:tab/>
      </w:r>
      <w:r>
        <w:rPr>
          <w:rFonts w:ascii="Segoe UI" w:hAnsi="Segoe UI" w:cs="Segoe UI" w:eastAsia="Segoe UI"/>
          <w:sz w:val="17"/>
          <w:szCs w:val="17"/>
          <w:color w:val="292929"/>
          <w:w w:val="100"/>
        </w:rPr>
      </w:r>
      <w:r>
        <w:rPr>
          <w:rFonts w:ascii="Segoe UI" w:hAnsi="Segoe UI" w:cs="Segoe UI" w:eastAsia="Segoe UI"/>
          <w:sz w:val="21"/>
          <w:szCs w:val="21"/>
          <w:color w:val="292929"/>
          <w:spacing w:val="-48"/>
          <w:w w:val="102"/>
        </w:rPr>
        <w:t>4-</w:t>
      </w:r>
      <w:r>
        <w:rPr>
          <w:rFonts w:ascii="Segoe UI" w:hAnsi="Segoe UI" w:cs="Segoe UI" w:eastAsia="Segoe UI"/>
          <w:sz w:val="21"/>
          <w:szCs w:val="21"/>
          <w:color w:val="292929"/>
          <w:spacing w:val="-29"/>
          <w:w w:val="102"/>
        </w:rPr>
        <w:t>7</w:t>
      </w:r>
      <w:r>
        <w:rPr>
          <w:rFonts w:ascii="Segoe UI" w:hAnsi="Segoe UI" w:cs="Segoe UI" w:eastAsia="Segoe UI"/>
          <w:sz w:val="21"/>
          <w:szCs w:val="21"/>
          <w:color w:val="9A9A9A"/>
          <w:spacing w:val="0"/>
          <w:w w:val="147"/>
        </w:rPr>
        <w:t>,</w:t>
      </w:r>
      <w:r>
        <w:rPr>
          <w:rFonts w:ascii="Segoe UI" w:hAnsi="Segoe UI" w:cs="Segoe UI" w:eastAsia="Segoe UI"/>
          <w:sz w:val="21"/>
          <w:szCs w:val="21"/>
          <w:color w:val="9A9A9A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color w:val="9A9A9A"/>
          <w:spacing w:val="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29"/>
          <w:w w:val="249"/>
        </w:rPr>
        <w:t>'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249"/>
        </w:rPr>
        <w:t>0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9A9A9A"/>
          <w:spacing w:val="0"/>
          <w:w w:val="110"/>
        </w:rPr>
        <w:t>.</w:t>
      </w:r>
      <w:r>
        <w:rPr>
          <w:rFonts w:ascii="Segoe UI" w:hAnsi="Segoe UI" w:cs="Segoe UI" w:eastAsia="Segoe UI"/>
          <w:sz w:val="13"/>
          <w:szCs w:val="13"/>
          <w:color w:val="9A9A9A"/>
          <w:spacing w:val="0"/>
          <w:w w:val="110"/>
        </w:rPr>
        <w:t>  </w:t>
      </w:r>
      <w:r>
        <w:rPr>
          <w:rFonts w:ascii="Segoe UI" w:hAnsi="Segoe UI" w:cs="Segoe UI" w:eastAsia="Segoe UI"/>
          <w:sz w:val="13"/>
          <w:szCs w:val="13"/>
          <w:color w:val="9A9A9A"/>
          <w:spacing w:val="5"/>
          <w:w w:val="110"/>
        </w:rPr>
        <w:t> </w:t>
      </w:r>
      <w:r>
        <w:rPr>
          <w:rFonts w:ascii="Segoe UI" w:hAnsi="Segoe UI" w:cs="Segoe UI" w:eastAsia="Segoe UI"/>
          <w:sz w:val="13"/>
          <w:szCs w:val="13"/>
          <w:color w:val="AFAFAF"/>
          <w:spacing w:val="0"/>
          <w:w w:val="110"/>
        </w:rPr>
        <w:t>-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25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91.819199pt;margin-top:10.650975pt;width:2.496755pt;height:6.733549pt;mso-position-horizontal-relative:page;mso-position-vertical-relative:paragraph;z-index:-18876;rotation:358" type="#_x0000_t136" fillcolor="#404040" stroked="f">
            <o:extrusion v:ext="view" autorotationcenter="t"/>
            <v:textpath style="font-family:&amp;quot;Segoe UI&amp;quot;;font-size:6pt;v-text-kern:t;mso-text-shadow:auto" string="("/>
          </v:shape>
        </w:pict>
      </w:r>
      <w:r>
        <w:rPr/>
        <w:pict>
          <w10:wrap type="none"/>
          <v:shape style="position:absolute;margin-left:198.546127pt;margin-top:10.304619pt;width:2.979689pt;height:6.740433pt;mso-position-horizontal-relative:page;mso-position-vertical-relative:paragraph;z-index:-18875;rotation:358" type="#_x0000_t136" fillcolor="#40404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202.828766pt;margin-top:8.279271pt;width:8.775155pt;height:8.722467pt;mso-position-horizontal-relative:page;mso-position-vertical-relative:paragraph;z-index:-18874;rotation:358" type="#_x0000_t136" fillcolor="#404040" stroked="f">
            <o:extrusion v:ext="view" autorotationcenter="t"/>
            <v:textpath style="font-family:&amp;quot;Segoe UI&amp;quot;;font-size:8pt;v-text-kern:t;mso-text-shadow:auto" string="IOI"/>
          </v:shape>
        </w:pict>
      </w:r>
      <w:r>
        <w:rPr/>
        <w:pict>
          <w10:wrap type="none"/>
          <v:shape style="position:absolute;margin-left:230.765518pt;margin-top:7.56074pt;width:29.283265pt;height:10.96421pt;mso-position-horizontal-relative:page;mso-position-vertical-relative:paragraph;z-index:-18873;rotation:358" type="#_x0000_t136" fillcolor="#404040" stroked="f">
            <o:extrusion v:ext="view" autorotationcenter="t"/>
            <v:textpath style="font-family:&amp;quot;Segoe UI&amp;quot;;font-size:10pt;v-text-kern:t;mso-text-shadow:auto" string=".:l;l�C)"/>
          </v:shape>
        </w:pict>
      </w:r>
      <w:r>
        <w:rPr/>
        <w:pict>
          <w10:wrap type="none"/>
          <v:shape style="position:absolute;margin-left:269.676300pt;margin-top:8.54262pt;width:8.116200pt;height:4.91428pt;mso-position-horizontal-relative:page;mso-position-vertical-relative:paragraph;z-index:-18872;rotation:358" type="#_x0000_t136" fillcolor="#616161" stroked="f">
            <o:extrusion v:ext="view" autorotationcenter="t"/>
            <v:textpath style="font-family:&amp;quot;Segoe UI&amp;quot;;font-size:4pt;v-text-kern:t;mso-text-shadow:auto" string="•; ."/>
          </v:shape>
        </w:pict>
      </w:r>
      <w:r>
        <w:rPr/>
        <w:pict>
          <w10:wrap type="none"/>
          <v:shape style="position:absolute;margin-left:278.328339pt;margin-top:8.235013pt;width:4.393202pt;height:4.861161pt;mso-position-horizontal-relative:page;mso-position-vertical-relative:paragraph;z-index:-18871;rotation:358" type="#_x0000_t136" fillcolor="#717171" stroked="f">
            <o:extrusion v:ext="view" autorotationcenter="t"/>
            <v:textpath style="font-family:&amp;quot;Segoe UI&amp;quot;;font-size:4pt;v-text-kern:t;mso-text-shadow:auto" string="&quot;"/>
          </v:shape>
        </w:pict>
      </w:r>
      <w:r>
        <w:rPr/>
        <w:pict>
          <w10:wrap type="none"/>
          <v:shape style="position:absolute;margin-left:216.455139pt;margin-top:-5.673957pt;width:3.845669pt;height:4.804009pt;mso-position-horizontal-relative:page;mso-position-vertical-relative:paragraph;z-index:-18862;rotation:359" type="#_x0000_t136" fillcolor="#292929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79"/>
        </w:rPr>
        <w:t>1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79"/>
        </w:rPr>
        <w:t>    </w:t>
      </w:r>
      <w:r>
        <w:rPr>
          <w:rFonts w:ascii="Segoe UI" w:hAnsi="Segoe UI" w:cs="Segoe UI" w:eastAsia="Segoe UI"/>
          <w:sz w:val="9"/>
          <w:szCs w:val="9"/>
          <w:color w:val="363636"/>
          <w:spacing w:val="18"/>
          <w:w w:val="79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42"/>
        </w:rPr>
        <w:t>tz.oo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00"/>
        </w:rPr>
        <w:t>11</w:t>
      </w:r>
      <w:r>
        <w:rPr>
          <w:rFonts w:ascii="Segoe UI" w:hAnsi="Segoe UI" w:cs="Segoe UI" w:eastAsia="Segoe UI"/>
          <w:sz w:val="13"/>
          <w:szCs w:val="13"/>
          <w:color w:val="363636"/>
          <w:spacing w:val="3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14"/>
        </w:rPr>
        <w:t>tl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84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6.649994pt;margin-top:14.580284pt;width:7.2194pt;height:5.5144pt;mso-position-horizontal-relative:page;mso-position-vertical-relative:paragraph;z-index:-18884" type="#_x0000_t202" filled="f" stroked="f">
            <v:textbox inset="0,0,0,0">
              <w:txbxContent>
                <w:p>
                  <w:pPr>
                    <w:spacing w:before="0" w:after="0" w:line="110" w:lineRule="exact"/>
                    <w:ind w:right="-57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w w:val="165"/>
                      <w:position w:val="-1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w w:val="138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spacing w:val="-9"/>
                      <w:w w:val="138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spacing w:val="0"/>
                      <w:w w:val="276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294.713409pt;margin-top:5.092710pt;width:2.882499pt;height:2.850706pt;mso-position-horizontal-relative:page;mso-position-vertical-relative:paragraph;z-index:-18868;rotation:359" type="#_x0000_t136" fillcolor="#8B8B8B" stroked="f">
            <o:extrusion v:ext="view" autorotationcenter="t"/>
            <v:textpath style="font-family:&amp;quot;Segoe UI&amp;quot;;font-size:2pt;v-text-kern:t;mso-text-shadow:auto" string="·"/>
          </v:shape>
        </w:pict>
      </w:r>
      <w:r>
        <w:rPr/>
        <w:pict>
          <w10:wrap type="none"/>
          <v:shape style="position:absolute;margin-left:287.983002pt;margin-top:6.96874pt;width:7.68267pt;height:2.851804pt;mso-position-horizontal-relative:page;mso-position-vertical-relative:paragraph;z-index:-18867;rotation:359" type="#_x0000_t136" fillcolor="#8B8B8B" stroked="f">
            <o:extrusion v:ext="view" autorotationcenter="t"/>
            <v:textpath style="font-family:&amp;quot;Segoe UI&amp;quot;;font-size:2pt;v-text-kern:t;mso-text-shadow:auto" string="·��"/>
          </v:shape>
        </w:pict>
      </w:r>
      <w:r>
        <w:rPr/>
        <w:pict>
          <w10:wrap type="none"/>
          <v:shape style="position:absolute;margin-left:301.443024pt;margin-top:6.850517pt;width:7.681597pt;height:2.851808pt;mso-position-horizontal-relative:page;mso-position-vertical-relative:paragraph;z-index:-18866;rotation:359" type="#_x0000_t136" fillcolor="#8B8B8B" stroked="f">
            <o:extrusion v:ext="view" autorotationcenter="t"/>
            <v:textpath style="font-family:&amp;quot;Segoe UI&amp;quot;;font-size:2pt;v-text-kern:t;mso-text-shadow:auto" string="·.  ."/>
          </v:shape>
        </w:pict>
      </w:r>
      <w:r>
        <w:rPr/>
        <w:pict>
          <w10:wrap type="none"/>
          <v:shape style="position:absolute;margin-left:314.403015pt;margin-top:6.260056pt;width:7.80177pt;height:2.85191pt;mso-position-horizontal-relative:page;mso-position-vertical-relative:paragraph;z-index:-18865;rotation:359" type="#_x0000_t136" fillcolor="#8B8B8B" stroked="f">
            <o:extrusion v:ext="view" autorotationcenter="t"/>
            <v:textpath style="font-family:&amp;quot;Segoe UI&amp;quot;;font-size:2pt;v-text-kern:t;mso-text-shadow:auto" string="-.�"/>
          </v:shape>
        </w:pict>
      </w:r>
      <w:r>
        <w:rPr>
          <w:rFonts w:ascii="Segoe UI" w:hAnsi="Segoe UI" w:cs="Segoe UI" w:eastAsia="Segoe UI"/>
          <w:sz w:val="8"/>
          <w:szCs w:val="8"/>
          <w:color w:val="8B8B8B"/>
          <w:spacing w:val="0"/>
          <w:w w:val="442"/>
          <w:position w:val="-4"/>
        </w:rPr>
        <w:t>,</w:t>
      </w:r>
      <w:r>
        <w:rPr>
          <w:rFonts w:ascii="Segoe UI" w:hAnsi="Segoe UI" w:cs="Segoe UI" w:eastAsia="Segoe UI"/>
          <w:sz w:val="8"/>
          <w:szCs w:val="8"/>
          <w:color w:val="8B8B8B"/>
          <w:spacing w:val="67"/>
          <w:w w:val="442"/>
          <w:position w:val="-4"/>
        </w:rPr>
        <w:t> </w:t>
      </w:r>
      <w:r>
        <w:rPr>
          <w:rFonts w:ascii="Segoe UI" w:hAnsi="Segoe UI" w:cs="Segoe UI" w:eastAsia="Segoe UI"/>
          <w:sz w:val="8"/>
          <w:szCs w:val="8"/>
          <w:color w:val="8B8B8B"/>
          <w:spacing w:val="0"/>
          <w:w w:val="276"/>
          <w:position w:val="1"/>
        </w:rPr>
        <w:t>·</w:t>
      </w:r>
      <w:r>
        <w:rPr>
          <w:rFonts w:ascii="Segoe UI" w:hAnsi="Segoe UI" w:cs="Segoe UI" w:eastAsia="Segoe UI"/>
          <w:sz w:val="8"/>
          <w:szCs w:val="8"/>
          <w:color w:val="8B8B8B"/>
          <w:spacing w:val="-32"/>
          <w:w w:val="276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color w:val="8B8B8B"/>
          <w:spacing w:val="0"/>
          <w:w w:val="82"/>
          <w:position w:val="1"/>
        </w:rPr>
        <w:t>·</w:t>
      </w:r>
      <w:r>
        <w:rPr>
          <w:rFonts w:ascii="Segoe UI" w:hAnsi="Segoe UI" w:cs="Segoe UI" w:eastAsia="Segoe UI"/>
          <w:sz w:val="27"/>
          <w:szCs w:val="27"/>
          <w:color w:val="8B8B8B"/>
          <w:spacing w:val="-6"/>
          <w:w w:val="90"/>
          <w:position w:val="0"/>
        </w:rPr>
        <w:t>....</w:t>
      </w:r>
      <w:r>
        <w:rPr>
          <w:rFonts w:ascii="Segoe UI" w:hAnsi="Segoe UI" w:cs="Segoe UI" w:eastAsia="Segoe UI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02020"/>
          <w:spacing w:val="-6"/>
          <w:w w:val="152"/>
          <w:position w:val="-2"/>
        </w:rPr>
        <w:t>ELECTRICA</w:t>
      </w:r>
      <w:r>
        <w:rPr>
          <w:rFonts w:ascii="Segoe UI" w:hAnsi="Segoe UI" w:cs="Segoe UI" w:eastAsia="Segoe UI"/>
          <w:sz w:val="17"/>
          <w:szCs w:val="17"/>
          <w:color w:val="202020"/>
          <w:spacing w:val="0"/>
          <w:w w:val="152"/>
          <w:position w:val="-2"/>
        </w:rPr>
        <w:t>L</w:t>
      </w:r>
      <w:r>
        <w:rPr>
          <w:rFonts w:ascii="Segoe UI" w:hAnsi="Segoe UI" w:cs="Segoe UI" w:eastAsia="Segoe UI"/>
          <w:sz w:val="17"/>
          <w:szCs w:val="17"/>
          <w:color w:val="202020"/>
          <w:spacing w:val="56"/>
          <w:w w:val="15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202020"/>
          <w:spacing w:val="-4"/>
          <w:w w:val="142"/>
          <w:position w:val="-2"/>
        </w:rPr>
        <w:t>CHARACTERISTICS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4400" w:h="10100" w:orient="landscape"/>
          <w:pgMar w:top="280" w:bottom="0" w:left="0" w:right="920"/>
          <w:cols w:num="3" w:equalWidth="0">
            <w:col w:w="5646" w:space="171"/>
            <w:col w:w="552" w:space="1723"/>
            <w:col w:w="5388"/>
          </w:cols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</w:sectPr>
      </w:pPr>
      <w:rPr/>
    </w:p>
    <w:p>
      <w:pPr>
        <w:spacing w:before="56" w:after="0" w:line="112" w:lineRule="exact"/>
        <w:ind w:right="-20"/>
        <w:jc w:val="righ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10"/>
          <w:szCs w:val="10"/>
          <w:color w:val="3D3D3D"/>
          <w:spacing w:val="-5"/>
          <w:w w:val="126"/>
          <w:position w:val="-2"/>
        </w:rPr>
        <w:t>Ch..,e.eter•tt•c_</w:t>
      </w:r>
      <w:r>
        <w:rPr>
          <w:rFonts w:ascii="Segoe UI" w:hAnsi="Segoe UI" w:cs="Segoe UI" w:eastAsia="Segoe UI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50" w:after="0" w:line="119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444444"/>
          <w:spacing w:val="0"/>
          <w:w w:val="139"/>
        </w:rPr>
        <w:t>SI·IOIOG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0" w:after="0" w:line="129" w:lineRule="exact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E3E3E"/>
          <w:spacing w:val="8"/>
          <w:w w:val="131"/>
        </w:rPr>
        <w:t>S1·1</w:t>
      </w:r>
      <w:r>
        <w:rPr>
          <w:rFonts w:ascii="Segoe UI" w:hAnsi="Segoe UI" w:cs="Segoe UI" w:eastAsia="Segoe UI"/>
          <w:sz w:val="9"/>
          <w:szCs w:val="9"/>
          <w:color w:val="3E3E3E"/>
          <w:spacing w:val="-13"/>
          <w:w w:val="131"/>
        </w:rPr>
        <w:t>0</w:t>
      </w:r>
      <w:r>
        <w:rPr>
          <w:rFonts w:ascii="Segoe UI" w:hAnsi="Segoe UI" w:cs="Segoe UI" w:eastAsia="Segoe UI"/>
          <w:sz w:val="9"/>
          <w:szCs w:val="9"/>
          <w:color w:val="3E3E3E"/>
          <w:spacing w:val="-18"/>
          <w:w w:val="131"/>
        </w:rPr>
        <w:t>20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31"/>
        </w:rPr>
        <w:t>G</w:t>
      </w:r>
      <w:r>
        <w:rPr>
          <w:rFonts w:ascii="Segoe UI" w:hAnsi="Segoe UI" w:cs="Segoe UI" w:eastAsia="Segoe UI"/>
          <w:sz w:val="9"/>
          <w:szCs w:val="9"/>
          <w:color w:val="3E3E3E"/>
          <w:spacing w:val="-3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54545"/>
          <w:spacing w:val="-10"/>
          <w:w w:val="165"/>
        </w:rPr>
        <w:t>SH030</w:t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65"/>
        </w:rPr>
        <w:t>G</w:t>
      </w:r>
      <w:r>
        <w:rPr>
          <w:rFonts w:ascii="Segoe UI" w:hAnsi="Segoe UI" w:cs="Segoe UI" w:eastAsia="Segoe UI"/>
          <w:sz w:val="9"/>
          <w:szCs w:val="9"/>
          <w:color w:val="454545"/>
          <w:spacing w:val="-4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2"/>
          <w:w w:val="138"/>
        </w:rPr>
        <w:t>St-10100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9010" w:space="945"/>
            <w:col w:w="471" w:space="441"/>
            <w:col w:w="26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" w:right="-68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ABABAB"/>
          <w:spacing w:val="0"/>
          <w:w w:val="84"/>
        </w:rPr>
        <w:t>-</w:t>
      </w:r>
      <w:r>
        <w:rPr>
          <w:rFonts w:ascii="Segoe UI" w:hAnsi="Segoe UI" w:cs="Segoe UI" w:eastAsia="Segoe UI"/>
          <w:sz w:val="17"/>
          <w:szCs w:val="17"/>
          <w:color w:val="ABABAB"/>
          <w:spacing w:val="-11"/>
          <w:w w:val="84"/>
        </w:rPr>
        <w:t> </w:t>
      </w:r>
      <w:r>
        <w:rPr>
          <w:rFonts w:ascii="Segoe UI" w:hAnsi="Segoe UI" w:cs="Segoe UI" w:eastAsia="Segoe UI"/>
          <w:sz w:val="17"/>
          <w:szCs w:val="17"/>
          <w:color w:val="ABABAB"/>
          <w:spacing w:val="-19"/>
          <w:w w:val="8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color w:val="ABABAB"/>
          <w:spacing w:val="0"/>
          <w:w w:val="19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193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535353"/>
          <w:spacing w:val="-13"/>
          <w:w w:val="131"/>
        </w:rPr>
        <w:t>M.</w:t>
      </w:r>
      <w:r>
        <w:rPr>
          <w:rFonts w:ascii="Segoe UI" w:hAnsi="Segoe UI" w:cs="Segoe UI" w:eastAsia="Segoe UI"/>
          <w:sz w:val="9"/>
          <w:szCs w:val="9"/>
          <w:color w:val="535353"/>
          <w:spacing w:val="-12"/>
          <w:w w:val="131"/>
        </w:rPr>
        <w:t>n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31"/>
        </w:rPr>
        <w:t>un.u:rr</w:t>
      </w:r>
      <w:r>
        <w:rPr>
          <w:rFonts w:ascii="Segoe UI" w:hAnsi="Segoe UI" w:cs="Segoe UI" w:eastAsia="Segoe UI"/>
          <w:sz w:val="9"/>
          <w:szCs w:val="9"/>
          <w:color w:val="535353"/>
          <w:spacing w:val="4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-9"/>
          <w:w w:val="184"/>
        </w:rPr>
        <w:t>ra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84"/>
        </w:rPr>
        <w:t>u</w:t>
      </w:r>
      <w:r>
        <w:rPr>
          <w:rFonts w:ascii="Segoe UI" w:hAnsi="Segoe UI" w:cs="Segoe UI" w:eastAsia="Segoe UI"/>
          <w:sz w:val="8"/>
          <w:szCs w:val="8"/>
          <w:color w:val="535353"/>
          <w:spacing w:val="13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color w:val="545454"/>
          <w:spacing w:val="-13"/>
          <w:w w:val="185"/>
          <w:position w:val="1"/>
        </w:rPr>
        <w:t>l'owcr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9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65656"/>
          <w:w w:val="293"/>
        </w:rPr>
        <w:t>a..</w:t>
      </w:r>
      <w:r>
        <w:rPr>
          <w:rFonts w:ascii="Segoe UI" w:hAnsi="Segoe UI" w:cs="Segoe UI" w:eastAsia="Segoe UI"/>
          <w:sz w:val="9"/>
          <w:szCs w:val="9"/>
          <w:color w:val="565656"/>
          <w:spacing w:val="-9"/>
          <w:w w:val="293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319"/>
        </w:rPr>
        <w:t>..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245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491"/>
        </w:rPr>
        <w:t>....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491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9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575757"/>
          <w:spacing w:val="-23"/>
          <w:w w:val="122"/>
        </w:rPr>
        <w:t>S.opl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22"/>
        </w:rPr>
        <w:t>)</w:t>
      </w:r>
      <w:r>
        <w:rPr>
          <w:rFonts w:ascii="Segoe UI" w:hAnsi="Segoe UI" w:cs="Segoe UI" w:eastAsia="Segoe UI"/>
          <w:sz w:val="13"/>
          <w:szCs w:val="13"/>
          <w:color w:val="575757"/>
          <w:spacing w:val="-3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45"/>
        </w:rPr>
        <w:t>v.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245"/>
        </w:rPr>
        <w:t>,</w:t>
      </w:r>
      <w:r>
        <w:rPr>
          <w:rFonts w:ascii="Segoe UI" w:hAnsi="Segoe UI" w:cs="Segoe UI" w:eastAsia="Segoe UI"/>
          <w:sz w:val="9"/>
          <w:szCs w:val="9"/>
          <w:color w:val="575757"/>
          <w:spacing w:val="-13"/>
          <w:w w:val="319"/>
        </w:rPr>
        <w:t>....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8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55555"/>
          <w:spacing w:val="-7"/>
          <w:w w:val="226"/>
        </w:rPr>
        <w:t>s...,ly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7E7E7E"/>
          <w:spacing w:val="-29"/>
          <w:w w:val="369"/>
        </w:rPr>
        <w:t>.•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958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F4F4F"/>
          <w:spacing w:val="-24"/>
          <w:w w:val="124"/>
        </w:rPr>
        <w:t>s\11&gt;v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24"/>
        </w:rPr>
        <w:t>b</w:t>
      </w:r>
      <w:r>
        <w:rPr>
          <w:rFonts w:ascii="Segoe UI" w:hAnsi="Segoe UI" w:cs="Segoe UI" w:eastAsia="Segoe UI"/>
          <w:sz w:val="9"/>
          <w:szCs w:val="9"/>
          <w:color w:val="4F4F4F"/>
          <w:spacing w:val="22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9"/>
          <w:w w:val="124"/>
        </w:rPr>
        <w:t>c��,.,._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24"/>
        </w:rPr>
        <w:t>M</w:t>
      </w:r>
      <w:r>
        <w:rPr>
          <w:rFonts w:ascii="Segoe UI" w:hAnsi="Segoe UI" w:cs="Segoe UI" w:eastAsia="Segoe UI"/>
          <w:sz w:val="9"/>
          <w:szCs w:val="9"/>
          <w:color w:val="4F4F4F"/>
          <w:spacing w:val="29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0"/>
          <w:w w:val="178"/>
        </w:rPr>
        <w:t>t•'ft.)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94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25252"/>
          <w:spacing w:val="-7"/>
          <w:w w:val="172"/>
        </w:rPr>
        <w:t>Pr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72"/>
        </w:rPr>
        <w:t>o</w:t>
      </w:r>
      <w:r>
        <w:rPr>
          <w:rFonts w:ascii="Segoe UI" w:hAnsi="Segoe UI" w:cs="Segoe UI" w:eastAsia="Segoe UI"/>
          <w:sz w:val="5"/>
          <w:szCs w:val="5"/>
          <w:color w:val="525252"/>
          <w:spacing w:val="0"/>
          <w:w w:val="288"/>
        </w:rPr>
        <w:t>I</w:t>
      </w:r>
      <w:r>
        <w:rPr>
          <w:rFonts w:ascii="Segoe UI" w:hAnsi="Segoe UI" w:cs="Segoe UI" w:eastAsia="Segoe UI"/>
          <w:sz w:val="8"/>
          <w:szCs w:val="8"/>
          <w:color w:val="525252"/>
          <w:spacing w:val="-5"/>
          <w:w w:val="134"/>
        </w:rPr>
        <w:t>('(ti'tlc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13"/>
          <w:w w:val="113"/>
        </w:rPr>
        <w:t>F'u.o.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13"/>
        </w:rPr>
        <w:t>1</w:t>
      </w:r>
      <w:r>
        <w:rPr>
          <w:rFonts w:ascii="Segoe UI" w:hAnsi="Segoe UI" w:cs="Segoe UI" w:eastAsia="Segoe UI"/>
          <w:sz w:val="8"/>
          <w:szCs w:val="8"/>
          <w:color w:val="525252"/>
          <w:spacing w:val="-10"/>
          <w:w w:val="172"/>
        </w:rPr>
        <w:t>n•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6" w:lineRule="exact"/>
        <w:ind w:left="19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F5F5F"/>
          <w:spacing w:val="-12"/>
          <w:w w:val="116"/>
        </w:rPr>
        <w:t>I�Kt"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16"/>
        </w:rPr>
        <w:t>'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1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12"/>
          <w:w w:val="170"/>
        </w:rPr>
        <w:t>VO!u.,.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289" w:right="21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30"/>
        </w:rPr>
        <w:t>JOW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32" w:right="12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65656"/>
          <w:spacing w:val="0"/>
          <w:w w:val="138"/>
        </w:rPr>
        <w:t>8</w:t>
      </w:r>
      <w:r>
        <w:rPr>
          <w:rFonts w:ascii="Segoe UI" w:hAnsi="Segoe UI" w:cs="Segoe UI" w:eastAsia="Segoe UI"/>
          <w:sz w:val="9"/>
          <w:szCs w:val="9"/>
          <w:color w:val="565656"/>
          <w:spacing w:val="4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9"/>
          <w:w w:val="128"/>
        </w:rPr>
        <w:t>ok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393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0" w:right="-1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4E4E4E"/>
          <w:spacing w:val="-22"/>
          <w:w w:val="158"/>
        </w:rPr>
        <w:t>34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58"/>
        </w:rPr>
        <w:t>V</w:t>
      </w:r>
      <w:r>
        <w:rPr>
          <w:rFonts w:ascii="Segoe UI" w:hAnsi="Segoe UI" w:cs="Segoe UI" w:eastAsia="Segoe UI"/>
          <w:sz w:val="9"/>
          <w:szCs w:val="9"/>
          <w:color w:val="4E4E4E"/>
          <w:spacing w:val="-11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58"/>
        </w:rPr>
        <w:t>or</w:t>
      </w:r>
      <w:r>
        <w:rPr>
          <w:rFonts w:ascii="Segoe UI" w:hAnsi="Segoe UI" w:cs="Segoe UI" w:eastAsia="Segoe UI"/>
          <w:sz w:val="9"/>
          <w:szCs w:val="9"/>
          <w:color w:val="4E4E4E"/>
          <w:spacing w:val="19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7"/>
          <w:w w:val="204"/>
        </w:rPr>
        <w:t>U7V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6" w:after="0" w:line="402" w:lineRule="auto"/>
        <w:ind w:left="-13" w:right="-3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515151"/>
          <w:spacing w:val="0"/>
          <w:w w:val="69"/>
        </w:rPr>
        <w:t>45V</w:t>
      </w:r>
      <w:r>
        <w:rPr>
          <w:rFonts w:ascii="Segoe UI" w:hAnsi="Segoe UI" w:cs="Segoe UI" w:eastAsia="Segoe UI"/>
          <w:sz w:val="17"/>
          <w:szCs w:val="17"/>
          <w:color w:val="515151"/>
          <w:spacing w:val="6"/>
          <w:w w:val="69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8"/>
          <w:w w:val="181"/>
        </w:rPr>
        <w:t>•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81"/>
        </w:rPr>
        <w:t>•</w:t>
      </w:r>
      <w:r>
        <w:rPr>
          <w:rFonts w:ascii="Segoe UI" w:hAnsi="Segoe UI" w:cs="Segoe UI" w:eastAsia="Segoe UI"/>
          <w:sz w:val="9"/>
          <w:szCs w:val="9"/>
          <w:color w:val="515151"/>
          <w:spacing w:val="22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65"/>
        </w:rPr>
        <w:t>z</w:t>
      </w:r>
      <w:r>
        <w:rPr>
          <w:rFonts w:ascii="Segoe UI" w:hAnsi="Segoe UI" w:cs="Segoe UI" w:eastAsia="Segoe UI"/>
          <w:sz w:val="9"/>
          <w:szCs w:val="9"/>
          <w:color w:val="515151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2"/>
          <w:w w:val="211"/>
        </w:rPr>
        <w:t>u.s\'</w:t>
      </w:r>
      <w:r>
        <w:rPr>
          <w:rFonts w:ascii="Segoe UI" w:hAnsi="Segoe UI" w:cs="Segoe UI" w:eastAsia="Segoe UI"/>
          <w:sz w:val="9"/>
          <w:szCs w:val="9"/>
          <w:color w:val="515151"/>
          <w:spacing w:val="-12"/>
          <w:w w:val="211"/>
        </w:rPr>
        <w:t> </w:t>
      </w:r>
      <w:r>
        <w:rPr>
          <w:rFonts w:ascii="Segoe UI" w:hAnsi="Segoe UI" w:cs="Segoe UI" w:eastAsia="Segoe UI"/>
          <w:sz w:val="9"/>
          <w:szCs w:val="9"/>
          <w:color w:val="535353"/>
          <w:spacing w:val="-10"/>
          <w:w w:val="120"/>
        </w:rPr>
        <w:t>U.SOA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8" w:after="0" w:line="240" w:lineRule="auto"/>
        <w:ind w:left="-20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-21"/>
          <w:w w:val="213"/>
        </w:rPr>
        <w:t>l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213"/>
        </w:rPr>
        <w:t>A</w:t>
      </w:r>
      <w:r>
        <w:rPr>
          <w:rFonts w:ascii="Segoe UI" w:hAnsi="Segoe UI" w:cs="Segoe UI" w:eastAsia="Segoe UI"/>
          <w:sz w:val="8"/>
          <w:szCs w:val="8"/>
          <w:color w:val="515151"/>
          <w:spacing w:val="5"/>
          <w:w w:val="213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13"/>
          <w:w w:val="213"/>
        </w:rPr>
        <w:t>(Me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213"/>
        </w:rPr>
        <w:t>l</w:t>
      </w:r>
      <w:r>
        <w:rPr>
          <w:rFonts w:ascii="Segoe UI" w:hAnsi="Segoe UI" w:cs="Segoe UI" w:eastAsia="Segoe UI"/>
          <w:sz w:val="8"/>
          <w:szCs w:val="8"/>
          <w:color w:val="515151"/>
          <w:spacing w:val="-16"/>
          <w:w w:val="213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6"/>
          <w:w w:val="195"/>
        </w:rPr>
        <w:t>illo•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5" w:right="5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46464"/>
          <w:spacing w:val="0"/>
          <w:w w:val="100"/>
        </w:rPr>
        <w:t>o.S!-r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646464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46464"/>
          <w:spacing w:val="-5"/>
          <w:w w:val="151"/>
        </w:rPr>
        <w:t>m-..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114" w:lineRule="exact"/>
        <w:ind w:left="88" w:right="11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B6B6B"/>
          <w:spacing w:val="-23"/>
          <w:w w:val="164"/>
          <w:position w:val="-1"/>
        </w:rPr>
        <w:t>0.30\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6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6B6B6B"/>
          <w:spacing w:val="-1"/>
          <w:w w:val="16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223"/>
          <w:position w:val="-1"/>
        </w:rPr>
        <w:t>tn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color w:val="505050"/>
          <w:spacing w:val="0"/>
          <w:w w:val="417"/>
        </w:rPr>
        <w:t>'</w:t>
      </w:r>
      <w:r>
        <w:rPr>
          <w:rFonts w:ascii="Segoe UI" w:hAnsi="Segoe UI" w:cs="Segoe UI" w:eastAsia="Segoe UI"/>
          <w:sz w:val="9"/>
          <w:szCs w:val="9"/>
          <w:color w:val="505050"/>
          <w:spacing w:val="-74"/>
          <w:w w:val="417"/>
        </w:rPr>
        <w:t> </w:t>
      </w:r>
      <w:r>
        <w:rPr>
          <w:rFonts w:ascii="Segoe UI" w:hAnsi="Segoe UI" w:cs="Segoe UI" w:eastAsia="Segoe UI"/>
          <w:sz w:val="13"/>
          <w:szCs w:val="13"/>
          <w:color w:val="505050"/>
          <w:spacing w:val="-19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color w:val="505050"/>
          <w:spacing w:val="-9"/>
          <w:w w:val="153"/>
        </w:rPr>
        <w:t>,</w:t>
      </w:r>
      <w:r>
        <w:rPr>
          <w:rFonts w:ascii="Segoe UI" w:hAnsi="Segoe UI" w:cs="Segoe UI" w:eastAsia="Segoe UI"/>
          <w:sz w:val="17"/>
          <w:szCs w:val="17"/>
          <w:color w:val="505050"/>
          <w:spacing w:val="0"/>
          <w:w w:val="195"/>
        </w:rPr>
        <w:t>,..</w:t>
      </w:r>
      <w:r>
        <w:rPr>
          <w:rFonts w:ascii="Segoe UI" w:hAnsi="Segoe UI" w:cs="Segoe UI" w:eastAsia="Segoe UI"/>
          <w:sz w:val="17"/>
          <w:szCs w:val="17"/>
          <w:color w:val="505050"/>
          <w:spacing w:val="-9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color w:val="505050"/>
          <w:spacing w:val="0"/>
          <w:w w:val="237"/>
        </w:rPr>
        <w:t>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5" w:right="-20"/>
        <w:jc w:val="left"/>
        <w:tabs>
          <w:tab w:pos="960" w:val="left"/>
          <w:tab w:pos="18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535353"/>
          <w:spacing w:val="-3"/>
          <w:w w:val="89"/>
        </w:rPr>
        <w:t>..&amp;t".o</w:t>
      </w:r>
      <w:r>
        <w:rPr>
          <w:rFonts w:ascii="Segoe UI" w:hAnsi="Segoe UI" w:cs="Segoe UI" w:eastAsia="Segoe UI"/>
          <w:sz w:val="13"/>
          <w:szCs w:val="13"/>
          <w:color w:val="535353"/>
          <w:spacing w:val="0"/>
          <w:w w:val="89"/>
        </w:rPr>
        <w:t>r</w:t>
      </w:r>
      <w:r>
        <w:rPr>
          <w:rFonts w:ascii="Segoe UI" w:hAnsi="Segoe UI" w:cs="Segoe UI" w:eastAsia="Segoe UI"/>
          <w:sz w:val="13"/>
          <w:szCs w:val="13"/>
          <w:color w:val="535353"/>
          <w:spacing w:val="28"/>
          <w:w w:val="89"/>
        </w:rPr>
        <w:t> 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99"/>
        </w:rPr>
        <w:t>=n'l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35353"/>
          <w:spacing w:val="-20"/>
          <w:w w:val="199"/>
          <w:position w:val="1"/>
        </w:rPr>
        <w:t>Sf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9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535353"/>
          <w:spacing w:val="-8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-10"/>
          <w:w w:val="199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9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535353"/>
          <w:spacing w:val="14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36"/>
          <w:position w:val="1"/>
        </w:rPr>
        <w:t>�21V</w:t>
      </w:r>
      <w:r>
        <w:rPr>
          <w:rFonts w:ascii="Segoe UI" w:hAnsi="Segoe UI" w:cs="Segoe UI" w:eastAsia="Segoe UI"/>
          <w:sz w:val="8"/>
          <w:szCs w:val="8"/>
          <w:color w:val="535353"/>
          <w:spacing w:val="-19"/>
          <w:w w:val="13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36"/>
          <w:position w:val="2"/>
        </w:rPr>
        <w:t>66V</w:t>
      </w:r>
      <w:r>
        <w:rPr>
          <w:rFonts w:ascii="Segoe UI" w:hAnsi="Segoe UI" w:cs="Segoe UI" w:eastAsia="Segoe UI"/>
          <w:sz w:val="9"/>
          <w:szCs w:val="9"/>
          <w:color w:val="565656"/>
          <w:spacing w:val="-13"/>
          <w:w w:val="136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565656"/>
          <w:spacing w:val="8"/>
          <w:w w:val="163"/>
          <w:position w:val="2"/>
        </w:rPr>
        <w:t>o</w:t>
      </w:r>
      <w:r>
        <w:rPr>
          <w:rFonts w:ascii="Segoe UI" w:hAnsi="Segoe UI" w:cs="Segoe UI" w:eastAsia="Segoe UI"/>
          <w:sz w:val="8"/>
          <w:szCs w:val="8"/>
          <w:color w:val="565656"/>
          <w:spacing w:val="0"/>
          <w:w w:val="163"/>
          <w:position w:val="2"/>
        </w:rPr>
        <w:t>r</w:t>
      </w:r>
      <w:r>
        <w:rPr>
          <w:rFonts w:ascii="Segoe UI" w:hAnsi="Segoe UI" w:cs="Segoe UI" w:eastAsia="Segoe UI"/>
          <w:sz w:val="8"/>
          <w:szCs w:val="8"/>
          <w:color w:val="565656"/>
          <w:spacing w:val="12"/>
          <w:w w:val="163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565656"/>
          <w:spacing w:val="0"/>
          <w:w w:val="163"/>
          <w:position w:val="2"/>
        </w:rPr>
        <w:t>:t.JSV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579" w:lineRule="auto"/>
        <w:ind w:left="2129" w:right="240" w:firstLine="-2129"/>
        <w:jc w:val="left"/>
        <w:tabs>
          <w:tab w:pos="900" w:val="left"/>
          <w:tab w:pos="18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0"/>
          <w:w w:val="164"/>
        </w:rPr>
        <w:t>S$V</w:t>
      </w:r>
      <w:r>
        <w:rPr>
          <w:rFonts w:ascii="Segoe UI" w:hAnsi="Segoe UI" w:cs="Segoe UI" w:eastAsia="Segoe UI"/>
          <w:sz w:val="8"/>
          <w:szCs w:val="8"/>
          <w:color w:val="515151"/>
          <w:spacing w:val="-11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6"/>
          <w:w w:val="164"/>
        </w:rPr>
        <w:t>o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64"/>
        </w:rPr>
        <w:t>r</w:t>
      </w:r>
      <w:r>
        <w:rPr>
          <w:rFonts w:ascii="Segoe UI" w:hAnsi="Segoe UI" w:cs="Segoe UI" w:eastAsia="Segoe UI"/>
          <w:sz w:val="9"/>
          <w:szCs w:val="9"/>
          <w:color w:val="515151"/>
          <w:spacing w:val="19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64"/>
        </w:rPr>
        <w:t>t2.SV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4E4E4E"/>
          <w:spacing w:val="-24"/>
          <w:w w:val="165"/>
        </w:rPr>
        <w:t>60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65"/>
        </w:rPr>
        <w:t>V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16"/>
          <w:w w:val="157"/>
        </w:rPr>
        <w:t>o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r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6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-:.JOV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25252"/>
          <w:spacing w:val="-16"/>
          <w:w w:val="157"/>
          <w:position w:val="1"/>
        </w:rPr>
        <w:t>t;0\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color w:val="525252"/>
          <w:spacing w:val="-15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8"/>
          <w:w w:val="157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4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6"/>
          <w:w w:val="135"/>
          <w:position w:val="1"/>
        </w:rPr>
        <w:t>�«&lt;V</w:t>
      </w:r>
      <w:r>
        <w:rPr>
          <w:rFonts w:ascii="Segoe UI" w:hAnsi="Segoe UI" w:cs="Segoe UI" w:eastAsia="Segoe UI"/>
          <w:sz w:val="8"/>
          <w:szCs w:val="8"/>
          <w:color w:val="525252"/>
          <w:spacing w:val="-6"/>
          <w:w w:val="13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7"/>
          <w:position w:val="0"/>
        </w:rPr>
        <w:t>UA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79" w:lineRule="exact"/>
        <w:ind w:left="-9" w:right="15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8"/>
          <w:szCs w:val="8"/>
          <w:color w:val="4E4E4E"/>
          <w:spacing w:val="0"/>
          <w:w w:val="189"/>
          <w:position w:val="1"/>
        </w:rPr>
        <w:t>lA</w:t>
      </w:r>
      <w:r>
        <w:rPr>
          <w:rFonts w:ascii="Segoe UI" w:hAnsi="Segoe UI" w:cs="Segoe UI" w:eastAsia="Segoe UI"/>
          <w:sz w:val="8"/>
          <w:szCs w:val="8"/>
          <w:color w:val="4E4E4E"/>
          <w:spacing w:val="-3"/>
          <w:w w:val="18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38"/>
          <w:w w:val="115"/>
          <w:position w:val="1"/>
        </w:rPr>
        <w:t>(/".</w:t>
      </w:r>
      <w:r>
        <w:rPr>
          <w:rFonts w:ascii="Segoe UI" w:hAnsi="Segoe UI" w:cs="Segoe UI" w:eastAsia="Segoe UI"/>
          <w:sz w:val="9"/>
          <w:szCs w:val="9"/>
          <w:color w:val="4E4E4E"/>
          <w:spacing w:val="-10"/>
          <w:w w:val="115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42"/>
          <w:position w:val="1"/>
        </w:rPr>
        <w:t>ick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9"/>
          <w:w w:val="130"/>
          <w:position w:val="1"/>
        </w:rPr>
        <w:t>Olo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3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3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color w:val="4E4E4E"/>
          <w:spacing w:val="25"/>
          <w:w w:val="130"/>
          <w:position w:val="1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10"/>
          <w:w w:val="172"/>
          <w:position w:val="2"/>
        </w:rPr>
        <w:t>t,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02"/>
          <w:position w:val="2"/>
        </w:rPr>
        <w:t>S.</w:t>
      </w:r>
      <w:r>
        <w:rPr>
          <w:rFonts w:ascii="Segoe UI" w:hAnsi="Segoe UI" w:cs="Segoe UI" w:eastAsia="Segoe UI"/>
          <w:sz w:val="10"/>
          <w:szCs w:val="10"/>
          <w:color w:val="5C5C5C"/>
          <w:spacing w:val="-19"/>
          <w:w w:val="102"/>
          <w:position w:val="2"/>
        </w:rPr>
        <w:t>.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253"/>
          <w:position w:val="2"/>
        </w:rPr>
        <w:t>\</w:t>
      </w:r>
      <w:r>
        <w:rPr>
          <w:rFonts w:ascii="Segoe UI" w:hAnsi="Segoe UI" w:cs="Segoe UI" w:eastAsia="Segoe UI"/>
          <w:sz w:val="10"/>
          <w:szCs w:val="10"/>
          <w:color w:val="5C5C5C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7"/>
          <w:w w:val="122"/>
          <w:position w:val="2"/>
        </w:rPr>
        <w:t>Qu1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22"/>
          <w:position w:val="2"/>
        </w:rPr>
        <w:t>d</w:t>
      </w:r>
      <w:r>
        <w:rPr>
          <w:rFonts w:ascii="Segoe UI" w:hAnsi="Segoe UI" w:cs="Segoe UI" w:eastAsia="Segoe UI"/>
          <w:sz w:val="10"/>
          <w:szCs w:val="10"/>
          <w:color w:val="5C5C5C"/>
          <w:spacing w:val="21"/>
          <w:w w:val="122"/>
          <w:position w:val="2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7"/>
          <w:w w:val="100"/>
          <w:position w:val="2"/>
        </w:rPr>
        <w:t>DJv\1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00"/>
          <w:position w:val="2"/>
        </w:rPr>
        <w:t>1</w:t>
      </w:r>
      <w:r>
        <w:rPr>
          <w:rFonts w:ascii="Segoe UI" w:hAnsi="Segoe UI" w:cs="Segoe UI" w:eastAsia="Segoe UI"/>
          <w:sz w:val="10"/>
          <w:szCs w:val="10"/>
          <w:color w:val="5C5C5C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20"/>
          <w:w w:val="205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05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color w:val="575757"/>
          <w:spacing w:val="-22"/>
          <w:w w:val="20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136"/>
          <w:position w:val="2"/>
        </w:rPr>
        <w:t>Qui-l'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36"/>
          <w:position w:val="2"/>
        </w:rPr>
        <w:t>k</w:t>
      </w:r>
      <w:r>
        <w:rPr>
          <w:rFonts w:ascii="Segoe UI" w:hAnsi="Segoe UI" w:cs="Segoe UI" w:eastAsia="Segoe UI"/>
          <w:sz w:val="9"/>
          <w:szCs w:val="9"/>
          <w:color w:val="575757"/>
          <w:spacing w:val="-3"/>
          <w:w w:val="136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color w:val="575757"/>
          <w:spacing w:val="-5"/>
          <w:w w:val="45"/>
          <w:position w:val="2"/>
        </w:rPr>
        <w:t>f}Jf)\1.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80" w:right="-20"/>
        <w:jc w:val="left"/>
        <w:tabs>
          <w:tab w:pos="2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E5E5E"/>
          <w:spacing w:val="-10"/>
          <w:w w:val="100"/>
        </w:rPr>
        <w:t>I).S"•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c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7"/>
          <w:w w:val="148"/>
        </w:rPr>
        <w:t>IN.'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8"/>
        </w:rPr>
        <w:t>-</w:t>
      </w:r>
      <w:r>
        <w:rPr>
          <w:rFonts w:ascii="Segoe UI" w:hAnsi="Segoe UI" w:cs="Segoe UI" w:eastAsia="Segoe UI"/>
          <w:sz w:val="9"/>
          <w:szCs w:val="9"/>
          <w:color w:val="5E5E5E"/>
          <w:spacing w:val="-3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767676"/>
          <w:spacing w:val="-13"/>
          <w:w w:val="103"/>
          <w:position w:val="2"/>
        </w:rPr>
        <w:t>Q.S',�;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58" w:lineRule="exact"/>
        <w:ind w:left="101" w:right="306"/>
        <w:jc w:val="center"/>
        <w:tabs>
          <w:tab w:pos="1000" w:val="left"/>
          <w:tab w:pos="1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07070"/>
          <w:spacing w:val="-24"/>
          <w:w w:val="184"/>
          <w:position w:val="-1"/>
        </w:rPr>
        <w:t>O.d\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8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707070"/>
          <w:spacing w:val="-6"/>
          <w:w w:val="18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707070"/>
          <w:spacing w:val="-19"/>
          <w:w w:val="140"/>
          <w:position w:val="-1"/>
        </w:rPr>
        <w:t>\)'0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4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707070"/>
          <w:spacing w:val="-20"/>
          <w:w w:val="171"/>
          <w:position w:val="-1"/>
        </w:rPr>
        <w:t>0.52\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71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707070"/>
          <w:spacing w:val="-3"/>
          <w:w w:val="171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707070"/>
          <w:spacing w:val="-10"/>
          <w:w w:val="204"/>
          <w:position w:val="-1"/>
        </w:rPr>
        <w:t>.,</w:t>
      </w:r>
      <w:r>
        <w:rPr>
          <w:rFonts w:ascii="Segoe UI" w:hAnsi="Segoe UI" w:cs="Segoe UI" w:eastAsia="Segoe UI"/>
          <w:sz w:val="9"/>
          <w:szCs w:val="9"/>
          <w:color w:val="707070"/>
          <w:spacing w:val="-19"/>
          <w:w w:val="157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57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6B6B6B"/>
          <w:spacing w:val="-29"/>
          <w:w w:val="152"/>
          <w:position w:val="-1"/>
        </w:rPr>
        <w:t>0.10\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52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color w:val="6B6B6B"/>
          <w:spacing w:val="1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90"/>
          <w:position w:val="-1"/>
        </w:rPr>
        <w:t>•r&lt;&gt;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260" w:space="6028"/>
            <w:col w:w="3078" w:space="398"/>
            <w:col w:w="786" w:space="119"/>
            <w:col w:w="2811"/>
          </w:cols>
        </w:sectPr>
      </w:pPr>
      <w:rPr/>
    </w:p>
    <w:p>
      <w:pPr>
        <w:spacing w:before="0" w:after="0" w:line="1010" w:lineRule="exact"/>
        <w:ind w:left="768" w:right="-158"/>
        <w:jc w:val="left"/>
        <w:tabs>
          <w:tab w:pos="2280" w:val="left"/>
        </w:tabs>
        <w:rPr>
          <w:rFonts w:ascii="Segoe UI" w:hAnsi="Segoe UI" w:cs="Segoe UI" w:eastAsia="Segoe UI"/>
          <w:sz w:val="78"/>
          <w:szCs w:val="78"/>
        </w:rPr>
      </w:pPr>
      <w:rPr/>
      <w:r>
        <w:rPr/>
        <w:pict>
          <w10:wrap type="none"/>
          <v:shape style="position:absolute;margin-left:76.239891pt;margin-top:42.423996pt;width:51.925754pt;height:5.386179pt;mso-position-horizontal-relative:page;mso-position-vertical-relative:paragraph;z-index:-18859;rotation:359" type="#_x0000_t136" fillcolor="#313131" stroked="f">
            <o:extrusion v:ext="view" autorotationcenter="t"/>
            <v:textpath style="font-family:&amp;quot;Segoe UI&amp;quot;;font-size:4pt;v-text-kern:t;mso-text-shadow:auto" string="Ul lvw. Yu: lilt 111"/>
          </v:shape>
        </w:pict>
      </w:r>
      <w:r>
        <w:rPr>
          <w:rFonts w:ascii="Segoe UI" w:hAnsi="Segoe UI" w:cs="Segoe UI" w:eastAsia="Segoe UI"/>
          <w:sz w:val="78"/>
          <w:szCs w:val="78"/>
          <w:color w:val="A0A0A0"/>
          <w:spacing w:val="29"/>
          <w:w w:val="39"/>
          <w:position w:val="-3"/>
        </w:rPr>
        <w:t>·</w:t>
      </w:r>
      <w:r>
        <w:rPr>
          <w:rFonts w:ascii="Segoe UI" w:hAnsi="Segoe UI" w:cs="Segoe UI" w:eastAsia="Segoe UI"/>
          <w:sz w:val="78"/>
          <w:szCs w:val="78"/>
          <w:color w:val="4D4D4D"/>
          <w:spacing w:val="-38"/>
          <w:w w:val="21"/>
          <w:position w:val="-3"/>
        </w:rPr>
        <w:t>-</w:t>
      </w:r>
      <w:r>
        <w:rPr>
          <w:rFonts w:ascii="Segoe UI" w:hAnsi="Segoe UI" w:cs="Segoe UI" w:eastAsia="Segoe UI"/>
          <w:sz w:val="5"/>
          <w:szCs w:val="5"/>
          <w:color w:val="757575"/>
          <w:spacing w:val="0"/>
          <w:w w:val="354"/>
          <w:position w:val="-12"/>
        </w:rPr>
        <w:t>.</w:t>
      </w:r>
      <w:r>
        <w:rPr>
          <w:rFonts w:ascii="Segoe UI" w:hAnsi="Segoe UI" w:cs="Segoe UI" w:eastAsia="Segoe UI"/>
          <w:sz w:val="5"/>
          <w:szCs w:val="5"/>
          <w:color w:val="757575"/>
          <w:spacing w:val="-4"/>
          <w:w w:val="100"/>
          <w:position w:val="-12"/>
        </w:rPr>
        <w:t> </w:t>
      </w:r>
      <w:r>
        <w:rPr>
          <w:rFonts w:ascii="Segoe UI" w:hAnsi="Segoe UI" w:cs="Segoe UI" w:eastAsia="Segoe UI"/>
          <w:sz w:val="5"/>
          <w:szCs w:val="5"/>
          <w:color w:val="757575"/>
          <w:spacing w:val="-44"/>
          <w:w w:val="221"/>
          <w:position w:val="-12"/>
        </w:rPr>
        <w:t>..</w:t>
      </w:r>
      <w:r>
        <w:rPr>
          <w:rFonts w:ascii="Segoe UI" w:hAnsi="Segoe UI" w:cs="Segoe UI" w:eastAsia="Segoe UI"/>
          <w:sz w:val="78"/>
          <w:szCs w:val="78"/>
          <w:color w:val="4D4D4D"/>
          <w:spacing w:val="14"/>
          <w:w w:val="18"/>
          <w:position w:val="-3"/>
        </w:rPr>
        <w:t>-</w:t>
      </w:r>
      <w:r>
        <w:rPr>
          <w:rFonts w:ascii="Segoe UI" w:hAnsi="Segoe UI" w:cs="Segoe UI" w:eastAsia="Segoe UI"/>
          <w:sz w:val="78"/>
          <w:szCs w:val="78"/>
          <w:color w:val="4D4D4D"/>
          <w:spacing w:val="-76"/>
          <w:w w:val="13"/>
          <w:position w:val="-3"/>
        </w:rPr>
        <w:t>�</w:t>
      </w:r>
      <w:r>
        <w:rPr>
          <w:rFonts w:ascii="Segoe UI" w:hAnsi="Segoe UI" w:cs="Segoe UI" w:eastAsia="Segoe UI"/>
          <w:sz w:val="5"/>
          <w:szCs w:val="5"/>
          <w:color w:val="838383"/>
          <w:spacing w:val="-19"/>
          <w:w w:val="309"/>
          <w:position w:val="-12"/>
        </w:rPr>
        <w:t>,:</w:t>
      </w:r>
      <w:r>
        <w:rPr>
          <w:rFonts w:ascii="Segoe UI" w:hAnsi="Segoe UI" w:cs="Segoe UI" w:eastAsia="Segoe UI"/>
          <w:sz w:val="78"/>
          <w:szCs w:val="78"/>
          <w:color w:val="939393"/>
          <w:spacing w:val="0"/>
          <w:w w:val="67"/>
          <w:position w:val="-3"/>
        </w:rPr>
        <w:t>,</w:t>
      </w:r>
      <w:r>
        <w:rPr>
          <w:rFonts w:ascii="Segoe UI" w:hAnsi="Segoe UI" w:cs="Segoe UI" w:eastAsia="Segoe UI"/>
          <w:sz w:val="78"/>
          <w:szCs w:val="78"/>
          <w:color w:val="4D4D4D"/>
          <w:spacing w:val="-1085"/>
          <w:w w:val="88"/>
          <w:position w:val="-3"/>
        </w:rPr>
        <w:t>D�</w:t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3"/>
          <w:position w:val="-12"/>
        </w:rPr>
        <w:t>�</w:t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78"/>
          <w:szCs w:val="78"/>
          <w:color w:val="787878"/>
          <w:spacing w:val="0"/>
          <w:w w:val="7"/>
          <w:position w:val="-3"/>
        </w:rPr>
        <w:t>�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99.146835pt;margin-top:5.87283pt;width:28.85249pt;height:4.534508pt;mso-position-horizontal-relative:page;mso-position-vertical-relative:paragraph;z-index:-18861;rotation:359" type="#_x0000_t136" fillcolor="#606060" stroked="f">
            <o:extrusion v:ext="view" autorotationcenter="t"/>
            <v:textpath style="font-family:&amp;quot;Segoe UI&amp;quot;;font-size:4pt;v-text-kern:t;mso-text-shadow:auto" string="lih .ncq,.n"/>
          </v:shape>
        </w:pict>
      </w:r>
      <w:r>
        <w:rPr>
          <w:rFonts w:ascii="Segoe UI" w:hAnsi="Segoe UI" w:cs="Segoe UI" w:eastAsia="Segoe UI"/>
          <w:sz w:val="9"/>
          <w:szCs w:val="9"/>
          <w:color w:val="606060"/>
          <w:spacing w:val="-14"/>
          <w:w w:val="100"/>
        </w:rPr>
        <w:t>�Cl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'</w:t>
      </w:r>
      <w:r>
        <w:rPr>
          <w:rFonts w:ascii="Segoe UI" w:hAnsi="Segoe UI" w:cs="Segoe UI" w:eastAsia="Segoe UI"/>
          <w:sz w:val="9"/>
          <w:szCs w:val="9"/>
          <w:color w:val="606060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606060"/>
          <w:spacing w:val="-14"/>
          <w:w w:val="126"/>
          <w:position w:val="1"/>
        </w:rPr>
        <w:t>JJCOJio'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494949"/>
          <w:spacing w:val="-7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13"/>
          <w:w w:val="126"/>
        </w:rPr>
        <w:t>,.�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26"/>
        </w:rPr>
        <w:t>,</w:t>
      </w:r>
      <w:r>
        <w:rPr>
          <w:rFonts w:ascii="Segoe UI" w:hAnsi="Segoe UI" w:cs="Segoe UI" w:eastAsia="Segoe UI"/>
          <w:sz w:val="9"/>
          <w:szCs w:val="9"/>
          <w:color w:val="494949"/>
          <w:spacing w:val="-7"/>
          <w:w w:val="126"/>
        </w:rPr>
        <w:t> </w:t>
      </w:r>
      <w:r>
        <w:rPr>
          <w:rFonts w:ascii="Segoe UI" w:hAnsi="Segoe UI" w:cs="Segoe UI" w:eastAsia="Segoe UI"/>
          <w:sz w:val="5"/>
          <w:szCs w:val="5"/>
          <w:color w:val="494949"/>
          <w:spacing w:val="0"/>
          <w:w w:val="289"/>
        </w:rPr>
        <w:t>h'</w:t>
      </w:r>
      <w:r>
        <w:rPr>
          <w:rFonts w:ascii="Segoe UI" w:hAnsi="Segoe UI" w:cs="Segoe UI" w:eastAsia="Segoe UI"/>
          <w:sz w:val="5"/>
          <w:szCs w:val="5"/>
          <w:color w:val="494949"/>
          <w:spacing w:val="-15"/>
          <w:w w:val="289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10"/>
          <w:w w:val="100"/>
        </w:rPr>
        <w:t>'S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6"/>
          <w:w w:val="114"/>
        </w:rPr>
        <w:t>lOloG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18" w:right="-58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color w:val="5E5E5E"/>
          <w:spacing w:val="-15"/>
          <w:w w:val="126"/>
        </w:rPr>
        <w:t>MOJfli.Yn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26"/>
        </w:rPr>
        <w:t>l</w:t>
      </w:r>
      <w:r>
        <w:rPr>
          <w:rFonts w:ascii="Segoe UI" w:hAnsi="Segoe UI" w:cs="Segoe UI" w:eastAsia="Segoe UI"/>
          <w:sz w:val="9"/>
          <w:szCs w:val="9"/>
          <w:color w:val="5E5E5E"/>
          <w:spacing w:val="16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10"/>
          <w:w w:val="224"/>
        </w:rPr>
        <w:t>,,.,.,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224"/>
        </w:rPr>
        <w:t>,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6B6B6B"/>
          <w:spacing w:val="-10"/>
          <w:w w:val="134"/>
          <w:position w:val="1"/>
        </w:rPr>
        <w:t>Valtoe&lt;(:&gt;o)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8"/>
          <w:szCs w:val="8"/>
          <w:color w:val="373737"/>
          <w:spacing w:val="-12"/>
          <w:w w:val="170"/>
        </w:rPr>
        <w:t>lflpu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70"/>
        </w:rPr>
        <w:t>t</w:t>
      </w:r>
      <w:r>
        <w:rPr>
          <w:rFonts w:ascii="Segoe UI" w:hAnsi="Segoe UI" w:cs="Segoe UI" w:eastAsia="Segoe UI"/>
          <w:sz w:val="8"/>
          <w:szCs w:val="8"/>
          <w:color w:val="373737"/>
          <w:spacing w:val="21"/>
          <w:w w:val="170"/>
        </w:rPr>
        <w:t> </w:t>
      </w:r>
      <w:r>
        <w:rPr>
          <w:rFonts w:ascii="Segoe UI" w:hAnsi="Segoe UI" w:cs="Segoe UI" w:eastAsia="Segoe UI"/>
          <w:sz w:val="21"/>
          <w:szCs w:val="21"/>
          <w:color w:val="494949"/>
          <w:spacing w:val="-19"/>
          <w:w w:val="132"/>
        </w:rPr>
        <w:t>l</w:t>
      </w:r>
      <w:r>
        <w:rPr>
          <w:rFonts w:ascii="Segoe UI" w:hAnsi="Segoe UI" w:cs="Segoe UI" w:eastAsia="Segoe UI"/>
          <w:sz w:val="21"/>
          <w:szCs w:val="21"/>
          <w:color w:val="5F5F5F"/>
          <w:spacing w:val="0"/>
          <w:w w:val="47"/>
        </w:rPr>
        <w:t>e</w:t>
      </w:r>
      <w:r>
        <w:rPr>
          <w:rFonts w:ascii="Segoe UI" w:hAnsi="Segoe UI" w:cs="Segoe UI" w:eastAsia="Segoe UI"/>
          <w:sz w:val="21"/>
          <w:szCs w:val="21"/>
          <w:color w:val="5F5F5F"/>
          <w:spacing w:val="-9"/>
          <w:w w:val="47"/>
        </w:rPr>
        <w:t>t</w:t>
      </w:r>
      <w:r>
        <w:rPr>
          <w:rFonts w:ascii="Segoe UI" w:hAnsi="Segoe UI" w:cs="Segoe UI" w:eastAsia="Segoe UI"/>
          <w:sz w:val="21"/>
          <w:szCs w:val="21"/>
          <w:color w:val="494949"/>
          <w:spacing w:val="-10"/>
          <w:w w:val="56"/>
        </w:rPr>
        <w:t>tted""</w:t>
      </w:r>
      <w:r>
        <w:rPr>
          <w:rFonts w:ascii="Segoe UI" w:hAnsi="Segoe UI" w:cs="Segoe UI" w:eastAsia="Segoe UI"/>
          <w:sz w:val="21"/>
          <w:szCs w:val="21"/>
          <w:color w:val="494949"/>
          <w:spacing w:val="-19"/>
          <w:w w:val="56"/>
        </w:rPr>
        <w:t>�</w:t>
      </w:r>
      <w:r>
        <w:rPr>
          <w:rFonts w:ascii="Segoe UI" w:hAnsi="Segoe UI" w:cs="Segoe UI" w:eastAsia="Segoe UI"/>
          <w:sz w:val="21"/>
          <w:szCs w:val="21"/>
          <w:color w:val="7B7B7B"/>
          <w:spacing w:val="10"/>
          <w:w w:val="84"/>
        </w:rPr>
        <w:t>·</w:t>
      </w:r>
      <w:r>
        <w:rPr>
          <w:rFonts w:ascii="Segoe UI" w:hAnsi="Segoe UI" w:cs="Segoe UI" w:eastAsia="Segoe UI"/>
          <w:sz w:val="21"/>
          <w:szCs w:val="21"/>
          <w:color w:val="A0A0A0"/>
          <w:spacing w:val="-9"/>
          <w:w w:val="105"/>
        </w:rPr>
        <w:t>·</w:t>
      </w:r>
      <w:r>
        <w:rPr>
          <w:rFonts w:ascii="Segoe UI" w:hAnsi="Segoe UI" w:cs="Segoe UI" w:eastAsia="Segoe UI"/>
          <w:sz w:val="21"/>
          <w:szCs w:val="21"/>
          <w:color w:val="B4B4B4"/>
          <w:spacing w:val="0"/>
          <w:w w:val="79"/>
        </w:rPr>
        <w:t>-</w:t>
      </w:r>
      <w:r>
        <w:rPr>
          <w:rFonts w:ascii="Segoe UI" w:hAnsi="Segoe UI" w:cs="Segoe UI" w:eastAsia="Segoe UI"/>
          <w:sz w:val="21"/>
          <w:szCs w:val="21"/>
          <w:color w:val="B4B4B4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858585"/>
          <w:spacing w:val="0"/>
          <w:w w:val="13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color w:val="858585"/>
          <w:spacing w:val="-5"/>
          <w:w w:val="13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color w:val="636363"/>
          <w:spacing w:val="0"/>
          <w:w w:val="124"/>
          <w:position w:val="4"/>
        </w:rPr>
        <w:t>..,</w:t>
      </w:r>
      <w:r>
        <w:rPr>
          <w:rFonts w:ascii="Segoe UI" w:hAnsi="Segoe UI" w:cs="Segoe UI" w:eastAsia="Segoe UI"/>
          <w:sz w:val="13"/>
          <w:szCs w:val="13"/>
          <w:color w:val="636363"/>
          <w:spacing w:val="-26"/>
          <w:w w:val="100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color w:val="B4B4B4"/>
          <w:spacing w:val="0"/>
          <w:w w:val="153"/>
          <w:position w:val="4"/>
        </w:rPr>
        <w:t>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308" w:right="13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5E5E5E"/>
          <w:spacing w:val="-14"/>
          <w:w w:val="124"/>
        </w:rPr>
        <w:t>IOV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3" w:right="-21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color w:val="575757"/>
          <w:spacing w:val="-13"/>
          <w:w w:val="135"/>
        </w:rPr>
        <w:t>30d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35"/>
        </w:rPr>
        <w:t>8</w:t>
      </w:r>
      <w:r>
        <w:rPr>
          <w:rFonts w:ascii="Segoe UI" w:hAnsi="Segoe UI" w:cs="Segoe UI" w:eastAsia="Segoe UI"/>
          <w:sz w:val="9"/>
          <w:szCs w:val="9"/>
          <w:color w:val="575757"/>
          <w:spacing w:val="23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-14"/>
          <w:w w:val="187"/>
        </w:rPr>
        <w:t>,</w:t>
      </w:r>
      <w:r>
        <w:rPr>
          <w:rFonts w:ascii="Segoe UI" w:hAnsi="Segoe UI" w:cs="Segoe UI" w:eastAsia="Segoe UI"/>
          <w:sz w:val="13"/>
          <w:szCs w:val="13"/>
          <w:color w:val="575757"/>
          <w:spacing w:val="-2"/>
          <w:w w:val="187"/>
        </w:rPr>
        <w:t>,</w:t>
      </w:r>
      <w:r>
        <w:rPr>
          <w:rFonts w:ascii="Segoe UI" w:hAnsi="Segoe UI" w:cs="Segoe UI" w:eastAsia="Segoe UI"/>
          <w:sz w:val="5"/>
          <w:szCs w:val="5"/>
          <w:color w:val="575757"/>
          <w:spacing w:val="-10"/>
          <w:w w:val="283"/>
        </w:rPr>
        <w:t>••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-3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484848"/>
          <w:spacing w:val="-28"/>
          <w:w w:val="145"/>
          <w:position w:val="1"/>
        </w:rPr>
        <w:t>ifV</w:t>
      </w:r>
      <w:r>
        <w:rPr>
          <w:rFonts w:ascii="Segoe UI" w:hAnsi="Segoe UI" w:cs="Segoe UI" w:eastAsia="Segoe UI"/>
          <w:sz w:val="9"/>
          <w:szCs w:val="9"/>
          <w:color w:val="484848"/>
          <w:spacing w:val="-13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45"/>
          <w:position w:val="1"/>
        </w:rPr>
        <w:t>OOO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4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84848"/>
          <w:spacing w:val="-10"/>
          <w:w w:val="145"/>
          <w:position w:val="1"/>
        </w:rPr>
        <w:t>otw</w:t>
      </w:r>
      <w:r>
        <w:rPr>
          <w:rFonts w:ascii="Segoe UI" w:hAnsi="Segoe UI" w:cs="Segoe UI" w:eastAsia="Segoe UI"/>
          <w:sz w:val="8"/>
          <w:szCs w:val="8"/>
          <w:color w:val="484848"/>
          <w:spacing w:val="0"/>
          <w:w w:val="145"/>
          <w:position w:val="1"/>
        </w:rPr>
        <w:t>p</w:t>
      </w:r>
      <w:r>
        <w:rPr>
          <w:rFonts w:ascii="Segoe UI" w:hAnsi="Segoe UI" w:cs="Segoe UI" w:eastAsia="Segoe UI"/>
          <w:sz w:val="8"/>
          <w:szCs w:val="8"/>
          <w:color w:val="484848"/>
          <w:spacing w:val="20"/>
          <w:w w:val="14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84848"/>
          <w:spacing w:val="0"/>
          <w:w w:val="180"/>
          <w:position w:val="0"/>
        </w:rPr>
        <w:t>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56" w:right="260"/>
        <w:jc w:val="center"/>
        <w:tabs>
          <w:tab w:pos="1260" w:val="left"/>
          <w:tab w:pos="2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D5D5D"/>
          <w:spacing w:val="-7"/>
          <w:w w:val="125"/>
        </w:rPr>
        <w:t>JOOf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25"/>
        </w:rPr>
        <w:t>l</w:t>
      </w:r>
      <w:r>
        <w:rPr>
          <w:rFonts w:ascii="Segoe UI" w:hAnsi="Segoe UI" w:cs="Segoe UI" w:eastAsia="Segoe UI"/>
          <w:sz w:val="9"/>
          <w:szCs w:val="9"/>
          <w:color w:val="5D5D5D"/>
          <w:spacing w:val="9"/>
          <w:w w:val="125"/>
        </w:rPr>
        <w:t> 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74"/>
        </w:rPr>
        <w:t>t</w:t>
      </w:r>
      <w:r>
        <w:rPr>
          <w:rFonts w:ascii="Segoe UI" w:hAnsi="Segoe UI" w:cs="Segoe UI" w:eastAsia="Segoe UI"/>
          <w:sz w:val="8"/>
          <w:szCs w:val="8"/>
          <w:color w:val="444444"/>
          <w:spacing w:val="-10"/>
          <w:w w:val="174"/>
        </w:rPr>
        <w:t>y</w:t>
      </w:r>
      <w:r>
        <w:rPr>
          <w:rFonts w:ascii="Segoe UI" w:hAnsi="Segoe UI" w:cs="Segoe UI" w:eastAsia="Segoe UI"/>
          <w:sz w:val="8"/>
          <w:szCs w:val="8"/>
          <w:color w:val="5D5D5D"/>
          <w:spacing w:val="-9"/>
          <w:w w:val="142"/>
        </w:rPr>
        <w:t>p</w:t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B5B5B"/>
          <w:spacing w:val="-14"/>
          <w:w w:val="143"/>
          <w:position w:val="1"/>
        </w:rPr>
        <w:t>SOd</w:t>
      </w:r>
      <w:r>
        <w:rPr>
          <w:rFonts w:ascii="Segoe UI" w:hAnsi="Segoe UI" w:cs="Segoe UI" w:eastAsia="Segoe UI"/>
          <w:sz w:val="8"/>
          <w:szCs w:val="8"/>
          <w:color w:val="5B5B5B"/>
          <w:spacing w:val="0"/>
          <w:w w:val="143"/>
          <w:position w:val="1"/>
        </w:rPr>
        <w:t>B</w:t>
      </w:r>
      <w:r>
        <w:rPr>
          <w:rFonts w:ascii="Segoe UI" w:hAnsi="Segoe UI" w:cs="Segoe UI" w:eastAsia="Segoe UI"/>
          <w:sz w:val="8"/>
          <w:szCs w:val="8"/>
          <w:color w:val="5B5B5B"/>
          <w:spacing w:val="4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  <w:position w:val="1"/>
        </w:rPr>
        <w:t>&lt;Tr&gt;</w:t>
        <w:tab/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55555"/>
          <w:spacing w:val="-5"/>
          <w:w w:val="100"/>
          <w:position w:val="1"/>
        </w:rPr>
        <w:t>�Od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B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62"/>
          <w:position w:val="1"/>
        </w:rPr>
        <w:t>'""'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3" w:after="0" w:line="240" w:lineRule="auto"/>
        <w:ind w:left="-34" w:right="6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84848"/>
          <w:w w:val="123"/>
          <w:position w:val="-1"/>
        </w:rPr>
        <w:t>Yl</w:t>
      </w:r>
      <w:r>
        <w:rPr>
          <w:rFonts w:ascii="Segoe UI" w:hAnsi="Segoe UI" w:cs="Segoe UI" w:eastAsia="Segoe UI"/>
          <w:sz w:val="9"/>
          <w:szCs w:val="9"/>
          <w:color w:val="484848"/>
          <w:spacing w:val="-9"/>
          <w:w w:val="12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96"/>
          <w:position w:val="-3"/>
        </w:rPr>
        <w:t>·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00"/>
          <w:position w:val="-3"/>
        </w:rPr>
        <w:t>  </w:t>
      </w:r>
      <w:r>
        <w:rPr>
          <w:rFonts w:ascii="Segoe UI" w:hAnsi="Segoe UI" w:cs="Segoe UI" w:eastAsia="Segoe UI"/>
          <w:sz w:val="9"/>
          <w:szCs w:val="9"/>
          <w:color w:val="484848"/>
          <w:spacing w:val="12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color w:val="404040"/>
          <w:spacing w:val="-13"/>
          <w:w w:val="71"/>
          <w:position w:val="-1"/>
        </w:rPr>
        <w:t>40,oo.</w:t>
      </w:r>
      <w:r>
        <w:rPr>
          <w:rFonts w:ascii="Segoe UI" w:hAnsi="Segoe UI" w:cs="Segoe UI" w:eastAsia="Segoe UI"/>
          <w:sz w:val="17"/>
          <w:szCs w:val="17"/>
          <w:color w:val="404040"/>
          <w:spacing w:val="10"/>
          <w:w w:val="71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color w:val="404040"/>
          <w:spacing w:val="-10"/>
          <w:w w:val="113"/>
          <w:position w:val="-1"/>
        </w:rPr>
        <w:t>nh10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13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-1"/>
        </w:rPr>
        <w:t>&lt;rr&gt;-</w:t>
      </w:r>
      <w:r>
        <w:rPr>
          <w:rFonts w:ascii="Segoe UI" w:hAnsi="Segoe UI" w:cs="Segoe UI" w:eastAsia="Segoe UI"/>
          <w:sz w:val="9"/>
          <w:szCs w:val="9"/>
          <w:color w:val="404040"/>
          <w:spacing w:val="16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25"/>
          <w:w w:val="179"/>
          <w:position w:val="0"/>
        </w:rPr>
        <w:t>40</w:t>
      </w:r>
      <w:r>
        <w:rPr>
          <w:rFonts w:ascii="Segoe UI" w:hAnsi="Segoe UI" w:cs="Segoe UI" w:eastAsia="Segoe UI"/>
          <w:sz w:val="9"/>
          <w:szCs w:val="9"/>
          <w:color w:val="4B4B4B"/>
          <w:spacing w:val="-16"/>
          <w:w w:val="179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79"/>
          <w:position w:val="0"/>
        </w:rPr>
        <w:t>000</w:t>
      </w:r>
      <w:r>
        <w:rPr>
          <w:rFonts w:ascii="Segoe UI" w:hAnsi="Segoe UI" w:cs="Segoe UI" w:eastAsia="Segoe UI"/>
          <w:sz w:val="9"/>
          <w:szCs w:val="9"/>
          <w:color w:val="4B4B4B"/>
          <w:spacing w:val="-5"/>
          <w:w w:val="17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10"/>
          <w:w w:val="100"/>
          <w:position w:val="0"/>
        </w:rPr>
        <w:t>O�il1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0"/>
          <w:position w:val="0"/>
        </w:rPr>
        <w:t>\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82"/>
          <w:position w:val="0"/>
        </w:rPr>
        <w:t>V'</w:t>
      </w:r>
      <w:r>
        <w:rPr>
          <w:rFonts w:ascii="Segoe UI" w:hAnsi="Segoe UI" w:cs="Segoe UI" w:eastAsia="Segoe UI"/>
          <w:sz w:val="9"/>
          <w:szCs w:val="9"/>
          <w:color w:val="4B4B4B"/>
          <w:spacing w:val="-10"/>
          <w:w w:val="82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color w:val="AFAFAF"/>
          <w:spacing w:val="0"/>
          <w:w w:val="5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color w:val="AFAFAF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color w:val="AFAFAF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8"/>
          <w:w w:val="121"/>
          <w:position w:val="0"/>
        </w:rPr>
        <w:t>iO,()O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2"/>
          <w:w w:val="121"/>
          <w:position w:val="0"/>
        </w:rPr>
        <w:t>ohm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6"/>
          <w:w w:val="1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color w:val="464646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93"/>
          <w:position w:val="0"/>
        </w:rPr>
        <w:t>'t</w:t>
      </w:r>
      <w:r>
        <w:rPr>
          <w:rFonts w:ascii="Segoe UI" w:hAnsi="Segoe UI" w:cs="Segoe UI" w:eastAsia="Segoe UI"/>
          <w:sz w:val="9"/>
          <w:szCs w:val="9"/>
          <w:color w:val="464646"/>
          <w:spacing w:val="-9"/>
          <w:w w:val="93"/>
          <w:position w:val="0"/>
        </w:rPr>
        <w:t>'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126"/>
          <w:position w:val="0"/>
        </w:rPr>
        <w:t>p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47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  <w:cols w:num="6" w:equalWidth="0">
            <w:col w:w="2343" w:space="1641"/>
            <w:col w:w="457" w:space="235"/>
            <w:col w:w="734" w:space="2837"/>
            <w:col w:w="1421" w:space="105"/>
            <w:col w:w="692" w:space="9"/>
            <w:col w:w="3006"/>
          </w:cols>
        </w:sectPr>
      </w:pPr>
      <w:rPr/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2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7.297104pt;margin-top:-24.184803pt;width:4.850251pt;height:4.848442pt;mso-position-horizontal-relative:page;mso-position-vertical-relative:paragraph;z-index:-18860;rotation:359" type="#_x0000_t136" fillcolor="#494949" stroked="f">
            <o:extrusion v:ext="view" autorotationcenter="t"/>
            <v:textpath style="font-family:&amp;quot;Segoe UI&amp;quot;;font-size:4pt;v-text-kern:t;mso-text-shadow:auto" string=")�"/>
          </v:shape>
        </w:pict>
      </w:r>
      <w:r>
        <w:rPr>
          <w:rFonts w:ascii="Segoe UI" w:hAnsi="Segoe UI" w:cs="Segoe UI" w:eastAsia="Segoe UI"/>
          <w:sz w:val="9"/>
          <w:szCs w:val="9"/>
          <w:color w:val="434343"/>
          <w:spacing w:val="-19"/>
          <w:w w:val="217"/>
        </w:rPr>
        <w:t>6</w:t>
      </w:r>
      <w:r>
        <w:rPr>
          <w:rFonts w:ascii="Segoe UI" w:hAnsi="Segoe UI" w:cs="Segoe UI" w:eastAsia="Segoe UI"/>
          <w:sz w:val="9"/>
          <w:szCs w:val="9"/>
          <w:color w:val="A0A0A0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A0A0A0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A0A0A0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5"/>
          <w:w w:val="176"/>
        </w:rPr>
        <w:t>Sf'Ll'T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'</w:t>
      </w:r>
      <w:r>
        <w:rPr>
          <w:rFonts w:ascii="Segoe UI" w:hAnsi="Segoe UI" w:cs="Segoe UI" w:eastAsia="Segoe UI"/>
          <w:sz w:val="9"/>
          <w:szCs w:val="9"/>
          <w:color w:val="434343"/>
          <w:spacing w:val="22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18"/>
          <w:w w:val="176"/>
        </w:rPr>
        <w:t>POWE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R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6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4"/>
          <w:w w:val="187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59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color w:val="868686"/>
          <w:w w:val="442"/>
        </w:rPr>
        <w:t>.·</w:t>
      </w:r>
      <w:r>
        <w:rPr>
          <w:rFonts w:ascii="Segoe UI" w:hAnsi="Segoe UI" w:cs="Segoe UI" w:eastAsia="Segoe UI"/>
          <w:sz w:val="5"/>
          <w:szCs w:val="5"/>
          <w:color w:val="868686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68686"/>
          <w:spacing w:val="-10"/>
          <w:w w:val="398"/>
        </w:rPr>
        <w:t>.</w:t>
      </w:r>
      <w:r>
        <w:rPr>
          <w:rFonts w:ascii="Segoe UI" w:hAnsi="Segoe UI" w:cs="Segoe UI" w:eastAsia="Segoe UI"/>
          <w:sz w:val="5"/>
          <w:szCs w:val="5"/>
          <w:color w:val="868686"/>
          <w:spacing w:val="0"/>
          <w:w w:val="398"/>
        </w:rPr>
        <w:t>.</w:t>
      </w:r>
      <w:r>
        <w:rPr>
          <w:rFonts w:ascii="Segoe UI" w:hAnsi="Segoe UI" w:cs="Segoe UI" w:eastAsia="Segoe UI"/>
          <w:sz w:val="5"/>
          <w:szCs w:val="5"/>
          <w:color w:val="868686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color w:val="868686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68686"/>
          <w:spacing w:val="-10"/>
          <w:w w:val="398"/>
        </w:rPr>
        <w:t>..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49" w:after="0" w:line="240" w:lineRule="auto"/>
        <w:ind w:left="394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D5D5D"/>
          <w:spacing w:val="-8"/>
          <w:w w:val="127"/>
        </w:rPr>
        <w:t>lmP.donc&lt;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w w:val="517"/>
        </w:rPr>
        <w:t>t...o..o</w:t>
      </w:r>
      <w:r>
        <w:rPr>
          <w:rFonts w:ascii="Segoe UI" w:hAnsi="Segoe UI" w:cs="Segoe UI" w:eastAsia="Segoe UI"/>
          <w:sz w:val="9"/>
          <w:szCs w:val="9"/>
          <w:color w:val="5C5C5C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36"/>
        </w:rPr>
        <w:t>c-.u</w:t>
      </w:r>
      <w:r>
        <w:rPr>
          <w:rFonts w:ascii="Segoe UI" w:hAnsi="Segoe UI" w:cs="Segoe UI" w:eastAsia="Segoe UI"/>
          <w:sz w:val="9"/>
          <w:szCs w:val="9"/>
          <w:color w:val="5C5C5C"/>
          <w:spacing w:val="-29"/>
          <w:w w:val="91"/>
        </w:rPr>
        <w:t>�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417"/>
        </w:rPr>
        <w:t>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70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5D5D5D"/>
          <w:spacing w:val="-5"/>
          <w:w w:val="133"/>
        </w:rPr>
        <w:t>(P.•IIV)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4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31"/>
          <w:position w:val="1"/>
        </w:rPr>
        <w:t>O.Z</w:t>
      </w:r>
      <w:r>
        <w:rPr>
          <w:rFonts w:ascii="Segoe UI" w:hAnsi="Segoe UI" w:cs="Segoe UI" w:eastAsia="Segoe UI"/>
          <w:sz w:val="9"/>
          <w:szCs w:val="9"/>
          <w:color w:val="5D5D5D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283"/>
          <w:position w:val="0"/>
        </w:rPr>
        <w:t>ollm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6"/>
          <w:w w:val="191"/>
          <w:position w:val="0"/>
        </w:rPr>
        <w:t>It•·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0" w:lineRule="exact"/>
        <w:ind w:left="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36363"/>
          <w:spacing w:val="-19"/>
          <w:w w:val="145"/>
          <w:position w:val="-1"/>
        </w:rPr>
        <w:t>O.II:I</w:t>
      </w:r>
      <w:r>
        <w:rPr>
          <w:rFonts w:ascii="Segoe UI" w:hAnsi="Segoe UI" w:cs="Segoe UI" w:eastAsia="Segoe UI"/>
          <w:sz w:val="9"/>
          <w:szCs w:val="9"/>
          <w:color w:val="636363"/>
          <w:spacing w:val="0"/>
          <w:w w:val="145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color w:val="636363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36363"/>
          <w:spacing w:val="-6"/>
          <w:w w:val="101"/>
          <w:position w:val="-1"/>
        </w:rPr>
        <w:t>111'&gt;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2" w:after="0" w:line="240" w:lineRule="auto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4A4A4A"/>
          <w:spacing w:val="-21"/>
          <w:w w:val="151"/>
        </w:rPr>
        <w:t>Q,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2</w:t>
      </w:r>
      <w:r>
        <w:rPr>
          <w:rFonts w:ascii="Segoe UI" w:hAnsi="Segoe UI" w:cs="Segoe UI" w:eastAsia="Segoe UI"/>
          <w:sz w:val="9"/>
          <w:szCs w:val="9"/>
          <w:color w:val="4A4A4A"/>
          <w:spacing w:val="-8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•h: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o</w:t>
      </w:r>
      <w:r>
        <w:rPr>
          <w:rFonts w:ascii="Segoe UI" w:hAnsi="Segoe UI" w:cs="Segoe UI" w:eastAsia="Segoe UI"/>
          <w:sz w:val="9"/>
          <w:szCs w:val="9"/>
          <w:color w:val="4A4A4A"/>
          <w:spacing w:val="-14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,,.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�</w:t>
      </w:r>
      <w:r>
        <w:rPr>
          <w:rFonts w:ascii="Segoe UI" w:hAnsi="Segoe UI" w:cs="Segoe UI" w:eastAsia="Segoe UI"/>
          <w:sz w:val="9"/>
          <w:szCs w:val="9"/>
          <w:color w:val="4A4A4A"/>
          <w:spacing w:val="-26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0.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1</w:t>
      </w:r>
      <w:r>
        <w:rPr>
          <w:rFonts w:ascii="Segoe UI" w:hAnsi="Segoe UI" w:cs="Segoe UI" w:eastAsia="Segoe UI"/>
          <w:sz w:val="9"/>
          <w:szCs w:val="9"/>
          <w:color w:val="4A4A4A"/>
          <w:spacing w:val="8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•""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'</w:t>
      </w:r>
      <w:r>
        <w:rPr>
          <w:rFonts w:ascii="Segoe UI" w:hAnsi="Segoe UI" w:cs="Segoe UI" w:eastAsia="Segoe UI"/>
          <w:sz w:val="9"/>
          <w:szCs w:val="9"/>
          <w:color w:val="4A4A4A"/>
          <w:spacing w:val="29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0"/>
          <w:w w:val="100"/>
        </w:rPr>
        <w:t>�til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55555"/>
          <w:spacing w:val="-15"/>
          <w:w w:val="148"/>
        </w:rPr>
        <w:t>0.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color w:val="555555"/>
          <w:spacing w:val="2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100"/>
          <w:position w:val="1"/>
        </w:rPr>
        <w:t>oh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5555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159"/>
          <w:position w:val="1"/>
        </w:rPr>
        <w:t>lf'll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67" w:right="-20"/>
        <w:jc w:val="left"/>
        <w:tabs>
          <w:tab w:pos="960" w:val="left"/>
          <w:tab w:pos="18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89.010864pt;margin-top:15.329863pt;width:26.014133pt;height:5.068801pt;mso-position-horizontal-relative:page;mso-position-vertical-relative:paragraph;z-index:-18878;rotation:2" type="#_x0000_t136" fillcolor="#666666" stroked="f">
            <o:extrusion v:ext="view" autorotationcenter="t"/>
            <v:textpath style="font-family:&amp;quot;Segoe UI&amp;quot;;font-size:4pt;v-text-kern:t;mso-text-shadow:auto" string="5..66A  &quot;&quot;&quot;&quot;"/>
          </v:shape>
        </w:pict>
      </w:r>
      <w:r>
        <w:rPr>
          <w:rFonts w:ascii="Segoe UI" w:hAnsi="Segoe UI" w:cs="Segoe UI" w:eastAsia="Segoe UI"/>
          <w:sz w:val="9"/>
          <w:szCs w:val="9"/>
          <w:color w:val="606060"/>
          <w:spacing w:val="-20"/>
          <w:w w:val="203"/>
        </w:rPr>
        <w:t>1,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03"/>
        </w:rPr>
        <w:t>�</w:t>
      </w:r>
      <w:r>
        <w:rPr>
          <w:rFonts w:ascii="Segoe UI" w:hAnsi="Segoe UI" w:cs="Segoe UI" w:eastAsia="Segoe UI"/>
          <w:sz w:val="9"/>
          <w:szCs w:val="9"/>
          <w:color w:val="606060"/>
          <w:spacing w:val="3"/>
          <w:w w:val="203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0"/>
          <w:w w:val="270"/>
        </w:rPr>
        <w:t>.,,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70"/>
        </w:rPr>
        <w:t>.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E5E5E"/>
          <w:spacing w:val="-15"/>
          <w:w w:val="153"/>
          <w:position w:val="1"/>
        </w:rPr>
        <w:t>�IIO</w:t>
      </w:r>
      <w:r>
        <w:rPr>
          <w:rFonts w:ascii="Segoe UI" w:hAnsi="Segoe UI" w:cs="Segoe UI" w:eastAsia="Segoe UI"/>
          <w:sz w:val="8"/>
          <w:szCs w:val="8"/>
          <w:color w:val="5E5E5E"/>
          <w:spacing w:val="0"/>
          <w:w w:val="153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color w:val="5E5E5E"/>
          <w:spacing w:val="1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53"/>
          <w:position w:val="1"/>
        </w:rPr>
        <w:t>tl""</w:t>
      </w:r>
      <w:r>
        <w:rPr>
          <w:rFonts w:ascii="Segoe UI" w:hAnsi="Segoe UI" w:cs="Segoe UI" w:eastAsia="Segoe UI"/>
          <w:sz w:val="9"/>
          <w:szCs w:val="9"/>
          <w:color w:val="5E5E5E"/>
          <w:spacing w:val="-34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F5F5F"/>
          <w:spacing w:val="-34"/>
          <w:w w:val="241"/>
          <w:position w:val="0"/>
        </w:rPr>
        <w:t>1.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241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color w:val="5F5F5F"/>
          <w:spacing w:val="-21"/>
          <w:w w:val="2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10"/>
          <w:w w:val="29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393"/>
          <w:position w:val="0"/>
        </w:rPr>
        <w:t>,..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6" w:equalWidth="0">
            <w:col w:w="2474" w:space="3810"/>
            <w:col w:w="322" w:space="1650"/>
            <w:col w:w="885" w:space="75"/>
            <w:col w:w="465" w:space="202"/>
            <w:col w:w="633" w:space="294"/>
            <w:col w:w="2670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color w:val="5D5D5D"/>
          <w:spacing w:val="-29"/>
          <w:w w:val="153"/>
          <w:position w:val="1"/>
        </w:rPr>
        <w:t>t.</w:t>
      </w:r>
      <w:r>
        <w:rPr>
          <w:rFonts w:ascii="Segoe UI" w:hAnsi="Segoe UI" w:cs="Segoe UI" w:eastAsia="Segoe UI"/>
          <w:sz w:val="9"/>
          <w:szCs w:val="9"/>
          <w:color w:val="5D5D5D"/>
          <w:spacing w:val="-5"/>
          <w:w w:val="44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-5"/>
          <w:w w:val="17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72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99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color w:val="5D5D5D"/>
          <w:spacing w:val="-7"/>
          <w:w w:val="199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-14"/>
          <w:w w:val="294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color w:val="5D5D5D"/>
          <w:spacing w:val="-17"/>
          <w:w w:val="29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245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D5D5D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6D6D6D"/>
          <w:spacing w:val="-8"/>
          <w:w w:val="134"/>
          <w:position w:val="0"/>
        </w:rPr>
        <w:t>lo-ol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97.401215pt;margin-top:14.172126pt;width:23.277321pt;height:5.061211pt;mso-position-horizontal-relative:page;mso-position-vertical-relative:paragraph;z-index:-18877;rotation:2" type="#_x0000_t136" fillcolor="#5A5A5A" stroked="f">
            <o:extrusion v:ext="view" autorotationcenter="t"/>
            <v:textpath style="font-family:&amp;quot;Segoe UI&amp;quot;;font-size:4pt;v-text-kern:t;mso-text-shadow:auto" string="8.9\1 lfp,"/>
          </v:shape>
        </w:pic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33"/>
          <w:position w:val="-1"/>
        </w:rPr>
        <w:t>t.5ZA</w:t>
      </w:r>
      <w:r>
        <w:rPr>
          <w:rFonts w:ascii="Segoe UI" w:hAnsi="Segoe UI" w:cs="Segoe UI" w:eastAsia="Segoe UI"/>
          <w:sz w:val="9"/>
          <w:szCs w:val="9"/>
          <w:color w:val="6A6A6A"/>
          <w:spacing w:val="13"/>
          <w:w w:val="13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6"/>
          <w:w w:val="231"/>
          <w:position w:val="-1"/>
        </w:rPr>
        <w:t>'""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</w:rPr>
        <w:t>·���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204"/>
        </w:rPr>
        <w:t>·�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46464"/>
          <w:spacing w:val="-19"/>
          <w:w w:val="120"/>
        </w:rPr>
        <w:t>7.110.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120"/>
        </w:rPr>
        <w:t>&lt;</w:t>
      </w:r>
      <w:r>
        <w:rPr>
          <w:rFonts w:ascii="Segoe UI" w:hAnsi="Segoe UI" w:cs="Segoe UI" w:eastAsia="Segoe UI"/>
          <w:sz w:val="9"/>
          <w:szCs w:val="9"/>
          <w:color w:val="646464"/>
          <w:spacing w:val="2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color w:val="646464"/>
          <w:spacing w:val="-1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color w:val="646464"/>
          <w:spacing w:val="-19"/>
          <w:w w:val="270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9238" w:space="708"/>
            <w:col w:w="516" w:space="396"/>
            <w:col w:w="533" w:space="1300"/>
            <w:col w:w="789"/>
          </w:cols>
        </w:sectPr>
      </w:pPr>
      <w:rPr/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A4A4A"/>
          <w:spacing w:val="0"/>
          <w:w w:val="234"/>
        </w:rPr>
        <w:t>t.:</w:t>
      </w:r>
      <w:r>
        <w:rPr>
          <w:rFonts w:ascii="Segoe UI" w:hAnsi="Segoe UI" w:cs="Segoe UI" w:eastAsia="Segoe UI"/>
          <w:sz w:val="9"/>
          <w:szCs w:val="9"/>
          <w:color w:val="4A4A4A"/>
          <w:spacing w:val="-38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46"/>
        </w:rPr>
        <w:t>IQ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4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626262"/>
          <w:spacing w:val="-11"/>
          <w:w w:val="112"/>
        </w:rPr>
        <w:t>Oootou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12"/>
        </w:rPr>
        <w:t>t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12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6"/>
          <w:w w:val="112"/>
        </w:rPr>
        <w:t> </w:t>
      </w:r>
      <w:r>
        <w:rPr>
          <w:rFonts w:ascii="Segoe UI" w:hAnsi="Segoe UI" w:cs="Segoe UI" w:eastAsia="Segoe UI"/>
          <w:sz w:val="8"/>
          <w:szCs w:val="8"/>
          <w:color w:val="626262"/>
          <w:spacing w:val="-16"/>
          <w:w w:val="206"/>
        </w:rPr>
        <w:t>\lolttc</w:t>
      </w:r>
      <w:r>
        <w:rPr>
          <w:rFonts w:ascii="Segoe UI" w:hAnsi="Segoe UI" w:cs="Segoe UI" w:eastAsia="Segoe UI"/>
          <w:sz w:val="8"/>
          <w:szCs w:val="8"/>
          <w:color w:val="626262"/>
          <w:spacing w:val="0"/>
          <w:w w:val="206"/>
        </w:rPr>
        <w:t>c</w:t>
      </w:r>
      <w:r>
        <w:rPr>
          <w:rFonts w:ascii="Segoe UI" w:hAnsi="Segoe UI" w:cs="Segoe UI" w:eastAsia="Segoe UI"/>
          <w:sz w:val="8"/>
          <w:szCs w:val="8"/>
          <w:color w:val="626262"/>
          <w:spacing w:val="-4"/>
          <w:w w:val="206"/>
        </w:rPr>
        <w:t> </w:t>
      </w:r>
      <w:r>
        <w:rPr>
          <w:rFonts w:ascii="Segoe UI" w:hAnsi="Segoe UI" w:cs="Segoe UI" w:eastAsia="Segoe UI"/>
          <w:sz w:val="8"/>
          <w:szCs w:val="8"/>
          <w:color w:val="626262"/>
          <w:spacing w:val="-6"/>
          <w:w w:val="151"/>
        </w:rPr>
        <w:t>(rmA)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98" w:after="0" w:line="240" w:lineRule="auto"/>
        <w:ind w:left="10" w:right="-58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color w:val="5F5F5F"/>
          <w:spacing w:val="-12"/>
          <w:w w:val="170"/>
        </w:rPr>
        <w:t>Sicno</w:t>
      </w:r>
      <w:r>
        <w:rPr>
          <w:rFonts w:ascii="Segoe UI" w:hAnsi="Segoe UI" w:cs="Segoe UI" w:eastAsia="Segoe UI"/>
          <w:sz w:val="8"/>
          <w:szCs w:val="8"/>
          <w:color w:val="5F5F5F"/>
          <w:spacing w:val="0"/>
          <w:w w:val="170"/>
        </w:rPr>
        <w:t>l</w:t>
      </w:r>
      <w:r>
        <w:rPr>
          <w:rFonts w:ascii="Segoe UI" w:hAnsi="Segoe UI" w:cs="Segoe UI" w:eastAsia="Segoe UI"/>
          <w:sz w:val="8"/>
          <w:szCs w:val="8"/>
          <w:color w:val="5F5F5F"/>
          <w:spacing w:val="22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7"/>
          <w:w w:val="132"/>
        </w:rPr>
        <w:t>t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32"/>
        </w:rPr>
        <w:t>o</w:t>
      </w:r>
      <w:r>
        <w:rPr>
          <w:rFonts w:ascii="Segoe UI" w:hAnsi="Segoe UI" w:cs="Segoe UI" w:eastAsia="Segoe UI"/>
          <w:sz w:val="9"/>
          <w:szCs w:val="9"/>
          <w:color w:val="5F5F5F"/>
          <w:spacing w:val="17"/>
          <w:w w:val="132"/>
        </w:rPr>
        <w:t> </w:t>
      </w:r>
      <w:r>
        <w:rPr>
          <w:rFonts w:ascii="Segoe UI" w:hAnsi="Segoe UI" w:cs="Segoe UI" w:eastAsia="Segoe UI"/>
          <w:sz w:val="10"/>
          <w:szCs w:val="10"/>
          <w:color w:val="5F5F5F"/>
          <w:spacing w:val="-8"/>
          <w:w w:val="132"/>
        </w:rPr>
        <w:t>�ol</w:t>
      </w:r>
      <w:r>
        <w:rPr>
          <w:rFonts w:ascii="Segoe UI" w:hAnsi="Segoe UI" w:cs="Segoe UI" w:eastAsia="Segoe UI"/>
          <w:sz w:val="10"/>
          <w:szCs w:val="10"/>
          <w:color w:val="5F5F5F"/>
          <w:spacing w:val="0"/>
          <w:w w:val="132"/>
        </w:rPr>
        <w:t>u</w:t>
      </w:r>
      <w:r>
        <w:rPr>
          <w:rFonts w:ascii="Segoe UI" w:hAnsi="Segoe UI" w:cs="Segoe UI" w:eastAsia="Segoe UI"/>
          <w:sz w:val="10"/>
          <w:szCs w:val="10"/>
          <w:color w:val="5F5F5F"/>
          <w:spacing w:val="12"/>
          <w:w w:val="132"/>
        </w:rPr>
        <w:t> </w:t>
      </w:r>
      <w:r>
        <w:rPr>
          <w:rFonts w:ascii="Segoe UI" w:hAnsi="Segoe UI" w:cs="Segoe UI" w:eastAsia="Segoe UI"/>
          <w:sz w:val="10"/>
          <w:szCs w:val="10"/>
          <w:color w:val="5F5F5F"/>
          <w:spacing w:val="-6"/>
          <w:w w:val="113"/>
        </w:rPr>
        <w:t>Ralr�</w:t>
      </w:r>
      <w:r>
        <w:rPr>
          <w:rFonts w:ascii="Segoe UI" w:hAnsi="Segoe UI" w:cs="Segoe UI" w:eastAsia="Segoe UI"/>
          <w:sz w:val="10"/>
          <w:szCs w:val="1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B4B4B"/>
          <w:spacing w:val="-13"/>
          <w:w w:val="127"/>
          <w:position w:val="-1"/>
        </w:rPr>
        <w:t>!!Od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27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color w:val="4B4B4B"/>
          <w:spacing w:val="9"/>
          <w:w w:val="12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2"/>
          <w:position w:val="-1"/>
        </w:rPr>
        <w:t>tro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tabs>
          <w:tab w:pos="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75757"/>
          <w:spacing w:val="-10"/>
          <w:w w:val="128"/>
        </w:rPr>
        <w:t>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28"/>
        </w:rPr>
        <w:t>2</w:t>
      </w:r>
      <w:r>
        <w:rPr>
          <w:rFonts w:ascii="Segoe UI" w:hAnsi="Segoe UI" w:cs="Segoe UI" w:eastAsia="Segoe UI"/>
          <w:sz w:val="9"/>
          <w:szCs w:val="9"/>
          <w:color w:val="575757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>7\1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14"/>
          <w:w w:val="213"/>
        </w:rPr>
        <w:t>.,...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13"/>
        </w:rPr>
        <w:t>.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A5A5A"/>
          <w:spacing w:val="-22"/>
          <w:w w:val="156"/>
        </w:rPr>
        <w:t>160</w:t>
      </w:r>
      <w:r>
        <w:rPr>
          <w:rFonts w:ascii="Segoe UI" w:hAnsi="Segoe UI" w:cs="Segoe UI" w:eastAsia="Segoe UI"/>
          <w:sz w:val="9"/>
          <w:szCs w:val="9"/>
          <w:color w:val="5A5A5A"/>
          <w:spacing w:val="0"/>
          <w:w w:val="156"/>
        </w:rPr>
        <w:t>V</w:t>
      </w:r>
      <w:r>
        <w:rPr>
          <w:rFonts w:ascii="Segoe UI" w:hAnsi="Segoe UI" w:cs="Segoe UI" w:eastAsia="Segoe UI"/>
          <w:sz w:val="9"/>
          <w:szCs w:val="9"/>
          <w:color w:val="5A5A5A"/>
          <w:spacing w:val="2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color w:val="5A5A5A"/>
          <w:spacing w:val="-5"/>
          <w:w w:val="160"/>
        </w:rPr>
        <w:t>IYJ.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921" w:right="-20"/>
        <w:jc w:val="left"/>
        <w:tabs>
          <w:tab w:pos="1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spacing w:val="-32"/>
          <w:w w:val="170"/>
        </w:rPr>
        <w:t>Wdl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0"/>
        </w:rPr>
        <w:t>l</w:t>
      </w:r>
      <w:r>
        <w:rPr>
          <w:rFonts w:ascii="Segoe UI" w:hAnsi="Segoe UI" w:cs="Segoe UI" w:eastAsia="Segoe UI"/>
          <w:sz w:val="9"/>
          <w:szCs w:val="9"/>
          <w:color w:val="5C5C5C"/>
          <w:spacing w:val="7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6"/>
          <w:w w:val="127"/>
        </w:rPr>
        <w:t>t&gt;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27"/>
        </w:rPr>
        <w:t>o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D4D4D"/>
          <w:spacing w:val="-6"/>
          <w:w w:val="127"/>
        </w:rPr>
        <w:t>90r1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27"/>
        </w:rPr>
        <w:t>B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color w:val="4D4D4D"/>
          <w:spacing w:val="-5"/>
          <w:w w:val="130"/>
        </w:rPr>
        <w:t>\l�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5146" w:space="3110"/>
            <w:col w:w="1124" w:space="566"/>
            <w:col w:w="462" w:space="470"/>
            <w:col w:w="2602"/>
          </w:cols>
        </w:sectPr>
      </w:pPr>
      <w:rPr/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10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69"/>
          <w:position w:val="-1"/>
        </w:rPr>
        <w:t>liCIT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-11"/>
          <w:w w:val="180"/>
        </w:rPr>
        <w:t>Jdlin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80"/>
        </w:rPr>
        <w:t>J</w:t>
      </w:r>
      <w:r>
        <w:rPr>
          <w:rFonts w:ascii="Segoe UI" w:hAnsi="Segoe UI" w:cs="Segoe UI" w:eastAsia="Segoe UI"/>
          <w:sz w:val="8"/>
          <w:szCs w:val="8"/>
          <w:color w:val="515151"/>
          <w:spacing w:val="10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9"/>
          <w:w w:val="187"/>
        </w:rPr>
        <w:t>Curr,nl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-67"/>
          <w:w w:val="194"/>
        </w:rPr>
        <w:t>W.</w:t>
      </w:r>
      <w:r>
        <w:rPr>
          <w:rFonts w:ascii="Segoe UI" w:hAnsi="Segoe UI" w:cs="Segoe UI" w:eastAsia="Segoe UI"/>
          <w:sz w:val="9"/>
          <w:szCs w:val="9"/>
          <w:color w:val="494949"/>
          <w:spacing w:val="-67"/>
          <w:w w:val="231"/>
        </w:rPr>
        <w:t>A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-6"/>
          <w:w w:val="191"/>
        </w:rPr>
        <w:t>It•·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64"/>
        </w:rPr>
        <w:t>2flo.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A</w:t>
      </w:r>
      <w:r>
        <w:rPr>
          <w:rFonts w:ascii="Segoe UI" w:hAnsi="Segoe UI" w:cs="Segoe UI" w:eastAsia="Segoe UI"/>
          <w:sz w:val="8"/>
          <w:szCs w:val="8"/>
          <w:color w:val="494949"/>
          <w:spacing w:val="-13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0"/>
          <w:w w:val="164"/>
        </w:rPr>
        <w:t>typ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.</w:t>
      </w:r>
      <w:r>
        <w:rPr>
          <w:rFonts w:ascii="Segoe UI" w:hAnsi="Segoe UI" w:cs="Segoe UI" w:eastAsia="Segoe UI"/>
          <w:sz w:val="8"/>
          <w:szCs w:val="8"/>
          <w:color w:val="494949"/>
          <w:spacing w:val="-18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64"/>
        </w:rPr>
        <w:t>20m!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\</w:t>
      </w:r>
      <w:r>
        <w:rPr>
          <w:rFonts w:ascii="Segoe UI" w:hAnsi="Segoe UI" w:cs="Segoe UI" w:eastAsia="Segoe UI"/>
          <w:sz w:val="8"/>
          <w:szCs w:val="8"/>
          <w:color w:val="494949"/>
          <w:spacing w:val="-7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76"/>
        </w:rPr>
        <w:t>t</w:t>
      </w:r>
      <w:r>
        <w:rPr>
          <w:rFonts w:ascii="Segoe UI" w:hAnsi="Segoe UI" w:cs="Segoe UI" w:eastAsia="Segoe UI"/>
          <w:sz w:val="8"/>
          <w:szCs w:val="8"/>
          <w:color w:val="686868"/>
          <w:spacing w:val="-10"/>
          <w:w w:val="322"/>
        </w:rPr>
        <w:t>il</w:t>
      </w:r>
      <w:r>
        <w:rPr>
          <w:rFonts w:ascii="Segoe UI" w:hAnsi="Segoe UI" w:cs="Segoe UI" w:eastAsia="Segoe UI"/>
          <w:sz w:val="8"/>
          <w:szCs w:val="8"/>
          <w:color w:val="686868"/>
          <w:spacing w:val="-38"/>
          <w:w w:val="247"/>
        </w:rPr>
        <w:t>l</w:t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90"/>
        </w:rPr>
        <w:t>-</w:t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4E4E4E"/>
          <w:spacing w:val="-16"/>
          <w:w w:val="158"/>
        </w:rPr>
        <w:t>2.()m,;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10"/>
          <w:w w:val="169"/>
        </w:rPr>
        <w:t>typ.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5" w:equalWidth="0">
            <w:col w:w="1498" w:space="6767"/>
            <w:col w:w="712" w:space="978"/>
            <w:col w:w="202" w:space="115"/>
            <w:col w:w="186" w:space="418"/>
            <w:col w:w="2604"/>
          </w:cols>
        </w:sectPr>
      </w:pPr>
      <w:rPr/>
    </w:p>
    <w:p>
      <w:pPr>
        <w:spacing w:before="33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74.039314pt;margin-top:16.841705pt;width:14.476433pt;height:4.983518pt;mso-position-horizontal-relative:page;mso-position-vertical-relative:paragraph;z-index:-18870;rotation:358" type="#_x0000_t136" fillcolor="#454545" stroked="f">
            <o:extrusion v:ext="view" autorotationcenter="t"/>
            <v:textpath style="font-family:&amp;quot;Segoe UI&amp;quot;;font-size:4pt;v-text-kern:t;mso-text-shadow:auto" string="&amp;n.1'"/>
          </v:shape>
        </w:pict>
      </w:r>
      <w:r>
        <w:rPr>
          <w:rFonts w:ascii="Segoe UI" w:hAnsi="Segoe UI" w:cs="Segoe UI" w:eastAsia="Segoe UI"/>
          <w:sz w:val="9"/>
          <w:szCs w:val="9"/>
          <w:color w:val="373737"/>
          <w:w w:val="393"/>
        </w:rPr>
        <w:t>...</w:t>
      </w:r>
      <w:r>
        <w:rPr>
          <w:rFonts w:ascii="Segoe UI" w:hAnsi="Segoe UI" w:cs="Segoe UI" w:eastAsia="Segoe UI"/>
          <w:sz w:val="9"/>
          <w:szCs w:val="9"/>
          <w:color w:val="373737"/>
          <w:spacing w:val="-10"/>
          <w:w w:val="393"/>
        </w:rPr>
        <w:t>.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245"/>
        </w:rPr>
        <w:t>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F5F5F"/>
          <w:spacing w:val="0"/>
          <w:w w:val="139"/>
        </w:rPr>
        <w:t>);</w:t>
      </w:r>
      <w:r>
        <w:rPr>
          <w:rFonts w:ascii="Segoe UI" w:hAnsi="Segoe UI" w:cs="Segoe UI" w:eastAsia="Segoe UI"/>
          <w:sz w:val="9"/>
          <w:szCs w:val="9"/>
          <w:color w:val="949494"/>
          <w:spacing w:val="-14"/>
          <w:w w:val="139"/>
        </w:rPr>
        <w:t>•</w:t>
      </w:r>
      <w:r>
        <w:rPr>
          <w:rFonts w:ascii="Segoe UI" w:hAnsi="Segoe UI" w:cs="Segoe UI" w:eastAsia="Segoe UI"/>
          <w:sz w:val="9"/>
          <w:szCs w:val="9"/>
          <w:color w:val="949494"/>
          <w:spacing w:val="0"/>
          <w:w w:val="139"/>
        </w:rPr>
        <w:t>•</w:t>
      </w:r>
      <w:r>
        <w:rPr>
          <w:rFonts w:ascii="Segoe UI" w:hAnsi="Segoe UI" w:cs="Segoe UI" w:eastAsia="Segoe UI"/>
          <w:sz w:val="9"/>
          <w:szCs w:val="9"/>
          <w:color w:val="949494"/>
          <w:spacing w:val="-1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00"/>
        </w:rPr>
        <w:t>t.o_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38" w:after="0" w:line="240" w:lineRule="auto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93"/>
        </w:rPr>
        <w:t>Ft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19"/>
        </w:rPr>
        <w:t>f'!l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19"/>
        </w:rPr>
        <w:t>l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33"/>
        </w:rPr>
        <w:t>utne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33"/>
        </w:rPr>
        <w:t>y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200"/>
        </w:rPr>
        <w:t>Ru..</w:t>
      </w:r>
      <w:r>
        <w:rPr>
          <w:rFonts w:ascii="Segoe UI" w:hAnsi="Segoe UI" w:cs="Segoe UI" w:eastAsia="Segoe UI"/>
          <w:sz w:val="9"/>
          <w:szCs w:val="9"/>
          <w:color w:val="565656"/>
          <w:spacing w:val="-19"/>
          <w:w w:val="200"/>
        </w:rPr>
        <w:t>a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61"/>
        </w:rPr>
        <w:t>c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76"/>
        </w:rPr>
        <w:t>(</w:t>
      </w:r>
      <w:r>
        <w:rPr>
          <w:rFonts w:ascii="Segoe UI" w:hAnsi="Segoe UI" w:cs="Segoe UI" w:eastAsia="Segoe UI"/>
          <w:sz w:val="9"/>
          <w:szCs w:val="9"/>
          <w:color w:val="626262"/>
          <w:spacing w:val="-19"/>
          <w:w w:val="173"/>
        </w:rPr>
        <w:t>1'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73"/>
        </w:rPr>
        <w:t>.</w:t>
      </w:r>
      <w:r>
        <w:rPr>
          <w:rFonts w:ascii="Segoe UI" w:hAnsi="Segoe UI" w:cs="Segoe UI" w:eastAsia="Segoe UI"/>
          <w:sz w:val="5"/>
          <w:szCs w:val="5"/>
          <w:color w:val="626262"/>
          <w:spacing w:val="0"/>
          <w:w w:val="252"/>
        </w:rPr>
        <w:t>=</w:t>
      </w:r>
      <w:r>
        <w:rPr>
          <w:rFonts w:ascii="Segoe UI" w:hAnsi="Segoe UI" w:cs="Segoe UI" w:eastAsia="Segoe UI"/>
          <w:sz w:val="5"/>
          <w:szCs w:val="5"/>
          <w:color w:val="626262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626262"/>
          <w:spacing w:val="-14"/>
          <w:w w:val="74"/>
        </w:rPr>
        <w:t>11'1·)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5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535353"/>
          <w:spacing w:val="-21"/>
          <w:w w:val="195"/>
          <w:position w:val="-1"/>
        </w:rPr>
        <w:t>Pow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5"/>
          <w:position w:val="-1"/>
        </w:rPr>
        <w:t>u</w:t>
      </w:r>
      <w:r>
        <w:rPr>
          <w:rFonts w:ascii="Segoe UI" w:hAnsi="Segoe UI" w:cs="Segoe UI" w:eastAsia="Segoe UI"/>
          <w:sz w:val="8"/>
          <w:szCs w:val="8"/>
          <w:color w:val="535353"/>
          <w:spacing w:val="5"/>
          <w:w w:val="19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5F5F5F"/>
          <w:spacing w:val="-16"/>
          <w:w w:val="165"/>
          <w:position w:val="-1"/>
        </w:rPr>
        <w:t>S.cdwidt</w:t>
      </w:r>
      <w:r>
        <w:rPr>
          <w:rFonts w:ascii="Segoe UI" w:hAnsi="Segoe UI" w:cs="Segoe UI" w:eastAsia="Segoe UI"/>
          <w:sz w:val="8"/>
          <w:szCs w:val="8"/>
          <w:color w:val="5F5F5F"/>
          <w:spacing w:val="0"/>
          <w:w w:val="165"/>
          <w:position w:val="-1"/>
        </w:rPr>
        <w:t>�</w:t>
      </w:r>
      <w:r>
        <w:rPr>
          <w:rFonts w:ascii="Segoe UI" w:hAnsi="Segoe UI" w:cs="Segoe UI" w:eastAsia="Segoe UI"/>
          <w:sz w:val="8"/>
          <w:szCs w:val="8"/>
          <w:color w:val="5F5F5F"/>
          <w:spacing w:val="27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9C9C9C"/>
          <w:spacing w:val="0"/>
          <w:w w:val="165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9C9C9C"/>
          <w:spacing w:val="-13"/>
          <w:w w:val="165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878787"/>
          <w:spacing w:val="8"/>
          <w:w w:val="165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color w:val="5F5F5F"/>
          <w:spacing w:val="-23"/>
          <w:w w:val="165"/>
          <w:position w:val="-1"/>
        </w:rPr>
        <w:t>3dBI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8" w:after="0" w:line="240" w:lineRule="auto"/>
        <w:ind w:right="-6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585858"/>
          <w:spacing w:val="-6"/>
          <w:w w:val="100"/>
        </w:rPr>
        <w:t>201</w:t>
      </w:r>
      <w:r>
        <w:rPr>
          <w:rFonts w:ascii="Segoe UI" w:hAnsi="Segoe UI" w:cs="Segoe UI" w:eastAsia="Segoe UI"/>
          <w:sz w:val="13"/>
          <w:szCs w:val="13"/>
          <w:color w:val="585858"/>
          <w:spacing w:val="0"/>
          <w:w w:val="100"/>
        </w:rPr>
        <w:t>h</w:t>
      </w:r>
      <w:r>
        <w:rPr>
          <w:rFonts w:ascii="Segoe UI" w:hAnsi="Segoe UI" w:cs="Segoe UI" w:eastAsia="Segoe UI"/>
          <w:sz w:val="13"/>
          <w:szCs w:val="13"/>
          <w:color w:val="585858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585858"/>
          <w:spacing w:val="0"/>
          <w:w w:val="187"/>
        </w:rPr>
        <w:t>,.</w:t>
      </w:r>
      <w:r>
        <w:rPr>
          <w:rFonts w:ascii="Segoe UI" w:hAnsi="Segoe UI" w:cs="Segoe UI" w:eastAsia="Segoe UI"/>
          <w:sz w:val="13"/>
          <w:szCs w:val="13"/>
          <w:color w:val="585858"/>
          <w:spacing w:val="-18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6"/>
          <w:w w:val="118"/>
        </w:rPr>
        <w:t>100\11•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14" w:lineRule="exact"/>
        <w:ind w:left="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26262"/>
          <w:spacing w:val="-8"/>
          <w:w w:val="139"/>
          <w:position w:val="-1"/>
        </w:rPr>
        <w:t>201\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39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color w:val="626262"/>
          <w:spacing w:val="-19"/>
          <w:w w:val="13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-14"/>
          <w:w w:val="139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39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color w:val="626262"/>
          <w:spacing w:val="16"/>
          <w:w w:val="13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-13"/>
          <w:w w:val="158"/>
          <w:position w:val="-1"/>
        </w:rPr>
        <w:t>20Ub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2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20"/>
          <w:position w:val="1"/>
        </w:rPr>
        <w:t>201b</w:t>
      </w:r>
      <w:r>
        <w:rPr>
          <w:rFonts w:ascii="Segoe UI" w:hAnsi="Segoe UI" w:cs="Segoe UI" w:eastAsia="Segoe UI"/>
          <w:sz w:val="9"/>
          <w:szCs w:val="9"/>
          <w:color w:val="575757"/>
          <w:spacing w:val="26"/>
          <w:w w:val="12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16"/>
          <w:w w:val="164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575757"/>
          <w:spacing w:val="18"/>
          <w:w w:val="16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16"/>
          <w:w w:val="164"/>
          <w:position w:val="1"/>
        </w:rPr>
        <w:t>lOOk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&amp;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575757"/>
          <w:spacing w:val="6"/>
          <w:w w:val="164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color w:val="5C5C5C"/>
          <w:spacing w:val="-3"/>
          <w:w w:val="59"/>
          <w:position w:val="1"/>
        </w:rPr>
        <w:t>20H</w:t>
      </w:r>
      <w:r>
        <w:rPr>
          <w:rFonts w:ascii="Segoe UI" w:hAnsi="Segoe UI" w:cs="Segoe UI" w:eastAsia="Segoe UI"/>
          <w:sz w:val="21"/>
          <w:szCs w:val="21"/>
          <w:color w:val="5C5C5C"/>
          <w:spacing w:val="0"/>
          <w:w w:val="59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color w:val="5C5C5C"/>
          <w:spacing w:val="20"/>
          <w:w w:val="5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color w:val="5C5C5C"/>
          <w:spacing w:val="0"/>
          <w:w w:val="59"/>
          <w:position w:val="1"/>
        </w:rPr>
        <w:t>to</w:t>
      </w:r>
      <w:r>
        <w:rPr>
          <w:rFonts w:ascii="Segoe UI" w:hAnsi="Segoe UI" w:cs="Segoe UI" w:eastAsia="Segoe UI"/>
          <w:sz w:val="21"/>
          <w:szCs w:val="21"/>
          <w:color w:val="5C5C5C"/>
          <w:spacing w:val="10"/>
          <w:w w:val="5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14"/>
          <w:w w:val="141"/>
          <w:position w:val="1"/>
        </w:rPr>
        <w:t>IOQ).H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1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1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C5C5C"/>
          <w:spacing w:val="4"/>
          <w:w w:val="14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14"/>
          <w:w w:val="141"/>
          <w:position w:val="1"/>
        </w:rPr>
        <w:t>20H</w:t>
      </w:r>
      <w:r>
        <w:rPr>
          <w:rFonts w:ascii="Segoe UI" w:hAnsi="Segoe UI" w:cs="Segoe UI" w:eastAsia="Segoe UI"/>
          <w:sz w:val="9"/>
          <w:szCs w:val="9"/>
          <w:color w:val="585858"/>
          <w:spacing w:val="0"/>
          <w:w w:val="141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color w:val="585858"/>
          <w:spacing w:val="16"/>
          <w:w w:val="14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85858"/>
          <w:spacing w:val="0"/>
          <w:w w:val="141"/>
          <w:position w:val="1"/>
        </w:rPr>
        <w:t>to</w:t>
      </w:r>
      <w:r>
        <w:rPr>
          <w:rFonts w:ascii="Segoe UI" w:hAnsi="Segoe UI" w:cs="Segoe UI" w:eastAsia="Segoe UI"/>
          <w:sz w:val="8"/>
          <w:szCs w:val="8"/>
          <w:color w:val="585858"/>
          <w:spacing w:val="23"/>
          <w:w w:val="14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10"/>
          <w:w w:val="124"/>
          <w:position w:val="1"/>
        </w:rPr>
        <w:t>IOO�llt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spacing w:val="-15"/>
          <w:w w:val="148"/>
        </w:rPr>
        <w:t>20R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color w:val="5C5C5C"/>
          <w:spacing w:val="1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7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8"/>
        </w:rPr>
        <w:t>o</w:t>
      </w:r>
      <w:r>
        <w:rPr>
          <w:rFonts w:ascii="Segoe UI" w:hAnsi="Segoe UI" w:cs="Segoe UI" w:eastAsia="Segoe UI"/>
          <w:sz w:val="9"/>
          <w:szCs w:val="9"/>
          <w:color w:val="5C5C5C"/>
          <w:spacing w:val="-9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17"/>
          <w:w w:val="171"/>
        </w:rPr>
        <w:t>�If-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1"/>
        </w:rPr>
        <w:t>•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1"/>
        </w:rPr>
        <w:t>  </w:t>
      </w:r>
      <w:r>
        <w:rPr>
          <w:rFonts w:ascii="Segoe UI" w:hAnsi="Segoe UI" w:cs="Segoe UI" w:eastAsia="Segoe UI"/>
          <w:sz w:val="9"/>
          <w:szCs w:val="9"/>
          <w:color w:val="5C5C5C"/>
          <w:spacing w:val="25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10"/>
          <w:w w:val="171"/>
        </w:rPr>
        <w:t>�at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71"/>
        </w:rPr>
        <w:t>o</w:t>
      </w:r>
      <w:r>
        <w:rPr>
          <w:rFonts w:ascii="Segoe UI" w:hAnsi="Segoe UI" w:cs="Segoe UI" w:eastAsia="Segoe UI"/>
          <w:sz w:val="9"/>
          <w:szCs w:val="9"/>
          <w:color w:val="606060"/>
          <w:spacing w:val="13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3"/>
          <w:w w:val="258"/>
        </w:rPr>
        <w:t>�l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46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7"/>
          <w:w w:val="144"/>
        </w:rPr>
        <w:t>20M</w:t>
      </w:r>
      <w:r>
        <w:rPr>
          <w:rFonts w:ascii="Segoe UI" w:hAnsi="Segoe UI" w:cs="Segoe UI" w:eastAsia="Segoe UI"/>
          <w:sz w:val="9"/>
          <w:szCs w:val="9"/>
          <w:color w:val="585858"/>
          <w:spacing w:val="0"/>
          <w:w w:val="144"/>
        </w:rPr>
        <w:t>,</w:t>
      </w:r>
      <w:r>
        <w:rPr>
          <w:rFonts w:ascii="Segoe UI" w:hAnsi="Segoe UI" w:cs="Segoe UI" w:eastAsia="Segoe UI"/>
          <w:sz w:val="9"/>
          <w:szCs w:val="9"/>
          <w:color w:val="585858"/>
          <w:spacing w:val="-6"/>
          <w:w w:val="144"/>
        </w:rPr>
        <w:t> </w:t>
      </w:r>
      <w:r>
        <w:rPr>
          <w:rFonts w:ascii="Segoe UI" w:hAnsi="Segoe UI" w:cs="Segoe UI" w:eastAsia="Segoe UI"/>
          <w:sz w:val="5"/>
          <w:szCs w:val="5"/>
          <w:color w:val="585858"/>
          <w:spacing w:val="-15"/>
          <w:w w:val="306"/>
        </w:rPr>
        <w:t>t</w:t>
      </w:r>
      <w:r>
        <w:rPr>
          <w:rFonts w:ascii="Segoe UI" w:hAnsi="Segoe UI" w:cs="Segoe UI" w:eastAsia="Segoe UI"/>
          <w:sz w:val="5"/>
          <w:szCs w:val="5"/>
          <w:color w:val="585858"/>
          <w:spacing w:val="0"/>
          <w:w w:val="306"/>
        </w:rPr>
        <w:t>a</w:t>
      </w:r>
      <w:r>
        <w:rPr>
          <w:rFonts w:ascii="Segoe UI" w:hAnsi="Segoe UI" w:cs="Segoe UI" w:eastAsia="Segoe UI"/>
          <w:sz w:val="5"/>
          <w:szCs w:val="5"/>
          <w:color w:val="585858"/>
          <w:spacing w:val="-17"/>
          <w:w w:val="306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5"/>
          <w:w w:val="213"/>
        </w:rPr>
        <w:t>DHt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5" w:equalWidth="0">
            <w:col w:w="1671" w:space="3177"/>
            <w:col w:w="313" w:space="3105"/>
            <w:col w:w="1368" w:space="150"/>
            <w:col w:w="800" w:space="130"/>
            <w:col w:w="2766"/>
          </w:cols>
        </w:sectPr>
      </w:pPr>
      <w:rPr/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75757"/>
          <w:spacing w:val="-20"/>
          <w:w w:val="204"/>
        </w:rPr>
        <w:t>0£Jerttill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204"/>
        </w:rPr>
        <w:t>f</w:t>
      </w:r>
      <w:r>
        <w:rPr>
          <w:rFonts w:ascii="Segoe UI" w:hAnsi="Segoe UI" w:cs="Segoe UI" w:eastAsia="Segoe UI"/>
          <w:sz w:val="8"/>
          <w:szCs w:val="8"/>
          <w:color w:val="575757"/>
          <w:spacing w:val="-5"/>
          <w:w w:val="204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8"/>
          <w:w w:val="154"/>
        </w:rPr>
        <w:t>TCWt.,tnturt-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7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05050"/>
          <w:spacing w:val="-12"/>
          <w:w w:val="146"/>
        </w:rPr>
        <w:t>StOl'&lt;\</w:t>
      </w:r>
      <w:r>
        <w:rPr>
          <w:rFonts w:ascii="Segoe UI" w:hAnsi="Segoe UI" w:cs="Segoe UI" w:eastAsia="Segoe UI"/>
          <w:sz w:val="9"/>
          <w:szCs w:val="9"/>
          <w:color w:val="505050"/>
          <w:spacing w:val="0"/>
          <w:w w:val="146"/>
        </w:rPr>
        <w:t>P</w:t>
      </w:r>
      <w:r>
        <w:rPr>
          <w:rFonts w:ascii="Segoe UI" w:hAnsi="Segoe UI" w:cs="Segoe UI" w:eastAsia="Segoe UI"/>
          <w:sz w:val="9"/>
          <w:szCs w:val="9"/>
          <w:color w:val="505050"/>
          <w:spacing w:val="-14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color w:val="505050"/>
          <w:spacing w:val="-11"/>
          <w:w w:val="132"/>
        </w:rPr>
        <w:t>ie.mr&gt;c-fltfll'#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22" w:lineRule="exact"/>
        <w:ind w:right="199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0"/>
          <w:szCs w:val="10"/>
          <w:color w:val="494949"/>
          <w:spacing w:val="-8"/>
          <w:w w:val="134"/>
          <w:position w:val="-1"/>
        </w:rPr>
        <w:t>Oviltq</w:t>
      </w:r>
      <w:r>
        <w:rPr>
          <w:rFonts w:ascii="Segoe UI" w:hAnsi="Segoe UI" w:cs="Segoe UI" w:eastAsia="Segoe UI"/>
          <w:sz w:val="10"/>
          <w:szCs w:val="10"/>
          <w:color w:val="494949"/>
          <w:spacing w:val="0"/>
          <w:w w:val="134"/>
          <w:position w:val="-1"/>
        </w:rPr>
        <w:t>n</w:t>
      </w:r>
      <w:r>
        <w:rPr>
          <w:rFonts w:ascii="Segoe UI" w:hAnsi="Segoe UI" w:cs="Segoe UI" w:eastAsia="Segoe UI"/>
          <w:sz w:val="10"/>
          <w:szCs w:val="10"/>
          <w:color w:val="494949"/>
          <w:spacing w:val="14"/>
          <w:w w:val="13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49"/>
          <w:position w:val="-1"/>
        </w:rPr>
        <w:t>Prf&gt;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49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color w:val="494949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7"/>
          <w:w w:val="119"/>
          <w:position w:val="-1"/>
        </w:rPr>
        <w:t>•C"liOI1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282828"/>
          <w:w w:val="240"/>
        </w:rPr>
        <w:t>-</w:t>
      </w:r>
      <w:r>
        <w:rPr>
          <w:rFonts w:ascii="Segoe UI" w:hAnsi="Segoe UI" w:cs="Segoe UI" w:eastAsia="Segoe UI"/>
          <w:sz w:val="9"/>
          <w:szCs w:val="9"/>
          <w:color w:val="282828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71"/>
        </w:rPr>
        <w:t>HI'C</w:t>
      </w:r>
      <w:r>
        <w:rPr>
          <w:rFonts w:ascii="Segoe UI" w:hAnsi="Segoe UI" w:cs="Segoe UI" w:eastAsia="Segoe UI"/>
          <w:sz w:val="17"/>
          <w:szCs w:val="17"/>
          <w:color w:val="747474"/>
          <w:spacing w:val="15"/>
          <w:w w:val="71"/>
        </w:rPr>
        <w:t> </w:t>
      </w:r>
      <w:r>
        <w:rPr>
          <w:rFonts w:ascii="Segoe UI" w:hAnsi="Segoe UI" w:cs="Segoe UI" w:eastAsia="Segoe UI"/>
          <w:sz w:val="5"/>
          <w:szCs w:val="5"/>
          <w:color w:val="5F5F5F"/>
          <w:spacing w:val="-14"/>
          <w:w w:val="278"/>
        </w:rPr>
        <w:t>t</w:t>
      </w:r>
      <w:r>
        <w:rPr>
          <w:rFonts w:ascii="Segoe UI" w:hAnsi="Segoe UI" w:cs="Segoe UI" w:eastAsia="Segoe UI"/>
          <w:sz w:val="5"/>
          <w:szCs w:val="5"/>
          <w:color w:val="5F5F5F"/>
          <w:spacing w:val="0"/>
          <w:w w:val="278"/>
        </w:rPr>
        <w:t>o</w:t>
      </w:r>
      <w:r>
        <w:rPr>
          <w:rFonts w:ascii="Segoe UI" w:hAnsi="Segoe UI" w:cs="Segoe UI" w:eastAsia="Segoe UI"/>
          <w:sz w:val="5"/>
          <w:szCs w:val="5"/>
          <w:color w:val="5F5F5F"/>
          <w:spacing w:val="20"/>
          <w:w w:val="278"/>
        </w:rPr>
        <w:t> </w:t>
      </w:r>
      <w:r>
        <w:rPr>
          <w:rFonts w:ascii="Segoe UI" w:hAnsi="Segoe UI" w:cs="Segoe UI" w:eastAsia="Segoe UI"/>
          <w:sz w:val="5"/>
          <w:szCs w:val="5"/>
          <w:color w:val="5F5F5F"/>
          <w:spacing w:val="0"/>
          <w:w w:val="224"/>
        </w:rPr>
        <w:t>+</w:t>
      </w:r>
      <w:r>
        <w:rPr>
          <w:rFonts w:ascii="Segoe UI" w:hAnsi="Segoe UI" w:cs="Segoe UI" w:eastAsia="Segoe UI"/>
          <w:sz w:val="5"/>
          <w:szCs w:val="5"/>
          <w:color w:val="5F5F5F"/>
          <w:spacing w:val="-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-9"/>
          <w:w w:val="66"/>
        </w:rPr>
        <w:t>71f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66"/>
        </w:rPr>
        <w:t>C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66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12"/>
          <w:w w:val="66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3"/>
          <w:w w:val="240"/>
        </w:rPr>
        <w:t>-</w:t>
      </w:r>
      <w:r>
        <w:rPr>
          <w:rFonts w:ascii="Segoe UI" w:hAnsi="Segoe UI" w:cs="Segoe UI" w:eastAsia="Segoe UI"/>
          <w:sz w:val="9"/>
          <w:szCs w:val="9"/>
          <w:color w:val="5E5E5E"/>
          <w:spacing w:val="-5"/>
          <w:w w:val="112"/>
        </w:rPr>
        <w:t>2CI'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12"/>
        </w:rPr>
        <w:t>C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••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1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�ao'C</w:t>
      </w:r>
      <w:r>
        <w:rPr>
          <w:rFonts w:ascii="Segoe UI" w:hAnsi="Segoe UI" w:cs="Segoe UI" w:eastAsia="Segoe UI"/>
          <w:sz w:val="9"/>
          <w:szCs w:val="9"/>
          <w:color w:val="5E5E5E"/>
          <w:spacing w:val="-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-14"/>
          <w:w w:val="140"/>
          <w:position w:val="1"/>
        </w:rPr>
        <w:t>-2Q"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40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color w:val="6B6B6B"/>
          <w:spacing w:val="25"/>
          <w:w w:val="14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5"/>
          <w:w w:val="100"/>
          <w:position w:val="1"/>
        </w:rPr>
        <w:t>t.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-10"/>
          <w:w w:val="148"/>
          <w:position w:val="1"/>
        </w:rPr>
        <w:t>�MC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3" w:after="0" w:line="240" w:lineRule="auto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27.860840pt;margin-top:-5.349988pt;width:4.345367pt;height:2.885521pt;mso-position-horizontal-relative:page;mso-position-vertical-relative:paragraph;z-index:-18880;rotation:1" type="#_x0000_t136" fillcolor="#686868" stroked="f">
            <o:extrusion v:ext="view" autorotationcenter="t"/>
            <v:textpath style="font-family:&amp;quot;Segoe UI&amp;quot;;font-size:2pt;v-text-kern:t;mso-text-shadow:auto" string="-"/>
          </v:shape>
        </w:pict>
      </w:r>
      <w:r>
        <w:rPr/>
        <w:pict>
          <w10:wrap type="none"/>
          <v:shape style="position:absolute;margin-left:646.110657pt;margin-top:-4.872598pt;width:5.303701pt;height:2.893419pt;mso-position-horizontal-relative:page;mso-position-vertical-relative:paragraph;z-index:-18879;rotation:1" type="#_x0000_t136" fillcolor="#686868" stroked="f">
            <o:extrusion v:ext="view" autorotationcenter="t"/>
            <v:textpath style="font-family:&amp;quot;Segoe UI&amp;quot;;font-size:2pt;v-text-kern:t;mso-text-shadow:auto" string="(0"/>
          </v:shape>
        </w:pict>
      </w:r>
      <w:r>
        <w:rPr>
          <w:rFonts w:ascii="Segoe UI" w:hAnsi="Segoe UI" w:cs="Segoe UI" w:eastAsia="Segoe UI"/>
          <w:sz w:val="9"/>
          <w:szCs w:val="9"/>
          <w:color w:val="6A6A6A"/>
          <w:spacing w:val="-10"/>
          <w:w w:val="100"/>
        </w:rPr>
        <w:t>·�$</w:t>
      </w:r>
      <w:r>
        <w:rPr>
          <w:rFonts w:ascii="Segoe UI" w:hAnsi="Segoe UI" w:cs="Segoe UI" w:eastAsia="Segoe UI"/>
          <w:sz w:val="9"/>
          <w:szCs w:val="9"/>
          <w:color w:val="6A6A6A"/>
          <w:spacing w:val="-19"/>
          <w:w w:val="100"/>
        </w:rPr>
        <w:t>"</w:t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00"/>
        </w:rPr>
        <w:t>C</w:t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6A6A6A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6A6A6A"/>
          <w:spacing w:val="-20"/>
          <w:w w:val="196"/>
        </w:rPr>
        <w:t>t</w:t>
      </w:r>
      <w:r>
        <w:rPr>
          <w:rFonts w:ascii="Segoe UI" w:hAnsi="Segoe UI" w:cs="Segoe UI" w:eastAsia="Segoe UI"/>
          <w:sz w:val="8"/>
          <w:szCs w:val="8"/>
          <w:color w:val="6A6A6A"/>
          <w:spacing w:val="0"/>
          <w:w w:val="196"/>
        </w:rPr>
        <w:t>•</w:t>
      </w:r>
      <w:r>
        <w:rPr>
          <w:rFonts w:ascii="Segoe UI" w:hAnsi="Segoe UI" w:cs="Segoe UI" w:eastAsia="Segoe UI"/>
          <w:sz w:val="8"/>
          <w:szCs w:val="8"/>
          <w:color w:val="6A6A6A"/>
          <w:spacing w:val="32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20"/>
          <w:w w:val="196"/>
        </w:rPr>
        <w:t>�5·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</w:rPr>
        <w:t>c</w:t>
      </w:r>
      <w:r>
        <w:rPr>
          <w:rFonts w:ascii="Segoe UI" w:hAnsi="Segoe UI" w:cs="Segoe UI" w:eastAsia="Segoe UI"/>
          <w:sz w:val="9"/>
          <w:szCs w:val="9"/>
          <w:color w:val="6A6A6A"/>
          <w:spacing w:val="-5"/>
          <w:w w:val="196"/>
        </w:rPr>
        <w:t> </w:t>
      </w:r>
      <w:r>
        <w:rPr>
          <w:rFonts w:ascii="Segoe UI" w:hAnsi="Segoe UI" w:cs="Segoe UI" w:eastAsia="Segoe UI"/>
          <w:sz w:val="17"/>
          <w:szCs w:val="17"/>
          <w:color w:val="616161"/>
          <w:spacing w:val="0"/>
          <w:w w:val="176"/>
        </w:rPr>
        <w:t>-JII'C</w:t>
      </w:r>
      <w:r>
        <w:rPr>
          <w:rFonts w:ascii="Segoe UI" w:hAnsi="Segoe UI" w:cs="Segoe UI" w:eastAsia="Segoe UI"/>
          <w:sz w:val="17"/>
          <w:szCs w:val="17"/>
          <w:color w:val="616161"/>
          <w:spacing w:val="-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16161"/>
          <w:spacing w:val="-7"/>
          <w:w w:val="146"/>
        </w:rPr>
        <w:t>t</w:t>
      </w:r>
      <w:r>
        <w:rPr>
          <w:rFonts w:ascii="Segoe UI" w:hAnsi="Segoe UI" w:cs="Segoe UI" w:eastAsia="Segoe UI"/>
          <w:sz w:val="9"/>
          <w:szCs w:val="9"/>
          <w:color w:val="616161"/>
          <w:spacing w:val="0"/>
          <w:w w:val="146"/>
        </w:rPr>
        <w:t>o</w:t>
      </w:r>
      <w:r>
        <w:rPr>
          <w:rFonts w:ascii="Segoe UI" w:hAnsi="Segoe UI" w:cs="Segoe UI" w:eastAsia="Segoe UI"/>
          <w:sz w:val="9"/>
          <w:szCs w:val="9"/>
          <w:color w:val="616161"/>
          <w:spacing w:val="-2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color w:val="616161"/>
          <w:spacing w:val="-10"/>
          <w:w w:val="121"/>
        </w:rPr>
        <w:t>+!DO•t.: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44" w:lineRule="exact"/>
        <w:ind w:left="1114" w:right="-20"/>
        <w:jc w:val="left"/>
        <w:tabs>
          <w:tab w:pos="18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787878"/>
          <w:spacing w:val="0"/>
          <w:w w:val="399"/>
          <w:position w:val="2"/>
        </w:rPr>
        <w:t>---</w:t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A4A4A"/>
          <w:spacing w:val="-17"/>
          <w:w w:val="154"/>
          <w:position w:val="-1"/>
        </w:rPr>
        <w:t>('_tJrrtn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4A4A4A"/>
          <w:spacing w:val="-3"/>
          <w:w w:val="15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5"/>
          <w:w w:val="154"/>
          <w:position w:val="-1"/>
        </w:rPr>
        <w:t>'hnif("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color w:val="4A4A4A"/>
          <w:spacing w:val="11"/>
          <w:w w:val="1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9"/>
          <w:w w:val="154"/>
          <w:position w:val="-1"/>
        </w:rPr>
        <w:t>C'\trrftn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4"/>
          <w:position w:val="-1"/>
        </w:rPr>
        <w:t>l</w:t>
      </w:r>
      <w:r>
        <w:rPr>
          <w:rFonts w:ascii="Segoe UI" w:hAnsi="Segoe UI" w:cs="Segoe UI" w:eastAsia="Segoe UI"/>
          <w:sz w:val="8"/>
          <w:szCs w:val="8"/>
          <w:color w:val="464646"/>
          <w:spacing w:val="6"/>
          <w:w w:val="1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4"/>
          <w:position w:val="-1"/>
        </w:rPr>
        <w:t>H.mlll!ltf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2" w:equalWidth="0">
            <w:col w:w="9429" w:space="373"/>
            <w:col w:w="3678"/>
          </w:cols>
        </w:sectPr>
      </w:pPr>
      <w:rPr/>
    </w:p>
    <w:p>
      <w:pPr>
        <w:spacing w:before="79" w:after="0" w:line="240" w:lineRule="auto"/>
        <w:ind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color w:val="676767"/>
          <w:spacing w:val="-10"/>
          <w:w w:val="50"/>
        </w:rPr>
        <w:t>··�</w:t>
      </w:r>
      <w:r>
        <w:rPr>
          <w:rFonts w:ascii="Segoe UI" w:hAnsi="Segoe UI" w:cs="Segoe UI" w:eastAsia="Segoe UI"/>
          <w:sz w:val="28"/>
          <w:szCs w:val="28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A0A0A0"/>
          <w:spacing w:val="0"/>
          <w:w w:val="264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color w:val="A0A0A0"/>
          <w:spacing w:val="-36"/>
          <w:w w:val="26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545454"/>
          <w:spacing w:val="0"/>
          <w:w w:val="143"/>
          <w:position w:val="-1"/>
        </w:rPr>
        <w:t>�t</w:t>
      </w:r>
      <w:r>
        <w:rPr>
          <w:rFonts w:ascii="Segoe UI" w:hAnsi="Segoe UI" w:cs="Segoe UI" w:eastAsia="Segoe UI"/>
          <w:sz w:val="9"/>
          <w:szCs w:val="9"/>
          <w:color w:val="545454"/>
          <w:spacing w:val="-7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00"/>
          <w:position w:val="-1"/>
        </w:rPr>
        <w:t>hi'</w:t>
      </w:r>
      <w:r>
        <w:rPr>
          <w:rFonts w:ascii="Segoe UI" w:hAnsi="Segoe UI" w:cs="Segoe UI" w:eastAsia="Segoe UI"/>
          <w:sz w:val="9"/>
          <w:szCs w:val="9"/>
          <w:color w:val="686868"/>
          <w:spacing w:val="16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-8"/>
          <w:w w:val="107"/>
          <w:position w:val="-1"/>
        </w:rPr>
        <w:t>S1tlC10C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F4F4F"/>
          <w:spacing w:val="-17"/>
          <w:w w:val="171"/>
        </w:rPr>
        <w:t>k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71"/>
        </w:rPr>
        <w:t>,</w:t>
      </w:r>
      <w:r>
        <w:rPr>
          <w:rFonts w:ascii="Segoe UI" w:hAnsi="Segoe UI" w:cs="Segoe UI" w:eastAsia="Segoe UI"/>
          <w:sz w:val="9"/>
          <w:szCs w:val="9"/>
          <w:color w:val="4F4F4F"/>
          <w:spacing w:val="18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71"/>
        </w:rPr>
        <w:t>::S</w:t>
      </w:r>
      <w:r>
        <w:rPr>
          <w:rFonts w:ascii="Segoe UI" w:hAnsi="Segoe UI" w:cs="Segoe UI" w:eastAsia="Segoe UI"/>
          <w:sz w:val="9"/>
          <w:szCs w:val="9"/>
          <w:color w:val="4F4F4F"/>
          <w:spacing w:val="-18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0"/>
          <w:w w:val="126"/>
        </w:rPr>
        <w:t>ohms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1249" w:space="3782"/>
            <w:col w:w="752" w:space="6794"/>
            <w:col w:w="903"/>
          </w:cols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838383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color w:val="838383"/>
          <w:spacing w:val="17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-25"/>
          <w:w w:val="354"/>
        </w:rPr>
        <w:t>.</w:t>
      </w:r>
      <w:r>
        <w:rPr>
          <w:rFonts w:ascii="Segoe UI" w:hAnsi="Segoe UI" w:cs="Segoe UI" w:eastAsia="Segoe UI"/>
          <w:sz w:val="5"/>
          <w:szCs w:val="5"/>
          <w:color w:val="838383"/>
          <w:spacing w:val="-8"/>
          <w:w w:val="234"/>
        </w:rPr>
        <w:t>�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234"/>
        </w:rPr>
        <w:t>·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162"/>
        </w:rPr>
        <w:t>-'\•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7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6F6F6F"/>
          <w:spacing w:val="0"/>
          <w:w w:val="100"/>
        </w:rPr>
        <w:t>/</w:t>
      </w:r>
      <w:r>
        <w:rPr>
          <w:rFonts w:ascii="Segoe UI" w:hAnsi="Segoe UI" w:cs="Segoe UI" w:eastAsia="Segoe UI"/>
          <w:sz w:val="17"/>
          <w:szCs w:val="17"/>
          <w:color w:val="6F6F6F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A8A8A8"/>
          <w:spacing w:val="0"/>
          <w:w w:val="98"/>
          <w:position w:val="3"/>
        </w:rPr>
        <w:t>'</w:t>
      </w:r>
      <w:r>
        <w:rPr>
          <w:rFonts w:ascii="Segoe UI" w:hAnsi="Segoe UI" w:cs="Segoe UI" w:eastAsia="Segoe UI"/>
          <w:sz w:val="17"/>
          <w:szCs w:val="17"/>
          <w:color w:val="A8A8A8"/>
          <w:spacing w:val="-17"/>
          <w:w w:val="98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color w:val="535353"/>
          <w:spacing w:val="11"/>
          <w:w w:val="110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color w:val="6F6F6F"/>
          <w:spacing w:val="0"/>
          <w:w w:val="11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color w:val="6F6F6F"/>
          <w:spacing w:val="-22"/>
          <w:w w:val="11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color w:val="535353"/>
          <w:spacing w:val="0"/>
          <w:w w:val="100"/>
          <w:position w:val="0"/>
        </w:rPr>
        <w:t>'3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4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37.467789pt;margin-top:-13.330365pt;width:8.191924pt;height:8.623449pt;mso-position-horizontal-relative:page;mso-position-vertical-relative:paragraph;z-index:-18869;rotation:358" type="#_x0000_t136" fillcolor="#5B5B5B" stroked="f">
            <o:extrusion v:ext="view" autorotationcenter="t"/>
            <v:textpath style="font-family:&amp;quot;Segoe UI&amp;quot;;font-size:8pt;v-text-kern:t;mso-text-shadow:auto" string="/()"/>
          </v:shape>
        </w:pict>
      </w:r>
      <w:r>
        <w:rPr>
          <w:rFonts w:ascii="Segoe UI" w:hAnsi="Segoe UI" w:cs="Segoe UI" w:eastAsia="Segoe UI"/>
          <w:sz w:val="13"/>
          <w:szCs w:val="13"/>
          <w:color w:val="4D4D4D"/>
          <w:spacing w:val="19"/>
          <w:w w:val="126"/>
          <w:position w:val="-2"/>
        </w:rPr>
        <w:t>IO</w:t>
      </w:r>
      <w:r>
        <w:rPr>
          <w:rFonts w:ascii="Segoe UI" w:hAnsi="Segoe UI" w:cs="Segoe UI" w:eastAsia="Segoe UI"/>
          <w:sz w:val="13"/>
          <w:szCs w:val="13"/>
          <w:color w:val="4D4D4D"/>
          <w:spacing w:val="0"/>
          <w:w w:val="126"/>
          <w:position w:val="-2"/>
        </w:rPr>
        <w:t>V</w:t>
      </w:r>
      <w:r>
        <w:rPr>
          <w:rFonts w:ascii="Segoe UI" w:hAnsi="Segoe UI" w:cs="Segoe UI" w:eastAsia="Segoe UI"/>
          <w:sz w:val="13"/>
          <w:szCs w:val="13"/>
          <w:color w:val="4D4D4D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1546" w:space="2495"/>
            <w:col w:w="491" w:space="263"/>
            <w:col w:w="8685"/>
          </w:cols>
        </w:sectPr>
      </w:pPr>
      <w:rPr/>
    </w:p>
    <w:p>
      <w:pPr>
        <w:spacing w:before="25" w:after="0" w:line="240" w:lineRule="auto"/>
        <w:ind w:left="3987" w:right="8307"/>
        <w:jc w:val="center"/>
        <w:tabs>
          <w:tab w:pos="4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.000011pt;width:720pt;height:504.48pt;mso-position-horizontal-relative:page;mso-position-vertical-relative:page;z-index:-18885" coordorigin="0,0" coordsize="14400,10090">
            <v:shape style="position:absolute;left:0;top:0;width:14400;height:10090" type="#_x0000_t75">
              <v:imagedata r:id="rId416" o:title=""/>
            </v:shape>
            <v:shape style="position:absolute;left:0;top:77;width:7373;height:9830" type="#_x0000_t75">
              <v:imagedata r:id="rId417" o:title=""/>
            </v:shape>
            <v:shape style="position:absolute;left:7680;top:6067;width:5914;height:3072" type="#_x0000_t75">
              <v:imagedata r:id="rId418" o:title=""/>
            </v:shape>
            <v:shape style="position:absolute;left:7680;top:998;width:5914;height:7219" type="#_x0000_t75">
              <v:imagedata r:id="rId419" o:title=""/>
            </v:shape>
            <v:shape style="position:absolute;left:11520;top:5453;width:307;height:384" type="#_x0000_t75">
              <v:imagedata r:id="rId420" o:title=""/>
            </v:shape>
            <v:shape style="position:absolute;left:12211;top:5453;width:1382;height:384" type="#_x0000_t75">
              <v:imagedata r:id="rId421" o:title=""/>
            </v:shape>
            <v:shape style="position:absolute;left:10598;top:4301;width:2995;height:384" type="#_x0000_t75">
              <v:imagedata r:id="rId422" o:title=""/>
            </v:shape>
            <v:shape style="position:absolute;left:10598;top:2842;width:1997;height:384" type="#_x0000_t75">
              <v:imagedata r:id="rId423" o:title=""/>
            </v:shape>
            <v:shape style="position:absolute;left:317;top:192;width:1690;height:134" type="#_x0000_t75">
              <v:imagedata r:id="rId424" o:title=""/>
            </v:shape>
            <v:shape style="position:absolute;left:173;top:710;width:528;height:115" type="#_x0000_t75">
              <v:imagedata r:id="rId425" o:title=""/>
            </v:shape>
            <v:shape style="position:absolute;left:3591;top:115;width:893;height:125" type="#_x0000_t75">
              <v:imagedata r:id="rId426" o:title=""/>
            </v:shape>
            <v:shape style="position:absolute;left:538;top:1411;width:3206;height:442" type="#_x0000_t75">
              <v:imagedata r:id="rId427" o:title=""/>
            </v:shape>
            <v:shape style="position:absolute;left:5770;top:739;width:614;height:202" type="#_x0000_t75">
              <v:imagedata r:id="rId428" o:title=""/>
            </v:shape>
            <v:shape style="position:absolute;left:2679;top:4925;width:250;height:192" type="#_x0000_t75">
              <v:imagedata r:id="rId429" o:title=""/>
            </v:shape>
            <v:shape style="position:absolute;left:3187;top:4915;width:221;height:240" type="#_x0000_t75">
              <v:imagedata r:id="rId430" o:title=""/>
            </v:shape>
            <v:shape style="position:absolute;left:624;top:4973;width:2256;height:355" type="#_x0000_t75">
              <v:imagedata r:id="rId431" o:title=""/>
            </v:shape>
            <v:shape style="position:absolute;left:3063;top:5174;width:3341;height:298" type="#_x0000_t75">
              <v:imagedata r:id="rId432" o:title=""/>
            </v:shape>
            <v:shape style="position:absolute;left:1450;top:6154;width:298;height:115" type="#_x0000_t75">
              <v:imagedata r:id="rId433" o:title=""/>
            </v:shape>
            <v:shape style="position:absolute;left:11751;top:2697;width:96;height:58" type="#_x0000_t75">
              <v:imagedata r:id="rId434" o:title=""/>
            </v:shape>
            <v:shape style="position:absolute;left:8227;top:2765;width:730;height:134" type="#_x0000_t75">
              <v:imagedata r:id="rId435" o:title=""/>
            </v:shape>
            <v:shape style="position:absolute;left:8227;top:2889;width:413;height:154" type="#_x0000_t75">
              <v:imagedata r:id="rId436" o:title=""/>
            </v:shape>
            <v:shape style="position:absolute;left:8237;top:3638;width:1200;height:134" type="#_x0000_t75">
              <v:imagedata r:id="rId437" o:title=""/>
            </v:shape>
            <v:shape style="position:absolute;left:8237;top:3753;width:614;height:144" type="#_x0000_t75">
              <v:imagedata r:id="rId438" o:title=""/>
            </v:shape>
            <v:shape style="position:absolute;left:13162;top:3869;width:173;height:58" type="#_x0000_t75">
              <v:imagedata r:id="rId439" o:title=""/>
            </v:shape>
            <v:shape style="position:absolute;left:8237;top:4502;width:1459;height:154" type="#_x0000_t75">
              <v:imagedata r:id="rId440" o:title=""/>
            </v:shape>
            <v:shape style="position:absolute;left:8256;top:4618;width:490;height:144" type="#_x0000_t75">
              <v:imagedata r:id="rId441" o:title=""/>
            </v:shape>
            <v:shape style="position:absolute;left:8247;top:5155;width:346;height:144" type="#_x0000_t75">
              <v:imagedata r:id="rId442" o:title=""/>
            </v:shape>
            <v:shape style="position:absolute;left:12691;top:6009;width:538;height:144" type="#_x0000_t75">
              <v:imagedata r:id="rId443" o:title=""/>
            </v:shape>
            <v:shape style="position:absolute;left:10858;top:6307;width:499;height:144" type="#_x0000_t75">
              <v:imagedata r:id="rId444" o:title=""/>
            </v:shape>
            <v:shape style="position:absolute;left:8266;top:6374;width:816;height:134" type="#_x0000_t75">
              <v:imagedata r:id="rId445" o:title=""/>
            </v:shape>
            <v:shape style="position:absolute;left:11616;top:7738;width:883;height:154" type="#_x0000_t75">
              <v:imagedata r:id="rId446" o:title=""/>
            </v:shape>
            <v:shape style="position:absolute;left:12547;top:7747;width:874;height:154" type="#_x0000_t75">
              <v:imagedata r:id="rId447" o:title=""/>
            </v:shape>
            <v:shape style="position:absolute;left:11463;top:8314;width:701;height:144" type="#_x0000_t75">
              <v:imagedata r:id="rId448" o:title=""/>
            </v:shape>
            <v:shape style="position:absolute;left:12231;top:8333;width:278;height:125" type="#_x0000_t75">
              <v:imagedata r:id="rId449" o:title=""/>
            </v:shape>
            <v:shape style="position:absolute;left:9456;top:4867;width:29;height:10" type="#_x0000_t75">
              <v:imagedata r:id="rId450" o:title=""/>
            </v:shape>
            <v:group style="position:absolute;left:8131;top:1526;width:2;height:7046" coordorigin="8131,1526" coordsize="2,7046">
              <v:shape style="position:absolute;left:8131;top:1526;width:2;height:7046" coordorigin="8131,1526" coordsize="0,7046" path="m8131,8573l8131,1526e" filled="f" stroked="t" strokeweight="3.36pt" strokecolor="#131313">
                <v:path arrowok="t"/>
              </v:shape>
            </v:group>
            <v:group style="position:absolute;left:13459;top:1498;width:2;height:7085" coordorigin="13459,1498" coordsize="2,7085">
              <v:shape style="position:absolute;left:13459;top:1498;width:2;height:7085" coordorigin="13459,1498" coordsize="0,7085" path="m13459,8582l13459,1498e" filled="f" stroked="t" strokeweight="3.36pt" strokecolor="#171717">
                <v:path arrowok="t"/>
              </v:shape>
            </v:group>
            <v:group style="position:absolute;left:9715;top:1632;width:2;height:1162" coordorigin="9715,1632" coordsize="2,1162">
              <v:shape style="position:absolute;left:9715;top:1632;width:2;height:1162" coordorigin="9715,1632" coordsize="0,1162" path="m9715,2794l9715,1632e" filled="f" stroked="t" strokeweight=".96pt" strokecolor="#575757">
                <v:path arrowok="t"/>
              </v:shape>
            </v:group>
            <v:group style="position:absolute;left:10608;top:3019;width:2870;height:2" coordorigin="10608,3019" coordsize="2870,2">
              <v:shape style="position:absolute;left:10608;top:3019;width:2870;height:2" coordorigin="10608,3019" coordsize="2870,0" path="m10608,3019l13478,3019e" filled="f" stroked="t" strokeweight=".96pt" strokecolor="#636363">
                <v:path arrowok="t"/>
              </v:shape>
            </v:group>
            <v:group style="position:absolute;left:8995;top:3029;width:1690;height:2" coordorigin="8995,3029" coordsize="1690,2">
              <v:shape style="position:absolute;left:8995;top:3029;width:1690;height:2" coordorigin="8995,3029" coordsize="1690,0" path="m8995,3029l10685,3029e" filled="f" stroked="t" strokeweight=".48pt" strokecolor="#787878">
                <v:path arrowok="t"/>
              </v:shape>
            </v:group>
            <v:group style="position:absolute;left:9739;top:3715;width:2;height:134" coordorigin="9739,3715" coordsize="2,134">
              <v:shape style="position:absolute;left:9739;top:3715;width:2;height:134" coordorigin="9739,3715" coordsize="0,134" path="m9739,3850l9739,3715e" filled="f" stroked="t" strokeweight=".48pt" strokecolor="#8B8B8B">
                <v:path arrowok="t"/>
              </v:shape>
            </v:group>
            <v:group style="position:absolute;left:9739;top:4118;width:2;height:317" coordorigin="9739,4118" coordsize="2,317">
              <v:shape style="position:absolute;left:9739;top:4118;width:2;height:317" coordorigin="9739,4118" coordsize="0,317" path="m9739,4435l9739,4118e" filled="f" stroked="t" strokeweight=".96pt" strokecolor="#7B7B7B">
                <v:path arrowok="t"/>
              </v:shape>
            </v:group>
            <v:group style="position:absolute;left:8112;top:4478;width:5376;height:2" coordorigin="8112,4478" coordsize="5376,2">
              <v:shape style="position:absolute;left:8112;top:4478;width:5376;height:2" coordorigin="8112,4478" coordsize="5376,0" path="m8112,4478l13488,4478e" filled="f" stroked="t" strokeweight=".96pt" strokecolor="#747474">
                <v:path arrowok="t"/>
              </v:shape>
            </v:group>
            <v:group style="position:absolute;left:8112;top:5074;width:5386;height:2" coordorigin="8112,5074" coordsize="5386,2">
              <v:shape style="position:absolute;left:8112;top:5074;width:5386;height:2" coordorigin="8112,5074" coordsize="5386,0" path="m8112,5074l13498,5074e" filled="f" stroked="t" strokeweight=".96pt" strokecolor="#686868">
                <v:path arrowok="t"/>
              </v:shape>
            </v:group>
            <v:group style="position:absolute;left:10670;top:5011;width:2;height:307" coordorigin="10670,5011" coordsize="2,307">
              <v:shape style="position:absolute;left:10670;top:5011;width:2;height:307" coordorigin="10670,5011" coordsize="0,307" path="m10670,5318l10670,5011e" filled="f" stroked="t" strokeweight=".48pt" strokecolor="#535353">
                <v:path arrowok="t"/>
              </v:shape>
            </v:group>
            <v:group style="position:absolute;left:10670;top:5251;width:2;height:2746" coordorigin="10670,5251" coordsize="2,2746">
              <v:shape style="position:absolute;left:10670;top:5251;width:2;height:2746" coordorigin="10670,5251" coordsize="0,2746" path="m10670,7997l10670,5251e" filled="f" stroked="t" strokeweight=".96pt" strokecolor="#7B7B7B">
                <v:path arrowok="t"/>
              </v:shape>
            </v:group>
            <v:group style="position:absolute;left:8112;top:5650;width:5395;height:2" coordorigin="8112,5650" coordsize="5395,2">
              <v:shape style="position:absolute;left:8112;top:5650;width:5395;height:2" coordorigin="8112,5650" coordsize="5395,0" path="m8112,5650l13507,5650e" filled="f" stroked="t" strokeweight=".96pt" strokecolor="#6B6B6B">
                <v:path arrowok="t"/>
              </v:shape>
            </v:group>
            <v:group style="position:absolute;left:8102;top:5938;width:2266;height:2" coordorigin="8102,5938" coordsize="2266,2">
              <v:shape style="position:absolute;left:8102;top:5938;width:2266;height:2" coordorigin="8102,5938" coordsize="2266,0" path="m8102,5938l10368,5938e" filled="f" stroked="t" strokeweight=".96pt" strokecolor="#636363">
                <v:path arrowok="t"/>
              </v:shape>
            </v:group>
            <v:group style="position:absolute;left:8112;top:6230;width:5395;height:2" coordorigin="8112,6230" coordsize="5395,2">
              <v:shape style="position:absolute;left:8112;top:6230;width:5395;height:2" coordorigin="8112,6230" coordsize="5395,0" path="m8112,6230l13507,6230e" filled="f" stroked="t" strokeweight=".96pt" strokecolor="#6F6F6F">
                <v:path arrowok="t"/>
              </v:shape>
            </v:group>
            <v:group style="position:absolute;left:8112;top:6528;width:5405;height:2" coordorigin="8112,6528" coordsize="5405,2">
              <v:shape style="position:absolute;left:8112;top:6528;width:5405;height:2" coordorigin="8112,6528" coordsize="5405,0" path="m8112,6528l13517,6528e" filled="f" stroked="t" strokeweight=".96pt" strokecolor="#686868">
                <v:path arrowok="t"/>
              </v:shape>
            </v:group>
            <v:group style="position:absolute;left:8102;top:6811;width:5405;height:2" coordorigin="8102,6811" coordsize="5405,2">
              <v:shape style="position:absolute;left:8102;top:6811;width:5405;height:2" coordorigin="8102,6811" coordsize="5405,0" path="m8102,6811l13507,6811e" filled="f" stroked="t" strokeweight=".96pt" strokecolor="#6B6B6B">
                <v:path arrowok="t"/>
              </v:shape>
            </v:group>
            <v:group style="position:absolute;left:9658;top:6811;width:125;height:2" coordorigin="9658,6811" coordsize="125,2">
              <v:shape style="position:absolute;left:9658;top:6811;width:125;height:2" coordorigin="9658,6811" coordsize="125,0" path="m9658,6811l9782,6811e" filled="f" stroked="t" strokeweight=".48pt" strokecolor="#636363">
                <v:path arrowok="t"/>
              </v:shape>
            </v:group>
            <v:group style="position:absolute;left:8102;top:7094;width:5405;height:2" coordorigin="8102,7094" coordsize="5405,2">
              <v:shape style="position:absolute;left:8102;top:7094;width:5405;height:2" coordorigin="8102,7094" coordsize="5405,0" path="m8102,7094l13507,7094e" filled="f" stroked="t" strokeweight=".96pt" strokecolor="#747474">
                <v:path arrowok="t"/>
              </v:shape>
            </v:group>
            <v:group style="position:absolute;left:12504;top:6749;width:2;height:365" coordorigin="12504,6749" coordsize="2,365">
              <v:shape style="position:absolute;left:12504;top:6749;width:2;height:365" coordorigin="12504,6749" coordsize="0,365" path="m12504,7114l12504,6749e" filled="f" stroked="t" strokeweight=".48pt" strokecolor="#6B6B6B">
                <v:path arrowok="t"/>
              </v:shape>
            </v:group>
            <v:group style="position:absolute;left:8102;top:7387;width:5405;height:2" coordorigin="8102,7387" coordsize="5405,2">
              <v:shape style="position:absolute;left:8102;top:7387;width:5405;height:2" coordorigin="8102,7387" coordsize="5405,0" path="m8102,7387l13507,7387e" filled="f" stroked="t" strokeweight=".96pt" strokecolor="#6F6F6F">
                <v:path arrowok="t"/>
              </v:shape>
            </v:group>
            <v:group style="position:absolute;left:8102;top:7685;width:5405;height:2" coordorigin="8102,7685" coordsize="5405,2">
              <v:shape style="position:absolute;left:8102;top:7685;width:5405;height:2" coordorigin="8102,7685" coordsize="5405,0" path="m8102,7685l13507,7685e" filled="f" stroked="t" strokeweight=".96pt" strokecolor="#6B6B6B">
                <v:path arrowok="t"/>
              </v:shape>
            </v:group>
            <v:group style="position:absolute;left:8093;top:7968;width:5405;height:2" coordorigin="8093,7968" coordsize="5405,2">
              <v:shape style="position:absolute;left:8093;top:7968;width:5405;height:2" coordorigin="8093,7968" coordsize="5405,0" path="m8093,7968l13498,7968e" filled="f" stroked="t" strokeweight=".96pt" strokecolor="#6B6B6B">
                <v:path arrowok="t"/>
              </v:shape>
            </v:group>
            <v:group style="position:absolute;left:8093;top:8261;width:5405;height:2" coordorigin="8093,8261" coordsize="5405,2">
              <v:shape style="position:absolute;left:8093;top:8261;width:5405;height:2" coordorigin="8093,8261" coordsize="5405,0" path="m8093,8261l13498,8261e" filled="f" stroked="t" strokeweight=".96pt" strokecolor="#636363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7.835892pt;margin-top:-2.719121pt;width:91.472863pt;height:17.376739pt;mso-position-horizontal-relative:page;mso-position-vertical-relative:page;z-index:-18882" type="#_x0000_t202" filled="f" stroked="f">
            <v:textbox inset="0,0,0,0">
              <w:txbxContent>
                <w:p>
                  <w:pPr>
                    <w:spacing w:before="0" w:after="0" w:line="319" w:lineRule="exact"/>
                    <w:ind w:left="20" w:right="-66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3D3D3D"/>
                      <w:spacing w:val="-5"/>
                      <w:w w:val="90"/>
                      <w:position w:val="3"/>
                    </w:rPr>
                    <w:t>�--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3D3D3D"/>
                      <w:spacing w:val="-13"/>
                      <w:w w:val="9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color w:val="CCCCCC"/>
                      <w:spacing w:val="15"/>
                      <w:w w:val="47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color w:val="3D3D3D"/>
                      <w:spacing w:val="16"/>
                      <w:w w:val="94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5F5F5F"/>
                      <w:spacing w:val="6"/>
                      <w:w w:val="82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9C9C9C"/>
                      <w:spacing w:val="0"/>
                      <w:w w:val="82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9C9C9C"/>
                      <w:spacing w:val="0"/>
                      <w:w w:val="100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21"/>
                      <w:w w:val="209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09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4"/>
                      <w:w w:val="209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533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14"/>
                      <w:w w:val="533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45"/>
                      <w:position w:val="8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25"/>
                      <w:w w:val="245"/>
                      <w:position w:val="8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40"/>
                      <w:w w:val="139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0"/>
                      <w:w w:val="139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-17"/>
                      <w:w w:val="139"/>
                      <w:position w:val="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72"/>
                      <w:position w:val="5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1"/>
                      <w:w w:val="272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31"/>
                      <w:position w:val="5"/>
                    </w:rPr>
                    <w:t>-:--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>-:..</w:t>
      </w:r>
      <w:r>
        <w:rPr>
          <w:rFonts w:ascii="Segoe UI" w:hAnsi="Segoe UI" w:cs="Segoe UI" w:eastAsia="Segoe UI"/>
          <w:sz w:val="17"/>
          <w:szCs w:val="17"/>
          <w:color w:val="313131"/>
          <w:spacing w:val="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46"/>
        </w:rPr>
        <w:t>4</w:t>
      </w:r>
      <w:r>
        <w:rPr>
          <w:rFonts w:ascii="Segoe UI" w:hAnsi="Segoe UI" w:cs="Segoe UI" w:eastAsia="Segoe UI"/>
          <w:sz w:val="17"/>
          <w:szCs w:val="17"/>
          <w:color w:val="313131"/>
          <w:spacing w:val="-29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>7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424242"/>
          <w:spacing w:val="-15"/>
          <w:w w:val="77"/>
        </w:rPr>
        <w:t>�-</w:t>
      </w:r>
      <w:r>
        <w:rPr>
          <w:rFonts w:ascii="Segoe UI" w:hAnsi="Segoe UI" w:cs="Segoe UI" w:eastAsia="Segoe UI"/>
          <w:sz w:val="17"/>
          <w:szCs w:val="17"/>
          <w:color w:val="424242"/>
          <w:spacing w:val="0"/>
          <w:w w:val="77"/>
        </w:rPr>
        <w:t>�</w:t>
      </w:r>
      <w:r>
        <w:rPr>
          <w:rFonts w:ascii="Segoe UI" w:hAnsi="Segoe UI" w:cs="Segoe UI" w:eastAsia="Segoe UI"/>
          <w:sz w:val="17"/>
          <w:szCs w:val="17"/>
          <w:color w:val="424242"/>
          <w:spacing w:val="5"/>
          <w:w w:val="77"/>
        </w:rPr>
        <w:t> </w:t>
      </w:r>
      <w:r>
        <w:rPr>
          <w:rFonts w:ascii="Segoe UI" w:hAnsi="Segoe UI" w:cs="Segoe UI" w:eastAsia="Segoe UI"/>
          <w:sz w:val="17"/>
          <w:szCs w:val="17"/>
          <w:color w:val="424242"/>
          <w:spacing w:val="0"/>
          <w:w w:val="106"/>
          <w:position w:val="3"/>
        </w:rPr>
        <w:t>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72" w:after="0" w:line="240" w:lineRule="auto"/>
        <w:ind w:left="4114" w:right="831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7.289993pt;margin-top:6.121503pt;width:11.52135pt;height:6.7pt;mso-position-horizontal-relative:page;mso-position-vertical-relative:paragraph;z-index:-18883" type="#_x0000_t202" filled="f" stroked="f">
            <v:textbox inset="0,0,0,0">
              <w:txbxContent>
                <w:p>
                  <w:pPr>
                    <w:spacing w:before="0" w:after="0" w:line="134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0"/>
                      <w:w w:val="204"/>
                      <w:position w:val="-1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42"/>
                      <w:w w:val="20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4A4A4A"/>
                      <w:spacing w:val="0"/>
                      <w:w w:val="531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-25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272"/>
        </w:rPr>
        <w:t>:</w:t>
      </w:r>
      <w:r>
        <w:rPr>
          <w:rFonts w:ascii="Segoe UI" w:hAnsi="Segoe UI" w:cs="Segoe UI" w:eastAsia="Segoe UI"/>
          <w:sz w:val="13"/>
          <w:szCs w:val="13"/>
          <w:color w:val="4A4A4A"/>
          <w:spacing w:val="-53"/>
          <w:w w:val="272"/>
        </w:rPr>
        <w:t> 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129"/>
        </w:rPr>
        <w:t>('(}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129"/>
        </w:rPr>
        <w:t>   </w:t>
      </w:r>
      <w:r>
        <w:rPr>
          <w:rFonts w:ascii="Segoe UI" w:hAnsi="Segoe UI" w:cs="Segoe UI" w:eastAsia="Segoe UI"/>
          <w:sz w:val="13"/>
          <w:szCs w:val="13"/>
          <w:color w:val="4A4A4A"/>
          <w:spacing w:val="3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2"/>
          <w:w w:val="71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color w:val="434343"/>
          <w:spacing w:val="10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2"/>
          <w:w w:val="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color w:val="434343"/>
          <w:spacing w:val="11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�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38"/>
          <w:position w:val="5"/>
        </w:rPr>
        <w:t>v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3" w:right="258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0F0F0F"/>
          <w:spacing w:val="-2"/>
          <w:w w:val="129"/>
        </w:rPr>
        <w:t>RECOMMENDED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28" w:after="0" w:line="240" w:lineRule="auto"/>
        <w:ind w:left="255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42424"/>
          <w:spacing w:val="-19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.</w:t>
      </w:r>
      <w:r>
        <w:rPr>
          <w:rFonts w:ascii="Segoe UI" w:hAnsi="Segoe UI" w:cs="Segoe UI" w:eastAsia="Segoe UI"/>
          <w:sz w:val="9"/>
          <w:szCs w:val="9"/>
          <w:color w:val="242424"/>
          <w:spacing w:val="-1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6"/>
          <w:w w:val="189"/>
        </w:rPr>
        <w:t>SINGL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E</w:t>
      </w:r>
      <w:r>
        <w:rPr>
          <w:rFonts w:ascii="Segoe UI" w:hAnsi="Segoe UI" w:cs="Segoe UI" w:eastAsia="Segoe UI"/>
          <w:sz w:val="9"/>
          <w:szCs w:val="9"/>
          <w:color w:val="242424"/>
          <w:spacing w:val="39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19"/>
          <w:w w:val="189"/>
        </w:rPr>
        <w:t>POWE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R</w:t>
      </w:r>
      <w:r>
        <w:rPr>
          <w:rFonts w:ascii="Segoe UI" w:hAnsi="Segoe UI" w:cs="Segoe UI" w:eastAsia="Segoe UI"/>
          <w:sz w:val="9"/>
          <w:szCs w:val="9"/>
          <w:color w:val="242424"/>
          <w:spacing w:val="21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9"/>
          <w:w w:val="195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76" w:right="91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73737"/>
          <w:spacing w:val="-9"/>
          <w:w w:val="185"/>
        </w:rPr>
        <w:t>'</w:t>
      </w:r>
      <w:r>
        <w:rPr>
          <w:rFonts w:ascii="Segoe UI" w:hAnsi="Segoe UI" w:cs="Segoe UI" w:eastAsia="Segoe UI"/>
          <w:sz w:val="5"/>
          <w:szCs w:val="5"/>
          <w:color w:val="373737"/>
          <w:spacing w:val="0"/>
          <w:w w:val="220"/>
        </w:rPr>
        <w:t>"</w:t>
      </w:r>
      <w:r>
        <w:rPr>
          <w:rFonts w:ascii="Segoe UI" w:hAnsi="Segoe UI" w:cs="Segoe UI" w:eastAsia="Segoe UI"/>
          <w:sz w:val="5"/>
          <w:szCs w:val="5"/>
          <w:color w:val="373737"/>
          <w:spacing w:val="-10"/>
          <w:w w:val="220"/>
        </w:rPr>
        <w:t>"</w:t>
      </w:r>
      <w:r>
        <w:rPr>
          <w:rFonts w:ascii="Segoe UI" w:hAnsi="Segoe UI" w:cs="Segoe UI" w:eastAsia="Segoe UI"/>
          <w:sz w:val="9"/>
          <w:szCs w:val="9"/>
          <w:color w:val="373737"/>
          <w:spacing w:val="-10"/>
          <w:w w:val="208"/>
        </w:rPr>
        <w:t>''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left="10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B3B3B"/>
          <w:spacing w:val="0"/>
          <w:w w:val="103"/>
          <w:position w:val="-2"/>
        </w:rPr>
        <w:t>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91" w:after="0" w:line="124" w:lineRule="exact"/>
        <w:ind w:right="-20"/>
        <w:jc w:val="left"/>
        <w:tabs>
          <w:tab w:pos="1140" w:val="left"/>
          <w:tab w:pos="1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79"/>
        </w:rPr>
        <w:t>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7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12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23"/>
          <w:w w:val="179"/>
          <w:position w:val="-1"/>
        </w:rPr>
        <w:t>t'lv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79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color w:val="6F6F6F"/>
          <w:spacing w:val="-40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-18"/>
          <w:w w:val="179"/>
          <w:position w:val="-1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0"/>
          <w:w w:val="179"/>
          <w:position w:val="-1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17"/>
          <w:w w:val="179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color w:val="878787"/>
          <w:spacing w:val="0"/>
          <w:w w:val="17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color w:val="878787"/>
          <w:spacing w:val="7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79"/>
          <w:position w:val="-1"/>
        </w:rPr>
        <w:t>'I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90" w:lineRule="exact"/>
        <w:ind w:left="6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53535"/>
          <w:spacing w:val="-9"/>
          <w:w w:val="92"/>
        </w:rPr>
        <w:t>(SI·lOlO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92"/>
        </w:rPr>
        <w:t>G</w:t>
      </w:r>
      <w:r>
        <w:rPr>
          <w:rFonts w:ascii="Segoe UI" w:hAnsi="Segoe UI" w:cs="Segoe UI" w:eastAsia="Segoe UI"/>
          <w:sz w:val="17"/>
          <w:szCs w:val="17"/>
          <w:color w:val="353535"/>
          <w:spacing w:val="15"/>
          <w:w w:val="92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00"/>
        </w:rPr>
        <w:t>&amp;</w:t>
      </w:r>
      <w:r>
        <w:rPr>
          <w:rFonts w:ascii="Segoe UI" w:hAnsi="Segoe UI" w:cs="Segoe UI" w:eastAsia="Segoe UI"/>
          <w:sz w:val="17"/>
          <w:szCs w:val="17"/>
          <w:color w:val="353535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-18"/>
          <w:w w:val="82"/>
        </w:rPr>
        <w:t>Si-lOooG�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34343"/>
          <w:spacing w:val="-6"/>
          <w:w w:val="117"/>
        </w:rPr>
        <w:t>IA1illw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7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53535"/>
          <w:spacing w:val="13"/>
          <w:w w:val="136"/>
        </w:rPr>
        <w:t>lit!IJ,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36"/>
        </w:rPr>
        <w:t>l</w:t>
      </w:r>
      <w:r>
        <w:rPr>
          <w:rFonts w:ascii="Segoe UI" w:hAnsi="Segoe UI" w:cs="Segoe UI" w:eastAsia="Segoe UI"/>
          <w:sz w:val="9"/>
          <w:szCs w:val="9"/>
          <w:color w:val="353535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3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9A9A9A"/>
          <w:spacing w:val="-16"/>
          <w:w w:val="117"/>
        </w:rPr>
        <w:t>'·;.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35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C3C3C"/>
          <w:spacing w:val="10"/>
          <w:w w:val="141"/>
        </w:rPr>
        <w:t>Ill.!</w:t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41"/>
        </w:rPr>
        <w:t>�</w:t>
      </w:r>
      <w:r>
        <w:rPr>
          <w:rFonts w:ascii="Segoe UI" w:hAnsi="Segoe UI" w:cs="Segoe UI" w:eastAsia="Segoe UI"/>
          <w:sz w:val="9"/>
          <w:szCs w:val="9"/>
          <w:color w:val="3C3C3C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9" w:lineRule="exact"/>
        <w:ind w:left="4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0"/>
          <w:w w:val="41"/>
        </w:rPr>
        <w:t>!o-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41"/>
        </w:rPr>
        <w:t>              </w:t>
      </w:r>
      <w:r>
        <w:rPr>
          <w:rFonts w:ascii="Segoe UI" w:hAnsi="Segoe UI" w:cs="Segoe UI" w:eastAsia="Segoe UI"/>
          <w:sz w:val="9"/>
          <w:szCs w:val="9"/>
          <w:color w:val="3D3D3D"/>
          <w:spacing w:val="2"/>
          <w:w w:val="41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27"/>
          <w:w w:val="144"/>
        </w:rPr>
        <w:t>.U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4"/>
        </w:rPr>
        <w:t>v</w:t>
      </w:r>
      <w:r>
        <w:rPr>
          <w:rFonts w:ascii="Segoe UI" w:hAnsi="Segoe UI" w:cs="Segoe UI" w:eastAsia="Segoe UI"/>
          <w:sz w:val="9"/>
          <w:szCs w:val="9"/>
          <w:color w:val="3D3D3D"/>
          <w:spacing w:val="13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10"/>
          <w:w w:val="118"/>
        </w:rPr>
        <w:t>1N•)j.(f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04" w:lineRule="exact"/>
        <w:ind w:left="6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-18"/>
          <w:w w:val="177"/>
        </w:rPr>
        <w:t>(I!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7"/>
        </w:rPr>
        <w:t>Y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10"/>
          <w:w w:val="155"/>
        </w:rPr>
        <w:t>mOufl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pgSz w:w="6360" w:h="8180"/>
          <w:pgMar w:top="40" w:bottom="0" w:left="120" w:right="840"/>
          <w:cols w:num="2" w:equalWidth="0">
            <w:col w:w="2138" w:space="747"/>
            <w:col w:w="2515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.000011pt;width:317.279999pt;height:408.48pt;mso-position-horizontal-relative:page;mso-position-vertical-relative:page;z-index:-18858" coordorigin="0,0" coordsize="6346,8170">
            <v:shape style="position:absolute;left:0;top:0;width:6346;height:8170" type="#_x0000_t75">
              <v:imagedata r:id="rId451" o:title=""/>
            </v:shape>
            <v:shape style="position:absolute;left:4387;top:1920;width:298;height:106" type="#_x0000_t75">
              <v:imagedata r:id="rId452" o:title=""/>
            </v:shape>
            <v:group style="position:absolute;left:360;top:643;width:2;height:3379" coordorigin="360,643" coordsize="2,3379">
              <v:shape style="position:absolute;left:360;top:643;width:2;height:3379" coordorigin="360,643" coordsize="0,3379" path="m360,4022l360,643e" filled="f" stroked="t" strokeweight="3.36pt" strokecolor="#0B0B0B">
                <v:path arrowok="t"/>
              </v:shape>
            </v:group>
            <v:group style="position:absolute;left:4838;top:1910;width:2;height:1776" coordorigin="4838,1910" coordsize="2,1776">
              <v:shape style="position:absolute;left:4838;top:1910;width:2;height:1776" coordorigin="4838,1910" coordsize="0,1776" path="m4838,3686l4838,1910e" filled="f" stroked="t" strokeweight=".48pt" strokecolor="#3B3B3B">
                <v:path arrowok="t"/>
              </v:shape>
            </v:group>
            <v:group style="position:absolute;left:4042;top:2678;width:826;height:2" coordorigin="4042,2678" coordsize="826,2">
              <v:shape style="position:absolute;left:4042;top:2678;width:826;height:2" coordorigin="4042,2678" coordsize="826,0" path="m4042,2678l4867,2678e" filled="f" stroked="t" strokeweight=".96pt" strokecolor="#404040">
                <v:path arrowok="t"/>
              </v:shape>
            </v:group>
            <v:group style="position:absolute;left:4042;top:3110;width:1085;height:2" coordorigin="4042,3110" coordsize="1085,2">
              <v:shape style="position:absolute;left:4042;top:3110;width:1085;height:2" coordorigin="4042,3110" coordsize="1085,0" path="m4042,3110l5126,3110e" filled="f" stroked="t" strokeweight=".96pt" strokecolor="#404040">
                <v:path arrowok="t"/>
              </v:shape>
            </v:group>
            <v:group style="position:absolute;left:346;top:4320;width:2;height:3370" coordorigin="346,4320" coordsize="2,3370">
              <v:shape style="position:absolute;left:346;top:4320;width:2;height:3370" coordorigin="346,4320" coordsize="0,3370" path="m346,7690l346,4320e" filled="f" stroked="t" strokeweight="3.36pt" strokecolor="#101010">
                <v:path arrowok="t"/>
              </v:shape>
            </v:group>
            <v:group style="position:absolute;left:4118;top:5352;width:797;height:2" coordorigin="4118,5352" coordsize="797,2">
              <v:shape style="position:absolute;left:4118;top:5352;width:797;height:2" coordorigin="4118,5352" coordsize="797,0" path="m4118,5352l4915,5352e" filled="f" stroked="t" strokeweight=".48pt" strokecolor="#282828">
                <v:path arrowok="t"/>
              </v:shape>
            </v:group>
            <v:group style="position:absolute;left:4118;top:5506;width:1104;height:2" coordorigin="4118,5506" coordsize="1104,2">
              <v:shape style="position:absolute;left:4118;top:5506;width:1104;height:2" coordorigin="4118,5506" coordsize="1104,0" path="m4118,5506l5222,5506e" filled="f" stroked="t" strokeweight=".48pt" strokecolor="#202020">
                <v:path arrowok="t"/>
              </v:shape>
            </v:group>
            <v:group style="position:absolute;left:4541;top:6634;width:672;height:2" coordorigin="4541,6634" coordsize="672,2">
              <v:shape style="position:absolute;left:4541;top:6634;width:672;height:2" coordorigin="4541,6634" coordsize="672,0" path="m4541,6634l5213,6634e" filled="f" stroked="t" strokeweight=".96pt" strokecolor="#343434">
                <v:path arrowok="t"/>
              </v:shape>
            </v:group>
            <v:group style="position:absolute;left:5194;top:4512;width:2;height:2122" coordorigin="5194,4512" coordsize="2,2122">
              <v:shape style="position:absolute;left:5194;top:4512;width:2;height:2122" coordorigin="5194,4512" coordsize="0,2122" path="m5194,6634l5194,4512e" filled="f" stroked="t" strokeweight=".48pt" strokecolor="#343434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02" w:lineRule="exact"/>
        <w:ind w:left="26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232323"/>
          <w:spacing w:val="-12"/>
          <w:w w:val="119"/>
          <w:position w:val="-2"/>
        </w:rPr>
        <w:t>B.S�I</w:t>
      </w:r>
      <w:r>
        <w:rPr>
          <w:rFonts w:ascii="Segoe UI" w:hAnsi="Segoe UI" w:cs="Segoe UI" w:eastAsia="Segoe UI"/>
          <w:sz w:val="17"/>
          <w:szCs w:val="17"/>
          <w:color w:val="232323"/>
          <w:spacing w:val="0"/>
          <w:w w:val="119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color w:val="232323"/>
          <w:spacing w:val="16"/>
          <w:w w:val="11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232323"/>
          <w:spacing w:val="-19"/>
          <w:w w:val="186"/>
          <w:position w:val="-2"/>
        </w:rPr>
        <w:t>POWE</w:t>
      </w:r>
      <w:r>
        <w:rPr>
          <w:rFonts w:ascii="Segoe UI" w:hAnsi="Segoe UI" w:cs="Segoe UI" w:eastAsia="Segoe UI"/>
          <w:sz w:val="9"/>
          <w:szCs w:val="9"/>
          <w:color w:val="232323"/>
          <w:spacing w:val="0"/>
          <w:w w:val="186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color w:val="232323"/>
          <w:spacing w:val="37"/>
          <w:w w:val="18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99"/>
          <w:position w:val="-2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25" w:lineRule="exact"/>
        <w:ind w:right="74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8"/>
          <w:szCs w:val="28"/>
          <w:color w:val="363636"/>
          <w:spacing w:val="-2"/>
          <w:w w:val="46"/>
        </w:rPr>
        <w:t>11</w:t>
      </w:r>
      <w:r>
        <w:rPr>
          <w:rFonts w:ascii="Segoe UI" w:hAnsi="Segoe UI" w:cs="Segoe UI" w:eastAsia="Segoe UI"/>
          <w:sz w:val="28"/>
          <w:szCs w:val="28"/>
          <w:color w:val="363636"/>
          <w:spacing w:val="0"/>
          <w:w w:val="46"/>
        </w:rPr>
        <w:t>0</w:t>
      </w:r>
      <w:r>
        <w:rPr>
          <w:rFonts w:ascii="Segoe UI" w:hAnsi="Segoe UI" w:cs="Segoe UI" w:eastAsia="Segoe UI"/>
          <w:sz w:val="28"/>
          <w:szCs w:val="28"/>
          <w:color w:val="363636"/>
          <w:spacing w:val="35"/>
          <w:w w:val="46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51"/>
          <w:position w:val="4"/>
        </w:rPr>
        <w:t>'"</w:t>
      </w:r>
      <w:r>
        <w:rPr>
          <w:rFonts w:ascii="Segoe UI" w:hAnsi="Segoe UI" w:cs="Segoe UI" w:eastAsia="Segoe UI"/>
          <w:sz w:val="9"/>
          <w:szCs w:val="9"/>
          <w:color w:val="363636"/>
          <w:spacing w:val="-11"/>
          <w:w w:val="251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51"/>
          <w:position w:val="4"/>
        </w:rPr>
        <w:t>Ill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280" w:lineRule="auto"/>
        <w:ind w:left="975" w:right="4200" w:firstLine="-23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1D1D1D"/>
          <w:spacing w:val="-10"/>
          <w:w w:val="137"/>
        </w:rPr>
        <w:t>liGHT</w:t>
      </w:r>
      <w:r>
        <w:rPr>
          <w:rFonts w:ascii="Segoe UI" w:hAnsi="Segoe UI" w:cs="Segoe UI" w:eastAsia="Segoe UI"/>
          <w:sz w:val="9"/>
          <w:szCs w:val="9"/>
          <w:color w:val="1D1D1D"/>
          <w:spacing w:val="-1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80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13"/>
        </w:rPr>
        <w:t>pill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03" w:lineRule="exact"/>
        <w:ind w:left="97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C3C3C"/>
          <w:spacing w:val="0"/>
          <w:w w:val="133"/>
        </w:rPr>
        <w:t>jfaa.l't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154" w:lineRule="exact"/>
        <w:ind w:right="19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color w:val="414141"/>
          <w:spacing w:val="-27"/>
          <w:w w:val="16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8"/>
          <w:w w:val="161"/>
          <w:position w:val="-2"/>
        </w:rPr>
        <w:t>,,.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,</w:t>
      </w:r>
      <w:r>
        <w:rPr>
          <w:rFonts w:ascii="Segoe UI" w:hAnsi="Segoe UI" w:cs="Segoe UI" w:eastAsia="Segoe UI"/>
          <w:sz w:val="13"/>
          <w:szCs w:val="13"/>
          <w:color w:val="414141"/>
          <w:spacing w:val="-29"/>
          <w:w w:val="16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47"/>
          <w:w w:val="161"/>
          <w:position w:val="-2"/>
        </w:rPr>
        <w:t>'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"</w:t>
      </w:r>
      <w:r>
        <w:rPr>
          <w:rFonts w:ascii="Segoe UI" w:hAnsi="Segoe UI" w:cs="Segoe UI" w:eastAsia="Segoe UI"/>
          <w:sz w:val="13"/>
          <w:szCs w:val="13"/>
          <w:color w:val="414141"/>
          <w:spacing w:val="-7"/>
          <w:w w:val="16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61"/>
          <w:position w:val="-2"/>
        </w:rPr>
        <w:t>!l</w:t>
      </w:r>
      <w:r>
        <w:rPr>
          <w:rFonts w:ascii="Segoe UI" w:hAnsi="Segoe UI" w:cs="Segoe UI" w:eastAsia="Segoe UI"/>
          <w:sz w:val="9"/>
          <w:szCs w:val="9"/>
          <w:color w:val="414141"/>
          <w:spacing w:val="-20"/>
          <w:w w:val="16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-12"/>
          <w:w w:val="122"/>
          <w:position w:val="-2"/>
        </w:rPr>
        <w:t>tulOS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5" w:after="0" w:line="240" w:lineRule="auto"/>
        <w:ind w:right="149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.</w:t>
      </w:r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777777"/>
          <w:spacing w:val="8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6360" w:h="8180"/>
          <w:pgMar w:top="1480" w:bottom="280" w:left="120" w:right="840"/>
        </w:sectPr>
      </w:pPr>
      <w:rPr/>
    </w:p>
    <w:p>
      <w:pPr>
        <w:spacing w:before="67" w:after="0" w:line="240" w:lineRule="auto"/>
        <w:ind w:left="10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131313"/>
          <w:spacing w:val="-9"/>
          <w:w w:val="156"/>
        </w:rPr>
        <w:t>ELECTRICA</w:t>
      </w:r>
      <w:r>
        <w:rPr>
          <w:rFonts w:ascii="Segoe UI" w:hAnsi="Segoe UI" w:cs="Segoe UI" w:eastAsia="Segoe UI"/>
          <w:sz w:val="17"/>
          <w:szCs w:val="17"/>
          <w:color w:val="131313"/>
          <w:spacing w:val="0"/>
          <w:w w:val="156"/>
        </w:rPr>
        <w:t>L</w:t>
      </w:r>
      <w:r>
        <w:rPr>
          <w:rFonts w:ascii="Segoe UI" w:hAnsi="Segoe UI" w:cs="Segoe UI" w:eastAsia="Segoe UI"/>
          <w:sz w:val="17"/>
          <w:szCs w:val="17"/>
          <w:color w:val="131313"/>
          <w:spacing w:val="56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color w:val="131313"/>
          <w:spacing w:val="-4"/>
          <w:w w:val="138"/>
        </w:rPr>
        <w:t>CHARACTER�TICS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385" w:lineRule="exact"/>
        <w:ind w:left="236" w:right="-20"/>
        <w:jc w:val="left"/>
        <w:tabs>
          <w:tab w:pos="1960" w:val="left"/>
          <w:tab w:pos="2800" w:val="left"/>
          <w:tab w:pos="3740" w:val="left"/>
          <w:tab w:pos="4680" w:val="left"/>
          <w:tab w:pos="55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55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color w:val="232323"/>
          <w:spacing w:val="-9"/>
          <w:w w:val="150"/>
          <w:position w:val="-2"/>
        </w:rPr>
        <w:t>h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59"/>
          <w:position w:val="-2"/>
        </w:rPr>
        <w:t>er</w:t>
      </w:r>
      <w:r>
        <w:rPr>
          <w:rFonts w:ascii="Segoe UI" w:hAnsi="Segoe UI" w:cs="Segoe UI" w:eastAsia="Segoe UI"/>
          <w:sz w:val="9"/>
          <w:szCs w:val="9"/>
          <w:color w:val="AFAFAF"/>
          <w:spacing w:val="-19"/>
          <w:w w:val="139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62"/>
          <w:position w:val="-2"/>
        </w:rPr>
        <w:t>acterls.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2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76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1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color w:val="2C2C2C"/>
          <w:spacing w:val="-4"/>
          <w:w w:val="144"/>
          <w:position w:val="-1"/>
        </w:rPr>
        <w:t>SI·IOIO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44"/>
          <w:position w:val="-1"/>
        </w:rPr>
        <w:t>G</w:t>
      </w:r>
      <w:r>
        <w:rPr>
          <w:rFonts w:ascii="Segoe UI" w:hAnsi="Segoe UI" w:cs="Segoe UI" w:eastAsia="Segoe UI"/>
          <w:sz w:val="9"/>
          <w:szCs w:val="9"/>
          <w:color w:val="2C2C2C"/>
          <w:spacing w:val="-33"/>
          <w:w w:val="14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27"/>
          <w:szCs w:val="27"/>
          <w:color w:val="353535"/>
          <w:spacing w:val="1"/>
          <w:w w:val="38"/>
          <w:position w:val="-1"/>
        </w:rPr>
        <w:t>��H020&lt;</w:t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38"/>
          <w:position w:val="-1"/>
        </w:rPr>
        <w:t>i</w:t>
      </w:r>
      <w:r>
        <w:rPr>
          <w:rFonts w:ascii="Segoe UI" w:hAnsi="Segoe UI" w:cs="Segoe UI" w:eastAsia="Segoe UI"/>
          <w:sz w:val="27"/>
          <w:szCs w:val="27"/>
          <w:color w:val="353535"/>
          <w:spacing w:val="-19"/>
          <w:w w:val="38"/>
          <w:position w:val="-1"/>
        </w:rPr>
        <w:t> </w:t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13131"/>
          <w:spacing w:val="-18"/>
          <w:w w:val="177"/>
          <w:position w:val="0"/>
        </w:rPr>
        <w:t>SH030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77"/>
          <w:position w:val="0"/>
        </w:rPr>
        <w:t>G</w:t>
      </w:r>
      <w:r>
        <w:rPr>
          <w:rFonts w:ascii="Segoe UI" w:hAnsi="Segoe UI" w:cs="Segoe UI" w:eastAsia="Segoe UI"/>
          <w:sz w:val="9"/>
          <w:szCs w:val="9"/>
          <w:color w:val="313131"/>
          <w:spacing w:val="-43"/>
          <w:w w:val="17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4"/>
          <w:position w:val="0"/>
        </w:rPr>
        <w:t>SHO�O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4"/>
          <w:position w:val="0"/>
        </w:rPr>
        <w:t>G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131313"/>
          <w:spacing w:val="0"/>
          <w:w w:val="154"/>
          <w:position w:val="2"/>
        </w:rPr>
        <w:t>(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9" w:after="0" w:line="240" w:lineRule="auto"/>
        <w:ind w:left="227" w:right="-20"/>
        <w:jc w:val="left"/>
        <w:tabs>
          <w:tab w:pos="2060" w:val="left"/>
          <w:tab w:pos="2960" w:val="left"/>
          <w:tab w:pos="3880" w:val="left"/>
          <w:tab w:pos="4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73737"/>
          <w:spacing w:val="-8"/>
          <w:w w:val="141"/>
        </w:rPr>
        <w:t>Muimut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41"/>
        </w:rPr>
        <w:t>n</w:t>
      </w:r>
      <w:r>
        <w:rPr>
          <w:rFonts w:ascii="Segoe UI" w:hAnsi="Segoe UI" w:cs="Segoe UI" w:eastAsia="Segoe UI"/>
          <w:sz w:val="9"/>
          <w:szCs w:val="9"/>
          <w:color w:val="373737"/>
          <w:spacing w:val="-6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24"/>
          <w:w w:val="188"/>
        </w:rPr>
        <w:t>rn•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88"/>
        </w:rPr>
        <w:t>s</w:t>
      </w:r>
      <w:r>
        <w:rPr>
          <w:rFonts w:ascii="Segoe UI" w:hAnsi="Segoe UI" w:cs="Segoe UI" w:eastAsia="Segoe UI"/>
          <w:sz w:val="8"/>
          <w:szCs w:val="8"/>
          <w:color w:val="373737"/>
          <w:spacing w:val="1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9"/>
          <w:w w:val="188"/>
        </w:rPr>
        <w:t>Paw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88"/>
        </w:rPr>
        <w:t>u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8"/>
          <w:w w:val="118"/>
        </w:rPr>
        <w:t>IQ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18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29"/>
          <w:w w:val="11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  <w:t>20\V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-24"/>
          <w:w w:val="100"/>
          <w:position w:val="2"/>
        </w:rPr>
        <w:t>3D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3A3A3A"/>
          <w:spacing w:val="0"/>
          <w:w w:val="141"/>
          <w:position w:val="3"/>
        </w:rPr>
        <w:t>sow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69" w:lineRule="exact"/>
        <w:ind w:left="236" w:right="-20"/>
        <w:jc w:val="left"/>
        <w:tabs>
          <w:tab w:pos="2020" w:val="left"/>
          <w:tab w:pos="2820" w:val="left"/>
          <w:tab w:pos="3840" w:val="left"/>
          <w:tab w:pos="47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53535"/>
          <w:spacing w:val="-10"/>
          <w:w w:val="129"/>
          <w:position w:val="-1"/>
        </w:rPr>
        <w:t>Oot_pu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29"/>
          <w:position w:val="-1"/>
        </w:rPr>
        <w:t>l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2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3"/>
          <w:w w:val="12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29"/>
          <w:position w:val="-1"/>
        </w:rPr>
        <w:t>Lo&amp;d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67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color w:val="BBBBBB"/>
          <w:spacing w:val="0"/>
          <w:w w:val="139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BBBBBB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5"/>
          <w:w w:val="135"/>
          <w:position w:val="-1"/>
        </w:rPr>
        <w:t>ohm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35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464646"/>
          <w:spacing w:val="-33"/>
          <w:w w:val="1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878787"/>
          <w:spacing w:val="-1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878787"/>
          <w:spacing w:val="0"/>
          <w:w w:val="100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878787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3"/>
          <w:szCs w:val="13"/>
          <w:color w:val="3B3B3B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-6"/>
          <w:w w:val="65"/>
          <w:position w:val="-1"/>
        </w:rPr>
        <w:t>�.Jlm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65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color w:val="3B3B3B"/>
          <w:spacing w:val="-21"/>
          <w:w w:val="65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color w:val="424242"/>
          <w:spacing w:val="0"/>
          <w:w w:val="100"/>
          <w:position w:val="-1"/>
        </w:rPr>
        <w:t>6</w:t>
      </w:r>
      <w:r>
        <w:rPr>
          <w:rFonts w:ascii="Segoe UI" w:hAnsi="Segoe UI" w:cs="Segoe UI" w:eastAsia="Segoe UI"/>
          <w:sz w:val="13"/>
          <w:szCs w:val="13"/>
          <w:color w:val="424242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5"/>
          <w:w w:val="146"/>
          <w:position w:val="-1"/>
        </w:rPr>
        <w:t>ohm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46"/>
          <w:position w:val="-1"/>
        </w:rPr>
        <w:t>s</w:t>
      </w:r>
      <w:r>
        <w:rPr>
          <w:rFonts w:ascii="Segoe UI" w:hAnsi="Segoe UI" w:cs="Segoe UI" w:eastAsia="Segoe UI"/>
          <w:sz w:val="8"/>
          <w:szCs w:val="8"/>
          <w:color w:val="424242"/>
          <w:spacing w:val="-16"/>
          <w:w w:val="14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46"/>
          <w:position w:val="0"/>
        </w:rPr>
        <w:t>8</w:t>
      </w:r>
      <w:r>
        <w:rPr>
          <w:rFonts w:ascii="Segoe UI" w:hAnsi="Segoe UI" w:cs="Segoe UI" w:eastAsia="Segoe UI"/>
          <w:sz w:val="9"/>
          <w:szCs w:val="9"/>
          <w:color w:val="464646"/>
          <w:spacing w:val="-11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00"/>
          <w:position w:val="0"/>
        </w:rPr>
        <w:t>olu�&gt;£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86" w:lineRule="exact"/>
        <w:ind w:right="709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686868"/>
          <w:w w:val="354"/>
        </w:rPr>
        <w:t>.</w:t>
      </w:r>
      <w:r>
        <w:rPr>
          <w:rFonts w:ascii="Segoe UI" w:hAnsi="Segoe UI" w:cs="Segoe UI" w:eastAsia="Segoe UI"/>
          <w:sz w:val="5"/>
          <w:szCs w:val="5"/>
          <w:color w:val="686868"/>
          <w:w w:val="273"/>
          <w:position w:val="3"/>
        </w:rPr>
        <w:t>_.</w:t>
      </w:r>
      <w:r>
        <w:rPr>
          <w:rFonts w:ascii="Segoe UI" w:hAnsi="Segoe UI" w:cs="Segoe UI" w:eastAsia="Segoe UI"/>
          <w:sz w:val="5"/>
          <w:szCs w:val="5"/>
          <w:color w:val="000000"/>
          <w:w w:val="100"/>
          <w:position w:val="0"/>
        </w:rPr>
      </w:r>
    </w:p>
    <w:p>
      <w:pPr>
        <w:spacing w:before="70" w:after="0" w:line="240" w:lineRule="auto"/>
        <w:ind w:left="236" w:right="-20"/>
        <w:jc w:val="left"/>
        <w:tabs>
          <w:tab w:pos="1820" w:val="left"/>
          <w:tab w:pos="3620" w:val="left"/>
          <w:tab w:pos="45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53535"/>
          <w:spacing w:val="-14"/>
          <w:w w:val="143"/>
        </w:rPr>
        <w:t>SlilPPI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43"/>
        </w:rPr>
        <w:t>Y</w:t>
      </w:r>
      <w:r>
        <w:rPr>
          <w:rFonts w:ascii="Segoe UI" w:hAnsi="Segoe UI" w:cs="Segoe UI" w:eastAsia="Segoe UI"/>
          <w:sz w:val="9"/>
          <w:szCs w:val="9"/>
          <w:color w:val="353535"/>
          <w:spacing w:val="4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-17"/>
          <w:w w:val="166"/>
        </w:rPr>
        <w:t>Volt•s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66"/>
        </w:rPr>
        <w:t>e</w:t>
      </w:r>
      <w:r>
        <w:rPr>
          <w:rFonts w:ascii="Segoe UI" w:hAnsi="Segoe UI" w:cs="Segoe UI" w:eastAsia="Segoe UI"/>
          <w:sz w:val="9"/>
          <w:szCs w:val="9"/>
          <w:color w:val="353535"/>
          <w:spacing w:val="-30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-23"/>
          <w:w w:val="166"/>
        </w:rPr>
        <w:t>JA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66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color w:val="4B4B4B"/>
          <w:spacing w:val="0"/>
          <w:w w:val="140"/>
        </w:rPr>
        <w:t>&lt;&gt;</w:t>
      </w:r>
      <w:r>
        <w:rPr>
          <w:rFonts w:ascii="Segoe UI" w:hAnsi="Segoe UI" w:cs="Segoe UI" w:eastAsia="Segoe UI"/>
          <w:sz w:val="5"/>
          <w:szCs w:val="5"/>
          <w:color w:val="4B4B4B"/>
          <w:spacing w:val="-19"/>
          <w:w w:val="140"/>
        </w:rPr>
        <w:t>•</w:t>
      </w:r>
      <w:r>
        <w:rPr>
          <w:rFonts w:ascii="Segoe UI" w:hAnsi="Segoe UI" w:cs="Segoe UI" w:eastAsia="Segoe UI"/>
          <w:sz w:val="5"/>
          <w:szCs w:val="5"/>
          <w:color w:val="BBBBBB"/>
          <w:spacing w:val="0"/>
          <w:w w:val="265"/>
        </w:rPr>
        <w:t>.</w:t>
      </w:r>
      <w:r>
        <w:rPr>
          <w:rFonts w:ascii="Segoe UI" w:hAnsi="Segoe UI" w:cs="Segoe UI" w:eastAsia="Segoe UI"/>
          <w:sz w:val="5"/>
          <w:szCs w:val="5"/>
          <w:color w:val="BBBBBB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color w:val="BBBBBB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66"/>
        </w:rPr>
        <w:t>±17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color w:val="373737"/>
          <w:spacing w:val="4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3"/>
          <w:w w:val="166"/>
          <w:position w:val="1"/>
        </w:rPr>
        <w:t>41t: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66"/>
          <w:position w:val="1"/>
        </w:rPr>
        <w:t>·</w:t>
      </w:r>
      <w:r>
        <w:rPr>
          <w:rFonts w:ascii="Segoe UI" w:hAnsi="Segoe UI" w:cs="Segoe UI" w:eastAsia="Segoe UI"/>
          <w:sz w:val="8"/>
          <w:szCs w:val="8"/>
          <w:color w:val="393939"/>
          <w:spacing w:val="2"/>
          <w:w w:val="16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9"/>
          <w:w w:val="156"/>
          <w:position w:val="3"/>
        </w:rPr>
        <w:t>'</w:t>
      </w:r>
      <w:r>
        <w:rPr>
          <w:rFonts w:ascii="Segoe UI" w:hAnsi="Segoe UI" w:cs="Segoe UI" w:eastAsia="Segoe UI"/>
          <w:sz w:val="8"/>
          <w:szCs w:val="8"/>
          <w:color w:val="393939"/>
          <w:spacing w:val="-14"/>
          <w:w w:val="17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73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393939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23"/>
          <w:w w:val="180"/>
          <w:position w:val="1"/>
        </w:rPr>
        <w:t>±23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80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393939"/>
          <w:spacing w:val="-25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404040"/>
          <w:spacing w:val="-18"/>
          <w:w w:val="180"/>
          <w:position w:val="1"/>
        </w:rPr>
        <w:t>54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80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404040"/>
          <w:spacing w:val="-9"/>
          <w:w w:val="18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04040"/>
          <w:spacing w:val="-31"/>
          <w:w w:val="312"/>
          <w:position w:val="1"/>
        </w:rPr>
        <w:t>o</w:t>
      </w:r>
      <w:r>
        <w:rPr>
          <w:rFonts w:ascii="Segoe UI" w:hAnsi="Segoe UI" w:cs="Segoe UI" w:eastAsia="Segoe UI"/>
          <w:sz w:val="5"/>
          <w:szCs w:val="5"/>
          <w:color w:val="404040"/>
          <w:spacing w:val="0"/>
          <w:w w:val="312"/>
          <w:position w:val="1"/>
        </w:rPr>
        <w:t>r</w:t>
      </w:r>
      <w:r>
        <w:rPr>
          <w:rFonts w:ascii="Segoe UI" w:hAnsi="Segoe UI" w:cs="Segoe UI" w:eastAsia="Segoe UI"/>
          <w:sz w:val="5"/>
          <w:szCs w:val="5"/>
          <w:color w:val="404040"/>
          <w:spacing w:val="5"/>
          <w:w w:val="31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-24"/>
          <w:w w:val="185"/>
          <w:position w:val="1"/>
        </w:rPr>
        <w:t>±27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85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404040"/>
          <w:spacing w:val="-25"/>
          <w:w w:val="18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414141"/>
          <w:spacing w:val="-35"/>
          <w:w w:val="185"/>
          <w:position w:val="2"/>
        </w:rPr>
        <w:t>66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85"/>
          <w:position w:val="2"/>
        </w:rPr>
        <w:t>V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8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43"/>
          <w:position w:val="2"/>
        </w:rPr>
        <w:t>o</w:t>
      </w:r>
      <w:r>
        <w:rPr>
          <w:rFonts w:ascii="Segoe UI" w:hAnsi="Segoe UI" w:cs="Segoe UI" w:eastAsia="Segoe UI"/>
          <w:sz w:val="5"/>
          <w:szCs w:val="5"/>
          <w:color w:val="414141"/>
          <w:spacing w:val="0"/>
          <w:w w:val="386"/>
          <w:position w:val="2"/>
        </w:rPr>
        <w:t>r</w:t>
      </w:r>
      <w:r>
        <w:rPr>
          <w:rFonts w:ascii="Segoe UI" w:hAnsi="Segoe UI" w:cs="Segoe UI" w:eastAsia="Segoe UI"/>
          <w:sz w:val="5"/>
          <w:szCs w:val="5"/>
          <w:color w:val="414141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color w:val="414141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3"/>
          <w:w w:val="183"/>
          <w:position w:val="2"/>
        </w:rPr>
        <w:t>1:JJV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39" w:lineRule="exact"/>
        <w:ind w:left="374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55555"/>
          <w:spacing w:val="-9"/>
          <w:w w:val="196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245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600"/>
          <w:position w:val="0"/>
        </w:rPr>
        <w:t>--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60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86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6220" w:h="8540"/>
          <w:pgMar w:top="440" w:bottom="280" w:left="340" w:right="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36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2F2F2F"/>
          <w:spacing w:val="-10"/>
          <w:w w:val="171"/>
        </w:rPr>
        <w:t>Voltaae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26" w:after="0" w:line="240" w:lineRule="auto"/>
        <w:ind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C3C3C"/>
          <w:spacing w:val="-31"/>
          <w:w w:val="164"/>
        </w:rPr>
        <w:t>4S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V</w:t>
      </w:r>
      <w:r>
        <w:rPr>
          <w:rFonts w:ascii="Segoe UI" w:hAnsi="Segoe UI" w:cs="Segoe UI" w:eastAsia="Segoe UI"/>
          <w:sz w:val="8"/>
          <w:szCs w:val="8"/>
          <w:color w:val="3C3C3C"/>
          <w:spacing w:val="3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23"/>
          <w:w w:val="164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r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2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color w:val="3C3C3C"/>
          <w:spacing w:val="-10"/>
          <w:w w:val="164"/>
        </w:rPr>
        <w:t>±22.SV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02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:</w:t>
      </w:r>
      <w:r>
        <w:rPr>
          <w:rFonts w:ascii="Segoe UI" w:hAnsi="Segoe UI" w:cs="Segoe UI" w:eastAsia="Segoe UI"/>
          <w:sz w:val="9"/>
          <w:szCs w:val="9"/>
          <w:color w:val="49494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color w:val="494949"/>
          <w:spacing w:val="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:</w:t>
      </w:r>
      <w:r>
        <w:rPr>
          <w:rFonts w:ascii="Segoe UI" w:hAnsi="Segoe UI" w:cs="Segoe UI" w:eastAsia="Segoe UI"/>
          <w:sz w:val="9"/>
          <w:szCs w:val="9"/>
          <w:color w:val="49494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2</w:t>
      </w:r>
      <w:r>
        <w:rPr>
          <w:rFonts w:ascii="Segoe UI" w:hAnsi="Segoe UI" w:cs="Segoe UI" w:eastAsia="Segoe UI"/>
          <w:sz w:val="9"/>
          <w:szCs w:val="9"/>
          <w:color w:val="494949"/>
          <w:spacing w:val="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7"/>
          <w:position w:val="-2"/>
        </w:rPr>
        <w:t>5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7"/>
          <w:position w:val="-2"/>
        </w:rPr>
        <w:t>V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right="-20"/>
        <w:jc w:val="left"/>
        <w:tabs>
          <w:tab w:pos="9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35"/>
        </w:rPr>
        <w:t>6D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5"/>
        </w:rPr>
        <w:t>V</w:t>
      </w:r>
      <w:r>
        <w:rPr>
          <w:rFonts w:ascii="Segoe UI" w:hAnsi="Segoe UI" w:cs="Segoe UI" w:eastAsia="Segoe UI"/>
          <w:sz w:val="9"/>
          <w:szCs w:val="9"/>
          <w:color w:val="373737"/>
          <w:spacing w:val="5"/>
          <w:w w:val="135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-20"/>
          <w:w w:val="198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98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20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20"/>
          <w:w w:val="198"/>
        </w:rPr>
        <w:t>±JD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98"/>
        </w:rPr>
        <w:t>V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26"/>
          <w:w w:val="137"/>
          <w:position w:val="1"/>
        </w:rPr>
        <w:t>!!O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137"/>
          <w:position w:val="1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12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22"/>
          <w:w w:val="218"/>
          <w:position w:val="1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218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5"/>
          <w:w w:val="21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0"/>
          <w:w w:val="166"/>
          <w:position w:val="1"/>
        </w:rPr>
        <w:t>±40V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  <w:cols w:num="4" w:equalWidth="0">
            <w:col w:w="620" w:space="1152"/>
            <w:col w:w="772" w:space="543"/>
            <w:col w:w="317" w:space="172"/>
            <w:col w:w="2304"/>
          </w:cols>
        </w:sectPr>
      </w:pPr>
      <w:rPr/>
    </w:p>
    <w:p>
      <w:pPr>
        <w:spacing w:before="0" w:after="0" w:line="163" w:lineRule="exact"/>
        <w:ind w:left="236" w:right="-20"/>
        <w:jc w:val="left"/>
        <w:tabs>
          <w:tab w:pos="2020" w:val="left"/>
          <w:tab w:pos="2860" w:val="left"/>
          <w:tab w:pos="3840" w:val="left"/>
          <w:tab w:pos="47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3D3D3D"/>
          <w:spacing w:val="-13"/>
          <w:w w:val="100"/>
        </w:rPr>
        <w:t>SuJ)l)l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  <w:t>y</w:t>
      </w:r>
      <w:r>
        <w:rPr>
          <w:rFonts w:ascii="Segoe UI" w:hAnsi="Segoe UI" w:cs="Segoe UI" w:eastAsia="Segoe UI"/>
          <w:sz w:val="13"/>
          <w:szCs w:val="13"/>
          <w:color w:val="3D3D3D"/>
          <w:spacing w:val="3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-14"/>
          <w:w w:val="124"/>
        </w:rPr>
        <w:t>Currta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24"/>
        </w:rPr>
        <w:t>l</w:t>
      </w:r>
      <w:r>
        <w:rPr>
          <w:rFonts w:ascii="Segoe UI" w:hAnsi="Segoe UI" w:cs="Segoe UI" w:eastAsia="Segoe UI"/>
          <w:sz w:val="13"/>
          <w:szCs w:val="13"/>
          <w:color w:val="3D3D3D"/>
          <w:spacing w:val="2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-15"/>
          <w:w w:val="124"/>
        </w:rPr>
        <w:t>bve.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24"/>
        </w:rPr>
        <w:t>)</w:t>
      </w:r>
      <w:r>
        <w:rPr>
          <w:rFonts w:ascii="Segoe UI" w:hAnsi="Segoe UI" w:cs="Segoe UI" w:eastAsia="Segoe UI"/>
          <w:sz w:val="13"/>
          <w:szCs w:val="13"/>
          <w:color w:val="3D3D3D"/>
          <w:spacing w:val="-38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color w:val="3C3C3C"/>
          <w:spacing w:val="-12"/>
          <w:w w:val="100"/>
          <w:position w:val="1"/>
        </w:rPr>
        <w:t>1J.SO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6F6F6F"/>
          <w:spacing w:val="0"/>
          <w:w w:val="180"/>
          <w:position w:val="1"/>
        </w:rPr>
        <w:t>;</w:t>
      </w:r>
      <w:r>
        <w:rPr>
          <w:rFonts w:ascii="Segoe UI" w:hAnsi="Segoe UI" w:cs="Segoe UI" w:eastAsia="Segoe UI"/>
          <w:sz w:val="8"/>
          <w:szCs w:val="8"/>
          <w:color w:val="6F6F6F"/>
          <w:spacing w:val="6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23"/>
          <w:w w:val="180"/>
          <w:position w:val="1"/>
        </w:rPr>
        <w:t>0.721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80"/>
          <w:position w:val="1"/>
        </w:rPr>
        <w:t>\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B3B3B"/>
          <w:spacing w:val="-23"/>
          <w:w w:val="180"/>
          <w:position w:val="2"/>
        </w:rPr>
        <w:t>0.66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80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212"/>
          <w:position w:val="2"/>
        </w:rPr>
        <w:t>LlA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72" w:after="0" w:line="213" w:lineRule="exact"/>
        <w:ind w:left="246" w:right="-20"/>
        <w:jc w:val="left"/>
        <w:tabs>
          <w:tab w:pos="17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19"/>
          <w:w w:val="207"/>
          <w:position w:val="-1"/>
        </w:rPr>
        <w:t>Protectiv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7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-4"/>
          <w:w w:val="20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245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31"/>
          <w:position w:val="-1"/>
        </w:rPr>
        <w:t>u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98"/>
          <w:position w:val="-1"/>
        </w:rPr>
        <w:t>si</w:t>
      </w:r>
      <w:r>
        <w:rPr>
          <w:rFonts w:ascii="Segoe UI" w:hAnsi="Segoe UI" w:cs="Segoe UI" w:eastAsia="Segoe UI"/>
          <w:sz w:val="8"/>
          <w:szCs w:val="8"/>
          <w:color w:val="383838"/>
          <w:spacing w:val="-9"/>
          <w:w w:val="143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54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100"/>
          <w:position w:val="-1"/>
        </w:rPr>
        <w:t>lA</w:t>
      </w:r>
      <w:r>
        <w:rPr>
          <w:rFonts w:ascii="Segoe UI" w:hAnsi="Segoe UI" w:cs="Segoe UI" w:eastAsia="Segoe UI"/>
          <w:sz w:val="13"/>
          <w:szCs w:val="13"/>
          <w:color w:val="434343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1"/>
          <w:w w:val="142"/>
          <w:position w:val="-1"/>
        </w:rPr>
        <w:t>Quie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42"/>
          <w:position w:val="-1"/>
        </w:rPr>
        <w:t>�</w:t>
      </w:r>
      <w:r>
        <w:rPr>
          <w:rFonts w:ascii="Segoe UI" w:hAnsi="Segoe UI" w:cs="Segoe UI" w:eastAsia="Segoe UI"/>
          <w:sz w:val="8"/>
          <w:szCs w:val="8"/>
          <w:color w:val="434343"/>
          <w:spacing w:val="8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7"/>
          <w:w w:val="142"/>
          <w:position w:val="-1"/>
        </w:rPr>
        <w:t>Blo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42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42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434343"/>
          <w:spacing w:val="13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03030"/>
          <w:spacing w:val="0"/>
          <w:w w:val="142"/>
          <w:position w:val="-1"/>
        </w:rPr>
        <w:t>JA</w:t>
      </w:r>
      <w:r>
        <w:rPr>
          <w:rFonts w:ascii="Segoe UI" w:hAnsi="Segoe UI" w:cs="Segoe UI" w:eastAsia="Segoe UI"/>
          <w:sz w:val="9"/>
          <w:szCs w:val="9"/>
          <w:color w:val="303030"/>
          <w:spacing w:val="10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03030"/>
          <w:spacing w:val="0"/>
          <w:w w:val="100"/>
          <w:position w:val="-1"/>
        </w:rPr>
        <w:t>Cl</w:t>
      </w:r>
      <w:r>
        <w:rPr>
          <w:rFonts w:ascii="Segoe UI" w:hAnsi="Segoe UI" w:cs="Segoe UI" w:eastAsia="Segoe UI"/>
          <w:sz w:val="9"/>
          <w:szCs w:val="9"/>
          <w:color w:val="303030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lek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7"/>
          <w:w w:val="172"/>
          <w:position w:val="0"/>
        </w:rPr>
        <w:t>Blo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w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color w:val="414141"/>
          <w:spacing w:val="19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0"/>
          <w:w w:val="172"/>
          <w:position w:val="0"/>
        </w:rPr>
        <w:t>l.S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color w:val="3A3A3A"/>
          <w:spacing w:val="28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72"/>
          <w:position w:val="0"/>
        </w:rPr>
        <w:t>Q.uc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k</w:t>
      </w:r>
      <w:r>
        <w:rPr>
          <w:rFonts w:ascii="Segoe UI" w:hAnsi="Segoe UI" w:cs="Segoe UI" w:eastAsia="Segoe UI"/>
          <w:sz w:val="8"/>
          <w:szCs w:val="8"/>
          <w:color w:val="3A3A3A"/>
          <w:spacing w:val="11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72"/>
          <w:position w:val="0"/>
        </w:rPr>
        <w:t>Blo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w</w:t>
      </w:r>
      <w:r>
        <w:rPr>
          <w:rFonts w:ascii="Segoe UI" w:hAnsi="Segoe UI" w:cs="Segoe UI" w:eastAsia="Segoe UI"/>
          <w:sz w:val="8"/>
          <w:szCs w:val="8"/>
          <w:color w:val="3A3A3A"/>
          <w:spacing w:val="26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-17"/>
          <w:w w:val="172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72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63636"/>
          <w:spacing w:val="-2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-4"/>
          <w:w w:val="71"/>
          <w:position w:val="1"/>
        </w:rPr>
        <w:t>Q11i&lt;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71"/>
          <w:position w:val="1"/>
        </w:rPr>
        <w:t>k</w:t>
      </w:r>
      <w:r>
        <w:rPr>
          <w:rFonts w:ascii="Segoe UI" w:hAnsi="Segoe UI" w:cs="Segoe UI" w:eastAsia="Segoe UI"/>
          <w:sz w:val="13"/>
          <w:szCs w:val="13"/>
          <w:color w:val="363636"/>
          <w:spacing w:val="10"/>
          <w:w w:val="7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0"/>
          <w:w w:val="164"/>
          <w:position w:val="1"/>
        </w:rPr>
        <w:t>,Blow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</w:sectPr>
      </w:pPr>
      <w:rPr/>
    </w:p>
    <w:p>
      <w:pPr>
        <w:spacing w:before="0" w:after="0" w:line="267" w:lineRule="exact"/>
        <w:ind w:left="246" w:right="-93"/>
        <w:jc w:val="left"/>
        <w:tabs>
          <w:tab w:pos="1920" w:val="left"/>
          <w:tab w:pos="31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04.994064pt;margin-top:7.945161pt;width:24.518644pt;height:4.918567pt;mso-position-horizontal-relative:page;mso-position-vertical-relative:paragraph;z-index:-18855;rotation:1" type="#_x0000_t136" fillcolor="#474747" stroked="f">
            <o:extrusion v:ext="view" autorotationcenter="t"/>
            <v:textpath style="font-family:&amp;quot;Segoe UI&amp;quot;;font-size:4pt;v-text-kern:t;mso-text-shadow:auto" string="I).S��  m.a.x"/>
          </v:shape>
        </w:pic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49"/>
          <w:position w:val="2"/>
        </w:rPr>
        <w:t>Hai-moni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�</w:t>
      </w:r>
      <w:r>
        <w:rPr>
          <w:rFonts w:ascii="Segoe UI" w:hAnsi="Segoe UI" w:cs="Segoe UI" w:eastAsia="Segoe UI"/>
          <w:sz w:val="8"/>
          <w:szCs w:val="8"/>
          <w:color w:val="373737"/>
          <w:spacing w:val="-19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7"/>
          <w:w w:val="149"/>
          <w:position w:val="2"/>
        </w:rPr>
        <w:t>L&gt;�tlorti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�</w:t>
      </w:r>
      <w:r>
        <w:rPr>
          <w:rFonts w:ascii="Segoe UI" w:hAnsi="Segoe UI" w:cs="Segoe UI" w:eastAsia="Segoe UI"/>
          <w:sz w:val="8"/>
          <w:szCs w:val="8"/>
          <w:color w:val="373737"/>
          <w:spacing w:val="-2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49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t</w:t>
      </w:r>
      <w:r>
        <w:rPr>
          <w:rFonts w:ascii="Segoe UI" w:hAnsi="Segoe UI" w:cs="Segoe UI" w:eastAsia="Segoe UI"/>
          <w:sz w:val="8"/>
          <w:szCs w:val="8"/>
          <w:color w:val="373737"/>
          <w:spacing w:val="-24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49"/>
          <w:position w:val="-4"/>
        </w:rPr>
        <w:t>0.5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49"/>
          <w:position w:val="-4"/>
        </w:rPr>
        <w:t>%</w:t>
      </w:r>
      <w:r>
        <w:rPr>
          <w:rFonts w:ascii="Segoe UI" w:hAnsi="Segoe UI" w:cs="Segoe UI" w:eastAsia="Segoe UI"/>
          <w:sz w:val="9"/>
          <w:szCs w:val="9"/>
          <w:color w:val="4A4A4A"/>
          <w:spacing w:val="21"/>
          <w:w w:val="149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0"/>
          <w:w w:val="270"/>
          <w:position w:val="-4"/>
        </w:rPr>
        <w:t>...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270"/>
          <w:position w:val="-4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265"/>
          <w:position w:val="-4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414141"/>
          <w:spacing w:val="-7"/>
          <w:w w:val="65"/>
          <w:position w:val="-13"/>
        </w:rPr>
        <w:t>.....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98" w:after="0" w:line="16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414141"/>
          <w:spacing w:val="-14"/>
          <w:w w:val="100"/>
          <w:position w:val="-1"/>
        </w:rPr>
        <w:t>0,5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-1"/>
        </w:rPr>
        <w:t>%</w:t>
      </w:r>
      <w:r>
        <w:rPr>
          <w:rFonts w:ascii="Segoe UI" w:hAnsi="Segoe UI" w:cs="Segoe UI" w:eastAsia="Segoe UI"/>
          <w:sz w:val="13"/>
          <w:szCs w:val="13"/>
          <w:color w:val="414141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10"/>
          <w:w w:val="77"/>
          <w:position w:val="-1"/>
        </w:rPr>
        <w:t>mAJ:.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  <w:cols w:num="2" w:equalWidth="0">
            <w:col w:w="3359" w:space="1303"/>
            <w:col w:w="1218"/>
          </w:cols>
        </w:sectPr>
      </w:pPr>
      <w:rPr/>
    </w:p>
    <w:p>
      <w:pPr>
        <w:spacing w:before="0" w:after="0" w:line="359" w:lineRule="exact"/>
        <w:ind w:left="246" w:right="-20"/>
        <w:jc w:val="left"/>
        <w:tabs>
          <w:tab w:pos="1860" w:val="left"/>
          <w:tab w:pos="2780" w:val="left"/>
          <w:tab w:pos="3700" w:val="left"/>
          <w:tab w:pos="4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0pt;margin-top:0pt;width:310.08pt;height:426.23999pt;mso-position-horizontal-relative:page;mso-position-vertical-relative:page;z-index:-18857" coordorigin="0,0" coordsize="6202,8525">
            <v:shape style="position:absolute;left:0;top:0;width:6202;height:8525" type="#_x0000_t75">
              <v:imagedata r:id="rId453" o:title=""/>
            </v:shape>
            <v:shape style="position:absolute;left:0;top:384;width:6144;height:8141" type="#_x0000_t75">
              <v:imagedata r:id="rId454" o:title=""/>
            </v:shape>
            <v:shape style="position:absolute;left:1766;top:5299;width:2304;height:998" type="#_x0000_t75">
              <v:imagedata r:id="rId455" o:title=""/>
            </v:shape>
            <v:shape style="position:absolute;left:2918;top:5837;width:1152;height:461" type="#_x0000_t75">
              <v:imagedata r:id="rId456" o:title=""/>
            </v:shape>
            <v:shape style="position:absolute;left:4685;top:5760;width:77;height:77" type="#_x0000_t75">
              <v:imagedata r:id="rId457" o:title=""/>
            </v:shape>
            <v:shape style="position:absolute;left:2688;top:5299;width:1382;height:384" type="#_x0000_t75">
              <v:imagedata r:id="rId458" o:title=""/>
            </v:shape>
            <v:shape style="position:absolute;left:1382;top:3533;width:4762;height:922" type="#_x0000_t75">
              <v:imagedata r:id="rId459" o:title=""/>
            </v:shape>
            <v:shape style="position:absolute;left:4762;top:2765;width:154;height:614" type="#_x0000_t75">
              <v:imagedata r:id="rId460" o:title=""/>
            </v:shape>
            <v:shape style="position:absolute;left:2995;top:2765;width:1075;height:384" type="#_x0000_t75">
              <v:imagedata r:id="rId461" o:title=""/>
            </v:shape>
            <v:shape style="position:absolute;left:4070;top:384;width:922;height:1229" type="#_x0000_t75">
              <v:imagedata r:id="rId462" o:title=""/>
            </v:shape>
            <v:shape style="position:absolute;left:1843;top:0;width:538;height:230" type="#_x0000_t75">
              <v:imagedata r:id="rId463" o:title=""/>
            </v:shape>
            <v:shape style="position:absolute;left:2995;top:0;width:307;height:1459" type="#_x0000_t75">
              <v:imagedata r:id="rId464" o:title=""/>
            </v:shape>
            <v:shape style="position:absolute;left:3216;top:1738;width:96;height:77" type="#_x0000_t75">
              <v:imagedata r:id="rId465" o:title=""/>
            </v:shape>
            <v:shape style="position:absolute;left:4839;top:1987;width:86;height:48" type="#_x0000_t75">
              <v:imagedata r:id="rId466" o:title=""/>
            </v:shape>
            <v:shape style="position:absolute;left:566;top:2054;width:1152;height:144" type="#_x0000_t75">
              <v:imagedata r:id="rId467" o:title=""/>
            </v:shape>
            <v:shape style="position:absolute;left:576;top:3043;width:614;height:134" type="#_x0000_t75">
              <v:imagedata r:id="rId468" o:title=""/>
            </v:shape>
            <v:shape style="position:absolute;left:2918;top:3533;width:3226;height:461" type="#_x0000_t75">
              <v:imagedata r:id="rId469" o:title=""/>
            </v:shape>
            <v:shape style="position:absolute;left:576;top:3763;width:941;height:163" type="#_x0000_t75">
              <v:imagedata r:id="rId470" o:title=""/>
            </v:shape>
            <v:shape style="position:absolute;left:1565;top:3782;width:470;height:134" type="#_x0000_t75">
              <v:imagedata r:id="rId471" o:title=""/>
            </v:shape>
            <v:shape style="position:absolute;left:566;top:4051;width:2400;height:317" type="#_x0000_t75">
              <v:imagedata r:id="rId472" o:title=""/>
            </v:shape>
            <v:shape style="position:absolute;left:4829;top:4598;width:173;height:67" type="#_x0000_t75">
              <v:imagedata r:id="rId473" o:title=""/>
            </v:shape>
            <v:shape style="position:absolute;left:4109;top:5001;width:528;height:134" type="#_x0000_t75">
              <v:imagedata r:id="rId474" o:title=""/>
            </v:shape>
            <v:shape style="position:absolute;left:576;top:5510;width:1162;height:144" type="#_x0000_t75">
              <v:imagedata r:id="rId475" o:title=""/>
            </v:shape>
            <v:shape style="position:absolute;left:1373;top:7536;width:67;height:106" type="#_x0000_t75">
              <v:imagedata r:id="rId476" o:title=""/>
            </v:shape>
            <v:shape style="position:absolute;left:1997;top:6989;width:1997;height:566" type="#_x0000_t75">
              <v:imagedata r:id="rId477" o:title=""/>
            </v:shape>
            <v:shape style="position:absolute;left:3610;top:7574;width:883;height:134" type="#_x0000_t75">
              <v:imagedata r:id="rId478" o:title=""/>
            </v:shape>
            <v:shape style="position:absolute;left:4551;top:7574;width:288;height:134" type="#_x0000_t75">
              <v:imagedata r:id="rId479" o:title=""/>
            </v:shape>
            <v:shape style="position:absolute;left:4896;top:7584;width:586;height:125" type="#_x0000_t75">
              <v:imagedata r:id="rId480" o:title=""/>
            </v:shape>
            <v:group style="position:absolute;left:432;top:826;width:5347;height:2" coordorigin="432,826" coordsize="5347,2">
              <v:shape style="position:absolute;left:432;top:826;width:5347;height:2" coordorigin="432,826" coordsize="5347,0" path="m432,826l5779,826e" filled="f" stroked="t" strokeweight="3.36pt" strokecolor="#101010">
                <v:path arrowok="t"/>
              </v:shape>
            </v:group>
            <v:group style="position:absolute;left:2981;top:797;width:2;height:1488" coordorigin="2981,797" coordsize="2,1488">
              <v:shape style="position:absolute;left:2981;top:797;width:2;height:1488" coordorigin="2981,797" coordsize="0,1488" path="m2981,2285l2981,797e" filled="f" stroked="t" strokeweight=".96pt" strokecolor="#404040">
                <v:path arrowok="t"/>
              </v:shape>
            </v:group>
            <v:group style="position:absolute;left:432;top:1157;width:3494;height:2" coordorigin="432,1157" coordsize="3494,2">
              <v:shape style="position:absolute;left:432;top:1157;width:3494;height:2" coordorigin="432,1157" coordsize="3494,0" path="m432,1157l3926,1157e" filled="f" stroked="t" strokeweight=".96pt" strokecolor="#404040">
                <v:path arrowok="t"/>
              </v:shape>
            </v:group>
            <v:group style="position:absolute;left:3893;top:787;width:2;height:1200" coordorigin="3893,787" coordsize="2,1200">
              <v:shape style="position:absolute;left:3893;top:787;width:2;height:1200" coordorigin="3893,787" coordsize="0,1200" path="m3893,1987l3893,787e" filled="f" stroked="t" strokeweight=".96pt" strokecolor="#383838">
                <v:path arrowok="t"/>
              </v:shape>
            </v:group>
            <v:group style="position:absolute;left:3840;top:1142;width:1939;height:2" coordorigin="3840,1142" coordsize="1939,2">
              <v:shape style="position:absolute;left:3840;top:1142;width:1939;height:2" coordorigin="3840,1142" coordsize="1939,0" path="m3840,1142l5779,1142e" filled="f" stroked="t" strokeweight=".48pt" strokecolor="#4B4B4B">
                <v:path arrowok="t"/>
              </v:shape>
            </v:group>
            <v:group style="position:absolute;left:5765;top:778;width:2;height:7046" coordorigin="5765,778" coordsize="2,7046">
              <v:shape style="position:absolute;left:5765;top:778;width:2;height:7046" coordorigin="5765,778" coordsize="0,7046" path="m5765,7824l5765,778e" filled="f" stroked="t" strokeweight="3.36pt" strokecolor="#101010">
                <v:path arrowok="t"/>
              </v:shape>
            </v:group>
            <v:group style="position:absolute;left:432;top:1445;width:4320;height:2" coordorigin="432,1445" coordsize="4320,2">
              <v:shape style="position:absolute;left:432;top:1445;width:4320;height:2" coordorigin="432,1445" coordsize="4320,0" path="m432,1445l4752,1445e" filled="f" stroked="t" strokeweight=".96pt" strokecolor="#535353">
                <v:path arrowok="t"/>
              </v:shape>
            </v:group>
            <v:group style="position:absolute;left:4790;top:1435;width:864;height:2" coordorigin="4790,1435" coordsize="864,2">
              <v:shape style="position:absolute;left:4790;top:1435;width:864;height:2" coordorigin="4790,1435" coordsize="864,0" path="m4790,1435l5654,1435e" filled="f" stroked="t" strokeweight=".48pt" strokecolor="#575757">
                <v:path arrowok="t"/>
              </v:shape>
            </v:group>
            <v:group style="position:absolute;left:2069;top:1920;width:2;height:1085" coordorigin="2069,1920" coordsize="2,1085">
              <v:shape style="position:absolute;left:2069;top:1920;width:2;height:1085" coordorigin="2069,1920" coordsize="0,1085" path="m2069,3005l2069,1920e" filled="f" stroked="t" strokeweight=".48pt" strokecolor="#3B3B3B">
                <v:path arrowok="t"/>
              </v:shape>
            </v:group>
            <v:group style="position:absolute;left:2990;top:2208;width:2;height:1075" coordorigin="2990,2208" coordsize="2,1075">
              <v:shape style="position:absolute;left:2990;top:2208;width:2;height:1075" coordorigin="2990,2208" coordsize="0,1075" path="m2990,3283l2990,2208e" filled="f" stroked="t" strokeweight=".48pt" strokecolor="#343434">
                <v:path arrowok="t"/>
              </v:shape>
            </v:group>
            <v:group style="position:absolute;left:442;top:2899;width:2554;height:2" coordorigin="442,2899" coordsize="2554,2">
              <v:shape style="position:absolute;left:442;top:2899;width:2554;height:2" coordorigin="442,2899" coordsize="2554,0" path="m442,2899l2995,2899e" filled="f" stroked="t" strokeweight=".96pt" strokecolor="#575757">
                <v:path arrowok="t"/>
              </v:shape>
            </v:group>
            <v:group style="position:absolute;left:2928;top:2885;width:2870;height:2" coordorigin="2928,2885" coordsize="2870,2">
              <v:shape style="position:absolute;left:2928;top:2885;width:2870;height:2" coordorigin="2928,2885" coordsize="2870,0" path="m2928,2885l5798,2885e" filled="f" stroked="t" strokeweight=".48pt" strokecolor="#505050">
                <v:path arrowok="t"/>
              </v:shape>
            </v:group>
            <v:group style="position:absolute;left:442;top:3187;width:5366;height:2" coordorigin="442,3187" coordsize="5366,2">
              <v:shape style="position:absolute;left:442;top:3187;width:5366;height:2" coordorigin="442,3187" coordsize="5366,0" path="m442,3187l5808,3187e" filled="f" stroked="t" strokeweight=".48pt" strokecolor="#444444">
                <v:path arrowok="t"/>
              </v:shape>
            </v:group>
            <v:group style="position:absolute;left:442;top:3763;width:5366;height:2" coordorigin="442,3763" coordsize="5366,2">
              <v:shape style="position:absolute;left:442;top:3763;width:5366;height:2" coordorigin="442,3763" coordsize="5366,0" path="m442,3763l5808,3763e" filled="f" stroked="t" strokeweight=".48pt" strokecolor="#3B3B3B">
                <v:path arrowok="t"/>
              </v:shape>
            </v:group>
            <v:group style="position:absolute;left:4829;top:3408;width:2;height:691" coordorigin="4829,3408" coordsize="2,691">
              <v:shape style="position:absolute;left:4829;top:3408;width:2;height:691" coordorigin="4829,3408" coordsize="0,691" path="m4829,4099l4829,3408e" filled="f" stroked="t" strokeweight=".48pt" strokecolor="#383838">
                <v:path arrowok="t"/>
              </v:shape>
            </v:group>
            <v:group style="position:absolute;left:442;top:4051;width:2774;height:2" coordorigin="442,4051" coordsize="2774,2">
              <v:shape style="position:absolute;left:442;top:4051;width:2774;height:2" coordorigin="442,4051" coordsize="2774,0" path="m442,4051l3216,4051e" filled="f" stroked="t" strokeweight=".48pt" strokecolor="#404040">
                <v:path arrowok="t"/>
              </v:shape>
            </v:group>
            <v:group style="position:absolute;left:432;top:4349;width:5386;height:2" coordorigin="432,4349" coordsize="5386,2">
              <v:shape style="position:absolute;left:432;top:4349;width:5386;height:2" coordorigin="432,4349" coordsize="5386,0" path="m432,4349l5818,4349e" filled="f" stroked="t" strokeweight=".48pt" strokecolor="#535353">
                <v:path arrowok="t"/>
              </v:shape>
            </v:group>
            <v:group style="position:absolute;left:4829;top:4138;width:2;height:3389" coordorigin="4829,4138" coordsize="2,3389">
              <v:shape style="position:absolute;left:4829;top:4138;width:2;height:3389" coordorigin="4829,4138" coordsize="0,3389" path="m4829,7526l4829,4138e" filled="f" stroked="t" strokeweight=".48pt" strokecolor="#3B3B3B">
                <v:path arrowok="t"/>
              </v:shape>
            </v:group>
            <v:group style="position:absolute;left:432;top:4915;width:5386;height:2" coordorigin="432,4915" coordsize="5386,2">
              <v:shape style="position:absolute;left:432;top:4915;width:5386;height:2" coordorigin="432,4915" coordsize="5386,0" path="m432,4915l5818,4915e" filled="f" stroked="t" strokeweight=".48pt" strokecolor="#383838">
                <v:path arrowok="t"/>
              </v:shape>
            </v:group>
            <v:group style="position:absolute;left:422;top:5496;width:5395;height:2" coordorigin="422,5496" coordsize="5395,2">
              <v:shape style="position:absolute;left:422;top:5496;width:5395;height:2" coordorigin="422,5496" coordsize="5395,0" path="m422,5496l5818,5496e" filled="f" stroked="t" strokeweight=".48pt" strokecolor="#505050">
                <v:path arrowok="t"/>
              </v:shape>
            </v:group>
            <v:group style="position:absolute;left:422;top:5789;width:5395;height:2" coordorigin="422,5789" coordsize="5395,2">
              <v:shape style="position:absolute;left:422;top:5789;width:5395;height:2" coordorigin="422,5789" coordsize="5395,0" path="m422,5789l5818,5789e" filled="f" stroked="t" strokeweight=".96pt" strokecolor="#404040">
                <v:path arrowok="t"/>
              </v:shape>
            </v:group>
            <v:group style="position:absolute;left:422;top:6072;width:5395;height:2" coordorigin="422,6072" coordsize="5395,2">
              <v:shape style="position:absolute;left:422;top:6072;width:5395;height:2" coordorigin="422,6072" coordsize="5395,0" path="m422,6072l5818,6072e" filled="f" stroked="t" strokeweight=".48pt" strokecolor="#474747">
                <v:path arrowok="t"/>
              </v:shape>
            </v:group>
            <v:group style="position:absolute;left:413;top:6936;width:5405;height:2" coordorigin="413,6936" coordsize="5405,2">
              <v:shape style="position:absolute;left:413;top:6936;width:5405;height:2" coordorigin="413,6936" coordsize="5405,0" path="m413,6936l5818,6936e" filled="f" stroked="t" strokeweight=".96pt" strokecolor="#3B3B3B">
                <v:path arrowok="t"/>
              </v:shape>
            </v:group>
            <v:group style="position:absolute;left:403;top:7224;width:5414;height:2" coordorigin="403,7224" coordsize="5414,2">
              <v:shape style="position:absolute;left:403;top:7224;width:5414;height:2" coordorigin="403,7224" coordsize="5414,0" path="m403,7224l5818,7224e" filled="f" stroked="t" strokeweight=".96pt" strokecolor="#535353">
                <v:path arrowok="t"/>
              </v:shape>
            </v:group>
            <v:group style="position:absolute;left:374;top:7517;width:5443;height:2" coordorigin="374,7517" coordsize="5443,2">
              <v:shape style="position:absolute;left:374;top:7517;width:5443;height:2" coordorigin="374,7517" coordsize="5443,0" path="m374,7517l5818,7517e" filled="f" stroked="t" strokeweight=".48pt" strokecolor="#404040">
                <v:path arrowok="t"/>
              </v:shape>
            </v:group>
            <v:group style="position:absolute;left:2069;top:7325;width:2;height:192" coordorigin="2069,7325" coordsize="2,192">
              <v:shape style="position:absolute;left:2069;top:7325;width:2;height:192" coordorigin="2069,7325" coordsize="0,192" path="m2069,7517l2069,7325e" filled="f" stroked="t" strokeweight=".48pt" strokecolor="#444444">
                <v:path arrowok="t"/>
              </v:shape>
            </v:group>
            <v:group style="position:absolute;left:394;top:7781;width:5424;height:2" coordorigin="394,7781" coordsize="5424,2">
              <v:shape style="position:absolute;left:394;top:7781;width:5424;height:2" coordorigin="394,7781" coordsize="5424,0" path="m394,7781l5818,7781e" filled="f" stroked="t" strokeweight="3.36pt" strokecolor="#10101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201"/>
          <w:position w:val="1"/>
        </w:rPr>
        <w:t>lnl)o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201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63636"/>
          <w:spacing w:val="-4"/>
          <w:w w:val="20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8"/>
          <w:w w:val="167"/>
          <w:position w:val="1"/>
        </w:rPr>
        <w:t>Voll1g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7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16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A3A3A"/>
          <w:spacing w:val="-22"/>
          <w:w w:val="167"/>
          <w:position w:val="1"/>
        </w:rPr>
        <w:t>O.JO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7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3A3A3A"/>
          <w:spacing w:val="-5"/>
          <w:w w:val="16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8"/>
          <w:w w:val="167"/>
          <w:position w:val="1"/>
        </w:rPr>
        <w:t>tYJl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404040"/>
          <w:spacing w:val="-5"/>
          <w:w w:val="46"/>
          <w:position w:val="2"/>
        </w:rPr>
        <w:t>o.q</w:t>
      </w:r>
      <w:r>
        <w:rPr>
          <w:rFonts w:ascii="Segoe UI" w:hAnsi="Segoe UI" w:cs="Segoe UI" w:eastAsia="Segoe UI"/>
          <w:sz w:val="35"/>
          <w:szCs w:val="35"/>
          <w:color w:val="404040"/>
          <w:spacing w:val="0"/>
          <w:w w:val="46"/>
          <w:position w:val="2"/>
        </w:rPr>
        <w:t>v</w:t>
      </w:r>
      <w:r>
        <w:rPr>
          <w:rFonts w:ascii="Segoe UI" w:hAnsi="Segoe UI" w:cs="Segoe UI" w:eastAsia="Segoe UI"/>
          <w:sz w:val="35"/>
          <w:szCs w:val="35"/>
          <w:color w:val="404040"/>
          <w:spacing w:val="-6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-11"/>
          <w:w w:val="181"/>
          <w:position w:val="2"/>
        </w:rPr>
        <w:t>•r•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81"/>
          <w:position w:val="2"/>
        </w:rPr>
        <w:t>·</w:t>
      </w:r>
      <w:r>
        <w:rPr>
          <w:rFonts w:ascii="Segoe UI" w:hAnsi="Segoe UI" w:cs="Segoe UI" w:eastAsia="Segoe UI"/>
          <w:sz w:val="9"/>
          <w:szCs w:val="9"/>
          <w:color w:val="404040"/>
          <w:spacing w:val="-44"/>
          <w:w w:val="18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44444"/>
          <w:spacing w:val="-17"/>
          <w:w w:val="139"/>
          <w:position w:val="2"/>
        </w:rPr>
        <w:t>I&gt;.S2</w:t>
      </w:r>
      <w:r>
        <w:rPr>
          <w:rFonts w:ascii="Segoe UI" w:hAnsi="Segoe UI" w:cs="Segoe UI" w:eastAsia="Segoe UI"/>
          <w:sz w:val="9"/>
          <w:szCs w:val="9"/>
          <w:color w:val="444444"/>
          <w:spacing w:val="0"/>
          <w:w w:val="139"/>
          <w:position w:val="2"/>
        </w:rPr>
        <w:t>V</w:t>
      </w:r>
      <w:r>
        <w:rPr>
          <w:rFonts w:ascii="Segoe UI" w:hAnsi="Segoe UI" w:cs="Segoe UI" w:eastAsia="Segoe UI"/>
          <w:sz w:val="9"/>
          <w:szCs w:val="9"/>
          <w:color w:val="444444"/>
          <w:spacing w:val="-5"/>
          <w:w w:val="13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44444"/>
          <w:spacing w:val="-11"/>
          <w:w w:val="180"/>
          <w:position w:val="2"/>
        </w:rPr>
        <w:t>tyo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color w:val="3D3D3D"/>
          <w:spacing w:val="-16"/>
          <w:w w:val="173"/>
          <w:position w:val="3"/>
        </w:rPr>
        <w:t>0.70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73"/>
          <w:position w:val="3"/>
        </w:rPr>
        <w:t>V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3"/>
        </w:rPr>
        <w:t>  </w:t>
      </w:r>
      <w:r>
        <w:rPr>
          <w:rFonts w:ascii="Segoe UI" w:hAnsi="Segoe UI" w:cs="Segoe UI" w:eastAsia="Segoe UI"/>
          <w:sz w:val="8"/>
          <w:szCs w:val="8"/>
          <w:color w:val="3D3D3D"/>
          <w:spacing w:val="-6"/>
          <w:w w:val="164"/>
          <w:position w:val="3"/>
        </w:rPr>
        <w:t>cyo.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90" w:after="0" w:line="240" w:lineRule="auto"/>
        <w:ind w:left="237" w:right="-20"/>
        <w:jc w:val="left"/>
        <w:tabs>
          <w:tab w:pos="2100" w:val="left"/>
          <w:tab w:pos="3920" w:val="left"/>
          <w:tab w:pos="4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70"/>
        </w:rPr>
        <w:t>t.tnimo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0"/>
        </w:rPr>
        <w:t>m</w:t>
      </w:r>
      <w:r>
        <w:rPr>
          <w:rFonts w:ascii="Segoe UI" w:hAnsi="Segoe UI" w:cs="Segoe UI" w:eastAsia="Segoe UI"/>
          <w:sz w:val="8"/>
          <w:szCs w:val="8"/>
          <w:color w:val="383838"/>
          <w:spacing w:val="-2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2"/>
          <w:w w:val="170"/>
        </w:rPr>
        <w:t>Inpu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0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13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2"/>
          <w:w w:val="170"/>
        </w:rPr>
        <w:t>Vollace(p-Q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70"/>
        </w:rPr>
        <w:t>)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-24"/>
          <w:w w:val="170"/>
        </w:rPr>
        <w:t>lO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70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-28"/>
          <w:w w:val="17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04040"/>
          <w:spacing w:val="-32"/>
          <w:w w:val="170"/>
          <w:position w:val="1"/>
        </w:rPr>
        <w:t>lO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70"/>
          <w:position w:val="1"/>
        </w:rPr>
        <w:t>Y</w:t>
      </w:r>
      <w:r>
        <w:rPr>
          <w:rFonts w:ascii="Segoe UI" w:hAnsi="Segoe UI" w:cs="Segoe UI" w:eastAsia="Segoe UI"/>
          <w:sz w:val="9"/>
          <w:szCs w:val="9"/>
          <w:color w:val="404040"/>
          <w:spacing w:val="-3"/>
          <w:w w:val="17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344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36"/>
          <w:position w:val="2"/>
        </w:rPr>
        <w:t>IOV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65" w:right="-20"/>
        <w:jc w:val="left"/>
        <w:tabs>
          <w:tab w:pos="1940" w:val="left"/>
          <w:tab w:pos="3140" w:val="left"/>
          <w:tab w:pos="3740" w:val="left"/>
          <w:tab w:pos="46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-6"/>
          <w:w w:val="151"/>
          <w:position w:val="-6"/>
        </w:rPr>
        <w:t>!P.=IW</w:t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51"/>
          <w:position w:val="-6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9"/>
          <w:szCs w:val="9"/>
          <w:color w:val="424242"/>
          <w:spacing w:val="-15"/>
          <w:w w:val="151"/>
          <w:position w:val="0"/>
        </w:rPr>
        <w:t>30d</w:t>
      </w:r>
      <w:r>
        <w:rPr>
          <w:rFonts w:ascii="Segoe UI" w:hAnsi="Segoe UI" w:cs="Segoe UI" w:eastAsia="Segoe UI"/>
          <w:sz w:val="9"/>
          <w:szCs w:val="9"/>
          <w:color w:val="424242"/>
          <w:spacing w:val="0"/>
          <w:w w:val="151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color w:val="424242"/>
          <w:spacing w:val="-20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5"/>
          <w:w w:val="151"/>
          <w:position w:val="0"/>
        </w:rPr>
        <w:t>tyo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424242"/>
          <w:spacing w:val="-14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00"/>
          <w:position w:val="0"/>
        </w:rPr>
        <w:t>iY1J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464646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47"/>
          <w:position w:val="1"/>
        </w:rPr>
        <w:t>30d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7"/>
          <w:position w:val="1"/>
        </w:rPr>
        <w:t>8</w:t>
      </w:r>
      <w:r>
        <w:rPr>
          <w:rFonts w:ascii="Segoe UI" w:hAnsi="Segoe UI" w:cs="Segoe UI" w:eastAsia="Segoe UI"/>
          <w:sz w:val="9"/>
          <w:szCs w:val="9"/>
          <w:color w:val="383838"/>
          <w:spacing w:val="2"/>
          <w:w w:val="14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189"/>
          <w:position w:val="1"/>
        </w:rPr>
        <w:t>tyo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9"/>
          <w:position w:val="1"/>
        </w:rPr>
        <w:t>,</w:t>
      </w:r>
      <w:r>
        <w:rPr>
          <w:rFonts w:ascii="Segoe UI" w:hAnsi="Segoe UI" w:cs="Segoe UI" w:eastAsia="Segoe UI"/>
          <w:sz w:val="8"/>
          <w:szCs w:val="8"/>
          <w:color w:val="383838"/>
          <w:spacing w:val="-41"/>
          <w:w w:val="18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53"/>
          <w:position w:val="2"/>
        </w:rPr>
        <w:t>30d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3"/>
          <w:position w:val="2"/>
        </w:rPr>
        <w:t>8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3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10"/>
          <w:w w:val="169"/>
          <w:position w:val="2"/>
        </w:rPr>
        <w:t>,,._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26" w:after="0" w:line="212" w:lineRule="auto"/>
        <w:ind w:left="246" w:right="437" w:firstLine="3096"/>
        <w:jc w:val="left"/>
        <w:tabs>
          <w:tab w:pos="1860" w:val="left"/>
          <w:tab w:pos="2800" w:val="left"/>
          <w:tab w:pos="3700" w:val="left"/>
          <w:tab w:pos="4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0.179993pt;margin-top:24.298409pt;width:1.44pt;height:4.8pt;mso-position-horizontal-relative:page;mso-position-vertical-relative:paragraph;z-index:-18856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AFAFAF"/>
                      <w:spacing w:val="0"/>
                      <w:w w:val="147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414141"/>
          <w:spacing w:val="-10"/>
          <w:w w:val="100"/>
        </w:rPr>
        <w:t>(.v�t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-9"/>
          <w:w w:val="86"/>
        </w:rPr>
        <w:t>4Q,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86"/>
        </w:rPr>
        <w:t>OOO</w:t>
      </w:r>
      <w:r>
        <w:rPr>
          <w:rFonts w:ascii="Segoe UI" w:hAnsi="Segoe UI" w:cs="Segoe UI" w:eastAsia="Segoe UI"/>
          <w:sz w:val="13"/>
          <w:szCs w:val="13"/>
          <w:color w:val="343434"/>
          <w:spacing w:val="9"/>
          <w:w w:val="86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-22"/>
          <w:w w:val="186"/>
          <w:position w:val="1"/>
        </w:rPr>
        <w:t>olv</w:t>
      </w:r>
      <w:r>
        <w:rPr>
          <w:rFonts w:ascii="Segoe UI" w:hAnsi="Segoe UI" w:cs="Segoe UI" w:eastAsia="Segoe UI"/>
          <w:sz w:val="8"/>
          <w:szCs w:val="8"/>
          <w:color w:val="343434"/>
          <w:spacing w:val="-19"/>
          <w:w w:val="186"/>
          <w:position w:val="1"/>
        </w:rPr>
        <w:t>U</w:t>
      </w:r>
      <w:r>
        <w:rPr>
          <w:rFonts w:ascii="Segoe UI" w:hAnsi="Segoe UI" w:cs="Segoe UI" w:eastAsia="Segoe UI"/>
          <w:sz w:val="8"/>
          <w:szCs w:val="8"/>
          <w:color w:val="ABABAB"/>
          <w:spacing w:val="0"/>
          <w:w w:val="186"/>
          <w:position w:val="1"/>
        </w:rPr>
        <w:t>'</w:t>
      </w:r>
      <w:r>
        <w:rPr>
          <w:rFonts w:ascii="Segoe UI" w:hAnsi="Segoe UI" w:cs="Segoe UI" w:eastAsia="Segoe UI"/>
          <w:sz w:val="8"/>
          <w:szCs w:val="8"/>
          <w:color w:val="ABABAB"/>
          <w:spacing w:val="-11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3"/>
          <w:w w:val="100"/>
          <w:position w:val="1"/>
        </w:rPr>
        <w:t>•&gt;i&gt;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343434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43434"/>
          <w:spacing w:val="-10"/>
          <w:w w:val="97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color w:val="343434"/>
          <w:spacing w:val="-14"/>
          <w:w w:val="122"/>
          <w:position w:val="1"/>
        </w:rPr>
        <w:t>40,oot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22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43434"/>
          <w:spacing w:val="-10"/>
          <w:w w:val="73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color w:val="343434"/>
          <w:spacing w:val="-29"/>
          <w:w w:val="172"/>
          <w:position w:val="1"/>
        </w:rPr>
        <w:t>i.</w:t>
      </w:r>
      <w:r>
        <w:rPr>
          <w:rFonts w:ascii="Segoe UI" w:hAnsi="Segoe UI" w:cs="Segoe UI" w:eastAsia="Segoe UI"/>
          <w:sz w:val="5"/>
          <w:szCs w:val="5"/>
          <w:color w:val="343434"/>
          <w:spacing w:val="-10"/>
          <w:w w:val="3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28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color w:val="343434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-3"/>
          <w:w w:val="152"/>
          <w:position w:val="1"/>
        </w:rPr>
        <w:t>t)'P.</w:t>
      </w:r>
      <w:r>
        <w:rPr>
          <w:rFonts w:ascii="Segoe UI" w:hAnsi="Segoe UI" w:cs="Segoe UI" w:eastAsia="Segoe UI"/>
          <w:sz w:val="8"/>
          <w:szCs w:val="8"/>
          <w:color w:val="343434"/>
          <w:spacing w:val="-3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2"/>
          <w:w w:val="121"/>
          <w:position w:val="0"/>
        </w:rPr>
        <w:t>Outpt,�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21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16"/>
          <w:w w:val="1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2"/>
          <w:w w:val="154"/>
          <w:position w:val="0"/>
        </w:rPr>
        <w:t>Impedanc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4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color w:val="3C3C3C"/>
          <w:spacing w:val="27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C3C3C"/>
          <w:spacing w:val="-6"/>
          <w:w w:val="100"/>
          <w:position w:val="0"/>
        </w:rPr>
        <w:t>(Po=lW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  <w:t>)</w:t>
      </w:r>
      <w:r>
        <w:rPr>
          <w:rFonts w:ascii="Segoe UI" w:hAnsi="Segoe UI" w:cs="Segoe UI" w:eastAsia="Segoe UI"/>
          <w:sz w:val="13"/>
          <w:szCs w:val="13"/>
          <w:color w:val="3C3C3C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434343"/>
          <w:spacing w:val="-10"/>
          <w:w w:val="160"/>
          <w:position w:val="0"/>
        </w:rPr>
        <w:t>0.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color w:val="434343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6"/>
          <w:w w:val="160"/>
          <w:position w:val="0"/>
        </w:rPr>
        <w:t>oh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m</w:t>
      </w:r>
      <w:r>
        <w:rPr>
          <w:rFonts w:ascii="Segoe UI" w:hAnsi="Segoe UI" w:cs="Segoe UI" w:eastAsia="Segoe UI"/>
          <w:sz w:val="8"/>
          <w:szCs w:val="8"/>
          <w:color w:val="434343"/>
          <w:spacing w:val="-21"/>
          <w:w w:val="16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t1o.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63636"/>
          <w:spacing w:val="-22"/>
          <w:w w:val="160"/>
          <w:position w:val="0"/>
        </w:rPr>
        <w:t>0.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60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color w:val="363636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color w:val="363636"/>
          <w:spacing w:val="-10"/>
          <w:w w:val="24"/>
          <w:position w:val="0"/>
        </w:rPr>
        <w:t>��</w:t>
      </w:r>
      <w:r>
        <w:rPr>
          <w:rFonts w:ascii="Segoe UI" w:hAnsi="Segoe UI" w:cs="Segoe UI" w:eastAsia="Segoe UI"/>
          <w:sz w:val="27"/>
          <w:szCs w:val="27"/>
          <w:color w:val="363636"/>
          <w:spacing w:val="0"/>
          <w:w w:val="73"/>
          <w:position w:val="0"/>
        </w:rPr>
        <w:t>..</w:t>
      </w:r>
      <w:r>
        <w:rPr>
          <w:rFonts w:ascii="Segoe UI" w:hAnsi="Segoe UI" w:cs="Segoe UI" w:eastAsia="Segoe UI"/>
          <w:sz w:val="27"/>
          <w:szCs w:val="27"/>
          <w:color w:val="363636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7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363636"/>
          <w:spacing w:val="-9"/>
          <w:w w:val="27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18"/>
          <w:position w:val="0"/>
        </w:rPr>
        <w:t>••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52"/>
          <w:position w:val="1"/>
        </w:rPr>
        <w:t>0.2</w:t>
      </w:r>
      <w:r>
        <w:rPr>
          <w:rFonts w:ascii="Segoe UI" w:hAnsi="Segoe UI" w:cs="Segoe UI" w:eastAsia="Segoe UI"/>
          <w:sz w:val="9"/>
          <w:szCs w:val="9"/>
          <w:color w:val="393939"/>
          <w:spacing w:val="-22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5"/>
          <w:w w:val="152"/>
          <w:position w:val="1"/>
        </w:rPr>
        <w:t>oJ\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52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color w:val="393939"/>
          <w:spacing w:val="-16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9"/>
          <w:w w:val="152"/>
          <w:position w:val="1"/>
        </w:rPr>
        <w:t>tJ'P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93939"/>
          <w:spacing w:val="-17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13131"/>
          <w:spacing w:val="-15"/>
          <w:w w:val="152"/>
          <w:position w:val="1"/>
        </w:rPr>
        <w:t>0.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color w:val="313131"/>
          <w:spacing w:val="21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13131"/>
          <w:spacing w:val="-9"/>
          <w:w w:val="80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color w:val="313131"/>
          <w:spacing w:val="-19"/>
          <w:w w:val="123"/>
          <w:position w:val="1"/>
        </w:rPr>
        <w:t>ht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23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color w:val="313131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7B7B7B"/>
          <w:spacing w:val="-9"/>
          <w:w w:val="196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313131"/>
          <w:spacing w:val="-14"/>
          <w:w w:val="173"/>
          <w:position w:val="1"/>
        </w:rPr>
        <w:t>l)�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5" w:after="0" w:line="98" w:lineRule="exact"/>
        <w:ind w:right="1036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A3A3A"/>
          <w:spacing w:val="0"/>
          <w:w w:val="165"/>
          <w:position w:val="-1"/>
        </w:rPr>
        <w:t>...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49" w:lineRule="exact"/>
        <w:ind w:left="246" w:right="-20"/>
        <w:jc w:val="left"/>
        <w:tabs>
          <w:tab w:pos="1940" w:val="left"/>
          <w:tab w:pos="2860" w:val="left"/>
          <w:tab w:pos="3760" w:val="left"/>
          <w:tab w:pos="466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66"/>
          <w:position w:val="1"/>
        </w:rPr>
        <w:t>Loa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color w:val="383838"/>
          <w:spacing w:val="-12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66"/>
          <w:position w:val="1"/>
        </w:rPr>
        <w:t>Curren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2"/>
          <w:w w:val="16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4"/>
          <w:w w:val="231"/>
          <w:position w:val="0"/>
        </w:rPr>
        <w:t>{nu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231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color w:val="434343"/>
          <w:spacing w:val="-50"/>
          <w:w w:val="23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73737"/>
          <w:spacing w:val="-22"/>
          <w:w w:val="169"/>
          <w:position w:val="1"/>
        </w:rPr>
        <w:t>0.89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9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73737"/>
          <w:spacing w:val="-20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7"/>
          <w:w w:val="169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73737"/>
          <w:spacing w:val="-16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color w:val="414141"/>
          <w:spacing w:val="-13"/>
          <w:w w:val="100"/>
          <w:position w:val="1"/>
        </w:rPr>
        <w:t>l.SS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>tYJ&gt;•</w:t>
      </w:r>
      <w:r>
        <w:rPr>
          <w:rFonts w:ascii="Segoe UI" w:hAnsi="Segoe UI" w:cs="Segoe UI" w:eastAsia="Segoe UI"/>
          <w:sz w:val="8"/>
          <w:szCs w:val="8"/>
          <w:color w:val="414141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93939"/>
          <w:spacing w:val="-17"/>
          <w:w w:val="173"/>
          <w:position w:val="2"/>
        </w:rPr>
        <w:t>2.00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73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93939"/>
          <w:spacing w:val="2"/>
          <w:w w:val="173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4"/>
          <w:w w:val="199"/>
          <w:position w:val="2"/>
        </w:rPr>
        <w:t>tJP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99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9"/>
          <w:w w:val="96"/>
          <w:position w:val="-1"/>
        </w:rPr>
        <w:t>·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12"/>
          <w:w w:val="146"/>
          <w:position w:val="1"/>
        </w:rPr>
        <w:t>2.50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6"/>
          <w:w w:val="139"/>
          <w:position w:val="1"/>
        </w:rPr>
        <w:t>11•·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36" w:right="-20"/>
        <w:jc w:val="left"/>
        <w:tabs>
          <w:tab w:pos="1940" w:val="left"/>
          <w:tab w:pos="2860" w:val="left"/>
          <w:tab w:pos="50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21"/>
          <w:w w:val="187"/>
          <w:position w:val="2"/>
        </w:rPr>
        <w:t>Lc,.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7"/>
          <w:position w:val="2"/>
        </w:rPr>
        <w:t>d</w:t>
      </w:r>
      <w:r>
        <w:rPr>
          <w:rFonts w:ascii="Segoe UI" w:hAnsi="Segoe UI" w:cs="Segoe UI" w:eastAsia="Segoe UI"/>
          <w:sz w:val="9"/>
          <w:szCs w:val="9"/>
          <w:color w:val="383838"/>
          <w:spacing w:val="3"/>
          <w:w w:val="18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21"/>
          <w:w w:val="215"/>
          <w:position w:val="2"/>
        </w:rPr>
        <w:t>C"rrc.n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15"/>
          <w:position w:val="2"/>
        </w:rPr>
        <w:t>l</w:t>
      </w:r>
      <w:r>
        <w:rPr>
          <w:rFonts w:ascii="Segoe UI" w:hAnsi="Segoe UI" w:cs="Segoe UI" w:eastAsia="Segoe UI"/>
          <w:sz w:val="8"/>
          <w:szCs w:val="8"/>
          <w:color w:val="383838"/>
          <w:spacing w:val="21"/>
          <w:w w:val="21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9"/>
          <w:w w:val="189"/>
          <w:position w:val="1"/>
        </w:rPr>
        <w:t>{p</w:t>
      </w:r>
      <w:r>
        <w:rPr>
          <w:rFonts w:ascii="Segoe UI" w:hAnsi="Segoe UI" w:cs="Segoe UI" w:eastAsia="Segoe UI"/>
          <w:sz w:val="8"/>
          <w:szCs w:val="8"/>
          <w:color w:val="494949"/>
          <w:spacing w:val="-17"/>
          <w:w w:val="189"/>
          <w:position w:val="-3"/>
        </w:rPr>
        <w:t>·</w:t>
      </w:r>
      <w:r>
        <w:rPr>
          <w:rFonts w:ascii="Segoe UI" w:hAnsi="Segoe UI" w:cs="Segoe UI" w:eastAsia="Segoe UI"/>
          <w:sz w:val="8"/>
          <w:szCs w:val="8"/>
          <w:color w:val="494949"/>
          <w:spacing w:val="-19"/>
          <w:w w:val="189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89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color w:val="494949"/>
          <w:spacing w:val="-41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D3D3D"/>
          <w:spacing w:val="-21"/>
          <w:w w:val="173"/>
          <w:position w:val="1"/>
        </w:rPr>
        <w:t>2.52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3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D3D3D"/>
          <w:spacing w:val="-20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17"/>
          <w:w w:val="173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73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21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13131"/>
          <w:spacing w:val="-6"/>
          <w:w w:val="128"/>
          <w:position w:val="2"/>
        </w:rPr>
        <w:t>4.45t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28"/>
          <w:position w:val="2"/>
        </w:rPr>
        <w:t>\</w:t>
      </w:r>
      <w:r>
        <w:rPr>
          <w:rFonts w:ascii="Segoe UI" w:hAnsi="Segoe UI" w:cs="Segoe UI" w:eastAsia="Segoe UI"/>
          <w:sz w:val="9"/>
          <w:szCs w:val="9"/>
          <w:color w:val="313131"/>
          <w:spacing w:val="7"/>
          <w:w w:val="128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26"/>
          <w:w w:val="198"/>
          <w:position w:val="2"/>
        </w:rPr>
        <w:t>typ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98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313131"/>
          <w:spacing w:val="-43"/>
          <w:w w:val="198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13131"/>
          <w:spacing w:val="-10"/>
          <w:w w:val="162"/>
          <w:position w:val="2"/>
        </w:rPr>
        <w:t>tyo.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5" w:after="0" w:line="240" w:lineRule="auto"/>
        <w:ind w:left="222" w:right="-20"/>
        <w:jc w:val="left"/>
        <w:tabs>
          <w:tab w:pos="1920" w:val="left"/>
          <w:tab w:pos="3180" w:val="left"/>
          <w:tab w:pos="3760" w:val="left"/>
          <w:tab w:pos="4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2F2F2F"/>
          <w:spacing w:val="-15"/>
          <w:w w:val="153"/>
          <w:position w:val="1"/>
        </w:rPr>
        <w:t>"Outpu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2F2F2F"/>
          <w:spacing w:val="30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84"/>
          <w:position w:val="0"/>
        </w:rPr>
        <w:t>Vol</w:t>
      </w:r>
      <w:r>
        <w:rPr>
          <w:rFonts w:ascii="Segoe UI" w:hAnsi="Segoe UI" w:cs="Segoe UI" w:eastAsia="Segoe UI"/>
          <w:sz w:val="9"/>
          <w:szCs w:val="9"/>
          <w:color w:val="383838"/>
          <w:spacing w:val="-17"/>
          <w:w w:val="184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-17"/>
          <w:w w:val="1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4"/>
          <w:position w:val="0"/>
        </w:rPr>
        <w:t>&lt;</w:t>
      </w:r>
      <w:r>
        <w:rPr>
          <w:rFonts w:ascii="Segoe UI" w:hAnsi="Segoe UI" w:cs="Segoe UI" w:eastAsia="Segoe UI"/>
          <w:sz w:val="9"/>
          <w:szCs w:val="9"/>
          <w:color w:val="383838"/>
          <w:spacing w:val="12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0"/>
          <w:w w:val="155"/>
          <w:position w:val="0"/>
        </w:rPr>
        <w:t>(rr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1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383838"/>
          <w:spacing w:val="-19"/>
          <w:w w:val="11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22"/>
          <w:position w:val="0"/>
        </w:rPr>
        <w:t>)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8"/>
          <w:szCs w:val="8"/>
          <w:color w:val="3D3D3D"/>
          <w:spacing w:val="0"/>
          <w:w w:val="168"/>
          <w:position w:val="0"/>
        </w:rPr>
        <w:t>8.9V</w:t>
      </w:r>
      <w:r>
        <w:rPr>
          <w:rFonts w:ascii="Times New Roman" w:hAnsi="Times New Roman" w:cs="Times New Roman" w:eastAsia="Times New Roman"/>
          <w:sz w:val="8"/>
          <w:szCs w:val="8"/>
          <w:color w:val="3D3D3D"/>
          <w:spacing w:val="-20"/>
          <w:w w:val="16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10"/>
          <w:w w:val="16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23"/>
          <w:w w:val="16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2C2C2C"/>
          <w:spacing w:val="-17"/>
          <w:w w:val="168"/>
          <w:position w:val="1"/>
        </w:rPr>
        <w:t>typ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-17"/>
          <w:w w:val="168"/>
          <w:position w:val="1"/>
        </w:rPr>
        <w:t>J6.0</w:t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0"/>
          <w:w w:val="168"/>
          <w:position w:val="1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25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68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A3A3A"/>
          <w:spacing w:val="-24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-23"/>
          <w:w w:val="168"/>
          <w:position w:val="1"/>
        </w:rPr>
        <w:t>zo.o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6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color w:val="353535"/>
          <w:spacing w:val="-9"/>
          <w:w w:val="1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-10"/>
          <w:w w:val="144"/>
          <w:position w:val="1"/>
        </w:rPr>
        <w:t>typ.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22" w:lineRule="auto"/>
        <w:ind w:left="236" w:right="488" w:firstLine="19"/>
        <w:jc w:val="left"/>
        <w:tabs>
          <w:tab w:pos="1940" w:val="left"/>
          <w:tab w:pos="2860" w:val="left"/>
          <w:tab w:pos="3160" w:val="left"/>
          <w:tab w:pos="3760" w:val="left"/>
          <w:tab w:pos="4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333333"/>
          <w:spacing w:val="-9"/>
          <w:w w:val="122"/>
          <w:position w:val="-6"/>
        </w:rPr>
        <w:t>(</w:t>
      </w:r>
      <w:r>
        <w:rPr>
          <w:rFonts w:ascii="Segoe UI" w:hAnsi="Segoe UI" w:cs="Segoe UI" w:eastAsia="Segoe UI"/>
          <w:sz w:val="9"/>
          <w:szCs w:val="9"/>
          <w:color w:val="333333"/>
          <w:spacing w:val="-9"/>
          <w:w w:val="240"/>
          <w:position w:val="-6"/>
        </w:rPr>
        <w:t>I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48"/>
          <w:position w:val="-6"/>
        </w:rPr>
        <w:t>n</w:t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129"/>
          <w:position w:val="-6"/>
        </w:rPr>
        <w:t>p</w:t>
      </w:r>
      <w:r>
        <w:rPr>
          <w:rFonts w:ascii="Segoe UI" w:hAnsi="Segoe UI" w:cs="Segoe UI" w:eastAsia="Segoe UI"/>
          <w:sz w:val="9"/>
          <w:szCs w:val="9"/>
          <w:color w:val="333333"/>
          <w:spacing w:val="-9"/>
          <w:w w:val="129"/>
          <w:position w:val="-6"/>
        </w:rPr>
        <w:t>u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76"/>
          <w:position w:val="-6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00"/>
          <w:position w:val="-6"/>
        </w:rPr>
        <w:t> 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-12"/>
          <w:w w:val="148"/>
          <w:position w:val="-6"/>
        </w:rPr>
        <w:t>Shorted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48"/>
          <w:position w:val="-6"/>
        </w:rPr>
        <w:t>)</w:t>
      </w:r>
      <w:r>
        <w:rPr>
          <w:rFonts w:ascii="Segoe UI" w:hAnsi="Segoe UI" w:cs="Segoe UI" w:eastAsia="Segoe UI"/>
          <w:sz w:val="9"/>
          <w:szCs w:val="9"/>
          <w:color w:val="333333"/>
          <w:spacing w:val="-13"/>
          <w:w w:val="148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48"/>
          <w:position w:val="-1"/>
        </w:rPr>
        <w:t>90d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8"/>
          <w:position w:val="-1"/>
        </w:rPr>
        <w:t>B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48"/>
          <w:position w:val="-1"/>
        </w:rPr>
        <w:t>cyp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8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D3D3D"/>
          <w:spacing w:val="-15"/>
          <w:w w:val="148"/>
          <w:position w:val="0"/>
        </w:rPr>
        <w:t>9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color w:val="3D3D3D"/>
          <w:spacing w:val="-3"/>
          <w:w w:val="14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8"/>
          <w:position w:val="0"/>
        </w:rPr>
        <w:t>n</w:t>
      </w:r>
      <w:r>
        <w:rPr>
          <w:rFonts w:ascii="Segoe UI" w:hAnsi="Segoe UI" w:cs="Segoe UI" w:eastAsia="Segoe UI"/>
          <w:sz w:val="9"/>
          <w:szCs w:val="9"/>
          <w:color w:val="3D3D3D"/>
          <w:spacing w:val="18"/>
          <w:w w:val="14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9"/>
          <w:w w:val="14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16"/>
          <w:w w:val="14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3B3B3B"/>
          <w:spacing w:val="-15"/>
          <w:w w:val="148"/>
          <w:position w:val="0"/>
        </w:rPr>
        <w:t>90d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48"/>
          <w:position w:val="0"/>
        </w:rPr>
        <w:t>B</w:t>
      </w:r>
      <w:r>
        <w:rPr>
          <w:rFonts w:ascii="Segoe UI" w:hAnsi="Segoe UI" w:cs="Segoe UI" w:eastAsia="Segoe UI"/>
          <w:sz w:val="8"/>
          <w:szCs w:val="8"/>
          <w:color w:val="3B3B3B"/>
          <w:spacing w:val="14"/>
          <w:w w:val="14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B3B3B"/>
          <w:spacing w:val="-7"/>
          <w:w w:val="148"/>
          <w:position w:val="0"/>
        </w:rPr>
        <w:t>ryp</w:t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100"/>
          <w:position w:val="0"/>
        </w:rPr>
        <w:t>!Ml&lt;I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color w:val="333333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-19"/>
          <w:w w:val="275"/>
          <w:position w:val="0"/>
        </w:rPr>
        <w:t>'</w:t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275"/>
          <w:position w:val="0"/>
        </w:rPr>
        <w:t>»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96"/>
          <w:position w:val="-2"/>
        </w:rPr>
        <w:t>·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96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-12"/>
          <w:w w:val="169"/>
          <w:position w:val="1"/>
        </w:rPr>
        <w:t>IdUn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69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color w:val="2F2F2F"/>
          <w:spacing w:val="2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-20"/>
          <w:w w:val="203"/>
          <w:position w:val="1"/>
        </w:rPr>
        <w:t>CurrtrJ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20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2F2F2F"/>
          <w:spacing w:val="-43"/>
          <w:w w:val="20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15"/>
          <w:position w:val="0"/>
        </w:rPr>
        <w:t>20mA</w:t>
      </w:r>
      <w:r>
        <w:rPr>
          <w:rFonts w:ascii="Segoe UI" w:hAnsi="Segoe UI" w:cs="Segoe UI" w:eastAsia="Segoe UI"/>
          <w:sz w:val="9"/>
          <w:szCs w:val="9"/>
          <w:color w:val="363636"/>
          <w:spacing w:val="20"/>
          <w:w w:val="11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5"/>
          <w:w w:val="17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78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-18"/>
          <w:w w:val="178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63636"/>
          <w:spacing w:val="-18"/>
          <w:w w:val="17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-20"/>
          <w:w w:val="155"/>
          <w:position w:val="1"/>
        </w:rPr>
        <w:t>20m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55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53535"/>
          <w:spacing w:val="-22"/>
          <w:w w:val="15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-15"/>
          <w:w w:val="155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55"/>
          <w:position w:val="1"/>
        </w:rPr>
        <w:t>,</w:t>
      </w:r>
      <w:r>
        <w:rPr>
          <w:rFonts w:ascii="Segoe UI" w:hAnsi="Segoe UI" w:cs="Segoe UI" w:eastAsia="Segoe UI"/>
          <w:sz w:val="8"/>
          <w:szCs w:val="8"/>
          <w:color w:val="353535"/>
          <w:spacing w:val="-8"/>
          <w:w w:val="15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2F2F2F"/>
          <w:spacing w:val="-13"/>
          <w:w w:val="126"/>
          <w:position w:val="1"/>
        </w:rPr>
        <w:t>20m</w:t>
      </w:r>
      <w:r>
        <w:rPr>
          <w:rFonts w:ascii="Segoe UI" w:hAnsi="Segoe UI" w:cs="Segoe UI" w:eastAsia="Segoe UI"/>
          <w:sz w:val="9"/>
          <w:szCs w:val="9"/>
          <w:color w:val="2F2F2F"/>
          <w:spacing w:val="0"/>
          <w:w w:val="126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2F2F2F"/>
          <w:spacing w:val="8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2F2F2F"/>
          <w:spacing w:val="-5"/>
          <w:w w:val="100"/>
          <w:position w:val="1"/>
        </w:rPr>
        <w:t>typ.</w:t>
      </w:r>
      <w:r>
        <w:rPr>
          <w:rFonts w:ascii="Segoe UI" w:hAnsi="Segoe UI" w:cs="Segoe UI" w:eastAsia="Segoe UI"/>
          <w:sz w:val="13"/>
          <w:szCs w:val="13"/>
          <w:color w:val="2F2F2F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4"/>
          <w:w w:val="157"/>
          <w:position w:val="1"/>
        </w:rPr>
        <w:t>FrC'q!v.ene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7"/>
          <w:position w:val="1"/>
        </w:rPr>
        <w:t>J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6"/>
          <w:w w:val="126"/>
          <w:position w:val="1"/>
        </w:rPr>
        <w:t>Range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2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6"/>
          <w:w w:val="195"/>
          <w:position w:val="1"/>
        </w:rPr>
        <w:t>fP•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95"/>
          <w:position w:val="1"/>
        </w:rPr>
        <w:t>=</w:t>
      </w:r>
      <w:r>
        <w:rPr>
          <w:rFonts w:ascii="Segoe UI" w:hAnsi="Segoe UI" w:cs="Segoe UI" w:eastAsia="Segoe UI"/>
          <w:sz w:val="9"/>
          <w:szCs w:val="9"/>
          <w:color w:val="383838"/>
          <w:spacing w:val="-5"/>
          <w:w w:val="118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5"/>
          <w:w w:val="123"/>
          <w:position w:val="1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23"/>
          <w:position w:val="1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64"/>
          <w:position w:val="0"/>
        </w:rPr>
        <w:t>20H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-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6"/>
          <w:w w:val="16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o</w:t>
      </w:r>
      <w:r>
        <w:rPr>
          <w:rFonts w:ascii="Segoe UI" w:hAnsi="Segoe UI" w:cs="Segoe UI" w:eastAsia="Segoe UI"/>
          <w:sz w:val="8"/>
          <w:szCs w:val="8"/>
          <w:color w:val="333333"/>
          <w:spacing w:val="1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3"/>
          <w:w w:val="164"/>
          <w:position w:val="0"/>
        </w:rPr>
        <w:t>100kH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3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3"/>
          <w:w w:val="164"/>
          <w:position w:val="1"/>
        </w:rPr>
        <w:t>20H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4"/>
          <w:position w:val="1"/>
        </w:rPr>
        <w:t>z</w: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16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63636"/>
          <w:spacing w:val="-9"/>
          <w:w w:val="86"/>
          <w:position w:val="1"/>
        </w:rPr>
        <w:t>\</w:t>
      </w:r>
      <w:r>
        <w:rPr>
          <w:rFonts w:ascii="Segoe UI" w:hAnsi="Segoe UI" w:cs="Segoe UI" w:eastAsia="Segoe UI"/>
          <w:sz w:val="17"/>
          <w:szCs w:val="17"/>
          <w:color w:val="363636"/>
          <w:spacing w:val="0"/>
          <w:w w:val="86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color w:val="363636"/>
          <w:spacing w:val="8"/>
          <w:w w:val="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1"/>
          <w:w w:val="160"/>
          <w:position w:val="1"/>
        </w:rPr>
        <w:t>IOOkl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0"/>
          <w:position w:val="1"/>
        </w:rPr>
        <w:t>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363636"/>
          <w:spacing w:val="11"/>
          <w:w w:val="16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9"/>
          <w:w w:val="155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66"/>
          <w:position w:val="1"/>
        </w:rPr>
        <w:t>01</w:t>
      </w:r>
      <w:r>
        <w:rPr>
          <w:rFonts w:ascii="Segoe UI" w:hAnsi="Segoe UI" w:cs="Segoe UI" w:eastAsia="Segoe UI"/>
          <w:sz w:val="8"/>
          <w:szCs w:val="8"/>
          <w:color w:val="373737"/>
          <w:spacing w:val="-9"/>
          <w:w w:val="166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22"/>
          <w:position w:val="1"/>
        </w:rPr>
        <w:t>&lt;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to</w:t>
      </w:r>
      <w:r>
        <w:rPr>
          <w:rFonts w:ascii="Segoe UI" w:hAnsi="Segoe UI" w:cs="Segoe UI" w:eastAsia="Segoe UI"/>
          <w:sz w:val="9"/>
          <w:szCs w:val="9"/>
          <w:color w:val="373737"/>
          <w:spacing w:val="13"/>
          <w:w w:val="1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30"/>
          <w:position w:val="1"/>
        </w:rPr>
        <w:t>IOOHt.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373737"/>
          <w:spacing w:val="13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20"/>
          <w:w w:val="185"/>
          <w:position w:val="1"/>
        </w:rPr>
        <w:t>20H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85"/>
          <w:position w:val="1"/>
        </w:rPr>
        <w:t>z</w:t>
      </w:r>
      <w:r>
        <w:rPr>
          <w:rFonts w:ascii="Segoe UI" w:hAnsi="Segoe UI" w:cs="Segoe UI" w:eastAsia="Segoe UI"/>
          <w:sz w:val="8"/>
          <w:szCs w:val="8"/>
          <w:color w:val="363636"/>
          <w:spacing w:val="-15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18"/>
          <w:w w:val="185"/>
          <w:position w:val="1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185"/>
          <w:position w:val="1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19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-5"/>
          <w:w w:val="107"/>
          <w:position w:val="1"/>
        </w:rPr>
        <w:t>IOOI&lt;Hr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2" w:after="0" w:line="240" w:lineRule="auto"/>
        <w:ind w:left="236" w:right="-20"/>
        <w:jc w:val="left"/>
        <w:tabs>
          <w:tab w:pos="1820" w:val="left"/>
          <w:tab w:pos="30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13131"/>
          <w:spacing w:val="-22"/>
          <w:w w:val="182"/>
        </w:rPr>
        <w:t>Powe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82"/>
        </w:rPr>
        <w:t>r</w:t>
      </w:r>
      <w:r>
        <w:rPr>
          <w:rFonts w:ascii="Segoe UI" w:hAnsi="Segoe UI" w:cs="Segoe UI" w:eastAsia="Segoe UI"/>
          <w:sz w:val="8"/>
          <w:szCs w:val="8"/>
          <w:color w:val="313131"/>
          <w:spacing w:val="32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20"/>
          <w:w w:val="182"/>
        </w:rPr>
        <w:t>Band11idt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82"/>
        </w:rPr>
        <w:t>h</w:t>
      </w:r>
      <w:r>
        <w:rPr>
          <w:rFonts w:ascii="Segoe UI" w:hAnsi="Segoe UI" w:cs="Segoe UI" w:eastAsia="Segoe UI"/>
          <w:sz w:val="8"/>
          <w:szCs w:val="8"/>
          <w:color w:val="313131"/>
          <w:spacing w:val="-22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13"/>
          <w:w w:val="216"/>
        </w:rPr>
        <w:t>(-JdB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216"/>
        </w:rPr>
        <w:t>)</w:t>
      </w:r>
      <w:r>
        <w:rPr>
          <w:rFonts w:ascii="Segoe UI" w:hAnsi="Segoe UI" w:cs="Segoe UI" w:eastAsia="Segoe UI"/>
          <w:sz w:val="8"/>
          <w:szCs w:val="8"/>
          <w:color w:val="313131"/>
          <w:spacing w:val="-47"/>
          <w:w w:val="216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2F2F2F"/>
          <w:spacing w:val="-11"/>
          <w:w w:val="158"/>
        </w:rPr>
        <w:t>20Hr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color w:val="2F2F2F"/>
          <w:spacing w:val="5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6"/>
          <w:w w:val="158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58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30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6"/>
          <w:w w:val="158"/>
        </w:rPr>
        <w:t>20kH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58"/>
        </w:rPr>
        <w:t>z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9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363636"/>
          <w:spacing w:val="-16"/>
          <w:w w:val="158"/>
        </w:rPr>
        <w:t>t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o</w:t>
      </w:r>
      <w:r>
        <w:rPr>
          <w:rFonts w:ascii="Segoe UI" w:hAnsi="Segoe UI" w:cs="Segoe UI" w:eastAsia="Segoe UI"/>
          <w:sz w:val="8"/>
          <w:szCs w:val="8"/>
          <w:color w:val="363636"/>
          <w:spacing w:val="8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6"/>
          <w:w w:val="158"/>
        </w:rPr>
        <w:t>20kH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•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    </w:t>
      </w:r>
      <w:r>
        <w:rPr>
          <w:rFonts w:ascii="Segoe UI" w:hAnsi="Segoe UI" w:cs="Segoe UI" w:eastAsia="Segoe UI"/>
          <w:sz w:val="8"/>
          <w:szCs w:val="8"/>
          <w:color w:val="363636"/>
          <w:spacing w:val="2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6"/>
          <w:w w:val="158"/>
        </w:rPr>
        <w:t>20H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58"/>
        </w:rPr>
        <w:t>z</w:t>
      </w:r>
      <w:r>
        <w:rPr>
          <w:rFonts w:ascii="Segoe UI" w:hAnsi="Segoe UI" w:cs="Segoe UI" w:eastAsia="Segoe UI"/>
          <w:sz w:val="9"/>
          <w:szCs w:val="9"/>
          <w:color w:val="343434"/>
          <w:spacing w:val="-24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0"/>
          <w:w w:val="158"/>
        </w:rPr>
        <w:t>to</w:t>
      </w:r>
      <w:r>
        <w:rPr>
          <w:rFonts w:ascii="Segoe UI" w:hAnsi="Segoe UI" w:cs="Segoe UI" w:eastAsia="Segoe UI"/>
          <w:sz w:val="8"/>
          <w:szCs w:val="8"/>
          <w:color w:val="343434"/>
          <w:spacing w:val="-8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-10"/>
          <w:w w:val="100"/>
        </w:rPr>
        <w:t>20kt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0"/>
        </w:rPr>
        <w:t>b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0"/>
        </w:rPr>
        <w:t>    </w:t>
      </w:r>
      <w:r>
        <w:rPr>
          <w:rFonts w:ascii="Segoe UI" w:hAnsi="Segoe UI" w:cs="Segoe UI" w:eastAsia="Segoe UI"/>
          <w:sz w:val="13"/>
          <w:szCs w:val="13"/>
          <w:color w:val="343434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1"/>
          <w:w w:val="162"/>
        </w:rPr>
        <w:t>:WH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2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-21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31"/>
          <w:w w:val="162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2"/>
        </w:rPr>
        <w:t>o</w:t>
      </w:r>
      <w:r>
        <w:rPr>
          <w:rFonts w:ascii="Segoe UI" w:hAnsi="Segoe UI" w:cs="Segoe UI" w:eastAsia="Segoe UI"/>
          <w:sz w:val="8"/>
          <w:szCs w:val="8"/>
          <w:color w:val="333333"/>
          <w:spacing w:val="2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49"/>
        </w:rPr>
        <w:t>20kHz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35" w:lineRule="exact"/>
        <w:ind w:left="198" w:right="-20"/>
        <w:jc w:val="left"/>
        <w:tabs>
          <w:tab w:pos="1780" w:val="left"/>
          <w:tab w:pos="3060" w:val="left"/>
          <w:tab w:pos="3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8B8B8B"/>
          <w:w w:val="88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8B8B8B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0"/>
          <w:w w:val="14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1A1A1A"/>
          <w:spacing w:val="-9"/>
          <w:w w:val="142"/>
          <w:position w:val="1"/>
        </w:rPr>
        <w:t>p</w:t>
      </w:r>
      <w:r>
        <w:rPr>
          <w:rFonts w:ascii="Segoe UI" w:hAnsi="Segoe UI" w:cs="Segoe UI" w:eastAsia="Segoe UI"/>
          <w:sz w:val="8"/>
          <w:szCs w:val="8"/>
          <w:color w:val="2D2D2D"/>
          <w:spacing w:val="-9"/>
          <w:w w:val="16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1A1A1A"/>
          <w:spacing w:val="-14"/>
          <w:w w:val="214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1A1A1A"/>
          <w:spacing w:val="-10"/>
          <w:w w:val="214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68"/>
          <w:position w:val="1"/>
        </w:rPr>
        <w:t>tins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8"/>
          <w:w w:val="180"/>
          <w:position w:val="1"/>
        </w:rPr>
        <w:t>Ttmpf</w:t>
      </w:r>
      <w:r>
        <w:rPr>
          <w:rFonts w:ascii="Segoe UI" w:hAnsi="Segoe UI" w:cs="Segoe UI" w:eastAsia="Segoe UI"/>
          <w:sz w:val="8"/>
          <w:szCs w:val="8"/>
          <w:color w:val="2D2D2D"/>
          <w:spacing w:val="-34"/>
          <w:w w:val="180"/>
          <w:position w:val="1"/>
        </w:rPr>
        <w:t>!</w:t>
      </w:r>
      <w:r>
        <w:rPr>
          <w:rFonts w:ascii="Segoe UI" w:hAnsi="Segoe UI" w:cs="Segoe UI" w:eastAsia="Segoe UI"/>
          <w:sz w:val="8"/>
          <w:szCs w:val="8"/>
          <w:color w:val="2D2D2D"/>
          <w:spacing w:val="-34"/>
          <w:w w:val="180"/>
          <w:position w:val="-1"/>
        </w:rPr>
        <w:t>'</w:t>
      </w:r>
      <w:r>
        <w:rPr>
          <w:rFonts w:ascii="Segoe UI" w:hAnsi="Segoe UI" w:cs="Segoe UI" w:eastAsia="Segoe UI"/>
          <w:sz w:val="8"/>
          <w:szCs w:val="8"/>
          <w:color w:val="2D2D2D"/>
          <w:spacing w:val="-18"/>
          <w:w w:val="180"/>
          <w:position w:val="1"/>
        </w:rPr>
        <w:t>ratur·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8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2D2D2D"/>
          <w:spacing w:val="-37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424242"/>
          <w:spacing w:val="7"/>
          <w:w w:val="145"/>
          <w:position w:val="0"/>
        </w:rPr>
        <w:t>-1o·</w:t>
      </w:r>
      <w:r>
        <w:rPr>
          <w:rFonts w:ascii="Segoe UI" w:hAnsi="Segoe UI" w:cs="Segoe UI" w:eastAsia="Segoe UI"/>
          <w:sz w:val="9"/>
          <w:szCs w:val="9"/>
          <w:color w:val="424242"/>
          <w:spacing w:val="0"/>
          <w:w w:val="145"/>
          <w:position w:val="0"/>
        </w:rPr>
        <w:t>c</w:t>
      </w:r>
      <w:r>
        <w:rPr>
          <w:rFonts w:ascii="Segoe UI" w:hAnsi="Segoe UI" w:cs="Segoe UI" w:eastAsia="Segoe UI"/>
          <w:sz w:val="9"/>
          <w:szCs w:val="9"/>
          <w:color w:val="424242"/>
          <w:spacing w:val="3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4"/>
          <w:w w:val="145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45"/>
          <w:position w:val="0"/>
        </w:rPr>
        <w:t>o</w:t>
      </w:r>
      <w:r>
        <w:rPr>
          <w:rFonts w:ascii="Segoe UI" w:hAnsi="Segoe UI" w:cs="Segoe UI" w:eastAsia="Segoe UI"/>
          <w:sz w:val="8"/>
          <w:szCs w:val="8"/>
          <w:color w:val="424242"/>
          <w:spacing w:val="14"/>
          <w:w w:val="145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-9"/>
          <w:w w:val="180"/>
          <w:position w:val="0"/>
        </w:rPr>
        <w:t>+7&lt;r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80"/>
          <w:position w:val="0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-35"/>
          <w:w w:val="180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53"/>
          <w:position w:val="1"/>
        </w:rPr>
        <w:t>to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53"/>
          <w:position w:val="1"/>
        </w:rPr>
        <w:t>-zo·c</w:t>
      </w:r>
      <w:r>
        <w:rPr>
          <w:rFonts w:ascii="Segoe UI" w:hAnsi="Segoe UI" w:cs="Segoe UI" w:eastAsia="Segoe UI"/>
          <w:sz w:val="9"/>
          <w:szCs w:val="9"/>
          <w:color w:val="3C3C3C"/>
          <w:spacing w:val="16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5"/>
          <w:w w:val="15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31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5"/>
          <w:w w:val="153"/>
          <w:position w:val="1"/>
        </w:rPr>
        <w:t>-�;so·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3"/>
          <w:position w:val="1"/>
        </w:rPr>
        <w:t>c</w:t>
      </w:r>
      <w:r>
        <w:rPr>
          <w:rFonts w:ascii="Segoe UI" w:hAnsi="Segoe UI" w:cs="Segoe UI" w:eastAsia="Segoe UI"/>
          <w:sz w:val="8"/>
          <w:szCs w:val="8"/>
          <w:color w:val="3C3C3C"/>
          <w:spacing w:val="24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-18"/>
          <w:w w:val="176"/>
          <w:position w:val="1"/>
        </w:rPr>
        <w:t>-20'(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76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color w:val="3E3E3E"/>
          <w:spacing w:val="25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8"/>
          <w:w w:val="176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176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E3E3E"/>
          <w:spacing w:val="1"/>
          <w:w w:val="17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-16"/>
          <w:w w:val="155"/>
          <w:position w:val="1"/>
        </w:rPr>
        <w:t>+80'C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357" w:lineRule="exact"/>
        <w:ind w:left="226" w:right="-20"/>
        <w:jc w:val="left"/>
        <w:tabs>
          <w:tab w:pos="1780" w:val="left"/>
          <w:tab w:pos="5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8"/>
          <w:szCs w:val="8"/>
          <w:color w:val="2C2C2C"/>
          <w:spacing w:val="-11"/>
          <w:w w:val="192"/>
          <w:position w:val="4"/>
        </w:rPr>
        <w:t>Stllr"'e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92"/>
          <w:position w:val="4"/>
        </w:rPr>
        <w:t>-</w:t>
      </w:r>
      <w:r>
        <w:rPr>
          <w:rFonts w:ascii="Segoe UI" w:hAnsi="Segoe UI" w:cs="Segoe UI" w:eastAsia="Segoe UI"/>
          <w:sz w:val="8"/>
          <w:szCs w:val="8"/>
          <w:color w:val="2C2C2C"/>
          <w:spacing w:val="7"/>
          <w:w w:val="100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2C2C2C"/>
          <w:spacing w:val="-19"/>
          <w:w w:val="192"/>
          <w:position w:val="4"/>
        </w:rPr>
        <w:t>Tem�ntur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92"/>
          <w:position w:val="4"/>
        </w:rPr>
        <w:t>e</w:t>
      </w:r>
      <w:r>
        <w:rPr>
          <w:rFonts w:ascii="Segoe UI" w:hAnsi="Segoe UI" w:cs="Segoe UI" w:eastAsia="Segoe UI"/>
          <w:sz w:val="8"/>
          <w:szCs w:val="8"/>
          <w:color w:val="2C2C2C"/>
          <w:spacing w:val="-31"/>
          <w:w w:val="192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00"/>
          <w:position w:val="4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9"/>
          <w:w w:val="192"/>
          <w:position w:val="4"/>
        </w:rPr>
        <w:t>-2s·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92"/>
          <w:position w:val="4"/>
        </w:rPr>
        <w:t>c</w:t>
      </w:r>
      <w:r>
        <w:rPr>
          <w:rFonts w:ascii="Segoe UI" w:hAnsi="Segoe UI" w:cs="Segoe UI" w:eastAsia="Segoe UI"/>
          <w:sz w:val="9"/>
          <w:szCs w:val="9"/>
          <w:color w:val="383838"/>
          <w:spacing w:val="19"/>
          <w:w w:val="192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192"/>
          <w:position w:val="4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92"/>
          <w:position w:val="4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14"/>
          <w:w w:val="192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29"/>
          <w:w w:val="291"/>
          <w:position w:val="4"/>
        </w:rPr>
        <w:t>us•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291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20"/>
          <w:w w:val="291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color w:val="383838"/>
          <w:spacing w:val="-10"/>
          <w:w w:val="77"/>
          <w:position w:val="4"/>
        </w:rPr>
        <w:t>-30: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77"/>
          <w:position w:val="4"/>
        </w:rPr>
        <w:t>�</w:t>
      </w:r>
      <w:r>
        <w:rPr>
          <w:rFonts w:ascii="Segoe UI" w:hAnsi="Segoe UI" w:cs="Segoe UI" w:eastAsia="Segoe UI"/>
          <w:sz w:val="17"/>
          <w:szCs w:val="17"/>
          <w:color w:val="383838"/>
          <w:spacing w:val="-27"/>
          <w:w w:val="100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4"/>
          <w:position w:val="4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4"/>
          <w:position w:val="4"/>
        </w:rPr>
        <w:t>o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54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202"/>
          <w:position w:val="4"/>
        </w:rPr>
        <w:t>+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15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16"/>
          <w:w w:val="161"/>
          <w:position w:val="4"/>
        </w:rPr>
        <w:t>IOO'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61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26"/>
          <w:w w:val="161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6"/>
          <w:w w:val="180"/>
          <w:position w:val="4"/>
        </w:rPr>
        <w:t>-3&lt;J'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0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8"/>
          <w:w w:val="183"/>
          <w:position w:val="4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3"/>
          <w:position w:val="4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16"/>
          <w:w w:val="183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8"/>
          <w:w w:val="183"/>
          <w:position w:val="4"/>
        </w:rPr>
        <w:t>HOO'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3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1"/>
          <w:w w:val="183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9C9C9C"/>
          <w:spacing w:val="-10"/>
          <w:w w:val="324"/>
          <w:position w:val="3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5"/>
          <w:w w:val="152"/>
          <w:position w:val="3"/>
        </w:rPr>
        <w:t>30'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52"/>
          <w:position w:val="3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2"/>
          <w:w w:val="10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8"/>
          <w:w w:val="166"/>
          <w:position w:val="3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66"/>
          <w:position w:val="3"/>
        </w:rPr>
        <w:t>o</w:t>
      </w:r>
      <w:r>
        <w:rPr>
          <w:rFonts w:ascii="Segoe UI" w:hAnsi="Segoe UI" w:cs="Segoe UI" w:eastAsia="Segoe UI"/>
          <w:sz w:val="8"/>
          <w:szCs w:val="8"/>
          <w:color w:val="383838"/>
          <w:spacing w:val="12"/>
          <w:w w:val="166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5"/>
          <w:w w:val="124"/>
          <w:position w:val="3"/>
        </w:rPr>
        <w:t>+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55"/>
          <w:position w:val="3"/>
        </w:rPr>
        <w:t>1oo·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5"/>
          <w:position w:val="3"/>
        </w:rPr>
        <w:t>c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3"/>
        </w:rPr>
      </w:r>
      <w:r>
        <w:rPr>
          <w:rFonts w:ascii="Segoe UI" w:hAnsi="Segoe UI" w:cs="Segoe UI" w:eastAsia="Segoe UI"/>
          <w:sz w:val="35"/>
          <w:szCs w:val="35"/>
          <w:color w:val="171717"/>
          <w:spacing w:val="0"/>
          <w:w w:val="154"/>
          <w:position w:val="2"/>
        </w:rPr>
        <w:t>(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53" w:after="0" w:line="240" w:lineRule="auto"/>
        <w:ind w:left="226" w:right="-20"/>
        <w:jc w:val="left"/>
        <w:tabs>
          <w:tab w:pos="1980" w:val="left"/>
          <w:tab w:pos="3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2D2D2D"/>
          <w:spacing w:val="-19"/>
          <w:w w:val="190"/>
        </w:rPr>
        <w:t>Buill•i</w:t>
      </w:r>
      <w:r>
        <w:rPr>
          <w:rFonts w:ascii="Segoe UI" w:hAnsi="Segoe UI" w:cs="Segoe UI" w:eastAsia="Segoe UI"/>
          <w:sz w:val="9"/>
          <w:szCs w:val="9"/>
          <w:color w:val="2D2D2D"/>
          <w:spacing w:val="0"/>
          <w:w w:val="190"/>
        </w:rPr>
        <w:t>n</w:t>
      </w:r>
      <w:r>
        <w:rPr>
          <w:rFonts w:ascii="Segoe UI" w:hAnsi="Segoe UI" w:cs="Segoe UI" w:eastAsia="Segoe UI"/>
          <w:sz w:val="9"/>
          <w:szCs w:val="9"/>
          <w:color w:val="2D2D2D"/>
          <w:spacing w:val="-6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5"/>
          <w:w w:val="190"/>
        </w:rPr>
        <w:t>ProtediG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90"/>
        </w:rPr>
        <w:t>n</w:t>
      </w:r>
      <w:r>
        <w:rPr>
          <w:rFonts w:ascii="Segoe UI" w:hAnsi="Segoe UI" w:cs="Segoe UI" w:eastAsia="Segoe UI"/>
          <w:sz w:val="8"/>
          <w:szCs w:val="8"/>
          <w:color w:val="2D2D2D"/>
          <w:spacing w:val="-41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D5D5D"/>
          <w:spacing w:val="-10"/>
          <w:w w:val="186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560"/>
          <w:position w:val="4"/>
        </w:rPr>
        <w:t>---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4"/>
        </w:rPr>
      </w:r>
      <w:r>
        <w:rPr>
          <w:rFonts w:ascii="Segoe UI" w:hAnsi="Segoe UI" w:cs="Segoe UI" w:eastAsia="Segoe UI"/>
          <w:sz w:val="8"/>
          <w:szCs w:val="8"/>
          <w:color w:val="333333"/>
          <w:spacing w:val="-19"/>
          <w:w w:val="193"/>
          <w:position w:val="0"/>
        </w:rPr>
        <w:t>.:urren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93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18"/>
          <w:w w:val="19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93"/>
          <w:position w:val="0"/>
        </w:rPr>
        <w:t>lilnitia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93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color w:val="333333"/>
          <w:spacing w:val="41"/>
          <w:w w:val="19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51"/>
          <w:position w:val="0"/>
        </w:rPr>
        <w:t>cu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301"/>
          <w:position w:val="0"/>
        </w:rPr>
        <w:t>rn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301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76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6"/>
          <w:w w:val="142"/>
          <w:position w:val="0"/>
        </w:rPr>
        <w:t>Umili"n«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</w:sectPr>
      </w:pPr>
      <w:rPr/>
    </w:p>
    <w:p>
      <w:pPr>
        <w:spacing w:before="1" w:after="0" w:line="240" w:lineRule="auto"/>
        <w:ind w:left="2221" w:right="-20"/>
        <w:jc w:val="left"/>
        <w:tabs>
          <w:tab w:pos="5420" w:val="left"/>
          <w:tab w:pos="7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color w:val="373737"/>
          <w:spacing w:val="38"/>
          <w:w w:val="187"/>
        </w:rPr>
        <w:t>S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87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-3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47"/>
        </w:rPr>
        <w:t>&amp;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�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E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58"/>
          <w:w w:val="81"/>
        </w:rPr>
        <w:t>�'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1"/>
        </w:rPr>
        <w:t>"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75"/>
        </w:rPr>
        <w:t>A</w:t>
      </w:r>
      <w:r>
        <w:rPr>
          <w:rFonts w:ascii="Segoe UI" w:hAnsi="Segoe UI" w:cs="Segoe UI" w:eastAsia="Segoe UI"/>
          <w:sz w:val="28"/>
          <w:szCs w:val="28"/>
          <w:color w:val="373737"/>
          <w:spacing w:val="-5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48"/>
          <w:w w:val="139"/>
        </w:rPr>
        <w:t>TD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39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color w:val="373737"/>
          <w:spacing w:val="58"/>
          <w:w w:val="104"/>
        </w:rPr>
        <w:t>D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4"/>
        </w:rPr>
        <w:t>H</w:t>
      </w:r>
      <w:r>
        <w:rPr>
          <w:rFonts w:ascii="Segoe UI" w:hAnsi="Segoe UI" w:cs="Segoe UI" w:eastAsia="Segoe UI"/>
          <w:sz w:val="28"/>
          <w:szCs w:val="28"/>
          <w:color w:val="373737"/>
          <w:spacing w:val="-2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80"/>
        </w:rPr>
        <w:t>A</w:t>
      </w:r>
      <w:r>
        <w:rPr>
          <w:rFonts w:ascii="Segoe UI" w:hAnsi="Segoe UI" w:cs="Segoe UI" w:eastAsia="Segoe UI"/>
          <w:sz w:val="28"/>
          <w:szCs w:val="28"/>
          <w:color w:val="373737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-125"/>
          <w:w w:val="138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-10"/>
          <w:w w:val="171"/>
        </w:rPr>
        <w:t>.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71"/>
        </w:rPr>
        <w:t>j</w:t>
      </w:r>
      <w:r>
        <w:rPr>
          <w:rFonts w:ascii="Segoe UI" w:hAnsi="Segoe UI" w:cs="Segoe UI" w:eastAsia="Segoe UI"/>
          <w:sz w:val="28"/>
          <w:szCs w:val="28"/>
          <w:color w:val="373737"/>
          <w:spacing w:val="-1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34"/>
          <w:w w:val="163"/>
        </w:rPr>
        <w:t>RA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63"/>
        </w:rPr>
        <w:t>M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373737"/>
          <w:spacing w:val="14"/>
          <w:w w:val="139"/>
        </w:rPr>
        <w:t>TR</w:t>
      </w:r>
      <w:r>
        <w:rPr>
          <w:rFonts w:ascii="Segoe UI" w:hAnsi="Segoe UI" w:cs="Segoe UI" w:eastAsia="Segoe UI"/>
          <w:sz w:val="17"/>
          <w:szCs w:val="17"/>
          <w:color w:val="373737"/>
          <w:spacing w:val="0"/>
          <w:w w:val="139"/>
        </w:rPr>
        <w:t>M</w:t>
      </w:r>
      <w:r>
        <w:rPr>
          <w:rFonts w:ascii="Segoe UI" w:hAnsi="Segoe UI" w:cs="Segoe UI" w:eastAsia="Segoe UI"/>
          <w:sz w:val="17"/>
          <w:szCs w:val="17"/>
          <w:color w:val="373737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73737"/>
          <w:spacing w:val="38"/>
          <w:w w:val="134"/>
        </w:rPr>
        <w:t>-40</w:t>
      </w:r>
      <w:r>
        <w:rPr>
          <w:rFonts w:ascii="Segoe UI" w:hAnsi="Segoe UI" w:cs="Segoe UI" w:eastAsia="Segoe UI"/>
          <w:sz w:val="17"/>
          <w:szCs w:val="17"/>
          <w:color w:val="373737"/>
          <w:spacing w:val="0"/>
          <w:w w:val="134"/>
        </w:rPr>
        <w:t>8</w:t>
      </w:r>
      <w:r>
        <w:rPr>
          <w:rFonts w:ascii="Segoe UI" w:hAnsi="Segoe UI" w:cs="Segoe UI" w:eastAsia="Segoe UI"/>
          <w:sz w:val="17"/>
          <w:szCs w:val="17"/>
          <w:color w:val="373737"/>
          <w:spacing w:val="-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140" w:h="13840"/>
          <w:pgMar w:top="740" w:bottom="0" w:left="160" w:right="200"/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B4B4B"/>
          <w:spacing w:val="-2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96"/>
        </w:rPr>
        <w:t>  </w:t>
      </w:r>
      <w:r>
        <w:rPr>
          <w:rFonts w:ascii="Segoe UI" w:hAnsi="Segoe UI" w:cs="Segoe UI" w:eastAsia="Segoe UI"/>
          <w:sz w:val="9"/>
          <w:szCs w:val="9"/>
          <w:color w:val="4B4B4B"/>
          <w:spacing w:val="9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5"/>
          <w:w w:val="196"/>
        </w:rPr>
        <w:t>..</w:t>
      </w:r>
      <w:r>
        <w:rPr>
          <w:rFonts w:ascii="Segoe UI" w:hAnsi="Segoe UI" w:cs="Segoe UI" w:eastAsia="Segoe UI"/>
          <w:sz w:val="9"/>
          <w:szCs w:val="9"/>
          <w:color w:val="4B4B4B"/>
          <w:spacing w:val="-9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7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4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55555"/>
          <w:w w:val="205"/>
        </w:rPr>
        <w:t>"''</w:t>
      </w:r>
      <w:r>
        <w:rPr>
          <w:rFonts w:ascii="Segoe UI" w:hAnsi="Segoe UI" w:cs="Segoe UI" w:eastAsia="Segoe UI"/>
          <w:sz w:val="9"/>
          <w:szCs w:val="9"/>
          <w:color w:val="555555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8" w:after="0" w:line="240" w:lineRule="auto"/>
        <w:ind w:left="4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61.203217pt;margin-top:-.006431pt;width:2.191400pt;height:4.813248pt;mso-position-horizontal-relative:page;mso-position-vertical-relative:paragraph;z-index:-18851;rotation:358" type="#_x0000_t136" fillcolor="#787878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1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97"/>
        </w:rPr>
        <w:t>\</w:t>
      </w:r>
      <w:r>
        <w:rPr>
          <w:rFonts w:ascii="Segoe UI" w:hAnsi="Segoe UI" w:cs="Segoe UI" w:eastAsia="Segoe UI"/>
          <w:sz w:val="13"/>
          <w:szCs w:val="13"/>
          <w:color w:val="7B7B7B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-5"/>
          <w:w w:val="67"/>
        </w:rPr>
        <w:t>'11</w:t>
      </w:r>
      <w:r>
        <w:rPr>
          <w:rFonts w:ascii="Segoe UI" w:hAnsi="Segoe UI" w:cs="Segoe UI" w:eastAsia="Segoe UI"/>
          <w:sz w:val="13"/>
          <w:szCs w:val="13"/>
          <w:color w:val="7B7B7B"/>
          <w:spacing w:val="-10"/>
          <w:w w:val="67"/>
        </w:rPr>
        <w:t>·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118"/>
        </w:rPr>
        <w:t>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28" w:after="0" w:line="64" w:lineRule="exact"/>
        <w:ind w:left="3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575757"/>
          <w:spacing w:val="0"/>
          <w:w w:val="501"/>
        </w:rPr>
        <w:t>'</w:t>
      </w:r>
      <w:r>
        <w:rPr>
          <w:rFonts w:ascii="Segoe UI" w:hAnsi="Segoe UI" w:cs="Segoe UI" w:eastAsia="Segoe UI"/>
          <w:sz w:val="5"/>
          <w:szCs w:val="5"/>
          <w:color w:val="575757"/>
          <w:spacing w:val="-21"/>
          <w:w w:val="501"/>
        </w:rPr>
        <w:t> </w:t>
      </w:r>
      <w:r>
        <w:rPr>
          <w:rFonts w:ascii="Segoe UI" w:hAnsi="Segoe UI" w:cs="Segoe UI" w:eastAsia="Segoe UI"/>
          <w:sz w:val="5"/>
          <w:szCs w:val="5"/>
          <w:color w:val="828282"/>
          <w:spacing w:val="0"/>
          <w:w w:val="376"/>
        </w:rPr>
        <w:t>...</w:t>
      </w:r>
      <w:r>
        <w:rPr>
          <w:rFonts w:ascii="Segoe UI" w:hAnsi="Segoe UI" w:cs="Segoe UI" w:eastAsia="Segoe UI"/>
          <w:sz w:val="5"/>
          <w:szCs w:val="5"/>
          <w:color w:val="828282"/>
          <w:spacing w:val="-9"/>
          <w:w w:val="376"/>
        </w:rPr>
        <w:t>.</w:t>
      </w:r>
      <w:r>
        <w:rPr>
          <w:rFonts w:ascii="Segoe UI" w:hAnsi="Segoe UI" w:cs="Segoe UI" w:eastAsia="Segoe UI"/>
          <w:sz w:val="5"/>
          <w:szCs w:val="5"/>
          <w:color w:val="A0A0A0"/>
          <w:spacing w:val="0"/>
          <w:w w:val="146"/>
        </w:rPr>
        <w:t>__.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2" w:equalWidth="0">
            <w:col w:w="2606" w:space="412"/>
            <w:col w:w="7762"/>
          </w:cols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848484"/>
          <w:w w:val="19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color w:val="848484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848484"/>
          <w:spacing w:val="-10"/>
          <w:w w:val="245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10" w:lineRule="atLeast"/>
        <w:ind w:left="2979" w:right="-38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82828"/>
          <w:w w:val="147"/>
        </w:rPr>
        <w:t>,</w:t>
      </w:r>
      <w:r>
        <w:rPr>
          <w:rFonts w:ascii="Segoe UI" w:hAnsi="Segoe UI" w:cs="Segoe UI" w:eastAsia="Segoe UI"/>
          <w:sz w:val="9"/>
          <w:szCs w:val="9"/>
          <w:color w:val="28282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96"/>
        </w:rPr>
        <w:t>..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7B7B7B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5" w:after="0" w:line="109" w:lineRule="exact"/>
        <w:ind w:right="-1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6B6B6B"/>
          <w:spacing w:val="-19"/>
          <w:w w:val="139"/>
          <w:position w:val="-1"/>
        </w:rPr>
        <w:t>�·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90" w:lineRule="exact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828282"/>
          <w:spacing w:val="-10"/>
          <w:w w:val="213"/>
        </w:rPr>
        <w:t>,..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34" w:lineRule="exact"/>
        <w:ind w:left="-41" w:right="-20"/>
        <w:jc w:val="right"/>
        <w:tabs>
          <w:tab w:pos="6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color w:val="6B6B6B"/>
          <w:spacing w:val="-10"/>
          <w:w w:val="285"/>
          <w:position w:val="-2"/>
        </w:rPr>
        <w:t>-�</w:t>
      </w:r>
      <w:r>
        <w:rPr>
          <w:rFonts w:ascii="Segoe UI" w:hAnsi="Segoe UI" w:cs="Segoe UI" w:eastAsia="Segoe UI"/>
          <w:sz w:val="5"/>
          <w:szCs w:val="5"/>
          <w:color w:val="6B6B6B"/>
          <w:spacing w:val="0"/>
          <w:w w:val="285"/>
          <w:position w:val="-2"/>
        </w:rPr>
        <w:t>·</w:t>
      </w:r>
      <w:r>
        <w:rPr>
          <w:rFonts w:ascii="Segoe UI" w:hAnsi="Segoe UI" w:cs="Segoe UI" w:eastAsia="Segoe UI"/>
          <w:sz w:val="5"/>
          <w:szCs w:val="5"/>
          <w:color w:val="6B6B6B"/>
          <w:spacing w:val="0"/>
          <w:w w:val="100"/>
          <w:position w:val="-2"/>
        </w:rPr>
        <w:t>    </w:t>
      </w:r>
      <w:r>
        <w:rPr>
          <w:rFonts w:ascii="Segoe UI" w:hAnsi="Segoe UI" w:cs="Segoe UI" w:eastAsia="Segoe UI"/>
          <w:sz w:val="5"/>
          <w:szCs w:val="5"/>
          <w:color w:val="6B6B6B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6A6A6A"/>
          <w:spacing w:val="-10"/>
          <w:w w:val="100"/>
          <w:position w:val="-1"/>
        </w:rPr>
        <w:t>(.!\</w:t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  <w:t>:</w:t>
      </w:r>
      <w:r>
        <w:rPr>
          <w:rFonts w:ascii="Segoe UI" w:hAnsi="Segoe UI" w:cs="Segoe UI" w:eastAsia="Segoe UI"/>
          <w:sz w:val="13"/>
          <w:szCs w:val="13"/>
          <w:color w:val="6A6A6A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6D6D6D"/>
          <w:spacing w:val="-10"/>
          <w:w w:val="229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78" w:lineRule="auto"/>
        <w:ind w:left="81" w:right="31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06060"/>
          <w:spacing w:val="-1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606060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10"/>
          <w:w w:val="12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6A6A6A"/>
          <w:spacing w:val="-9"/>
          <w:w w:val="128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color w:val="6A6A6A"/>
          <w:spacing w:val="-9"/>
          <w:w w:val="196"/>
          <w:position w:val="3"/>
        </w:rPr>
        <w:t>·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66666"/>
          <w:spacing w:val="0"/>
          <w:w w:val="226"/>
          <w:position w:val="1"/>
        </w:rPr>
        <w:t>r,</w:t>
      </w:r>
      <w:r>
        <w:rPr>
          <w:rFonts w:ascii="Segoe UI" w:hAnsi="Segoe UI" w:cs="Segoe UI" w:eastAsia="Segoe UI"/>
          <w:sz w:val="9"/>
          <w:szCs w:val="9"/>
          <w:color w:val="666666"/>
          <w:spacing w:val="0"/>
          <w:w w:val="22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66666"/>
          <w:spacing w:val="37"/>
          <w:w w:val="22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4"/>
          <w:w w:val="123"/>
          <w:position w:val="0"/>
        </w:rPr>
        <w:t>;11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94" w:lineRule="exact"/>
        <w:ind w:left="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7.760010pt;margin-top:5.218735pt;width:6.24pt;height:4.8pt;mso-position-horizontal-relative:page;mso-position-vertical-relative:paragraph;z-index:-18853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686868"/>
                      <w:spacing w:val="0"/>
                      <w:w w:val="224"/>
                      <w:position w:val="-1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color w:val="6D6D6D"/>
          <w:spacing w:val="-10"/>
          <w:w w:val="71"/>
          <w:position w:val="9"/>
        </w:rPr>
        <w:t>�</w:t>
      </w:r>
      <w:r>
        <w:rPr>
          <w:rFonts w:ascii="Segoe UI" w:hAnsi="Segoe UI" w:cs="Segoe UI" w:eastAsia="Segoe UI"/>
          <w:sz w:val="13"/>
          <w:szCs w:val="13"/>
          <w:color w:val="6D6D6D"/>
          <w:spacing w:val="0"/>
          <w:w w:val="170"/>
          <w:position w:val="13"/>
        </w:rPr>
        <w:t>·</w:t>
      </w:r>
      <w:r>
        <w:rPr>
          <w:rFonts w:ascii="Segoe UI" w:hAnsi="Segoe UI" w:cs="Segoe UI" w:eastAsia="Segoe UI"/>
          <w:sz w:val="13"/>
          <w:szCs w:val="13"/>
          <w:color w:val="6D6D6D"/>
          <w:spacing w:val="0"/>
          <w:w w:val="100"/>
          <w:position w:val="13"/>
        </w:rPr>
        <w:t>   </w:t>
      </w:r>
      <w:r>
        <w:rPr>
          <w:rFonts w:ascii="Segoe UI" w:hAnsi="Segoe UI" w:cs="Segoe UI" w:eastAsia="Segoe UI"/>
          <w:sz w:val="13"/>
          <w:szCs w:val="13"/>
          <w:color w:val="6D6D6D"/>
          <w:spacing w:val="-3"/>
          <w:w w:val="100"/>
          <w:position w:val="13"/>
        </w:rPr>
        <w:t> </w:t>
      </w:r>
      <w:r>
        <w:rPr>
          <w:rFonts w:ascii="Segoe UI" w:hAnsi="Segoe UI" w:cs="Segoe UI" w:eastAsia="Segoe UI"/>
          <w:sz w:val="17"/>
          <w:szCs w:val="17"/>
          <w:color w:val="6B6B6B"/>
          <w:spacing w:val="0"/>
          <w:w w:val="69"/>
          <w:position w:val="-2"/>
        </w:rPr>
        <w:t>�: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964" w:lineRule="exact"/>
        <w:ind w:right="-77"/>
        <w:jc w:val="left"/>
        <w:tabs>
          <w:tab w:pos="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486.260529pt;margin-top:25.741461pt;width:17.087065pt;height:2.972248pt;mso-position-horizontal-relative:page;mso-position-vertical-relative:paragraph;z-index:-18852;rotation:2" type="#_x0000_t136" fillcolor="#535353" stroked="f">
            <o:extrusion v:ext="view" autorotationcenter="t"/>
            <v:textpath style="font-family:&amp;quot;Segoe UI&amp;quot;;font-size:2pt;v-text-kern:t;mso-text-shadow:auto" string="... •   �N"/>
          </v:shape>
        </w:pict>
      </w:r>
      <w:r>
        <w:rPr>
          <w:rFonts w:ascii="Segoe UI" w:hAnsi="Segoe UI" w:cs="Segoe UI" w:eastAsia="Segoe UI"/>
          <w:sz w:val="9"/>
          <w:szCs w:val="9"/>
          <w:color w:val="626262"/>
          <w:w w:val="205"/>
          <w:position w:val="11"/>
        </w:rPr>
        <w:t>'"</w:t>
      </w:r>
      <w:r>
        <w:rPr>
          <w:rFonts w:ascii="Segoe UI" w:hAnsi="Segoe UI" w:cs="Segoe UI" w:eastAsia="Segoe UI"/>
          <w:sz w:val="9"/>
          <w:szCs w:val="9"/>
          <w:color w:val="626262"/>
          <w:spacing w:val="-15"/>
          <w:w w:val="100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540"/>
          <w:position w:val="11"/>
        </w:rPr>
        <w:t>.......</w:t>
      </w:r>
      <w:r>
        <w:rPr>
          <w:rFonts w:ascii="Segoe UI" w:hAnsi="Segoe UI" w:cs="Segoe UI" w:eastAsia="Segoe UI"/>
          <w:sz w:val="9"/>
          <w:szCs w:val="9"/>
          <w:color w:val="626262"/>
          <w:spacing w:val="-10"/>
          <w:w w:val="540"/>
          <w:position w:val="11"/>
        </w:rPr>
        <w:t>.</w:t>
      </w:r>
      <w:r>
        <w:rPr>
          <w:rFonts w:ascii="Segoe UI" w:hAnsi="Segoe UI" w:cs="Segoe UI" w:eastAsia="Segoe UI"/>
          <w:sz w:val="9"/>
          <w:szCs w:val="9"/>
          <w:color w:val="626262"/>
          <w:spacing w:val="-9"/>
          <w:w w:val="196"/>
          <w:position w:val="11"/>
        </w:rPr>
        <w:t>.</w:t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8"/>
          <w:position w:val="-18"/>
        </w:rPr>
        <w:t>.</w:t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00"/>
          <w:position w:val="-18"/>
        </w:rPr>
        <w:tab/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00"/>
          <w:position w:val="-18"/>
        </w:rPr>
      </w:r>
      <w:r>
        <w:rPr>
          <w:rFonts w:ascii="Segoe UI" w:hAnsi="Segoe UI" w:cs="Segoe UI" w:eastAsia="Segoe UI"/>
          <w:sz w:val="17"/>
          <w:szCs w:val="17"/>
          <w:color w:val="797979"/>
          <w:spacing w:val="29"/>
          <w:w w:val="169"/>
          <w:position w:val="11"/>
        </w:rPr>
        <w:t>r</w:t>
      </w:r>
      <w:r>
        <w:rPr>
          <w:rFonts w:ascii="Segoe UI" w:hAnsi="Segoe UI" w:cs="Segoe UI" w:eastAsia="Segoe UI"/>
          <w:sz w:val="17"/>
          <w:szCs w:val="17"/>
          <w:color w:val="797979"/>
          <w:spacing w:val="0"/>
          <w:w w:val="169"/>
          <w:position w:val="11"/>
        </w:rPr>
        <w:t>·</w:t>
      </w:r>
      <w:r>
        <w:rPr>
          <w:rFonts w:ascii="Segoe UI" w:hAnsi="Segoe UI" w:cs="Segoe UI" w:eastAsia="Segoe UI"/>
          <w:sz w:val="17"/>
          <w:szCs w:val="17"/>
          <w:color w:val="797979"/>
          <w:spacing w:val="-18"/>
          <w:w w:val="100"/>
          <w:position w:val="11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3" w:equalWidth="0">
            <w:col w:w="3110" w:space="1809"/>
            <w:col w:w="817" w:space="3743"/>
            <w:col w:w="1301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10" w:lineRule="exact"/>
        <w:ind w:left="160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53535"/>
          <w:spacing w:val="-10"/>
          <w:w w:val="100"/>
          <w:position w:val="-2"/>
        </w:rPr>
        <w:t>BASS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56" w:lineRule="exact"/>
        <w:ind w:left="159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444444"/>
          <w:spacing w:val="-13"/>
          <w:w w:val="92"/>
          <w:position w:val="-1"/>
        </w:rPr>
        <w:t>lO</w:t>
      </w:r>
      <w:r>
        <w:rPr>
          <w:rFonts w:ascii="Segoe UI" w:hAnsi="Segoe UI" w:cs="Segoe UI" w:eastAsia="Segoe UI"/>
          <w:sz w:val="17"/>
          <w:szCs w:val="17"/>
          <w:color w:val="444444"/>
          <w:spacing w:val="0"/>
          <w:w w:val="92"/>
          <w:position w:val="-1"/>
        </w:rPr>
        <w:t>D</w:t>
      </w:r>
      <w:r>
        <w:rPr>
          <w:rFonts w:ascii="Segoe UI" w:hAnsi="Segoe UI" w:cs="Segoe UI" w:eastAsia="Segoe UI"/>
          <w:sz w:val="17"/>
          <w:szCs w:val="17"/>
          <w:color w:val="444444"/>
          <w:spacing w:val="-14"/>
          <w:w w:val="9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444444"/>
          <w:spacing w:val="0"/>
          <w:w w:val="109"/>
          <w:position w:val="-1"/>
        </w:rPr>
        <w:t>I(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154" w:lineRule="exact"/>
        <w:ind w:left="4567" w:right="58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12"/>
          <w:position w:val="-2"/>
        </w:rPr>
        <w:t>OUT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21" w:lineRule="exact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83838"/>
          <w:spacing w:val="-8"/>
          <w:w w:val="99"/>
          <w:position w:val="-1"/>
        </w:rPr>
        <w:t>50pF/25V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350" w:lineRule="exact"/>
        <w:ind w:right="68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383838"/>
          <w:spacing w:val="0"/>
          <w:w w:val="153"/>
          <w:position w:val="1"/>
        </w:rPr>
        <w:t>J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29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color w:val="3E3E3E"/>
          <w:spacing w:val="-10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00"/>
        </w:rPr>
        <w:t>0</w:t>
      </w:r>
      <w:r>
        <w:rPr>
          <w:rFonts w:ascii="Segoe UI" w:hAnsi="Segoe UI" w:cs="Segoe UI" w:eastAsia="Segoe UI"/>
          <w:sz w:val="17"/>
          <w:szCs w:val="17"/>
          <w:color w:val="3E3E3E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-9"/>
          <w:w w:val="91"/>
        </w:rPr>
        <w:t>t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91"/>
        </w:rPr>
        <w:t>o</w:t>
      </w:r>
      <w:r>
        <w:rPr>
          <w:rFonts w:ascii="Segoe UI" w:hAnsi="Segoe UI" w:cs="Segoe UI" w:eastAsia="Segoe UI"/>
          <w:sz w:val="17"/>
          <w:szCs w:val="17"/>
          <w:color w:val="3E3E3E"/>
          <w:spacing w:val="-14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91"/>
        </w:rPr>
        <w:t>36</w:t>
      </w:r>
      <w:r>
        <w:rPr>
          <w:rFonts w:ascii="Segoe UI" w:hAnsi="Segoe UI" w:cs="Segoe UI" w:eastAsia="Segoe UI"/>
          <w:sz w:val="17"/>
          <w:szCs w:val="17"/>
          <w:color w:val="3E3E3E"/>
          <w:spacing w:val="-8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00"/>
        </w:rPr>
        <w:t>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2" w:equalWidth="0">
            <w:col w:w="8712" w:space="603"/>
            <w:col w:w="146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556.799988pt;height:691.200012pt;mso-position-horizontal-relative:page;mso-position-vertical-relative:page;z-index:-18854" coordorigin="0,0" coordsize="11136,13824">
            <v:shape style="position:absolute;left:0;top:0;width:11136;height:13824" type="#_x0000_t75">
              <v:imagedata r:id="rId481" o:title=""/>
            </v:shape>
            <v:shape style="position:absolute;left:8909;top:4051;width:1690;height:1306" type="#_x0000_t75">
              <v:imagedata r:id="rId482" o:title=""/>
            </v:shape>
            <v:shape style="position:absolute;left:8218;top:4560;width:2294;height:653" type="#_x0000_t75">
              <v:imagedata r:id="rId483" o:title=""/>
            </v:shape>
            <v:shape style="position:absolute;left:3754;top:10694;width:1296;height:442" type="#_x0000_t75">
              <v:imagedata r:id="rId484" o:title=""/>
            </v:shape>
            <v:group style="position:absolute;left:1651;top:1810;width:2006;height:2" coordorigin="1651,1810" coordsize="2006,2">
              <v:shape style="position:absolute;left:1651;top:1810;width:2006;height:2" coordorigin="1651,1810" coordsize="2006,0" path="m1651,1810l3658,1810e" filled="f" stroked="t" strokeweight=".96pt" strokecolor="#6B6B6B">
                <v:path arrowok="t"/>
              </v:shape>
            </v:group>
            <v:group style="position:absolute;left:2093;top:1795;width:2;height:739" coordorigin="2093,1795" coordsize="2,739">
              <v:shape style="position:absolute;left:2093;top:1795;width:2;height:739" coordorigin="2093,1795" coordsize="0,739" path="m2093,2534l2093,1795e" filled="f" stroked="t" strokeweight=".96pt" strokecolor="#5F5F5F">
                <v:path arrowok="t"/>
              </v:shape>
            </v:group>
            <v:group style="position:absolute;left:2342;top:1795;width:2;height:768" coordorigin="2342,1795" coordsize="2,768">
              <v:shape style="position:absolute;left:2342;top:1795;width:2;height:768" coordorigin="2342,1795" coordsize="0,768" path="m2342,2563l2342,1795e" filled="f" stroked="t" strokeweight=".96pt" strokecolor="#575757">
                <v:path arrowok="t"/>
              </v:shape>
            </v:group>
            <v:group style="position:absolute;left:2611;top:1411;width:2;height:1094" coordorigin="2611,1411" coordsize="2,1094">
              <v:shape style="position:absolute;left:2611;top:1411;width:2;height:1094" coordorigin="2611,1411" coordsize="0,1094" path="m2611,2506l2611,1411e" filled="f" stroked="t" strokeweight=".96pt" strokecolor="#575757">
                <v:path arrowok="t"/>
              </v:shape>
            </v:group>
            <v:group style="position:absolute;left:8074;top:4138;width:2;height:1229" coordorigin="8074,4138" coordsize="2,1229">
              <v:shape style="position:absolute;left:8074;top:4138;width:2;height:1229" coordorigin="8074,4138" coordsize="0,1229" path="m8074,5366l8074,4138e" filled="f" stroked="t" strokeweight=".96pt" strokecolor="#474747">
                <v:path arrowok="t"/>
              </v:shape>
            </v:group>
            <v:group style="position:absolute;left:8237;top:4752;width:835;height:2" coordorigin="8237,4752" coordsize="835,2">
              <v:shape style="position:absolute;left:8237;top:4752;width:835;height:2" coordorigin="8237,4752" coordsize="835,0" path="m8237,4752l9072,4752e" filled="f" stroked="t" strokeweight=".96pt" strokecolor="#5F5F5F">
                <v:path arrowok="t"/>
              </v:shape>
            </v:group>
            <v:group style="position:absolute;left:240;top:8491;width:4973;height:2" coordorigin="240,8491" coordsize="4973,2">
              <v:shape style="position:absolute;left:240;top:8491;width:4973;height:2" coordorigin="240,8491" coordsize="4973,0" path="m240,8491l5213,8491e" filled="f" stroked="t" strokeweight=".96pt" strokecolor="#505050">
                <v:path arrowok="t"/>
              </v:shape>
            </v:group>
            <v:group style="position:absolute;left:4354;top:10118;width:2;height:816" coordorigin="4354,10118" coordsize="2,816">
              <v:shape style="position:absolute;left:4354;top:10118;width:2;height:816" coordorigin="4354,10118" coordsize="0,816" path="m4354,10934l4354,10118e" filled="f" stroked="t" strokeweight="1.44pt" strokecolor="#505050">
                <v:path arrowok="t"/>
              </v:shape>
            </v:group>
            <v:group style="position:absolute;left:8909;top:11184;width:2;height:1075" coordorigin="8909,11184" coordsize="2,1075">
              <v:shape style="position:absolute;left:8909;top:11184;width:2;height:1075" coordorigin="8909,11184" coordsize="0,1075" path="m8909,12259l8909,11184e" filled="f" stroked="t" strokeweight=".96pt" strokecolor="#404040">
                <v:path arrowok="t"/>
              </v:shape>
            </v:group>
            <v:group style="position:absolute;left:10469;top:8477;width:2;height:4598" coordorigin="10469,8477" coordsize="2,4598">
              <v:shape style="position:absolute;left:10469;top:8477;width:2;height:4598" coordorigin="10469,8477" coordsize="0,4598" path="m10469,13075l10469,8477e" filled="f" stroked="t" strokeweight=".96pt" strokecolor="#404040">
                <v:path arrowok="t"/>
              </v:shape>
            </v:group>
            <v:group style="position:absolute;left:245;top:8486;width:2;height:4637" coordorigin="245,8486" coordsize="2,4637">
              <v:shape style="position:absolute;left:245;top:8486;width:2;height:4637" coordorigin="245,8486" coordsize="0,4637" path="m245,13123l245,8486e" filled="f" stroked="t" strokeweight=".96pt" strokecolor="#474747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4" w:right="-20"/>
        <w:jc w:val="left"/>
        <w:tabs>
          <w:tab w:pos="78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27"/>
          <w:position w:val="-3"/>
        </w:rPr>
        <w:t>32</w:t>
      </w:r>
      <w:r>
        <w:rPr>
          <w:rFonts w:ascii="Segoe UI" w:hAnsi="Segoe UI" w:cs="Segoe UI" w:eastAsia="Segoe UI"/>
          <w:sz w:val="13"/>
          <w:szCs w:val="13"/>
          <w:color w:val="393939"/>
          <w:spacing w:val="-33"/>
          <w:w w:val="127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27"/>
          <w:position w:val="0"/>
        </w:rPr>
        <w:t>AUDJO</w:t>
      </w:r>
      <w:r>
        <w:rPr>
          <w:rFonts w:ascii="Segoe UI" w:hAnsi="Segoe UI" w:cs="Segoe UI" w:eastAsia="Segoe UI"/>
          <w:sz w:val="17"/>
          <w:szCs w:val="17"/>
          <w:color w:val="3E3E3E"/>
          <w:spacing w:val="27"/>
          <w:w w:val="12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color w:val="3E3E3E"/>
          <w:spacing w:val="0"/>
          <w:w w:val="283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color w:val="3E3E3E"/>
          <w:spacing w:val="0"/>
          <w:w w:val="283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color w:val="3E3E3E"/>
          <w:spacing w:val="19"/>
          <w:w w:val="28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16"/>
          <w:position w:val="0"/>
        </w:rPr>
        <w:t>NOVEMBrR</w:t>
      </w:r>
      <w:r>
        <w:rPr>
          <w:rFonts w:ascii="Segoe UI" w:hAnsi="Segoe UI" w:cs="Segoe UI" w:eastAsia="Segoe UI"/>
          <w:sz w:val="17"/>
          <w:szCs w:val="17"/>
          <w:color w:val="3E3E3E"/>
          <w:spacing w:val="42"/>
          <w:w w:val="11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E3E3E"/>
          <w:spacing w:val="0"/>
          <w:w w:val="140"/>
          <w:position w:val="0"/>
        </w:rPr>
        <w:t>1969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9" w:after="0" w:line="240" w:lineRule="auto"/>
        <w:ind w:left="919" w:right="-20"/>
        <w:jc w:val="left"/>
        <w:tabs>
          <w:tab w:pos="4060" w:val="left"/>
          <w:tab w:pos="65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0pt;width:535.679993pt;height:396pt;mso-position-horizontal-relative:page;mso-position-vertical-relative:page;z-index:-18850" coordorigin="0,0" coordsize="10714,7920">
            <v:shape style="position:absolute;left:0;top:0;width:10714;height:7920" type="#_x0000_t75">
              <v:imagedata r:id="rId485" o:title=""/>
            </v:shape>
            <v:shape style="position:absolute;left:3735;top:3283;width:336;height:221" type="#_x0000_t75">
              <v:imagedata r:id="rId486" o:title=""/>
            </v:shape>
            <v:shape style="position:absolute;left:5818;top:3360;width:58;height:192" type="#_x0000_t75">
              <v:imagedata r:id="rId487" o:title=""/>
            </v:shape>
            <v:shape style="position:absolute;left:5818;top:3840;width:58;height:96" type="#_x0000_t75">
              <v:imagedata r:id="rId488" o:title=""/>
            </v:shape>
            <v:shape style="position:absolute;left:5818;top:4714;width:58;height:106" type="#_x0000_t75">
              <v:imagedata r:id="rId489" o:title=""/>
            </v:shape>
            <v:shape style="position:absolute;left:3581;top:4137;width:221;height:288" type="#_x0000_t75">
              <v:imagedata r:id="rId490" o:title=""/>
            </v:shape>
            <v:shape style="position:absolute;left:4224;top:4195;width:134;height:221" type="#_x0000_t75">
              <v:imagedata r:id="rId491" o:title=""/>
            </v:shape>
            <v:shape style="position:absolute;left:3667;top:4281;width:134;height:269" type="#_x0000_t75">
              <v:imagedata r:id="rId492" o:title=""/>
            </v:shape>
            <v:shape style="position:absolute;left:4224;top:4329;width:134;height:134" type="#_x0000_t75">
              <v:imagedata r:id="rId493" o:title=""/>
            </v:shape>
            <v:shape style="position:absolute;left:3667;top:4406;width:144;height:173" type="#_x0000_t75">
              <v:imagedata r:id="rId494" o:title=""/>
            </v:shape>
            <v:shape style="position:absolute;left:7143;top:5386;width:106;height:96" type="#_x0000_t75">
              <v:imagedata r:id="rId495" o:title=""/>
            </v:shape>
            <v:shape style="position:absolute;left:7747;top:6298;width:634;height:96" type="#_x0000_t75">
              <v:imagedata r:id="rId496" o:title=""/>
            </v:shape>
            <v:shape style="position:absolute;left:4819;top:6633;width:163;height:106" type="#_x0000_t75">
              <v:imagedata r:id="rId497" o:title=""/>
            </v:shape>
            <v:shape style="position:absolute;left:6960;top:6682;width:979;height:662" type="#_x0000_t75">
              <v:imagedata r:id="rId498" o:title=""/>
            </v:shape>
            <v:shape style="position:absolute;left:7104;top:7219;width:835;height:125" type="#_x0000_t75">
              <v:imagedata r:id="rId499" o:title=""/>
            </v:shape>
            <v:group style="position:absolute;left:7109;top:5146;width:2;height:2141" coordorigin="7109,5146" coordsize="2,2141">
              <v:shape style="position:absolute;left:7109;top:5146;width:2;height:2141" coordorigin="7109,5146" coordsize="0,2141" path="m7109,7286l7109,5146e" filled="f" stroked="t" strokeweight=".96pt" strokecolor="#575757">
                <v:path arrowok="t"/>
              </v:shape>
            </v:group>
            <v:group style="position:absolute;left:7651;top:5347;width:2;height:883" coordorigin="7651,5347" coordsize="2,883">
              <v:shape style="position:absolute;left:7651;top:5347;width:2;height:883" coordorigin="7651,5347" coordsize="0,883" path="m7651,6230l7651,5347e" filled="f" stroked="t" strokeweight=".96pt" strokecolor="#6B6B6B">
                <v:path arrowok="t"/>
              </v:shape>
            </v:group>
            <v:group style="position:absolute;left:2630;top:6518;width:2;height:941" coordorigin="2630,6518" coordsize="2,941">
              <v:shape style="position:absolute;left:2630;top:6518;width:2;height:941" coordorigin="2630,6518" coordsize="0,941" path="m2630,7459l2630,6518e" filled="f" stroked="t" strokeweight=".96pt" strokecolor="#505050">
                <v:path arrowok="t"/>
              </v:shape>
            </v:group>
            <v:group style="position:absolute;left:1872;top:7267;width:768;height:2" coordorigin="1872,7267" coordsize="768,2">
              <v:shape style="position:absolute;left:1872;top:7267;width:768;height:2" coordorigin="1872,7267" coordsize="768,0" path="m1872,7267l2640,7267e" filled="f" stroked="t" strokeweight=".96pt" strokecolor="#3B3B3B">
                <v:path arrowok="t"/>
              </v:shape>
            </v:group>
            <v:group style="position:absolute;left:0;top:7858;width:2227;height:2" coordorigin="0,7858" coordsize="2227,2">
              <v:shape style="position:absolute;left:0;top:7858;width:2227;height:2" coordorigin="0,7858" coordsize="2227,0" path="m0,7858l2227,7858e" filled="f" stroked="t" strokeweight=".96pt" strokecolor="#A3A3A3">
                <v:path arrowok="t"/>
              </v:shape>
            </v:group>
            <v:group style="position:absolute;left:8582;top:2122;width:2;height:1258" coordorigin="8582,2122" coordsize="2,1258">
              <v:shape style="position:absolute;left:8582;top:2122;width:2;height:1258" coordorigin="8582,2122" coordsize="0,1258" path="m8582,3379l8582,2122e" filled="f" stroked="t" strokeweight=".48pt" strokecolor="#444444">
                <v:path arrowok="t"/>
              </v:shape>
            </v:group>
            <v:group style="position:absolute;left:7478;top:5136;width:2;height:528" coordorigin="7478,5136" coordsize="2,528">
              <v:shape style="position:absolute;left:7478;top:5136;width:2;height:528" coordorigin="7478,5136" coordsize="0,528" path="m7478,5664l7478,5136e" filled="f" stroked="t" strokeweight=".96pt" strokecolor="#505050">
                <v:path arrowok="t"/>
              </v:shape>
            </v:group>
            <v:group style="position:absolute;left:4320;top:6605;width:1258;height:2" coordorigin="4320,6605" coordsize="1258,2">
              <v:shape style="position:absolute;left:4320;top:6605;width:1258;height:2" coordorigin="4320,6605" coordsize="1258,0" path="m4320,6605l5578,6605e" filled="f" stroked="t" strokeweight=".48pt" strokecolor="#444444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7"/>
          <w:szCs w:val="27"/>
          <w:color w:val="050505"/>
          <w:spacing w:val="19"/>
          <w:w w:val="194"/>
        </w:rPr>
        <w:t>S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94"/>
        </w:rPr>
        <w:t>C</w:t>
      </w:r>
      <w:r>
        <w:rPr>
          <w:rFonts w:ascii="Segoe UI" w:hAnsi="Segoe UI" w:cs="Segoe UI" w:eastAsia="Segoe UI"/>
          <w:sz w:val="27"/>
          <w:szCs w:val="27"/>
          <w:color w:val="050505"/>
          <w:spacing w:val="-2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3"/>
          <w:w w:val="166"/>
        </w:rPr>
        <w:t>H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66"/>
        </w:rPr>
        <w:t>E</w:t>
      </w:r>
      <w:r>
        <w:rPr>
          <w:rFonts w:ascii="Segoe UI" w:hAnsi="Segoe UI" w:cs="Segoe UI" w:eastAsia="Segoe UI"/>
          <w:sz w:val="27"/>
          <w:szCs w:val="27"/>
          <w:color w:val="050505"/>
          <w:spacing w:val="-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46"/>
        </w:rPr>
        <w:t>M</w:t>
      </w:r>
      <w:r>
        <w:rPr>
          <w:rFonts w:ascii="Segoe UI" w:hAnsi="Segoe UI" w:cs="Segoe UI" w:eastAsia="Segoe UI"/>
          <w:sz w:val="27"/>
          <w:szCs w:val="27"/>
          <w:color w:val="050505"/>
          <w:spacing w:val="-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10"/>
          <w:w w:val="181"/>
        </w:rPr>
        <w:t>A</w:t>
      </w:r>
      <w:r>
        <w:rPr>
          <w:rFonts w:ascii="Segoe UI" w:hAnsi="Segoe UI" w:cs="Segoe UI" w:eastAsia="Segoe UI"/>
          <w:sz w:val="27"/>
          <w:szCs w:val="27"/>
          <w:color w:val="050505"/>
          <w:spacing w:val="48"/>
          <w:w w:val="186"/>
        </w:rPr>
        <w:t>TI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86"/>
        </w:rPr>
        <w:t>C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50505"/>
          <w:spacing w:val="58"/>
          <w:w w:val="154"/>
        </w:rPr>
        <w:t>D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54"/>
        </w:rPr>
        <w:t>I</w:t>
      </w:r>
      <w:r>
        <w:rPr>
          <w:rFonts w:ascii="Segoe UI" w:hAnsi="Segoe UI" w:cs="Segoe UI" w:eastAsia="Segoe UI"/>
          <w:sz w:val="27"/>
          <w:szCs w:val="27"/>
          <w:color w:val="050505"/>
          <w:spacing w:val="-35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29"/>
          <w:w w:val="176"/>
        </w:rPr>
        <w:t>A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76"/>
        </w:rPr>
        <w:t>G</w:t>
      </w:r>
      <w:r>
        <w:rPr>
          <w:rFonts w:ascii="Segoe UI" w:hAnsi="Segoe UI" w:cs="Segoe UI" w:eastAsia="Segoe UI"/>
          <w:sz w:val="27"/>
          <w:szCs w:val="27"/>
          <w:color w:val="050505"/>
          <w:spacing w:val="-7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34"/>
          <w:w w:val="164"/>
        </w:rPr>
        <w:t>RA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64"/>
        </w:rPr>
        <w:t>M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353535"/>
          <w:spacing w:val="5"/>
          <w:w w:val="142"/>
          <w:position w:val="-9"/>
        </w:rPr>
        <w:t>TR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42"/>
          <w:position w:val="-9"/>
        </w:rPr>
        <w:t>M</w:t>
      </w:r>
      <w:r>
        <w:rPr>
          <w:rFonts w:ascii="Segoe UI" w:hAnsi="Segoe UI" w:cs="Segoe UI" w:eastAsia="Segoe UI"/>
          <w:sz w:val="17"/>
          <w:szCs w:val="17"/>
          <w:color w:val="353535"/>
          <w:spacing w:val="21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29"/>
          <w:w w:val="137"/>
          <w:position w:val="-9"/>
        </w:rPr>
        <w:t>-40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37"/>
          <w:position w:val="-9"/>
        </w:rPr>
        <w:t>8</w:t>
      </w:r>
      <w:r>
        <w:rPr>
          <w:rFonts w:ascii="Segoe UI" w:hAnsi="Segoe UI" w:cs="Segoe UI" w:eastAsia="Segoe UI"/>
          <w:sz w:val="17"/>
          <w:szCs w:val="17"/>
          <w:color w:val="353535"/>
          <w:spacing w:val="-18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4" w:lineRule="exact"/>
        <w:ind w:left="2244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color w:val="7E7E7E"/>
          <w:spacing w:val="10"/>
          <w:w w:val="533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7"/>
          <w:w w:val="6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left="2244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color w:val="808080"/>
          <w:spacing w:val="-38"/>
          <w:w w:val="533"/>
          <w:position w:val="1"/>
        </w:rPr>
        <w:t>'</w:t>
      </w:r>
      <w:r>
        <w:rPr>
          <w:rFonts w:ascii="Segoe UI" w:hAnsi="Segoe UI" w:cs="Segoe UI" w:eastAsia="Segoe UI"/>
          <w:sz w:val="17"/>
          <w:szCs w:val="17"/>
          <w:color w:val="878787"/>
          <w:spacing w:val="0"/>
          <w:w w:val="84"/>
          <w:position w:val="-6"/>
        </w:rPr>
        <w:t>I</w:t>
      </w:r>
      <w:r>
        <w:rPr>
          <w:rFonts w:ascii="Segoe UI" w:hAnsi="Segoe UI" w:cs="Segoe UI" w:eastAsia="Segoe UI"/>
          <w:sz w:val="17"/>
          <w:szCs w:val="17"/>
          <w:color w:val="878787"/>
          <w:spacing w:val="1"/>
          <w:w w:val="100"/>
          <w:position w:val="-6"/>
        </w:rPr>
        <w:t> </w:t>
      </w:r>
      <w:r>
        <w:rPr>
          <w:rFonts w:ascii="Segoe UI" w:hAnsi="Segoe UI" w:cs="Segoe UI" w:eastAsia="Segoe UI"/>
          <w:sz w:val="17"/>
          <w:szCs w:val="17"/>
          <w:color w:val="878787"/>
          <w:spacing w:val="-38"/>
          <w:w w:val="84"/>
          <w:position w:val="-10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307"/>
          <w:position w:val="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100"/>
          <w:position w:val="1"/>
        </w:rPr>
        <w:t>              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878787"/>
          <w:spacing w:val="-38"/>
          <w:w w:val="84"/>
          <w:position w:val="-7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383"/>
          <w:position w:val="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70" w:lineRule="exact"/>
        <w:ind w:left="2254" w:right="-20"/>
        <w:jc w:val="left"/>
        <w:tabs>
          <w:tab w:pos="43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color w:val="A1A1A1"/>
          <w:spacing w:val="0"/>
          <w:w w:val="100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color w:val="A1A1A1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39"/>
          <w:w w:val="383"/>
          <w:position w:val="-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5"/>
          <w:szCs w:val="5"/>
          <w:color w:val="848484"/>
          <w:spacing w:val="0"/>
          <w:w w:val="189"/>
          <w:position w:val="4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34" w:lineRule="exact"/>
        <w:ind w:left="4294" w:right="3355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747474"/>
          <w:spacing w:val="0"/>
          <w:w w:val="84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31" w:lineRule="exact"/>
        <w:ind w:left="2057" w:right="3349"/>
        <w:jc w:val="center"/>
        <w:tabs>
          <w:tab w:pos="4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3"/>
          <w:szCs w:val="13"/>
          <w:color w:val="777777"/>
          <w:spacing w:val="-5"/>
          <w:w w:val="100"/>
          <w:position w:val="-1"/>
        </w:rPr>
        <w:t>�'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00"/>
          <w:position w:val="-1"/>
        </w:rPr>
        <w:t>:</w:t>
      </w:r>
      <w:r>
        <w:rPr>
          <w:rFonts w:ascii="Segoe UI" w:hAnsi="Segoe UI" w:cs="Segoe UI" w:eastAsia="Segoe UI"/>
          <w:sz w:val="13"/>
          <w:szCs w:val="13"/>
          <w:color w:val="777777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38"/>
          <w:position w:val="2"/>
        </w:rPr>
        <w:t>I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38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color w:val="777777"/>
          <w:spacing w:val="45"/>
          <w:w w:val="13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>!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color w:val="777777"/>
          <w:spacing w:val="3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18"/>
          <w:position w:val="-1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-51"/>
          <w:w w:val="118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18"/>
          <w:position w:val="-2"/>
        </w:rPr>
        <w:t>-·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84" w:lineRule="exact"/>
        <w:ind w:left="2340" w:right="-20"/>
        <w:jc w:val="left"/>
        <w:tabs>
          <w:tab w:pos="42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7.519989pt;margin-top:4.672871pt;width:5.762pt;height:8.6pt;mso-position-horizontal-relative:page;mso-position-vertical-relative:paragraph;z-index:-18848" type="#_x0000_t202" filled="f" stroked="f">
            <v:textbox inset="0,0,0,0">
              <w:txbxContent>
                <w:p>
                  <w:pPr>
                    <w:spacing w:before="0" w:after="0" w:line="172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696969"/>
                      <w:spacing w:val="0"/>
                      <w:w w:val="66"/>
                      <w:position w:val="-2"/>
                    </w:rPr>
                    <w:t>&amp;,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color w:val="777777"/>
          <w:spacing w:val="-19"/>
          <w:w w:val="100"/>
          <w:position w:val="-5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1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37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-45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7"/>
          <w:szCs w:val="17"/>
          <w:color w:val="666666"/>
          <w:spacing w:val="0"/>
          <w:w w:val="146"/>
          <w:position w:val="3"/>
        </w:rPr>
        <w:t>!: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ind w:left="234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color w:val="6B6B6B"/>
          <w:spacing w:val="-30"/>
          <w:w w:val="303"/>
          <w:position w:val="-2"/>
        </w:rPr>
        <w:t>,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303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color w:val="6B6B6B"/>
          <w:spacing w:val="-26"/>
          <w:w w:val="30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6B6B6B"/>
          <w:spacing w:val="-10"/>
          <w:w w:val="64"/>
          <w:position w:val="-2"/>
        </w:rPr>
        <w:t>�.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left="2340" w:right="-20"/>
        <w:jc w:val="left"/>
        <w:tabs>
          <w:tab w:pos="2560" w:val="left"/>
          <w:tab w:pos="43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1.359985pt;margin-top:3.8327pt;width:1.9209pt;height:2.85pt;mso-position-horizontal-relative:page;mso-position-vertical-relative:paragraph;z-index:-18847" type="#_x0000_t202" filled="f" stroked="f">
            <v:textbox inset="0,0,0,0">
              <w:txbxContent>
                <w:p>
                  <w:pPr>
                    <w:spacing w:before="12" w:after="0" w:line="44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5"/>
                      <w:szCs w:val="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"/>
                      <w:szCs w:val="5"/>
                      <w:color w:val="A0A0A0"/>
                      <w:spacing w:val="0"/>
                      <w:w w:val="426"/>
                      <w:position w:val="-1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5"/>
                      <w:szCs w:val="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  <w:t>1</w:t>
      </w:r>
      <w:r>
        <w:rPr>
          <w:rFonts w:ascii="Segoe UI" w:hAnsi="Segoe UI" w:cs="Segoe UI" w:eastAsia="Segoe UI"/>
          <w:sz w:val="5"/>
          <w:szCs w:val="5"/>
          <w:color w:val="444444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919191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color w:val="919191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color w:val="919191"/>
          <w:spacing w:val="4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288"/>
        </w:rPr>
        <w:t>I</w:t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color w:val="878787"/>
          <w:spacing w:val="0"/>
          <w:w w:val="189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78" w:lineRule="exact"/>
        <w:ind w:left="2254" w:right="-20"/>
        <w:jc w:val="left"/>
        <w:tabs>
          <w:tab w:pos="25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color w:val="444444"/>
          <w:spacing w:val="8"/>
          <w:w w:val="261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color w:val="444444"/>
          <w:spacing w:val="16"/>
          <w:w w:val="2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261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color w:val="444444"/>
          <w:spacing w:val="-34"/>
          <w:w w:val="2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919191"/>
          <w:spacing w:val="0"/>
          <w:w w:val="16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919191"/>
          <w:spacing w:val="0"/>
          <w:w w:val="16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919191"/>
          <w:spacing w:val="34"/>
          <w:w w:val="16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6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12" w:lineRule="exact"/>
        <w:ind w:left="2254" w:right="-20"/>
        <w:jc w:val="left"/>
        <w:tabs>
          <w:tab w:pos="2580" w:val="left"/>
          <w:tab w:pos="43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4pt;margin-top:1.84491pt;width:1.9178pt;height:8.6pt;mso-position-horizontal-relative:page;mso-position-vertical-relative:paragraph;z-index:-18849" type="#_x0000_t202" filled="f" stroked="f">
            <v:textbox inset="0,0,0,0">
              <w:txbxContent>
                <w:p>
                  <w:pPr>
                    <w:spacing w:before="0" w:after="0" w:line="172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464646"/>
                      <w:spacing w:val="0"/>
                      <w:w w:val="100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85"/>
          <w:position w:val="2"/>
        </w:rPr>
        <w:t>'</w:t>
      </w:r>
      <w:r>
        <w:rPr>
          <w:rFonts w:ascii="Segoe UI" w:hAnsi="Segoe UI" w:cs="Segoe UI" w:eastAsia="Segoe UI"/>
          <w:sz w:val="9"/>
          <w:szCs w:val="9"/>
          <w:color w:val="6B6B6B"/>
          <w:spacing w:val="12"/>
          <w:w w:val="18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78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9"/>
          <w:szCs w:val="9"/>
          <w:color w:val="6B6B6B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6B6B6B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5"/>
          <w:szCs w:val="5"/>
          <w:color w:val="ABABAB"/>
          <w:spacing w:val="0"/>
          <w:w w:val="426"/>
          <w:position w:val="6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91" w:lineRule="exact"/>
        <w:ind w:left="22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64646"/>
          <w:spacing w:val="8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5" w:after="0" w:line="110" w:lineRule="exact"/>
        <w:ind w:left="4689" w:right="285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9D9D9D"/>
          <w:spacing w:val="0"/>
          <w:w w:val="93"/>
          <w:position w:val="-1"/>
        </w:rPr>
        <w:t>t+••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240" w:lineRule="auto"/>
        <w:ind w:right="125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97979"/>
          <w:spacing w:val="0"/>
          <w:w w:val="449"/>
        </w:rPr>
        <w:t>-·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sectPr>
      <w:pgSz w:w="10720" w:h="7920" w:orient="landscape"/>
      <w:pgMar w:top="360" w:bottom="280" w:left="1500" w:right="1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Segoe UI">
    <w:altName w:val="Segoe UI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jpg"/><Relationship Id="rId37" Type="http://schemas.openxmlformats.org/officeDocument/2006/relationships/image" Target="media/image33.jpg"/><Relationship Id="rId38" Type="http://schemas.openxmlformats.org/officeDocument/2006/relationships/image" Target="media/image34.png"/><Relationship Id="rId39" Type="http://schemas.openxmlformats.org/officeDocument/2006/relationships/image" Target="media/image35.jpg"/><Relationship Id="rId40" Type="http://schemas.openxmlformats.org/officeDocument/2006/relationships/image" Target="media/image36.png"/><Relationship Id="rId41" Type="http://schemas.openxmlformats.org/officeDocument/2006/relationships/image" Target="media/image37.jpg"/><Relationship Id="rId42" Type="http://schemas.openxmlformats.org/officeDocument/2006/relationships/image" Target="media/image38.jpg"/><Relationship Id="rId43" Type="http://schemas.openxmlformats.org/officeDocument/2006/relationships/image" Target="media/image39.jpg"/><Relationship Id="rId44" Type="http://schemas.openxmlformats.org/officeDocument/2006/relationships/image" Target="media/image40.jpg"/><Relationship Id="rId45" Type="http://schemas.openxmlformats.org/officeDocument/2006/relationships/image" Target="media/image41.jpg"/><Relationship Id="rId46" Type="http://schemas.openxmlformats.org/officeDocument/2006/relationships/image" Target="media/image42.jp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jp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jpg"/><Relationship Id="rId53" Type="http://schemas.openxmlformats.org/officeDocument/2006/relationships/image" Target="media/image49.png"/><Relationship Id="rId54" Type="http://schemas.openxmlformats.org/officeDocument/2006/relationships/image" Target="media/image50.jpg"/><Relationship Id="rId55" Type="http://schemas.openxmlformats.org/officeDocument/2006/relationships/image" Target="media/image51.jpg"/><Relationship Id="rId56" Type="http://schemas.openxmlformats.org/officeDocument/2006/relationships/image" Target="media/image52.jpg"/><Relationship Id="rId57" Type="http://schemas.openxmlformats.org/officeDocument/2006/relationships/image" Target="media/image53.jp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jpg"/><Relationship Id="rId65" Type="http://schemas.openxmlformats.org/officeDocument/2006/relationships/image" Target="media/image61.jp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jpg"/><Relationship Id="rId71" Type="http://schemas.openxmlformats.org/officeDocument/2006/relationships/image" Target="media/image67.jpg"/><Relationship Id="rId72" Type="http://schemas.openxmlformats.org/officeDocument/2006/relationships/image" Target="media/image68.png"/><Relationship Id="rId73" Type="http://schemas.openxmlformats.org/officeDocument/2006/relationships/image" Target="media/image69.jpg"/><Relationship Id="rId74" Type="http://schemas.openxmlformats.org/officeDocument/2006/relationships/image" Target="media/image70.jpg"/><Relationship Id="rId75" Type="http://schemas.openxmlformats.org/officeDocument/2006/relationships/image" Target="media/image71.png"/><Relationship Id="rId76" Type="http://schemas.openxmlformats.org/officeDocument/2006/relationships/image" Target="media/image72.jpg"/><Relationship Id="rId77" Type="http://schemas.openxmlformats.org/officeDocument/2006/relationships/image" Target="media/image73.jpg"/><Relationship Id="rId78" Type="http://schemas.openxmlformats.org/officeDocument/2006/relationships/image" Target="media/image74.jpg"/><Relationship Id="rId79" Type="http://schemas.openxmlformats.org/officeDocument/2006/relationships/image" Target="media/image75.jpg"/><Relationship Id="rId80" Type="http://schemas.openxmlformats.org/officeDocument/2006/relationships/image" Target="media/image76.jpg"/><Relationship Id="rId81" Type="http://schemas.openxmlformats.org/officeDocument/2006/relationships/image" Target="media/image77.jpg"/><Relationship Id="rId82" Type="http://schemas.openxmlformats.org/officeDocument/2006/relationships/image" Target="media/image78.jpg"/><Relationship Id="rId83" Type="http://schemas.openxmlformats.org/officeDocument/2006/relationships/image" Target="media/image79.jpg"/><Relationship Id="rId84" Type="http://schemas.openxmlformats.org/officeDocument/2006/relationships/image" Target="media/image80.jpg"/><Relationship Id="rId85" Type="http://schemas.openxmlformats.org/officeDocument/2006/relationships/image" Target="media/image81.jpg"/><Relationship Id="rId86" Type="http://schemas.openxmlformats.org/officeDocument/2006/relationships/image" Target="media/image82.jpg"/><Relationship Id="rId87" Type="http://schemas.openxmlformats.org/officeDocument/2006/relationships/image" Target="media/image83.jpg"/><Relationship Id="rId88" Type="http://schemas.openxmlformats.org/officeDocument/2006/relationships/image" Target="media/image84.jpg"/><Relationship Id="rId89" Type="http://schemas.openxmlformats.org/officeDocument/2006/relationships/image" Target="media/image85.jpg"/><Relationship Id="rId90" Type="http://schemas.openxmlformats.org/officeDocument/2006/relationships/image" Target="media/image86.jpg"/><Relationship Id="rId91" Type="http://schemas.openxmlformats.org/officeDocument/2006/relationships/image" Target="media/image87.jpg"/><Relationship Id="rId92" Type="http://schemas.openxmlformats.org/officeDocument/2006/relationships/image" Target="media/image88.jpg"/><Relationship Id="rId93" Type="http://schemas.openxmlformats.org/officeDocument/2006/relationships/image" Target="media/image89.jpg"/><Relationship Id="rId94" Type="http://schemas.openxmlformats.org/officeDocument/2006/relationships/image" Target="media/image90.jpg"/><Relationship Id="rId95" Type="http://schemas.openxmlformats.org/officeDocument/2006/relationships/image" Target="media/image91.jp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jpg"/><Relationship Id="rId180" Type="http://schemas.openxmlformats.org/officeDocument/2006/relationships/image" Target="media/image176.jp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jp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jpg"/><Relationship Id="rId202" Type="http://schemas.openxmlformats.org/officeDocument/2006/relationships/image" Target="media/image198.png"/><Relationship Id="rId203" Type="http://schemas.openxmlformats.org/officeDocument/2006/relationships/image" Target="media/image199.jpg"/><Relationship Id="rId204" Type="http://schemas.openxmlformats.org/officeDocument/2006/relationships/image" Target="media/image200.jp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jpg"/><Relationship Id="rId238" Type="http://schemas.openxmlformats.org/officeDocument/2006/relationships/image" Target="media/image234.jp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jp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jpg"/><Relationship Id="rId292" Type="http://schemas.openxmlformats.org/officeDocument/2006/relationships/image" Target="media/image288.jp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jp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jpg"/><Relationship Id="rId332" Type="http://schemas.openxmlformats.org/officeDocument/2006/relationships/image" Target="media/image328.png"/><Relationship Id="rId333" Type="http://schemas.openxmlformats.org/officeDocument/2006/relationships/image" Target="media/image329.jpg"/><Relationship Id="rId334" Type="http://schemas.openxmlformats.org/officeDocument/2006/relationships/image" Target="media/image330.jp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jpg"/><Relationship Id="rId395" Type="http://schemas.openxmlformats.org/officeDocument/2006/relationships/image" Target="media/image391.png"/><Relationship Id="rId396" Type="http://schemas.openxmlformats.org/officeDocument/2006/relationships/image" Target="media/image392.jpg"/><Relationship Id="rId397" Type="http://schemas.openxmlformats.org/officeDocument/2006/relationships/image" Target="media/image393.jp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Classic Manuals</dc:creator>
  <dc:subject>Service Manual Seeburg GEM, Regal, Concert Grand Jukeboxes</dc:subject>
  <dc:title>1938 Seeburg Symphnola - GEM Regal Grand - 20 Record Model Jukes</dc:title>
  <dcterms:created xsi:type="dcterms:W3CDTF">2014-02-27T19:54:37Z</dcterms:created>
  <dcterms:modified xsi:type="dcterms:W3CDTF">2014-02-27T19:54:37Z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2013-08-23T00:00:00Z</vt:filetime>
  </property>
  <property fmtid="{D5CDD505-2E9C-101B-9397-08002B2CF9AE}" pid="3" name="LastSaved">
    <vt:filetime>2014-02-28T00:00:00Z</vt:filetime>
  </property>
</Properties>
</file>